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70DAE9" w14:textId="77777777" w:rsidR="001B7795" w:rsidRDefault="001B7795" w:rsidP="000E4EBF">
      <w:pPr>
        <w:widowControl w:val="0"/>
        <w:spacing w:after="0" w:line="216" w:lineRule="auto"/>
        <w:ind w:firstLine="0"/>
        <w:jc w:val="center"/>
        <w:rPr>
          <w:rFonts w:ascii="Latha" w:hAnsi="Latha"/>
          <w:b/>
          <w:bCs/>
          <w:sz w:val="44"/>
          <w:szCs w:val="44"/>
        </w:rPr>
      </w:pPr>
    </w:p>
    <w:p w14:paraId="788ADD4E" w14:textId="77777777" w:rsidR="001B7795" w:rsidRPr="001B7795" w:rsidRDefault="001B7795" w:rsidP="000E4EBF">
      <w:pPr>
        <w:widowControl w:val="0"/>
        <w:spacing w:after="0" w:line="216" w:lineRule="auto"/>
        <w:ind w:firstLine="0"/>
        <w:jc w:val="center"/>
        <w:rPr>
          <w:rFonts w:ascii="Latha" w:hAnsi="Latha"/>
          <w:b/>
          <w:bCs/>
          <w:sz w:val="44"/>
          <w:szCs w:val="44"/>
        </w:rPr>
      </w:pPr>
      <w:proofErr w:type="spellStart"/>
      <w:r w:rsidRPr="001B7795">
        <w:rPr>
          <w:rFonts w:ascii="Latha" w:hAnsi="Latha"/>
          <w:b/>
          <w:bCs/>
          <w:sz w:val="44"/>
          <w:szCs w:val="44"/>
        </w:rPr>
        <w:t>குருடனான</w:t>
      </w:r>
      <w:proofErr w:type="spellEnd"/>
      <w:r w:rsidRPr="001B7795">
        <w:rPr>
          <w:rFonts w:cs="Cambria"/>
          <w:b/>
          <w:bCs/>
          <w:sz w:val="44"/>
          <w:szCs w:val="44"/>
        </w:rPr>
        <w:t xml:space="preserve"> </w:t>
      </w:r>
      <w:proofErr w:type="spellStart"/>
      <w:r w:rsidRPr="001B7795">
        <w:rPr>
          <w:rFonts w:ascii="Latha" w:hAnsi="Latha"/>
          <w:b/>
          <w:bCs/>
          <w:sz w:val="44"/>
          <w:szCs w:val="44"/>
        </w:rPr>
        <w:t>பர்திமேயு</w:t>
      </w:r>
      <w:proofErr w:type="spellEnd"/>
    </w:p>
    <w:p w14:paraId="0258F02D" w14:textId="77777777" w:rsidR="000E4EBF" w:rsidRDefault="00153722" w:rsidP="000E4EBF">
      <w:pPr>
        <w:widowControl w:val="0"/>
        <w:spacing w:after="0" w:line="216" w:lineRule="auto"/>
        <w:ind w:firstLine="0"/>
        <w:jc w:val="center"/>
        <w:rPr>
          <w:rFonts w:ascii="Arial Black" w:hAnsi="Arial Black" w:cs="Times New Roman"/>
          <w:sz w:val="36"/>
          <w:szCs w:val="36"/>
        </w:rPr>
      </w:pPr>
      <w:r w:rsidRPr="001B7795">
        <w:rPr>
          <w:rFonts w:ascii="Arial Black" w:hAnsi="Arial Black" w:cs="Times New Roman"/>
          <w:sz w:val="36"/>
          <w:szCs w:val="36"/>
        </w:rPr>
        <w:t>BLIND BARTIMAEUS</w:t>
      </w:r>
    </w:p>
    <w:p w14:paraId="2902A51F" w14:textId="77777777" w:rsidR="009208B2" w:rsidRPr="00823AC1" w:rsidRDefault="009208B2" w:rsidP="000E4EBF">
      <w:pPr>
        <w:widowControl w:val="0"/>
        <w:spacing w:after="0" w:line="360" w:lineRule="auto"/>
        <w:ind w:firstLine="0"/>
        <w:jc w:val="center"/>
        <w:rPr>
          <w:rFonts w:ascii="Cambria" w:hAnsi="Cambria"/>
          <w:sz w:val="16"/>
          <w:szCs w:val="16"/>
        </w:rPr>
      </w:pPr>
    </w:p>
    <w:p w14:paraId="658567A2" w14:textId="77777777" w:rsidR="000E4EBF" w:rsidRDefault="00640320" w:rsidP="000E4EBF">
      <w:pPr>
        <w:widowControl w:val="0"/>
        <w:spacing w:after="0" w:line="360" w:lineRule="auto"/>
        <w:ind w:firstLine="0"/>
        <w:jc w:val="center"/>
        <w:rPr>
          <w:rFonts w:ascii="Arial Black" w:hAnsi="Arial Black"/>
          <w:sz w:val="36"/>
          <w:szCs w:val="36"/>
        </w:rPr>
      </w:pPr>
      <w:r w:rsidRPr="00640320">
        <w:rPr>
          <w:rFonts w:ascii="Arial Black" w:hAnsi="Arial Black"/>
          <w:sz w:val="36"/>
          <w:szCs w:val="36"/>
        </w:rPr>
        <w:t>55-04-00</w:t>
      </w:r>
    </w:p>
    <w:p w14:paraId="49E5ACBC" w14:textId="77777777" w:rsidR="0045672C" w:rsidRDefault="00D54A30" w:rsidP="00E241FC">
      <w:pPr>
        <w:pStyle w:val="TextBody"/>
        <w:numPr>
          <w:ilvl w:val="0"/>
          <w:numId w:val="0"/>
        </w:numPr>
        <w:ind w:left="1350"/>
        <w:jc w:val="left"/>
        <w:rPr>
          <w:rFonts w:ascii="Tamil-009" w:hAnsi="Tamil-009"/>
          <w:sz w:val="26"/>
          <w:szCs w:val="20"/>
        </w:rPr>
      </w:pPr>
      <w:r>
        <w:rPr>
          <w:noProof/>
        </w:rPr>
        <mc:AlternateContent>
          <mc:Choice Requires="wps">
            <w:drawing>
              <wp:inline distT="0" distB="0" distL="0" distR="0" wp14:anchorId="2008B633" wp14:editId="0942872A">
                <wp:extent cx="307340" cy="307340"/>
                <wp:effectExtent l="0" t="0" r="0" b="0"/>
                <wp:docPr id="15" name="Rectangle 15" descr="blob:https://web.whatsapp.com/a7a7033e-29de-4ef9-9351-2f4bfbb84a0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340" cy="307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FB38C7D" id="Rectangle 15" o:spid="_x0000_s1026" alt="blob:https://web.whatsapp.com/a7a7033e-29de-4ef9-9351-2f4bfbb84a06" style="width:24.2pt;height:24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inline distT="0" distB="0" distL="0" distR="0" wp14:anchorId="5848186B" wp14:editId="60DDA99F">
                <wp:extent cx="307340" cy="307340"/>
                <wp:effectExtent l="0" t="0" r="0" b="0"/>
                <wp:docPr id="18" name="Rectangle 18" descr="blob:https://web.whatsapp.com/a7a7033e-29de-4ef9-9351-2f4bfbb84a0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340" cy="307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F1BF03F" id="Rectangle 18" o:spid="_x0000_s1026" alt="blob:https://web.whatsapp.com/a7a7033e-29de-4ef9-9351-2f4bfbb84a06" style="width:24.2pt;height:24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" filled="f" stroked="f">
                <o:lock v:ext="edit" aspectratio="t"/>
                <w10:anchorlock/>
              </v:rect>
            </w:pict>
          </mc:Fallback>
        </mc:AlternateContent>
      </w:r>
    </w:p>
    <w:p w14:paraId="0B207DF2" w14:textId="77777777" w:rsidR="0045672C" w:rsidRDefault="0045672C" w:rsidP="000E4EBF">
      <w:pPr>
        <w:widowControl w:val="0"/>
        <w:spacing w:after="0" w:line="360" w:lineRule="auto"/>
        <w:ind w:firstLine="0"/>
        <w:jc w:val="center"/>
        <w:rPr>
          <w:rFonts w:ascii="Tamil-009" w:eastAsia="Times New Roman" w:hAnsi="Tamil-009" w:cs="Times New Roman"/>
          <w:sz w:val="26"/>
          <w:szCs w:val="20"/>
        </w:rPr>
      </w:pPr>
    </w:p>
    <w:p w14:paraId="788C51A0" w14:textId="77777777" w:rsidR="00877C33" w:rsidRDefault="00877C33" w:rsidP="00D36910">
      <w:pPr>
        <w:widowControl w:val="0"/>
        <w:spacing w:after="0" w:line="360" w:lineRule="auto"/>
        <w:ind w:firstLine="0"/>
        <w:rPr>
          <w:rFonts w:ascii="Tamil-009" w:eastAsia="Times New Roman" w:hAnsi="Tamil-009" w:cs="Times New Roman"/>
          <w:sz w:val="26"/>
          <w:szCs w:val="20"/>
        </w:rPr>
      </w:pPr>
    </w:p>
    <w:p w14:paraId="3A24677A" w14:textId="77777777" w:rsidR="00D36910" w:rsidRDefault="00AA1CF4" w:rsidP="00AA1CF4">
      <w:pPr>
        <w:widowControl w:val="0"/>
        <w:spacing w:after="0" w:line="360" w:lineRule="auto"/>
        <w:ind w:firstLine="0"/>
        <w:jc w:val="center"/>
        <w:rPr>
          <w:rFonts w:ascii="Tamil-009" w:eastAsia="Times New Roman" w:hAnsi="Tamil-009" w:cs="Times New Roman"/>
          <w:sz w:val="26"/>
          <w:szCs w:val="20"/>
        </w:rPr>
      </w:pPr>
      <w:r w:rsidRPr="00E241FC">
        <w:rPr>
          <w:noProof/>
        </w:rPr>
        <w:drawing>
          <wp:inline distT="0" distB="0" distL="0" distR="0" wp14:anchorId="32C1100E" wp14:editId="3391B404">
            <wp:extent cx="1170432" cy="1363549"/>
            <wp:effectExtent l="0" t="0" r="0" b="0"/>
            <wp:docPr id="11" name="Picture 11" descr="https://www.spokenwordchurch.com/wp-content/uploads/2019/06/Spoken-Word-Eagle-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www.spokenwordchurch.com/wp-content/uploads/2019/06/Spoken-Word-Eagle-Logo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2693" cy="13661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A29302" w14:textId="77777777" w:rsidR="00877C33" w:rsidRDefault="00877C33" w:rsidP="000E4EBF">
      <w:pPr>
        <w:widowControl w:val="0"/>
        <w:spacing w:after="0" w:line="360" w:lineRule="auto"/>
        <w:ind w:firstLine="0"/>
        <w:jc w:val="center"/>
        <w:rPr>
          <w:rFonts w:ascii="Tamil-009" w:eastAsia="Times New Roman" w:hAnsi="Tamil-009" w:cs="Times New Roman"/>
          <w:sz w:val="26"/>
          <w:szCs w:val="20"/>
        </w:rPr>
      </w:pPr>
    </w:p>
    <w:p w14:paraId="74EE657A" w14:textId="77777777" w:rsidR="00EE34A2" w:rsidRDefault="00EE34A2" w:rsidP="000E4EBF">
      <w:pPr>
        <w:widowControl w:val="0"/>
        <w:spacing w:after="0" w:line="360" w:lineRule="auto"/>
        <w:ind w:firstLine="0"/>
        <w:jc w:val="center"/>
        <w:rPr>
          <w:b/>
          <w:sz w:val="40"/>
          <w:szCs w:val="40"/>
        </w:rPr>
      </w:pPr>
    </w:p>
    <w:p w14:paraId="78B7EA89" w14:textId="77777777" w:rsidR="00EE34A2" w:rsidRDefault="00EE34A2" w:rsidP="000E4EBF">
      <w:pPr>
        <w:widowControl w:val="0"/>
        <w:spacing w:after="0" w:line="360" w:lineRule="auto"/>
        <w:ind w:firstLine="0"/>
        <w:jc w:val="center"/>
        <w:rPr>
          <w:b/>
          <w:sz w:val="40"/>
          <w:szCs w:val="40"/>
        </w:rPr>
      </w:pPr>
    </w:p>
    <w:p w14:paraId="42AD754B" w14:textId="77777777" w:rsidR="00AA1CF4" w:rsidRDefault="00AA1CF4" w:rsidP="000E4EBF">
      <w:pPr>
        <w:widowControl w:val="0"/>
        <w:spacing w:after="0" w:line="360" w:lineRule="auto"/>
        <w:ind w:firstLine="0"/>
        <w:jc w:val="center"/>
        <w:rPr>
          <w:b/>
          <w:sz w:val="40"/>
          <w:szCs w:val="40"/>
        </w:rPr>
      </w:pPr>
    </w:p>
    <w:p w14:paraId="13798AE7" w14:textId="77777777" w:rsidR="00AA1CF4" w:rsidRDefault="00AA1CF4" w:rsidP="000E4EBF">
      <w:pPr>
        <w:widowControl w:val="0"/>
        <w:spacing w:after="0" w:line="360" w:lineRule="auto"/>
        <w:ind w:firstLine="0"/>
        <w:jc w:val="center"/>
        <w:rPr>
          <w:b/>
          <w:sz w:val="40"/>
          <w:szCs w:val="40"/>
        </w:rPr>
      </w:pPr>
    </w:p>
    <w:p w14:paraId="38D26C6D" w14:textId="77777777" w:rsidR="006E7C6A" w:rsidRPr="00EE34A2" w:rsidRDefault="00017944" w:rsidP="000E4EBF">
      <w:pPr>
        <w:widowControl w:val="0"/>
        <w:spacing w:after="0" w:line="360" w:lineRule="auto"/>
        <w:ind w:firstLine="0"/>
        <w:jc w:val="center"/>
        <w:rPr>
          <w:b/>
          <w:sz w:val="40"/>
          <w:szCs w:val="40"/>
        </w:rPr>
      </w:pPr>
      <w:r w:rsidRPr="00EE34A2">
        <w:rPr>
          <w:b/>
          <w:sz w:val="40"/>
          <w:szCs w:val="40"/>
        </w:rPr>
        <w:t>®</w:t>
      </w:r>
      <w:proofErr w:type="spellStart"/>
      <w:r w:rsidR="00EE34A2" w:rsidRPr="00EE34A2">
        <w:rPr>
          <w:b/>
          <w:sz w:val="40"/>
          <w:szCs w:val="40"/>
        </w:rPr>
        <w:t>p­Vm</w:t>
      </w:r>
      <w:proofErr w:type="spellEnd"/>
      <w:r w:rsidR="00EE34A2" w:rsidRPr="00EE34A2">
        <w:rPr>
          <w:b/>
          <w:sz w:val="40"/>
          <w:szCs w:val="40"/>
        </w:rPr>
        <w:t xml:space="preserve"> </w:t>
      </w:r>
      <w:proofErr w:type="spellStart"/>
      <w:r w:rsidR="00EE34A2" w:rsidRPr="00EE34A2">
        <w:rPr>
          <w:b/>
          <w:sz w:val="40"/>
          <w:szCs w:val="40"/>
        </w:rPr>
        <w:t>UWõVu</w:t>
      </w:r>
      <w:proofErr w:type="spellEnd"/>
      <w:r w:rsidR="00EE34A2" w:rsidRPr="00EE34A2">
        <w:rPr>
          <w:b/>
          <w:sz w:val="40"/>
          <w:szCs w:val="40"/>
        </w:rPr>
        <w:t xml:space="preserve"> ©</w:t>
      </w:r>
      <w:proofErr w:type="spellStart"/>
      <w:r w:rsidR="00EE34A2" w:rsidRPr="00EE34A2">
        <w:rPr>
          <w:b/>
          <w:sz w:val="40"/>
          <w:szCs w:val="40"/>
        </w:rPr>
        <w:t>Wôuaôm</w:t>
      </w:r>
      <w:proofErr w:type="spellEnd"/>
    </w:p>
    <w:p w14:paraId="7B966763" w14:textId="77777777" w:rsidR="0045672C" w:rsidRDefault="0045672C" w:rsidP="000E4EBF">
      <w:pPr>
        <w:widowControl w:val="0"/>
        <w:spacing w:after="0" w:line="360" w:lineRule="auto"/>
        <w:ind w:firstLine="0"/>
        <w:jc w:val="center"/>
        <w:rPr>
          <w:rFonts w:ascii="Ka Sabtham" w:hAnsi="Ka Sabtham"/>
          <w:sz w:val="16"/>
          <w:szCs w:val="16"/>
        </w:rPr>
      </w:pPr>
    </w:p>
    <w:p w14:paraId="54094058" w14:textId="77777777" w:rsidR="000936A5" w:rsidRPr="00EE34A2" w:rsidRDefault="00AA1CF4" w:rsidP="00EE34A2">
      <w:pPr>
        <w:widowControl w:val="0"/>
        <w:spacing w:after="0" w:line="360" w:lineRule="auto"/>
        <w:ind w:firstLine="0"/>
        <w:jc w:val="center"/>
        <w:rPr>
          <w:rFonts w:ascii="Ka Sabtham" w:hAnsi="Ka Sabtham"/>
          <w:sz w:val="16"/>
          <w:szCs w:val="16"/>
        </w:rPr>
      </w:pPr>
      <w:r>
        <w:rPr>
          <w:rFonts w:ascii="GIST-TMOTAppar" w:hAnsi="GIST-TMOTAppar" w:cs="GIST-TMOTAppar"/>
          <w:b/>
          <w:noProof/>
          <w:sz w:val="36"/>
          <w:szCs w:val="36"/>
        </w:rPr>
        <w:lastRenderedPageBreak/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77B3C981" wp14:editId="474641B7">
                <wp:simplePos x="0" y="0"/>
                <wp:positionH relativeFrom="column">
                  <wp:posOffset>-42793</wp:posOffset>
                </wp:positionH>
                <wp:positionV relativeFrom="paragraph">
                  <wp:posOffset>-350382</wp:posOffset>
                </wp:positionV>
                <wp:extent cx="4182386" cy="389614"/>
                <wp:effectExtent l="0" t="0" r="8890" b="0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82386" cy="38961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5D2D123" id="Rectangle 10" o:spid="_x0000_s1026" style="position:absolute;margin-left:-3.35pt;margin-top:-27.6pt;width:329.3pt;height:30.7pt;z-index:251662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" fillcolor="white [3201]" stroked="f" strokeweight="2pt"/>
            </w:pict>
          </mc:Fallback>
        </mc:AlternateContent>
      </w:r>
      <w:r w:rsidR="00EE34A2">
        <w:rPr>
          <w:rFonts w:ascii="GIST-TMOTAppar" w:hAnsi="GIST-TMOTAppar" w:cs="GIST-TMOTAppar"/>
          <w:b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6D53DA07" wp14:editId="44E0227F">
                <wp:simplePos x="0" y="0"/>
                <wp:positionH relativeFrom="column">
                  <wp:posOffset>-99060</wp:posOffset>
                </wp:positionH>
                <wp:positionV relativeFrom="paragraph">
                  <wp:posOffset>-118415</wp:posOffset>
                </wp:positionV>
                <wp:extent cx="4459605" cy="394970"/>
                <wp:effectExtent l="0" t="0" r="0" b="5080"/>
                <wp:wrapNone/>
                <wp:docPr id="7" name="Rectangle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59605" cy="3949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1088CC" id="Rectangle 72" o:spid="_x0000_s1026" style="position:absolute;margin-left:-7.8pt;margin-top:-9.3pt;width:351.15pt;height:31.1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" stroked="f"/>
            </w:pict>
          </mc:Fallback>
        </mc:AlternateContent>
      </w:r>
    </w:p>
    <w:p w14:paraId="01F641B8" w14:textId="77777777" w:rsidR="00EA2301" w:rsidRPr="00EA2301" w:rsidRDefault="00EA2301" w:rsidP="00207C65">
      <w:pPr>
        <w:spacing w:line="216" w:lineRule="auto"/>
        <w:ind w:firstLine="0"/>
        <w:jc w:val="center"/>
        <w:rPr>
          <w:rFonts w:ascii="LT-TM-Barani" w:hAnsi="LT-TM-Barani"/>
          <w:sz w:val="16"/>
          <w:szCs w:val="16"/>
        </w:rPr>
      </w:pPr>
    </w:p>
    <w:p w14:paraId="5F43E9D6" w14:textId="77777777" w:rsidR="001B7795" w:rsidRDefault="001B7795" w:rsidP="001B7795">
      <w:pPr>
        <w:widowControl w:val="0"/>
        <w:spacing w:after="0" w:line="216" w:lineRule="auto"/>
        <w:ind w:firstLine="0"/>
        <w:jc w:val="center"/>
        <w:rPr>
          <w:rFonts w:ascii="Latha" w:hAnsi="Latha"/>
          <w:b/>
          <w:bCs/>
          <w:sz w:val="44"/>
          <w:szCs w:val="44"/>
        </w:rPr>
      </w:pPr>
    </w:p>
    <w:p w14:paraId="4B6EA736" w14:textId="77777777" w:rsidR="001B7795" w:rsidRDefault="001B7795" w:rsidP="001B7795">
      <w:pPr>
        <w:widowControl w:val="0"/>
        <w:spacing w:after="0" w:line="216" w:lineRule="auto"/>
        <w:ind w:firstLine="0"/>
        <w:jc w:val="center"/>
        <w:rPr>
          <w:rFonts w:ascii="Latha" w:hAnsi="Latha"/>
          <w:b/>
          <w:bCs/>
          <w:sz w:val="44"/>
          <w:szCs w:val="44"/>
        </w:rPr>
      </w:pPr>
    </w:p>
    <w:p w14:paraId="6F11A5BF" w14:textId="77777777" w:rsidR="00482D90" w:rsidRDefault="00482D90" w:rsidP="001B7795">
      <w:pPr>
        <w:widowControl w:val="0"/>
        <w:spacing w:after="0" w:line="216" w:lineRule="auto"/>
        <w:ind w:firstLine="0"/>
        <w:jc w:val="center"/>
        <w:rPr>
          <w:rFonts w:ascii="Latha" w:hAnsi="Latha"/>
          <w:b/>
          <w:bCs/>
          <w:sz w:val="44"/>
          <w:szCs w:val="44"/>
        </w:rPr>
      </w:pPr>
    </w:p>
    <w:p w14:paraId="13107624" w14:textId="77777777" w:rsidR="00482D90" w:rsidRDefault="00482D90" w:rsidP="001B7795">
      <w:pPr>
        <w:widowControl w:val="0"/>
        <w:spacing w:after="0" w:line="216" w:lineRule="auto"/>
        <w:ind w:firstLine="0"/>
        <w:jc w:val="center"/>
        <w:rPr>
          <w:rFonts w:ascii="Latha" w:hAnsi="Latha"/>
          <w:b/>
          <w:bCs/>
          <w:sz w:val="44"/>
          <w:szCs w:val="44"/>
        </w:rPr>
      </w:pPr>
    </w:p>
    <w:p w14:paraId="79911053" w14:textId="77777777" w:rsidR="001B7795" w:rsidRDefault="001B7795" w:rsidP="001B7795">
      <w:pPr>
        <w:widowControl w:val="0"/>
        <w:spacing w:after="0" w:line="216" w:lineRule="auto"/>
        <w:ind w:firstLine="0"/>
        <w:jc w:val="center"/>
        <w:rPr>
          <w:rFonts w:ascii="Latha" w:hAnsi="Latha"/>
          <w:b/>
          <w:bCs/>
          <w:sz w:val="44"/>
          <w:szCs w:val="44"/>
        </w:rPr>
      </w:pPr>
      <w:proofErr w:type="spellStart"/>
      <w:r w:rsidRPr="001B7795">
        <w:rPr>
          <w:rFonts w:ascii="Latha" w:hAnsi="Latha"/>
          <w:b/>
          <w:bCs/>
          <w:sz w:val="44"/>
          <w:szCs w:val="44"/>
        </w:rPr>
        <w:t>குருடனான</w:t>
      </w:r>
      <w:proofErr w:type="spellEnd"/>
      <w:r w:rsidRPr="001B7795">
        <w:rPr>
          <w:rFonts w:cs="Cambria"/>
          <w:b/>
          <w:bCs/>
          <w:sz w:val="44"/>
          <w:szCs w:val="44"/>
        </w:rPr>
        <w:t xml:space="preserve"> </w:t>
      </w:r>
      <w:proofErr w:type="spellStart"/>
      <w:r w:rsidRPr="001B7795">
        <w:rPr>
          <w:rFonts w:ascii="Latha" w:hAnsi="Latha"/>
          <w:b/>
          <w:bCs/>
          <w:sz w:val="44"/>
          <w:szCs w:val="44"/>
        </w:rPr>
        <w:t>பர்திமேயு</w:t>
      </w:r>
      <w:proofErr w:type="spellEnd"/>
    </w:p>
    <w:p w14:paraId="4D2C4AC5" w14:textId="77777777" w:rsidR="00F71DA1" w:rsidRPr="001B7795" w:rsidRDefault="00F71DA1" w:rsidP="001B7795">
      <w:pPr>
        <w:widowControl w:val="0"/>
        <w:spacing w:after="0" w:line="216" w:lineRule="auto"/>
        <w:ind w:firstLine="0"/>
        <w:jc w:val="center"/>
        <w:rPr>
          <w:rFonts w:ascii="Latha" w:hAnsi="Latha"/>
          <w:b/>
          <w:bCs/>
          <w:sz w:val="44"/>
          <w:szCs w:val="44"/>
        </w:rPr>
      </w:pPr>
    </w:p>
    <w:p w14:paraId="373D42E8" w14:textId="77777777" w:rsidR="000E4EBF" w:rsidRDefault="000E4EBF" w:rsidP="00C76E32">
      <w:proofErr w:type="spellStart"/>
      <w:r w:rsidRPr="001B7795">
        <w:t>CkR</w:t>
      </w:r>
      <w:r w:rsidR="00500A60" w:rsidRPr="001B7795">
        <w:t>f</w:t>
      </w:r>
      <w:proofErr w:type="spellEnd"/>
      <w:r w:rsidRPr="001B7795">
        <w:t xml:space="preserve"> </w:t>
      </w:r>
      <w:proofErr w:type="spellStart"/>
      <w:r w:rsidRPr="001B7795">
        <w:t>ùNn§</w:t>
      </w:r>
      <w:proofErr w:type="gramStart"/>
      <w:r w:rsidRPr="001B7795">
        <w:t>Vô</w:t>
      </w:r>
      <w:proofErr w:type="spellEnd"/>
      <w:r w:rsidRPr="001B7795">
        <w:t>]Õ</w:t>
      </w:r>
      <w:proofErr w:type="gramEnd"/>
      <w:r w:rsidRPr="001B7795">
        <w:t xml:space="preserve"> </w:t>
      </w:r>
      <w:proofErr w:type="spellStart"/>
      <w:r w:rsidRPr="001B7795">
        <w:t>NúLôRWu</w:t>
      </w:r>
      <w:proofErr w:type="spellEnd"/>
      <w:r w:rsidRPr="001B7795">
        <w:t>. ®</w:t>
      </w:r>
      <w:proofErr w:type="spellStart"/>
      <w:r w:rsidRPr="001B7795">
        <w:t>p­Vm</w:t>
      </w:r>
      <w:proofErr w:type="spellEnd"/>
      <w:r w:rsidRPr="001B7795">
        <w:t xml:space="preserve"> </w:t>
      </w:r>
      <w:proofErr w:type="spellStart"/>
      <w:r w:rsidRPr="001B7795">
        <w:t>U¬Vu</w:t>
      </w:r>
      <w:proofErr w:type="spellEnd"/>
      <w:r w:rsidRPr="001B7795">
        <w:t xml:space="preserve"> ©</w:t>
      </w:r>
      <w:proofErr w:type="spellStart"/>
      <w:r w:rsidRPr="001B7795">
        <w:t>Wôuaôm</w:t>
      </w:r>
      <w:proofErr w:type="spellEnd"/>
      <w:r w:rsidRPr="001B7795">
        <w:t xml:space="preserve"> </w:t>
      </w:r>
      <w:proofErr w:type="spellStart"/>
      <w:proofErr w:type="gramStart"/>
      <w:r w:rsidRPr="001B7795">
        <w:t>AYoL</w:t>
      </w:r>
      <w:proofErr w:type="spellEnd"/>
      <w:r w:rsidRPr="001B7795">
        <w:t>[</w:t>
      </w:r>
      <w:proofErr w:type="spellStart"/>
      <w:proofErr w:type="gramEnd"/>
      <w:r w:rsidRPr="001B7795">
        <w:t>ôp</w:t>
      </w:r>
      <w:proofErr w:type="spellEnd"/>
      <w:r w:rsidRPr="001B7795">
        <w:t xml:space="preserve"> </w:t>
      </w:r>
      <w:r w:rsidR="007B7CBE" w:rsidRPr="001B7795">
        <w:t>195</w:t>
      </w:r>
      <w:r w:rsidR="0065146E" w:rsidRPr="001B7795">
        <w:t>5</w:t>
      </w:r>
      <w:r w:rsidR="00E1677A" w:rsidRPr="001B7795">
        <w:t>-</w:t>
      </w:r>
      <w:r w:rsidRPr="001B7795">
        <w:t xml:space="preserve">m </w:t>
      </w:r>
      <w:proofErr w:type="spellStart"/>
      <w:r w:rsidRPr="001B7795">
        <w:t>YÚPm</w:t>
      </w:r>
      <w:proofErr w:type="spellEnd"/>
      <w:r w:rsidRPr="001B7795">
        <w:t xml:space="preserve">, </w:t>
      </w:r>
      <w:proofErr w:type="spellStart"/>
      <w:r w:rsidR="0065146E" w:rsidRPr="001B7795">
        <w:t>HlWp</w:t>
      </w:r>
      <w:proofErr w:type="spellEnd"/>
      <w:r w:rsidR="00765D50" w:rsidRPr="001B7795">
        <w:t xml:space="preserve"> </w:t>
      </w:r>
      <w:proofErr w:type="spellStart"/>
      <w:r w:rsidR="00765D50" w:rsidRPr="001B7795">
        <w:t>UôRm</w:t>
      </w:r>
      <w:proofErr w:type="spellEnd"/>
      <w:r w:rsidR="00765D50" w:rsidRPr="001B7795">
        <w:t>,</w:t>
      </w:r>
      <w:r w:rsidR="00DD3608" w:rsidRPr="001B7795">
        <w:t xml:space="preserve"> </w:t>
      </w:r>
      <w:proofErr w:type="spellStart"/>
      <w:r w:rsidR="005272DA" w:rsidRPr="001B7795">
        <w:t>BpTohPô</w:t>
      </w:r>
      <w:proofErr w:type="spellEnd"/>
      <w:r w:rsidR="005272DA" w:rsidRPr="001B7795">
        <w:t>, L]</w:t>
      </w:r>
      <w:proofErr w:type="spellStart"/>
      <w:r w:rsidR="005272DA" w:rsidRPr="001B7795">
        <w:t>Pô®p</w:t>
      </w:r>
      <w:proofErr w:type="spellEnd"/>
      <w:r w:rsidRPr="001B7795">
        <w:t xml:space="preserve"> </w:t>
      </w:r>
      <w:proofErr w:type="spellStart"/>
      <w:r w:rsidRPr="001B7795">
        <w:t>A°dLlThPÕ</w:t>
      </w:r>
      <w:proofErr w:type="spellEnd"/>
      <w:r w:rsidRPr="001B7795">
        <w:t xml:space="preserve">. </w:t>
      </w:r>
      <w:proofErr w:type="spellStart"/>
      <w:r w:rsidRPr="001B7795">
        <w:t>J­SôPô</w:t>
      </w:r>
      <w:proofErr w:type="spellEnd"/>
      <w:r w:rsidRPr="001B7795">
        <w:t xml:space="preserve"> </w:t>
      </w:r>
      <w:proofErr w:type="spellStart"/>
      <w:r w:rsidRPr="001B7795">
        <w:t>J­lT</w:t>
      </w:r>
      <w:proofErr w:type="spellEnd"/>
      <w:r w:rsidRPr="001B7795">
        <w:t>§®­</w:t>
      </w:r>
      <w:proofErr w:type="spellStart"/>
      <w:r w:rsidRPr="001B7795">
        <w:t>ÚkÕ</w:t>
      </w:r>
      <w:proofErr w:type="spellEnd"/>
      <w:r w:rsidRPr="001B7795">
        <w:t xml:space="preserve"> </w:t>
      </w:r>
      <w:proofErr w:type="spellStart"/>
      <w:r w:rsidRPr="001B7795">
        <w:t>Af£PlThP</w:t>
      </w:r>
      <w:proofErr w:type="spellEnd"/>
      <w:r w:rsidRPr="001B7795">
        <w:t xml:space="preserve"> </w:t>
      </w:r>
      <w:proofErr w:type="spellStart"/>
      <w:r w:rsidRPr="001B7795">
        <w:t>Be¡X</w:t>
      </w:r>
      <w:proofErr w:type="spellEnd"/>
      <w:r w:rsidRPr="001B7795">
        <w:t xml:space="preserve"> ×</w:t>
      </w:r>
      <w:proofErr w:type="spellStart"/>
      <w:r w:rsidRPr="001B7795">
        <w:t>jRLj§­ÚkÕ</w:t>
      </w:r>
      <w:proofErr w:type="spellEnd"/>
      <w:r w:rsidRPr="001B7795">
        <w:t xml:space="preserve"> </w:t>
      </w:r>
      <w:proofErr w:type="spellStart"/>
      <w:r w:rsidRPr="001B7795">
        <w:t>Hh¥R¯u</w:t>
      </w:r>
      <w:proofErr w:type="spellEnd"/>
      <w:r w:rsidRPr="001B7795">
        <w:t xml:space="preserve"> </w:t>
      </w:r>
      <w:proofErr w:type="spellStart"/>
      <w:r w:rsidRPr="001B7795">
        <w:t>TdLj§tÏ</w:t>
      </w:r>
      <w:proofErr w:type="spellEnd"/>
      <w:r w:rsidRPr="001B7795">
        <w:t xml:space="preserve"> </w:t>
      </w:r>
      <w:proofErr w:type="spellStart"/>
      <w:r w:rsidRPr="001B7795">
        <w:t>ùNôpY¥YUô</w:t>
      </w:r>
      <w:proofErr w:type="spellEnd"/>
      <w:r w:rsidRPr="001B7795">
        <w:t xml:space="preserve">] </w:t>
      </w:r>
      <w:proofErr w:type="spellStart"/>
      <w:r w:rsidRPr="001B7795">
        <w:t>ùNn§VôL</w:t>
      </w:r>
      <w:proofErr w:type="spellEnd"/>
      <w:r w:rsidRPr="001B7795">
        <w:t xml:space="preserve"> </w:t>
      </w:r>
      <w:proofErr w:type="spellStart"/>
      <w:r w:rsidRPr="001B7795">
        <w:t>Uôt</w:t>
      </w:r>
      <w:proofErr w:type="spellEnd"/>
      <w:r w:rsidRPr="001B7795">
        <w:t xml:space="preserve">\ </w:t>
      </w:r>
      <w:proofErr w:type="spellStart"/>
      <w:r w:rsidRPr="001B7795">
        <w:t>JqùYôÚ</w:t>
      </w:r>
      <w:proofErr w:type="spellEnd"/>
      <w:r w:rsidRPr="001B7795">
        <w:t xml:space="preserve"> </w:t>
      </w:r>
      <w:proofErr w:type="spellStart"/>
      <w:r w:rsidRPr="001B7795">
        <w:t>ØVt£Ùm</w:t>
      </w:r>
      <w:proofErr w:type="spellEnd"/>
      <w:r w:rsidRPr="001B7795">
        <w:t xml:space="preserve"> </w:t>
      </w:r>
      <w:proofErr w:type="spellStart"/>
      <w:r w:rsidRPr="001B7795">
        <w:t>Õp­VUôL</w:t>
      </w:r>
      <w:proofErr w:type="spellEnd"/>
      <w:r w:rsidRPr="001B7795">
        <w:t xml:space="preserve"> </w:t>
      </w:r>
      <w:proofErr w:type="spellStart"/>
      <w:r w:rsidRPr="001B7795">
        <w:t>ùNnVlThÓ</w:t>
      </w:r>
      <w:proofErr w:type="spellEnd"/>
      <w:r w:rsidRPr="001B7795">
        <w:t xml:space="preserve">, </w:t>
      </w:r>
      <w:proofErr w:type="spellStart"/>
      <w:r w:rsidRPr="001B7795">
        <w:t>Cl×jRLm</w:t>
      </w:r>
      <w:proofErr w:type="spellEnd"/>
      <w:r w:rsidRPr="001B7795">
        <w:t xml:space="preserve"> </w:t>
      </w:r>
      <w:proofErr w:type="spellStart"/>
      <w:r w:rsidRPr="001B7795">
        <w:t>ØÝûU</w:t>
      </w:r>
      <w:r w:rsidR="009875CA" w:rsidRPr="001B7795">
        <w:t>VôL</w:t>
      </w:r>
      <w:proofErr w:type="spellEnd"/>
      <w:r w:rsidR="009875CA" w:rsidRPr="001B7795">
        <w:t xml:space="preserve"> </w:t>
      </w:r>
      <w:proofErr w:type="spellStart"/>
      <w:r w:rsidR="009875CA" w:rsidRPr="001B7795">
        <w:t>Af£PlThÓ</w:t>
      </w:r>
      <w:proofErr w:type="spellEnd"/>
      <w:r w:rsidR="009875CA" w:rsidRPr="001B7795">
        <w:t xml:space="preserve">, </w:t>
      </w:r>
      <w:proofErr w:type="spellStart"/>
      <w:r w:rsidR="009875CA" w:rsidRPr="001B7795">
        <w:t>CXYN</w:t>
      </w:r>
      <w:r w:rsidRPr="001B7795">
        <w:t>UôL</w:t>
      </w:r>
      <w:proofErr w:type="spellEnd"/>
      <w:r w:rsidRPr="001B7795">
        <w:t xml:space="preserve"> ®¨</w:t>
      </w:r>
      <w:proofErr w:type="spellStart"/>
      <w:r w:rsidRPr="001B7795">
        <w:t>úVô¡dLlTÓ¡u</w:t>
      </w:r>
      <w:proofErr w:type="spellEnd"/>
      <w:r w:rsidRPr="001B7795">
        <w:t>\Õ.</w:t>
      </w:r>
    </w:p>
    <w:p w14:paraId="443C81DE" w14:textId="77777777" w:rsidR="00263509" w:rsidRDefault="00AA089B" w:rsidP="00AA089B">
      <w:pPr>
        <w:tabs>
          <w:tab w:val="left" w:pos="4297"/>
        </w:tabs>
      </w:pPr>
      <w:r>
        <w:tab/>
      </w:r>
    </w:p>
    <w:p w14:paraId="604EF557" w14:textId="77777777" w:rsidR="00263509" w:rsidRDefault="00263509" w:rsidP="00C76E32"/>
    <w:p w14:paraId="502706B0" w14:textId="77777777" w:rsidR="00263509" w:rsidRDefault="00AA089B" w:rsidP="00D54A30">
      <w:pPr>
        <w:tabs>
          <w:tab w:val="left" w:pos="4504"/>
          <w:tab w:val="left" w:pos="5530"/>
        </w:tabs>
      </w:pPr>
      <w:r>
        <w:tab/>
      </w:r>
      <w:r w:rsidR="00D54A30">
        <w:tab/>
      </w:r>
    </w:p>
    <w:p w14:paraId="04385FFD" w14:textId="77777777" w:rsidR="00263509" w:rsidRDefault="00263509" w:rsidP="00C76E32"/>
    <w:p w14:paraId="01C71C6B" w14:textId="77777777" w:rsidR="00263509" w:rsidRDefault="00AA1CF4" w:rsidP="00C76E32">
      <w:r>
        <w:rPr>
          <w:rFonts w:ascii="GIST-TMOTAppar" w:hAnsi="GIST-TMOTAppar" w:cs="GIST-TMOTAppar"/>
          <w:b/>
          <w:noProof/>
          <w:sz w:val="36"/>
          <w:szCs w:val="36"/>
        </w:rPr>
        <w:lastRenderedPageBreak/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659847F6" wp14:editId="1E0DA2CD">
                <wp:simplePos x="0" y="0"/>
                <wp:positionH relativeFrom="column">
                  <wp:posOffset>-35891</wp:posOffset>
                </wp:positionH>
                <wp:positionV relativeFrom="paragraph">
                  <wp:posOffset>-351155</wp:posOffset>
                </wp:positionV>
                <wp:extent cx="4182110" cy="389255"/>
                <wp:effectExtent l="0" t="0" r="8890" b="0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82110" cy="38925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ABF071E" id="Rectangle 12" o:spid="_x0000_s1026" style="position:absolute;margin-left:-2.85pt;margin-top:-27.65pt;width:329.3pt;height:30.65pt;z-index:251664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" fillcolor="white [3201]" stroked="f" strokeweight="2pt"/>
            </w:pict>
          </mc:Fallback>
        </mc:AlternateContent>
      </w:r>
    </w:p>
    <w:p w14:paraId="4E99EE7E" w14:textId="77777777" w:rsidR="00263509" w:rsidRPr="001B7795" w:rsidRDefault="00263509" w:rsidP="00C76E32"/>
    <w:p w14:paraId="025F2568" w14:textId="77777777" w:rsidR="000E4EBF" w:rsidRDefault="000E4EBF" w:rsidP="000E4EBF">
      <w:pPr>
        <w:ind w:firstLine="0"/>
        <w:jc w:val="center"/>
        <w:rPr>
          <w:rFonts w:ascii="TML_Suriyan_Bold" w:hAnsi="TML_Suriyan_Bold" w:cs="GIST-TMOTAppar"/>
          <w:szCs w:val="18"/>
          <w:lang w:bidi="ta-IN"/>
        </w:rPr>
      </w:pPr>
      <w:bookmarkStart w:id="0" w:name="L-1"/>
      <w:bookmarkEnd w:id="0"/>
    </w:p>
    <w:p w14:paraId="172AB1CB" w14:textId="77777777" w:rsidR="00F93925" w:rsidRDefault="00F93925" w:rsidP="00E241FC">
      <w:pPr>
        <w:ind w:firstLine="0"/>
        <w:rPr>
          <w:rFonts w:ascii="TML_Suriyan_Bold" w:hAnsi="TML_Suriyan_Bold" w:cs="GIST-TMOTAppar"/>
          <w:szCs w:val="18"/>
          <w:lang w:bidi="ta-IN"/>
        </w:rPr>
      </w:pPr>
    </w:p>
    <w:p w14:paraId="5BF37643" w14:textId="77777777" w:rsidR="00640320" w:rsidRDefault="00640320" w:rsidP="00596F60">
      <w:pPr>
        <w:ind w:firstLine="0"/>
        <w:jc w:val="center"/>
        <w:rPr>
          <w:rFonts w:ascii="TML_Suriyan_Bold" w:hAnsi="TML_Suriyan_Bold" w:cs="GIST-TMOTAppar"/>
          <w:szCs w:val="18"/>
          <w:lang w:bidi="ta-IN"/>
        </w:rPr>
      </w:pPr>
    </w:p>
    <w:p w14:paraId="260CDE0E" w14:textId="55328718" w:rsidR="00263509" w:rsidRPr="00263509" w:rsidRDefault="00263509" w:rsidP="00263509">
      <w:pPr>
        <w:pStyle w:val="BookTitles"/>
        <w:rPr>
          <w:rFonts w:ascii="ATM 024" w:hAnsi="ATM 024" w:cs="ATM 024"/>
          <w:b w:val="0"/>
          <w:sz w:val="28"/>
          <w:szCs w:val="28"/>
        </w:rPr>
      </w:pPr>
      <w:proofErr w:type="spellStart"/>
      <w:r w:rsidRPr="00263509">
        <w:rPr>
          <w:rFonts w:ascii="ATM 024" w:hAnsi="ATM 024" w:cs="ATM 024"/>
          <w:b w:val="0"/>
          <w:sz w:val="28"/>
          <w:szCs w:val="28"/>
        </w:rPr>
        <w:t>தமிழ்</w:t>
      </w:r>
      <w:proofErr w:type="spellEnd"/>
      <w:r w:rsidR="00F47C9E">
        <w:rPr>
          <w:rFonts w:ascii="ATM 024" w:hAnsi="ATM 024" w:cs="ATM 024"/>
          <w:b w:val="0"/>
          <w:sz w:val="28"/>
          <w:szCs w:val="28"/>
        </w:rPr>
        <w:t xml:space="preserve">, </w:t>
      </w:r>
      <w:proofErr w:type="spellStart"/>
      <w:r w:rsidRPr="00263509">
        <w:rPr>
          <w:rFonts w:ascii="ATM 024" w:hAnsi="ATM 024" w:cs="ATM 024"/>
          <w:b w:val="0"/>
          <w:sz w:val="28"/>
          <w:szCs w:val="28"/>
        </w:rPr>
        <w:t>ஆங்கிலம்</w:t>
      </w:r>
      <w:proofErr w:type="spellEnd"/>
      <w:r w:rsidRPr="00263509">
        <w:rPr>
          <w:rFonts w:ascii="ATM 024" w:hAnsi="ATM 024" w:cs="ATM 024"/>
          <w:b w:val="0"/>
          <w:sz w:val="28"/>
          <w:szCs w:val="28"/>
        </w:rPr>
        <w:t>,</w:t>
      </w:r>
      <w:r w:rsidR="00F47C9E">
        <w:rPr>
          <w:rFonts w:ascii="ATM 024" w:hAnsi="ATM 024" w:cs="ATM 024"/>
          <w:b w:val="0"/>
          <w:sz w:val="28"/>
          <w:szCs w:val="28"/>
        </w:rPr>
        <w:t xml:space="preserve"> </w:t>
      </w:r>
      <w:proofErr w:type="spellStart"/>
      <w:r w:rsidRPr="00263509">
        <w:rPr>
          <w:rFonts w:ascii="ATM 024" w:hAnsi="ATM 024" w:cs="ATM 024"/>
          <w:b w:val="0"/>
          <w:sz w:val="28"/>
          <w:szCs w:val="28"/>
        </w:rPr>
        <w:t>மலையாளம்</w:t>
      </w:r>
      <w:proofErr w:type="spellEnd"/>
      <w:r w:rsidRPr="00263509">
        <w:rPr>
          <w:rFonts w:ascii="ATM 024" w:hAnsi="ATM 024" w:cs="ATM 024"/>
          <w:b w:val="0"/>
          <w:sz w:val="28"/>
          <w:szCs w:val="28"/>
        </w:rPr>
        <w:t>,</w:t>
      </w:r>
      <w:r w:rsidR="00F47C9E">
        <w:rPr>
          <w:rFonts w:ascii="ATM 024" w:hAnsi="ATM 024" w:cs="ATM 024"/>
          <w:b w:val="0"/>
          <w:sz w:val="28"/>
          <w:szCs w:val="28"/>
        </w:rPr>
        <w:t xml:space="preserve"> </w:t>
      </w:r>
      <w:proofErr w:type="spellStart"/>
      <w:r w:rsidRPr="00263509">
        <w:rPr>
          <w:rFonts w:ascii="ATM 024" w:hAnsi="ATM 024" w:cs="ATM 024"/>
          <w:b w:val="0"/>
          <w:sz w:val="28"/>
          <w:szCs w:val="28"/>
        </w:rPr>
        <w:t>தெலுங்கு</w:t>
      </w:r>
      <w:proofErr w:type="spellEnd"/>
      <w:r w:rsidRPr="00263509">
        <w:rPr>
          <w:rFonts w:ascii="ATM 024" w:hAnsi="ATM 024" w:cs="ATM 024"/>
          <w:b w:val="0"/>
          <w:sz w:val="28"/>
          <w:szCs w:val="28"/>
        </w:rPr>
        <w:t xml:space="preserve">, </w:t>
      </w:r>
      <w:proofErr w:type="spellStart"/>
      <w:r w:rsidRPr="00263509">
        <w:rPr>
          <w:rFonts w:ascii="ATM 024" w:hAnsi="ATM 024" w:cs="ATM 024"/>
          <w:b w:val="0"/>
          <w:sz w:val="28"/>
          <w:szCs w:val="28"/>
        </w:rPr>
        <w:t>கன்னடம்</w:t>
      </w:r>
      <w:proofErr w:type="spellEnd"/>
      <w:r w:rsidRPr="00263509">
        <w:rPr>
          <w:rFonts w:ascii="ATM 024" w:hAnsi="ATM 024" w:cs="ATM 024"/>
          <w:b w:val="0"/>
          <w:sz w:val="28"/>
          <w:szCs w:val="28"/>
        </w:rPr>
        <w:t xml:space="preserve"> </w:t>
      </w:r>
      <w:proofErr w:type="spellStart"/>
      <w:r w:rsidRPr="00263509">
        <w:rPr>
          <w:rFonts w:ascii="ATM 024" w:hAnsi="ATM 024" w:cs="ATM 024"/>
          <w:b w:val="0"/>
          <w:sz w:val="28"/>
          <w:szCs w:val="28"/>
        </w:rPr>
        <w:t>மொழிகளில்</w:t>
      </w:r>
      <w:proofErr w:type="spellEnd"/>
      <w:r w:rsidRPr="00263509">
        <w:rPr>
          <w:rFonts w:ascii="ATM 024" w:hAnsi="ATM 024" w:cs="ATM 024"/>
          <w:b w:val="0"/>
          <w:sz w:val="28"/>
          <w:szCs w:val="28"/>
        </w:rPr>
        <w:t xml:space="preserve"> </w:t>
      </w:r>
      <w:proofErr w:type="spellStart"/>
      <w:r w:rsidRPr="00263509">
        <w:rPr>
          <w:rFonts w:ascii="ATM 024" w:hAnsi="ATM 024" w:cs="ATM 024"/>
          <w:b w:val="0"/>
          <w:sz w:val="28"/>
          <w:szCs w:val="28"/>
        </w:rPr>
        <w:t>சகோ</w:t>
      </w:r>
      <w:proofErr w:type="spellEnd"/>
      <w:r w:rsidR="00F47C9E">
        <w:rPr>
          <w:rFonts w:ascii="ATM 024" w:hAnsi="ATM 024" w:cs="ATM 024"/>
          <w:b w:val="0"/>
          <w:sz w:val="28"/>
          <w:szCs w:val="28"/>
        </w:rPr>
        <w:t xml:space="preserve"> </w:t>
      </w:r>
      <w:proofErr w:type="spellStart"/>
      <w:r w:rsidRPr="00263509">
        <w:rPr>
          <w:rFonts w:ascii="ATM 024" w:hAnsi="ATM 024" w:cs="ATM 024"/>
          <w:b w:val="0"/>
          <w:sz w:val="28"/>
          <w:szCs w:val="28"/>
        </w:rPr>
        <w:t>பிரான்ஹாம்</w:t>
      </w:r>
      <w:proofErr w:type="spellEnd"/>
      <w:r w:rsidRPr="00263509">
        <w:rPr>
          <w:rFonts w:ascii="ATM 024" w:hAnsi="ATM 024" w:cs="ATM 024"/>
          <w:b w:val="0"/>
          <w:sz w:val="28"/>
          <w:szCs w:val="28"/>
        </w:rPr>
        <w:t xml:space="preserve"> PDF </w:t>
      </w:r>
      <w:proofErr w:type="spellStart"/>
      <w:r w:rsidRPr="00263509">
        <w:rPr>
          <w:rFonts w:ascii="ATM 024" w:hAnsi="ATM 024" w:cs="ATM 024"/>
          <w:b w:val="0"/>
          <w:sz w:val="28"/>
          <w:szCs w:val="28"/>
        </w:rPr>
        <w:t>செய்திகளை</w:t>
      </w:r>
      <w:proofErr w:type="spellEnd"/>
      <w:r w:rsidRPr="00263509">
        <w:rPr>
          <w:rFonts w:ascii="ATM 024" w:hAnsi="ATM 024" w:cs="ATM 024"/>
          <w:b w:val="0"/>
          <w:sz w:val="28"/>
          <w:szCs w:val="28"/>
        </w:rPr>
        <w:t xml:space="preserve"> </w:t>
      </w:r>
      <w:proofErr w:type="spellStart"/>
      <w:r w:rsidRPr="00263509">
        <w:rPr>
          <w:rFonts w:ascii="ATM 024" w:hAnsi="ATM 024" w:cs="ATM 024"/>
          <w:b w:val="0"/>
          <w:sz w:val="28"/>
          <w:szCs w:val="28"/>
        </w:rPr>
        <w:t>கீழ்கண்ட</w:t>
      </w:r>
      <w:proofErr w:type="spellEnd"/>
      <w:r w:rsidRPr="00263509">
        <w:rPr>
          <w:rFonts w:ascii="ATM 024" w:hAnsi="ATM 024" w:cs="ATM 024"/>
          <w:b w:val="0"/>
          <w:sz w:val="28"/>
          <w:szCs w:val="28"/>
        </w:rPr>
        <w:t xml:space="preserve"> </w:t>
      </w:r>
      <w:proofErr w:type="spellStart"/>
      <w:r w:rsidRPr="00263509">
        <w:rPr>
          <w:rFonts w:ascii="ATM 024" w:hAnsi="ATM 024" w:cs="ATM 024"/>
          <w:b w:val="0"/>
          <w:sz w:val="28"/>
          <w:szCs w:val="28"/>
        </w:rPr>
        <w:t>வெப்சைட்டில்</w:t>
      </w:r>
      <w:proofErr w:type="spellEnd"/>
      <w:r w:rsidRPr="00263509">
        <w:rPr>
          <w:rFonts w:ascii="ATM 024" w:hAnsi="ATM 024" w:cs="ATM 024"/>
          <w:b w:val="0"/>
          <w:sz w:val="28"/>
          <w:szCs w:val="28"/>
        </w:rPr>
        <w:t xml:space="preserve"> </w:t>
      </w:r>
      <w:proofErr w:type="spellStart"/>
      <w:r w:rsidRPr="00263509">
        <w:rPr>
          <w:rFonts w:ascii="ATM 024" w:hAnsi="ATM 024" w:cs="ATM 024"/>
          <w:b w:val="0"/>
          <w:sz w:val="28"/>
          <w:szCs w:val="28"/>
        </w:rPr>
        <w:t>டவுன்லோட்</w:t>
      </w:r>
      <w:proofErr w:type="spellEnd"/>
      <w:r w:rsidRPr="00263509">
        <w:rPr>
          <w:rFonts w:ascii="ATM 024" w:hAnsi="ATM 024" w:cs="ATM 024"/>
          <w:b w:val="0"/>
          <w:sz w:val="28"/>
          <w:szCs w:val="28"/>
        </w:rPr>
        <w:t xml:space="preserve"> </w:t>
      </w:r>
      <w:proofErr w:type="spellStart"/>
      <w:r w:rsidRPr="00263509">
        <w:rPr>
          <w:rFonts w:ascii="ATM 024" w:hAnsi="ATM 024" w:cs="ATM 024"/>
          <w:b w:val="0"/>
          <w:sz w:val="28"/>
          <w:szCs w:val="28"/>
        </w:rPr>
        <w:t>செய்து</w:t>
      </w:r>
      <w:proofErr w:type="spellEnd"/>
      <w:r w:rsidRPr="00263509">
        <w:rPr>
          <w:rFonts w:ascii="ATM 024" w:hAnsi="ATM 024" w:cs="ATM 024"/>
          <w:b w:val="0"/>
          <w:sz w:val="28"/>
          <w:szCs w:val="28"/>
        </w:rPr>
        <w:t xml:space="preserve"> </w:t>
      </w:r>
      <w:proofErr w:type="spellStart"/>
      <w:r w:rsidRPr="00263509">
        <w:rPr>
          <w:rFonts w:ascii="ATM 024" w:hAnsi="ATM 024" w:cs="ATM 024"/>
          <w:b w:val="0"/>
          <w:sz w:val="28"/>
          <w:szCs w:val="28"/>
        </w:rPr>
        <w:t>கொள்ளலாம்</w:t>
      </w:r>
      <w:proofErr w:type="spellEnd"/>
    </w:p>
    <w:p w14:paraId="56AF8046" w14:textId="77777777" w:rsidR="00263509" w:rsidRPr="00EF635C" w:rsidRDefault="00263509" w:rsidP="00263509">
      <w:pPr>
        <w:rPr>
          <w:rFonts w:ascii="TML_Vaigai_Normal" w:hAnsi="TML_Vaigai_Normal"/>
          <w:i/>
        </w:rPr>
      </w:pPr>
    </w:p>
    <w:p w14:paraId="25D8D852" w14:textId="77777777" w:rsidR="00263509" w:rsidRDefault="00263509" w:rsidP="00263509">
      <w:pPr>
        <w:rPr>
          <w:rFonts w:ascii="TML_Vaigai_Normal" w:hAnsi="TML_Vaigai_Normal"/>
        </w:rPr>
      </w:pPr>
    </w:p>
    <w:p w14:paraId="21584D85" w14:textId="77777777" w:rsidR="00F71DA1" w:rsidRPr="00F71DA1" w:rsidRDefault="00F71DA1" w:rsidP="00F71DA1">
      <w:pPr>
        <w:ind w:firstLine="0"/>
        <w:jc w:val="center"/>
        <w:rPr>
          <w:rFonts w:ascii="TML_Suriyan_Bold" w:hAnsi="TML_Suriyan_Bold" w:cs="GIST-TMOTAppar"/>
          <w:sz w:val="28"/>
          <w:szCs w:val="28"/>
          <w:lang w:bidi="ta-IN"/>
        </w:rPr>
      </w:pPr>
      <w:proofErr w:type="spellStart"/>
      <w:r w:rsidRPr="00F71DA1">
        <w:rPr>
          <w:rFonts w:ascii="Arial" w:hAnsi="Arial" w:cs="Arial"/>
          <w:b/>
          <w:sz w:val="28"/>
          <w:szCs w:val="28"/>
        </w:rPr>
        <w:t>Bro.Branham</w:t>
      </w:r>
      <w:proofErr w:type="spellEnd"/>
      <w:r w:rsidRPr="00F71DA1">
        <w:rPr>
          <w:rFonts w:ascii="Arial" w:hAnsi="Arial" w:cs="Arial"/>
          <w:b/>
          <w:sz w:val="28"/>
          <w:szCs w:val="28"/>
        </w:rPr>
        <w:t xml:space="preserve"> Message PDF sermons can be download in the below website for the following language - Tamil, English, Malayalam, Telegu &amp; Kannada language.</w:t>
      </w:r>
    </w:p>
    <w:p w14:paraId="53A2BAC9" w14:textId="77777777" w:rsidR="00F71DA1" w:rsidRPr="00F71DA1" w:rsidRDefault="00F71DA1" w:rsidP="00F71DA1">
      <w:pPr>
        <w:ind w:firstLine="0"/>
        <w:jc w:val="center"/>
        <w:rPr>
          <w:rFonts w:ascii="Arial" w:hAnsi="Arial" w:cs="Arial"/>
          <w:b/>
        </w:rPr>
      </w:pPr>
    </w:p>
    <w:p w14:paraId="588C5A7D" w14:textId="77777777" w:rsidR="00F47C9E" w:rsidRDefault="00F47C9E" w:rsidP="00F47C9E">
      <w:pPr>
        <w:jc w:val="center"/>
        <w:rPr>
          <w:rFonts w:ascii="Arial" w:hAnsi="Arial" w:cs="Arial"/>
        </w:rPr>
      </w:pPr>
      <w:hyperlink r:id="rId10" w:history="1">
        <w:r w:rsidRPr="00175E57">
          <w:rPr>
            <w:rStyle w:val="Hyperlink"/>
            <w:rFonts w:ascii="Arial" w:hAnsi="Arial" w:cs="Arial"/>
            <w:color w:val="auto"/>
            <w:u w:val="none"/>
          </w:rPr>
          <w:t>www.bridemessage.com</w:t>
        </w:r>
      </w:hyperlink>
    </w:p>
    <w:p w14:paraId="24E49833" w14:textId="77777777" w:rsidR="001B7795" w:rsidRDefault="001B7795" w:rsidP="00596F60">
      <w:pPr>
        <w:ind w:firstLine="0"/>
        <w:jc w:val="center"/>
        <w:rPr>
          <w:rFonts w:ascii="TML_Suriyan_Bold" w:hAnsi="TML_Suriyan_Bold" w:cs="GIST-TMOTAppar"/>
          <w:szCs w:val="18"/>
          <w:lang w:bidi="ta-IN"/>
        </w:rPr>
      </w:pPr>
    </w:p>
    <w:p w14:paraId="70AF9492" w14:textId="77777777" w:rsidR="001B7795" w:rsidRDefault="001B7795" w:rsidP="00596F60">
      <w:pPr>
        <w:ind w:firstLine="0"/>
        <w:jc w:val="center"/>
        <w:rPr>
          <w:rFonts w:ascii="TML_Suriyan_Bold" w:hAnsi="TML_Suriyan_Bold" w:cs="GIST-TMOTAppar"/>
          <w:szCs w:val="18"/>
          <w:lang w:bidi="ta-IN"/>
        </w:rPr>
      </w:pPr>
    </w:p>
    <w:p w14:paraId="1AE3A026" w14:textId="77777777" w:rsidR="00122815" w:rsidRDefault="00122815" w:rsidP="00596F60">
      <w:pPr>
        <w:ind w:firstLine="0"/>
        <w:jc w:val="center"/>
        <w:rPr>
          <w:rFonts w:ascii="TML_Suriyan_Bold" w:hAnsi="TML_Suriyan_Bold" w:cs="GIST-TMOTAppar"/>
          <w:szCs w:val="18"/>
          <w:lang w:bidi="ta-IN"/>
        </w:rPr>
      </w:pPr>
    </w:p>
    <w:p w14:paraId="29839611" w14:textId="77777777" w:rsidR="00F93925" w:rsidRDefault="00122815" w:rsidP="00482D90">
      <w:pPr>
        <w:ind w:firstLine="0"/>
        <w:rPr>
          <w:rFonts w:ascii="TML_Suriyan_Bold" w:hAnsi="TML_Suriyan_Bold" w:cs="GIST-TMOTAppar"/>
          <w:szCs w:val="18"/>
          <w:lang w:bidi="ta-IN"/>
        </w:rPr>
      </w:pPr>
      <w:r>
        <w:rPr>
          <w:rFonts w:ascii="GIST-TMOTAppar" w:hAnsi="GIST-TMOTAppar" w:cs="GIST-TMOTAppar"/>
          <w:b/>
          <w:noProof/>
          <w:sz w:val="36"/>
          <w:szCs w:val="36"/>
        </w:rPr>
        <w:lastRenderedPageBreak/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0C2B64AC" wp14:editId="77C1D7EC">
                <wp:simplePos x="0" y="0"/>
                <wp:positionH relativeFrom="column">
                  <wp:posOffset>-60021</wp:posOffset>
                </wp:positionH>
                <wp:positionV relativeFrom="paragraph">
                  <wp:posOffset>-342900</wp:posOffset>
                </wp:positionV>
                <wp:extent cx="4182110" cy="389255"/>
                <wp:effectExtent l="0" t="0" r="8890" b="0"/>
                <wp:wrapNone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82110" cy="38925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008CA73" id="Rectangle 14" o:spid="_x0000_s1026" style="position:absolute;margin-left:-4.75pt;margin-top:-27pt;width:329.3pt;height:30.65pt;z-index:251668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" fillcolor="white [3201]" stroked="f" strokeweight="2pt"/>
            </w:pict>
          </mc:Fallback>
        </mc:AlternateContent>
      </w:r>
    </w:p>
    <w:p w14:paraId="3820CFDC" w14:textId="77777777" w:rsidR="001B7795" w:rsidRPr="00263509" w:rsidRDefault="00F93925" w:rsidP="00263509">
      <w:pPr>
        <w:ind w:firstLine="0"/>
        <w:jc w:val="center"/>
        <w:rPr>
          <w:rFonts w:ascii="TML_Suriyan_Bold" w:hAnsi="TML_Suriyan_Bold" w:cs="GIST-TMOTAppar"/>
          <w:szCs w:val="18"/>
          <w:lang w:bidi="ta-IN"/>
        </w:rPr>
      </w:pPr>
      <w:r>
        <w:rPr>
          <w:rFonts w:ascii="TML_Suriyan_Bold" w:hAnsi="TML_Suriyan_Bold" w:cs="GIST-TMOTAppar"/>
          <w:noProof/>
          <w:szCs w:val="18"/>
        </w:rPr>
        <w:drawing>
          <wp:inline distT="0" distB="0" distL="0" distR="0" wp14:anchorId="628576D6" wp14:editId="352CE48E">
            <wp:extent cx="3562066" cy="5782124"/>
            <wp:effectExtent l="0" t="0" r="635" b="0"/>
            <wp:docPr id="9" name="Picture 9" descr="C:\Users\Paul\Desktop\B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aul\Desktop\BP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3856" cy="57850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A2301">
        <w:rPr>
          <w:rFonts w:ascii="TML_Pandian_Normal" w:hAnsi="TML_Pandian_Normal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1648FC3F" wp14:editId="0901BC81">
                <wp:simplePos x="0" y="0"/>
                <wp:positionH relativeFrom="column">
                  <wp:posOffset>1746885</wp:posOffset>
                </wp:positionH>
                <wp:positionV relativeFrom="paragraph">
                  <wp:posOffset>-1527175</wp:posOffset>
                </wp:positionV>
                <wp:extent cx="666750" cy="558800"/>
                <wp:effectExtent l="0" t="0" r="0" b="0"/>
                <wp:wrapNone/>
                <wp:docPr id="5" name="Rectangle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6750" cy="558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482DA9" id="Rectangle 78" o:spid="_x0000_s1026" style="position:absolute;margin-left:137.55pt;margin-top:-120.25pt;width:52.5pt;height:44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" stroked="f"/>
            </w:pict>
          </mc:Fallback>
        </mc:AlternateContent>
      </w:r>
    </w:p>
    <w:p w14:paraId="5DD301EA" w14:textId="77777777" w:rsidR="00F93925" w:rsidRDefault="00122815" w:rsidP="001B7795">
      <w:pPr>
        <w:widowControl w:val="0"/>
        <w:spacing w:after="0" w:line="216" w:lineRule="auto"/>
        <w:ind w:firstLine="0"/>
        <w:jc w:val="center"/>
        <w:rPr>
          <w:rFonts w:ascii="Latha" w:hAnsi="Latha"/>
          <w:b/>
          <w:bCs/>
          <w:sz w:val="40"/>
          <w:szCs w:val="40"/>
        </w:rPr>
      </w:pPr>
      <w:r>
        <w:rPr>
          <w:rFonts w:ascii="GIST-TMOTAppar" w:hAnsi="GIST-TMOTAppar" w:cs="GIST-TMOTAppar"/>
          <w:b/>
          <w:noProof/>
          <w:sz w:val="36"/>
          <w:szCs w:val="36"/>
        </w:rPr>
        <w:lastRenderedPageBreak/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22A95C82" wp14:editId="564EB12E">
                <wp:simplePos x="0" y="0"/>
                <wp:positionH relativeFrom="column">
                  <wp:posOffset>-91440</wp:posOffset>
                </wp:positionH>
                <wp:positionV relativeFrom="paragraph">
                  <wp:posOffset>-369266</wp:posOffset>
                </wp:positionV>
                <wp:extent cx="4182110" cy="389255"/>
                <wp:effectExtent l="0" t="0" r="8890" b="0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82110" cy="38925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1D4A364" id="Rectangle 13" o:spid="_x0000_s1026" style="position:absolute;margin-left:-7.2pt;margin-top:-29.1pt;width:329.3pt;height:30.65pt;z-index:251666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" fillcolor="white [3201]" stroked="f" strokeweight="2pt"/>
            </w:pict>
          </mc:Fallback>
        </mc:AlternateContent>
      </w:r>
    </w:p>
    <w:p w14:paraId="02FD436E" w14:textId="77777777" w:rsidR="001B7795" w:rsidRPr="001B7795" w:rsidRDefault="001B7795" w:rsidP="001B7795">
      <w:pPr>
        <w:widowControl w:val="0"/>
        <w:spacing w:after="0" w:line="216" w:lineRule="auto"/>
        <w:ind w:firstLine="0"/>
        <w:jc w:val="center"/>
        <w:rPr>
          <w:rFonts w:ascii="Latha" w:hAnsi="Latha"/>
          <w:b/>
          <w:bCs/>
          <w:sz w:val="40"/>
          <w:szCs w:val="40"/>
        </w:rPr>
      </w:pPr>
      <w:proofErr w:type="spellStart"/>
      <w:r w:rsidRPr="001B7795">
        <w:rPr>
          <w:rFonts w:ascii="Latha" w:hAnsi="Latha"/>
          <w:b/>
          <w:bCs/>
          <w:sz w:val="40"/>
          <w:szCs w:val="40"/>
        </w:rPr>
        <w:t>குருடனான</w:t>
      </w:r>
      <w:proofErr w:type="spellEnd"/>
      <w:r w:rsidRPr="001B7795">
        <w:rPr>
          <w:rFonts w:cs="Cambria"/>
          <w:b/>
          <w:bCs/>
          <w:sz w:val="40"/>
          <w:szCs w:val="40"/>
        </w:rPr>
        <w:t xml:space="preserve"> </w:t>
      </w:r>
      <w:proofErr w:type="spellStart"/>
      <w:r w:rsidRPr="001B7795">
        <w:rPr>
          <w:rFonts w:ascii="Latha" w:hAnsi="Latha"/>
          <w:b/>
          <w:bCs/>
          <w:sz w:val="40"/>
          <w:szCs w:val="40"/>
        </w:rPr>
        <w:t>பர்திமேயு</w:t>
      </w:r>
      <w:proofErr w:type="spellEnd"/>
    </w:p>
    <w:p w14:paraId="49108922" w14:textId="77777777" w:rsidR="00016016" w:rsidRPr="001B7795" w:rsidRDefault="00D36910" w:rsidP="00D36910">
      <w:pPr>
        <w:spacing w:line="216" w:lineRule="auto"/>
        <w:ind w:firstLine="0"/>
        <w:jc w:val="center"/>
        <w:rPr>
          <w:rFonts w:ascii="Arial Nova" w:hAnsi="Arial Nova"/>
          <w:b/>
          <w:bCs/>
          <w:sz w:val="36"/>
          <w:szCs w:val="36"/>
        </w:rPr>
      </w:pPr>
      <w:r w:rsidRPr="001B7795">
        <w:rPr>
          <w:rFonts w:ascii="Arial Nova" w:hAnsi="Arial Nova"/>
          <w:b/>
          <w:bCs/>
          <w:sz w:val="36"/>
          <w:szCs w:val="36"/>
        </w:rPr>
        <w:t xml:space="preserve"> </w:t>
      </w:r>
      <w:r w:rsidR="007719A9" w:rsidRPr="001B7795">
        <w:rPr>
          <w:rFonts w:ascii="Arial Nova" w:hAnsi="Arial Nova"/>
          <w:b/>
          <w:bCs/>
          <w:sz w:val="36"/>
          <w:szCs w:val="36"/>
        </w:rPr>
        <w:t>BLIND BARTIMAEUS</w:t>
      </w:r>
    </w:p>
    <w:p w14:paraId="1A69C3B5" w14:textId="77777777" w:rsidR="00995DF4" w:rsidRDefault="00995DF4" w:rsidP="00995DF4">
      <w:pPr>
        <w:widowControl w:val="0"/>
        <w:spacing w:after="0" w:line="216" w:lineRule="auto"/>
        <w:ind w:firstLine="0"/>
        <w:jc w:val="center"/>
        <w:rPr>
          <w:rFonts w:ascii="Latha" w:hAnsi="Latha"/>
          <w:b/>
          <w:bCs/>
          <w:sz w:val="40"/>
          <w:szCs w:val="40"/>
        </w:rPr>
      </w:pPr>
      <w:r>
        <w:rPr>
          <w:rFonts w:ascii="Latha" w:hAnsi="Latha"/>
          <w:b/>
          <w:bCs/>
          <w:sz w:val="40"/>
          <w:szCs w:val="40"/>
        </w:rPr>
        <w:t>55-04-00</w:t>
      </w:r>
    </w:p>
    <w:p w14:paraId="6685C5E0" w14:textId="77777777" w:rsidR="009478CB" w:rsidRPr="00995DF4" w:rsidRDefault="00807E53" w:rsidP="00017944">
      <w:pPr>
        <w:spacing w:line="216" w:lineRule="auto"/>
        <w:ind w:firstLine="0"/>
        <w:jc w:val="center"/>
        <w:rPr>
          <w:sz w:val="28"/>
          <w:szCs w:val="28"/>
        </w:rPr>
      </w:pPr>
      <w:proofErr w:type="spellStart"/>
      <w:r w:rsidRPr="00995DF4">
        <w:rPr>
          <w:sz w:val="28"/>
          <w:szCs w:val="28"/>
        </w:rPr>
        <w:t>BpT</w:t>
      </w:r>
      <w:r w:rsidR="00017944" w:rsidRPr="00995DF4">
        <w:rPr>
          <w:sz w:val="28"/>
          <w:szCs w:val="28"/>
        </w:rPr>
        <w:t>Wó</w:t>
      </w:r>
      <w:r w:rsidRPr="00995DF4">
        <w:rPr>
          <w:sz w:val="28"/>
          <w:szCs w:val="28"/>
        </w:rPr>
        <w:t>hPô</w:t>
      </w:r>
      <w:proofErr w:type="spellEnd"/>
      <w:r w:rsidRPr="00995DF4">
        <w:rPr>
          <w:sz w:val="28"/>
          <w:szCs w:val="28"/>
        </w:rPr>
        <w:t xml:space="preserve">, </w:t>
      </w:r>
      <w:proofErr w:type="gramStart"/>
      <w:r w:rsidR="009A6030" w:rsidRPr="00995DF4">
        <w:rPr>
          <w:sz w:val="28"/>
          <w:szCs w:val="28"/>
        </w:rPr>
        <w:t>L]</w:t>
      </w:r>
      <w:proofErr w:type="spellStart"/>
      <w:r w:rsidR="009A6030" w:rsidRPr="00995DF4">
        <w:rPr>
          <w:sz w:val="28"/>
          <w:szCs w:val="28"/>
        </w:rPr>
        <w:t>Pô</w:t>
      </w:r>
      <w:proofErr w:type="spellEnd"/>
      <w:proofErr w:type="gramEnd"/>
    </w:p>
    <w:p w14:paraId="35051B63" w14:textId="77777777" w:rsidR="00A078D9" w:rsidRPr="00C550E4" w:rsidRDefault="00185FE1" w:rsidP="00A078D9">
      <w:pPr>
        <w:ind w:firstLine="0"/>
        <w:rPr>
          <w:sz w:val="34"/>
          <w:szCs w:val="34"/>
        </w:rPr>
      </w:pPr>
      <w:r w:rsidRPr="00F86280">
        <w:rPr>
          <w:rFonts w:ascii="TML_Vaigai_Normal" w:hAnsi="TML_Vaigai_Normal"/>
        </w:rPr>
        <w:t xml:space="preserve">   </w:t>
      </w:r>
      <w:r w:rsidR="00916E47" w:rsidRPr="00F86280">
        <w:rPr>
          <w:rFonts w:ascii="TML_Vaigai_Normal" w:hAnsi="TML_Vaigai_Normal"/>
          <w:noProof/>
        </w:rPr>
        <w:drawing>
          <wp:inline distT="0" distB="0" distL="0" distR="0" wp14:anchorId="23F01644" wp14:editId="4C92FF67">
            <wp:extent cx="281305" cy="279400"/>
            <wp:effectExtent l="0" t="0" r="4445" b="6350"/>
            <wp:docPr id="4" name="Picture 4" descr="C:\Users\Admin\Desktop\eagle-icon-png-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eagle-icon-png-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224" t="13792" r="13793" b="14655"/>
                    <a:stretch/>
                  </pic:blipFill>
                  <pic:spPr bwMode="auto">
                    <a:xfrm>
                      <a:off x="0" y="0"/>
                      <a:ext cx="281305" cy="27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F86280" w:rsidRPr="00F86280">
        <w:rPr>
          <w:rFonts w:ascii="TML_Vaigai_Normal" w:hAnsi="TML_Vaigai_Normal"/>
        </w:rPr>
        <w:t xml:space="preserve"> </w:t>
      </w:r>
      <w:r w:rsidR="00A078D9" w:rsidRPr="00A078D9">
        <w:rPr>
          <w:sz w:val="30"/>
          <w:szCs w:val="30"/>
        </w:rPr>
        <w:t xml:space="preserve">...?... </w:t>
      </w:r>
      <w:proofErr w:type="spellStart"/>
      <w:r w:rsidR="00A078D9" w:rsidRPr="00A078D9">
        <w:rPr>
          <w:sz w:val="30"/>
          <w:szCs w:val="30"/>
        </w:rPr>
        <w:t>AkSôhL°p</w:t>
      </w:r>
      <w:proofErr w:type="spellEnd"/>
      <w:r w:rsidR="00A078D9" w:rsidRPr="00A078D9">
        <w:rPr>
          <w:sz w:val="30"/>
          <w:szCs w:val="30"/>
        </w:rPr>
        <w:t>, ©</w:t>
      </w:r>
      <w:proofErr w:type="spellStart"/>
      <w:r w:rsidR="00A078D9" w:rsidRPr="00A078D9">
        <w:rPr>
          <w:sz w:val="30"/>
          <w:szCs w:val="30"/>
        </w:rPr>
        <w:t>fûNdLôWWóLs</w:t>
      </w:r>
      <w:proofErr w:type="spellEnd"/>
      <w:r w:rsidR="00A078D9" w:rsidRPr="00A078D9">
        <w:rPr>
          <w:sz w:val="30"/>
          <w:szCs w:val="30"/>
        </w:rPr>
        <w:t xml:space="preserve">, </w:t>
      </w:r>
      <w:proofErr w:type="spellStart"/>
      <w:r w:rsidR="00A078D9" w:rsidRPr="00A078D9">
        <w:rPr>
          <w:sz w:val="30"/>
          <w:szCs w:val="30"/>
        </w:rPr>
        <w:t>AYWóLs</w:t>
      </w:r>
      <w:proofErr w:type="spellEnd"/>
      <w:r w:rsidR="00A078D9" w:rsidRPr="00A078D9">
        <w:rPr>
          <w:sz w:val="30"/>
          <w:szCs w:val="30"/>
        </w:rPr>
        <w:t xml:space="preserve"> </w:t>
      </w:r>
      <w:proofErr w:type="spellStart"/>
      <w:r w:rsidR="00A078D9" w:rsidRPr="00A078D9">
        <w:rPr>
          <w:sz w:val="30"/>
          <w:szCs w:val="30"/>
        </w:rPr>
        <w:t>ùTôÕ</w:t>
      </w:r>
      <w:proofErr w:type="spellEnd"/>
      <w:r w:rsidR="00A078D9" w:rsidRPr="00A078D9">
        <w:rPr>
          <w:sz w:val="30"/>
          <w:szCs w:val="30"/>
        </w:rPr>
        <w:t xml:space="preserve"> </w:t>
      </w:r>
      <w:proofErr w:type="gramStart"/>
      <w:r w:rsidR="00A078D9" w:rsidRPr="00A078D9">
        <w:rPr>
          <w:sz w:val="30"/>
          <w:szCs w:val="30"/>
        </w:rPr>
        <w:t>_]</w:t>
      </w:r>
      <w:proofErr w:type="spellStart"/>
      <w:r w:rsidR="00A078D9" w:rsidRPr="00A078D9">
        <w:rPr>
          <w:sz w:val="30"/>
          <w:szCs w:val="30"/>
        </w:rPr>
        <w:t>eL</w:t>
      </w:r>
      <w:proofErr w:type="gramEnd"/>
      <w:r w:rsidR="00A078D9" w:rsidRPr="00A078D9">
        <w:rPr>
          <w:sz w:val="30"/>
          <w:szCs w:val="30"/>
        </w:rPr>
        <w:t>°PªÚkÕ</w:t>
      </w:r>
      <w:proofErr w:type="spellEnd"/>
      <w:r w:rsidR="00A078D9" w:rsidRPr="00A078D9">
        <w:rPr>
          <w:sz w:val="30"/>
          <w:szCs w:val="30"/>
        </w:rPr>
        <w:t xml:space="preserve"> </w:t>
      </w:r>
      <w:proofErr w:type="spellStart"/>
      <w:r w:rsidR="00A078D9" w:rsidRPr="00A078D9">
        <w:rPr>
          <w:sz w:val="30"/>
          <w:szCs w:val="30"/>
        </w:rPr>
        <w:t>HRôYÕ</w:t>
      </w:r>
      <w:proofErr w:type="spellEnd"/>
      <w:r w:rsidR="00A078D9" w:rsidRPr="00A078D9">
        <w:rPr>
          <w:sz w:val="30"/>
          <w:szCs w:val="30"/>
        </w:rPr>
        <w:t xml:space="preserve"> </w:t>
      </w:r>
      <w:proofErr w:type="spellStart"/>
      <w:r w:rsidR="00A078D9" w:rsidRPr="00A078D9">
        <w:rPr>
          <w:sz w:val="30"/>
          <w:szCs w:val="30"/>
        </w:rPr>
        <w:t>ùLôgNm</w:t>
      </w:r>
      <w:proofErr w:type="spellEnd"/>
      <w:r w:rsidR="00A078D9" w:rsidRPr="00A078D9">
        <w:rPr>
          <w:sz w:val="30"/>
          <w:szCs w:val="30"/>
        </w:rPr>
        <w:t xml:space="preserve"> </w:t>
      </w:r>
      <w:proofErr w:type="spellStart"/>
      <w:r w:rsidR="00A078D9" w:rsidRPr="00A078D9">
        <w:rPr>
          <w:sz w:val="30"/>
          <w:szCs w:val="30"/>
        </w:rPr>
        <w:t>ùTtßd</w:t>
      </w:r>
      <w:proofErr w:type="spellEnd"/>
      <w:r w:rsidR="00A078D9" w:rsidRPr="00A078D9">
        <w:rPr>
          <w:sz w:val="30"/>
          <w:szCs w:val="30"/>
        </w:rPr>
        <w:t xml:space="preserve"> </w:t>
      </w:r>
      <w:proofErr w:type="spellStart"/>
      <w:r w:rsidR="00A078D9" w:rsidRPr="00A078D9">
        <w:rPr>
          <w:sz w:val="30"/>
          <w:szCs w:val="30"/>
        </w:rPr>
        <w:t>ùLôs</w:t>
      </w:r>
      <w:proofErr w:type="spellEnd"/>
      <w:r w:rsidR="00A078D9" w:rsidRPr="00A078D9">
        <w:rPr>
          <w:sz w:val="30"/>
          <w:szCs w:val="30"/>
        </w:rPr>
        <w:t xml:space="preserve">[ </w:t>
      </w:r>
      <w:proofErr w:type="spellStart"/>
      <w:r w:rsidR="00A078D9" w:rsidRPr="00A078D9">
        <w:rPr>
          <w:sz w:val="30"/>
          <w:szCs w:val="30"/>
        </w:rPr>
        <w:t>úYiÓUô</w:t>
      </w:r>
      <w:proofErr w:type="spellEnd"/>
      <w:r w:rsidR="00A078D9" w:rsidRPr="00A078D9">
        <w:rPr>
          <w:sz w:val="30"/>
          <w:szCs w:val="30"/>
        </w:rPr>
        <w:t>]</w:t>
      </w:r>
      <w:proofErr w:type="spellStart"/>
      <w:r w:rsidR="00A078D9" w:rsidRPr="00A078D9">
        <w:rPr>
          <w:sz w:val="30"/>
          <w:szCs w:val="30"/>
        </w:rPr>
        <w:t>ôp</w:t>
      </w:r>
      <w:proofErr w:type="spellEnd"/>
      <w:r w:rsidR="00A078D9" w:rsidRPr="00A078D9">
        <w:rPr>
          <w:sz w:val="30"/>
          <w:szCs w:val="30"/>
        </w:rPr>
        <w:t xml:space="preserve">, </w:t>
      </w:r>
      <w:proofErr w:type="spellStart"/>
      <w:r w:rsidR="00A078D9" w:rsidRPr="00A078D9">
        <w:rPr>
          <w:sz w:val="30"/>
          <w:szCs w:val="30"/>
        </w:rPr>
        <w:t>YZdLjûRd</w:t>
      </w:r>
      <w:proofErr w:type="spellEnd"/>
      <w:r w:rsidR="00A078D9" w:rsidRPr="00A078D9">
        <w:rPr>
          <w:sz w:val="30"/>
          <w:szCs w:val="30"/>
        </w:rPr>
        <w:t xml:space="preserve"> </w:t>
      </w:r>
      <w:proofErr w:type="spellStart"/>
      <w:r w:rsidR="00A078D9" w:rsidRPr="00A078D9">
        <w:rPr>
          <w:sz w:val="30"/>
          <w:szCs w:val="30"/>
        </w:rPr>
        <w:t>Lôh¥Ûm</w:t>
      </w:r>
      <w:proofErr w:type="spellEnd"/>
      <w:r w:rsidR="00A078D9" w:rsidRPr="00A078D9">
        <w:rPr>
          <w:sz w:val="30"/>
          <w:szCs w:val="30"/>
        </w:rPr>
        <w:t xml:space="preserve"> </w:t>
      </w:r>
      <w:proofErr w:type="spellStart"/>
      <w:r w:rsidR="00A078D9" w:rsidRPr="00A078D9">
        <w:rPr>
          <w:sz w:val="30"/>
          <w:szCs w:val="30"/>
        </w:rPr>
        <w:t>Cuàm</w:t>
      </w:r>
      <w:proofErr w:type="spellEnd"/>
      <w:r w:rsidR="00A078D9" w:rsidRPr="00A078D9">
        <w:rPr>
          <w:sz w:val="30"/>
          <w:szCs w:val="30"/>
        </w:rPr>
        <w:t xml:space="preserve"> </w:t>
      </w:r>
      <w:proofErr w:type="spellStart"/>
      <w:r w:rsidR="00A078D9" w:rsidRPr="00A078D9">
        <w:rPr>
          <w:sz w:val="30"/>
          <w:szCs w:val="30"/>
        </w:rPr>
        <w:t>áÓRXôL</w:t>
      </w:r>
      <w:proofErr w:type="spellEnd"/>
      <w:r w:rsidR="00A078D9" w:rsidRPr="00A078D9">
        <w:rPr>
          <w:sz w:val="30"/>
          <w:szCs w:val="30"/>
        </w:rPr>
        <w:t xml:space="preserve"> </w:t>
      </w:r>
      <w:proofErr w:type="spellStart"/>
      <w:r w:rsidR="00A078D9" w:rsidRPr="00A078D9">
        <w:rPr>
          <w:sz w:val="30"/>
          <w:szCs w:val="30"/>
        </w:rPr>
        <w:t>HRôYÕ</w:t>
      </w:r>
      <w:proofErr w:type="spellEnd"/>
      <w:r w:rsidR="00A078D9" w:rsidRPr="00A078D9">
        <w:rPr>
          <w:sz w:val="30"/>
          <w:szCs w:val="30"/>
        </w:rPr>
        <w:t xml:space="preserve"> </w:t>
      </w:r>
      <w:proofErr w:type="spellStart"/>
      <w:r w:rsidR="00A078D9" w:rsidRPr="00A078D9">
        <w:rPr>
          <w:sz w:val="30"/>
          <w:szCs w:val="30"/>
        </w:rPr>
        <w:t>ùNnYôWóLs</w:t>
      </w:r>
      <w:proofErr w:type="spellEnd"/>
      <w:r w:rsidR="00A078D9" w:rsidRPr="00A078D9">
        <w:rPr>
          <w:sz w:val="30"/>
          <w:szCs w:val="30"/>
        </w:rPr>
        <w:t xml:space="preserve">. </w:t>
      </w:r>
      <w:proofErr w:type="spellStart"/>
      <w:r w:rsidR="00A078D9" w:rsidRPr="00A078D9">
        <w:rPr>
          <w:sz w:val="30"/>
          <w:szCs w:val="30"/>
        </w:rPr>
        <w:t>Sôm</w:t>
      </w:r>
      <w:proofErr w:type="spellEnd"/>
      <w:r w:rsidR="00A078D9" w:rsidRPr="00A078D9">
        <w:rPr>
          <w:sz w:val="30"/>
          <w:szCs w:val="30"/>
        </w:rPr>
        <w:t xml:space="preserve"> </w:t>
      </w:r>
      <w:proofErr w:type="spellStart"/>
      <w:r w:rsidR="00A078D9" w:rsidRPr="00A078D9">
        <w:rPr>
          <w:sz w:val="30"/>
          <w:szCs w:val="30"/>
        </w:rPr>
        <w:t>AûR</w:t>
      </w:r>
      <w:proofErr w:type="spellEnd"/>
      <w:r w:rsidR="00A078D9" w:rsidRPr="00A078D9">
        <w:rPr>
          <w:sz w:val="30"/>
          <w:szCs w:val="30"/>
        </w:rPr>
        <w:t xml:space="preserve"> </w:t>
      </w:r>
      <w:proofErr w:type="spellStart"/>
      <w:r w:rsidR="00A078D9" w:rsidRPr="00A078D9">
        <w:rPr>
          <w:sz w:val="30"/>
          <w:szCs w:val="30"/>
        </w:rPr>
        <w:t>Ck§Vô®p</w:t>
      </w:r>
      <w:proofErr w:type="spellEnd"/>
      <w:r w:rsidR="00A078D9" w:rsidRPr="00A078D9">
        <w:rPr>
          <w:sz w:val="30"/>
          <w:szCs w:val="30"/>
        </w:rPr>
        <w:t xml:space="preserve"> </w:t>
      </w:r>
      <w:proofErr w:type="spellStart"/>
      <w:r w:rsidR="00A078D9" w:rsidRPr="00A078D9">
        <w:rPr>
          <w:sz w:val="30"/>
          <w:szCs w:val="30"/>
        </w:rPr>
        <w:t>TôWódLXôm</w:t>
      </w:r>
      <w:proofErr w:type="spellEnd"/>
      <w:r w:rsidR="00A078D9" w:rsidRPr="00A078D9">
        <w:rPr>
          <w:sz w:val="30"/>
          <w:szCs w:val="30"/>
        </w:rPr>
        <w:t xml:space="preserve">.  </w:t>
      </w:r>
      <w:proofErr w:type="spellStart"/>
      <w:r w:rsidR="00A078D9" w:rsidRPr="00A078D9">
        <w:rPr>
          <w:sz w:val="30"/>
          <w:szCs w:val="30"/>
        </w:rPr>
        <w:t>JúW</w:t>
      </w:r>
      <w:proofErr w:type="spellEnd"/>
      <w:r w:rsidR="00A078D9" w:rsidRPr="00A078D9">
        <w:rPr>
          <w:sz w:val="30"/>
          <w:szCs w:val="30"/>
        </w:rPr>
        <w:t xml:space="preserve"> </w:t>
      </w:r>
      <w:proofErr w:type="spellStart"/>
      <w:r w:rsidR="00A078D9" w:rsidRPr="00A078D9">
        <w:rPr>
          <w:sz w:val="30"/>
          <w:szCs w:val="30"/>
        </w:rPr>
        <w:t>Y¯«p</w:t>
      </w:r>
      <w:proofErr w:type="spellEnd"/>
      <w:r w:rsidR="00A078D9" w:rsidRPr="00A078D9">
        <w:rPr>
          <w:sz w:val="30"/>
          <w:szCs w:val="30"/>
        </w:rPr>
        <w:t xml:space="preserve"> </w:t>
      </w:r>
      <w:proofErr w:type="spellStart"/>
      <w:r w:rsidR="00A078D9" w:rsidRPr="00A078D9">
        <w:rPr>
          <w:sz w:val="30"/>
          <w:szCs w:val="30"/>
        </w:rPr>
        <w:t>Uôj§Wm</w:t>
      </w:r>
      <w:proofErr w:type="spellEnd"/>
      <w:r w:rsidR="00A078D9" w:rsidRPr="00A078D9">
        <w:rPr>
          <w:sz w:val="30"/>
          <w:szCs w:val="30"/>
        </w:rPr>
        <w:t xml:space="preserve"> JÚ ©</w:t>
      </w:r>
      <w:proofErr w:type="spellStart"/>
      <w:r w:rsidR="00A078D9" w:rsidRPr="00A078D9">
        <w:rPr>
          <w:sz w:val="30"/>
          <w:szCs w:val="30"/>
        </w:rPr>
        <w:t>fûNdLôWu</w:t>
      </w:r>
      <w:proofErr w:type="spellEnd"/>
      <w:r w:rsidR="00A078D9" w:rsidRPr="00A078D9">
        <w:rPr>
          <w:sz w:val="30"/>
          <w:szCs w:val="30"/>
        </w:rPr>
        <w:t xml:space="preserve"> </w:t>
      </w:r>
      <w:proofErr w:type="spellStart"/>
      <w:r w:rsidR="00A078D9" w:rsidRPr="00A078D9">
        <w:rPr>
          <w:sz w:val="30"/>
          <w:szCs w:val="30"/>
        </w:rPr>
        <w:t>GlúTôRôYÕ</w:t>
      </w:r>
      <w:proofErr w:type="spellEnd"/>
      <w:r w:rsidR="00A078D9" w:rsidRPr="00A078D9">
        <w:rPr>
          <w:sz w:val="30"/>
          <w:szCs w:val="30"/>
        </w:rPr>
        <w:t xml:space="preserve"> </w:t>
      </w:r>
      <w:proofErr w:type="spellStart"/>
      <w:r w:rsidR="00A078D9" w:rsidRPr="00A078D9">
        <w:rPr>
          <w:sz w:val="30"/>
          <w:szCs w:val="30"/>
        </w:rPr>
        <w:t>GûRVô¡Ûm</w:t>
      </w:r>
      <w:proofErr w:type="spellEnd"/>
      <w:r w:rsidR="00A078D9" w:rsidRPr="00A078D9">
        <w:rPr>
          <w:sz w:val="30"/>
          <w:szCs w:val="30"/>
        </w:rPr>
        <w:t xml:space="preserve"> </w:t>
      </w:r>
      <w:proofErr w:type="spellStart"/>
      <w:r w:rsidR="00A078D9" w:rsidRPr="00A078D9">
        <w:rPr>
          <w:sz w:val="30"/>
          <w:szCs w:val="30"/>
        </w:rPr>
        <w:t>ùTtßd</w:t>
      </w:r>
      <w:proofErr w:type="spellEnd"/>
      <w:r w:rsidR="00A078D9" w:rsidRPr="00A078D9">
        <w:rPr>
          <w:sz w:val="30"/>
          <w:szCs w:val="30"/>
        </w:rPr>
        <w:t xml:space="preserve"> </w:t>
      </w:r>
      <w:proofErr w:type="spellStart"/>
      <w:r w:rsidR="00A078D9" w:rsidRPr="00A078D9">
        <w:rPr>
          <w:sz w:val="30"/>
          <w:szCs w:val="30"/>
        </w:rPr>
        <w:t>ùLôsYôu</w:t>
      </w:r>
      <w:proofErr w:type="spellEnd"/>
      <w:r w:rsidR="00A078D9" w:rsidRPr="00A078D9">
        <w:rPr>
          <w:sz w:val="30"/>
          <w:szCs w:val="30"/>
        </w:rPr>
        <w:t xml:space="preserve">. AÕ </w:t>
      </w:r>
      <w:proofErr w:type="spellStart"/>
      <w:r w:rsidR="00A078D9" w:rsidRPr="00A078D9">
        <w:rPr>
          <w:sz w:val="30"/>
          <w:szCs w:val="30"/>
        </w:rPr>
        <w:t>GlT¥ùVu</w:t>
      </w:r>
      <w:proofErr w:type="spellEnd"/>
      <w:r w:rsidR="00A078D9" w:rsidRPr="00A078D9">
        <w:rPr>
          <w:sz w:val="30"/>
          <w:szCs w:val="30"/>
        </w:rPr>
        <w:t>\</w:t>
      </w:r>
      <w:proofErr w:type="spellStart"/>
      <w:r w:rsidR="00A078D9" w:rsidRPr="00A078D9">
        <w:rPr>
          <w:sz w:val="30"/>
          <w:szCs w:val="30"/>
        </w:rPr>
        <w:t>ôp</w:t>
      </w:r>
      <w:proofErr w:type="spellEnd"/>
      <w:r w:rsidR="00A078D9" w:rsidRPr="00A078D9">
        <w:rPr>
          <w:sz w:val="30"/>
          <w:szCs w:val="30"/>
        </w:rPr>
        <w:t xml:space="preserve"> </w:t>
      </w:r>
      <w:proofErr w:type="spellStart"/>
      <w:r w:rsidR="00A078D9" w:rsidRPr="00A078D9">
        <w:rPr>
          <w:sz w:val="30"/>
          <w:szCs w:val="30"/>
        </w:rPr>
        <w:t>AlT¥úV</w:t>
      </w:r>
      <w:proofErr w:type="spellEnd"/>
      <w:r w:rsidR="00A078D9" w:rsidRPr="00A078D9">
        <w:rPr>
          <w:sz w:val="30"/>
          <w:szCs w:val="30"/>
        </w:rPr>
        <w:t xml:space="preserve"> Ru </w:t>
      </w:r>
      <w:proofErr w:type="spellStart"/>
      <w:r w:rsidR="00A078D9" w:rsidRPr="00A078D9">
        <w:rPr>
          <w:sz w:val="30"/>
          <w:szCs w:val="30"/>
        </w:rPr>
        <w:t>ûLûV</w:t>
      </w:r>
      <w:proofErr w:type="spellEnd"/>
      <w:r w:rsidR="00A078D9" w:rsidRPr="00A078D9">
        <w:rPr>
          <w:sz w:val="30"/>
          <w:szCs w:val="30"/>
        </w:rPr>
        <w:t xml:space="preserve"> ¿</w:t>
      </w:r>
      <w:proofErr w:type="spellStart"/>
      <w:r w:rsidR="00A078D9" w:rsidRPr="00A078D9">
        <w:rPr>
          <w:sz w:val="30"/>
          <w:szCs w:val="30"/>
        </w:rPr>
        <w:t>h¥VT</w:t>
      </w:r>
      <w:proofErr w:type="spellEnd"/>
      <w:r w:rsidR="00A078D9" w:rsidRPr="00A078D9">
        <w:rPr>
          <w:sz w:val="30"/>
          <w:szCs w:val="30"/>
        </w:rPr>
        <w:t xml:space="preserve">¥ </w:t>
      </w:r>
      <w:proofErr w:type="spellStart"/>
      <w:r w:rsidR="00A078D9" w:rsidRPr="00A078D9">
        <w:rPr>
          <w:sz w:val="30"/>
          <w:szCs w:val="30"/>
        </w:rPr>
        <w:t>ùRÚ®p</w:t>
      </w:r>
      <w:proofErr w:type="spellEnd"/>
      <w:r w:rsidR="00A078D9" w:rsidRPr="00A078D9">
        <w:rPr>
          <w:sz w:val="30"/>
          <w:szCs w:val="30"/>
        </w:rPr>
        <w:t xml:space="preserve"> ¨</w:t>
      </w:r>
      <w:proofErr w:type="spellStart"/>
      <w:r w:rsidR="00A078D9" w:rsidRPr="00A078D9">
        <w:rPr>
          <w:sz w:val="30"/>
          <w:szCs w:val="30"/>
        </w:rPr>
        <w:t>uß</w:t>
      </w:r>
      <w:proofErr w:type="spellEnd"/>
      <w:r w:rsidR="00A078D9">
        <w:rPr>
          <w:sz w:val="30"/>
          <w:szCs w:val="30"/>
        </w:rPr>
        <w:t xml:space="preserve"> </w:t>
      </w:r>
      <w:proofErr w:type="spellStart"/>
      <w:r w:rsidR="00A078D9" w:rsidRPr="00A078D9">
        <w:rPr>
          <w:sz w:val="30"/>
          <w:szCs w:val="30"/>
        </w:rPr>
        <w:t>ùLôiÓ</w:t>
      </w:r>
      <w:proofErr w:type="spellEnd"/>
      <w:r w:rsidR="00A078D9" w:rsidRPr="00A078D9">
        <w:rPr>
          <w:sz w:val="30"/>
          <w:szCs w:val="30"/>
        </w:rPr>
        <w:t>, "</w:t>
      </w:r>
      <w:proofErr w:type="gramStart"/>
      <w:r w:rsidR="00A078D9" w:rsidRPr="00A078D9">
        <w:rPr>
          <w:sz w:val="30"/>
          <w:szCs w:val="30"/>
        </w:rPr>
        <w:t>G]</w:t>
      </w:r>
      <w:proofErr w:type="spellStart"/>
      <w:r w:rsidR="00A078D9" w:rsidRPr="00A078D9">
        <w:rPr>
          <w:sz w:val="30"/>
          <w:szCs w:val="30"/>
        </w:rPr>
        <w:t>dÏ</w:t>
      </w:r>
      <w:proofErr w:type="spellEnd"/>
      <w:proofErr w:type="gramEnd"/>
      <w:r w:rsidR="00A078D9" w:rsidRPr="00A078D9">
        <w:rPr>
          <w:sz w:val="30"/>
          <w:szCs w:val="30"/>
        </w:rPr>
        <w:t xml:space="preserve"> JÚ </w:t>
      </w:r>
      <w:proofErr w:type="spellStart"/>
      <w:r w:rsidR="00A078D9" w:rsidRPr="00A078D9">
        <w:rPr>
          <w:sz w:val="30"/>
          <w:szCs w:val="30"/>
        </w:rPr>
        <w:t>LôÑ</w:t>
      </w:r>
      <w:proofErr w:type="spellEnd"/>
      <w:r w:rsidR="00A078D9" w:rsidRPr="00A078D9">
        <w:rPr>
          <w:sz w:val="30"/>
          <w:szCs w:val="30"/>
        </w:rPr>
        <w:t xml:space="preserve"> </w:t>
      </w:r>
      <w:proofErr w:type="spellStart"/>
      <w:r w:rsidR="00A078D9" w:rsidRPr="00A078D9">
        <w:rPr>
          <w:sz w:val="30"/>
          <w:szCs w:val="30"/>
        </w:rPr>
        <w:t>ùLôÓeLs</w:t>
      </w:r>
      <w:proofErr w:type="spellEnd"/>
      <w:r w:rsidR="00A078D9" w:rsidRPr="00A078D9">
        <w:rPr>
          <w:rFonts w:ascii="Times New Roman" w:hAnsi="Times New Roman" w:cs="Times New Roman"/>
          <w:sz w:val="30"/>
          <w:szCs w:val="30"/>
        </w:rPr>
        <w:t>’</w:t>
      </w:r>
      <w:r w:rsidR="00A078D9" w:rsidRPr="00A078D9">
        <w:rPr>
          <w:sz w:val="30"/>
          <w:szCs w:val="30"/>
        </w:rPr>
        <w:t xml:space="preserve"> </w:t>
      </w:r>
      <w:proofErr w:type="spellStart"/>
      <w:r w:rsidR="00A078D9" w:rsidRPr="00A078D9">
        <w:rPr>
          <w:sz w:val="30"/>
          <w:szCs w:val="30"/>
        </w:rPr>
        <w:t>Guß</w:t>
      </w:r>
      <w:proofErr w:type="spellEnd"/>
      <w:r w:rsidR="00A078D9" w:rsidRPr="00A078D9">
        <w:rPr>
          <w:sz w:val="30"/>
          <w:szCs w:val="30"/>
        </w:rPr>
        <w:t xml:space="preserve"> </w:t>
      </w:r>
      <w:proofErr w:type="spellStart"/>
      <w:r w:rsidR="00A078D9" w:rsidRPr="00A078D9">
        <w:rPr>
          <w:sz w:val="30"/>
          <w:szCs w:val="30"/>
        </w:rPr>
        <w:t>úLhúPô</w:t>
      </w:r>
      <w:proofErr w:type="spellEnd"/>
      <w:r w:rsidR="00A078D9" w:rsidRPr="00A078D9">
        <w:rPr>
          <w:sz w:val="30"/>
          <w:szCs w:val="30"/>
        </w:rPr>
        <w:t xml:space="preserve">, </w:t>
      </w:r>
      <w:proofErr w:type="spellStart"/>
      <w:r w:rsidR="00A078D9" w:rsidRPr="00A078D9">
        <w:rPr>
          <w:sz w:val="30"/>
          <w:szCs w:val="30"/>
        </w:rPr>
        <w:t>ApXÕ</w:t>
      </w:r>
      <w:proofErr w:type="spellEnd"/>
      <w:r w:rsidR="00A078D9" w:rsidRPr="00A078D9">
        <w:rPr>
          <w:sz w:val="30"/>
          <w:szCs w:val="30"/>
        </w:rPr>
        <w:t xml:space="preserve"> </w:t>
      </w:r>
      <w:proofErr w:type="spellStart"/>
      <w:r w:rsidR="00A078D9" w:rsidRPr="00A078D9">
        <w:rPr>
          <w:sz w:val="30"/>
          <w:szCs w:val="30"/>
        </w:rPr>
        <w:t>HúRôùYôuû</w:t>
      </w:r>
      <w:proofErr w:type="spellEnd"/>
      <w:r w:rsidR="00A078D9" w:rsidRPr="00A078D9">
        <w:rPr>
          <w:sz w:val="30"/>
          <w:szCs w:val="30"/>
        </w:rPr>
        <w:t>\ ©</w:t>
      </w:r>
      <w:proofErr w:type="spellStart"/>
      <w:r w:rsidR="00A078D9" w:rsidRPr="00A078D9">
        <w:rPr>
          <w:sz w:val="30"/>
          <w:szCs w:val="30"/>
        </w:rPr>
        <w:t>fûNd</w:t>
      </w:r>
      <w:proofErr w:type="spellEnd"/>
      <w:r w:rsidR="00A078D9" w:rsidRPr="00A078D9">
        <w:rPr>
          <w:sz w:val="30"/>
          <w:szCs w:val="30"/>
        </w:rPr>
        <w:t xml:space="preserve"> </w:t>
      </w:r>
      <w:proofErr w:type="spellStart"/>
      <w:r w:rsidR="001E311F">
        <w:rPr>
          <w:sz w:val="30"/>
          <w:szCs w:val="30"/>
        </w:rPr>
        <w:t>úLh</w:t>
      </w:r>
      <w:r w:rsidR="00A078D9" w:rsidRPr="00A078D9">
        <w:rPr>
          <w:sz w:val="30"/>
          <w:szCs w:val="30"/>
        </w:rPr>
        <w:t>Tôu</w:t>
      </w:r>
      <w:proofErr w:type="spellEnd"/>
      <w:r w:rsidR="00A078D9" w:rsidRPr="00A078D9">
        <w:rPr>
          <w:sz w:val="30"/>
          <w:szCs w:val="30"/>
        </w:rPr>
        <w:t>.</w:t>
      </w:r>
    </w:p>
    <w:p w14:paraId="1FF865DB" w14:textId="1B785A6F" w:rsidR="001E311F" w:rsidRPr="001E311F" w:rsidRDefault="001E311F" w:rsidP="001E311F">
      <w:pPr>
        <w:ind w:firstLine="567"/>
        <w:rPr>
          <w:sz w:val="30"/>
          <w:szCs w:val="30"/>
        </w:rPr>
      </w:pPr>
      <w:r>
        <w:rPr>
          <w:sz w:val="30"/>
          <w:szCs w:val="30"/>
        </w:rPr>
        <w:t xml:space="preserve"> </w:t>
      </w:r>
      <w:r w:rsidRPr="001E311F">
        <w:rPr>
          <w:sz w:val="30"/>
          <w:szCs w:val="30"/>
        </w:rPr>
        <w:t xml:space="preserve">2. </w:t>
      </w:r>
      <w:proofErr w:type="gramStart"/>
      <w:r w:rsidRPr="001E311F">
        <w:rPr>
          <w:sz w:val="30"/>
          <w:szCs w:val="30"/>
        </w:rPr>
        <w:t>B]</w:t>
      </w:r>
      <w:proofErr w:type="spellStart"/>
      <w:r w:rsidRPr="001E311F">
        <w:rPr>
          <w:sz w:val="30"/>
          <w:szCs w:val="30"/>
        </w:rPr>
        <w:t>ôp</w:t>
      </w:r>
      <w:proofErr w:type="spellEnd"/>
      <w:proofErr w:type="gramEnd"/>
      <w:r w:rsidRPr="001E311F">
        <w:rPr>
          <w:sz w:val="30"/>
          <w:szCs w:val="30"/>
        </w:rPr>
        <w:t xml:space="preserve"> </w:t>
      </w:r>
      <w:proofErr w:type="spellStart"/>
      <w:r w:rsidRPr="001E311F">
        <w:rPr>
          <w:sz w:val="30"/>
          <w:szCs w:val="30"/>
        </w:rPr>
        <w:t>AYWóLs</w:t>
      </w:r>
      <w:proofErr w:type="spellEnd"/>
      <w:r w:rsidRPr="001E311F">
        <w:rPr>
          <w:sz w:val="30"/>
          <w:szCs w:val="30"/>
        </w:rPr>
        <w:t xml:space="preserve"> JÚ £ß... </w:t>
      </w:r>
      <w:proofErr w:type="spellStart"/>
      <w:r w:rsidRPr="001E311F">
        <w:rPr>
          <w:sz w:val="30"/>
          <w:szCs w:val="30"/>
        </w:rPr>
        <w:t>Lô¬VjûR</w:t>
      </w:r>
      <w:proofErr w:type="spellEnd"/>
      <w:r w:rsidRPr="001E311F">
        <w:rPr>
          <w:sz w:val="30"/>
          <w:szCs w:val="30"/>
        </w:rPr>
        <w:t xml:space="preserve"> </w:t>
      </w:r>
      <w:proofErr w:type="spellStart"/>
      <w:proofErr w:type="gramStart"/>
      <w:r w:rsidRPr="001E311F">
        <w:rPr>
          <w:sz w:val="30"/>
          <w:szCs w:val="30"/>
        </w:rPr>
        <w:t>EûPVYWóL</w:t>
      </w:r>
      <w:proofErr w:type="spellEnd"/>
      <w:r w:rsidRPr="001E311F">
        <w:rPr>
          <w:sz w:val="30"/>
          <w:szCs w:val="30"/>
        </w:rPr>
        <w:t>[</w:t>
      </w:r>
      <w:proofErr w:type="spellStart"/>
      <w:proofErr w:type="gramEnd"/>
      <w:r w:rsidRPr="001E311F">
        <w:rPr>
          <w:sz w:val="30"/>
          <w:szCs w:val="30"/>
        </w:rPr>
        <w:t>ôL</w:t>
      </w:r>
      <w:proofErr w:type="spellEnd"/>
      <w:r w:rsidRPr="001E311F">
        <w:rPr>
          <w:sz w:val="30"/>
          <w:szCs w:val="30"/>
        </w:rPr>
        <w:t xml:space="preserve"> </w:t>
      </w:r>
      <w:proofErr w:type="spellStart"/>
      <w:r w:rsidRPr="001E311F">
        <w:rPr>
          <w:sz w:val="30"/>
          <w:szCs w:val="30"/>
        </w:rPr>
        <w:t>CÚkRôp</w:t>
      </w:r>
      <w:proofErr w:type="spellEnd"/>
      <w:r w:rsidRPr="001E311F">
        <w:rPr>
          <w:rFonts w:ascii="Times New Roman" w:hAnsi="Times New Roman" w:cs="Times New Roman"/>
          <w:sz w:val="30"/>
          <w:szCs w:val="30"/>
        </w:rPr>
        <w:t>…</w:t>
      </w:r>
      <w:r w:rsidRPr="001E311F">
        <w:rPr>
          <w:sz w:val="30"/>
          <w:szCs w:val="30"/>
        </w:rPr>
        <w:t xml:space="preserve"> JÚ £±V U²Ru JÚ </w:t>
      </w:r>
      <w:proofErr w:type="spellStart"/>
      <w:r w:rsidRPr="001E311F">
        <w:rPr>
          <w:sz w:val="30"/>
          <w:szCs w:val="30"/>
        </w:rPr>
        <w:t>BfN¬VlThúPu</w:t>
      </w:r>
      <w:proofErr w:type="spellEnd"/>
      <w:r w:rsidRPr="001E311F">
        <w:rPr>
          <w:sz w:val="30"/>
          <w:szCs w:val="30"/>
        </w:rPr>
        <w:t xml:space="preserve">. </w:t>
      </w:r>
      <w:proofErr w:type="spellStart"/>
      <w:r w:rsidRPr="001E311F">
        <w:rPr>
          <w:sz w:val="30"/>
          <w:szCs w:val="30"/>
        </w:rPr>
        <w:t>AYu</w:t>
      </w:r>
      <w:proofErr w:type="spellEnd"/>
      <w:r w:rsidRPr="001E311F">
        <w:rPr>
          <w:sz w:val="30"/>
          <w:szCs w:val="30"/>
        </w:rPr>
        <w:t xml:space="preserve">, </w:t>
      </w:r>
      <w:proofErr w:type="spellStart"/>
      <w:r w:rsidRPr="001E311F">
        <w:rPr>
          <w:sz w:val="30"/>
          <w:szCs w:val="30"/>
        </w:rPr>
        <w:t>CkRf</w:t>
      </w:r>
      <w:proofErr w:type="spellEnd"/>
      <w:r w:rsidRPr="001E311F">
        <w:rPr>
          <w:sz w:val="30"/>
          <w:szCs w:val="30"/>
        </w:rPr>
        <w:t xml:space="preserve"> £ß </w:t>
      </w:r>
      <w:proofErr w:type="spellStart"/>
      <w:proofErr w:type="gramStart"/>
      <w:r w:rsidRPr="001E311F">
        <w:rPr>
          <w:sz w:val="30"/>
          <w:szCs w:val="30"/>
        </w:rPr>
        <w:t>ÏWeLô</w:t>
      </w:r>
      <w:proofErr w:type="spellEnd"/>
      <w:r w:rsidRPr="001E311F">
        <w:rPr>
          <w:sz w:val="30"/>
          <w:szCs w:val="30"/>
        </w:rPr>
        <w:t>]Õ</w:t>
      </w:r>
      <w:proofErr w:type="gramEnd"/>
      <w:r w:rsidRPr="001E311F">
        <w:rPr>
          <w:sz w:val="30"/>
          <w:szCs w:val="30"/>
        </w:rPr>
        <w:t xml:space="preserve"> JÚ </w:t>
      </w:r>
      <w:proofErr w:type="spellStart"/>
      <w:r w:rsidRPr="001E311F">
        <w:rPr>
          <w:sz w:val="30"/>
          <w:szCs w:val="30"/>
        </w:rPr>
        <w:t>Ïf</w:t>
      </w:r>
      <w:proofErr w:type="spellEnd"/>
      <w:r w:rsidRPr="001E311F">
        <w:rPr>
          <w:sz w:val="30"/>
          <w:szCs w:val="30"/>
        </w:rPr>
        <w:t>£«]</w:t>
      </w:r>
      <w:proofErr w:type="spellStart"/>
      <w:r w:rsidRPr="001E311F">
        <w:rPr>
          <w:sz w:val="30"/>
          <w:szCs w:val="30"/>
        </w:rPr>
        <w:t>ôp</w:t>
      </w:r>
      <w:proofErr w:type="spellEnd"/>
      <w:r w:rsidRPr="001E311F">
        <w:rPr>
          <w:sz w:val="30"/>
          <w:szCs w:val="30"/>
        </w:rPr>
        <w:t xml:space="preserve"> </w:t>
      </w:r>
      <w:proofErr w:type="spellStart"/>
      <w:r w:rsidRPr="001E311F">
        <w:rPr>
          <w:sz w:val="30"/>
          <w:szCs w:val="30"/>
        </w:rPr>
        <w:t>AYàdÏ</w:t>
      </w:r>
      <w:proofErr w:type="spellEnd"/>
      <w:r w:rsidRPr="001E311F">
        <w:rPr>
          <w:sz w:val="30"/>
          <w:szCs w:val="30"/>
        </w:rPr>
        <w:t xml:space="preserve"> JÚ A¥ </w:t>
      </w:r>
      <w:proofErr w:type="spellStart"/>
      <w:r w:rsidRPr="001E311F">
        <w:rPr>
          <w:sz w:val="30"/>
          <w:szCs w:val="30"/>
        </w:rPr>
        <w:t>ùLôÓdÏm</w:t>
      </w:r>
      <w:proofErr w:type="spellEnd"/>
      <w:r w:rsidRPr="001E311F">
        <w:rPr>
          <w:sz w:val="30"/>
          <w:szCs w:val="30"/>
        </w:rPr>
        <w:t xml:space="preserve">; </w:t>
      </w:r>
      <w:proofErr w:type="spellStart"/>
      <w:r w:rsidRPr="001E311F">
        <w:rPr>
          <w:sz w:val="30"/>
          <w:szCs w:val="30"/>
        </w:rPr>
        <w:t>AkRd</w:t>
      </w:r>
      <w:proofErr w:type="spellEnd"/>
      <w:r w:rsidRPr="001E311F">
        <w:rPr>
          <w:sz w:val="30"/>
          <w:szCs w:val="30"/>
        </w:rPr>
        <w:t xml:space="preserve"> </w:t>
      </w:r>
      <w:proofErr w:type="spellStart"/>
      <w:r w:rsidRPr="001E311F">
        <w:rPr>
          <w:sz w:val="30"/>
          <w:szCs w:val="30"/>
        </w:rPr>
        <w:t>Ïf£ûV</w:t>
      </w:r>
      <w:proofErr w:type="spellEnd"/>
      <w:r w:rsidRPr="001E311F">
        <w:rPr>
          <w:sz w:val="30"/>
          <w:szCs w:val="30"/>
        </w:rPr>
        <w:t xml:space="preserve"> </w:t>
      </w:r>
      <w:proofErr w:type="spellStart"/>
      <w:r w:rsidRPr="001E311F">
        <w:rPr>
          <w:sz w:val="30"/>
          <w:szCs w:val="30"/>
        </w:rPr>
        <w:t>GÓjÕ</w:t>
      </w:r>
      <w:proofErr w:type="spellEnd"/>
      <w:r w:rsidRPr="001E311F">
        <w:rPr>
          <w:sz w:val="30"/>
          <w:szCs w:val="30"/>
        </w:rPr>
        <w:t xml:space="preserve">, </w:t>
      </w:r>
      <w:proofErr w:type="spellStart"/>
      <w:r w:rsidRPr="001E311F">
        <w:rPr>
          <w:sz w:val="30"/>
          <w:szCs w:val="30"/>
        </w:rPr>
        <w:t>ùRÚ®p</w:t>
      </w:r>
      <w:proofErr w:type="spellEnd"/>
      <w:r w:rsidRPr="001E311F">
        <w:rPr>
          <w:sz w:val="30"/>
          <w:szCs w:val="30"/>
        </w:rPr>
        <w:t xml:space="preserve"> </w:t>
      </w:r>
      <w:proofErr w:type="spellStart"/>
      <w:r w:rsidRPr="001E311F">
        <w:rPr>
          <w:sz w:val="30"/>
          <w:szCs w:val="30"/>
        </w:rPr>
        <w:t>GpXô®PeL°Ûm</w:t>
      </w:r>
      <w:proofErr w:type="spellEnd"/>
      <w:r w:rsidRPr="001E311F">
        <w:rPr>
          <w:sz w:val="30"/>
          <w:szCs w:val="30"/>
        </w:rPr>
        <w:t xml:space="preserve"> </w:t>
      </w:r>
      <w:proofErr w:type="spellStart"/>
      <w:r w:rsidRPr="001E311F">
        <w:rPr>
          <w:sz w:val="30"/>
          <w:szCs w:val="30"/>
        </w:rPr>
        <w:t>AYû</w:t>
      </w:r>
      <w:proofErr w:type="spellEnd"/>
      <w:r w:rsidRPr="001E311F">
        <w:rPr>
          <w:sz w:val="30"/>
          <w:szCs w:val="30"/>
        </w:rPr>
        <w:t xml:space="preserve">]j </w:t>
      </w:r>
      <w:proofErr w:type="spellStart"/>
      <w:r w:rsidRPr="001E311F">
        <w:rPr>
          <w:sz w:val="30"/>
          <w:szCs w:val="30"/>
        </w:rPr>
        <w:t>ÕWj§f</w:t>
      </w:r>
      <w:proofErr w:type="spellEnd"/>
      <w:r w:rsidRPr="001E311F">
        <w:rPr>
          <w:sz w:val="30"/>
          <w:szCs w:val="30"/>
        </w:rPr>
        <w:t xml:space="preserve"> </w:t>
      </w:r>
      <w:proofErr w:type="spellStart"/>
      <w:r w:rsidRPr="001E311F">
        <w:rPr>
          <w:sz w:val="30"/>
          <w:szCs w:val="30"/>
        </w:rPr>
        <w:t>ùNuß</w:t>
      </w:r>
      <w:proofErr w:type="spellEnd"/>
      <w:r w:rsidRPr="001E311F">
        <w:rPr>
          <w:sz w:val="30"/>
          <w:szCs w:val="30"/>
        </w:rPr>
        <w:t xml:space="preserve">, </w:t>
      </w:r>
      <w:proofErr w:type="spellStart"/>
      <w:r w:rsidRPr="001E311F">
        <w:rPr>
          <w:sz w:val="30"/>
          <w:szCs w:val="30"/>
        </w:rPr>
        <w:t>AYàdÏ</w:t>
      </w:r>
      <w:proofErr w:type="spellEnd"/>
      <w:r w:rsidRPr="001E311F">
        <w:rPr>
          <w:sz w:val="30"/>
          <w:szCs w:val="30"/>
        </w:rPr>
        <w:t xml:space="preserve"> A¥ </w:t>
      </w:r>
      <w:proofErr w:type="spellStart"/>
      <w:r w:rsidRPr="001E311F">
        <w:rPr>
          <w:sz w:val="30"/>
          <w:szCs w:val="30"/>
        </w:rPr>
        <w:t>ùLôÓjÕd</w:t>
      </w:r>
      <w:proofErr w:type="spellEnd"/>
      <w:r w:rsidRPr="001E311F">
        <w:rPr>
          <w:sz w:val="30"/>
          <w:szCs w:val="30"/>
        </w:rPr>
        <w:t xml:space="preserve"> </w:t>
      </w:r>
      <w:proofErr w:type="spellStart"/>
      <w:r w:rsidRPr="001E311F">
        <w:rPr>
          <w:sz w:val="30"/>
          <w:szCs w:val="30"/>
        </w:rPr>
        <w:t>ùLôi¥ÚdÏm</w:t>
      </w:r>
      <w:proofErr w:type="spellEnd"/>
      <w:r w:rsidRPr="001E311F">
        <w:rPr>
          <w:sz w:val="30"/>
          <w:szCs w:val="30"/>
        </w:rPr>
        <w:t xml:space="preserve">. ©u× </w:t>
      </w:r>
      <w:proofErr w:type="spellStart"/>
      <w:r w:rsidRPr="001E311F">
        <w:rPr>
          <w:sz w:val="30"/>
          <w:szCs w:val="30"/>
        </w:rPr>
        <w:t>AYu</w:t>
      </w:r>
      <w:proofErr w:type="spellEnd"/>
      <w:r w:rsidRPr="001E311F">
        <w:rPr>
          <w:sz w:val="30"/>
          <w:szCs w:val="30"/>
        </w:rPr>
        <w:t xml:space="preserve"> ©</w:t>
      </w:r>
      <w:proofErr w:type="spellStart"/>
      <w:r w:rsidRPr="001E311F">
        <w:rPr>
          <w:sz w:val="30"/>
          <w:szCs w:val="30"/>
        </w:rPr>
        <w:t>fûNùVÓlTôu</w:t>
      </w:r>
      <w:proofErr w:type="spellEnd"/>
      <w:r w:rsidRPr="001E311F">
        <w:rPr>
          <w:sz w:val="30"/>
          <w:szCs w:val="30"/>
        </w:rPr>
        <w:t xml:space="preserve">; </w:t>
      </w:r>
      <w:proofErr w:type="spellStart"/>
      <w:r w:rsidRPr="001E311F">
        <w:rPr>
          <w:sz w:val="30"/>
          <w:szCs w:val="30"/>
        </w:rPr>
        <w:t>VôWôYÕ</w:t>
      </w:r>
      <w:proofErr w:type="spellEnd"/>
      <w:r w:rsidRPr="001E311F">
        <w:rPr>
          <w:sz w:val="30"/>
          <w:szCs w:val="30"/>
        </w:rPr>
        <w:t xml:space="preserve"> </w:t>
      </w:r>
      <w:proofErr w:type="spellStart"/>
      <w:r w:rsidRPr="001E311F">
        <w:rPr>
          <w:sz w:val="30"/>
          <w:szCs w:val="30"/>
        </w:rPr>
        <w:t>JÚYWó</w:t>
      </w:r>
      <w:proofErr w:type="spellEnd"/>
      <w:r w:rsidRPr="001E311F">
        <w:rPr>
          <w:sz w:val="30"/>
          <w:szCs w:val="30"/>
        </w:rPr>
        <w:t xml:space="preserve"> </w:t>
      </w:r>
      <w:proofErr w:type="spellStart"/>
      <w:r w:rsidRPr="001E311F">
        <w:rPr>
          <w:sz w:val="30"/>
          <w:szCs w:val="30"/>
        </w:rPr>
        <w:t>AÚ¡p</w:t>
      </w:r>
      <w:proofErr w:type="spellEnd"/>
      <w:r w:rsidRPr="001E311F">
        <w:rPr>
          <w:sz w:val="30"/>
          <w:szCs w:val="30"/>
        </w:rPr>
        <w:t xml:space="preserve"> </w:t>
      </w:r>
      <w:proofErr w:type="spellStart"/>
      <w:r w:rsidRPr="001E311F">
        <w:rPr>
          <w:sz w:val="30"/>
          <w:szCs w:val="30"/>
        </w:rPr>
        <w:t>YÚYûR</w:t>
      </w:r>
      <w:proofErr w:type="spellEnd"/>
      <w:r w:rsidRPr="001E311F">
        <w:rPr>
          <w:sz w:val="30"/>
          <w:szCs w:val="30"/>
        </w:rPr>
        <w:t xml:space="preserve"> </w:t>
      </w:r>
      <w:proofErr w:type="spellStart"/>
      <w:r w:rsidRPr="001E311F">
        <w:rPr>
          <w:sz w:val="30"/>
          <w:szCs w:val="30"/>
        </w:rPr>
        <w:t>AYu</w:t>
      </w:r>
      <w:proofErr w:type="spellEnd"/>
      <w:r w:rsidRPr="001E311F">
        <w:rPr>
          <w:sz w:val="30"/>
          <w:szCs w:val="30"/>
        </w:rPr>
        <w:t xml:space="preserve"> </w:t>
      </w:r>
      <w:proofErr w:type="spellStart"/>
      <w:r w:rsidRPr="001E311F">
        <w:rPr>
          <w:sz w:val="30"/>
          <w:szCs w:val="30"/>
        </w:rPr>
        <w:t>LôÔm</w:t>
      </w:r>
      <w:proofErr w:type="spellEnd"/>
      <w:r w:rsidRPr="001E311F">
        <w:rPr>
          <w:sz w:val="30"/>
          <w:szCs w:val="30"/>
        </w:rPr>
        <w:t xml:space="preserve"> </w:t>
      </w:r>
      <w:proofErr w:type="spellStart"/>
      <w:r w:rsidRPr="001E311F">
        <w:rPr>
          <w:sz w:val="30"/>
          <w:szCs w:val="30"/>
        </w:rPr>
        <w:t>úTôÕ</w:t>
      </w:r>
      <w:proofErr w:type="spellEnd"/>
      <w:r w:rsidRPr="001E311F">
        <w:rPr>
          <w:sz w:val="30"/>
          <w:szCs w:val="30"/>
        </w:rPr>
        <w:t xml:space="preserve">, </w:t>
      </w:r>
      <w:proofErr w:type="spellStart"/>
      <w:r w:rsidRPr="001E311F">
        <w:rPr>
          <w:sz w:val="30"/>
          <w:szCs w:val="30"/>
        </w:rPr>
        <w:t>AkRd</w:t>
      </w:r>
      <w:proofErr w:type="spellEnd"/>
      <w:r w:rsidRPr="001E311F">
        <w:rPr>
          <w:sz w:val="30"/>
          <w:szCs w:val="30"/>
        </w:rPr>
        <w:t xml:space="preserve"> </w:t>
      </w:r>
      <w:proofErr w:type="spellStart"/>
      <w:r w:rsidRPr="001E311F">
        <w:rPr>
          <w:sz w:val="30"/>
          <w:szCs w:val="30"/>
        </w:rPr>
        <w:t>ÏWeÏ</w:t>
      </w:r>
      <w:proofErr w:type="spellEnd"/>
      <w:r w:rsidRPr="001E311F">
        <w:rPr>
          <w:sz w:val="30"/>
          <w:szCs w:val="30"/>
        </w:rPr>
        <w:t xml:space="preserve"> </w:t>
      </w:r>
      <w:proofErr w:type="spellStart"/>
      <w:r w:rsidRPr="001E311F">
        <w:rPr>
          <w:sz w:val="30"/>
          <w:szCs w:val="30"/>
        </w:rPr>
        <w:t>UßT¥Ùm</w:t>
      </w:r>
      <w:proofErr w:type="spellEnd"/>
      <w:r w:rsidRPr="001E311F">
        <w:rPr>
          <w:sz w:val="30"/>
          <w:szCs w:val="30"/>
        </w:rPr>
        <w:t xml:space="preserve"> </w:t>
      </w:r>
      <w:proofErr w:type="spellStart"/>
      <w:proofErr w:type="gramStart"/>
      <w:r w:rsidRPr="001E311F">
        <w:rPr>
          <w:sz w:val="30"/>
          <w:szCs w:val="30"/>
        </w:rPr>
        <w:t>AYû</w:t>
      </w:r>
      <w:proofErr w:type="spellEnd"/>
      <w:r w:rsidRPr="001E311F">
        <w:rPr>
          <w:sz w:val="30"/>
          <w:szCs w:val="30"/>
        </w:rPr>
        <w:t>]j</w:t>
      </w:r>
      <w:proofErr w:type="gramEnd"/>
      <w:r w:rsidRPr="001E311F">
        <w:rPr>
          <w:sz w:val="30"/>
          <w:szCs w:val="30"/>
        </w:rPr>
        <w:t xml:space="preserve"> </w:t>
      </w:r>
      <w:proofErr w:type="spellStart"/>
      <w:r w:rsidRPr="001E311F">
        <w:rPr>
          <w:sz w:val="30"/>
          <w:szCs w:val="30"/>
        </w:rPr>
        <w:t>ÕWjÕm</w:t>
      </w:r>
      <w:proofErr w:type="spellEnd"/>
      <w:r w:rsidRPr="001E311F">
        <w:rPr>
          <w:sz w:val="30"/>
          <w:szCs w:val="30"/>
        </w:rPr>
        <w:t xml:space="preserve">, </w:t>
      </w:r>
      <w:proofErr w:type="spellStart"/>
      <w:r w:rsidRPr="001E311F">
        <w:rPr>
          <w:sz w:val="30"/>
          <w:szCs w:val="30"/>
        </w:rPr>
        <w:lastRenderedPageBreak/>
        <w:t>AlúTôÕ</w:t>
      </w:r>
      <w:proofErr w:type="spellEnd"/>
      <w:r w:rsidRPr="001E311F">
        <w:rPr>
          <w:sz w:val="30"/>
          <w:szCs w:val="30"/>
        </w:rPr>
        <w:t xml:space="preserve"> </w:t>
      </w:r>
      <w:proofErr w:type="spellStart"/>
      <w:r w:rsidRPr="001E311F">
        <w:rPr>
          <w:sz w:val="30"/>
          <w:szCs w:val="30"/>
        </w:rPr>
        <w:t>AYu</w:t>
      </w:r>
      <w:proofErr w:type="spellEnd"/>
      <w:r w:rsidRPr="001E311F">
        <w:rPr>
          <w:sz w:val="30"/>
          <w:szCs w:val="30"/>
        </w:rPr>
        <w:t xml:space="preserve"> </w:t>
      </w:r>
      <w:proofErr w:type="spellStart"/>
      <w:r w:rsidRPr="001E311F">
        <w:rPr>
          <w:sz w:val="30"/>
          <w:szCs w:val="30"/>
        </w:rPr>
        <w:t>K¥fùNuß</w:t>
      </w:r>
      <w:proofErr w:type="spellEnd"/>
      <w:r w:rsidRPr="001E311F">
        <w:rPr>
          <w:sz w:val="30"/>
          <w:szCs w:val="30"/>
        </w:rPr>
        <w:t xml:space="preserve"> </w:t>
      </w:r>
      <w:proofErr w:type="spellStart"/>
      <w:r w:rsidRPr="001E311F">
        <w:rPr>
          <w:sz w:val="30"/>
          <w:szCs w:val="30"/>
        </w:rPr>
        <w:t>AYWó</w:t>
      </w:r>
      <w:proofErr w:type="spellEnd"/>
      <w:r w:rsidRPr="001E311F">
        <w:rPr>
          <w:sz w:val="30"/>
          <w:szCs w:val="30"/>
        </w:rPr>
        <w:t xml:space="preserve"> </w:t>
      </w:r>
      <w:proofErr w:type="spellStart"/>
      <w:r w:rsidRPr="001E311F">
        <w:rPr>
          <w:sz w:val="30"/>
          <w:szCs w:val="30"/>
        </w:rPr>
        <w:t>ØuTôL</w:t>
      </w:r>
      <w:proofErr w:type="spellEnd"/>
      <w:r w:rsidRPr="001E311F">
        <w:rPr>
          <w:sz w:val="30"/>
          <w:szCs w:val="30"/>
        </w:rPr>
        <w:t xml:space="preserve"> </w:t>
      </w:r>
      <w:proofErr w:type="spellStart"/>
      <w:r w:rsidRPr="001E311F">
        <w:rPr>
          <w:sz w:val="30"/>
          <w:szCs w:val="30"/>
        </w:rPr>
        <w:t>ØLeÏl</w:t>
      </w:r>
      <w:proofErr w:type="spellEnd"/>
      <w:r w:rsidRPr="001E311F">
        <w:rPr>
          <w:sz w:val="30"/>
          <w:szCs w:val="30"/>
        </w:rPr>
        <w:t>×\ ®</w:t>
      </w:r>
      <w:proofErr w:type="spellStart"/>
      <w:r w:rsidRPr="001E311F">
        <w:rPr>
          <w:sz w:val="30"/>
          <w:szCs w:val="30"/>
        </w:rPr>
        <w:t>ÝkÕ</w:t>
      </w:r>
      <w:proofErr w:type="spellEnd"/>
      <w:r w:rsidRPr="001E311F">
        <w:rPr>
          <w:sz w:val="30"/>
          <w:szCs w:val="30"/>
        </w:rPr>
        <w:t xml:space="preserve">, </w:t>
      </w:r>
      <w:proofErr w:type="spellStart"/>
      <w:r w:rsidRPr="001E311F">
        <w:rPr>
          <w:sz w:val="30"/>
          <w:szCs w:val="30"/>
        </w:rPr>
        <w:t>RuàûPV</w:t>
      </w:r>
      <w:proofErr w:type="spellEnd"/>
      <w:r w:rsidRPr="001E311F">
        <w:rPr>
          <w:sz w:val="30"/>
          <w:szCs w:val="30"/>
        </w:rPr>
        <w:t xml:space="preserve"> </w:t>
      </w:r>
      <w:proofErr w:type="spellStart"/>
      <w:r w:rsidRPr="001E311F">
        <w:rPr>
          <w:sz w:val="30"/>
          <w:szCs w:val="30"/>
        </w:rPr>
        <w:t>ûLLû</w:t>
      </w:r>
      <w:proofErr w:type="spellEnd"/>
      <w:r w:rsidRPr="001E311F">
        <w:rPr>
          <w:sz w:val="30"/>
          <w:szCs w:val="30"/>
        </w:rPr>
        <w:t xml:space="preserve">[ </w:t>
      </w:r>
      <w:proofErr w:type="spellStart"/>
      <w:r w:rsidRPr="001E311F">
        <w:rPr>
          <w:sz w:val="30"/>
          <w:szCs w:val="30"/>
        </w:rPr>
        <w:t>RûW«p</w:t>
      </w:r>
      <w:proofErr w:type="spellEnd"/>
      <w:r w:rsidRPr="001E311F">
        <w:rPr>
          <w:sz w:val="30"/>
          <w:szCs w:val="30"/>
        </w:rPr>
        <w:t xml:space="preserve"> </w:t>
      </w:r>
      <w:proofErr w:type="spellStart"/>
      <w:r w:rsidRPr="001E311F">
        <w:rPr>
          <w:sz w:val="30"/>
          <w:szCs w:val="30"/>
        </w:rPr>
        <w:t>TWl</w:t>
      </w:r>
      <w:proofErr w:type="spellEnd"/>
      <w:r w:rsidRPr="001E311F">
        <w:rPr>
          <w:sz w:val="30"/>
          <w:szCs w:val="30"/>
        </w:rPr>
        <w:t xml:space="preserve">© </w:t>
      </w:r>
      <w:proofErr w:type="spellStart"/>
      <w:r w:rsidRPr="001E311F">
        <w:rPr>
          <w:sz w:val="30"/>
          <w:szCs w:val="30"/>
        </w:rPr>
        <w:t>ûYjRYôß</w:t>
      </w:r>
      <w:proofErr w:type="spellEnd"/>
      <w:r w:rsidRPr="001E311F">
        <w:rPr>
          <w:sz w:val="30"/>
          <w:szCs w:val="30"/>
        </w:rPr>
        <w:t>, R]</w:t>
      </w:r>
      <w:proofErr w:type="spellStart"/>
      <w:r w:rsidRPr="001E311F">
        <w:rPr>
          <w:sz w:val="30"/>
          <w:szCs w:val="30"/>
        </w:rPr>
        <w:t>dÏ</w:t>
      </w:r>
      <w:proofErr w:type="spellEnd"/>
      <w:r w:rsidRPr="001E311F">
        <w:rPr>
          <w:sz w:val="30"/>
          <w:szCs w:val="30"/>
        </w:rPr>
        <w:t xml:space="preserve"> </w:t>
      </w:r>
      <w:proofErr w:type="spellStart"/>
      <w:r w:rsidRPr="001E311F">
        <w:rPr>
          <w:sz w:val="30"/>
          <w:szCs w:val="30"/>
        </w:rPr>
        <w:t>HRôYÕ</w:t>
      </w:r>
      <w:proofErr w:type="spellEnd"/>
      <w:r w:rsidRPr="001E311F">
        <w:rPr>
          <w:sz w:val="30"/>
          <w:szCs w:val="30"/>
        </w:rPr>
        <w:t xml:space="preserve"> </w:t>
      </w:r>
      <w:proofErr w:type="spellStart"/>
      <w:r w:rsidRPr="001E311F">
        <w:rPr>
          <w:sz w:val="30"/>
          <w:szCs w:val="30"/>
        </w:rPr>
        <w:t>ùLôÓdÏmT¥VôL</w:t>
      </w:r>
      <w:proofErr w:type="spellEnd"/>
      <w:r w:rsidRPr="001E311F">
        <w:rPr>
          <w:sz w:val="30"/>
          <w:szCs w:val="30"/>
        </w:rPr>
        <w:t xml:space="preserve">, </w:t>
      </w:r>
      <w:proofErr w:type="spellStart"/>
      <w:r w:rsidRPr="001E311F">
        <w:rPr>
          <w:sz w:val="30"/>
          <w:szCs w:val="30"/>
        </w:rPr>
        <w:t>Vô¬PUôYÕ</w:t>
      </w:r>
      <w:proofErr w:type="spellEnd"/>
      <w:r w:rsidRPr="001E311F">
        <w:rPr>
          <w:sz w:val="30"/>
          <w:szCs w:val="30"/>
        </w:rPr>
        <w:t xml:space="preserve"> </w:t>
      </w:r>
      <w:proofErr w:type="spellStart"/>
      <w:r w:rsidRPr="001E311F">
        <w:rPr>
          <w:sz w:val="30"/>
          <w:szCs w:val="30"/>
        </w:rPr>
        <w:t>ùT</w:t>
      </w:r>
      <w:proofErr w:type="spellEnd"/>
      <w:r w:rsidRPr="001E311F">
        <w:rPr>
          <w:sz w:val="30"/>
          <w:szCs w:val="30"/>
        </w:rPr>
        <w:t xml:space="preserve">\ </w:t>
      </w:r>
      <w:proofErr w:type="spellStart"/>
      <w:r w:rsidRPr="001E311F">
        <w:rPr>
          <w:sz w:val="30"/>
          <w:szCs w:val="30"/>
        </w:rPr>
        <w:t>ØVt£jÕd</w:t>
      </w:r>
      <w:proofErr w:type="spellEnd"/>
      <w:r w:rsidRPr="001E311F">
        <w:rPr>
          <w:sz w:val="30"/>
          <w:szCs w:val="30"/>
        </w:rPr>
        <w:t xml:space="preserve"> </w:t>
      </w:r>
      <w:proofErr w:type="spellStart"/>
      <w:r w:rsidRPr="001E311F">
        <w:rPr>
          <w:sz w:val="30"/>
          <w:szCs w:val="30"/>
        </w:rPr>
        <w:t>ùLôi¥ÚlTôu</w:t>
      </w:r>
      <w:proofErr w:type="spellEnd"/>
      <w:r w:rsidRPr="001E311F">
        <w:rPr>
          <w:sz w:val="30"/>
          <w:szCs w:val="30"/>
        </w:rPr>
        <w:t>.</w:t>
      </w:r>
    </w:p>
    <w:p w14:paraId="17684193" w14:textId="77777777" w:rsidR="00666671" w:rsidRPr="00E1247D" w:rsidRDefault="00184146" w:rsidP="00CC53EE">
      <w:pPr>
        <w:ind w:firstLine="567"/>
        <w:rPr>
          <w:sz w:val="30"/>
          <w:szCs w:val="30"/>
        </w:rPr>
      </w:pPr>
      <w:r w:rsidRPr="00E1247D">
        <w:rPr>
          <w:sz w:val="30"/>
          <w:szCs w:val="30"/>
        </w:rPr>
        <w:t xml:space="preserve">3. </w:t>
      </w:r>
      <w:proofErr w:type="spellStart"/>
      <w:r w:rsidR="00D6378B" w:rsidRPr="00E1247D">
        <w:rPr>
          <w:sz w:val="30"/>
          <w:szCs w:val="30"/>
        </w:rPr>
        <w:t>úYù</w:t>
      </w:r>
      <w:proofErr w:type="spellEnd"/>
      <w:r w:rsidR="00D6378B" w:rsidRPr="00E1247D">
        <w:rPr>
          <w:sz w:val="30"/>
          <w:szCs w:val="30"/>
        </w:rPr>
        <w:t>\</w:t>
      </w:r>
      <w:proofErr w:type="spellStart"/>
      <w:r w:rsidR="00D6378B" w:rsidRPr="00E1247D">
        <w:rPr>
          <w:sz w:val="30"/>
          <w:szCs w:val="30"/>
        </w:rPr>
        <w:t>ôÚY</w:t>
      </w:r>
      <w:r w:rsidR="002F77EB" w:rsidRPr="00E1247D">
        <w:rPr>
          <w:sz w:val="30"/>
          <w:szCs w:val="30"/>
        </w:rPr>
        <w:t>Wó</w:t>
      </w:r>
      <w:proofErr w:type="spellEnd"/>
      <w:r w:rsidR="00D6378B" w:rsidRPr="00E1247D">
        <w:rPr>
          <w:sz w:val="30"/>
          <w:szCs w:val="30"/>
        </w:rPr>
        <w:t xml:space="preserve"> JÚ </w:t>
      </w:r>
      <w:proofErr w:type="spellStart"/>
      <w:r w:rsidR="00D6378B" w:rsidRPr="00E1247D">
        <w:rPr>
          <w:sz w:val="30"/>
          <w:szCs w:val="30"/>
        </w:rPr>
        <w:t>SôLlTômûT</w:t>
      </w:r>
      <w:proofErr w:type="spellEnd"/>
      <w:r w:rsidR="00D6378B" w:rsidRPr="00E1247D">
        <w:rPr>
          <w:sz w:val="30"/>
          <w:szCs w:val="30"/>
        </w:rPr>
        <w:t xml:space="preserve"> </w:t>
      </w:r>
      <w:proofErr w:type="spellStart"/>
      <w:r w:rsidR="00D6378B" w:rsidRPr="00E1247D">
        <w:rPr>
          <w:sz w:val="30"/>
          <w:szCs w:val="30"/>
        </w:rPr>
        <w:t>ûYj§ÚkRô</w:t>
      </w:r>
      <w:r w:rsidR="002F77EB" w:rsidRPr="00E1247D">
        <w:rPr>
          <w:sz w:val="30"/>
          <w:szCs w:val="30"/>
        </w:rPr>
        <w:t>Wó</w:t>
      </w:r>
      <w:proofErr w:type="spellEnd"/>
      <w:r w:rsidR="00D6378B" w:rsidRPr="00E1247D">
        <w:rPr>
          <w:sz w:val="30"/>
          <w:szCs w:val="30"/>
        </w:rPr>
        <w:t xml:space="preserve">; </w:t>
      </w:r>
      <w:proofErr w:type="spellStart"/>
      <w:r w:rsidR="006B6BD1" w:rsidRPr="00E1247D">
        <w:rPr>
          <w:sz w:val="30"/>
          <w:szCs w:val="30"/>
        </w:rPr>
        <w:t>úUÛm</w:t>
      </w:r>
      <w:proofErr w:type="spellEnd"/>
      <w:r w:rsidR="006B6BD1" w:rsidRPr="00E1247D">
        <w:rPr>
          <w:sz w:val="30"/>
          <w:szCs w:val="30"/>
        </w:rPr>
        <w:t xml:space="preserve">, K, </w:t>
      </w:r>
      <w:proofErr w:type="spellStart"/>
      <w:r w:rsidR="00F754FC" w:rsidRPr="00E1247D">
        <w:rPr>
          <w:sz w:val="30"/>
          <w:szCs w:val="30"/>
        </w:rPr>
        <w:t>ùYqúY</w:t>
      </w:r>
      <w:proofErr w:type="spellEnd"/>
      <w:r w:rsidR="00F754FC" w:rsidRPr="00E1247D">
        <w:rPr>
          <w:sz w:val="30"/>
          <w:szCs w:val="30"/>
        </w:rPr>
        <w:t xml:space="preserve">\ô] </w:t>
      </w:r>
      <w:proofErr w:type="spellStart"/>
      <w:r w:rsidR="00F754FC" w:rsidRPr="00E1247D">
        <w:rPr>
          <w:sz w:val="30"/>
          <w:szCs w:val="30"/>
        </w:rPr>
        <w:t>Lô¬VeLs</w:t>
      </w:r>
      <w:proofErr w:type="spellEnd"/>
      <w:r w:rsidR="00F754FC" w:rsidRPr="00E1247D">
        <w:rPr>
          <w:sz w:val="30"/>
          <w:szCs w:val="30"/>
        </w:rPr>
        <w:t xml:space="preserve">; </w:t>
      </w:r>
      <w:proofErr w:type="spellStart"/>
      <w:r w:rsidR="00CB46B5" w:rsidRPr="00E1247D">
        <w:rPr>
          <w:sz w:val="30"/>
          <w:szCs w:val="30"/>
        </w:rPr>
        <w:t>AYoLs</w:t>
      </w:r>
      <w:proofErr w:type="spellEnd"/>
      <w:r w:rsidR="00CB46B5" w:rsidRPr="00E1247D">
        <w:rPr>
          <w:sz w:val="30"/>
          <w:szCs w:val="30"/>
        </w:rPr>
        <w:t xml:space="preserve"> </w:t>
      </w:r>
      <w:proofErr w:type="spellStart"/>
      <w:r w:rsidR="00CB46B5" w:rsidRPr="00E1247D">
        <w:rPr>
          <w:sz w:val="30"/>
          <w:szCs w:val="30"/>
        </w:rPr>
        <w:t>ùNnVdá¥V</w:t>
      </w:r>
      <w:proofErr w:type="spellEnd"/>
      <w:r w:rsidR="00CB46B5" w:rsidRPr="00E1247D">
        <w:rPr>
          <w:sz w:val="30"/>
          <w:szCs w:val="30"/>
        </w:rPr>
        <w:t xml:space="preserve"> </w:t>
      </w:r>
      <w:proofErr w:type="spellStart"/>
      <w:r w:rsidR="00CB46B5" w:rsidRPr="00E1247D">
        <w:rPr>
          <w:sz w:val="30"/>
          <w:szCs w:val="30"/>
        </w:rPr>
        <w:t>GpXôúU</w:t>
      </w:r>
      <w:proofErr w:type="spellEnd"/>
      <w:r w:rsidR="00CB46B5" w:rsidRPr="00E1247D">
        <w:rPr>
          <w:sz w:val="30"/>
          <w:szCs w:val="30"/>
        </w:rPr>
        <w:t xml:space="preserve">, </w:t>
      </w:r>
      <w:proofErr w:type="spellStart"/>
      <w:r w:rsidR="00CD15E7" w:rsidRPr="00E1247D">
        <w:rPr>
          <w:sz w:val="30"/>
          <w:szCs w:val="30"/>
        </w:rPr>
        <w:t>AkR</w:t>
      </w:r>
      <w:proofErr w:type="spellEnd"/>
      <w:r w:rsidR="00CD15E7" w:rsidRPr="00E1247D">
        <w:rPr>
          <w:sz w:val="30"/>
          <w:szCs w:val="30"/>
        </w:rPr>
        <w:t xml:space="preserve"> </w:t>
      </w:r>
      <w:proofErr w:type="spellStart"/>
      <w:r w:rsidR="00CD15E7" w:rsidRPr="00E1247D">
        <w:rPr>
          <w:sz w:val="30"/>
          <w:szCs w:val="30"/>
        </w:rPr>
        <w:t>Y¯VôL</w:t>
      </w:r>
      <w:proofErr w:type="spellEnd"/>
      <w:r w:rsidR="00CD15E7" w:rsidRPr="00E1247D">
        <w:rPr>
          <w:sz w:val="30"/>
          <w:szCs w:val="30"/>
        </w:rPr>
        <w:t xml:space="preserve"> </w:t>
      </w:r>
      <w:proofErr w:type="spellStart"/>
      <w:r w:rsidR="00CD15E7" w:rsidRPr="00E1247D">
        <w:rPr>
          <w:sz w:val="30"/>
          <w:szCs w:val="30"/>
        </w:rPr>
        <w:t>SPkÕ</w:t>
      </w:r>
      <w:proofErr w:type="spellEnd"/>
      <w:r w:rsidR="00C12B16" w:rsidRPr="00E1247D">
        <w:rPr>
          <w:sz w:val="30"/>
          <w:szCs w:val="30"/>
        </w:rPr>
        <w:t xml:space="preserve"> </w:t>
      </w:r>
      <w:proofErr w:type="spellStart"/>
      <w:r w:rsidR="00C12B16" w:rsidRPr="00E1247D">
        <w:rPr>
          <w:sz w:val="30"/>
          <w:szCs w:val="30"/>
        </w:rPr>
        <w:t>úTô</w:t>
      </w:r>
      <w:proofErr w:type="spellEnd"/>
      <w:r w:rsidR="00C12B16" w:rsidRPr="00E1247D">
        <w:rPr>
          <w:sz w:val="30"/>
          <w:szCs w:val="30"/>
        </w:rPr>
        <w:t>¡\</w:t>
      </w:r>
      <w:proofErr w:type="spellStart"/>
      <w:proofErr w:type="gramStart"/>
      <w:r w:rsidR="00C12B16" w:rsidRPr="00E1247D">
        <w:rPr>
          <w:sz w:val="30"/>
          <w:szCs w:val="30"/>
        </w:rPr>
        <w:t>YoLû</w:t>
      </w:r>
      <w:proofErr w:type="spellEnd"/>
      <w:r w:rsidR="00C12B16" w:rsidRPr="00E1247D">
        <w:rPr>
          <w:sz w:val="30"/>
          <w:szCs w:val="30"/>
        </w:rPr>
        <w:t>[</w:t>
      </w:r>
      <w:proofErr w:type="gramEnd"/>
      <w:r w:rsidR="00C12B16" w:rsidRPr="00E1247D">
        <w:rPr>
          <w:sz w:val="30"/>
          <w:szCs w:val="30"/>
        </w:rPr>
        <w:t xml:space="preserve"> </w:t>
      </w:r>
      <w:proofErr w:type="spellStart"/>
      <w:r w:rsidR="00C12B16" w:rsidRPr="00E1247D">
        <w:rPr>
          <w:sz w:val="30"/>
          <w:szCs w:val="30"/>
        </w:rPr>
        <w:t>ReLs</w:t>
      </w:r>
      <w:proofErr w:type="spellEnd"/>
      <w:r w:rsidR="00C12B16" w:rsidRPr="00E1247D">
        <w:rPr>
          <w:sz w:val="30"/>
          <w:szCs w:val="30"/>
        </w:rPr>
        <w:t xml:space="preserve"> </w:t>
      </w:r>
      <w:proofErr w:type="spellStart"/>
      <w:r w:rsidR="00C12B16" w:rsidRPr="00E1247D">
        <w:rPr>
          <w:sz w:val="30"/>
          <w:szCs w:val="30"/>
        </w:rPr>
        <w:t>TdLm</w:t>
      </w:r>
      <w:proofErr w:type="spellEnd"/>
      <w:r w:rsidR="00C12B16" w:rsidRPr="00E1247D">
        <w:rPr>
          <w:sz w:val="30"/>
          <w:szCs w:val="30"/>
        </w:rPr>
        <w:t xml:space="preserve"> LY]</w:t>
      </w:r>
      <w:proofErr w:type="spellStart"/>
      <w:r w:rsidR="00C12B16" w:rsidRPr="00E1247D">
        <w:rPr>
          <w:sz w:val="30"/>
          <w:szCs w:val="30"/>
        </w:rPr>
        <w:t>jûR</w:t>
      </w:r>
      <w:proofErr w:type="spellEnd"/>
      <w:r w:rsidR="00C12B16" w:rsidRPr="00E1247D">
        <w:rPr>
          <w:sz w:val="30"/>
          <w:szCs w:val="30"/>
        </w:rPr>
        <w:t xml:space="preserve"> </w:t>
      </w:r>
      <w:proofErr w:type="spellStart"/>
      <w:r w:rsidR="00C12B16" w:rsidRPr="00E1247D">
        <w:rPr>
          <w:sz w:val="30"/>
          <w:szCs w:val="30"/>
        </w:rPr>
        <w:t>D</w:t>
      </w:r>
      <w:r w:rsidR="002F77EB" w:rsidRPr="00E1247D">
        <w:rPr>
          <w:sz w:val="30"/>
          <w:szCs w:val="30"/>
        </w:rPr>
        <w:t>Wó</w:t>
      </w:r>
      <w:r w:rsidR="00C12B16" w:rsidRPr="00E1247D">
        <w:rPr>
          <w:sz w:val="30"/>
          <w:szCs w:val="30"/>
        </w:rPr>
        <w:t>lTRtLô</w:t>
      </w:r>
      <w:r w:rsidR="00F73C2A" w:rsidRPr="00E1247D">
        <w:rPr>
          <w:sz w:val="30"/>
          <w:szCs w:val="30"/>
        </w:rPr>
        <w:t>L</w:t>
      </w:r>
      <w:proofErr w:type="spellEnd"/>
      <w:r w:rsidR="00C12B16" w:rsidRPr="00E1247D">
        <w:rPr>
          <w:sz w:val="30"/>
          <w:szCs w:val="30"/>
        </w:rPr>
        <w:t xml:space="preserve"> </w:t>
      </w:r>
      <w:proofErr w:type="spellStart"/>
      <w:r w:rsidR="002F77EB" w:rsidRPr="00E1247D">
        <w:rPr>
          <w:sz w:val="30"/>
          <w:szCs w:val="30"/>
        </w:rPr>
        <w:t>HúRôùYôÚ</w:t>
      </w:r>
      <w:proofErr w:type="spellEnd"/>
      <w:r w:rsidR="002F77EB" w:rsidRPr="00E1247D">
        <w:rPr>
          <w:sz w:val="30"/>
          <w:szCs w:val="30"/>
        </w:rPr>
        <w:t xml:space="preserve"> £±V </w:t>
      </w:r>
      <w:proofErr w:type="spellStart"/>
      <w:r w:rsidR="006767B7" w:rsidRPr="00E1247D">
        <w:rPr>
          <w:sz w:val="30"/>
          <w:szCs w:val="30"/>
        </w:rPr>
        <w:t>LYWjRdL</w:t>
      </w:r>
      <w:proofErr w:type="spellEnd"/>
      <w:r w:rsidR="006767B7" w:rsidRPr="00E1247D">
        <w:rPr>
          <w:sz w:val="30"/>
          <w:szCs w:val="30"/>
        </w:rPr>
        <w:t xml:space="preserve"> </w:t>
      </w:r>
      <w:r w:rsidR="002F77EB" w:rsidRPr="00E1247D">
        <w:rPr>
          <w:sz w:val="30"/>
          <w:szCs w:val="30"/>
        </w:rPr>
        <w:t>®</w:t>
      </w:r>
      <w:proofErr w:type="spellStart"/>
      <w:r w:rsidR="002F77EB" w:rsidRPr="00E1247D">
        <w:rPr>
          <w:sz w:val="30"/>
          <w:szCs w:val="30"/>
        </w:rPr>
        <w:t>j§VôNUô</w:t>
      </w:r>
      <w:proofErr w:type="spellEnd"/>
      <w:r w:rsidR="002F77EB" w:rsidRPr="00E1247D">
        <w:rPr>
          <w:sz w:val="30"/>
          <w:szCs w:val="30"/>
        </w:rPr>
        <w:t xml:space="preserve">] </w:t>
      </w:r>
      <w:proofErr w:type="spellStart"/>
      <w:r w:rsidR="002F77EB" w:rsidRPr="00E1247D">
        <w:rPr>
          <w:sz w:val="30"/>
          <w:szCs w:val="30"/>
        </w:rPr>
        <w:t>HúRôùYôuû</w:t>
      </w:r>
      <w:proofErr w:type="spellEnd"/>
      <w:r w:rsidR="002F77EB" w:rsidRPr="00E1247D">
        <w:rPr>
          <w:sz w:val="30"/>
          <w:szCs w:val="30"/>
        </w:rPr>
        <w:t xml:space="preserve">\ </w:t>
      </w:r>
      <w:r w:rsidR="005D2438" w:rsidRPr="00E1247D">
        <w:rPr>
          <w:sz w:val="30"/>
          <w:szCs w:val="30"/>
        </w:rPr>
        <w:t xml:space="preserve"> </w:t>
      </w:r>
      <w:proofErr w:type="spellStart"/>
      <w:r w:rsidR="005D2438" w:rsidRPr="00E1247D">
        <w:rPr>
          <w:sz w:val="30"/>
          <w:szCs w:val="30"/>
        </w:rPr>
        <w:t>ùNnY</w:t>
      </w:r>
      <w:r w:rsidR="003A6310" w:rsidRPr="00E1247D">
        <w:rPr>
          <w:sz w:val="30"/>
          <w:szCs w:val="30"/>
        </w:rPr>
        <w:t>ô</w:t>
      </w:r>
      <w:r w:rsidR="002F77EB" w:rsidRPr="00E1247D">
        <w:rPr>
          <w:sz w:val="30"/>
          <w:szCs w:val="30"/>
        </w:rPr>
        <w:t>Wó</w:t>
      </w:r>
      <w:r w:rsidR="003A6310" w:rsidRPr="00E1247D">
        <w:rPr>
          <w:sz w:val="30"/>
          <w:szCs w:val="30"/>
        </w:rPr>
        <w:t>Ls</w:t>
      </w:r>
      <w:proofErr w:type="spellEnd"/>
      <w:r w:rsidR="003A6310" w:rsidRPr="00E1247D">
        <w:rPr>
          <w:sz w:val="30"/>
          <w:szCs w:val="30"/>
        </w:rPr>
        <w:t>.</w:t>
      </w:r>
      <w:r w:rsidR="00F73C2A" w:rsidRPr="00E1247D">
        <w:rPr>
          <w:sz w:val="30"/>
          <w:szCs w:val="30"/>
        </w:rPr>
        <w:t xml:space="preserve"> </w:t>
      </w:r>
    </w:p>
    <w:p w14:paraId="15A87507" w14:textId="5D40D3D5" w:rsidR="00917A72" w:rsidRPr="00E1247D" w:rsidRDefault="00917A72" w:rsidP="00CC53EE">
      <w:pPr>
        <w:ind w:firstLine="567"/>
        <w:rPr>
          <w:rFonts w:ascii="TML_Vaigai_Normal" w:hAnsi="TML_Vaigai_Normal"/>
          <w:sz w:val="30"/>
          <w:szCs w:val="30"/>
        </w:rPr>
      </w:pPr>
      <w:r w:rsidRPr="00E1247D">
        <w:rPr>
          <w:sz w:val="30"/>
          <w:szCs w:val="30"/>
        </w:rPr>
        <w:t xml:space="preserve">4. </w:t>
      </w:r>
      <w:proofErr w:type="gramStart"/>
      <w:r w:rsidR="00654729" w:rsidRPr="00E1247D">
        <w:rPr>
          <w:sz w:val="30"/>
          <w:szCs w:val="30"/>
        </w:rPr>
        <w:t>ÏÚP]ô</w:t>
      </w:r>
      <w:proofErr w:type="gramEnd"/>
      <w:r w:rsidR="00045BE8" w:rsidRPr="00E1247D">
        <w:rPr>
          <w:sz w:val="30"/>
          <w:szCs w:val="30"/>
        </w:rPr>
        <w:t>]</w:t>
      </w:r>
      <w:r w:rsidR="00F47C9E">
        <w:rPr>
          <w:sz w:val="30"/>
          <w:szCs w:val="30"/>
        </w:rPr>
        <w:t xml:space="preserve"> </w:t>
      </w:r>
      <w:proofErr w:type="spellStart"/>
      <w:r w:rsidR="00654729" w:rsidRPr="00E1247D">
        <w:rPr>
          <w:sz w:val="30"/>
          <w:szCs w:val="30"/>
        </w:rPr>
        <w:t>T</w:t>
      </w:r>
      <w:r w:rsidR="002F77EB" w:rsidRPr="00E1247D">
        <w:rPr>
          <w:sz w:val="30"/>
          <w:szCs w:val="30"/>
        </w:rPr>
        <w:t>Wó</w:t>
      </w:r>
      <w:r w:rsidR="00654729" w:rsidRPr="00E1247D">
        <w:rPr>
          <w:sz w:val="30"/>
          <w:szCs w:val="30"/>
        </w:rPr>
        <w:t>§úUÙ®P</w:t>
      </w:r>
      <w:r w:rsidR="00014722" w:rsidRPr="00E1247D">
        <w:rPr>
          <w:sz w:val="30"/>
          <w:szCs w:val="30"/>
        </w:rPr>
        <w:t>m</w:t>
      </w:r>
      <w:proofErr w:type="spellEnd"/>
      <w:r w:rsidR="00654729" w:rsidRPr="00E1247D">
        <w:rPr>
          <w:sz w:val="30"/>
          <w:szCs w:val="30"/>
        </w:rPr>
        <w:t xml:space="preserve"> </w:t>
      </w:r>
      <w:proofErr w:type="spellStart"/>
      <w:r w:rsidR="001450EB" w:rsidRPr="00E1247D">
        <w:rPr>
          <w:sz w:val="30"/>
          <w:szCs w:val="30"/>
        </w:rPr>
        <w:t>CWiÓ</w:t>
      </w:r>
      <w:proofErr w:type="spellEnd"/>
      <w:r w:rsidR="001450EB" w:rsidRPr="00E1247D">
        <w:rPr>
          <w:sz w:val="30"/>
          <w:szCs w:val="30"/>
        </w:rPr>
        <w:t xml:space="preserve"> £±V</w:t>
      </w:r>
      <w:r w:rsidR="008A2462" w:rsidRPr="00E1247D">
        <w:rPr>
          <w:sz w:val="30"/>
          <w:szCs w:val="30"/>
        </w:rPr>
        <w:t xml:space="preserve"> </w:t>
      </w:r>
      <w:proofErr w:type="spellStart"/>
      <w:r w:rsidR="008A2462" w:rsidRPr="00E1247D">
        <w:rPr>
          <w:sz w:val="30"/>
          <w:szCs w:val="30"/>
        </w:rPr>
        <w:t>U¦l</w:t>
      </w:r>
      <w:proofErr w:type="spellEnd"/>
      <w:r w:rsidR="008A2462" w:rsidRPr="00E1247D">
        <w:rPr>
          <w:sz w:val="30"/>
          <w:szCs w:val="30"/>
        </w:rPr>
        <w:t>×\</w:t>
      </w:r>
      <w:proofErr w:type="spellStart"/>
      <w:r w:rsidR="008A2462" w:rsidRPr="00E1247D">
        <w:rPr>
          <w:sz w:val="30"/>
          <w:szCs w:val="30"/>
        </w:rPr>
        <w:t>ô</w:t>
      </w:r>
      <w:r w:rsidR="00924284" w:rsidRPr="00E1247D">
        <w:rPr>
          <w:sz w:val="30"/>
          <w:szCs w:val="30"/>
        </w:rPr>
        <w:t>dLs</w:t>
      </w:r>
      <w:proofErr w:type="spellEnd"/>
      <w:r w:rsidR="00924284" w:rsidRPr="00E1247D">
        <w:rPr>
          <w:sz w:val="30"/>
          <w:szCs w:val="30"/>
        </w:rPr>
        <w:t xml:space="preserve"> </w:t>
      </w:r>
      <w:proofErr w:type="spellStart"/>
      <w:r w:rsidR="00127182" w:rsidRPr="00E1247D">
        <w:rPr>
          <w:sz w:val="30"/>
          <w:szCs w:val="30"/>
        </w:rPr>
        <w:t>CÚkRRôL</w:t>
      </w:r>
      <w:proofErr w:type="spellEnd"/>
      <w:r w:rsidR="00127182" w:rsidRPr="00E1247D">
        <w:rPr>
          <w:sz w:val="30"/>
          <w:szCs w:val="30"/>
        </w:rPr>
        <w:t xml:space="preserve"> </w:t>
      </w:r>
      <w:proofErr w:type="spellStart"/>
      <w:r w:rsidR="00127182" w:rsidRPr="00E1247D">
        <w:rPr>
          <w:sz w:val="30"/>
          <w:szCs w:val="30"/>
        </w:rPr>
        <w:t>SUdÏd</w:t>
      </w:r>
      <w:proofErr w:type="spellEnd"/>
      <w:r w:rsidR="00127182" w:rsidRPr="00E1247D">
        <w:rPr>
          <w:sz w:val="30"/>
          <w:szCs w:val="30"/>
        </w:rPr>
        <w:t xml:space="preserve"> á\</w:t>
      </w:r>
      <w:proofErr w:type="spellStart"/>
      <w:r w:rsidR="00127182" w:rsidRPr="00E1247D">
        <w:rPr>
          <w:sz w:val="30"/>
          <w:szCs w:val="30"/>
        </w:rPr>
        <w:t>lThÓs</w:t>
      </w:r>
      <w:proofErr w:type="spellEnd"/>
      <w:r w:rsidR="00127182" w:rsidRPr="00E1247D">
        <w:rPr>
          <w:sz w:val="30"/>
          <w:szCs w:val="30"/>
        </w:rPr>
        <w:t xml:space="preserve">[Õ, </w:t>
      </w:r>
      <w:proofErr w:type="spellStart"/>
      <w:r w:rsidR="003A6310" w:rsidRPr="00E1247D">
        <w:rPr>
          <w:sz w:val="30"/>
          <w:szCs w:val="30"/>
        </w:rPr>
        <w:t>CkR</w:t>
      </w:r>
      <w:proofErr w:type="spellEnd"/>
      <w:r w:rsidR="003A6310" w:rsidRPr="00E1247D">
        <w:rPr>
          <w:sz w:val="30"/>
          <w:szCs w:val="30"/>
        </w:rPr>
        <w:t xml:space="preserve"> ×\</w:t>
      </w:r>
      <w:proofErr w:type="spellStart"/>
      <w:r w:rsidR="003A6310" w:rsidRPr="00E1247D">
        <w:rPr>
          <w:sz w:val="30"/>
          <w:szCs w:val="30"/>
        </w:rPr>
        <w:t>ôdLs</w:t>
      </w:r>
      <w:proofErr w:type="spellEnd"/>
      <w:r w:rsidR="003A6310" w:rsidRPr="00E1247D">
        <w:rPr>
          <w:sz w:val="30"/>
          <w:szCs w:val="30"/>
        </w:rPr>
        <w:t xml:space="preserve"> </w:t>
      </w:r>
      <w:r w:rsidR="00420CF3" w:rsidRPr="00E1247D">
        <w:rPr>
          <w:sz w:val="30"/>
          <w:szCs w:val="30"/>
        </w:rPr>
        <w:t>_]</w:t>
      </w:r>
      <w:proofErr w:type="spellStart"/>
      <w:r w:rsidR="00420CF3" w:rsidRPr="00E1247D">
        <w:rPr>
          <w:sz w:val="30"/>
          <w:szCs w:val="30"/>
        </w:rPr>
        <w:t>eLÞdLôL</w:t>
      </w:r>
      <w:proofErr w:type="spellEnd"/>
      <w:r w:rsidR="002D493D" w:rsidRPr="00E1247D">
        <w:rPr>
          <w:sz w:val="30"/>
          <w:szCs w:val="30"/>
        </w:rPr>
        <w:t xml:space="preserve"> </w:t>
      </w:r>
      <w:proofErr w:type="spellStart"/>
      <w:r w:rsidR="002D493D" w:rsidRPr="00E1247D">
        <w:rPr>
          <w:sz w:val="30"/>
          <w:szCs w:val="30"/>
        </w:rPr>
        <w:t>Ju</w:t>
      </w:r>
      <w:r w:rsidR="003A6310" w:rsidRPr="00E1247D">
        <w:rPr>
          <w:sz w:val="30"/>
          <w:szCs w:val="30"/>
        </w:rPr>
        <w:t>±u</w:t>
      </w:r>
      <w:proofErr w:type="spellEnd"/>
      <w:r w:rsidR="003A6310" w:rsidRPr="00E1247D">
        <w:rPr>
          <w:sz w:val="30"/>
          <w:szCs w:val="30"/>
        </w:rPr>
        <w:t xml:space="preserve"> </w:t>
      </w:r>
      <w:proofErr w:type="spellStart"/>
      <w:r w:rsidR="003A6310" w:rsidRPr="00E1247D">
        <w:rPr>
          <w:sz w:val="30"/>
          <w:szCs w:val="30"/>
        </w:rPr>
        <w:t>úUp</w:t>
      </w:r>
      <w:proofErr w:type="spellEnd"/>
      <w:r w:rsidR="003A6310" w:rsidRPr="00E1247D">
        <w:rPr>
          <w:sz w:val="30"/>
          <w:szCs w:val="30"/>
        </w:rPr>
        <w:t xml:space="preserve"> </w:t>
      </w:r>
      <w:proofErr w:type="spellStart"/>
      <w:r w:rsidR="003A6310" w:rsidRPr="00E1247D">
        <w:rPr>
          <w:sz w:val="30"/>
          <w:szCs w:val="30"/>
        </w:rPr>
        <w:t>Ju</w:t>
      </w:r>
      <w:r w:rsidR="00F07C24" w:rsidRPr="00E1247D">
        <w:rPr>
          <w:sz w:val="30"/>
          <w:szCs w:val="30"/>
        </w:rPr>
        <w:t>ß</w:t>
      </w:r>
      <w:proofErr w:type="spellEnd"/>
      <w:r w:rsidR="00F07C24" w:rsidRPr="00E1247D">
        <w:rPr>
          <w:sz w:val="30"/>
          <w:szCs w:val="30"/>
        </w:rPr>
        <w:t xml:space="preserve"> </w:t>
      </w:r>
      <w:r w:rsidR="007536FB" w:rsidRPr="00E1247D">
        <w:rPr>
          <w:sz w:val="30"/>
          <w:szCs w:val="30"/>
        </w:rPr>
        <w:t xml:space="preserve"> </w:t>
      </w:r>
      <w:proofErr w:type="spellStart"/>
      <w:r w:rsidR="00166EDB" w:rsidRPr="00E1247D">
        <w:rPr>
          <w:sz w:val="30"/>
          <w:szCs w:val="30"/>
        </w:rPr>
        <w:t>Ïh¥dLWQm</w:t>
      </w:r>
      <w:proofErr w:type="spellEnd"/>
      <w:r w:rsidR="00166EDB" w:rsidRPr="00E1247D">
        <w:rPr>
          <w:sz w:val="30"/>
          <w:szCs w:val="30"/>
        </w:rPr>
        <w:t xml:space="preserve"> </w:t>
      </w:r>
      <w:proofErr w:type="spellStart"/>
      <w:r w:rsidR="00166EDB" w:rsidRPr="00E1247D">
        <w:rPr>
          <w:sz w:val="30"/>
          <w:szCs w:val="30"/>
        </w:rPr>
        <w:t>A¥</w:t>
      </w:r>
      <w:r w:rsidR="003A6310" w:rsidRPr="00E1247D">
        <w:rPr>
          <w:sz w:val="30"/>
          <w:szCs w:val="30"/>
        </w:rPr>
        <w:t>lTÕ</w:t>
      </w:r>
      <w:proofErr w:type="spellEnd"/>
      <w:r w:rsidR="003A6310" w:rsidRPr="00E1247D">
        <w:rPr>
          <w:sz w:val="30"/>
          <w:szCs w:val="30"/>
        </w:rPr>
        <w:t xml:space="preserve"> </w:t>
      </w:r>
      <w:proofErr w:type="spellStart"/>
      <w:r w:rsidR="003A6310" w:rsidRPr="00E1247D">
        <w:rPr>
          <w:sz w:val="30"/>
          <w:szCs w:val="30"/>
        </w:rPr>
        <w:t>úTôX</w:t>
      </w:r>
      <w:proofErr w:type="spellEnd"/>
      <w:r w:rsidR="003A6310" w:rsidRPr="00E1247D">
        <w:rPr>
          <w:sz w:val="30"/>
          <w:szCs w:val="30"/>
        </w:rPr>
        <w:t xml:space="preserve"> £u] £u] </w:t>
      </w:r>
      <w:proofErr w:type="spellStart"/>
      <w:r w:rsidR="003A6310" w:rsidRPr="00E1247D">
        <w:rPr>
          <w:sz w:val="30"/>
          <w:szCs w:val="30"/>
        </w:rPr>
        <w:t>Ïßm×jR</w:t>
      </w:r>
      <w:proofErr w:type="spellEnd"/>
      <w:r w:rsidR="003A6310" w:rsidRPr="00E1247D">
        <w:rPr>
          <w:sz w:val="30"/>
          <w:szCs w:val="30"/>
        </w:rPr>
        <w:t>]</w:t>
      </w:r>
      <w:proofErr w:type="spellStart"/>
      <w:r w:rsidR="003A6310" w:rsidRPr="00E1247D">
        <w:rPr>
          <w:sz w:val="30"/>
          <w:szCs w:val="30"/>
        </w:rPr>
        <w:t>Uô</w:t>
      </w:r>
      <w:proofErr w:type="spellEnd"/>
      <w:r w:rsidR="003A6310" w:rsidRPr="00E1247D">
        <w:rPr>
          <w:sz w:val="30"/>
          <w:szCs w:val="30"/>
        </w:rPr>
        <w:t xml:space="preserve">] </w:t>
      </w:r>
      <w:proofErr w:type="spellStart"/>
      <w:r w:rsidR="003A6310" w:rsidRPr="00E1247D">
        <w:rPr>
          <w:sz w:val="30"/>
          <w:szCs w:val="30"/>
        </w:rPr>
        <w:t>ùNVpLû</w:t>
      </w:r>
      <w:proofErr w:type="spellEnd"/>
      <w:r w:rsidR="003A6310" w:rsidRPr="00E1247D">
        <w:rPr>
          <w:sz w:val="30"/>
          <w:szCs w:val="30"/>
        </w:rPr>
        <w:t xml:space="preserve">[ </w:t>
      </w:r>
      <w:proofErr w:type="spellStart"/>
      <w:r w:rsidR="003A6310" w:rsidRPr="00E1247D">
        <w:rPr>
          <w:sz w:val="30"/>
          <w:szCs w:val="30"/>
        </w:rPr>
        <w:t>ùNnÙUô</w:t>
      </w:r>
      <w:r w:rsidR="00CE076A" w:rsidRPr="00E1247D">
        <w:rPr>
          <w:sz w:val="30"/>
          <w:szCs w:val="30"/>
        </w:rPr>
        <w:t>m</w:t>
      </w:r>
      <w:proofErr w:type="spellEnd"/>
      <w:r w:rsidR="003A6310" w:rsidRPr="00E1247D">
        <w:rPr>
          <w:sz w:val="30"/>
          <w:szCs w:val="30"/>
        </w:rPr>
        <w:t>.</w:t>
      </w:r>
    </w:p>
    <w:p w14:paraId="7A9E5219" w14:textId="733212D0" w:rsidR="00CE076A" w:rsidRPr="00E1247D" w:rsidRDefault="00CE076A" w:rsidP="00CC53EE">
      <w:pPr>
        <w:ind w:firstLine="567"/>
        <w:rPr>
          <w:rFonts w:ascii="TML_Vaigai_Normal" w:hAnsi="TML_Vaigai_Normal"/>
          <w:sz w:val="30"/>
          <w:szCs w:val="30"/>
        </w:rPr>
      </w:pPr>
      <w:r w:rsidRPr="00E1247D">
        <w:rPr>
          <w:sz w:val="30"/>
          <w:szCs w:val="30"/>
        </w:rPr>
        <w:t xml:space="preserve">5. </w:t>
      </w:r>
      <w:r w:rsidR="00C018A1" w:rsidRPr="00E1247D">
        <w:rPr>
          <w:sz w:val="30"/>
          <w:szCs w:val="30"/>
        </w:rPr>
        <w:t xml:space="preserve">JÚ </w:t>
      </w:r>
      <w:proofErr w:type="spellStart"/>
      <w:r w:rsidR="00C018A1" w:rsidRPr="00E1247D">
        <w:rPr>
          <w:sz w:val="30"/>
          <w:szCs w:val="30"/>
        </w:rPr>
        <w:t>CW®p</w:t>
      </w:r>
      <w:proofErr w:type="spellEnd"/>
      <w:r w:rsidR="00C018A1" w:rsidRPr="00E1247D">
        <w:rPr>
          <w:sz w:val="30"/>
          <w:szCs w:val="30"/>
        </w:rPr>
        <w:t xml:space="preserve"> </w:t>
      </w:r>
      <w:proofErr w:type="spellStart"/>
      <w:r w:rsidR="00C018A1" w:rsidRPr="00E1247D">
        <w:rPr>
          <w:sz w:val="30"/>
          <w:szCs w:val="30"/>
        </w:rPr>
        <w:t>AYàûPV</w:t>
      </w:r>
      <w:proofErr w:type="spellEnd"/>
      <w:r w:rsidR="00C018A1" w:rsidRPr="00E1247D">
        <w:rPr>
          <w:sz w:val="30"/>
          <w:szCs w:val="30"/>
        </w:rPr>
        <w:t xml:space="preserve"> </w:t>
      </w:r>
      <w:proofErr w:type="spellStart"/>
      <w:proofErr w:type="gramStart"/>
      <w:r w:rsidR="00C018A1" w:rsidRPr="00E1247D">
        <w:rPr>
          <w:sz w:val="30"/>
          <w:szCs w:val="30"/>
        </w:rPr>
        <w:t>Uû</w:t>
      </w:r>
      <w:proofErr w:type="spellEnd"/>
      <w:r w:rsidR="00C018A1" w:rsidRPr="00E1247D">
        <w:rPr>
          <w:sz w:val="30"/>
          <w:szCs w:val="30"/>
        </w:rPr>
        <w:t>]®</w:t>
      </w:r>
      <w:proofErr w:type="gramEnd"/>
      <w:r w:rsidR="00C018A1" w:rsidRPr="00E1247D">
        <w:rPr>
          <w:sz w:val="30"/>
          <w:szCs w:val="30"/>
        </w:rPr>
        <w:t xml:space="preserve"> ®</w:t>
      </w:r>
      <w:proofErr w:type="spellStart"/>
      <w:r w:rsidR="00C018A1" w:rsidRPr="00E1247D">
        <w:rPr>
          <w:sz w:val="30"/>
          <w:szCs w:val="30"/>
        </w:rPr>
        <w:t>Vô§lThPRôL</w:t>
      </w:r>
      <w:proofErr w:type="spellEnd"/>
      <w:r w:rsidR="00C018A1" w:rsidRPr="00E1247D">
        <w:rPr>
          <w:sz w:val="30"/>
          <w:szCs w:val="30"/>
        </w:rPr>
        <w:t xml:space="preserve"> </w:t>
      </w:r>
      <w:proofErr w:type="spellStart"/>
      <w:r w:rsidR="00C018A1" w:rsidRPr="00E1247D">
        <w:rPr>
          <w:sz w:val="30"/>
          <w:szCs w:val="30"/>
        </w:rPr>
        <w:t>AYoLs</w:t>
      </w:r>
      <w:proofErr w:type="spellEnd"/>
      <w:r w:rsidR="00C018A1" w:rsidRPr="00E1247D">
        <w:rPr>
          <w:sz w:val="30"/>
          <w:szCs w:val="30"/>
        </w:rPr>
        <w:t xml:space="preserve"> á±]</w:t>
      </w:r>
      <w:proofErr w:type="spellStart"/>
      <w:r w:rsidR="00C018A1" w:rsidRPr="00E1247D">
        <w:rPr>
          <w:sz w:val="30"/>
          <w:szCs w:val="30"/>
        </w:rPr>
        <w:t>ô</w:t>
      </w:r>
      <w:r w:rsidR="002F77EB" w:rsidRPr="00E1247D">
        <w:rPr>
          <w:sz w:val="30"/>
          <w:szCs w:val="30"/>
        </w:rPr>
        <w:t>Wó</w:t>
      </w:r>
      <w:r w:rsidR="00C018A1" w:rsidRPr="00E1247D">
        <w:rPr>
          <w:sz w:val="30"/>
          <w:szCs w:val="30"/>
        </w:rPr>
        <w:t>Ls</w:t>
      </w:r>
      <w:proofErr w:type="spellEnd"/>
      <w:r w:rsidR="00C018A1" w:rsidRPr="00E1247D">
        <w:rPr>
          <w:sz w:val="30"/>
          <w:szCs w:val="30"/>
        </w:rPr>
        <w:t xml:space="preserve">. </w:t>
      </w:r>
      <w:proofErr w:type="spellStart"/>
      <w:r w:rsidR="005D3B53" w:rsidRPr="00E1247D">
        <w:rPr>
          <w:sz w:val="30"/>
          <w:szCs w:val="30"/>
        </w:rPr>
        <w:t>ClùTôÝÕ</w:t>
      </w:r>
      <w:proofErr w:type="spellEnd"/>
      <w:r w:rsidR="005D3B53" w:rsidRPr="00E1247D">
        <w:rPr>
          <w:sz w:val="30"/>
          <w:szCs w:val="30"/>
        </w:rPr>
        <w:t xml:space="preserve">, CÕ </w:t>
      </w:r>
      <w:proofErr w:type="spellStart"/>
      <w:r w:rsidR="005D3B53" w:rsidRPr="00E1247D">
        <w:rPr>
          <w:sz w:val="30"/>
          <w:szCs w:val="30"/>
        </w:rPr>
        <w:t>JÚdLôp</w:t>
      </w:r>
      <w:proofErr w:type="spellEnd"/>
      <w:r w:rsidR="005D3B53" w:rsidRPr="00E1247D">
        <w:rPr>
          <w:sz w:val="30"/>
          <w:szCs w:val="30"/>
        </w:rPr>
        <w:t xml:space="preserve"> JÚ </w:t>
      </w:r>
      <w:proofErr w:type="spellStart"/>
      <w:r w:rsidR="005D3B53" w:rsidRPr="00E1247D">
        <w:rPr>
          <w:sz w:val="30"/>
          <w:szCs w:val="30"/>
        </w:rPr>
        <w:t>LtTû</w:t>
      </w:r>
      <w:proofErr w:type="spellEnd"/>
      <w:r w:rsidR="005D3B53" w:rsidRPr="00E1247D">
        <w:rPr>
          <w:sz w:val="30"/>
          <w:szCs w:val="30"/>
        </w:rPr>
        <w:t xml:space="preserve">] </w:t>
      </w:r>
      <w:proofErr w:type="spellStart"/>
      <w:r w:rsidR="005D3B53" w:rsidRPr="00E1247D">
        <w:rPr>
          <w:sz w:val="30"/>
          <w:szCs w:val="30"/>
        </w:rPr>
        <w:t>LûRVôL</w:t>
      </w:r>
      <w:proofErr w:type="spellEnd"/>
      <w:r w:rsidR="005D3B53" w:rsidRPr="00E1247D">
        <w:rPr>
          <w:sz w:val="30"/>
          <w:szCs w:val="30"/>
        </w:rPr>
        <w:t xml:space="preserve"> </w:t>
      </w:r>
      <w:proofErr w:type="spellStart"/>
      <w:r w:rsidR="005D3B53" w:rsidRPr="00E1247D">
        <w:rPr>
          <w:sz w:val="30"/>
          <w:szCs w:val="30"/>
        </w:rPr>
        <w:t>CÚdLXôm</w:t>
      </w:r>
      <w:proofErr w:type="spellEnd"/>
      <w:r w:rsidR="005D3B53" w:rsidRPr="00E1247D">
        <w:rPr>
          <w:sz w:val="30"/>
          <w:szCs w:val="30"/>
        </w:rPr>
        <w:t xml:space="preserve">. </w:t>
      </w:r>
      <w:proofErr w:type="gramStart"/>
      <w:r w:rsidR="000F1B46" w:rsidRPr="00E1247D">
        <w:rPr>
          <w:sz w:val="30"/>
          <w:szCs w:val="30"/>
        </w:rPr>
        <w:t>G]</w:t>
      </w:r>
      <w:proofErr w:type="spellStart"/>
      <w:r w:rsidR="000F1B46" w:rsidRPr="00E1247D">
        <w:rPr>
          <w:sz w:val="30"/>
          <w:szCs w:val="30"/>
        </w:rPr>
        <w:t>úY</w:t>
      </w:r>
      <w:proofErr w:type="spellEnd"/>
      <w:proofErr w:type="gramEnd"/>
      <w:r w:rsidR="000F1B46" w:rsidRPr="00E1247D">
        <w:rPr>
          <w:sz w:val="30"/>
          <w:szCs w:val="30"/>
        </w:rPr>
        <w:t xml:space="preserve"> </w:t>
      </w:r>
      <w:proofErr w:type="spellStart"/>
      <w:r w:rsidR="000F1B46" w:rsidRPr="00E1247D">
        <w:rPr>
          <w:sz w:val="30"/>
          <w:szCs w:val="30"/>
        </w:rPr>
        <w:t>AYu</w:t>
      </w:r>
      <w:proofErr w:type="spellEnd"/>
      <w:r w:rsidR="000F1B46" w:rsidRPr="00E1247D">
        <w:rPr>
          <w:sz w:val="30"/>
          <w:szCs w:val="30"/>
        </w:rPr>
        <w:t xml:space="preserve"> </w:t>
      </w:r>
      <w:proofErr w:type="spellStart"/>
      <w:r w:rsidR="000F1B46" w:rsidRPr="00E1247D">
        <w:rPr>
          <w:sz w:val="30"/>
          <w:szCs w:val="30"/>
        </w:rPr>
        <w:t>ùY°úV</w:t>
      </w:r>
      <w:proofErr w:type="spellEnd"/>
      <w:r w:rsidR="000F1B46" w:rsidRPr="00E1247D">
        <w:rPr>
          <w:sz w:val="30"/>
          <w:szCs w:val="30"/>
        </w:rPr>
        <w:t xml:space="preserve"> </w:t>
      </w:r>
      <w:proofErr w:type="spellStart"/>
      <w:r w:rsidR="000F1B46" w:rsidRPr="00E1247D">
        <w:rPr>
          <w:sz w:val="30"/>
          <w:szCs w:val="30"/>
        </w:rPr>
        <w:t>úTôn</w:t>
      </w:r>
      <w:proofErr w:type="spellEnd"/>
      <w:r w:rsidR="000F1B46" w:rsidRPr="00E1247D">
        <w:rPr>
          <w:sz w:val="30"/>
          <w:szCs w:val="30"/>
        </w:rPr>
        <w:t xml:space="preserve">, </w:t>
      </w:r>
      <w:proofErr w:type="spellStart"/>
      <w:r w:rsidR="005117C0" w:rsidRPr="00E1247D">
        <w:rPr>
          <w:sz w:val="30"/>
          <w:szCs w:val="30"/>
        </w:rPr>
        <w:t>úRYu</w:t>
      </w:r>
      <w:proofErr w:type="spellEnd"/>
      <w:r w:rsidR="005117C0" w:rsidRPr="00E1247D">
        <w:rPr>
          <w:sz w:val="30"/>
          <w:szCs w:val="30"/>
        </w:rPr>
        <w:t xml:space="preserve"> </w:t>
      </w:r>
      <w:proofErr w:type="spellStart"/>
      <w:r w:rsidR="005117C0" w:rsidRPr="00E1247D">
        <w:rPr>
          <w:sz w:val="30"/>
          <w:szCs w:val="30"/>
        </w:rPr>
        <w:t>RuàûPV</w:t>
      </w:r>
      <w:proofErr w:type="spellEnd"/>
      <w:r w:rsidR="005117C0" w:rsidRPr="00E1247D">
        <w:rPr>
          <w:sz w:val="30"/>
          <w:szCs w:val="30"/>
        </w:rPr>
        <w:t xml:space="preserve"> </w:t>
      </w:r>
      <w:proofErr w:type="spellStart"/>
      <w:r w:rsidR="005117C0" w:rsidRPr="00E1247D">
        <w:rPr>
          <w:sz w:val="30"/>
          <w:szCs w:val="30"/>
        </w:rPr>
        <w:t>Uû</w:t>
      </w:r>
      <w:proofErr w:type="spellEnd"/>
      <w:r w:rsidR="005117C0" w:rsidRPr="00E1247D">
        <w:rPr>
          <w:sz w:val="30"/>
          <w:szCs w:val="30"/>
        </w:rPr>
        <w:t>]®</w:t>
      </w:r>
      <w:proofErr w:type="spellStart"/>
      <w:r w:rsidR="00BF55DD" w:rsidRPr="00E1247D">
        <w:rPr>
          <w:sz w:val="30"/>
          <w:szCs w:val="30"/>
        </w:rPr>
        <w:t>ûVf</w:t>
      </w:r>
      <w:proofErr w:type="spellEnd"/>
      <w:r w:rsidR="005117C0" w:rsidRPr="00E1247D">
        <w:rPr>
          <w:sz w:val="30"/>
          <w:szCs w:val="30"/>
        </w:rPr>
        <w:t xml:space="preserve"> </w:t>
      </w:r>
      <w:proofErr w:type="spellStart"/>
      <w:r w:rsidR="001D16BF" w:rsidRPr="00E1247D">
        <w:rPr>
          <w:sz w:val="30"/>
          <w:szCs w:val="30"/>
        </w:rPr>
        <w:t>ÑLUûPV</w:t>
      </w:r>
      <w:r w:rsidR="004D3836" w:rsidRPr="00E1247D">
        <w:rPr>
          <w:sz w:val="30"/>
          <w:szCs w:val="30"/>
        </w:rPr>
        <w:t>l</w:t>
      </w:r>
      <w:proofErr w:type="spellEnd"/>
      <w:r w:rsidR="004D3836" w:rsidRPr="00E1247D">
        <w:rPr>
          <w:sz w:val="30"/>
          <w:szCs w:val="30"/>
        </w:rPr>
        <w:t xml:space="preserve"> </w:t>
      </w:r>
      <w:proofErr w:type="spellStart"/>
      <w:r w:rsidR="004D3836" w:rsidRPr="00E1247D">
        <w:rPr>
          <w:sz w:val="30"/>
          <w:szCs w:val="30"/>
        </w:rPr>
        <w:t>Ti</w:t>
      </w:r>
      <w:proofErr w:type="spellEnd"/>
      <w:r w:rsidR="004D3836" w:rsidRPr="00E1247D">
        <w:rPr>
          <w:sz w:val="30"/>
          <w:szCs w:val="30"/>
        </w:rPr>
        <w:t>¦]</w:t>
      </w:r>
      <w:proofErr w:type="spellStart"/>
      <w:r w:rsidR="004D3836" w:rsidRPr="00E1247D">
        <w:rPr>
          <w:sz w:val="30"/>
          <w:szCs w:val="30"/>
        </w:rPr>
        <w:t>ôp</w:t>
      </w:r>
      <w:proofErr w:type="spellEnd"/>
      <w:r w:rsidR="004D3836" w:rsidRPr="00E1247D">
        <w:rPr>
          <w:sz w:val="30"/>
          <w:szCs w:val="30"/>
        </w:rPr>
        <w:t>,</w:t>
      </w:r>
      <w:r w:rsidR="00B31A64" w:rsidRPr="00E1247D">
        <w:rPr>
          <w:sz w:val="30"/>
          <w:szCs w:val="30"/>
        </w:rPr>
        <w:t xml:space="preserve"> </w:t>
      </w:r>
      <w:proofErr w:type="spellStart"/>
      <w:r w:rsidR="002E7CF3" w:rsidRPr="00E1247D">
        <w:rPr>
          <w:sz w:val="30"/>
          <w:szCs w:val="30"/>
        </w:rPr>
        <w:t>AYu</w:t>
      </w:r>
      <w:r w:rsidR="002E7CF3" w:rsidRPr="00E1247D">
        <w:rPr>
          <w:rFonts w:ascii="TML_Vaigai_Normal" w:hAnsi="TML_Vaigai_Normal"/>
          <w:sz w:val="30"/>
          <w:szCs w:val="30"/>
        </w:rPr>
        <w:t>-</w:t>
      </w:r>
      <w:r w:rsidR="00E85178" w:rsidRPr="00E1247D">
        <w:rPr>
          <w:sz w:val="30"/>
          <w:szCs w:val="30"/>
        </w:rPr>
        <w:t>AkR</w:t>
      </w:r>
      <w:r w:rsidR="00E85178" w:rsidRPr="00E1247D">
        <w:rPr>
          <w:rFonts w:ascii="TML_Vaigai_Normal" w:hAnsi="TML_Vaigai_Normal"/>
          <w:sz w:val="30"/>
          <w:szCs w:val="30"/>
        </w:rPr>
        <w:t>-</w:t>
      </w:r>
      <w:r w:rsidR="004D3836" w:rsidRPr="00E1247D">
        <w:rPr>
          <w:sz w:val="30"/>
          <w:szCs w:val="30"/>
        </w:rPr>
        <w:t>AYu</w:t>
      </w:r>
      <w:proofErr w:type="spellEnd"/>
      <w:r w:rsidR="003E70A8" w:rsidRPr="00E1247D">
        <w:rPr>
          <w:rFonts w:ascii="TML_Vaigai_Normal" w:hAnsi="TML_Vaigai_Normal"/>
          <w:sz w:val="30"/>
          <w:szCs w:val="30"/>
        </w:rPr>
        <w:t>-</w:t>
      </w:r>
      <w:r w:rsidR="003E70A8" w:rsidRPr="00E1247D">
        <w:rPr>
          <w:sz w:val="30"/>
          <w:szCs w:val="30"/>
        </w:rPr>
        <w:t>---</w:t>
      </w:r>
      <w:proofErr w:type="spellStart"/>
      <w:r w:rsidR="00E85178" w:rsidRPr="00E1247D">
        <w:rPr>
          <w:sz w:val="30"/>
          <w:szCs w:val="30"/>
        </w:rPr>
        <w:t>AkR</w:t>
      </w:r>
      <w:proofErr w:type="spellEnd"/>
      <w:r w:rsidR="00E85178" w:rsidRPr="00E1247D">
        <w:rPr>
          <w:sz w:val="30"/>
          <w:szCs w:val="30"/>
        </w:rPr>
        <w:t xml:space="preserve"> </w:t>
      </w:r>
      <w:proofErr w:type="spellStart"/>
      <w:r w:rsidR="00F85470" w:rsidRPr="00E1247D">
        <w:rPr>
          <w:sz w:val="30"/>
          <w:szCs w:val="30"/>
        </w:rPr>
        <w:t>U¦l</w:t>
      </w:r>
      <w:proofErr w:type="spellEnd"/>
      <w:r w:rsidR="004D3836" w:rsidRPr="00E1247D">
        <w:rPr>
          <w:sz w:val="30"/>
          <w:szCs w:val="30"/>
        </w:rPr>
        <w:t xml:space="preserve"> </w:t>
      </w:r>
      <w:r w:rsidR="00F85470" w:rsidRPr="00E1247D">
        <w:rPr>
          <w:sz w:val="30"/>
          <w:szCs w:val="30"/>
        </w:rPr>
        <w:t>×\</w:t>
      </w:r>
      <w:proofErr w:type="spellStart"/>
      <w:r w:rsidR="00F85470" w:rsidRPr="00E1247D">
        <w:rPr>
          <w:sz w:val="30"/>
          <w:szCs w:val="30"/>
        </w:rPr>
        <w:t>ôdLû</w:t>
      </w:r>
      <w:proofErr w:type="spellEnd"/>
      <w:r w:rsidR="00F85470" w:rsidRPr="00E1247D">
        <w:rPr>
          <w:sz w:val="30"/>
          <w:szCs w:val="30"/>
        </w:rPr>
        <w:t xml:space="preserve">[ </w:t>
      </w:r>
      <w:proofErr w:type="spellStart"/>
      <w:r w:rsidR="003E63A8" w:rsidRPr="00E1247D">
        <w:rPr>
          <w:sz w:val="30"/>
          <w:szCs w:val="30"/>
        </w:rPr>
        <w:t>AÓjR</w:t>
      </w:r>
      <w:proofErr w:type="spellEnd"/>
      <w:r w:rsidR="003E63A8" w:rsidRPr="00E1247D">
        <w:rPr>
          <w:sz w:val="30"/>
          <w:szCs w:val="30"/>
        </w:rPr>
        <w:t xml:space="preserve"> </w:t>
      </w:r>
      <w:proofErr w:type="spellStart"/>
      <w:r w:rsidR="003E63A8" w:rsidRPr="00E1247D">
        <w:rPr>
          <w:sz w:val="30"/>
          <w:szCs w:val="30"/>
        </w:rPr>
        <w:t>Sôs</w:t>
      </w:r>
      <w:proofErr w:type="spellEnd"/>
      <w:r w:rsidR="003E63A8" w:rsidRPr="00E1247D">
        <w:rPr>
          <w:sz w:val="30"/>
          <w:szCs w:val="30"/>
        </w:rPr>
        <w:t xml:space="preserve"> </w:t>
      </w:r>
      <w:proofErr w:type="spellStart"/>
      <w:r w:rsidR="003E63A8" w:rsidRPr="00E1247D">
        <w:rPr>
          <w:sz w:val="30"/>
          <w:szCs w:val="30"/>
        </w:rPr>
        <w:t>LôûX«p</w:t>
      </w:r>
      <w:proofErr w:type="spellEnd"/>
      <w:r w:rsidR="003E63A8" w:rsidRPr="00E1247D">
        <w:rPr>
          <w:sz w:val="30"/>
          <w:szCs w:val="30"/>
        </w:rPr>
        <w:t xml:space="preserve"> </w:t>
      </w:r>
      <w:proofErr w:type="spellStart"/>
      <w:r w:rsidR="003154CA" w:rsidRPr="00E1247D">
        <w:rPr>
          <w:sz w:val="30"/>
          <w:szCs w:val="30"/>
        </w:rPr>
        <w:t>úUúX</w:t>
      </w:r>
      <w:proofErr w:type="spellEnd"/>
      <w:r w:rsidR="003154CA" w:rsidRPr="00E1247D">
        <w:rPr>
          <w:sz w:val="30"/>
          <w:szCs w:val="30"/>
        </w:rPr>
        <w:t xml:space="preserve"> </w:t>
      </w:r>
      <w:proofErr w:type="spellStart"/>
      <w:r w:rsidR="009371D9" w:rsidRPr="00E1247D">
        <w:rPr>
          <w:sz w:val="30"/>
          <w:szCs w:val="30"/>
        </w:rPr>
        <w:t>ù_T</w:t>
      </w:r>
      <w:proofErr w:type="spellEnd"/>
      <w:r w:rsidR="009371D9" w:rsidRPr="00E1247D">
        <w:rPr>
          <w:sz w:val="30"/>
          <w:szCs w:val="30"/>
        </w:rPr>
        <w:t xml:space="preserve"> </w:t>
      </w:r>
      <w:proofErr w:type="spellStart"/>
      <w:r w:rsidR="009371D9" w:rsidRPr="00E1247D">
        <w:rPr>
          <w:sz w:val="30"/>
          <w:szCs w:val="30"/>
        </w:rPr>
        <w:t>BXVj§tÏd</w:t>
      </w:r>
      <w:proofErr w:type="spellEnd"/>
      <w:r w:rsidR="009371D9" w:rsidRPr="00E1247D">
        <w:rPr>
          <w:sz w:val="30"/>
          <w:szCs w:val="30"/>
        </w:rPr>
        <w:t xml:space="preserve"> </w:t>
      </w:r>
      <w:proofErr w:type="spellStart"/>
      <w:r w:rsidR="003154CA" w:rsidRPr="00E1247D">
        <w:rPr>
          <w:sz w:val="30"/>
          <w:szCs w:val="30"/>
        </w:rPr>
        <w:t>ùLôiÓ</w:t>
      </w:r>
      <w:proofErr w:type="spellEnd"/>
      <w:r w:rsidR="002F77EB" w:rsidRPr="00E1247D">
        <w:rPr>
          <w:sz w:val="30"/>
          <w:szCs w:val="30"/>
        </w:rPr>
        <w:t xml:space="preserve"> </w:t>
      </w:r>
      <w:proofErr w:type="spellStart"/>
      <w:r w:rsidR="003154CA" w:rsidRPr="00E1247D">
        <w:rPr>
          <w:sz w:val="30"/>
          <w:szCs w:val="30"/>
        </w:rPr>
        <w:t>ùNuß</w:t>
      </w:r>
      <w:proofErr w:type="spellEnd"/>
      <w:r w:rsidR="00375236" w:rsidRPr="00E1247D">
        <w:rPr>
          <w:sz w:val="30"/>
          <w:szCs w:val="30"/>
        </w:rPr>
        <w:t xml:space="preserve">, </w:t>
      </w:r>
      <w:proofErr w:type="spellStart"/>
      <w:r w:rsidR="007F56FE" w:rsidRPr="00E1247D">
        <w:rPr>
          <w:sz w:val="30"/>
          <w:szCs w:val="30"/>
        </w:rPr>
        <w:t>AûYLû</w:t>
      </w:r>
      <w:proofErr w:type="spellEnd"/>
      <w:r w:rsidR="007F56FE" w:rsidRPr="00E1247D">
        <w:rPr>
          <w:sz w:val="30"/>
          <w:szCs w:val="30"/>
        </w:rPr>
        <w:t xml:space="preserve">[ </w:t>
      </w:r>
      <w:proofErr w:type="spellStart"/>
      <w:r w:rsidR="00D26F0C" w:rsidRPr="00E1247D">
        <w:rPr>
          <w:sz w:val="30"/>
          <w:szCs w:val="30"/>
        </w:rPr>
        <w:t>Lô¦dûLVôLf</w:t>
      </w:r>
      <w:proofErr w:type="spellEnd"/>
      <w:r w:rsidR="00D26F0C" w:rsidRPr="00E1247D">
        <w:rPr>
          <w:sz w:val="30"/>
          <w:szCs w:val="30"/>
        </w:rPr>
        <w:t xml:space="preserve"> </w:t>
      </w:r>
      <w:proofErr w:type="spellStart"/>
      <w:r w:rsidR="007F56FE" w:rsidRPr="00E1247D">
        <w:rPr>
          <w:sz w:val="30"/>
          <w:szCs w:val="30"/>
        </w:rPr>
        <w:t>ùNÛjÕYRôL</w:t>
      </w:r>
      <w:proofErr w:type="spellEnd"/>
      <w:r w:rsidR="007F56FE" w:rsidRPr="00E1247D">
        <w:rPr>
          <w:sz w:val="30"/>
          <w:szCs w:val="30"/>
        </w:rPr>
        <w:t xml:space="preserve"> </w:t>
      </w:r>
      <w:r w:rsidR="005E64DE" w:rsidRPr="00E1247D">
        <w:rPr>
          <w:sz w:val="30"/>
          <w:szCs w:val="30"/>
        </w:rPr>
        <w:t xml:space="preserve">úRY²Pm </w:t>
      </w:r>
      <w:proofErr w:type="spellStart"/>
      <w:r w:rsidR="005E64DE" w:rsidRPr="00E1247D">
        <w:rPr>
          <w:sz w:val="30"/>
          <w:szCs w:val="30"/>
        </w:rPr>
        <w:t>úYi¥d</w:t>
      </w:r>
      <w:proofErr w:type="spellEnd"/>
      <w:r w:rsidR="002F77EB" w:rsidRPr="00E1247D">
        <w:rPr>
          <w:sz w:val="30"/>
          <w:szCs w:val="30"/>
        </w:rPr>
        <w:t xml:space="preserve"> </w:t>
      </w:r>
      <w:proofErr w:type="spellStart"/>
      <w:r w:rsidR="005E64DE" w:rsidRPr="00E1247D">
        <w:rPr>
          <w:sz w:val="30"/>
          <w:szCs w:val="30"/>
        </w:rPr>
        <w:t>ùLôiPôu</w:t>
      </w:r>
      <w:proofErr w:type="spellEnd"/>
      <w:r w:rsidR="005E64DE" w:rsidRPr="00E1247D">
        <w:rPr>
          <w:sz w:val="30"/>
          <w:szCs w:val="30"/>
        </w:rPr>
        <w:t xml:space="preserve">. </w:t>
      </w:r>
      <w:proofErr w:type="spellStart"/>
      <w:r w:rsidR="00662270" w:rsidRPr="00E1247D">
        <w:rPr>
          <w:sz w:val="30"/>
          <w:szCs w:val="30"/>
        </w:rPr>
        <w:t>SpXÕ</w:t>
      </w:r>
      <w:proofErr w:type="spellEnd"/>
      <w:r w:rsidR="00662270" w:rsidRPr="00E1247D">
        <w:rPr>
          <w:sz w:val="30"/>
          <w:szCs w:val="30"/>
        </w:rPr>
        <w:t xml:space="preserve">, </w:t>
      </w:r>
      <w:proofErr w:type="spellStart"/>
      <w:proofErr w:type="gramStart"/>
      <w:r w:rsidR="003B0970" w:rsidRPr="00E1247D">
        <w:rPr>
          <w:sz w:val="30"/>
          <w:szCs w:val="30"/>
        </w:rPr>
        <w:t>Uû</w:t>
      </w:r>
      <w:proofErr w:type="spellEnd"/>
      <w:r w:rsidR="003B0970" w:rsidRPr="00E1247D">
        <w:rPr>
          <w:sz w:val="30"/>
          <w:szCs w:val="30"/>
        </w:rPr>
        <w:t>]®</w:t>
      </w:r>
      <w:proofErr w:type="gramEnd"/>
      <w:r w:rsidR="003B0970" w:rsidRPr="00E1247D">
        <w:rPr>
          <w:sz w:val="30"/>
          <w:szCs w:val="30"/>
        </w:rPr>
        <w:t xml:space="preserve"> </w:t>
      </w:r>
      <w:proofErr w:type="spellStart"/>
      <w:r w:rsidR="0016054A" w:rsidRPr="00E1247D">
        <w:rPr>
          <w:sz w:val="30"/>
          <w:szCs w:val="30"/>
        </w:rPr>
        <w:t>ÑLUûPkÕ</w:t>
      </w:r>
      <w:proofErr w:type="spellEnd"/>
      <w:r w:rsidR="0016054A" w:rsidRPr="00E1247D">
        <w:rPr>
          <w:sz w:val="30"/>
          <w:szCs w:val="30"/>
        </w:rPr>
        <w:t xml:space="preserve"> ®</w:t>
      </w:r>
      <w:proofErr w:type="spellStart"/>
      <w:r w:rsidR="0016054A" w:rsidRPr="00E1247D">
        <w:rPr>
          <w:sz w:val="30"/>
          <w:szCs w:val="30"/>
        </w:rPr>
        <w:t>hPôs</w:t>
      </w:r>
      <w:proofErr w:type="spellEnd"/>
      <w:r w:rsidR="0016054A" w:rsidRPr="00E1247D">
        <w:rPr>
          <w:sz w:val="30"/>
          <w:szCs w:val="30"/>
        </w:rPr>
        <w:t xml:space="preserve">, </w:t>
      </w:r>
      <w:r w:rsidR="00974E6D" w:rsidRPr="00E1247D">
        <w:rPr>
          <w:sz w:val="30"/>
          <w:szCs w:val="30"/>
        </w:rPr>
        <w:t>G]</w:t>
      </w:r>
      <w:proofErr w:type="spellStart"/>
      <w:r w:rsidR="00974E6D" w:rsidRPr="00E1247D">
        <w:rPr>
          <w:sz w:val="30"/>
          <w:szCs w:val="30"/>
        </w:rPr>
        <w:t>úY</w:t>
      </w:r>
      <w:proofErr w:type="spellEnd"/>
      <w:r w:rsidR="00974E6D" w:rsidRPr="00E1247D">
        <w:rPr>
          <w:sz w:val="30"/>
          <w:szCs w:val="30"/>
        </w:rPr>
        <w:t xml:space="preserve"> </w:t>
      </w:r>
      <w:proofErr w:type="spellStart"/>
      <w:r w:rsidR="00974E6D" w:rsidRPr="00E1247D">
        <w:rPr>
          <w:sz w:val="30"/>
          <w:szCs w:val="30"/>
        </w:rPr>
        <w:t>AYu</w:t>
      </w:r>
      <w:proofErr w:type="spellEnd"/>
      <w:r w:rsidR="00974E6D" w:rsidRPr="00E1247D">
        <w:rPr>
          <w:sz w:val="30"/>
          <w:szCs w:val="30"/>
        </w:rPr>
        <w:t xml:space="preserve"> </w:t>
      </w:r>
      <w:proofErr w:type="spellStart"/>
      <w:r w:rsidR="00974E6D" w:rsidRPr="00E1247D">
        <w:rPr>
          <w:sz w:val="30"/>
          <w:szCs w:val="30"/>
        </w:rPr>
        <w:t>ùNuß</w:t>
      </w:r>
      <w:proofErr w:type="spellEnd"/>
      <w:r w:rsidR="00974E6D" w:rsidRPr="00E1247D">
        <w:rPr>
          <w:sz w:val="30"/>
          <w:szCs w:val="30"/>
        </w:rPr>
        <w:t xml:space="preserve"> </w:t>
      </w:r>
      <w:proofErr w:type="spellStart"/>
      <w:r w:rsidR="00337E81" w:rsidRPr="00E1247D">
        <w:rPr>
          <w:sz w:val="30"/>
          <w:szCs w:val="30"/>
        </w:rPr>
        <w:t>AkR</w:t>
      </w:r>
      <w:proofErr w:type="spellEnd"/>
      <w:r w:rsidR="00337E81" w:rsidRPr="00E1247D">
        <w:rPr>
          <w:sz w:val="30"/>
          <w:szCs w:val="30"/>
        </w:rPr>
        <w:t xml:space="preserve"> </w:t>
      </w:r>
      <w:proofErr w:type="spellStart"/>
      <w:r w:rsidR="00AE304F" w:rsidRPr="00E1247D">
        <w:rPr>
          <w:sz w:val="30"/>
          <w:szCs w:val="30"/>
        </w:rPr>
        <w:t>U¦l</w:t>
      </w:r>
      <w:proofErr w:type="spellEnd"/>
      <w:r w:rsidR="00AE304F" w:rsidRPr="00E1247D">
        <w:rPr>
          <w:sz w:val="30"/>
          <w:szCs w:val="30"/>
        </w:rPr>
        <w:t>×\</w:t>
      </w:r>
      <w:proofErr w:type="spellStart"/>
      <w:r w:rsidR="00AE304F" w:rsidRPr="00E1247D">
        <w:rPr>
          <w:sz w:val="30"/>
          <w:szCs w:val="30"/>
        </w:rPr>
        <w:t>ôdLû</w:t>
      </w:r>
      <w:proofErr w:type="spellEnd"/>
      <w:r w:rsidR="00AE304F" w:rsidRPr="00E1247D">
        <w:rPr>
          <w:sz w:val="30"/>
          <w:szCs w:val="30"/>
        </w:rPr>
        <w:t xml:space="preserve">[ </w:t>
      </w:r>
      <w:proofErr w:type="spellStart"/>
      <w:r w:rsidR="00050539" w:rsidRPr="00E1247D">
        <w:rPr>
          <w:sz w:val="30"/>
          <w:szCs w:val="30"/>
        </w:rPr>
        <w:t>Lô¦dûLVôLf</w:t>
      </w:r>
      <w:proofErr w:type="spellEnd"/>
      <w:r w:rsidR="00050539" w:rsidRPr="00E1247D">
        <w:rPr>
          <w:sz w:val="30"/>
          <w:szCs w:val="30"/>
        </w:rPr>
        <w:t xml:space="preserve"> </w:t>
      </w:r>
      <w:proofErr w:type="spellStart"/>
      <w:r w:rsidR="00093E5C" w:rsidRPr="00E1247D">
        <w:rPr>
          <w:sz w:val="30"/>
          <w:szCs w:val="30"/>
        </w:rPr>
        <w:t>ùNÛj</w:t>
      </w:r>
      <w:proofErr w:type="spellEnd"/>
      <w:r w:rsidR="00093E5C" w:rsidRPr="00E1247D">
        <w:rPr>
          <w:sz w:val="30"/>
          <w:szCs w:val="30"/>
        </w:rPr>
        <w:t>§]</w:t>
      </w:r>
      <w:proofErr w:type="spellStart"/>
      <w:r w:rsidR="00093E5C" w:rsidRPr="00E1247D">
        <w:rPr>
          <w:sz w:val="30"/>
          <w:szCs w:val="30"/>
        </w:rPr>
        <w:t>ôu</w:t>
      </w:r>
      <w:proofErr w:type="spellEnd"/>
      <w:r w:rsidR="00093E5C" w:rsidRPr="00E1247D">
        <w:rPr>
          <w:sz w:val="30"/>
          <w:szCs w:val="30"/>
        </w:rPr>
        <w:t xml:space="preserve">. </w:t>
      </w:r>
      <w:proofErr w:type="spellStart"/>
      <w:r w:rsidR="00E003F4" w:rsidRPr="00E1247D">
        <w:rPr>
          <w:sz w:val="30"/>
          <w:szCs w:val="30"/>
        </w:rPr>
        <w:t>ARu</w:t>
      </w:r>
      <w:proofErr w:type="spellEnd"/>
      <w:r w:rsidR="002F77EB" w:rsidRPr="00E1247D">
        <w:rPr>
          <w:sz w:val="30"/>
          <w:szCs w:val="30"/>
        </w:rPr>
        <w:t xml:space="preserve"> </w:t>
      </w:r>
      <w:r w:rsidR="00E003F4" w:rsidRPr="00E1247D">
        <w:rPr>
          <w:sz w:val="30"/>
          <w:szCs w:val="30"/>
        </w:rPr>
        <w:lastRenderedPageBreak/>
        <w:t xml:space="preserve">©\Ï </w:t>
      </w:r>
      <w:proofErr w:type="gramStart"/>
      <w:r w:rsidR="000E5395">
        <w:rPr>
          <w:sz w:val="30"/>
          <w:szCs w:val="30"/>
        </w:rPr>
        <w:t>_]</w:t>
      </w:r>
      <w:proofErr w:type="spellStart"/>
      <w:r w:rsidR="000E5395">
        <w:rPr>
          <w:sz w:val="30"/>
          <w:szCs w:val="30"/>
        </w:rPr>
        <w:t>eL</w:t>
      </w:r>
      <w:proofErr w:type="gramEnd"/>
      <w:r w:rsidR="000E5395">
        <w:rPr>
          <w:sz w:val="30"/>
          <w:szCs w:val="30"/>
        </w:rPr>
        <w:t>°u</w:t>
      </w:r>
      <w:proofErr w:type="spellEnd"/>
      <w:r w:rsidR="00F878CF" w:rsidRPr="00E1247D">
        <w:rPr>
          <w:sz w:val="30"/>
          <w:szCs w:val="30"/>
        </w:rPr>
        <w:t xml:space="preserve"> LY]</w:t>
      </w:r>
      <w:proofErr w:type="spellStart"/>
      <w:r w:rsidR="00F878CF" w:rsidRPr="00E1247D">
        <w:rPr>
          <w:sz w:val="30"/>
          <w:szCs w:val="30"/>
        </w:rPr>
        <w:t>jûRd</w:t>
      </w:r>
      <w:proofErr w:type="spellEnd"/>
      <w:r w:rsidR="00F878CF" w:rsidRPr="00E1247D">
        <w:rPr>
          <w:sz w:val="30"/>
          <w:szCs w:val="30"/>
        </w:rPr>
        <w:t xml:space="preserve"> </w:t>
      </w:r>
      <w:proofErr w:type="spellStart"/>
      <w:r w:rsidR="00F878CF" w:rsidRPr="00E1247D">
        <w:rPr>
          <w:sz w:val="30"/>
          <w:szCs w:val="30"/>
        </w:rPr>
        <w:t>LYokÕ</w:t>
      </w:r>
      <w:proofErr w:type="spellEnd"/>
      <w:r w:rsidR="002F77EB" w:rsidRPr="00E1247D">
        <w:rPr>
          <w:sz w:val="30"/>
          <w:szCs w:val="30"/>
        </w:rPr>
        <w:t xml:space="preserve"> </w:t>
      </w:r>
      <w:proofErr w:type="spellStart"/>
      <w:r w:rsidR="00F878CF" w:rsidRPr="00E1247D">
        <w:rPr>
          <w:sz w:val="30"/>
          <w:szCs w:val="30"/>
        </w:rPr>
        <w:t>ùLôs</w:t>
      </w:r>
      <w:proofErr w:type="spellEnd"/>
      <w:r w:rsidR="00F878CF" w:rsidRPr="00E1247D">
        <w:rPr>
          <w:sz w:val="30"/>
          <w:szCs w:val="30"/>
        </w:rPr>
        <w:t xml:space="preserve">[ AY²Pm </w:t>
      </w:r>
      <w:proofErr w:type="spellStart"/>
      <w:r w:rsidR="001F3020" w:rsidRPr="00E1247D">
        <w:rPr>
          <w:sz w:val="30"/>
          <w:szCs w:val="30"/>
        </w:rPr>
        <w:t>Jußm</w:t>
      </w:r>
      <w:proofErr w:type="spellEnd"/>
      <w:r w:rsidR="001F3020" w:rsidRPr="00E1247D">
        <w:rPr>
          <w:sz w:val="30"/>
          <w:szCs w:val="30"/>
        </w:rPr>
        <w:t xml:space="preserve"> </w:t>
      </w:r>
      <w:proofErr w:type="spellStart"/>
      <w:r w:rsidR="001F3020" w:rsidRPr="00E1247D">
        <w:rPr>
          <w:sz w:val="30"/>
          <w:szCs w:val="30"/>
        </w:rPr>
        <w:t>CpûX</w:t>
      </w:r>
      <w:proofErr w:type="spellEnd"/>
      <w:r w:rsidR="001F3020" w:rsidRPr="00E1247D">
        <w:rPr>
          <w:sz w:val="30"/>
          <w:szCs w:val="30"/>
        </w:rPr>
        <w:t>.</w:t>
      </w:r>
    </w:p>
    <w:p w14:paraId="26C09101" w14:textId="77777777" w:rsidR="00F878CF" w:rsidRPr="00E1247D" w:rsidRDefault="00F878CF" w:rsidP="00CC53EE">
      <w:pPr>
        <w:ind w:firstLine="567"/>
        <w:rPr>
          <w:sz w:val="30"/>
          <w:szCs w:val="30"/>
        </w:rPr>
      </w:pPr>
      <w:r w:rsidRPr="00E1247D">
        <w:rPr>
          <w:sz w:val="30"/>
          <w:szCs w:val="30"/>
        </w:rPr>
        <w:t xml:space="preserve">6. </w:t>
      </w:r>
      <w:proofErr w:type="spellStart"/>
      <w:r w:rsidR="00066D1A" w:rsidRPr="00E1247D">
        <w:rPr>
          <w:sz w:val="30"/>
          <w:szCs w:val="30"/>
        </w:rPr>
        <w:t>Ntß</w:t>
      </w:r>
      <w:proofErr w:type="spellEnd"/>
      <w:r w:rsidR="00066D1A" w:rsidRPr="00E1247D">
        <w:rPr>
          <w:sz w:val="30"/>
          <w:szCs w:val="30"/>
        </w:rPr>
        <w:t xml:space="preserve"> </w:t>
      </w:r>
      <w:proofErr w:type="spellStart"/>
      <w:r w:rsidR="00066D1A" w:rsidRPr="00E1247D">
        <w:rPr>
          <w:sz w:val="30"/>
          <w:szCs w:val="30"/>
        </w:rPr>
        <w:t>L¯</w:t>
      </w:r>
      <w:r w:rsidR="00374339" w:rsidRPr="00E1247D">
        <w:rPr>
          <w:sz w:val="30"/>
          <w:szCs w:val="30"/>
        </w:rPr>
        <w:t>j</w:t>
      </w:r>
      <w:r w:rsidR="00066D1A" w:rsidRPr="00E1247D">
        <w:rPr>
          <w:sz w:val="30"/>
          <w:szCs w:val="30"/>
        </w:rPr>
        <w:t>Õ</w:t>
      </w:r>
      <w:proofErr w:type="spellEnd"/>
      <w:r w:rsidR="00066D1A" w:rsidRPr="00E1247D">
        <w:rPr>
          <w:sz w:val="30"/>
          <w:szCs w:val="30"/>
        </w:rPr>
        <w:t>,</w:t>
      </w:r>
      <w:r w:rsidR="00EB2311" w:rsidRPr="00E1247D">
        <w:rPr>
          <w:sz w:val="30"/>
          <w:szCs w:val="30"/>
        </w:rPr>
        <w:t xml:space="preserve"> </w:t>
      </w:r>
      <w:proofErr w:type="spellStart"/>
      <w:r w:rsidR="00EB2311" w:rsidRPr="00E1247D">
        <w:rPr>
          <w:sz w:val="30"/>
          <w:szCs w:val="30"/>
        </w:rPr>
        <w:t>AYu</w:t>
      </w:r>
      <w:proofErr w:type="spellEnd"/>
      <w:r w:rsidR="00EB2311" w:rsidRPr="00E1247D">
        <w:rPr>
          <w:sz w:val="30"/>
          <w:szCs w:val="30"/>
        </w:rPr>
        <w:t xml:space="preserve"> JÚ</w:t>
      </w:r>
      <w:r w:rsidR="002F77EB" w:rsidRPr="00E1247D">
        <w:rPr>
          <w:sz w:val="30"/>
          <w:szCs w:val="30"/>
        </w:rPr>
        <w:t xml:space="preserve"> </w:t>
      </w:r>
      <w:proofErr w:type="spellStart"/>
      <w:r w:rsidR="00EB2311" w:rsidRPr="00E1247D">
        <w:rPr>
          <w:sz w:val="30"/>
          <w:szCs w:val="30"/>
        </w:rPr>
        <w:t>úTôÕúU</w:t>
      </w:r>
      <w:proofErr w:type="spellEnd"/>
      <w:r w:rsidR="00EB2311" w:rsidRPr="00E1247D">
        <w:rPr>
          <w:sz w:val="30"/>
          <w:szCs w:val="30"/>
        </w:rPr>
        <w:t xml:space="preserve"> </w:t>
      </w:r>
      <w:proofErr w:type="spellStart"/>
      <w:r w:rsidR="00EB2311" w:rsidRPr="00E1247D">
        <w:rPr>
          <w:sz w:val="30"/>
          <w:szCs w:val="30"/>
        </w:rPr>
        <w:t>Li¥WôR</w:t>
      </w:r>
      <w:proofErr w:type="spellEnd"/>
      <w:r w:rsidR="00066D1A" w:rsidRPr="00E1247D">
        <w:rPr>
          <w:sz w:val="30"/>
          <w:szCs w:val="30"/>
        </w:rPr>
        <w:t xml:space="preserve"> </w:t>
      </w:r>
      <w:proofErr w:type="spellStart"/>
      <w:r w:rsidR="00EF0E21" w:rsidRPr="00E1247D">
        <w:rPr>
          <w:sz w:val="30"/>
          <w:szCs w:val="30"/>
        </w:rPr>
        <w:t>AYàûPV</w:t>
      </w:r>
      <w:proofErr w:type="spellEnd"/>
      <w:r w:rsidR="00EF0E21" w:rsidRPr="00E1247D">
        <w:rPr>
          <w:sz w:val="30"/>
          <w:szCs w:val="30"/>
        </w:rPr>
        <w:t xml:space="preserve"> £±V ULs </w:t>
      </w:r>
      <w:r w:rsidR="004F1248" w:rsidRPr="00E1247D">
        <w:rPr>
          <w:sz w:val="30"/>
          <w:szCs w:val="30"/>
        </w:rPr>
        <w:t xml:space="preserve">JÚ </w:t>
      </w:r>
      <w:proofErr w:type="spellStart"/>
      <w:r w:rsidR="004F1248" w:rsidRPr="00E1247D">
        <w:rPr>
          <w:sz w:val="30"/>
          <w:szCs w:val="30"/>
        </w:rPr>
        <w:t>CW®p</w:t>
      </w:r>
      <w:proofErr w:type="spellEnd"/>
      <w:r w:rsidR="004F1248" w:rsidRPr="00E1247D">
        <w:rPr>
          <w:sz w:val="30"/>
          <w:szCs w:val="30"/>
        </w:rPr>
        <w:t xml:space="preserve"> </w:t>
      </w:r>
      <w:r w:rsidR="00D148E8" w:rsidRPr="00E1247D">
        <w:rPr>
          <w:sz w:val="30"/>
          <w:szCs w:val="30"/>
        </w:rPr>
        <w:t>®</w:t>
      </w:r>
      <w:proofErr w:type="spellStart"/>
      <w:r w:rsidR="00D148E8" w:rsidRPr="00E1247D">
        <w:rPr>
          <w:sz w:val="30"/>
          <w:szCs w:val="30"/>
        </w:rPr>
        <w:t>Vô§lThPRôLd</w:t>
      </w:r>
      <w:proofErr w:type="spellEnd"/>
      <w:r w:rsidR="00D148E8" w:rsidRPr="00E1247D">
        <w:rPr>
          <w:sz w:val="30"/>
          <w:szCs w:val="30"/>
        </w:rPr>
        <w:t xml:space="preserve"> á</w:t>
      </w:r>
      <w:proofErr w:type="gramStart"/>
      <w:r w:rsidR="00D148E8" w:rsidRPr="00E1247D">
        <w:rPr>
          <w:sz w:val="30"/>
          <w:szCs w:val="30"/>
        </w:rPr>
        <w:t>±]</w:t>
      </w:r>
      <w:proofErr w:type="spellStart"/>
      <w:r w:rsidR="00D148E8" w:rsidRPr="00E1247D">
        <w:rPr>
          <w:sz w:val="30"/>
          <w:szCs w:val="30"/>
        </w:rPr>
        <w:t>ô</w:t>
      </w:r>
      <w:r w:rsidR="002F77EB" w:rsidRPr="00E1247D">
        <w:rPr>
          <w:sz w:val="30"/>
          <w:szCs w:val="30"/>
        </w:rPr>
        <w:t>Wó</w:t>
      </w:r>
      <w:r w:rsidR="001F3020" w:rsidRPr="00E1247D">
        <w:rPr>
          <w:sz w:val="30"/>
          <w:szCs w:val="30"/>
        </w:rPr>
        <w:t>Ls</w:t>
      </w:r>
      <w:proofErr w:type="spellEnd"/>
      <w:proofErr w:type="gramEnd"/>
      <w:r w:rsidR="001F3020" w:rsidRPr="00E1247D">
        <w:rPr>
          <w:sz w:val="30"/>
          <w:szCs w:val="30"/>
        </w:rPr>
        <w:t xml:space="preserve">, </w:t>
      </w:r>
      <w:proofErr w:type="spellStart"/>
      <w:r w:rsidR="001F3020" w:rsidRPr="00E1247D">
        <w:rPr>
          <w:sz w:val="30"/>
          <w:szCs w:val="30"/>
        </w:rPr>
        <w:t>CRtÏ</w:t>
      </w:r>
      <w:proofErr w:type="spellEnd"/>
      <w:r w:rsidR="001F3020" w:rsidRPr="00E1247D">
        <w:rPr>
          <w:sz w:val="30"/>
          <w:szCs w:val="30"/>
        </w:rPr>
        <w:t xml:space="preserve"> </w:t>
      </w:r>
      <w:proofErr w:type="spellStart"/>
      <w:r w:rsidR="001F3020" w:rsidRPr="00E1247D">
        <w:rPr>
          <w:sz w:val="30"/>
          <w:szCs w:val="30"/>
        </w:rPr>
        <w:t>úUp</w:t>
      </w:r>
      <w:proofErr w:type="spellEnd"/>
      <w:r w:rsidR="001F3020" w:rsidRPr="00E1247D">
        <w:rPr>
          <w:sz w:val="30"/>
          <w:szCs w:val="30"/>
        </w:rPr>
        <w:t xml:space="preserve"> </w:t>
      </w:r>
      <w:proofErr w:type="spellStart"/>
      <w:r w:rsidR="00522CDF" w:rsidRPr="00E1247D">
        <w:rPr>
          <w:sz w:val="30"/>
          <w:szCs w:val="30"/>
        </w:rPr>
        <w:t>GÕÜúU</w:t>
      </w:r>
      <w:proofErr w:type="spellEnd"/>
      <w:r w:rsidR="00522CDF" w:rsidRPr="00E1247D">
        <w:rPr>
          <w:sz w:val="30"/>
          <w:szCs w:val="30"/>
        </w:rPr>
        <w:t xml:space="preserve"> </w:t>
      </w:r>
      <w:proofErr w:type="spellStart"/>
      <w:r w:rsidR="00522CDF" w:rsidRPr="00E1247D">
        <w:rPr>
          <w:sz w:val="30"/>
          <w:szCs w:val="30"/>
        </w:rPr>
        <w:t>ùNnV</w:t>
      </w:r>
      <w:proofErr w:type="spellEnd"/>
      <w:r w:rsidR="00522CDF" w:rsidRPr="00E1247D">
        <w:rPr>
          <w:sz w:val="30"/>
          <w:szCs w:val="30"/>
        </w:rPr>
        <w:t xml:space="preserve"> </w:t>
      </w:r>
      <w:proofErr w:type="spellStart"/>
      <w:r w:rsidR="00522CDF" w:rsidRPr="00E1247D">
        <w:rPr>
          <w:sz w:val="30"/>
          <w:szCs w:val="30"/>
        </w:rPr>
        <w:t>Ø¥VôÕ</w:t>
      </w:r>
      <w:proofErr w:type="spellEnd"/>
      <w:r w:rsidR="00522CDF" w:rsidRPr="00E1247D">
        <w:rPr>
          <w:sz w:val="30"/>
          <w:szCs w:val="30"/>
        </w:rPr>
        <w:t xml:space="preserve"> </w:t>
      </w:r>
      <w:proofErr w:type="spellStart"/>
      <w:r w:rsidR="00522CDF" w:rsidRPr="00E1247D">
        <w:rPr>
          <w:sz w:val="30"/>
          <w:szCs w:val="30"/>
        </w:rPr>
        <w:t>Guß</w:t>
      </w:r>
      <w:proofErr w:type="spellEnd"/>
      <w:r w:rsidR="00522CDF" w:rsidRPr="00E1247D">
        <w:rPr>
          <w:sz w:val="30"/>
          <w:szCs w:val="30"/>
        </w:rPr>
        <w:t xml:space="preserve"> </w:t>
      </w:r>
      <w:proofErr w:type="spellStart"/>
      <w:r w:rsidR="00522CDF" w:rsidRPr="00E1247D">
        <w:rPr>
          <w:sz w:val="30"/>
          <w:szCs w:val="30"/>
        </w:rPr>
        <w:t>UÚj</w:t>
      </w:r>
      <w:r w:rsidR="001F3020" w:rsidRPr="00E1247D">
        <w:rPr>
          <w:sz w:val="30"/>
          <w:szCs w:val="30"/>
        </w:rPr>
        <w:t>Õ</w:t>
      </w:r>
      <w:r w:rsidR="00522CDF" w:rsidRPr="00E1247D">
        <w:rPr>
          <w:sz w:val="30"/>
          <w:szCs w:val="30"/>
        </w:rPr>
        <w:t>Y</w:t>
      </w:r>
      <w:r w:rsidR="002F77EB" w:rsidRPr="00E1247D">
        <w:rPr>
          <w:sz w:val="30"/>
          <w:szCs w:val="30"/>
        </w:rPr>
        <w:t>Wó</w:t>
      </w:r>
      <w:r w:rsidR="00522CDF" w:rsidRPr="00E1247D">
        <w:rPr>
          <w:sz w:val="30"/>
          <w:szCs w:val="30"/>
        </w:rPr>
        <w:t>Ls</w:t>
      </w:r>
      <w:proofErr w:type="spellEnd"/>
      <w:r w:rsidR="00522CDF" w:rsidRPr="00E1247D">
        <w:rPr>
          <w:sz w:val="30"/>
          <w:szCs w:val="30"/>
        </w:rPr>
        <w:t xml:space="preserve"> </w:t>
      </w:r>
      <w:proofErr w:type="spellStart"/>
      <w:r w:rsidR="00522CDF" w:rsidRPr="00E1247D">
        <w:rPr>
          <w:sz w:val="30"/>
          <w:szCs w:val="30"/>
        </w:rPr>
        <w:t>ùNôp</w:t>
      </w:r>
      <w:proofErr w:type="spellEnd"/>
      <w:r w:rsidR="00522CDF" w:rsidRPr="00E1247D">
        <w:rPr>
          <w:sz w:val="30"/>
          <w:szCs w:val="30"/>
        </w:rPr>
        <w:t>­ ®</w:t>
      </w:r>
      <w:proofErr w:type="spellStart"/>
      <w:r w:rsidR="00522CDF" w:rsidRPr="00E1247D">
        <w:rPr>
          <w:sz w:val="30"/>
          <w:szCs w:val="30"/>
        </w:rPr>
        <w:t>hPô</w:t>
      </w:r>
      <w:r w:rsidR="002F77EB" w:rsidRPr="00E1247D">
        <w:rPr>
          <w:sz w:val="30"/>
          <w:szCs w:val="30"/>
        </w:rPr>
        <w:t>Wó</w:t>
      </w:r>
      <w:r w:rsidR="001F3020" w:rsidRPr="00E1247D">
        <w:rPr>
          <w:sz w:val="30"/>
          <w:szCs w:val="30"/>
        </w:rPr>
        <w:t>Ls</w:t>
      </w:r>
      <w:proofErr w:type="spellEnd"/>
      <w:r w:rsidR="001F3020" w:rsidRPr="00E1247D">
        <w:rPr>
          <w:sz w:val="30"/>
          <w:szCs w:val="30"/>
        </w:rPr>
        <w:t xml:space="preserve">. </w:t>
      </w:r>
      <w:proofErr w:type="gramStart"/>
      <w:r w:rsidR="00BC1C9C" w:rsidRPr="00E1247D">
        <w:rPr>
          <w:sz w:val="30"/>
          <w:szCs w:val="30"/>
        </w:rPr>
        <w:t>G]</w:t>
      </w:r>
      <w:proofErr w:type="spellStart"/>
      <w:r w:rsidR="00BC1C9C" w:rsidRPr="00E1247D">
        <w:rPr>
          <w:sz w:val="30"/>
          <w:szCs w:val="30"/>
        </w:rPr>
        <w:t>úY</w:t>
      </w:r>
      <w:proofErr w:type="spellEnd"/>
      <w:proofErr w:type="gramEnd"/>
      <w:r w:rsidR="001F3020" w:rsidRPr="00E1247D">
        <w:rPr>
          <w:rFonts w:ascii="TML_Vaigai_Normal" w:hAnsi="TML_Vaigai_Normal"/>
          <w:sz w:val="30"/>
          <w:szCs w:val="30"/>
        </w:rPr>
        <w:t>...</w:t>
      </w:r>
      <w:r w:rsidR="00BC1C9C" w:rsidRPr="00E1247D">
        <w:rPr>
          <w:sz w:val="30"/>
          <w:szCs w:val="30"/>
        </w:rPr>
        <w:t>G]</w:t>
      </w:r>
      <w:proofErr w:type="spellStart"/>
      <w:r w:rsidR="00BC1C9C" w:rsidRPr="00E1247D">
        <w:rPr>
          <w:sz w:val="30"/>
          <w:szCs w:val="30"/>
        </w:rPr>
        <w:t>úY</w:t>
      </w:r>
      <w:proofErr w:type="spellEnd"/>
      <w:r w:rsidR="00BC1C9C" w:rsidRPr="00E1247D">
        <w:rPr>
          <w:sz w:val="30"/>
          <w:szCs w:val="30"/>
        </w:rPr>
        <w:t xml:space="preserve"> </w:t>
      </w:r>
      <w:proofErr w:type="spellStart"/>
      <w:r w:rsidR="00BC1C9C" w:rsidRPr="00E1247D">
        <w:rPr>
          <w:sz w:val="30"/>
          <w:szCs w:val="30"/>
        </w:rPr>
        <w:t>AYu</w:t>
      </w:r>
      <w:proofErr w:type="spellEnd"/>
      <w:r w:rsidR="00BC1C9C" w:rsidRPr="00E1247D">
        <w:rPr>
          <w:sz w:val="30"/>
          <w:szCs w:val="30"/>
        </w:rPr>
        <w:t xml:space="preserve"> </w:t>
      </w:r>
      <w:proofErr w:type="spellStart"/>
      <w:r w:rsidR="00BC1C9C" w:rsidRPr="00E1247D">
        <w:rPr>
          <w:sz w:val="30"/>
          <w:szCs w:val="30"/>
        </w:rPr>
        <w:t>AlúTôÕ</w:t>
      </w:r>
      <w:proofErr w:type="spellEnd"/>
      <w:r w:rsidR="00BC1C9C" w:rsidRPr="00E1247D">
        <w:rPr>
          <w:sz w:val="30"/>
          <w:szCs w:val="30"/>
        </w:rPr>
        <w:t xml:space="preserve"> Gu] </w:t>
      </w:r>
      <w:proofErr w:type="spellStart"/>
      <w:r w:rsidR="00BC1C9C" w:rsidRPr="00E1247D">
        <w:rPr>
          <w:sz w:val="30"/>
          <w:szCs w:val="30"/>
        </w:rPr>
        <w:t>ùNnRôu</w:t>
      </w:r>
      <w:proofErr w:type="spellEnd"/>
      <w:r w:rsidR="00BC1C9C" w:rsidRPr="00E1247D">
        <w:rPr>
          <w:sz w:val="30"/>
          <w:szCs w:val="30"/>
        </w:rPr>
        <w:t xml:space="preserve"> Gu\</w:t>
      </w:r>
      <w:proofErr w:type="spellStart"/>
      <w:r w:rsidR="00BC1C9C" w:rsidRPr="00E1247D">
        <w:rPr>
          <w:sz w:val="30"/>
          <w:szCs w:val="30"/>
        </w:rPr>
        <w:t>ôp</w:t>
      </w:r>
      <w:proofErr w:type="spellEnd"/>
      <w:r w:rsidR="00374339" w:rsidRPr="00E1247D">
        <w:rPr>
          <w:sz w:val="30"/>
          <w:szCs w:val="30"/>
        </w:rPr>
        <w:t xml:space="preserve"> </w:t>
      </w:r>
      <w:proofErr w:type="spellStart"/>
      <w:r w:rsidR="00374339" w:rsidRPr="00E1247D">
        <w:rPr>
          <w:sz w:val="30"/>
          <w:szCs w:val="30"/>
        </w:rPr>
        <w:t>AYu</w:t>
      </w:r>
      <w:proofErr w:type="spellEnd"/>
      <w:r w:rsidR="00374339" w:rsidRPr="00E1247D">
        <w:rPr>
          <w:sz w:val="30"/>
          <w:szCs w:val="30"/>
        </w:rPr>
        <w:t xml:space="preserve"> </w:t>
      </w:r>
      <w:proofErr w:type="spellStart"/>
      <w:r w:rsidR="003673E3" w:rsidRPr="00E1247D">
        <w:rPr>
          <w:sz w:val="30"/>
          <w:szCs w:val="30"/>
        </w:rPr>
        <w:t>ùY°úV</w:t>
      </w:r>
      <w:proofErr w:type="spellEnd"/>
      <w:r w:rsidR="003673E3" w:rsidRPr="00E1247D">
        <w:rPr>
          <w:sz w:val="30"/>
          <w:szCs w:val="30"/>
        </w:rPr>
        <w:t xml:space="preserve"> </w:t>
      </w:r>
      <w:proofErr w:type="spellStart"/>
      <w:r w:rsidR="003673E3" w:rsidRPr="00E1247D">
        <w:rPr>
          <w:sz w:val="30"/>
          <w:szCs w:val="30"/>
        </w:rPr>
        <w:t>úTôn</w:t>
      </w:r>
      <w:proofErr w:type="spellEnd"/>
      <w:r w:rsidR="003673E3" w:rsidRPr="00E1247D">
        <w:rPr>
          <w:sz w:val="30"/>
          <w:szCs w:val="30"/>
        </w:rPr>
        <w:t xml:space="preserve"> </w:t>
      </w:r>
      <w:proofErr w:type="spellStart"/>
      <w:r w:rsidR="003673E3" w:rsidRPr="00E1247D">
        <w:rPr>
          <w:sz w:val="30"/>
          <w:szCs w:val="30"/>
        </w:rPr>
        <w:t>ù_Tm</w:t>
      </w:r>
      <w:proofErr w:type="spellEnd"/>
      <w:r w:rsidR="003673E3" w:rsidRPr="00E1247D">
        <w:rPr>
          <w:sz w:val="30"/>
          <w:szCs w:val="30"/>
        </w:rPr>
        <w:t xml:space="preserve"> </w:t>
      </w:r>
      <w:proofErr w:type="spellStart"/>
      <w:r w:rsidR="001F3020" w:rsidRPr="00E1247D">
        <w:rPr>
          <w:sz w:val="30"/>
          <w:szCs w:val="30"/>
        </w:rPr>
        <w:t>Ti</w:t>
      </w:r>
      <w:proofErr w:type="spellEnd"/>
      <w:r w:rsidR="001F3020" w:rsidRPr="00E1247D">
        <w:rPr>
          <w:sz w:val="30"/>
          <w:szCs w:val="30"/>
        </w:rPr>
        <w:t>¦]</w:t>
      </w:r>
      <w:proofErr w:type="spellStart"/>
      <w:r w:rsidR="001F3020" w:rsidRPr="00E1247D">
        <w:rPr>
          <w:sz w:val="30"/>
          <w:szCs w:val="30"/>
        </w:rPr>
        <w:t>ô</w:t>
      </w:r>
      <w:r w:rsidR="003673E3" w:rsidRPr="00E1247D">
        <w:rPr>
          <w:sz w:val="30"/>
          <w:szCs w:val="30"/>
        </w:rPr>
        <w:t>u</w:t>
      </w:r>
      <w:proofErr w:type="spellEnd"/>
      <w:r w:rsidR="003673E3" w:rsidRPr="00E1247D">
        <w:rPr>
          <w:sz w:val="30"/>
          <w:szCs w:val="30"/>
        </w:rPr>
        <w:t xml:space="preserve">. </w:t>
      </w:r>
      <w:proofErr w:type="spellStart"/>
      <w:r w:rsidR="00567EDD" w:rsidRPr="00E1247D">
        <w:rPr>
          <w:sz w:val="30"/>
          <w:szCs w:val="30"/>
        </w:rPr>
        <w:t>AYu</w:t>
      </w:r>
      <w:proofErr w:type="spellEnd"/>
      <w:r w:rsidR="00567EDD" w:rsidRPr="00E1247D">
        <w:rPr>
          <w:sz w:val="30"/>
          <w:szCs w:val="30"/>
        </w:rPr>
        <w:t>,</w:t>
      </w:r>
      <w:r w:rsidR="00567EDD" w:rsidRPr="00E1247D">
        <w:rPr>
          <w:rFonts w:ascii="TML_Vaigai_Normal" w:hAnsi="TML_Vaigai_Normal"/>
          <w:sz w:val="30"/>
          <w:szCs w:val="30"/>
        </w:rPr>
        <w:t xml:space="preserve"> "</w:t>
      </w:r>
      <w:proofErr w:type="spellStart"/>
      <w:r w:rsidR="00E14346" w:rsidRPr="00E1247D">
        <w:rPr>
          <w:sz w:val="30"/>
          <w:szCs w:val="30"/>
        </w:rPr>
        <w:t>LojRôúY</w:t>
      </w:r>
      <w:proofErr w:type="spellEnd"/>
      <w:r w:rsidR="00E14346" w:rsidRPr="00E1247D">
        <w:rPr>
          <w:sz w:val="30"/>
          <w:szCs w:val="30"/>
        </w:rPr>
        <w:t xml:space="preserve">, </w:t>
      </w:r>
      <w:proofErr w:type="spellStart"/>
      <w:r w:rsidR="00C65B41" w:rsidRPr="00E1247D">
        <w:rPr>
          <w:sz w:val="30"/>
          <w:szCs w:val="30"/>
        </w:rPr>
        <w:t>EUdÏd</w:t>
      </w:r>
      <w:proofErr w:type="spellEnd"/>
      <w:r w:rsidR="00C65B41" w:rsidRPr="00E1247D">
        <w:rPr>
          <w:sz w:val="30"/>
          <w:szCs w:val="30"/>
        </w:rPr>
        <w:t xml:space="preserve"> </w:t>
      </w:r>
      <w:proofErr w:type="spellStart"/>
      <w:r w:rsidR="00C65B41" w:rsidRPr="00E1247D">
        <w:rPr>
          <w:sz w:val="30"/>
          <w:szCs w:val="30"/>
        </w:rPr>
        <w:t>ùLôÓdL</w:t>
      </w:r>
      <w:proofErr w:type="spellEnd"/>
      <w:r w:rsidR="00C65B41" w:rsidRPr="00E1247D">
        <w:rPr>
          <w:sz w:val="30"/>
          <w:szCs w:val="30"/>
        </w:rPr>
        <w:t xml:space="preserve"> Gu²Pm </w:t>
      </w:r>
      <w:proofErr w:type="spellStart"/>
      <w:r w:rsidR="00C65B41" w:rsidRPr="00E1247D">
        <w:rPr>
          <w:sz w:val="30"/>
          <w:szCs w:val="30"/>
        </w:rPr>
        <w:t>JúW</w:t>
      </w:r>
      <w:proofErr w:type="spellEnd"/>
      <w:r w:rsidR="00C65B41" w:rsidRPr="00E1247D">
        <w:rPr>
          <w:sz w:val="30"/>
          <w:szCs w:val="30"/>
        </w:rPr>
        <w:t xml:space="preserve"> </w:t>
      </w:r>
      <w:proofErr w:type="spellStart"/>
      <w:r w:rsidR="00C65B41" w:rsidRPr="00E1247D">
        <w:rPr>
          <w:sz w:val="30"/>
          <w:szCs w:val="30"/>
        </w:rPr>
        <w:t>Lô¬Vm</w:t>
      </w:r>
      <w:proofErr w:type="spellEnd"/>
      <w:r w:rsidR="00C65B41" w:rsidRPr="00E1247D">
        <w:rPr>
          <w:sz w:val="30"/>
          <w:szCs w:val="30"/>
        </w:rPr>
        <w:t xml:space="preserve"> </w:t>
      </w:r>
      <w:proofErr w:type="spellStart"/>
      <w:r w:rsidR="00C65B41" w:rsidRPr="00E1247D">
        <w:rPr>
          <w:sz w:val="30"/>
          <w:szCs w:val="30"/>
        </w:rPr>
        <w:t>Uôj§WúU</w:t>
      </w:r>
      <w:proofErr w:type="spellEnd"/>
      <w:r w:rsidR="00C65B41" w:rsidRPr="00E1247D">
        <w:rPr>
          <w:sz w:val="30"/>
          <w:szCs w:val="30"/>
        </w:rPr>
        <w:t xml:space="preserve"> </w:t>
      </w:r>
      <w:proofErr w:type="spellStart"/>
      <w:r w:rsidR="00C65B41" w:rsidRPr="00E1247D">
        <w:rPr>
          <w:sz w:val="30"/>
          <w:szCs w:val="30"/>
        </w:rPr>
        <w:t>CÚd</w:t>
      </w:r>
      <w:proofErr w:type="spellEnd"/>
      <w:r w:rsidR="00C65B41" w:rsidRPr="00E1247D">
        <w:rPr>
          <w:sz w:val="30"/>
          <w:szCs w:val="30"/>
        </w:rPr>
        <w:t xml:space="preserve">¡\Õ, AÕ </w:t>
      </w:r>
      <w:proofErr w:type="spellStart"/>
      <w:r w:rsidR="00C65B41" w:rsidRPr="00E1247D">
        <w:rPr>
          <w:sz w:val="30"/>
          <w:szCs w:val="30"/>
        </w:rPr>
        <w:t>GuàûPV</w:t>
      </w:r>
      <w:proofErr w:type="spellEnd"/>
      <w:r w:rsidR="00C65B41" w:rsidRPr="00E1247D">
        <w:rPr>
          <w:sz w:val="30"/>
          <w:szCs w:val="30"/>
        </w:rPr>
        <w:t xml:space="preserve"> </w:t>
      </w:r>
      <w:proofErr w:type="spellStart"/>
      <w:r w:rsidR="00B8546F" w:rsidRPr="00E1247D">
        <w:rPr>
          <w:sz w:val="30"/>
          <w:szCs w:val="30"/>
        </w:rPr>
        <w:t>BhÓdÏh</w:t>
      </w:r>
      <w:proofErr w:type="spellEnd"/>
      <w:r w:rsidR="00B8546F" w:rsidRPr="00E1247D">
        <w:rPr>
          <w:sz w:val="30"/>
          <w:szCs w:val="30"/>
        </w:rPr>
        <w:t>¥</w:t>
      </w:r>
      <w:r w:rsidR="00B8546F" w:rsidRPr="00E1247D">
        <w:rPr>
          <w:rFonts w:ascii="TML_Vaigai_Normal" w:hAnsi="TML_Vaigai_Normal"/>
          <w:sz w:val="30"/>
          <w:szCs w:val="30"/>
        </w:rPr>
        <w:t xml:space="preserve">’ </w:t>
      </w:r>
      <w:r w:rsidR="00B8546F" w:rsidRPr="00E1247D">
        <w:rPr>
          <w:sz w:val="30"/>
          <w:szCs w:val="30"/>
        </w:rPr>
        <w:t>Gu\</w:t>
      </w:r>
      <w:proofErr w:type="spellStart"/>
      <w:r w:rsidR="00B8546F" w:rsidRPr="00E1247D">
        <w:rPr>
          <w:sz w:val="30"/>
          <w:szCs w:val="30"/>
        </w:rPr>
        <w:t>ôu</w:t>
      </w:r>
      <w:proofErr w:type="spellEnd"/>
      <w:r w:rsidR="00B8546F" w:rsidRPr="00E1247D">
        <w:rPr>
          <w:sz w:val="30"/>
          <w:szCs w:val="30"/>
        </w:rPr>
        <w:t>.</w:t>
      </w:r>
    </w:p>
    <w:p w14:paraId="44879A05" w14:textId="77777777" w:rsidR="002B7299" w:rsidRPr="00E1247D" w:rsidRDefault="002B7299" w:rsidP="00CC53EE">
      <w:pPr>
        <w:ind w:firstLine="567"/>
        <w:rPr>
          <w:sz w:val="30"/>
          <w:szCs w:val="30"/>
        </w:rPr>
      </w:pPr>
      <w:r w:rsidRPr="00E1247D">
        <w:rPr>
          <w:sz w:val="30"/>
          <w:szCs w:val="30"/>
        </w:rPr>
        <w:t xml:space="preserve">7. </w:t>
      </w:r>
      <w:proofErr w:type="spellStart"/>
      <w:r w:rsidR="00374C53" w:rsidRPr="00E1247D">
        <w:rPr>
          <w:sz w:val="30"/>
          <w:szCs w:val="30"/>
        </w:rPr>
        <w:t>ClùTôÝÕ</w:t>
      </w:r>
      <w:proofErr w:type="spellEnd"/>
      <w:r w:rsidR="00374C53" w:rsidRPr="00E1247D">
        <w:rPr>
          <w:sz w:val="30"/>
          <w:szCs w:val="30"/>
        </w:rPr>
        <w:t xml:space="preserve">, </w:t>
      </w:r>
      <w:proofErr w:type="spellStart"/>
      <w:r w:rsidR="00374C53" w:rsidRPr="00E1247D">
        <w:rPr>
          <w:sz w:val="30"/>
          <w:szCs w:val="30"/>
        </w:rPr>
        <w:t>Cuû</w:t>
      </w:r>
      <w:proofErr w:type="spellEnd"/>
      <w:r w:rsidR="00374C53" w:rsidRPr="00E1247D">
        <w:rPr>
          <w:sz w:val="30"/>
          <w:szCs w:val="30"/>
        </w:rPr>
        <w:t>\</w:t>
      </w:r>
      <w:proofErr w:type="spellStart"/>
      <w:r w:rsidR="00374C53" w:rsidRPr="00E1247D">
        <w:rPr>
          <w:sz w:val="30"/>
          <w:szCs w:val="30"/>
        </w:rPr>
        <w:t>dÏ</w:t>
      </w:r>
      <w:proofErr w:type="spellEnd"/>
      <w:r w:rsidR="00374C53" w:rsidRPr="00E1247D">
        <w:rPr>
          <w:sz w:val="30"/>
          <w:szCs w:val="30"/>
        </w:rPr>
        <w:t xml:space="preserve"> </w:t>
      </w:r>
      <w:proofErr w:type="spellStart"/>
      <w:r w:rsidR="0017078C" w:rsidRPr="00E1247D">
        <w:rPr>
          <w:sz w:val="30"/>
          <w:szCs w:val="30"/>
        </w:rPr>
        <w:t>YZdLUôL</w:t>
      </w:r>
      <w:proofErr w:type="spellEnd"/>
      <w:r w:rsidR="0017078C" w:rsidRPr="00E1247D">
        <w:rPr>
          <w:sz w:val="30"/>
          <w:szCs w:val="30"/>
        </w:rPr>
        <w:t xml:space="preserve"> JÚ </w:t>
      </w:r>
      <w:proofErr w:type="spellStart"/>
      <w:r w:rsidR="0017078C" w:rsidRPr="00E1247D">
        <w:rPr>
          <w:sz w:val="30"/>
          <w:szCs w:val="30"/>
        </w:rPr>
        <w:t>ÏÚPô</w:t>
      </w:r>
      <w:proofErr w:type="spellEnd"/>
      <w:r w:rsidR="0017078C" w:rsidRPr="00E1247D">
        <w:rPr>
          <w:sz w:val="30"/>
          <w:szCs w:val="30"/>
        </w:rPr>
        <w:t xml:space="preserve">] U²Ru JÚ </w:t>
      </w:r>
      <w:proofErr w:type="spellStart"/>
      <w:r w:rsidR="0017078C" w:rsidRPr="00E1247D">
        <w:rPr>
          <w:sz w:val="30"/>
          <w:szCs w:val="30"/>
        </w:rPr>
        <w:t>Sô</w:t>
      </w:r>
      <w:proofErr w:type="spellEnd"/>
      <w:proofErr w:type="gramStart"/>
      <w:r w:rsidR="0017078C" w:rsidRPr="00E1247D">
        <w:rPr>
          <w:sz w:val="30"/>
          <w:szCs w:val="30"/>
        </w:rPr>
        <w:t>«]</w:t>
      </w:r>
      <w:proofErr w:type="spellStart"/>
      <w:r w:rsidR="0017078C" w:rsidRPr="00E1247D">
        <w:rPr>
          <w:sz w:val="30"/>
          <w:szCs w:val="30"/>
        </w:rPr>
        <w:t>ôp</w:t>
      </w:r>
      <w:proofErr w:type="spellEnd"/>
      <w:proofErr w:type="gramEnd"/>
      <w:r w:rsidR="0017078C" w:rsidRPr="00E1247D">
        <w:rPr>
          <w:sz w:val="30"/>
          <w:szCs w:val="30"/>
        </w:rPr>
        <w:t xml:space="preserve"> Y¯</w:t>
      </w:r>
      <w:r w:rsidR="002F77EB" w:rsidRPr="00E1247D">
        <w:rPr>
          <w:sz w:val="30"/>
          <w:szCs w:val="30"/>
        </w:rPr>
        <w:t xml:space="preserve"> </w:t>
      </w:r>
      <w:proofErr w:type="spellStart"/>
      <w:r w:rsidR="0017078C" w:rsidRPr="00E1247D">
        <w:rPr>
          <w:sz w:val="30"/>
          <w:szCs w:val="30"/>
        </w:rPr>
        <w:t>SPjRlTÓ</w:t>
      </w:r>
      <w:proofErr w:type="spellEnd"/>
      <w:r w:rsidR="0017078C" w:rsidRPr="00E1247D">
        <w:rPr>
          <w:sz w:val="30"/>
          <w:szCs w:val="30"/>
        </w:rPr>
        <w:t>¡\</w:t>
      </w:r>
      <w:proofErr w:type="spellStart"/>
      <w:r w:rsidR="0017078C" w:rsidRPr="00E1247D">
        <w:rPr>
          <w:sz w:val="30"/>
          <w:szCs w:val="30"/>
        </w:rPr>
        <w:t>ôu</w:t>
      </w:r>
      <w:proofErr w:type="spellEnd"/>
      <w:r w:rsidR="0017078C" w:rsidRPr="00E1247D">
        <w:rPr>
          <w:sz w:val="30"/>
          <w:szCs w:val="30"/>
        </w:rPr>
        <w:t xml:space="preserve">. </w:t>
      </w:r>
      <w:proofErr w:type="spellStart"/>
      <w:r w:rsidR="00243C81" w:rsidRPr="00E1247D">
        <w:rPr>
          <w:sz w:val="30"/>
          <w:szCs w:val="30"/>
        </w:rPr>
        <w:t>AYoL°Pm</w:t>
      </w:r>
      <w:proofErr w:type="spellEnd"/>
      <w:r w:rsidR="00243C81" w:rsidRPr="00E1247D">
        <w:rPr>
          <w:sz w:val="30"/>
          <w:szCs w:val="30"/>
        </w:rPr>
        <w:t xml:space="preserve"> </w:t>
      </w:r>
      <w:proofErr w:type="spellStart"/>
      <w:r w:rsidR="00243C81" w:rsidRPr="00E1247D">
        <w:rPr>
          <w:sz w:val="30"/>
          <w:szCs w:val="30"/>
        </w:rPr>
        <w:t>SônLs</w:t>
      </w:r>
      <w:proofErr w:type="spellEnd"/>
      <w:r w:rsidR="00243C81" w:rsidRPr="00E1247D">
        <w:rPr>
          <w:sz w:val="30"/>
          <w:szCs w:val="30"/>
        </w:rPr>
        <w:t xml:space="preserve"> </w:t>
      </w:r>
      <w:proofErr w:type="spellStart"/>
      <w:r w:rsidR="00243C81" w:rsidRPr="00E1247D">
        <w:rPr>
          <w:sz w:val="30"/>
          <w:szCs w:val="30"/>
        </w:rPr>
        <w:t>CÚd¡u</w:t>
      </w:r>
      <w:proofErr w:type="spellEnd"/>
      <w:r w:rsidR="00243C81" w:rsidRPr="00E1247D">
        <w:rPr>
          <w:sz w:val="30"/>
          <w:szCs w:val="30"/>
        </w:rPr>
        <w:t>\],</w:t>
      </w:r>
      <w:r w:rsidR="00F44842" w:rsidRPr="00E1247D">
        <w:rPr>
          <w:sz w:val="30"/>
          <w:szCs w:val="30"/>
        </w:rPr>
        <w:t xml:space="preserve"> </w:t>
      </w:r>
      <w:proofErr w:type="spellStart"/>
      <w:proofErr w:type="gramStart"/>
      <w:r w:rsidR="00F44842" w:rsidRPr="00E1247D">
        <w:rPr>
          <w:sz w:val="30"/>
          <w:szCs w:val="30"/>
        </w:rPr>
        <w:t>ÏÚP</w:t>
      </w:r>
      <w:r w:rsidR="002F77EB" w:rsidRPr="00E1247D">
        <w:rPr>
          <w:sz w:val="30"/>
          <w:szCs w:val="30"/>
        </w:rPr>
        <w:t>Wó</w:t>
      </w:r>
      <w:r w:rsidR="00F44842" w:rsidRPr="00E1247D">
        <w:rPr>
          <w:sz w:val="30"/>
          <w:szCs w:val="30"/>
        </w:rPr>
        <w:t>L</w:t>
      </w:r>
      <w:r w:rsidR="002E154E" w:rsidRPr="00E1247D">
        <w:rPr>
          <w:sz w:val="30"/>
          <w:szCs w:val="30"/>
        </w:rPr>
        <w:t>û</w:t>
      </w:r>
      <w:proofErr w:type="spellEnd"/>
      <w:r w:rsidR="002E154E" w:rsidRPr="00E1247D">
        <w:rPr>
          <w:sz w:val="30"/>
          <w:szCs w:val="30"/>
        </w:rPr>
        <w:t>[</w:t>
      </w:r>
      <w:proofErr w:type="gramEnd"/>
      <w:r w:rsidR="00F44842" w:rsidRPr="00E1247D">
        <w:rPr>
          <w:sz w:val="30"/>
          <w:szCs w:val="30"/>
        </w:rPr>
        <w:t xml:space="preserve"> Y¯</w:t>
      </w:r>
      <w:r w:rsidR="002F77EB" w:rsidRPr="00E1247D">
        <w:rPr>
          <w:sz w:val="30"/>
          <w:szCs w:val="30"/>
        </w:rPr>
        <w:t xml:space="preserve"> </w:t>
      </w:r>
      <w:proofErr w:type="spellStart"/>
      <w:r w:rsidR="002E154E" w:rsidRPr="00E1247D">
        <w:rPr>
          <w:sz w:val="30"/>
          <w:szCs w:val="30"/>
        </w:rPr>
        <w:t>SPjÕmT¥VôL</w:t>
      </w:r>
      <w:proofErr w:type="spellEnd"/>
      <w:r w:rsidR="002E154E" w:rsidRPr="00E1247D">
        <w:rPr>
          <w:sz w:val="30"/>
          <w:szCs w:val="30"/>
        </w:rPr>
        <w:t>,</w:t>
      </w:r>
      <w:r w:rsidR="00243C81" w:rsidRPr="00E1247D">
        <w:rPr>
          <w:sz w:val="30"/>
          <w:szCs w:val="30"/>
        </w:rPr>
        <w:t xml:space="preserve"> </w:t>
      </w:r>
      <w:proofErr w:type="spellStart"/>
      <w:r w:rsidR="00F82EEE" w:rsidRPr="00E1247D">
        <w:rPr>
          <w:sz w:val="30"/>
          <w:szCs w:val="30"/>
        </w:rPr>
        <w:t>AY</w:t>
      </w:r>
      <w:r w:rsidR="002F77EB" w:rsidRPr="00E1247D">
        <w:rPr>
          <w:sz w:val="30"/>
          <w:szCs w:val="30"/>
        </w:rPr>
        <w:t>Wó</w:t>
      </w:r>
      <w:r w:rsidR="00F82EEE" w:rsidRPr="00E1247D">
        <w:rPr>
          <w:sz w:val="30"/>
          <w:szCs w:val="30"/>
        </w:rPr>
        <w:t>Ls</w:t>
      </w:r>
      <w:proofErr w:type="spellEnd"/>
      <w:r w:rsidR="00F82EEE" w:rsidRPr="00E1247D">
        <w:rPr>
          <w:sz w:val="30"/>
          <w:szCs w:val="30"/>
        </w:rPr>
        <w:t xml:space="preserve"> </w:t>
      </w:r>
      <w:proofErr w:type="spellStart"/>
      <w:r w:rsidR="00F82EEE" w:rsidRPr="00E1247D">
        <w:rPr>
          <w:sz w:val="30"/>
          <w:szCs w:val="30"/>
        </w:rPr>
        <w:t>AûYLÞdÏl</w:t>
      </w:r>
      <w:proofErr w:type="spellEnd"/>
      <w:r w:rsidR="00F82EEE" w:rsidRPr="00E1247D">
        <w:rPr>
          <w:sz w:val="30"/>
          <w:szCs w:val="30"/>
        </w:rPr>
        <w:t xml:space="preserve"> </w:t>
      </w:r>
      <w:proofErr w:type="spellStart"/>
      <w:r w:rsidR="00F82EEE" w:rsidRPr="00E1247D">
        <w:rPr>
          <w:sz w:val="30"/>
          <w:szCs w:val="30"/>
        </w:rPr>
        <w:t>T«t</w:t>
      </w:r>
      <w:proofErr w:type="spellEnd"/>
      <w:r w:rsidR="00F82EEE" w:rsidRPr="00E1247D">
        <w:rPr>
          <w:sz w:val="30"/>
          <w:szCs w:val="30"/>
        </w:rPr>
        <w:t xml:space="preserve">£ </w:t>
      </w:r>
      <w:proofErr w:type="spellStart"/>
      <w:r w:rsidR="00F82EEE" w:rsidRPr="00E1247D">
        <w:rPr>
          <w:sz w:val="30"/>
          <w:szCs w:val="30"/>
        </w:rPr>
        <w:t>ùLôÓd</w:t>
      </w:r>
      <w:proofErr w:type="spellEnd"/>
      <w:r w:rsidR="00F82EEE" w:rsidRPr="00E1247D">
        <w:rPr>
          <w:sz w:val="30"/>
          <w:szCs w:val="30"/>
        </w:rPr>
        <w:t>¡\</w:t>
      </w:r>
      <w:proofErr w:type="spellStart"/>
      <w:r w:rsidR="00F82EEE" w:rsidRPr="00E1247D">
        <w:rPr>
          <w:sz w:val="30"/>
          <w:szCs w:val="30"/>
        </w:rPr>
        <w:t>ô</w:t>
      </w:r>
      <w:r w:rsidR="002F77EB" w:rsidRPr="00E1247D">
        <w:rPr>
          <w:sz w:val="30"/>
          <w:szCs w:val="30"/>
        </w:rPr>
        <w:t>Wó</w:t>
      </w:r>
      <w:r w:rsidR="00F82EEE" w:rsidRPr="00E1247D">
        <w:rPr>
          <w:sz w:val="30"/>
          <w:szCs w:val="30"/>
        </w:rPr>
        <w:t>Ls</w:t>
      </w:r>
      <w:proofErr w:type="spellEnd"/>
      <w:r w:rsidR="00F82EEE" w:rsidRPr="00E1247D">
        <w:rPr>
          <w:sz w:val="30"/>
          <w:szCs w:val="30"/>
        </w:rPr>
        <w:t xml:space="preserve">. </w:t>
      </w:r>
      <w:proofErr w:type="spellStart"/>
      <w:r w:rsidR="008E2FA6" w:rsidRPr="00E1247D">
        <w:rPr>
          <w:sz w:val="30"/>
          <w:szCs w:val="30"/>
        </w:rPr>
        <w:t>AkR</w:t>
      </w:r>
      <w:proofErr w:type="spellEnd"/>
      <w:r w:rsidR="008E2FA6" w:rsidRPr="00E1247D">
        <w:rPr>
          <w:sz w:val="30"/>
          <w:szCs w:val="30"/>
        </w:rPr>
        <w:t xml:space="preserve"> </w:t>
      </w:r>
      <w:proofErr w:type="spellStart"/>
      <w:r w:rsidR="008E2FA6" w:rsidRPr="00E1247D">
        <w:rPr>
          <w:sz w:val="30"/>
          <w:szCs w:val="30"/>
        </w:rPr>
        <w:t>SôhL°p</w:t>
      </w:r>
      <w:proofErr w:type="spellEnd"/>
      <w:r w:rsidR="008E2FA6" w:rsidRPr="00E1247D">
        <w:rPr>
          <w:sz w:val="30"/>
          <w:szCs w:val="30"/>
        </w:rPr>
        <w:t xml:space="preserve">, </w:t>
      </w:r>
      <w:proofErr w:type="spellStart"/>
      <w:r w:rsidR="009B5624" w:rsidRPr="00E1247D">
        <w:rPr>
          <w:sz w:val="30"/>
          <w:szCs w:val="30"/>
        </w:rPr>
        <w:t>T«t</w:t>
      </w:r>
      <w:proofErr w:type="spellEnd"/>
      <w:r w:rsidR="009B5624" w:rsidRPr="00E1247D">
        <w:rPr>
          <w:sz w:val="30"/>
          <w:szCs w:val="30"/>
        </w:rPr>
        <w:t xml:space="preserve">£ </w:t>
      </w:r>
      <w:proofErr w:type="spellStart"/>
      <w:r w:rsidR="009B5624" w:rsidRPr="00E1247D">
        <w:rPr>
          <w:sz w:val="30"/>
          <w:szCs w:val="30"/>
        </w:rPr>
        <w:t>ùTt</w:t>
      </w:r>
      <w:proofErr w:type="spellEnd"/>
      <w:r w:rsidR="009B5624" w:rsidRPr="00E1247D">
        <w:rPr>
          <w:sz w:val="30"/>
          <w:szCs w:val="30"/>
        </w:rPr>
        <w:t xml:space="preserve">\ JÚ </w:t>
      </w:r>
      <w:proofErr w:type="spellStart"/>
      <w:r w:rsidR="009B5624" w:rsidRPr="00E1247D">
        <w:rPr>
          <w:sz w:val="30"/>
          <w:szCs w:val="30"/>
        </w:rPr>
        <w:t>SôndÏl</w:t>
      </w:r>
      <w:proofErr w:type="spellEnd"/>
      <w:r w:rsidR="009B5624" w:rsidRPr="00E1247D">
        <w:rPr>
          <w:sz w:val="30"/>
          <w:szCs w:val="30"/>
        </w:rPr>
        <w:t xml:space="preserve"> </w:t>
      </w:r>
      <w:proofErr w:type="spellStart"/>
      <w:r w:rsidR="009B5624" w:rsidRPr="00E1247D">
        <w:rPr>
          <w:sz w:val="30"/>
          <w:szCs w:val="30"/>
        </w:rPr>
        <w:t>T§XôL</w:t>
      </w:r>
      <w:proofErr w:type="spellEnd"/>
      <w:r w:rsidR="009B5624" w:rsidRPr="00E1247D">
        <w:rPr>
          <w:sz w:val="30"/>
          <w:szCs w:val="30"/>
        </w:rPr>
        <w:t>,</w:t>
      </w:r>
      <w:r w:rsidR="00E268BD" w:rsidRPr="00E1247D">
        <w:rPr>
          <w:sz w:val="30"/>
          <w:szCs w:val="30"/>
        </w:rPr>
        <w:t xml:space="preserve"> </w:t>
      </w:r>
      <w:proofErr w:type="spellStart"/>
      <w:r w:rsidR="00E268BD" w:rsidRPr="00E1247D">
        <w:rPr>
          <w:sz w:val="30"/>
          <w:szCs w:val="30"/>
        </w:rPr>
        <w:t>T«t</w:t>
      </w:r>
      <w:proofErr w:type="spellEnd"/>
      <w:r w:rsidR="00E268BD" w:rsidRPr="00E1247D">
        <w:rPr>
          <w:sz w:val="30"/>
          <w:szCs w:val="30"/>
        </w:rPr>
        <w:t xml:space="preserve">£ </w:t>
      </w:r>
      <w:proofErr w:type="spellStart"/>
      <w:r w:rsidR="00E268BD" w:rsidRPr="00E1247D">
        <w:rPr>
          <w:sz w:val="30"/>
          <w:szCs w:val="30"/>
        </w:rPr>
        <w:t>ùTt</w:t>
      </w:r>
      <w:proofErr w:type="spellEnd"/>
      <w:r w:rsidR="00E268BD" w:rsidRPr="00E1247D">
        <w:rPr>
          <w:sz w:val="30"/>
          <w:szCs w:val="30"/>
        </w:rPr>
        <w:t xml:space="preserve">\ JÚ </w:t>
      </w:r>
      <w:proofErr w:type="spellStart"/>
      <w:r w:rsidR="00C60E71" w:rsidRPr="00E1247D">
        <w:rPr>
          <w:sz w:val="30"/>
          <w:szCs w:val="30"/>
        </w:rPr>
        <w:t>BhÓdÏh</w:t>
      </w:r>
      <w:proofErr w:type="spellEnd"/>
      <w:r w:rsidR="00C60E71" w:rsidRPr="00E1247D">
        <w:rPr>
          <w:sz w:val="30"/>
          <w:szCs w:val="30"/>
        </w:rPr>
        <w:t xml:space="preserve">¥ </w:t>
      </w:r>
      <w:proofErr w:type="spellStart"/>
      <w:r w:rsidR="00C60E71" w:rsidRPr="00E1247D">
        <w:rPr>
          <w:sz w:val="30"/>
          <w:szCs w:val="30"/>
        </w:rPr>
        <w:t>AYoL°Pm</w:t>
      </w:r>
      <w:proofErr w:type="spellEnd"/>
      <w:r w:rsidR="00C60E71" w:rsidRPr="00E1247D">
        <w:rPr>
          <w:sz w:val="30"/>
          <w:szCs w:val="30"/>
        </w:rPr>
        <w:t xml:space="preserve"> </w:t>
      </w:r>
      <w:proofErr w:type="spellStart"/>
      <w:r w:rsidR="00C60E71" w:rsidRPr="00E1247D">
        <w:rPr>
          <w:sz w:val="30"/>
          <w:szCs w:val="30"/>
        </w:rPr>
        <w:t>CÚkRÕ</w:t>
      </w:r>
      <w:proofErr w:type="spellEnd"/>
      <w:r w:rsidR="00C60E71" w:rsidRPr="00E1247D">
        <w:rPr>
          <w:sz w:val="30"/>
          <w:szCs w:val="30"/>
        </w:rPr>
        <w:t xml:space="preserve">; </w:t>
      </w:r>
      <w:proofErr w:type="spellStart"/>
      <w:r w:rsidR="00F62951" w:rsidRPr="00E1247D">
        <w:rPr>
          <w:sz w:val="30"/>
          <w:szCs w:val="30"/>
        </w:rPr>
        <w:t>AkR</w:t>
      </w:r>
      <w:proofErr w:type="spellEnd"/>
      <w:r w:rsidR="00F62951" w:rsidRPr="00E1247D">
        <w:rPr>
          <w:sz w:val="30"/>
          <w:szCs w:val="30"/>
        </w:rPr>
        <w:t xml:space="preserve"> </w:t>
      </w:r>
      <w:proofErr w:type="spellStart"/>
      <w:r w:rsidR="00F62951" w:rsidRPr="00E1247D">
        <w:rPr>
          <w:sz w:val="30"/>
          <w:szCs w:val="30"/>
        </w:rPr>
        <w:t>B</w:t>
      </w:r>
      <w:r w:rsidR="004211B2" w:rsidRPr="00E1247D">
        <w:rPr>
          <w:sz w:val="30"/>
          <w:szCs w:val="30"/>
        </w:rPr>
        <w:t>hÓdÏh</w:t>
      </w:r>
      <w:proofErr w:type="spellEnd"/>
      <w:r w:rsidR="004211B2" w:rsidRPr="00E1247D">
        <w:rPr>
          <w:sz w:val="30"/>
          <w:szCs w:val="30"/>
        </w:rPr>
        <w:t xml:space="preserve">¥ </w:t>
      </w:r>
      <w:proofErr w:type="spellStart"/>
      <w:r w:rsidR="004211B2" w:rsidRPr="00E1247D">
        <w:rPr>
          <w:sz w:val="30"/>
          <w:szCs w:val="30"/>
        </w:rPr>
        <w:t>Rôu</w:t>
      </w:r>
      <w:proofErr w:type="spellEnd"/>
      <w:r w:rsidR="004211B2" w:rsidRPr="00E1247D">
        <w:rPr>
          <w:sz w:val="30"/>
          <w:szCs w:val="30"/>
        </w:rPr>
        <w:t xml:space="preserve"> </w:t>
      </w:r>
      <w:proofErr w:type="spellStart"/>
      <w:r w:rsidR="004211B2" w:rsidRPr="00E1247D">
        <w:rPr>
          <w:sz w:val="30"/>
          <w:szCs w:val="30"/>
        </w:rPr>
        <w:t>AkRd</w:t>
      </w:r>
      <w:proofErr w:type="spellEnd"/>
      <w:r w:rsidR="004211B2" w:rsidRPr="00E1247D">
        <w:rPr>
          <w:sz w:val="30"/>
          <w:szCs w:val="30"/>
        </w:rPr>
        <w:t xml:space="preserve"> </w:t>
      </w:r>
      <w:proofErr w:type="spellStart"/>
      <w:r w:rsidR="004211B2" w:rsidRPr="00E1247D">
        <w:rPr>
          <w:sz w:val="30"/>
          <w:szCs w:val="30"/>
        </w:rPr>
        <w:t>ÏÚPû</w:t>
      </w:r>
      <w:proofErr w:type="spellEnd"/>
      <w:r w:rsidR="004211B2" w:rsidRPr="00E1247D">
        <w:rPr>
          <w:sz w:val="30"/>
          <w:szCs w:val="30"/>
        </w:rPr>
        <w:t>] Y¯</w:t>
      </w:r>
      <w:r w:rsidR="002F77EB" w:rsidRPr="00E1247D">
        <w:rPr>
          <w:sz w:val="30"/>
          <w:szCs w:val="30"/>
        </w:rPr>
        <w:t xml:space="preserve"> </w:t>
      </w:r>
      <w:proofErr w:type="spellStart"/>
      <w:r w:rsidR="004211B2" w:rsidRPr="00E1247D">
        <w:rPr>
          <w:sz w:val="30"/>
          <w:szCs w:val="30"/>
        </w:rPr>
        <w:t>SPj</w:t>
      </w:r>
      <w:proofErr w:type="spellEnd"/>
      <w:proofErr w:type="gramStart"/>
      <w:r w:rsidR="004211B2" w:rsidRPr="00E1247D">
        <w:rPr>
          <w:sz w:val="30"/>
          <w:szCs w:val="30"/>
        </w:rPr>
        <w:t>§]Õ.</w:t>
      </w:r>
      <w:proofErr w:type="gramEnd"/>
    </w:p>
    <w:p w14:paraId="212C96AC" w14:textId="77777777" w:rsidR="004211B2" w:rsidRPr="00E1247D" w:rsidRDefault="008E3C15" w:rsidP="00CC53EE">
      <w:pPr>
        <w:ind w:firstLine="567"/>
        <w:rPr>
          <w:sz w:val="30"/>
          <w:szCs w:val="30"/>
        </w:rPr>
      </w:pPr>
      <w:proofErr w:type="spellStart"/>
      <w:r w:rsidRPr="00E1247D">
        <w:rPr>
          <w:sz w:val="30"/>
          <w:szCs w:val="30"/>
        </w:rPr>
        <w:t>úUÛm</w:t>
      </w:r>
      <w:proofErr w:type="spellEnd"/>
      <w:r w:rsidRPr="00E1247D">
        <w:rPr>
          <w:sz w:val="30"/>
          <w:szCs w:val="30"/>
        </w:rPr>
        <w:t xml:space="preserve"> </w:t>
      </w:r>
      <w:proofErr w:type="spellStart"/>
      <w:r w:rsidRPr="00E1247D">
        <w:rPr>
          <w:sz w:val="30"/>
          <w:szCs w:val="30"/>
        </w:rPr>
        <w:t>AYu</w:t>
      </w:r>
      <w:proofErr w:type="spellEnd"/>
      <w:r w:rsidRPr="00E1247D">
        <w:rPr>
          <w:sz w:val="30"/>
          <w:szCs w:val="30"/>
        </w:rPr>
        <w:t>,</w:t>
      </w:r>
      <w:r w:rsidRPr="00E1247D">
        <w:rPr>
          <w:rFonts w:ascii="TML_Vaigai_Normal" w:hAnsi="TML_Vaigai_Normal"/>
          <w:sz w:val="30"/>
          <w:szCs w:val="30"/>
        </w:rPr>
        <w:t xml:space="preserve"> "</w:t>
      </w:r>
      <w:proofErr w:type="gramStart"/>
      <w:r w:rsidR="00E926F6" w:rsidRPr="00E1247D">
        <w:rPr>
          <w:sz w:val="30"/>
          <w:szCs w:val="30"/>
        </w:rPr>
        <w:t>G]</w:t>
      </w:r>
      <w:proofErr w:type="spellStart"/>
      <w:r w:rsidR="00E926F6" w:rsidRPr="00E1247D">
        <w:rPr>
          <w:sz w:val="30"/>
          <w:szCs w:val="30"/>
        </w:rPr>
        <w:t>dÏ</w:t>
      </w:r>
      <w:proofErr w:type="spellEnd"/>
      <w:proofErr w:type="gramEnd"/>
      <w:r w:rsidR="00E926F6" w:rsidRPr="00E1247D">
        <w:rPr>
          <w:sz w:val="30"/>
          <w:szCs w:val="30"/>
        </w:rPr>
        <w:t xml:space="preserve"> </w:t>
      </w:r>
      <w:proofErr w:type="spellStart"/>
      <w:r w:rsidR="00E926F6" w:rsidRPr="00E1247D">
        <w:rPr>
          <w:sz w:val="30"/>
          <w:szCs w:val="30"/>
        </w:rPr>
        <w:t>CÚlTÕ</w:t>
      </w:r>
      <w:proofErr w:type="spellEnd"/>
      <w:r w:rsidR="00E926F6" w:rsidRPr="00E1247D">
        <w:rPr>
          <w:sz w:val="30"/>
          <w:szCs w:val="30"/>
        </w:rPr>
        <w:t xml:space="preserve"> </w:t>
      </w:r>
      <w:proofErr w:type="spellStart"/>
      <w:r w:rsidR="00E926F6" w:rsidRPr="00E1247D">
        <w:rPr>
          <w:sz w:val="30"/>
          <w:szCs w:val="30"/>
        </w:rPr>
        <w:t>GpXôúU</w:t>
      </w:r>
      <w:proofErr w:type="spellEnd"/>
      <w:r w:rsidR="00E926F6" w:rsidRPr="00E1247D">
        <w:rPr>
          <w:sz w:val="30"/>
          <w:szCs w:val="30"/>
        </w:rPr>
        <w:t xml:space="preserve"> </w:t>
      </w:r>
      <w:proofErr w:type="spellStart"/>
      <w:r w:rsidR="00E926F6" w:rsidRPr="00E1247D">
        <w:rPr>
          <w:sz w:val="30"/>
          <w:szCs w:val="30"/>
        </w:rPr>
        <w:t>CkR</w:t>
      </w:r>
      <w:proofErr w:type="spellEnd"/>
      <w:r w:rsidR="00E926F6" w:rsidRPr="00E1247D">
        <w:rPr>
          <w:sz w:val="30"/>
          <w:szCs w:val="30"/>
        </w:rPr>
        <w:t xml:space="preserve"> </w:t>
      </w:r>
      <w:proofErr w:type="spellStart"/>
      <w:r w:rsidR="00E926F6" w:rsidRPr="00E1247D">
        <w:rPr>
          <w:sz w:val="30"/>
          <w:szCs w:val="30"/>
        </w:rPr>
        <w:t>BhÓdÏh</w:t>
      </w:r>
      <w:proofErr w:type="spellEnd"/>
      <w:r w:rsidR="00E926F6" w:rsidRPr="00E1247D">
        <w:rPr>
          <w:sz w:val="30"/>
          <w:szCs w:val="30"/>
        </w:rPr>
        <w:t xml:space="preserve">¥ </w:t>
      </w:r>
      <w:proofErr w:type="spellStart"/>
      <w:r w:rsidR="00E926F6" w:rsidRPr="00E1247D">
        <w:rPr>
          <w:sz w:val="30"/>
          <w:szCs w:val="30"/>
        </w:rPr>
        <w:t>Rôu</w:t>
      </w:r>
      <w:proofErr w:type="spellEnd"/>
      <w:r w:rsidR="00E926F6" w:rsidRPr="00E1247D">
        <w:rPr>
          <w:sz w:val="30"/>
          <w:szCs w:val="30"/>
        </w:rPr>
        <w:t xml:space="preserve">. </w:t>
      </w:r>
      <w:proofErr w:type="gramStart"/>
      <w:r w:rsidR="00A22D9D" w:rsidRPr="00E1247D">
        <w:rPr>
          <w:sz w:val="30"/>
          <w:szCs w:val="30"/>
        </w:rPr>
        <w:t>B]</w:t>
      </w:r>
      <w:proofErr w:type="spellStart"/>
      <w:r w:rsidR="00A22D9D" w:rsidRPr="00E1247D">
        <w:rPr>
          <w:sz w:val="30"/>
          <w:szCs w:val="30"/>
        </w:rPr>
        <w:t>ôp</w:t>
      </w:r>
      <w:proofErr w:type="spellEnd"/>
      <w:proofErr w:type="gramEnd"/>
      <w:r w:rsidR="00A22D9D" w:rsidRPr="00E1247D">
        <w:rPr>
          <w:sz w:val="30"/>
          <w:szCs w:val="30"/>
        </w:rPr>
        <w:t xml:space="preserve"> </w:t>
      </w:r>
      <w:r w:rsidR="00374339" w:rsidRPr="00E1247D">
        <w:rPr>
          <w:sz w:val="30"/>
          <w:szCs w:val="30"/>
        </w:rPr>
        <w:t>©</w:t>
      </w:r>
      <w:proofErr w:type="spellStart"/>
      <w:r w:rsidR="00374339" w:rsidRPr="00E1247D">
        <w:rPr>
          <w:sz w:val="30"/>
          <w:szCs w:val="30"/>
        </w:rPr>
        <w:t>RôúY</w:t>
      </w:r>
      <w:proofErr w:type="spellEnd"/>
      <w:r w:rsidR="00374339" w:rsidRPr="00E1247D">
        <w:rPr>
          <w:sz w:val="30"/>
          <w:szCs w:val="30"/>
        </w:rPr>
        <w:t xml:space="preserve"> </w:t>
      </w:r>
      <w:r w:rsidR="00A22D9D" w:rsidRPr="00E1247D">
        <w:rPr>
          <w:sz w:val="30"/>
          <w:szCs w:val="30"/>
        </w:rPr>
        <w:t xml:space="preserve">¿o </w:t>
      </w:r>
      <w:proofErr w:type="spellStart"/>
      <w:r w:rsidR="00A22D9D" w:rsidRPr="00E1247D">
        <w:rPr>
          <w:sz w:val="30"/>
          <w:szCs w:val="30"/>
        </w:rPr>
        <w:t>GuàûPV</w:t>
      </w:r>
      <w:proofErr w:type="spellEnd"/>
      <w:r w:rsidR="00A22D9D" w:rsidRPr="00E1247D">
        <w:rPr>
          <w:sz w:val="30"/>
          <w:szCs w:val="30"/>
        </w:rPr>
        <w:t xml:space="preserve"> £±V </w:t>
      </w:r>
      <w:proofErr w:type="spellStart"/>
      <w:r w:rsidR="00A22D9D" w:rsidRPr="00E1247D">
        <w:rPr>
          <w:sz w:val="30"/>
          <w:szCs w:val="30"/>
        </w:rPr>
        <w:t>ULû</w:t>
      </w:r>
      <w:proofErr w:type="spellEnd"/>
      <w:r w:rsidR="00A22D9D" w:rsidRPr="00E1247D">
        <w:rPr>
          <w:sz w:val="30"/>
          <w:szCs w:val="30"/>
        </w:rPr>
        <w:t xml:space="preserve">[f </w:t>
      </w:r>
      <w:proofErr w:type="spellStart"/>
      <w:r w:rsidR="00A22D9D" w:rsidRPr="00E1247D">
        <w:rPr>
          <w:sz w:val="30"/>
          <w:szCs w:val="30"/>
        </w:rPr>
        <w:t>ÑLUûPVl</w:t>
      </w:r>
      <w:proofErr w:type="spellEnd"/>
      <w:r w:rsidR="00A22D9D" w:rsidRPr="00E1247D">
        <w:rPr>
          <w:sz w:val="30"/>
          <w:szCs w:val="30"/>
        </w:rPr>
        <w:t xml:space="preserve"> </w:t>
      </w:r>
      <w:proofErr w:type="spellStart"/>
      <w:r w:rsidR="001F3020" w:rsidRPr="00E1247D">
        <w:rPr>
          <w:sz w:val="30"/>
          <w:szCs w:val="30"/>
        </w:rPr>
        <w:t>ùNnRôp</w:t>
      </w:r>
      <w:proofErr w:type="spellEnd"/>
      <w:r w:rsidR="001F3020" w:rsidRPr="00E1247D">
        <w:rPr>
          <w:sz w:val="30"/>
          <w:szCs w:val="30"/>
        </w:rPr>
        <w:t>, ©</w:t>
      </w:r>
      <w:proofErr w:type="spellStart"/>
      <w:r w:rsidR="001F3020" w:rsidRPr="00E1247D">
        <w:rPr>
          <w:sz w:val="30"/>
          <w:szCs w:val="30"/>
        </w:rPr>
        <w:t>RôúY</w:t>
      </w:r>
      <w:proofErr w:type="spellEnd"/>
      <w:r w:rsidR="00A22D9D" w:rsidRPr="00E1247D">
        <w:rPr>
          <w:sz w:val="30"/>
          <w:szCs w:val="30"/>
        </w:rPr>
        <w:t xml:space="preserve"> </w:t>
      </w:r>
      <w:proofErr w:type="spellStart"/>
      <w:r w:rsidR="00E6153C" w:rsidRPr="00E1247D">
        <w:rPr>
          <w:sz w:val="30"/>
          <w:szCs w:val="30"/>
        </w:rPr>
        <w:t>Sôû</w:t>
      </w:r>
      <w:proofErr w:type="spellEnd"/>
      <w:r w:rsidR="00E6153C" w:rsidRPr="00E1247D">
        <w:rPr>
          <w:sz w:val="30"/>
          <w:szCs w:val="30"/>
        </w:rPr>
        <w:t>[</w:t>
      </w:r>
      <w:proofErr w:type="spellStart"/>
      <w:r w:rsidR="00E6153C" w:rsidRPr="00E1247D">
        <w:rPr>
          <w:sz w:val="30"/>
          <w:szCs w:val="30"/>
        </w:rPr>
        <w:t>dÏ</w:t>
      </w:r>
      <w:proofErr w:type="spellEnd"/>
      <w:r w:rsidR="00E6153C" w:rsidRPr="00E1247D">
        <w:rPr>
          <w:sz w:val="30"/>
          <w:szCs w:val="30"/>
        </w:rPr>
        <w:t xml:space="preserve"> </w:t>
      </w:r>
      <w:proofErr w:type="spellStart"/>
      <w:r w:rsidR="00E6153C" w:rsidRPr="00E1247D">
        <w:rPr>
          <w:sz w:val="30"/>
          <w:szCs w:val="30"/>
        </w:rPr>
        <w:t>Sôu</w:t>
      </w:r>
      <w:proofErr w:type="spellEnd"/>
      <w:r w:rsidR="00E6153C" w:rsidRPr="00E1247D">
        <w:rPr>
          <w:sz w:val="30"/>
          <w:szCs w:val="30"/>
        </w:rPr>
        <w:t xml:space="preserve"> </w:t>
      </w:r>
      <w:proofErr w:type="spellStart"/>
      <w:r w:rsidR="00E6153C" w:rsidRPr="00E1247D">
        <w:rPr>
          <w:sz w:val="30"/>
          <w:szCs w:val="30"/>
        </w:rPr>
        <w:t>CkR</w:t>
      </w:r>
      <w:proofErr w:type="spellEnd"/>
      <w:r w:rsidR="00E6153C" w:rsidRPr="00E1247D">
        <w:rPr>
          <w:sz w:val="30"/>
          <w:szCs w:val="30"/>
        </w:rPr>
        <w:t xml:space="preserve"> </w:t>
      </w:r>
      <w:proofErr w:type="spellStart"/>
      <w:r w:rsidR="00E6153C" w:rsidRPr="00E1247D">
        <w:rPr>
          <w:sz w:val="30"/>
          <w:szCs w:val="30"/>
        </w:rPr>
        <w:t>BhÓdÏh¥ûV</w:t>
      </w:r>
      <w:proofErr w:type="spellEnd"/>
      <w:r w:rsidR="00E6153C" w:rsidRPr="00E1247D">
        <w:rPr>
          <w:sz w:val="30"/>
          <w:szCs w:val="30"/>
        </w:rPr>
        <w:t xml:space="preserve"> </w:t>
      </w:r>
      <w:proofErr w:type="spellStart"/>
      <w:r w:rsidR="00E6153C" w:rsidRPr="00E1247D">
        <w:rPr>
          <w:sz w:val="30"/>
          <w:szCs w:val="30"/>
        </w:rPr>
        <w:t>EUdÏj</w:t>
      </w:r>
      <w:proofErr w:type="spellEnd"/>
      <w:r w:rsidR="00E6153C" w:rsidRPr="00E1247D">
        <w:rPr>
          <w:sz w:val="30"/>
          <w:szCs w:val="30"/>
        </w:rPr>
        <w:t xml:space="preserve"> </w:t>
      </w:r>
      <w:proofErr w:type="spellStart"/>
      <w:r w:rsidR="00E6153C" w:rsidRPr="00E1247D">
        <w:rPr>
          <w:sz w:val="30"/>
          <w:szCs w:val="30"/>
        </w:rPr>
        <w:t>RÚúYu</w:t>
      </w:r>
      <w:proofErr w:type="spellEnd"/>
      <w:r w:rsidR="00E6153C" w:rsidRPr="00E1247D">
        <w:rPr>
          <w:sz w:val="30"/>
          <w:szCs w:val="30"/>
        </w:rPr>
        <w:t xml:space="preserve"> </w:t>
      </w:r>
      <w:proofErr w:type="spellStart"/>
      <w:r w:rsidR="00E6153C" w:rsidRPr="00E1247D">
        <w:rPr>
          <w:sz w:val="30"/>
          <w:szCs w:val="30"/>
        </w:rPr>
        <w:t>Guß</w:t>
      </w:r>
      <w:proofErr w:type="spellEnd"/>
      <w:r w:rsidR="00E6153C" w:rsidRPr="00E1247D">
        <w:rPr>
          <w:sz w:val="30"/>
          <w:szCs w:val="30"/>
        </w:rPr>
        <w:t xml:space="preserve"> </w:t>
      </w:r>
      <w:proofErr w:type="spellStart"/>
      <w:r w:rsidR="00E6153C" w:rsidRPr="00E1247D">
        <w:rPr>
          <w:sz w:val="30"/>
          <w:szCs w:val="30"/>
        </w:rPr>
        <w:t>EUdÏ</w:t>
      </w:r>
      <w:proofErr w:type="spellEnd"/>
      <w:r w:rsidR="00E6153C" w:rsidRPr="00E1247D">
        <w:rPr>
          <w:sz w:val="30"/>
          <w:szCs w:val="30"/>
        </w:rPr>
        <w:t xml:space="preserve"> </w:t>
      </w:r>
      <w:proofErr w:type="spellStart"/>
      <w:r w:rsidR="00E6153C" w:rsidRPr="00E1247D">
        <w:rPr>
          <w:sz w:val="30"/>
          <w:szCs w:val="30"/>
        </w:rPr>
        <w:t>YôdÏd</w:t>
      </w:r>
      <w:proofErr w:type="spellEnd"/>
      <w:r w:rsidR="002F77EB" w:rsidRPr="00E1247D">
        <w:rPr>
          <w:sz w:val="30"/>
          <w:szCs w:val="30"/>
        </w:rPr>
        <w:t xml:space="preserve"> </w:t>
      </w:r>
      <w:proofErr w:type="spellStart"/>
      <w:r w:rsidR="00E6153C" w:rsidRPr="00E1247D">
        <w:rPr>
          <w:sz w:val="30"/>
          <w:szCs w:val="30"/>
        </w:rPr>
        <w:t>ùLôÓd¡ú</w:t>
      </w:r>
      <w:proofErr w:type="spellEnd"/>
      <w:r w:rsidR="00E6153C" w:rsidRPr="00E1247D">
        <w:rPr>
          <w:sz w:val="30"/>
          <w:szCs w:val="30"/>
        </w:rPr>
        <w:t>\u</w:t>
      </w:r>
      <w:r w:rsidR="00E6153C" w:rsidRPr="00E1247D">
        <w:rPr>
          <w:rFonts w:ascii="TML_Vaigai_Normal" w:hAnsi="TML_Vaigai_Normal"/>
          <w:sz w:val="30"/>
          <w:szCs w:val="30"/>
        </w:rPr>
        <w:t xml:space="preserve">’ </w:t>
      </w:r>
      <w:r w:rsidR="00E6153C" w:rsidRPr="00E1247D">
        <w:rPr>
          <w:sz w:val="30"/>
          <w:szCs w:val="30"/>
        </w:rPr>
        <w:t>Gu\</w:t>
      </w:r>
      <w:proofErr w:type="spellStart"/>
      <w:r w:rsidR="00E6153C" w:rsidRPr="00E1247D">
        <w:rPr>
          <w:sz w:val="30"/>
          <w:szCs w:val="30"/>
        </w:rPr>
        <w:t>ôu</w:t>
      </w:r>
      <w:proofErr w:type="spellEnd"/>
      <w:r w:rsidR="00E6153C" w:rsidRPr="00E1247D">
        <w:rPr>
          <w:sz w:val="30"/>
          <w:szCs w:val="30"/>
        </w:rPr>
        <w:t>.</w:t>
      </w:r>
    </w:p>
    <w:p w14:paraId="469D0AB1" w14:textId="7A577A68" w:rsidR="00E6153C" w:rsidRPr="00E1247D" w:rsidRDefault="000F1BC5" w:rsidP="002C4F6A">
      <w:pPr>
        <w:ind w:firstLine="0"/>
        <w:rPr>
          <w:sz w:val="30"/>
          <w:szCs w:val="30"/>
        </w:rPr>
      </w:pPr>
      <w:r w:rsidRPr="00E1247D">
        <w:rPr>
          <w:sz w:val="30"/>
          <w:szCs w:val="30"/>
        </w:rPr>
        <w:lastRenderedPageBreak/>
        <w:t xml:space="preserve">    8</w:t>
      </w:r>
      <w:r w:rsidR="002C4F6A" w:rsidRPr="00E1247D">
        <w:rPr>
          <w:sz w:val="30"/>
          <w:szCs w:val="30"/>
        </w:rPr>
        <w:t>.</w:t>
      </w:r>
      <w:r w:rsidR="00F93925">
        <w:rPr>
          <w:sz w:val="30"/>
          <w:szCs w:val="30"/>
        </w:rPr>
        <w:t xml:space="preserve"> </w:t>
      </w:r>
      <w:proofErr w:type="gramStart"/>
      <w:r w:rsidR="006C7DE7" w:rsidRPr="00E1247D">
        <w:rPr>
          <w:sz w:val="30"/>
          <w:szCs w:val="30"/>
        </w:rPr>
        <w:t>G]</w:t>
      </w:r>
      <w:proofErr w:type="spellStart"/>
      <w:r w:rsidR="006C7DE7" w:rsidRPr="00E1247D">
        <w:rPr>
          <w:sz w:val="30"/>
          <w:szCs w:val="30"/>
        </w:rPr>
        <w:t>úY</w:t>
      </w:r>
      <w:proofErr w:type="spellEnd"/>
      <w:proofErr w:type="gramEnd"/>
      <w:r w:rsidR="006C7DE7" w:rsidRPr="00E1247D">
        <w:rPr>
          <w:sz w:val="30"/>
          <w:szCs w:val="30"/>
        </w:rPr>
        <w:t xml:space="preserve"> </w:t>
      </w:r>
      <w:proofErr w:type="spellStart"/>
      <w:r w:rsidR="006C7DE7" w:rsidRPr="00E1247D">
        <w:rPr>
          <w:sz w:val="30"/>
          <w:szCs w:val="30"/>
        </w:rPr>
        <w:t>AkRf</w:t>
      </w:r>
      <w:proofErr w:type="spellEnd"/>
      <w:r w:rsidR="006C7DE7" w:rsidRPr="00E1247D">
        <w:rPr>
          <w:sz w:val="30"/>
          <w:szCs w:val="30"/>
        </w:rPr>
        <w:t xml:space="preserve"> £ß ULs, </w:t>
      </w:r>
      <w:proofErr w:type="spellStart"/>
      <w:r w:rsidR="001F3020" w:rsidRPr="00E1247D">
        <w:rPr>
          <w:sz w:val="30"/>
          <w:szCs w:val="30"/>
        </w:rPr>
        <w:t>AÓjR</w:t>
      </w:r>
      <w:proofErr w:type="spellEnd"/>
      <w:r w:rsidR="001F3020" w:rsidRPr="00E1247D">
        <w:rPr>
          <w:sz w:val="30"/>
          <w:szCs w:val="30"/>
        </w:rPr>
        <w:t xml:space="preserve"> </w:t>
      </w:r>
      <w:proofErr w:type="spellStart"/>
      <w:r w:rsidR="001F3020" w:rsidRPr="00E1247D">
        <w:rPr>
          <w:sz w:val="30"/>
          <w:szCs w:val="30"/>
        </w:rPr>
        <w:t>Sôs</w:t>
      </w:r>
      <w:proofErr w:type="spellEnd"/>
      <w:r w:rsidR="001F3020" w:rsidRPr="00E1247D">
        <w:rPr>
          <w:sz w:val="30"/>
          <w:szCs w:val="30"/>
        </w:rPr>
        <w:t xml:space="preserve"> </w:t>
      </w:r>
      <w:proofErr w:type="spellStart"/>
      <w:r w:rsidR="001F3020" w:rsidRPr="00E1247D">
        <w:rPr>
          <w:sz w:val="30"/>
          <w:szCs w:val="30"/>
        </w:rPr>
        <w:t>LôûX«p</w:t>
      </w:r>
      <w:proofErr w:type="spellEnd"/>
      <w:r w:rsidR="00AF0AC3" w:rsidRPr="00E1247D">
        <w:rPr>
          <w:sz w:val="30"/>
          <w:szCs w:val="30"/>
        </w:rPr>
        <w:t xml:space="preserve"> </w:t>
      </w:r>
      <w:r w:rsidR="00A70902" w:rsidRPr="00E1247D">
        <w:rPr>
          <w:sz w:val="30"/>
          <w:szCs w:val="30"/>
        </w:rPr>
        <w:t>AYs</w:t>
      </w:r>
      <w:r w:rsidR="001F3020" w:rsidRPr="00E1247D">
        <w:rPr>
          <w:sz w:val="30"/>
          <w:szCs w:val="30"/>
        </w:rPr>
        <w:t xml:space="preserve"> </w:t>
      </w:r>
      <w:proofErr w:type="spellStart"/>
      <w:r w:rsidR="001F3020" w:rsidRPr="00E1247D">
        <w:rPr>
          <w:sz w:val="30"/>
          <w:szCs w:val="30"/>
        </w:rPr>
        <w:t>ØuûT</w:t>
      </w:r>
      <w:proofErr w:type="spellEnd"/>
      <w:r w:rsidR="001F3020" w:rsidRPr="00E1247D">
        <w:rPr>
          <w:sz w:val="30"/>
          <w:szCs w:val="30"/>
        </w:rPr>
        <w:t xml:space="preserve"> ®P </w:t>
      </w:r>
      <w:r w:rsidR="001967FB" w:rsidRPr="00E1247D">
        <w:rPr>
          <w:sz w:val="30"/>
          <w:szCs w:val="30"/>
        </w:rPr>
        <w:t>ª</w:t>
      </w:r>
      <w:proofErr w:type="spellStart"/>
      <w:r w:rsidR="001967FB" w:rsidRPr="00E1247D">
        <w:rPr>
          <w:sz w:val="30"/>
          <w:szCs w:val="30"/>
        </w:rPr>
        <w:t>LÜm</w:t>
      </w:r>
      <w:proofErr w:type="spellEnd"/>
      <w:r w:rsidR="001967FB" w:rsidRPr="00E1247D">
        <w:rPr>
          <w:sz w:val="30"/>
          <w:szCs w:val="30"/>
        </w:rPr>
        <w:t xml:space="preserve"> </w:t>
      </w:r>
      <w:proofErr w:type="spellStart"/>
      <w:r w:rsidR="001967FB" w:rsidRPr="00E1247D">
        <w:rPr>
          <w:sz w:val="30"/>
          <w:szCs w:val="30"/>
        </w:rPr>
        <w:t>Su</w:t>
      </w:r>
      <w:proofErr w:type="spellEnd"/>
      <w:r w:rsidR="001967FB" w:rsidRPr="00E1247D">
        <w:rPr>
          <w:sz w:val="30"/>
          <w:szCs w:val="30"/>
        </w:rPr>
        <w:t>\</w:t>
      </w:r>
      <w:proofErr w:type="spellStart"/>
      <w:r w:rsidR="001967FB" w:rsidRPr="00E1247D">
        <w:rPr>
          <w:sz w:val="30"/>
          <w:szCs w:val="30"/>
        </w:rPr>
        <w:t>ôL</w:t>
      </w:r>
      <w:proofErr w:type="spellEnd"/>
      <w:r w:rsidR="001967FB" w:rsidRPr="00E1247D">
        <w:rPr>
          <w:sz w:val="30"/>
          <w:szCs w:val="30"/>
        </w:rPr>
        <w:t xml:space="preserve"> </w:t>
      </w:r>
      <w:proofErr w:type="spellStart"/>
      <w:r w:rsidR="001967FB" w:rsidRPr="00E1247D">
        <w:rPr>
          <w:sz w:val="30"/>
          <w:szCs w:val="30"/>
        </w:rPr>
        <w:t>CÚk</w:t>
      </w:r>
      <w:r w:rsidR="001F3020" w:rsidRPr="00E1247D">
        <w:rPr>
          <w:sz w:val="30"/>
          <w:szCs w:val="30"/>
        </w:rPr>
        <w:t>RRôp</w:t>
      </w:r>
      <w:proofErr w:type="spellEnd"/>
      <w:r w:rsidR="0065308B" w:rsidRPr="00E1247D">
        <w:rPr>
          <w:sz w:val="30"/>
          <w:szCs w:val="30"/>
        </w:rPr>
        <w:t xml:space="preserve"> </w:t>
      </w:r>
      <w:proofErr w:type="spellStart"/>
      <w:r w:rsidR="0065308B" w:rsidRPr="00E1247D">
        <w:rPr>
          <w:sz w:val="30"/>
          <w:szCs w:val="30"/>
        </w:rPr>
        <w:t>ÑLUûPYRt</w:t>
      </w:r>
      <w:r w:rsidR="001967FB" w:rsidRPr="00E1247D">
        <w:rPr>
          <w:sz w:val="30"/>
          <w:szCs w:val="30"/>
        </w:rPr>
        <w:t>L</w:t>
      </w:r>
      <w:r w:rsidR="0065308B" w:rsidRPr="00E1247D">
        <w:rPr>
          <w:sz w:val="30"/>
          <w:szCs w:val="30"/>
        </w:rPr>
        <w:t>ô</w:t>
      </w:r>
      <w:proofErr w:type="spellEnd"/>
      <w:r w:rsidR="0065308B" w:rsidRPr="00E1247D">
        <w:rPr>
          <w:sz w:val="30"/>
          <w:szCs w:val="30"/>
        </w:rPr>
        <w:t xml:space="preserve">] </w:t>
      </w:r>
      <w:proofErr w:type="spellStart"/>
      <w:r w:rsidR="00B228F1" w:rsidRPr="00E1247D">
        <w:rPr>
          <w:sz w:val="30"/>
          <w:szCs w:val="30"/>
        </w:rPr>
        <w:t>Øuú</w:t>
      </w:r>
      <w:proofErr w:type="spellEnd"/>
      <w:r w:rsidR="00B228F1" w:rsidRPr="00E1247D">
        <w:rPr>
          <w:sz w:val="30"/>
          <w:szCs w:val="30"/>
        </w:rPr>
        <w:t>]t\</w:t>
      </w:r>
      <w:proofErr w:type="spellStart"/>
      <w:r w:rsidR="0065308B" w:rsidRPr="00E1247D">
        <w:rPr>
          <w:sz w:val="30"/>
          <w:szCs w:val="30"/>
        </w:rPr>
        <w:t>j</w:t>
      </w:r>
      <w:r w:rsidR="00B228F1" w:rsidRPr="00E1247D">
        <w:rPr>
          <w:sz w:val="30"/>
          <w:szCs w:val="30"/>
        </w:rPr>
        <w:t>ûR</w:t>
      </w:r>
      <w:proofErr w:type="spellEnd"/>
      <w:r w:rsidR="00B228F1" w:rsidRPr="00E1247D">
        <w:rPr>
          <w:sz w:val="30"/>
          <w:szCs w:val="30"/>
        </w:rPr>
        <w:t xml:space="preserve"> </w:t>
      </w:r>
      <w:proofErr w:type="spellStart"/>
      <w:r w:rsidR="009B2919" w:rsidRPr="00E1247D">
        <w:rPr>
          <w:sz w:val="30"/>
          <w:szCs w:val="30"/>
        </w:rPr>
        <w:t>AYu</w:t>
      </w:r>
      <w:proofErr w:type="spellEnd"/>
      <w:r w:rsidR="009B2919" w:rsidRPr="00E1247D">
        <w:rPr>
          <w:sz w:val="30"/>
          <w:szCs w:val="30"/>
        </w:rPr>
        <w:t xml:space="preserve"> </w:t>
      </w:r>
      <w:proofErr w:type="spellStart"/>
      <w:r w:rsidR="009B2919" w:rsidRPr="00E1247D">
        <w:rPr>
          <w:sz w:val="30"/>
          <w:szCs w:val="30"/>
        </w:rPr>
        <w:t>LiPôu</w:t>
      </w:r>
      <w:proofErr w:type="spellEnd"/>
      <w:r w:rsidR="009B2919" w:rsidRPr="00E1247D">
        <w:rPr>
          <w:sz w:val="30"/>
          <w:szCs w:val="30"/>
        </w:rPr>
        <w:t xml:space="preserve">. </w:t>
      </w:r>
      <w:proofErr w:type="gramStart"/>
      <w:r w:rsidR="00C66496" w:rsidRPr="00E1247D">
        <w:rPr>
          <w:sz w:val="30"/>
          <w:szCs w:val="30"/>
        </w:rPr>
        <w:t>G]</w:t>
      </w:r>
      <w:proofErr w:type="spellStart"/>
      <w:r w:rsidR="00C66496" w:rsidRPr="00E1247D">
        <w:rPr>
          <w:sz w:val="30"/>
          <w:szCs w:val="30"/>
        </w:rPr>
        <w:t>úY</w:t>
      </w:r>
      <w:proofErr w:type="spellEnd"/>
      <w:proofErr w:type="gramEnd"/>
      <w:r w:rsidR="00C66496" w:rsidRPr="00E1247D">
        <w:rPr>
          <w:sz w:val="30"/>
          <w:szCs w:val="30"/>
        </w:rPr>
        <w:t xml:space="preserve"> </w:t>
      </w:r>
      <w:proofErr w:type="spellStart"/>
      <w:r w:rsidR="00C66496" w:rsidRPr="00E1247D">
        <w:rPr>
          <w:sz w:val="30"/>
          <w:szCs w:val="30"/>
        </w:rPr>
        <w:t>AYu</w:t>
      </w:r>
      <w:proofErr w:type="spellEnd"/>
      <w:r w:rsidR="00C66496" w:rsidRPr="00E1247D">
        <w:rPr>
          <w:sz w:val="30"/>
          <w:szCs w:val="30"/>
        </w:rPr>
        <w:t xml:space="preserve"> </w:t>
      </w:r>
      <w:proofErr w:type="spellStart"/>
      <w:r w:rsidR="00C66496" w:rsidRPr="00E1247D">
        <w:rPr>
          <w:sz w:val="30"/>
          <w:szCs w:val="30"/>
        </w:rPr>
        <w:t>AkR</w:t>
      </w:r>
      <w:proofErr w:type="spellEnd"/>
      <w:r w:rsidR="00C66496" w:rsidRPr="00E1247D">
        <w:rPr>
          <w:sz w:val="30"/>
          <w:szCs w:val="30"/>
        </w:rPr>
        <w:t xml:space="preserve"> </w:t>
      </w:r>
      <w:proofErr w:type="spellStart"/>
      <w:r w:rsidR="00C66496" w:rsidRPr="00E1247D">
        <w:rPr>
          <w:sz w:val="30"/>
          <w:szCs w:val="30"/>
        </w:rPr>
        <w:t>BhÓdÏh¥</w:t>
      </w:r>
      <w:r w:rsidR="00942AF9" w:rsidRPr="00E1247D">
        <w:rPr>
          <w:sz w:val="30"/>
          <w:szCs w:val="30"/>
        </w:rPr>
        <w:t>ûV</w:t>
      </w:r>
      <w:proofErr w:type="spellEnd"/>
      <w:r w:rsidR="00942AF9" w:rsidRPr="00E1247D">
        <w:rPr>
          <w:sz w:val="30"/>
          <w:szCs w:val="30"/>
        </w:rPr>
        <w:t xml:space="preserve"> T­</w:t>
      </w:r>
      <w:r w:rsidR="00ED4501" w:rsidRPr="00E1247D">
        <w:rPr>
          <w:sz w:val="30"/>
          <w:szCs w:val="30"/>
        </w:rPr>
        <w:t xml:space="preserve"> </w:t>
      </w:r>
      <w:proofErr w:type="spellStart"/>
      <w:r w:rsidR="00942AF9" w:rsidRPr="00E1247D">
        <w:rPr>
          <w:sz w:val="30"/>
          <w:szCs w:val="30"/>
        </w:rPr>
        <w:t>ùNÛjÕYRtLôL</w:t>
      </w:r>
      <w:proofErr w:type="spellEnd"/>
      <w:r w:rsidR="00942AF9" w:rsidRPr="00E1247D">
        <w:rPr>
          <w:sz w:val="30"/>
          <w:szCs w:val="30"/>
        </w:rPr>
        <w:t xml:space="preserve"> </w:t>
      </w:r>
      <w:proofErr w:type="spellStart"/>
      <w:r w:rsidR="00111382" w:rsidRPr="00E1247D">
        <w:rPr>
          <w:sz w:val="30"/>
          <w:szCs w:val="30"/>
        </w:rPr>
        <w:t>úUúX</w:t>
      </w:r>
      <w:proofErr w:type="spellEnd"/>
      <w:r w:rsidR="00111382" w:rsidRPr="00E1247D">
        <w:rPr>
          <w:sz w:val="30"/>
          <w:szCs w:val="30"/>
        </w:rPr>
        <w:t xml:space="preserve"> </w:t>
      </w:r>
      <w:proofErr w:type="spellStart"/>
      <w:r w:rsidR="00111382" w:rsidRPr="00E1247D">
        <w:rPr>
          <w:sz w:val="30"/>
          <w:szCs w:val="30"/>
        </w:rPr>
        <w:t>úTô</w:t>
      </w:r>
      <w:proofErr w:type="spellEnd"/>
      <w:r w:rsidR="00111382" w:rsidRPr="00E1247D">
        <w:rPr>
          <w:sz w:val="30"/>
          <w:szCs w:val="30"/>
        </w:rPr>
        <w:t>]</w:t>
      </w:r>
      <w:proofErr w:type="spellStart"/>
      <w:r w:rsidR="00111382" w:rsidRPr="00E1247D">
        <w:rPr>
          <w:sz w:val="30"/>
          <w:szCs w:val="30"/>
        </w:rPr>
        <w:t>ôu</w:t>
      </w:r>
      <w:proofErr w:type="spellEnd"/>
      <w:r w:rsidR="00111382" w:rsidRPr="00E1247D">
        <w:rPr>
          <w:sz w:val="30"/>
          <w:szCs w:val="30"/>
        </w:rPr>
        <w:t xml:space="preserve">. </w:t>
      </w:r>
      <w:proofErr w:type="spellStart"/>
      <w:r w:rsidR="00954128" w:rsidRPr="00E1247D">
        <w:rPr>
          <w:sz w:val="30"/>
          <w:szCs w:val="30"/>
        </w:rPr>
        <w:t>úUúX</w:t>
      </w:r>
      <w:proofErr w:type="spellEnd"/>
      <w:r w:rsidR="00954128" w:rsidRPr="00E1247D">
        <w:rPr>
          <w:sz w:val="30"/>
          <w:szCs w:val="30"/>
        </w:rPr>
        <w:t xml:space="preserve"> </w:t>
      </w:r>
      <w:proofErr w:type="spellStart"/>
      <w:r w:rsidR="00954128" w:rsidRPr="00E1247D">
        <w:rPr>
          <w:sz w:val="30"/>
          <w:szCs w:val="30"/>
        </w:rPr>
        <w:t>úTônd</w:t>
      </w:r>
      <w:proofErr w:type="spellEnd"/>
      <w:r w:rsidR="00954128" w:rsidRPr="00E1247D">
        <w:rPr>
          <w:sz w:val="30"/>
          <w:szCs w:val="30"/>
        </w:rPr>
        <w:t xml:space="preserve"> </w:t>
      </w:r>
      <w:proofErr w:type="spellStart"/>
      <w:r w:rsidR="00954128" w:rsidRPr="00E1247D">
        <w:rPr>
          <w:sz w:val="30"/>
          <w:szCs w:val="30"/>
        </w:rPr>
        <w:t>ùLôi¥ÚdÏm</w:t>
      </w:r>
      <w:proofErr w:type="spellEnd"/>
      <w:r w:rsidR="00954128" w:rsidRPr="00E1247D">
        <w:rPr>
          <w:sz w:val="30"/>
          <w:szCs w:val="30"/>
        </w:rPr>
        <w:t xml:space="preserve"> </w:t>
      </w:r>
      <w:proofErr w:type="spellStart"/>
      <w:r w:rsidR="001967FB" w:rsidRPr="00E1247D">
        <w:rPr>
          <w:sz w:val="30"/>
          <w:szCs w:val="30"/>
        </w:rPr>
        <w:t>úTôÕ</w:t>
      </w:r>
      <w:proofErr w:type="spellEnd"/>
      <w:r w:rsidR="001967FB" w:rsidRPr="00E1247D">
        <w:rPr>
          <w:sz w:val="30"/>
          <w:szCs w:val="30"/>
        </w:rPr>
        <w:t xml:space="preserve"> </w:t>
      </w:r>
      <w:proofErr w:type="spellStart"/>
      <w:r w:rsidR="007B3539" w:rsidRPr="00E1247D">
        <w:rPr>
          <w:sz w:val="30"/>
          <w:szCs w:val="30"/>
        </w:rPr>
        <w:t>AYu</w:t>
      </w:r>
      <w:proofErr w:type="spellEnd"/>
      <w:r w:rsidR="007B3539" w:rsidRPr="00E1247D">
        <w:rPr>
          <w:sz w:val="30"/>
          <w:szCs w:val="30"/>
        </w:rPr>
        <w:t xml:space="preserve"> </w:t>
      </w:r>
      <w:proofErr w:type="spellStart"/>
      <w:r w:rsidR="002C78C0" w:rsidRPr="00E1247D">
        <w:rPr>
          <w:sz w:val="30"/>
          <w:szCs w:val="30"/>
        </w:rPr>
        <w:t>BNô¬</w:t>
      </w:r>
      <w:proofErr w:type="gramStart"/>
      <w:r w:rsidR="002C78C0" w:rsidRPr="00E1247D">
        <w:rPr>
          <w:sz w:val="30"/>
          <w:szCs w:val="30"/>
        </w:rPr>
        <w:t>Vû</w:t>
      </w:r>
      <w:proofErr w:type="spellEnd"/>
      <w:r w:rsidR="002C78C0" w:rsidRPr="00E1247D">
        <w:rPr>
          <w:sz w:val="30"/>
          <w:szCs w:val="30"/>
        </w:rPr>
        <w:t>]f</w:t>
      </w:r>
      <w:proofErr w:type="gramEnd"/>
      <w:r w:rsidR="002C78C0" w:rsidRPr="00E1247D">
        <w:rPr>
          <w:sz w:val="30"/>
          <w:szCs w:val="30"/>
        </w:rPr>
        <w:t xml:space="preserve"> </w:t>
      </w:r>
      <w:proofErr w:type="spellStart"/>
      <w:r w:rsidR="001C1C31" w:rsidRPr="00E1247D">
        <w:rPr>
          <w:sz w:val="30"/>
          <w:szCs w:val="30"/>
        </w:rPr>
        <w:t>Nk§jRôu</w:t>
      </w:r>
      <w:proofErr w:type="spellEnd"/>
      <w:r w:rsidR="001C1C31" w:rsidRPr="00E1247D">
        <w:rPr>
          <w:sz w:val="30"/>
          <w:szCs w:val="30"/>
        </w:rPr>
        <w:t xml:space="preserve">, </w:t>
      </w:r>
      <w:proofErr w:type="spellStart"/>
      <w:r w:rsidR="001C1C31" w:rsidRPr="00E1247D">
        <w:rPr>
          <w:sz w:val="30"/>
          <w:szCs w:val="30"/>
        </w:rPr>
        <w:t>AkR</w:t>
      </w:r>
      <w:proofErr w:type="spellEnd"/>
      <w:r w:rsidR="001C1C31" w:rsidRPr="00E1247D">
        <w:rPr>
          <w:sz w:val="30"/>
          <w:szCs w:val="30"/>
        </w:rPr>
        <w:t xml:space="preserve"> </w:t>
      </w:r>
      <w:proofErr w:type="spellStart"/>
      <w:r w:rsidR="001C1C31" w:rsidRPr="00E1247D">
        <w:rPr>
          <w:sz w:val="30"/>
          <w:szCs w:val="30"/>
        </w:rPr>
        <w:t>BNô¬Vu</w:t>
      </w:r>
      <w:proofErr w:type="spellEnd"/>
      <w:r w:rsidR="001C1C31" w:rsidRPr="00E1247D">
        <w:rPr>
          <w:sz w:val="30"/>
          <w:szCs w:val="30"/>
        </w:rPr>
        <w:t>,</w:t>
      </w:r>
      <w:r w:rsidR="001C1C31" w:rsidRPr="00E1247D">
        <w:rPr>
          <w:rFonts w:ascii="TML_Vaigai_Normal" w:hAnsi="TML_Vaigai_Normal"/>
          <w:sz w:val="30"/>
          <w:szCs w:val="30"/>
        </w:rPr>
        <w:t xml:space="preserve"> </w:t>
      </w:r>
      <w:r w:rsidR="00A07AEC" w:rsidRPr="00E1247D">
        <w:rPr>
          <w:rFonts w:ascii="TML_Vaigai_Normal" w:hAnsi="TML_Vaigai_Normal"/>
          <w:sz w:val="30"/>
          <w:szCs w:val="30"/>
        </w:rPr>
        <w:t>"</w:t>
      </w:r>
      <w:r w:rsidR="00A07AEC" w:rsidRPr="00E1247D">
        <w:rPr>
          <w:sz w:val="30"/>
          <w:szCs w:val="30"/>
        </w:rPr>
        <w:t>ÏÚP]</w:t>
      </w:r>
      <w:proofErr w:type="spellStart"/>
      <w:r w:rsidR="00A07AEC" w:rsidRPr="00E1247D">
        <w:rPr>
          <w:sz w:val="30"/>
          <w:szCs w:val="30"/>
        </w:rPr>
        <w:t>ô¡V</w:t>
      </w:r>
      <w:proofErr w:type="spellEnd"/>
      <w:r w:rsidR="00A07AEC" w:rsidRPr="00E1247D">
        <w:rPr>
          <w:sz w:val="30"/>
          <w:szCs w:val="30"/>
        </w:rPr>
        <w:t xml:space="preserve"> </w:t>
      </w:r>
      <w:proofErr w:type="spellStart"/>
      <w:r w:rsidR="00A07AEC" w:rsidRPr="00E1247D">
        <w:rPr>
          <w:sz w:val="30"/>
          <w:szCs w:val="30"/>
        </w:rPr>
        <w:t>To§úUÙúY</w:t>
      </w:r>
      <w:proofErr w:type="spellEnd"/>
      <w:r w:rsidR="00A07AEC" w:rsidRPr="00E1247D">
        <w:rPr>
          <w:sz w:val="30"/>
          <w:szCs w:val="30"/>
        </w:rPr>
        <w:t xml:space="preserve">, </w:t>
      </w:r>
      <w:r w:rsidR="00DD6237" w:rsidRPr="00E1247D">
        <w:rPr>
          <w:sz w:val="30"/>
          <w:szCs w:val="30"/>
        </w:rPr>
        <w:t xml:space="preserve">¿ </w:t>
      </w:r>
      <w:proofErr w:type="spellStart"/>
      <w:r w:rsidR="00DD6237" w:rsidRPr="00E1247D">
        <w:rPr>
          <w:sz w:val="30"/>
          <w:szCs w:val="30"/>
        </w:rPr>
        <w:t>GeúL</w:t>
      </w:r>
      <w:proofErr w:type="spellEnd"/>
      <w:r w:rsidR="00DD6237" w:rsidRPr="00E1247D">
        <w:rPr>
          <w:sz w:val="30"/>
          <w:szCs w:val="30"/>
        </w:rPr>
        <w:t xml:space="preserve"> </w:t>
      </w:r>
      <w:proofErr w:type="spellStart"/>
      <w:r w:rsidR="00DD6237" w:rsidRPr="00E1247D">
        <w:rPr>
          <w:sz w:val="30"/>
          <w:szCs w:val="30"/>
        </w:rPr>
        <w:t>úTô</w:t>
      </w:r>
      <w:proofErr w:type="spellEnd"/>
      <w:r w:rsidR="00DD6237" w:rsidRPr="00E1247D">
        <w:rPr>
          <w:sz w:val="30"/>
          <w:szCs w:val="30"/>
        </w:rPr>
        <w:t>¡\</w:t>
      </w:r>
      <w:proofErr w:type="spellStart"/>
      <w:r w:rsidR="00DD6237" w:rsidRPr="00E1247D">
        <w:rPr>
          <w:sz w:val="30"/>
          <w:szCs w:val="30"/>
        </w:rPr>
        <w:t>ôn</w:t>
      </w:r>
      <w:proofErr w:type="spellEnd"/>
      <w:r w:rsidR="00DD6237" w:rsidRPr="00E1247D">
        <w:rPr>
          <w:sz w:val="30"/>
          <w:szCs w:val="30"/>
        </w:rPr>
        <w:t>?</w:t>
      </w:r>
      <w:r w:rsidR="00DD6237" w:rsidRPr="00E1247D">
        <w:rPr>
          <w:rFonts w:ascii="TML_Vaigai_Normal" w:hAnsi="TML_Vaigai_Normal"/>
          <w:sz w:val="30"/>
          <w:szCs w:val="30"/>
        </w:rPr>
        <w:t xml:space="preserve">’ </w:t>
      </w:r>
      <w:proofErr w:type="spellStart"/>
      <w:r w:rsidR="00DD6237" w:rsidRPr="00E1247D">
        <w:rPr>
          <w:sz w:val="30"/>
          <w:szCs w:val="30"/>
        </w:rPr>
        <w:t>Guß</w:t>
      </w:r>
      <w:proofErr w:type="spellEnd"/>
      <w:r w:rsidR="00DD6237" w:rsidRPr="00E1247D">
        <w:rPr>
          <w:sz w:val="30"/>
          <w:szCs w:val="30"/>
        </w:rPr>
        <w:t xml:space="preserve"> </w:t>
      </w:r>
      <w:proofErr w:type="spellStart"/>
      <w:r w:rsidR="00DD6237" w:rsidRPr="00E1247D">
        <w:rPr>
          <w:sz w:val="30"/>
          <w:szCs w:val="30"/>
        </w:rPr>
        <w:t>úLhPôu</w:t>
      </w:r>
      <w:proofErr w:type="spellEnd"/>
      <w:r w:rsidR="00DD6237" w:rsidRPr="00E1247D">
        <w:rPr>
          <w:sz w:val="30"/>
          <w:szCs w:val="30"/>
        </w:rPr>
        <w:t>.</w:t>
      </w:r>
    </w:p>
    <w:p w14:paraId="11B009B6" w14:textId="77777777" w:rsidR="00DD6237" w:rsidRPr="00E1247D" w:rsidRDefault="007264A1" w:rsidP="00CC53EE">
      <w:pPr>
        <w:ind w:firstLine="567"/>
        <w:rPr>
          <w:rFonts w:ascii="TML_Vaigai_Normal" w:hAnsi="TML_Vaigai_Normal"/>
          <w:sz w:val="30"/>
          <w:szCs w:val="30"/>
        </w:rPr>
      </w:pPr>
      <w:proofErr w:type="spellStart"/>
      <w:r w:rsidRPr="00E1247D">
        <w:rPr>
          <w:sz w:val="30"/>
          <w:szCs w:val="30"/>
        </w:rPr>
        <w:t>ARtÏ</w:t>
      </w:r>
      <w:proofErr w:type="spellEnd"/>
      <w:r w:rsidRPr="00E1247D">
        <w:rPr>
          <w:sz w:val="30"/>
          <w:szCs w:val="30"/>
        </w:rPr>
        <w:t xml:space="preserve"> </w:t>
      </w:r>
      <w:proofErr w:type="spellStart"/>
      <w:r w:rsidRPr="00E1247D">
        <w:rPr>
          <w:sz w:val="30"/>
          <w:szCs w:val="30"/>
        </w:rPr>
        <w:t>AYu</w:t>
      </w:r>
      <w:proofErr w:type="spellEnd"/>
      <w:r w:rsidRPr="00E1247D">
        <w:rPr>
          <w:sz w:val="30"/>
          <w:szCs w:val="30"/>
        </w:rPr>
        <w:t>,</w:t>
      </w:r>
      <w:r w:rsidRPr="00E1247D">
        <w:rPr>
          <w:rFonts w:ascii="TML_Vaigai_Normal" w:hAnsi="TML_Vaigai_Normal"/>
          <w:sz w:val="30"/>
          <w:szCs w:val="30"/>
        </w:rPr>
        <w:t xml:space="preserve"> "</w:t>
      </w:r>
      <w:proofErr w:type="spellStart"/>
      <w:r w:rsidR="006C2BF7" w:rsidRPr="00E1247D">
        <w:rPr>
          <w:sz w:val="30"/>
          <w:szCs w:val="30"/>
        </w:rPr>
        <w:t>BNô¬VúW</w:t>
      </w:r>
      <w:proofErr w:type="spellEnd"/>
      <w:r w:rsidR="006C2BF7" w:rsidRPr="00E1247D">
        <w:rPr>
          <w:sz w:val="30"/>
          <w:szCs w:val="30"/>
        </w:rPr>
        <w:t xml:space="preserve">, </w:t>
      </w:r>
      <w:proofErr w:type="spellStart"/>
      <w:r w:rsidR="00836F4B" w:rsidRPr="00E1247D">
        <w:rPr>
          <w:sz w:val="30"/>
          <w:szCs w:val="30"/>
        </w:rPr>
        <w:t>Guà</w:t>
      </w:r>
      <w:r w:rsidR="00AE3987" w:rsidRPr="00E1247D">
        <w:rPr>
          <w:sz w:val="30"/>
          <w:szCs w:val="30"/>
        </w:rPr>
        <w:t>ûPV</w:t>
      </w:r>
      <w:proofErr w:type="spellEnd"/>
      <w:r w:rsidR="00AE3987" w:rsidRPr="00E1247D">
        <w:rPr>
          <w:sz w:val="30"/>
          <w:szCs w:val="30"/>
        </w:rPr>
        <w:t xml:space="preserve"> </w:t>
      </w:r>
      <w:proofErr w:type="spellStart"/>
      <w:r w:rsidR="00AE3987" w:rsidRPr="00E1247D">
        <w:rPr>
          <w:sz w:val="30"/>
          <w:szCs w:val="30"/>
        </w:rPr>
        <w:t>BhÓdÏh¥ûVl</w:t>
      </w:r>
      <w:proofErr w:type="spellEnd"/>
      <w:r w:rsidR="00AE3987" w:rsidRPr="00E1247D">
        <w:rPr>
          <w:sz w:val="30"/>
          <w:szCs w:val="30"/>
        </w:rPr>
        <w:t xml:space="preserve"> T­</w:t>
      </w:r>
      <w:r w:rsidR="00ED4501" w:rsidRPr="00E1247D">
        <w:rPr>
          <w:sz w:val="30"/>
          <w:szCs w:val="30"/>
        </w:rPr>
        <w:t xml:space="preserve"> </w:t>
      </w:r>
      <w:proofErr w:type="spellStart"/>
      <w:r w:rsidR="00AE3987" w:rsidRPr="00E1247D">
        <w:rPr>
          <w:sz w:val="30"/>
          <w:szCs w:val="30"/>
        </w:rPr>
        <w:t>ùNÛjÕmT¥VôL</w:t>
      </w:r>
      <w:proofErr w:type="spellEnd"/>
      <w:r w:rsidR="00836F4B" w:rsidRPr="00E1247D">
        <w:rPr>
          <w:sz w:val="30"/>
          <w:szCs w:val="30"/>
        </w:rPr>
        <w:t xml:space="preserve"> </w:t>
      </w:r>
      <w:proofErr w:type="spellStart"/>
      <w:r w:rsidR="00836F4B" w:rsidRPr="00E1247D">
        <w:rPr>
          <w:sz w:val="30"/>
          <w:szCs w:val="30"/>
        </w:rPr>
        <w:t>úUúX</w:t>
      </w:r>
      <w:proofErr w:type="spellEnd"/>
      <w:r w:rsidR="00836F4B" w:rsidRPr="00E1247D">
        <w:rPr>
          <w:sz w:val="30"/>
          <w:szCs w:val="30"/>
        </w:rPr>
        <w:t xml:space="preserve"> </w:t>
      </w:r>
      <w:proofErr w:type="spellStart"/>
      <w:r w:rsidR="00045BE8" w:rsidRPr="00E1247D">
        <w:rPr>
          <w:sz w:val="30"/>
          <w:szCs w:val="30"/>
        </w:rPr>
        <w:t>úRYô</w:t>
      </w:r>
      <w:r w:rsidR="00836F4B" w:rsidRPr="00E1247D">
        <w:rPr>
          <w:sz w:val="30"/>
          <w:szCs w:val="30"/>
        </w:rPr>
        <w:t>XVj§tÏl</w:t>
      </w:r>
      <w:proofErr w:type="spellEnd"/>
      <w:r w:rsidR="00836F4B" w:rsidRPr="00E1247D">
        <w:rPr>
          <w:sz w:val="30"/>
          <w:szCs w:val="30"/>
        </w:rPr>
        <w:t xml:space="preserve"> </w:t>
      </w:r>
      <w:proofErr w:type="spellStart"/>
      <w:r w:rsidR="00836F4B" w:rsidRPr="00E1247D">
        <w:rPr>
          <w:sz w:val="30"/>
          <w:szCs w:val="30"/>
        </w:rPr>
        <w:t>úTô¡ú</w:t>
      </w:r>
      <w:proofErr w:type="spellEnd"/>
      <w:r w:rsidR="00836F4B" w:rsidRPr="00E1247D">
        <w:rPr>
          <w:sz w:val="30"/>
          <w:szCs w:val="30"/>
        </w:rPr>
        <w:t xml:space="preserve">\u. </w:t>
      </w:r>
      <w:proofErr w:type="spellStart"/>
      <w:r w:rsidR="00747FD4" w:rsidRPr="00E1247D">
        <w:rPr>
          <w:sz w:val="30"/>
          <w:szCs w:val="30"/>
        </w:rPr>
        <w:t>úRYu</w:t>
      </w:r>
      <w:proofErr w:type="spellEnd"/>
      <w:r w:rsidR="00747FD4" w:rsidRPr="00E1247D">
        <w:rPr>
          <w:sz w:val="30"/>
          <w:szCs w:val="30"/>
        </w:rPr>
        <w:t xml:space="preserve"> </w:t>
      </w:r>
      <w:proofErr w:type="spellStart"/>
      <w:r w:rsidR="001967FB" w:rsidRPr="00E1247D">
        <w:rPr>
          <w:sz w:val="30"/>
          <w:szCs w:val="30"/>
        </w:rPr>
        <w:t>úStß</w:t>
      </w:r>
      <w:proofErr w:type="spellEnd"/>
      <w:r w:rsidR="00747FD4" w:rsidRPr="00E1247D">
        <w:rPr>
          <w:sz w:val="30"/>
          <w:szCs w:val="30"/>
        </w:rPr>
        <w:t xml:space="preserve"> </w:t>
      </w:r>
      <w:proofErr w:type="spellStart"/>
      <w:r w:rsidR="00747FD4" w:rsidRPr="00E1247D">
        <w:rPr>
          <w:sz w:val="30"/>
          <w:szCs w:val="30"/>
        </w:rPr>
        <w:t>CW®p</w:t>
      </w:r>
      <w:proofErr w:type="spellEnd"/>
      <w:r w:rsidR="00747FD4" w:rsidRPr="00E1247D">
        <w:rPr>
          <w:sz w:val="30"/>
          <w:szCs w:val="30"/>
        </w:rPr>
        <w:t xml:space="preserve"> </w:t>
      </w:r>
      <w:proofErr w:type="spellStart"/>
      <w:r w:rsidR="00747FD4" w:rsidRPr="00E1247D">
        <w:rPr>
          <w:sz w:val="30"/>
          <w:szCs w:val="30"/>
        </w:rPr>
        <w:t>GuàûPV</w:t>
      </w:r>
      <w:proofErr w:type="spellEnd"/>
      <w:r w:rsidR="00747FD4" w:rsidRPr="00E1247D">
        <w:rPr>
          <w:sz w:val="30"/>
          <w:szCs w:val="30"/>
        </w:rPr>
        <w:t xml:space="preserve"> ©</w:t>
      </w:r>
      <w:proofErr w:type="spellStart"/>
      <w:proofErr w:type="gramStart"/>
      <w:r w:rsidR="00747FD4" w:rsidRPr="00E1247D">
        <w:rPr>
          <w:sz w:val="30"/>
          <w:szCs w:val="30"/>
        </w:rPr>
        <w:t>sû</w:t>
      </w:r>
      <w:proofErr w:type="spellEnd"/>
      <w:r w:rsidR="00747FD4" w:rsidRPr="00E1247D">
        <w:rPr>
          <w:sz w:val="30"/>
          <w:szCs w:val="30"/>
        </w:rPr>
        <w:t>[</w:t>
      </w:r>
      <w:proofErr w:type="spellStart"/>
      <w:proofErr w:type="gramEnd"/>
      <w:r w:rsidR="00747FD4" w:rsidRPr="00E1247D">
        <w:rPr>
          <w:sz w:val="30"/>
          <w:szCs w:val="30"/>
        </w:rPr>
        <w:t>ûVf</w:t>
      </w:r>
      <w:proofErr w:type="spellEnd"/>
      <w:r w:rsidR="00747FD4" w:rsidRPr="00E1247D">
        <w:rPr>
          <w:sz w:val="30"/>
          <w:szCs w:val="30"/>
        </w:rPr>
        <w:t xml:space="preserve"> </w:t>
      </w:r>
      <w:proofErr w:type="spellStart"/>
      <w:r w:rsidR="004D695D" w:rsidRPr="00E1247D">
        <w:rPr>
          <w:sz w:val="30"/>
          <w:szCs w:val="30"/>
        </w:rPr>
        <w:t>ÑLUôd</w:t>
      </w:r>
      <w:proofErr w:type="spellEnd"/>
      <w:r w:rsidR="004D695D" w:rsidRPr="00E1247D">
        <w:rPr>
          <w:sz w:val="30"/>
          <w:szCs w:val="30"/>
        </w:rPr>
        <w:t>¡]</w:t>
      </w:r>
      <w:proofErr w:type="spellStart"/>
      <w:r w:rsidR="004D695D" w:rsidRPr="00E1247D">
        <w:rPr>
          <w:sz w:val="30"/>
          <w:szCs w:val="30"/>
        </w:rPr>
        <w:t>ô</w:t>
      </w:r>
      <w:r w:rsidR="00ED4501" w:rsidRPr="00E1247D">
        <w:rPr>
          <w:sz w:val="30"/>
          <w:szCs w:val="30"/>
        </w:rPr>
        <w:t>Wó</w:t>
      </w:r>
      <w:proofErr w:type="spellEnd"/>
      <w:r w:rsidR="004D695D" w:rsidRPr="00E1247D">
        <w:rPr>
          <w:sz w:val="30"/>
          <w:szCs w:val="30"/>
        </w:rPr>
        <w:t xml:space="preserve">, </w:t>
      </w:r>
      <w:proofErr w:type="spellStart"/>
      <w:r w:rsidR="00623C95" w:rsidRPr="00E1247D">
        <w:rPr>
          <w:sz w:val="30"/>
          <w:szCs w:val="30"/>
        </w:rPr>
        <w:t>Sôu</w:t>
      </w:r>
      <w:proofErr w:type="spellEnd"/>
      <w:r w:rsidR="00623C95" w:rsidRPr="00E1247D">
        <w:rPr>
          <w:sz w:val="30"/>
          <w:szCs w:val="30"/>
        </w:rPr>
        <w:t xml:space="preserve"> </w:t>
      </w:r>
      <w:proofErr w:type="spellStart"/>
      <w:r w:rsidR="00623C95" w:rsidRPr="00E1247D">
        <w:rPr>
          <w:sz w:val="30"/>
          <w:szCs w:val="30"/>
        </w:rPr>
        <w:t>GuàûPV</w:t>
      </w:r>
      <w:proofErr w:type="spellEnd"/>
      <w:r w:rsidR="00623C95" w:rsidRPr="00E1247D">
        <w:rPr>
          <w:sz w:val="30"/>
          <w:szCs w:val="30"/>
        </w:rPr>
        <w:t xml:space="preserve"> </w:t>
      </w:r>
      <w:proofErr w:type="spellStart"/>
      <w:r w:rsidR="00623C95" w:rsidRPr="00E1247D">
        <w:rPr>
          <w:sz w:val="30"/>
          <w:szCs w:val="30"/>
        </w:rPr>
        <w:t>BhÓdÏh¥ûV</w:t>
      </w:r>
      <w:proofErr w:type="spellEnd"/>
      <w:r w:rsidR="00623C95" w:rsidRPr="00E1247D">
        <w:rPr>
          <w:sz w:val="30"/>
          <w:szCs w:val="30"/>
        </w:rPr>
        <w:t xml:space="preserve"> T­</w:t>
      </w:r>
      <w:r w:rsidR="00ED4501" w:rsidRPr="00E1247D">
        <w:rPr>
          <w:sz w:val="30"/>
          <w:szCs w:val="30"/>
        </w:rPr>
        <w:t xml:space="preserve"> </w:t>
      </w:r>
      <w:proofErr w:type="spellStart"/>
      <w:r w:rsidR="00623C95" w:rsidRPr="00E1247D">
        <w:rPr>
          <w:sz w:val="30"/>
          <w:szCs w:val="30"/>
        </w:rPr>
        <w:t>ùNÛjRl</w:t>
      </w:r>
      <w:proofErr w:type="spellEnd"/>
      <w:r w:rsidR="00623C95" w:rsidRPr="00E1247D">
        <w:rPr>
          <w:sz w:val="30"/>
          <w:szCs w:val="30"/>
        </w:rPr>
        <w:t xml:space="preserve"> </w:t>
      </w:r>
      <w:proofErr w:type="spellStart"/>
      <w:r w:rsidR="00623C95" w:rsidRPr="00E1247D">
        <w:rPr>
          <w:sz w:val="30"/>
          <w:szCs w:val="30"/>
        </w:rPr>
        <w:t>úTô¡ú</w:t>
      </w:r>
      <w:proofErr w:type="spellEnd"/>
      <w:r w:rsidR="00623C95" w:rsidRPr="00E1247D">
        <w:rPr>
          <w:sz w:val="30"/>
          <w:szCs w:val="30"/>
        </w:rPr>
        <w:t xml:space="preserve">\u, </w:t>
      </w:r>
      <w:proofErr w:type="spellStart"/>
      <w:r w:rsidR="00623C95" w:rsidRPr="00E1247D">
        <w:rPr>
          <w:sz w:val="30"/>
          <w:szCs w:val="30"/>
        </w:rPr>
        <w:t>Hù</w:t>
      </w:r>
      <w:proofErr w:type="spellEnd"/>
      <w:r w:rsidR="00623C95" w:rsidRPr="00E1247D">
        <w:rPr>
          <w:sz w:val="30"/>
          <w:szCs w:val="30"/>
        </w:rPr>
        <w:t>]u\</w:t>
      </w:r>
      <w:proofErr w:type="spellStart"/>
      <w:r w:rsidR="00623C95" w:rsidRPr="00E1247D">
        <w:rPr>
          <w:sz w:val="30"/>
          <w:szCs w:val="30"/>
        </w:rPr>
        <w:t>ôp</w:t>
      </w:r>
      <w:proofErr w:type="spellEnd"/>
      <w:r w:rsidR="00623C95" w:rsidRPr="00E1247D">
        <w:rPr>
          <w:sz w:val="30"/>
          <w:szCs w:val="30"/>
        </w:rPr>
        <w:t xml:space="preserve"> </w:t>
      </w:r>
      <w:proofErr w:type="spellStart"/>
      <w:r w:rsidR="00623C95" w:rsidRPr="00E1247D">
        <w:rPr>
          <w:sz w:val="30"/>
          <w:szCs w:val="30"/>
        </w:rPr>
        <w:t>Sôu</w:t>
      </w:r>
      <w:proofErr w:type="spellEnd"/>
      <w:r w:rsidR="00623C95" w:rsidRPr="00E1247D">
        <w:rPr>
          <w:sz w:val="30"/>
          <w:szCs w:val="30"/>
        </w:rPr>
        <w:t xml:space="preserve"> </w:t>
      </w:r>
      <w:proofErr w:type="spellStart"/>
      <w:r w:rsidR="00623C95" w:rsidRPr="00E1247D">
        <w:rPr>
          <w:sz w:val="30"/>
          <w:szCs w:val="30"/>
        </w:rPr>
        <w:t>AYÚdÏd</w:t>
      </w:r>
      <w:proofErr w:type="spellEnd"/>
      <w:r w:rsidR="00623C95" w:rsidRPr="00E1247D">
        <w:rPr>
          <w:sz w:val="30"/>
          <w:szCs w:val="30"/>
        </w:rPr>
        <w:t xml:space="preserve"> </w:t>
      </w:r>
      <w:proofErr w:type="spellStart"/>
      <w:r w:rsidR="00623C95" w:rsidRPr="00E1247D">
        <w:rPr>
          <w:sz w:val="30"/>
          <w:szCs w:val="30"/>
        </w:rPr>
        <w:t>YôdÏd</w:t>
      </w:r>
      <w:proofErr w:type="spellEnd"/>
      <w:r w:rsidR="00623C95" w:rsidRPr="00E1247D">
        <w:rPr>
          <w:sz w:val="30"/>
          <w:szCs w:val="30"/>
        </w:rPr>
        <w:t xml:space="preserve"> </w:t>
      </w:r>
      <w:proofErr w:type="spellStart"/>
      <w:r w:rsidR="00623C95" w:rsidRPr="00E1247D">
        <w:rPr>
          <w:sz w:val="30"/>
          <w:szCs w:val="30"/>
        </w:rPr>
        <w:t>ùLôÓj§Úd¡ú</w:t>
      </w:r>
      <w:proofErr w:type="spellEnd"/>
      <w:r w:rsidR="00623C95" w:rsidRPr="00E1247D">
        <w:rPr>
          <w:sz w:val="30"/>
          <w:szCs w:val="30"/>
        </w:rPr>
        <w:t>\u</w:t>
      </w:r>
      <w:r w:rsidR="00623C95" w:rsidRPr="00E1247D">
        <w:rPr>
          <w:rFonts w:ascii="TML_Vaigai_Normal" w:hAnsi="TML_Vaigai_Normal"/>
          <w:sz w:val="30"/>
          <w:szCs w:val="30"/>
        </w:rPr>
        <w:t xml:space="preserve">’ </w:t>
      </w:r>
      <w:proofErr w:type="spellStart"/>
      <w:r w:rsidR="00623C95" w:rsidRPr="00E1247D">
        <w:rPr>
          <w:sz w:val="30"/>
          <w:szCs w:val="30"/>
        </w:rPr>
        <w:t>Guß</w:t>
      </w:r>
      <w:proofErr w:type="spellEnd"/>
      <w:r w:rsidR="00623C95" w:rsidRPr="00E1247D">
        <w:rPr>
          <w:sz w:val="30"/>
          <w:szCs w:val="30"/>
        </w:rPr>
        <w:t xml:space="preserve"> á±]</w:t>
      </w:r>
      <w:proofErr w:type="spellStart"/>
      <w:r w:rsidR="00623C95" w:rsidRPr="00E1247D">
        <w:rPr>
          <w:sz w:val="30"/>
          <w:szCs w:val="30"/>
        </w:rPr>
        <w:t>ôu</w:t>
      </w:r>
      <w:proofErr w:type="spellEnd"/>
      <w:r w:rsidR="00623C95" w:rsidRPr="00E1247D">
        <w:rPr>
          <w:sz w:val="30"/>
          <w:szCs w:val="30"/>
        </w:rPr>
        <w:t>.</w:t>
      </w:r>
    </w:p>
    <w:p w14:paraId="297143B1" w14:textId="77777777" w:rsidR="00623C95" w:rsidRPr="00E1247D" w:rsidRDefault="00190D9D" w:rsidP="00CC53EE">
      <w:pPr>
        <w:ind w:firstLine="567"/>
        <w:rPr>
          <w:sz w:val="30"/>
          <w:szCs w:val="30"/>
        </w:rPr>
      </w:pPr>
      <w:r w:rsidRPr="00E1247D">
        <w:rPr>
          <w:sz w:val="30"/>
          <w:szCs w:val="30"/>
        </w:rPr>
        <w:t>9.</w:t>
      </w:r>
      <w:r w:rsidR="00F93925">
        <w:rPr>
          <w:sz w:val="30"/>
          <w:szCs w:val="30"/>
        </w:rPr>
        <w:t xml:space="preserve"> </w:t>
      </w:r>
      <w:proofErr w:type="spellStart"/>
      <w:r w:rsidR="00D25DFF" w:rsidRPr="00E1247D">
        <w:rPr>
          <w:sz w:val="30"/>
          <w:szCs w:val="30"/>
        </w:rPr>
        <w:t>AYu</w:t>
      </w:r>
      <w:proofErr w:type="spellEnd"/>
      <w:r w:rsidR="00D25DFF" w:rsidRPr="00E1247D">
        <w:rPr>
          <w:rFonts w:ascii="TML_Vaigai_Normal" w:hAnsi="TML_Vaigai_Normal"/>
          <w:sz w:val="30"/>
          <w:szCs w:val="30"/>
        </w:rPr>
        <w:t xml:space="preserve"> "</w:t>
      </w:r>
      <w:proofErr w:type="spellStart"/>
      <w:proofErr w:type="gramStart"/>
      <w:r w:rsidR="00677703" w:rsidRPr="00E1247D">
        <w:rPr>
          <w:sz w:val="30"/>
          <w:szCs w:val="30"/>
        </w:rPr>
        <w:t>ÏÚPô</w:t>
      </w:r>
      <w:proofErr w:type="spellEnd"/>
      <w:r w:rsidR="00677703" w:rsidRPr="00E1247D">
        <w:rPr>
          <w:sz w:val="30"/>
          <w:szCs w:val="30"/>
        </w:rPr>
        <w:t>]</w:t>
      </w:r>
      <w:proofErr w:type="spellStart"/>
      <w:r w:rsidR="00677703" w:rsidRPr="00E1247D">
        <w:rPr>
          <w:sz w:val="30"/>
          <w:szCs w:val="30"/>
        </w:rPr>
        <w:t>ô</w:t>
      </w:r>
      <w:proofErr w:type="gramEnd"/>
      <w:r w:rsidR="00677703" w:rsidRPr="00E1247D">
        <w:rPr>
          <w:sz w:val="30"/>
          <w:szCs w:val="30"/>
        </w:rPr>
        <w:t>¡V</w:t>
      </w:r>
      <w:proofErr w:type="spellEnd"/>
      <w:r w:rsidR="00677703" w:rsidRPr="00E1247D">
        <w:rPr>
          <w:sz w:val="30"/>
          <w:szCs w:val="30"/>
        </w:rPr>
        <w:t xml:space="preserve"> </w:t>
      </w:r>
      <w:proofErr w:type="spellStart"/>
      <w:r w:rsidR="00677703" w:rsidRPr="00E1247D">
        <w:rPr>
          <w:sz w:val="30"/>
          <w:szCs w:val="30"/>
        </w:rPr>
        <w:t>T</w:t>
      </w:r>
      <w:r w:rsidR="00ED4501" w:rsidRPr="00E1247D">
        <w:rPr>
          <w:sz w:val="30"/>
          <w:szCs w:val="30"/>
        </w:rPr>
        <w:t>Wó</w:t>
      </w:r>
      <w:r w:rsidR="00677703" w:rsidRPr="00E1247D">
        <w:rPr>
          <w:sz w:val="30"/>
          <w:szCs w:val="30"/>
        </w:rPr>
        <w:t>§úUÙúY</w:t>
      </w:r>
      <w:proofErr w:type="spellEnd"/>
      <w:r w:rsidR="00677703" w:rsidRPr="00E1247D">
        <w:rPr>
          <w:sz w:val="30"/>
          <w:szCs w:val="30"/>
        </w:rPr>
        <w:t xml:space="preserve">, </w:t>
      </w:r>
      <w:r w:rsidR="00770464" w:rsidRPr="00E1247D">
        <w:rPr>
          <w:sz w:val="30"/>
          <w:szCs w:val="30"/>
        </w:rPr>
        <w:t>Eu]</w:t>
      </w:r>
      <w:proofErr w:type="spellStart"/>
      <w:r w:rsidR="00770464" w:rsidRPr="00E1247D">
        <w:rPr>
          <w:sz w:val="30"/>
          <w:szCs w:val="30"/>
        </w:rPr>
        <w:t>ôp</w:t>
      </w:r>
      <w:proofErr w:type="spellEnd"/>
      <w:r w:rsidR="00770464" w:rsidRPr="00E1247D">
        <w:rPr>
          <w:sz w:val="30"/>
          <w:szCs w:val="30"/>
        </w:rPr>
        <w:t xml:space="preserve"> </w:t>
      </w:r>
      <w:proofErr w:type="spellStart"/>
      <w:r w:rsidR="00770464" w:rsidRPr="00E1247D">
        <w:rPr>
          <w:sz w:val="30"/>
          <w:szCs w:val="30"/>
        </w:rPr>
        <w:t>AkR</w:t>
      </w:r>
      <w:proofErr w:type="spellEnd"/>
      <w:r w:rsidR="00770464" w:rsidRPr="00E1247D">
        <w:rPr>
          <w:sz w:val="30"/>
          <w:szCs w:val="30"/>
        </w:rPr>
        <w:t xml:space="preserve"> </w:t>
      </w:r>
      <w:proofErr w:type="spellStart"/>
      <w:r w:rsidR="00770464" w:rsidRPr="00E1247D">
        <w:rPr>
          <w:sz w:val="30"/>
          <w:szCs w:val="30"/>
        </w:rPr>
        <w:t>BhÓdÏh¥ûVl</w:t>
      </w:r>
      <w:proofErr w:type="spellEnd"/>
      <w:r w:rsidR="00770464" w:rsidRPr="00E1247D">
        <w:rPr>
          <w:sz w:val="30"/>
          <w:szCs w:val="30"/>
        </w:rPr>
        <w:t xml:space="preserve"> T­</w:t>
      </w:r>
      <w:r w:rsidR="00ED4501" w:rsidRPr="00E1247D">
        <w:rPr>
          <w:sz w:val="30"/>
          <w:szCs w:val="30"/>
        </w:rPr>
        <w:t xml:space="preserve"> </w:t>
      </w:r>
      <w:proofErr w:type="spellStart"/>
      <w:r w:rsidR="00770464" w:rsidRPr="00E1247D">
        <w:rPr>
          <w:sz w:val="30"/>
          <w:szCs w:val="30"/>
        </w:rPr>
        <w:t>ùNÛjR</w:t>
      </w:r>
      <w:proofErr w:type="spellEnd"/>
      <w:r w:rsidR="00770464" w:rsidRPr="00E1247D">
        <w:rPr>
          <w:sz w:val="30"/>
          <w:szCs w:val="30"/>
        </w:rPr>
        <w:t xml:space="preserve"> </w:t>
      </w:r>
      <w:proofErr w:type="spellStart"/>
      <w:r w:rsidR="00770464" w:rsidRPr="00E1247D">
        <w:rPr>
          <w:sz w:val="30"/>
          <w:szCs w:val="30"/>
        </w:rPr>
        <w:t>Ø¥VôÕ</w:t>
      </w:r>
      <w:proofErr w:type="spellEnd"/>
      <w:r w:rsidR="00770464" w:rsidRPr="00E1247D">
        <w:rPr>
          <w:sz w:val="30"/>
          <w:szCs w:val="30"/>
        </w:rPr>
        <w:t xml:space="preserve">. </w:t>
      </w:r>
      <w:proofErr w:type="spellStart"/>
      <w:r w:rsidR="00770464" w:rsidRPr="00E1247D">
        <w:rPr>
          <w:sz w:val="30"/>
          <w:szCs w:val="30"/>
        </w:rPr>
        <w:t>AkR</w:t>
      </w:r>
      <w:proofErr w:type="spellEnd"/>
      <w:r w:rsidR="00770464" w:rsidRPr="00E1247D">
        <w:rPr>
          <w:sz w:val="30"/>
          <w:szCs w:val="30"/>
        </w:rPr>
        <w:t xml:space="preserve"> </w:t>
      </w:r>
      <w:proofErr w:type="spellStart"/>
      <w:r w:rsidR="00770464" w:rsidRPr="00E1247D">
        <w:rPr>
          <w:sz w:val="30"/>
          <w:szCs w:val="30"/>
        </w:rPr>
        <w:t>BhÓdÏh¥</w:t>
      </w:r>
      <w:r w:rsidR="0073155E" w:rsidRPr="00E1247D">
        <w:rPr>
          <w:sz w:val="30"/>
          <w:szCs w:val="30"/>
        </w:rPr>
        <w:t>dLôL</w:t>
      </w:r>
      <w:proofErr w:type="spellEnd"/>
      <w:r w:rsidR="0073155E" w:rsidRPr="00E1247D">
        <w:rPr>
          <w:sz w:val="30"/>
          <w:szCs w:val="30"/>
        </w:rPr>
        <w:t xml:space="preserve"> </w:t>
      </w:r>
      <w:proofErr w:type="spellStart"/>
      <w:r w:rsidR="00BB4ACC" w:rsidRPr="00E1247D">
        <w:rPr>
          <w:sz w:val="30"/>
          <w:szCs w:val="30"/>
        </w:rPr>
        <w:t>Sôu</w:t>
      </w:r>
      <w:proofErr w:type="spellEnd"/>
      <w:r w:rsidR="00BB4ACC" w:rsidRPr="00E1247D">
        <w:rPr>
          <w:sz w:val="30"/>
          <w:szCs w:val="30"/>
        </w:rPr>
        <w:t xml:space="preserve"> </w:t>
      </w:r>
      <w:proofErr w:type="gramStart"/>
      <w:r w:rsidR="00BB4ACC" w:rsidRPr="00E1247D">
        <w:rPr>
          <w:sz w:val="30"/>
          <w:szCs w:val="30"/>
        </w:rPr>
        <w:t>E]</w:t>
      </w:r>
      <w:proofErr w:type="spellStart"/>
      <w:r w:rsidR="00BB4ACC" w:rsidRPr="00E1247D">
        <w:rPr>
          <w:sz w:val="30"/>
          <w:szCs w:val="30"/>
        </w:rPr>
        <w:t>dÏd</w:t>
      </w:r>
      <w:proofErr w:type="spellEnd"/>
      <w:proofErr w:type="gramEnd"/>
      <w:r w:rsidR="00BB4ACC" w:rsidRPr="00E1247D">
        <w:rPr>
          <w:sz w:val="30"/>
          <w:szCs w:val="30"/>
        </w:rPr>
        <w:t xml:space="preserve"> </w:t>
      </w:r>
      <w:proofErr w:type="spellStart"/>
      <w:r w:rsidR="00BB4ACC" w:rsidRPr="00E1247D">
        <w:rPr>
          <w:sz w:val="30"/>
          <w:szCs w:val="30"/>
        </w:rPr>
        <w:t>ùLôgNm</w:t>
      </w:r>
      <w:proofErr w:type="spellEnd"/>
      <w:r w:rsidR="00BB4ACC" w:rsidRPr="00E1247D">
        <w:rPr>
          <w:sz w:val="30"/>
          <w:szCs w:val="30"/>
        </w:rPr>
        <w:t xml:space="preserve"> </w:t>
      </w:r>
      <w:proofErr w:type="spellStart"/>
      <w:r w:rsidR="00BB4ACC" w:rsidRPr="00E1247D">
        <w:rPr>
          <w:sz w:val="30"/>
          <w:szCs w:val="30"/>
        </w:rPr>
        <w:t>TQjûRj</w:t>
      </w:r>
      <w:proofErr w:type="spellEnd"/>
      <w:r w:rsidR="00BB4ACC" w:rsidRPr="00E1247D">
        <w:rPr>
          <w:sz w:val="30"/>
          <w:szCs w:val="30"/>
        </w:rPr>
        <w:t xml:space="preserve"> </w:t>
      </w:r>
      <w:proofErr w:type="spellStart"/>
      <w:r w:rsidR="00BB4ACC" w:rsidRPr="00E1247D">
        <w:rPr>
          <w:sz w:val="30"/>
          <w:szCs w:val="30"/>
        </w:rPr>
        <w:t>RÚ¡ú</w:t>
      </w:r>
      <w:proofErr w:type="spellEnd"/>
      <w:r w:rsidR="00BB4ACC" w:rsidRPr="00E1247D">
        <w:rPr>
          <w:sz w:val="30"/>
          <w:szCs w:val="30"/>
        </w:rPr>
        <w:t xml:space="preserve">\u, </w:t>
      </w:r>
      <w:r w:rsidR="008F64D5" w:rsidRPr="00E1247D">
        <w:rPr>
          <w:sz w:val="30"/>
          <w:szCs w:val="30"/>
        </w:rPr>
        <w:t xml:space="preserve">¿ </w:t>
      </w:r>
      <w:proofErr w:type="spellStart"/>
      <w:r w:rsidR="008F64D5" w:rsidRPr="00E1247D">
        <w:rPr>
          <w:sz w:val="30"/>
          <w:szCs w:val="30"/>
        </w:rPr>
        <w:t>úUúX</w:t>
      </w:r>
      <w:proofErr w:type="spellEnd"/>
      <w:r w:rsidR="008F64D5" w:rsidRPr="00E1247D">
        <w:rPr>
          <w:sz w:val="30"/>
          <w:szCs w:val="30"/>
        </w:rPr>
        <w:t xml:space="preserve"> </w:t>
      </w:r>
      <w:r w:rsidR="001A7BAF" w:rsidRPr="00E1247D">
        <w:rPr>
          <w:sz w:val="30"/>
          <w:szCs w:val="30"/>
        </w:rPr>
        <w:t>®</w:t>
      </w:r>
      <w:proofErr w:type="spellStart"/>
      <w:r w:rsidR="001A7BAF" w:rsidRPr="00E1247D">
        <w:rPr>
          <w:sz w:val="30"/>
          <w:szCs w:val="30"/>
        </w:rPr>
        <w:t>ûXdÏ</w:t>
      </w:r>
      <w:proofErr w:type="spellEnd"/>
      <w:r w:rsidR="001A7BAF" w:rsidRPr="00E1247D">
        <w:rPr>
          <w:sz w:val="30"/>
          <w:szCs w:val="30"/>
        </w:rPr>
        <w:t xml:space="preserve"> </w:t>
      </w:r>
      <w:proofErr w:type="spellStart"/>
      <w:r w:rsidR="001A7BAF" w:rsidRPr="00E1247D">
        <w:rPr>
          <w:sz w:val="30"/>
          <w:szCs w:val="30"/>
        </w:rPr>
        <w:t>YôeÏTY</w:t>
      </w:r>
      <w:r w:rsidR="00ED4501" w:rsidRPr="00E1247D">
        <w:rPr>
          <w:sz w:val="30"/>
          <w:szCs w:val="30"/>
        </w:rPr>
        <w:t>Wó</w:t>
      </w:r>
      <w:r w:rsidR="001A7BAF" w:rsidRPr="00E1247D">
        <w:rPr>
          <w:sz w:val="30"/>
          <w:szCs w:val="30"/>
        </w:rPr>
        <w:t>L°Pm</w:t>
      </w:r>
      <w:proofErr w:type="spellEnd"/>
      <w:r w:rsidR="001A7BAF" w:rsidRPr="00E1247D">
        <w:rPr>
          <w:sz w:val="30"/>
          <w:szCs w:val="30"/>
        </w:rPr>
        <w:t xml:space="preserve"> </w:t>
      </w:r>
      <w:proofErr w:type="spellStart"/>
      <w:r w:rsidR="001A7BAF" w:rsidRPr="00E1247D">
        <w:rPr>
          <w:sz w:val="30"/>
          <w:szCs w:val="30"/>
        </w:rPr>
        <w:t>ùNuß</w:t>
      </w:r>
      <w:proofErr w:type="spellEnd"/>
      <w:r w:rsidR="00BF4AF1" w:rsidRPr="00E1247D">
        <w:rPr>
          <w:sz w:val="30"/>
          <w:szCs w:val="30"/>
        </w:rPr>
        <w:t>,</w:t>
      </w:r>
      <w:r w:rsidR="001A7BAF" w:rsidRPr="00E1247D">
        <w:rPr>
          <w:sz w:val="30"/>
          <w:szCs w:val="30"/>
        </w:rPr>
        <w:t xml:space="preserve"> JÚ </w:t>
      </w:r>
      <w:proofErr w:type="spellStart"/>
      <w:r w:rsidR="001A7BAF" w:rsidRPr="00E1247D">
        <w:rPr>
          <w:sz w:val="30"/>
          <w:szCs w:val="30"/>
        </w:rPr>
        <w:t>BhÓdÏh¥ûV</w:t>
      </w:r>
      <w:proofErr w:type="spellEnd"/>
      <w:r w:rsidR="001A7BAF" w:rsidRPr="00E1247D">
        <w:rPr>
          <w:sz w:val="30"/>
          <w:szCs w:val="30"/>
        </w:rPr>
        <w:t xml:space="preserve"> </w:t>
      </w:r>
      <w:r w:rsidR="00842775" w:rsidRPr="00E1247D">
        <w:rPr>
          <w:sz w:val="30"/>
          <w:szCs w:val="30"/>
        </w:rPr>
        <w:t>®</w:t>
      </w:r>
      <w:proofErr w:type="spellStart"/>
      <w:r w:rsidR="00842775" w:rsidRPr="00E1247D">
        <w:rPr>
          <w:sz w:val="30"/>
          <w:szCs w:val="30"/>
        </w:rPr>
        <w:t>ûXdÏ</w:t>
      </w:r>
      <w:proofErr w:type="spellEnd"/>
      <w:r w:rsidR="00842775" w:rsidRPr="00E1247D">
        <w:rPr>
          <w:sz w:val="30"/>
          <w:szCs w:val="30"/>
        </w:rPr>
        <w:t xml:space="preserve"> </w:t>
      </w:r>
      <w:proofErr w:type="spellStart"/>
      <w:r w:rsidR="00842775" w:rsidRPr="00E1247D">
        <w:rPr>
          <w:sz w:val="30"/>
          <w:szCs w:val="30"/>
        </w:rPr>
        <w:t>Yôe</w:t>
      </w:r>
      <w:proofErr w:type="spellEnd"/>
      <w:r w:rsidR="00842775" w:rsidRPr="00E1247D">
        <w:rPr>
          <w:sz w:val="30"/>
          <w:szCs w:val="30"/>
        </w:rPr>
        <w:t xml:space="preserve">¡, </w:t>
      </w:r>
      <w:proofErr w:type="spellStart"/>
      <w:r w:rsidR="007C12F0" w:rsidRPr="00E1247D">
        <w:rPr>
          <w:sz w:val="30"/>
          <w:szCs w:val="30"/>
        </w:rPr>
        <w:t>AkR</w:t>
      </w:r>
      <w:proofErr w:type="spellEnd"/>
      <w:r w:rsidR="007C12F0" w:rsidRPr="00E1247D">
        <w:rPr>
          <w:sz w:val="30"/>
          <w:szCs w:val="30"/>
        </w:rPr>
        <w:t xml:space="preserve"> </w:t>
      </w:r>
      <w:proofErr w:type="spellStart"/>
      <w:r w:rsidR="007C12F0" w:rsidRPr="00E1247D">
        <w:rPr>
          <w:sz w:val="30"/>
          <w:szCs w:val="30"/>
        </w:rPr>
        <w:t>BhÓdÏh¥ûV</w:t>
      </w:r>
      <w:proofErr w:type="spellEnd"/>
      <w:r w:rsidR="007C12F0" w:rsidRPr="00E1247D">
        <w:rPr>
          <w:sz w:val="30"/>
          <w:szCs w:val="30"/>
        </w:rPr>
        <w:t xml:space="preserve"> T­</w:t>
      </w:r>
      <w:r w:rsidR="00ED4501" w:rsidRPr="00E1247D">
        <w:rPr>
          <w:sz w:val="30"/>
          <w:szCs w:val="30"/>
        </w:rPr>
        <w:t xml:space="preserve"> </w:t>
      </w:r>
      <w:proofErr w:type="spellStart"/>
      <w:r w:rsidR="007C12F0" w:rsidRPr="00E1247D">
        <w:rPr>
          <w:sz w:val="30"/>
          <w:szCs w:val="30"/>
        </w:rPr>
        <w:t>ùNÛjÕ</w:t>
      </w:r>
      <w:proofErr w:type="spellEnd"/>
      <w:r w:rsidR="007C12F0" w:rsidRPr="00E1247D">
        <w:rPr>
          <w:sz w:val="30"/>
          <w:szCs w:val="30"/>
        </w:rPr>
        <w:t xml:space="preserve">, </w:t>
      </w:r>
      <w:proofErr w:type="spellStart"/>
      <w:r w:rsidR="005C6378" w:rsidRPr="00E1247D">
        <w:rPr>
          <w:sz w:val="30"/>
          <w:szCs w:val="30"/>
        </w:rPr>
        <w:t>Hù</w:t>
      </w:r>
      <w:proofErr w:type="spellEnd"/>
      <w:r w:rsidR="005C6378" w:rsidRPr="00E1247D">
        <w:rPr>
          <w:sz w:val="30"/>
          <w:szCs w:val="30"/>
        </w:rPr>
        <w:t>]u\</w:t>
      </w:r>
      <w:proofErr w:type="spellStart"/>
      <w:r w:rsidR="005C6378" w:rsidRPr="00E1247D">
        <w:rPr>
          <w:sz w:val="30"/>
          <w:szCs w:val="30"/>
        </w:rPr>
        <w:t>ôp</w:t>
      </w:r>
      <w:proofErr w:type="spellEnd"/>
      <w:r w:rsidR="005C6378" w:rsidRPr="00E1247D">
        <w:rPr>
          <w:sz w:val="30"/>
          <w:szCs w:val="30"/>
        </w:rPr>
        <w:t xml:space="preserve"> Eu]</w:t>
      </w:r>
      <w:proofErr w:type="spellStart"/>
      <w:r w:rsidR="005C6378" w:rsidRPr="00E1247D">
        <w:rPr>
          <w:sz w:val="30"/>
          <w:szCs w:val="30"/>
        </w:rPr>
        <w:t>ôp</w:t>
      </w:r>
      <w:proofErr w:type="spellEnd"/>
      <w:r w:rsidR="005C6378" w:rsidRPr="00E1247D">
        <w:rPr>
          <w:sz w:val="30"/>
          <w:szCs w:val="30"/>
        </w:rPr>
        <w:t xml:space="preserve"> </w:t>
      </w:r>
      <w:proofErr w:type="spellStart"/>
      <w:r w:rsidR="005C6378" w:rsidRPr="00E1247D">
        <w:rPr>
          <w:sz w:val="30"/>
          <w:szCs w:val="30"/>
        </w:rPr>
        <w:t>AkR</w:t>
      </w:r>
      <w:proofErr w:type="spellEnd"/>
      <w:r w:rsidR="005C6378" w:rsidRPr="00E1247D">
        <w:rPr>
          <w:sz w:val="30"/>
          <w:szCs w:val="30"/>
        </w:rPr>
        <w:t xml:space="preserve"> </w:t>
      </w:r>
      <w:proofErr w:type="spellStart"/>
      <w:r w:rsidR="005C6378" w:rsidRPr="00E1247D">
        <w:rPr>
          <w:sz w:val="30"/>
          <w:szCs w:val="30"/>
        </w:rPr>
        <w:t>BhÓdÏh¥</w:t>
      </w:r>
      <w:r w:rsidR="00045BE8" w:rsidRPr="00E1247D">
        <w:rPr>
          <w:sz w:val="30"/>
          <w:szCs w:val="30"/>
        </w:rPr>
        <w:t>û</w:t>
      </w:r>
      <w:r w:rsidR="005C6378" w:rsidRPr="00E1247D">
        <w:rPr>
          <w:sz w:val="30"/>
          <w:szCs w:val="30"/>
        </w:rPr>
        <w:t>V</w:t>
      </w:r>
      <w:proofErr w:type="spellEnd"/>
      <w:r w:rsidR="005C6378" w:rsidRPr="00E1247D">
        <w:rPr>
          <w:sz w:val="30"/>
          <w:szCs w:val="30"/>
        </w:rPr>
        <w:t xml:space="preserve"> T</w:t>
      </w:r>
      <w:r w:rsidR="00AE3987" w:rsidRPr="00E1247D">
        <w:rPr>
          <w:sz w:val="30"/>
          <w:szCs w:val="30"/>
        </w:rPr>
        <w:t>­</w:t>
      </w:r>
      <w:r w:rsidR="00ED4501" w:rsidRPr="00E1247D">
        <w:rPr>
          <w:sz w:val="30"/>
          <w:szCs w:val="30"/>
        </w:rPr>
        <w:t xml:space="preserve"> </w:t>
      </w:r>
      <w:proofErr w:type="spellStart"/>
      <w:r w:rsidR="005C6378" w:rsidRPr="00E1247D">
        <w:rPr>
          <w:sz w:val="30"/>
          <w:szCs w:val="30"/>
        </w:rPr>
        <w:t>ùNÛjR</w:t>
      </w:r>
      <w:proofErr w:type="spellEnd"/>
      <w:r w:rsidR="005C6378" w:rsidRPr="00E1247D">
        <w:rPr>
          <w:sz w:val="30"/>
          <w:szCs w:val="30"/>
        </w:rPr>
        <w:t xml:space="preserve"> </w:t>
      </w:r>
      <w:proofErr w:type="spellStart"/>
      <w:r w:rsidR="005C6378" w:rsidRPr="00E1247D">
        <w:rPr>
          <w:sz w:val="30"/>
          <w:szCs w:val="30"/>
        </w:rPr>
        <w:t>Ø¥VôÕ</w:t>
      </w:r>
      <w:proofErr w:type="spellEnd"/>
      <w:r w:rsidR="005C6378" w:rsidRPr="00E1247D">
        <w:rPr>
          <w:rFonts w:ascii="TML_Vaigai_Normal" w:hAnsi="TML_Vaigai_Normal"/>
          <w:sz w:val="30"/>
          <w:szCs w:val="30"/>
        </w:rPr>
        <w:t xml:space="preserve">’ </w:t>
      </w:r>
      <w:r w:rsidR="005C6378" w:rsidRPr="00E1247D">
        <w:rPr>
          <w:sz w:val="30"/>
          <w:szCs w:val="30"/>
        </w:rPr>
        <w:t>Gu\</w:t>
      </w:r>
      <w:proofErr w:type="spellStart"/>
      <w:r w:rsidR="005C6378" w:rsidRPr="00E1247D">
        <w:rPr>
          <w:sz w:val="30"/>
          <w:szCs w:val="30"/>
        </w:rPr>
        <w:t>ôu</w:t>
      </w:r>
      <w:proofErr w:type="spellEnd"/>
      <w:r w:rsidR="005C6378" w:rsidRPr="00E1247D">
        <w:rPr>
          <w:sz w:val="30"/>
          <w:szCs w:val="30"/>
        </w:rPr>
        <w:t>.</w:t>
      </w:r>
    </w:p>
    <w:p w14:paraId="793E9618" w14:textId="77777777" w:rsidR="005C6378" w:rsidRPr="00E1247D" w:rsidRDefault="00420A98" w:rsidP="00CC53EE">
      <w:pPr>
        <w:ind w:firstLine="567"/>
        <w:rPr>
          <w:rFonts w:ascii="TML_Vaigai_Normal" w:hAnsi="TML_Vaigai_Normal"/>
          <w:sz w:val="30"/>
          <w:szCs w:val="30"/>
        </w:rPr>
      </w:pPr>
      <w:proofErr w:type="spellStart"/>
      <w:r w:rsidRPr="00E1247D">
        <w:rPr>
          <w:sz w:val="30"/>
          <w:szCs w:val="30"/>
        </w:rPr>
        <w:t>ARtÏ</w:t>
      </w:r>
      <w:proofErr w:type="spellEnd"/>
      <w:r w:rsidRPr="00E1247D">
        <w:rPr>
          <w:sz w:val="30"/>
          <w:szCs w:val="30"/>
        </w:rPr>
        <w:t xml:space="preserve"> </w:t>
      </w:r>
      <w:proofErr w:type="spellStart"/>
      <w:r w:rsidRPr="00E1247D">
        <w:rPr>
          <w:sz w:val="30"/>
          <w:szCs w:val="30"/>
        </w:rPr>
        <w:t>CYu</w:t>
      </w:r>
      <w:proofErr w:type="spellEnd"/>
      <w:r w:rsidRPr="00E1247D">
        <w:rPr>
          <w:sz w:val="30"/>
          <w:szCs w:val="30"/>
        </w:rPr>
        <w:t>,</w:t>
      </w:r>
      <w:r w:rsidRPr="00E1247D">
        <w:rPr>
          <w:rFonts w:ascii="TML_Vaigai_Normal" w:hAnsi="TML_Vaigai_Normal"/>
          <w:sz w:val="30"/>
          <w:szCs w:val="30"/>
        </w:rPr>
        <w:t xml:space="preserve"> "</w:t>
      </w:r>
      <w:r w:rsidR="00740219" w:rsidRPr="00E1247D">
        <w:rPr>
          <w:sz w:val="30"/>
          <w:szCs w:val="30"/>
        </w:rPr>
        <w:t xml:space="preserve">K </w:t>
      </w:r>
      <w:proofErr w:type="spellStart"/>
      <w:r w:rsidR="00740219" w:rsidRPr="00E1247D">
        <w:rPr>
          <w:sz w:val="30"/>
          <w:szCs w:val="30"/>
        </w:rPr>
        <w:t>BNô¬VúW</w:t>
      </w:r>
      <w:proofErr w:type="spellEnd"/>
      <w:r w:rsidR="00740219" w:rsidRPr="00E1247D">
        <w:rPr>
          <w:sz w:val="30"/>
          <w:szCs w:val="30"/>
        </w:rPr>
        <w:t xml:space="preserve">, </w:t>
      </w:r>
      <w:proofErr w:type="spellStart"/>
      <w:r w:rsidR="00101E65" w:rsidRPr="00E1247D">
        <w:rPr>
          <w:sz w:val="30"/>
          <w:szCs w:val="30"/>
        </w:rPr>
        <w:t>Sôu</w:t>
      </w:r>
      <w:proofErr w:type="spellEnd"/>
      <w:r w:rsidR="009F1967" w:rsidRPr="00E1247D">
        <w:rPr>
          <w:sz w:val="30"/>
          <w:szCs w:val="30"/>
        </w:rPr>
        <w:t xml:space="preserve"> JÚ</w:t>
      </w:r>
      <w:r w:rsidR="00ED4501" w:rsidRPr="00E1247D">
        <w:rPr>
          <w:sz w:val="30"/>
          <w:szCs w:val="30"/>
        </w:rPr>
        <w:t xml:space="preserve"> </w:t>
      </w:r>
      <w:proofErr w:type="spellStart"/>
      <w:r w:rsidR="009F1967" w:rsidRPr="00E1247D">
        <w:rPr>
          <w:sz w:val="30"/>
          <w:szCs w:val="30"/>
        </w:rPr>
        <w:t>úTôÕm</w:t>
      </w:r>
      <w:proofErr w:type="spellEnd"/>
      <w:r w:rsidR="009F1967" w:rsidRPr="00E1247D">
        <w:rPr>
          <w:sz w:val="30"/>
          <w:szCs w:val="30"/>
        </w:rPr>
        <w:t xml:space="preserve"> úRY²Pm</w:t>
      </w:r>
      <w:r w:rsidR="00101E65" w:rsidRPr="00E1247D">
        <w:rPr>
          <w:sz w:val="30"/>
          <w:szCs w:val="30"/>
        </w:rPr>
        <w:t xml:space="preserve"> </w:t>
      </w:r>
      <w:r w:rsidR="00101E65" w:rsidRPr="00E1247D">
        <w:rPr>
          <w:iCs/>
          <w:sz w:val="30"/>
          <w:szCs w:val="30"/>
        </w:rPr>
        <w:t>JÚ</w:t>
      </w:r>
      <w:r w:rsidR="00101E65" w:rsidRPr="00E1247D">
        <w:rPr>
          <w:sz w:val="30"/>
          <w:szCs w:val="30"/>
        </w:rPr>
        <w:t xml:space="preserve"> </w:t>
      </w:r>
      <w:proofErr w:type="spellStart"/>
      <w:r w:rsidR="00101E65" w:rsidRPr="00E1247D">
        <w:rPr>
          <w:sz w:val="30"/>
          <w:szCs w:val="30"/>
        </w:rPr>
        <w:t>BhÓdÏh¥ûV</w:t>
      </w:r>
      <w:proofErr w:type="spellEnd"/>
      <w:r w:rsidR="00101E65" w:rsidRPr="00E1247D">
        <w:rPr>
          <w:sz w:val="30"/>
          <w:szCs w:val="30"/>
        </w:rPr>
        <w:t xml:space="preserve"> </w:t>
      </w:r>
      <w:proofErr w:type="spellStart"/>
      <w:r w:rsidR="00101E65" w:rsidRPr="00E1247D">
        <w:rPr>
          <w:sz w:val="30"/>
          <w:szCs w:val="30"/>
        </w:rPr>
        <w:t>Guß</w:t>
      </w:r>
      <w:proofErr w:type="spellEnd"/>
      <w:r w:rsidR="00101E65" w:rsidRPr="00E1247D">
        <w:rPr>
          <w:sz w:val="30"/>
          <w:szCs w:val="30"/>
        </w:rPr>
        <w:t xml:space="preserve"> </w:t>
      </w:r>
      <w:proofErr w:type="spellStart"/>
      <w:r w:rsidR="00101E65" w:rsidRPr="00E1247D">
        <w:rPr>
          <w:sz w:val="30"/>
          <w:szCs w:val="30"/>
        </w:rPr>
        <w:t>YôdÏd</w:t>
      </w:r>
      <w:proofErr w:type="spellEnd"/>
      <w:r w:rsidR="00ED4501" w:rsidRPr="00E1247D">
        <w:rPr>
          <w:sz w:val="30"/>
          <w:szCs w:val="30"/>
        </w:rPr>
        <w:t xml:space="preserve"> </w:t>
      </w:r>
      <w:proofErr w:type="spellStart"/>
      <w:r w:rsidR="00101E65" w:rsidRPr="00E1247D">
        <w:rPr>
          <w:sz w:val="30"/>
          <w:szCs w:val="30"/>
        </w:rPr>
        <w:t>ùLôÓdL®pûX</w:t>
      </w:r>
      <w:proofErr w:type="spellEnd"/>
      <w:r w:rsidR="00101E65" w:rsidRPr="00E1247D">
        <w:rPr>
          <w:sz w:val="30"/>
          <w:szCs w:val="30"/>
        </w:rPr>
        <w:t xml:space="preserve">. </w:t>
      </w:r>
      <w:proofErr w:type="spellStart"/>
      <w:r w:rsidR="00FE21D2" w:rsidRPr="00E1247D">
        <w:rPr>
          <w:sz w:val="30"/>
          <w:szCs w:val="30"/>
        </w:rPr>
        <w:t>Sôu</w:t>
      </w:r>
      <w:proofErr w:type="spellEnd"/>
      <w:r w:rsidR="00FE21D2" w:rsidRPr="00E1247D">
        <w:rPr>
          <w:sz w:val="30"/>
          <w:szCs w:val="30"/>
        </w:rPr>
        <w:t xml:space="preserve"> </w:t>
      </w:r>
      <w:proofErr w:type="spellStart"/>
      <w:r w:rsidR="00FE21D2" w:rsidRPr="00E1247D">
        <w:rPr>
          <w:sz w:val="30"/>
          <w:szCs w:val="30"/>
        </w:rPr>
        <w:t>AY¬Pm</w:t>
      </w:r>
      <w:proofErr w:type="spellEnd"/>
      <w:r w:rsidR="00FE21D2" w:rsidRPr="00E1247D">
        <w:rPr>
          <w:sz w:val="30"/>
          <w:szCs w:val="30"/>
        </w:rPr>
        <w:t xml:space="preserve"> </w:t>
      </w:r>
      <w:proofErr w:type="spellStart"/>
      <w:r w:rsidR="00FE21D2" w:rsidRPr="00E1247D">
        <w:rPr>
          <w:iCs/>
          <w:sz w:val="30"/>
          <w:szCs w:val="30"/>
        </w:rPr>
        <w:t>CkR</w:t>
      </w:r>
      <w:proofErr w:type="spellEnd"/>
      <w:r w:rsidR="00FE21D2" w:rsidRPr="00E1247D">
        <w:rPr>
          <w:sz w:val="30"/>
          <w:szCs w:val="30"/>
        </w:rPr>
        <w:t xml:space="preserve"> </w:t>
      </w:r>
      <w:proofErr w:type="spellStart"/>
      <w:r w:rsidR="00FE21D2" w:rsidRPr="00E1247D">
        <w:rPr>
          <w:sz w:val="30"/>
          <w:szCs w:val="30"/>
        </w:rPr>
        <w:lastRenderedPageBreak/>
        <w:t>BhÓdÏh¥ûV</w:t>
      </w:r>
      <w:proofErr w:type="spellEnd"/>
      <w:r w:rsidR="00526481" w:rsidRPr="00E1247D">
        <w:rPr>
          <w:sz w:val="30"/>
          <w:szCs w:val="30"/>
        </w:rPr>
        <w:t xml:space="preserve"> </w:t>
      </w:r>
      <w:proofErr w:type="spellStart"/>
      <w:r w:rsidR="00FE21D2" w:rsidRPr="00E1247D">
        <w:rPr>
          <w:sz w:val="30"/>
          <w:szCs w:val="30"/>
        </w:rPr>
        <w:t>Guß</w:t>
      </w:r>
      <w:proofErr w:type="spellEnd"/>
      <w:r w:rsidR="00FE21D2" w:rsidRPr="00E1247D">
        <w:rPr>
          <w:sz w:val="30"/>
          <w:szCs w:val="30"/>
        </w:rPr>
        <w:t xml:space="preserve"> </w:t>
      </w:r>
      <w:proofErr w:type="spellStart"/>
      <w:r w:rsidR="00FE21D2" w:rsidRPr="00E1247D">
        <w:rPr>
          <w:sz w:val="30"/>
          <w:szCs w:val="30"/>
        </w:rPr>
        <w:t>Rôu</w:t>
      </w:r>
      <w:proofErr w:type="spellEnd"/>
      <w:r w:rsidR="00FE21D2" w:rsidRPr="00E1247D">
        <w:rPr>
          <w:sz w:val="30"/>
          <w:szCs w:val="30"/>
        </w:rPr>
        <w:t xml:space="preserve"> </w:t>
      </w:r>
      <w:proofErr w:type="spellStart"/>
      <w:r w:rsidR="00FE21D2" w:rsidRPr="00E1247D">
        <w:rPr>
          <w:sz w:val="30"/>
          <w:szCs w:val="30"/>
        </w:rPr>
        <w:t>YôdÏd</w:t>
      </w:r>
      <w:proofErr w:type="spellEnd"/>
      <w:r w:rsidR="00ED4501" w:rsidRPr="00E1247D">
        <w:rPr>
          <w:sz w:val="30"/>
          <w:szCs w:val="30"/>
        </w:rPr>
        <w:t xml:space="preserve"> </w:t>
      </w:r>
      <w:proofErr w:type="spellStart"/>
      <w:r w:rsidR="00FE21D2" w:rsidRPr="00E1247D">
        <w:rPr>
          <w:sz w:val="30"/>
          <w:szCs w:val="30"/>
        </w:rPr>
        <w:t>ùLôÓj§Úd¡ú</w:t>
      </w:r>
      <w:proofErr w:type="spellEnd"/>
      <w:r w:rsidR="00FE21D2" w:rsidRPr="00E1247D">
        <w:rPr>
          <w:sz w:val="30"/>
          <w:szCs w:val="30"/>
        </w:rPr>
        <w:t>\u</w:t>
      </w:r>
      <w:r w:rsidR="00FE21D2" w:rsidRPr="00E1247D">
        <w:rPr>
          <w:rFonts w:ascii="TML_Vaigai_Normal" w:hAnsi="TML_Vaigai_Normal"/>
          <w:sz w:val="30"/>
          <w:szCs w:val="30"/>
        </w:rPr>
        <w:t xml:space="preserve">’ </w:t>
      </w:r>
      <w:r w:rsidR="00FE21D2" w:rsidRPr="00E1247D">
        <w:rPr>
          <w:sz w:val="30"/>
          <w:szCs w:val="30"/>
        </w:rPr>
        <w:t>Gu\</w:t>
      </w:r>
      <w:proofErr w:type="spellStart"/>
      <w:r w:rsidR="00FE21D2" w:rsidRPr="00E1247D">
        <w:rPr>
          <w:sz w:val="30"/>
          <w:szCs w:val="30"/>
        </w:rPr>
        <w:t>ôu</w:t>
      </w:r>
      <w:proofErr w:type="spellEnd"/>
      <w:r w:rsidR="00FE21D2" w:rsidRPr="00E1247D">
        <w:rPr>
          <w:sz w:val="30"/>
          <w:szCs w:val="30"/>
        </w:rPr>
        <w:t>.</w:t>
      </w:r>
    </w:p>
    <w:p w14:paraId="71110AC8" w14:textId="08FFE703" w:rsidR="00FE21D2" w:rsidRPr="00E1247D" w:rsidRDefault="00190D9D" w:rsidP="00CC53EE">
      <w:pPr>
        <w:ind w:firstLine="567"/>
        <w:rPr>
          <w:sz w:val="30"/>
          <w:szCs w:val="30"/>
        </w:rPr>
      </w:pPr>
      <w:r w:rsidRPr="00E1247D">
        <w:rPr>
          <w:sz w:val="30"/>
          <w:szCs w:val="30"/>
        </w:rPr>
        <w:t>10</w:t>
      </w:r>
      <w:r w:rsidR="006E7130" w:rsidRPr="00E1247D">
        <w:rPr>
          <w:sz w:val="30"/>
          <w:szCs w:val="30"/>
        </w:rPr>
        <w:t>.</w:t>
      </w:r>
      <w:r w:rsidR="00F93925">
        <w:rPr>
          <w:sz w:val="30"/>
          <w:szCs w:val="30"/>
        </w:rPr>
        <w:t xml:space="preserve"> </w:t>
      </w:r>
      <w:proofErr w:type="spellStart"/>
      <w:r w:rsidR="002924C7" w:rsidRPr="00E1247D">
        <w:rPr>
          <w:sz w:val="30"/>
          <w:szCs w:val="30"/>
        </w:rPr>
        <w:t>AúSL</w:t>
      </w:r>
      <w:proofErr w:type="spellEnd"/>
      <w:r w:rsidR="002924C7" w:rsidRPr="00E1247D">
        <w:rPr>
          <w:sz w:val="30"/>
          <w:szCs w:val="30"/>
        </w:rPr>
        <w:t xml:space="preserve"> </w:t>
      </w:r>
      <w:proofErr w:type="spellStart"/>
      <w:r w:rsidR="002924C7" w:rsidRPr="00E1247D">
        <w:rPr>
          <w:sz w:val="30"/>
          <w:szCs w:val="30"/>
        </w:rPr>
        <w:t>úSWeL°p</w:t>
      </w:r>
      <w:proofErr w:type="spellEnd"/>
      <w:r w:rsidR="002924C7" w:rsidRPr="00E1247D">
        <w:rPr>
          <w:sz w:val="30"/>
          <w:szCs w:val="30"/>
        </w:rPr>
        <w:t xml:space="preserve">, </w:t>
      </w:r>
      <w:proofErr w:type="spellStart"/>
      <w:r w:rsidR="002924C7" w:rsidRPr="00E1247D">
        <w:rPr>
          <w:sz w:val="30"/>
          <w:szCs w:val="30"/>
        </w:rPr>
        <w:t>Sôm</w:t>
      </w:r>
      <w:proofErr w:type="spellEnd"/>
      <w:r w:rsidR="002924C7" w:rsidRPr="00E1247D">
        <w:rPr>
          <w:sz w:val="30"/>
          <w:szCs w:val="30"/>
        </w:rPr>
        <w:t xml:space="preserve"> </w:t>
      </w:r>
      <w:proofErr w:type="spellStart"/>
      <w:r w:rsidR="002924C7" w:rsidRPr="00E1247D">
        <w:rPr>
          <w:sz w:val="30"/>
          <w:szCs w:val="30"/>
        </w:rPr>
        <w:t>GlúTôÕúU</w:t>
      </w:r>
      <w:proofErr w:type="spellEnd"/>
      <w:r w:rsidR="002924C7" w:rsidRPr="00E1247D">
        <w:rPr>
          <w:sz w:val="30"/>
          <w:szCs w:val="30"/>
        </w:rPr>
        <w:t xml:space="preserve"> </w:t>
      </w:r>
      <w:proofErr w:type="spellStart"/>
      <w:r w:rsidR="002924C7" w:rsidRPr="00E1247D">
        <w:rPr>
          <w:sz w:val="30"/>
          <w:szCs w:val="30"/>
        </w:rPr>
        <w:t>HúRôùYôuû</w:t>
      </w:r>
      <w:proofErr w:type="spellEnd"/>
      <w:r w:rsidR="002924C7" w:rsidRPr="00E1247D">
        <w:rPr>
          <w:sz w:val="30"/>
          <w:szCs w:val="30"/>
        </w:rPr>
        <w:t xml:space="preserve">\f </w:t>
      </w:r>
      <w:proofErr w:type="spellStart"/>
      <w:r w:rsidR="002924C7" w:rsidRPr="00E1247D">
        <w:rPr>
          <w:sz w:val="30"/>
          <w:szCs w:val="30"/>
        </w:rPr>
        <w:t>ùNnV</w:t>
      </w:r>
      <w:proofErr w:type="spellEnd"/>
      <w:r w:rsidR="002924C7" w:rsidRPr="00E1247D">
        <w:rPr>
          <w:sz w:val="30"/>
          <w:szCs w:val="30"/>
        </w:rPr>
        <w:t xml:space="preserve"> </w:t>
      </w:r>
      <w:proofErr w:type="spellStart"/>
      <w:r w:rsidR="002924C7" w:rsidRPr="00E1247D">
        <w:rPr>
          <w:sz w:val="30"/>
          <w:szCs w:val="30"/>
        </w:rPr>
        <w:t>ØVt£jÕd</w:t>
      </w:r>
      <w:proofErr w:type="spellEnd"/>
      <w:r w:rsidR="002924C7" w:rsidRPr="00E1247D">
        <w:rPr>
          <w:sz w:val="30"/>
          <w:szCs w:val="30"/>
        </w:rPr>
        <w:t xml:space="preserve"> </w:t>
      </w:r>
      <w:proofErr w:type="spellStart"/>
      <w:r w:rsidR="002924C7" w:rsidRPr="00E1247D">
        <w:rPr>
          <w:sz w:val="30"/>
          <w:szCs w:val="30"/>
        </w:rPr>
        <w:t>ùLôi¥Úd¡ú</w:t>
      </w:r>
      <w:proofErr w:type="spellEnd"/>
      <w:r w:rsidR="002924C7" w:rsidRPr="00E1247D">
        <w:rPr>
          <w:sz w:val="30"/>
          <w:szCs w:val="30"/>
        </w:rPr>
        <w:t>\</w:t>
      </w:r>
      <w:proofErr w:type="spellStart"/>
      <w:r w:rsidR="002924C7" w:rsidRPr="00E1247D">
        <w:rPr>
          <w:sz w:val="30"/>
          <w:szCs w:val="30"/>
        </w:rPr>
        <w:t>ôm</w:t>
      </w:r>
      <w:proofErr w:type="spellEnd"/>
      <w:r w:rsidR="002924C7" w:rsidRPr="00E1247D">
        <w:rPr>
          <w:sz w:val="30"/>
          <w:szCs w:val="30"/>
        </w:rPr>
        <w:t xml:space="preserve">. </w:t>
      </w:r>
      <w:r w:rsidR="00045BE8" w:rsidRPr="00E1247D">
        <w:rPr>
          <w:sz w:val="30"/>
          <w:szCs w:val="30"/>
        </w:rPr>
        <w:t>¿</w:t>
      </w:r>
      <w:proofErr w:type="spellStart"/>
      <w:r w:rsidR="00045BE8" w:rsidRPr="00E1247D">
        <w:rPr>
          <w:sz w:val="30"/>
          <w:szCs w:val="30"/>
        </w:rPr>
        <w:t>eLs</w:t>
      </w:r>
      <w:proofErr w:type="spellEnd"/>
      <w:r w:rsidR="00045BE8" w:rsidRPr="00E1247D">
        <w:rPr>
          <w:sz w:val="30"/>
          <w:szCs w:val="30"/>
        </w:rPr>
        <w:t xml:space="preserve"> </w:t>
      </w:r>
      <w:r w:rsidR="002F51E5" w:rsidRPr="00E1247D">
        <w:rPr>
          <w:sz w:val="30"/>
          <w:szCs w:val="30"/>
        </w:rPr>
        <w:t>A</w:t>
      </w:r>
      <w:r w:rsidR="00045BE8" w:rsidRPr="00E1247D">
        <w:rPr>
          <w:sz w:val="30"/>
          <w:szCs w:val="30"/>
        </w:rPr>
        <w:t xml:space="preserve">±V </w:t>
      </w:r>
      <w:proofErr w:type="spellStart"/>
      <w:r w:rsidR="00045BE8" w:rsidRPr="00E1247D">
        <w:rPr>
          <w:sz w:val="30"/>
          <w:szCs w:val="30"/>
        </w:rPr>
        <w:t>úYi¥VÕ</w:t>
      </w:r>
      <w:proofErr w:type="spellEnd"/>
      <w:r w:rsidR="00045BE8" w:rsidRPr="00E1247D">
        <w:rPr>
          <w:sz w:val="30"/>
          <w:szCs w:val="30"/>
        </w:rPr>
        <w:t>,</w:t>
      </w:r>
      <w:r w:rsidR="002F51E5" w:rsidRPr="00E1247D">
        <w:rPr>
          <w:sz w:val="30"/>
          <w:szCs w:val="30"/>
        </w:rPr>
        <w:t xml:space="preserve"> </w:t>
      </w:r>
      <w:proofErr w:type="spellStart"/>
      <w:r w:rsidR="00045BE8" w:rsidRPr="00E1247D">
        <w:rPr>
          <w:sz w:val="30"/>
          <w:szCs w:val="30"/>
        </w:rPr>
        <w:t>úRYàd</w:t>
      </w:r>
      <w:r w:rsidR="00DC2F33" w:rsidRPr="00E1247D">
        <w:rPr>
          <w:sz w:val="30"/>
          <w:szCs w:val="30"/>
        </w:rPr>
        <w:t>Ï</w:t>
      </w:r>
      <w:proofErr w:type="spellEnd"/>
      <w:r w:rsidR="00DC2F33" w:rsidRPr="00E1247D">
        <w:rPr>
          <w:sz w:val="30"/>
          <w:szCs w:val="30"/>
        </w:rPr>
        <w:t xml:space="preserve"> </w:t>
      </w:r>
      <w:proofErr w:type="spellStart"/>
      <w:r w:rsidR="00DC2F33" w:rsidRPr="00E1247D">
        <w:rPr>
          <w:sz w:val="30"/>
          <w:szCs w:val="30"/>
        </w:rPr>
        <w:t>úRûY</w:t>
      </w:r>
      <w:proofErr w:type="spellEnd"/>
      <w:r w:rsidR="00045BE8" w:rsidRPr="00E1247D">
        <w:rPr>
          <w:sz w:val="30"/>
          <w:szCs w:val="30"/>
        </w:rPr>
        <w:t xml:space="preserve"> </w:t>
      </w:r>
      <w:proofErr w:type="spellStart"/>
      <w:r w:rsidR="002F51E5" w:rsidRPr="00E1247D">
        <w:rPr>
          <w:sz w:val="30"/>
          <w:szCs w:val="30"/>
        </w:rPr>
        <w:t>EeLÞûPV</w:t>
      </w:r>
      <w:proofErr w:type="spellEnd"/>
      <w:r w:rsidR="002F51E5" w:rsidRPr="00E1247D">
        <w:rPr>
          <w:sz w:val="30"/>
          <w:szCs w:val="30"/>
        </w:rPr>
        <w:t xml:space="preserve"> </w:t>
      </w:r>
      <w:proofErr w:type="spellStart"/>
      <w:r w:rsidR="002F51E5" w:rsidRPr="00E1247D">
        <w:rPr>
          <w:sz w:val="30"/>
          <w:szCs w:val="30"/>
        </w:rPr>
        <w:t>YWúUô</w:t>
      </w:r>
      <w:proofErr w:type="spellEnd"/>
      <w:r w:rsidR="002F51E5" w:rsidRPr="00E1247D">
        <w:rPr>
          <w:sz w:val="30"/>
          <w:szCs w:val="30"/>
        </w:rPr>
        <w:t xml:space="preserve"> </w:t>
      </w:r>
      <w:proofErr w:type="spellStart"/>
      <w:r w:rsidR="002F51E5" w:rsidRPr="00E1247D">
        <w:rPr>
          <w:sz w:val="30"/>
          <w:szCs w:val="30"/>
        </w:rPr>
        <w:t>ApXÕ</w:t>
      </w:r>
      <w:proofErr w:type="spellEnd"/>
      <w:r w:rsidR="002F51E5" w:rsidRPr="00E1247D">
        <w:rPr>
          <w:sz w:val="30"/>
          <w:szCs w:val="30"/>
        </w:rPr>
        <w:t xml:space="preserve"> </w:t>
      </w:r>
      <w:proofErr w:type="spellStart"/>
      <w:r w:rsidR="002F51E5" w:rsidRPr="00E1247D">
        <w:rPr>
          <w:sz w:val="30"/>
          <w:szCs w:val="30"/>
        </w:rPr>
        <w:t>EeLÞûPV</w:t>
      </w:r>
      <w:proofErr w:type="spellEnd"/>
      <w:r w:rsidR="002F51E5" w:rsidRPr="00E1247D">
        <w:rPr>
          <w:sz w:val="30"/>
          <w:szCs w:val="30"/>
        </w:rPr>
        <w:t xml:space="preserve"> </w:t>
      </w:r>
      <w:proofErr w:type="spellStart"/>
      <w:r w:rsidR="00DC2F33" w:rsidRPr="00E1247D">
        <w:rPr>
          <w:sz w:val="30"/>
          <w:szCs w:val="30"/>
        </w:rPr>
        <w:t>TQúUô</w:t>
      </w:r>
      <w:proofErr w:type="spellEnd"/>
      <w:r w:rsidR="00DC2F33" w:rsidRPr="00E1247D">
        <w:rPr>
          <w:sz w:val="30"/>
          <w:szCs w:val="30"/>
        </w:rPr>
        <w:t xml:space="preserve"> </w:t>
      </w:r>
      <w:proofErr w:type="spellStart"/>
      <w:r w:rsidR="002F51E5" w:rsidRPr="00E1247D">
        <w:rPr>
          <w:sz w:val="30"/>
          <w:szCs w:val="30"/>
        </w:rPr>
        <w:t>ApX</w:t>
      </w:r>
      <w:proofErr w:type="spellEnd"/>
      <w:r w:rsidR="002F51E5" w:rsidRPr="00E1247D">
        <w:rPr>
          <w:sz w:val="30"/>
          <w:szCs w:val="30"/>
        </w:rPr>
        <w:t>,</w:t>
      </w:r>
      <w:r w:rsidR="00DC2F33" w:rsidRPr="00E1247D">
        <w:rPr>
          <w:sz w:val="30"/>
          <w:szCs w:val="30"/>
        </w:rPr>
        <w:t xml:space="preserve"> </w:t>
      </w:r>
      <w:r w:rsidR="0073155E" w:rsidRPr="00E1247D">
        <w:rPr>
          <w:sz w:val="30"/>
          <w:szCs w:val="30"/>
        </w:rPr>
        <w:t>¿</w:t>
      </w:r>
      <w:proofErr w:type="spellStart"/>
      <w:r w:rsidR="0073155E" w:rsidRPr="00E1247D">
        <w:rPr>
          <w:sz w:val="30"/>
          <w:szCs w:val="30"/>
        </w:rPr>
        <w:t>eLs</w:t>
      </w:r>
      <w:proofErr w:type="spellEnd"/>
      <w:r w:rsidR="0073155E" w:rsidRPr="00E1247D">
        <w:rPr>
          <w:sz w:val="30"/>
          <w:szCs w:val="30"/>
        </w:rPr>
        <w:t xml:space="preserve"> </w:t>
      </w:r>
      <w:proofErr w:type="spellStart"/>
      <w:r w:rsidR="0073155E" w:rsidRPr="00E1247D">
        <w:rPr>
          <w:sz w:val="30"/>
          <w:szCs w:val="30"/>
        </w:rPr>
        <w:t>Rôu</w:t>
      </w:r>
      <w:proofErr w:type="spellEnd"/>
      <w:r w:rsidR="0073155E" w:rsidRPr="00E1247D">
        <w:rPr>
          <w:sz w:val="30"/>
          <w:szCs w:val="30"/>
        </w:rPr>
        <w:t xml:space="preserve"> </w:t>
      </w:r>
      <w:proofErr w:type="spellStart"/>
      <w:r w:rsidR="00DC2F33" w:rsidRPr="00E1247D">
        <w:rPr>
          <w:sz w:val="30"/>
          <w:szCs w:val="30"/>
        </w:rPr>
        <w:t>úRYàdÏ</w:t>
      </w:r>
      <w:proofErr w:type="spellEnd"/>
      <w:r w:rsidR="002F51E5" w:rsidRPr="00E1247D">
        <w:rPr>
          <w:sz w:val="30"/>
          <w:szCs w:val="30"/>
        </w:rPr>
        <w:t xml:space="preserve"> </w:t>
      </w:r>
      <w:proofErr w:type="spellStart"/>
      <w:r w:rsidR="00DC2F33" w:rsidRPr="00E1247D">
        <w:rPr>
          <w:sz w:val="30"/>
          <w:szCs w:val="30"/>
        </w:rPr>
        <w:t>úRûY</w:t>
      </w:r>
      <w:proofErr w:type="spellEnd"/>
      <w:r w:rsidR="00DC2F33" w:rsidRPr="00E1247D">
        <w:rPr>
          <w:sz w:val="30"/>
          <w:szCs w:val="30"/>
        </w:rPr>
        <w:t xml:space="preserve">. </w:t>
      </w:r>
      <w:r w:rsidR="00294EF0" w:rsidRPr="00E1247D">
        <w:rPr>
          <w:sz w:val="30"/>
          <w:szCs w:val="30"/>
        </w:rPr>
        <w:t>¿</w:t>
      </w:r>
      <w:proofErr w:type="spellStart"/>
      <w:r w:rsidR="00294EF0" w:rsidRPr="00E1247D">
        <w:rPr>
          <w:sz w:val="30"/>
          <w:szCs w:val="30"/>
        </w:rPr>
        <w:t>eLs</w:t>
      </w:r>
      <w:proofErr w:type="spellEnd"/>
      <w:r w:rsidR="00294EF0" w:rsidRPr="00E1247D">
        <w:rPr>
          <w:sz w:val="30"/>
          <w:szCs w:val="30"/>
        </w:rPr>
        <w:t xml:space="preserve"> </w:t>
      </w:r>
      <w:proofErr w:type="spellStart"/>
      <w:r w:rsidR="00294EF0" w:rsidRPr="00E1247D">
        <w:rPr>
          <w:sz w:val="30"/>
          <w:szCs w:val="30"/>
        </w:rPr>
        <w:t>TôÚeLs</w:t>
      </w:r>
      <w:proofErr w:type="spellEnd"/>
      <w:r w:rsidR="00294EF0" w:rsidRPr="00E1247D">
        <w:rPr>
          <w:sz w:val="30"/>
          <w:szCs w:val="30"/>
        </w:rPr>
        <w:t xml:space="preserve"> </w:t>
      </w:r>
      <w:r w:rsidR="0038771B" w:rsidRPr="00E1247D">
        <w:rPr>
          <w:sz w:val="30"/>
          <w:szCs w:val="30"/>
        </w:rPr>
        <w:t>×¬¡\</w:t>
      </w:r>
      <w:proofErr w:type="spellStart"/>
      <w:r w:rsidR="0038771B" w:rsidRPr="00E1247D">
        <w:rPr>
          <w:sz w:val="30"/>
          <w:szCs w:val="30"/>
        </w:rPr>
        <w:t>Rô</w:t>
      </w:r>
      <w:proofErr w:type="spellEnd"/>
      <w:r w:rsidR="0038771B" w:rsidRPr="00E1247D">
        <w:rPr>
          <w:sz w:val="30"/>
          <w:szCs w:val="30"/>
        </w:rPr>
        <w:t xml:space="preserve">? </w:t>
      </w:r>
      <w:proofErr w:type="spellStart"/>
      <w:r w:rsidR="00922059" w:rsidRPr="00E1247D">
        <w:rPr>
          <w:sz w:val="30"/>
          <w:szCs w:val="30"/>
        </w:rPr>
        <w:t>AYu</w:t>
      </w:r>
      <w:proofErr w:type="spellEnd"/>
      <w:r w:rsidR="00922059" w:rsidRPr="00E1247D">
        <w:rPr>
          <w:sz w:val="30"/>
          <w:szCs w:val="30"/>
        </w:rPr>
        <w:t>,</w:t>
      </w:r>
      <w:r w:rsidR="00922059" w:rsidRPr="00E1247D">
        <w:rPr>
          <w:rFonts w:ascii="TML_Vaigai_Normal" w:hAnsi="TML_Vaigai_Normal"/>
          <w:sz w:val="30"/>
          <w:szCs w:val="30"/>
        </w:rPr>
        <w:t xml:space="preserve"> "</w:t>
      </w:r>
      <w:proofErr w:type="spellStart"/>
      <w:r w:rsidR="0088351D" w:rsidRPr="00E1247D">
        <w:rPr>
          <w:sz w:val="30"/>
          <w:szCs w:val="30"/>
        </w:rPr>
        <w:t>Sôu</w:t>
      </w:r>
      <w:proofErr w:type="spellEnd"/>
      <w:r w:rsidR="0088351D" w:rsidRPr="00E1247D">
        <w:rPr>
          <w:sz w:val="30"/>
          <w:szCs w:val="30"/>
        </w:rPr>
        <w:t xml:space="preserve"> </w:t>
      </w:r>
      <w:proofErr w:type="spellStart"/>
      <w:r w:rsidR="0088351D" w:rsidRPr="00E1247D">
        <w:rPr>
          <w:sz w:val="30"/>
          <w:szCs w:val="30"/>
        </w:rPr>
        <w:t>CkR</w:t>
      </w:r>
      <w:proofErr w:type="spellEnd"/>
      <w:r w:rsidR="0088351D" w:rsidRPr="00E1247D">
        <w:rPr>
          <w:sz w:val="30"/>
          <w:szCs w:val="30"/>
        </w:rPr>
        <w:t xml:space="preserve"> </w:t>
      </w:r>
      <w:proofErr w:type="spellStart"/>
      <w:r w:rsidR="0088351D" w:rsidRPr="00E1247D">
        <w:rPr>
          <w:sz w:val="30"/>
          <w:szCs w:val="30"/>
        </w:rPr>
        <w:t>BhÓdÏh¥ûVd</w:t>
      </w:r>
      <w:proofErr w:type="spellEnd"/>
      <w:r w:rsidR="0088351D" w:rsidRPr="00E1247D">
        <w:rPr>
          <w:sz w:val="30"/>
          <w:szCs w:val="30"/>
        </w:rPr>
        <w:t xml:space="preserve"> </w:t>
      </w:r>
      <w:proofErr w:type="spellStart"/>
      <w:r w:rsidR="0088351D" w:rsidRPr="00E1247D">
        <w:rPr>
          <w:sz w:val="30"/>
          <w:szCs w:val="30"/>
        </w:rPr>
        <w:t>AYÚdÏd</w:t>
      </w:r>
      <w:proofErr w:type="spellEnd"/>
      <w:r w:rsidR="0088351D" w:rsidRPr="00E1247D">
        <w:rPr>
          <w:sz w:val="30"/>
          <w:szCs w:val="30"/>
        </w:rPr>
        <w:t xml:space="preserve"> </w:t>
      </w:r>
      <w:proofErr w:type="spellStart"/>
      <w:r w:rsidR="0088351D" w:rsidRPr="00E1247D">
        <w:rPr>
          <w:sz w:val="30"/>
          <w:szCs w:val="30"/>
        </w:rPr>
        <w:t>ùLôÓlúTu</w:t>
      </w:r>
      <w:proofErr w:type="spellEnd"/>
      <w:r w:rsidR="0088351D" w:rsidRPr="00E1247D">
        <w:rPr>
          <w:sz w:val="30"/>
          <w:szCs w:val="30"/>
        </w:rPr>
        <w:t xml:space="preserve"> </w:t>
      </w:r>
      <w:proofErr w:type="spellStart"/>
      <w:r w:rsidR="0088351D" w:rsidRPr="00E1247D">
        <w:rPr>
          <w:sz w:val="30"/>
          <w:szCs w:val="30"/>
        </w:rPr>
        <w:t>Guß</w:t>
      </w:r>
      <w:proofErr w:type="spellEnd"/>
      <w:r w:rsidR="0088351D" w:rsidRPr="00E1247D">
        <w:rPr>
          <w:sz w:val="30"/>
          <w:szCs w:val="30"/>
        </w:rPr>
        <w:t xml:space="preserve"> </w:t>
      </w:r>
      <w:proofErr w:type="spellStart"/>
      <w:r w:rsidR="0088351D" w:rsidRPr="00E1247D">
        <w:rPr>
          <w:sz w:val="30"/>
          <w:szCs w:val="30"/>
        </w:rPr>
        <w:t>Rôu</w:t>
      </w:r>
      <w:proofErr w:type="spellEnd"/>
      <w:r w:rsidR="0088351D" w:rsidRPr="00E1247D">
        <w:rPr>
          <w:sz w:val="30"/>
          <w:szCs w:val="30"/>
        </w:rPr>
        <w:t xml:space="preserve"> </w:t>
      </w:r>
      <w:proofErr w:type="spellStart"/>
      <w:r w:rsidR="0088351D" w:rsidRPr="00E1247D">
        <w:rPr>
          <w:sz w:val="30"/>
          <w:szCs w:val="30"/>
        </w:rPr>
        <w:t>AY¬Pm</w:t>
      </w:r>
      <w:proofErr w:type="spellEnd"/>
      <w:r w:rsidR="0088351D" w:rsidRPr="00E1247D">
        <w:rPr>
          <w:sz w:val="30"/>
          <w:szCs w:val="30"/>
        </w:rPr>
        <w:t xml:space="preserve"> </w:t>
      </w:r>
      <w:proofErr w:type="spellStart"/>
      <w:r w:rsidR="0088351D" w:rsidRPr="00E1247D">
        <w:rPr>
          <w:sz w:val="30"/>
          <w:szCs w:val="30"/>
        </w:rPr>
        <w:t>YôdÏl</w:t>
      </w:r>
      <w:proofErr w:type="spellEnd"/>
      <w:r w:rsidR="00ED4501" w:rsidRPr="00E1247D">
        <w:rPr>
          <w:sz w:val="30"/>
          <w:szCs w:val="30"/>
        </w:rPr>
        <w:t xml:space="preserve"> </w:t>
      </w:r>
      <w:proofErr w:type="spellStart"/>
      <w:r w:rsidR="0088351D" w:rsidRPr="00E1247D">
        <w:rPr>
          <w:sz w:val="30"/>
          <w:szCs w:val="30"/>
        </w:rPr>
        <w:t>Ti</w:t>
      </w:r>
      <w:proofErr w:type="spellEnd"/>
      <w:r w:rsidR="0088351D" w:rsidRPr="00E1247D">
        <w:rPr>
          <w:sz w:val="30"/>
          <w:szCs w:val="30"/>
        </w:rPr>
        <w:t>¦«</w:t>
      </w:r>
      <w:proofErr w:type="spellStart"/>
      <w:r w:rsidR="0088351D" w:rsidRPr="00E1247D">
        <w:rPr>
          <w:sz w:val="30"/>
          <w:szCs w:val="30"/>
        </w:rPr>
        <w:t>Úd¡ú</w:t>
      </w:r>
      <w:proofErr w:type="spellEnd"/>
      <w:r w:rsidR="0088351D" w:rsidRPr="00E1247D">
        <w:rPr>
          <w:sz w:val="30"/>
          <w:szCs w:val="30"/>
        </w:rPr>
        <w:t>\u</w:t>
      </w:r>
      <w:r w:rsidR="00EB512A" w:rsidRPr="00E1247D">
        <w:rPr>
          <w:rFonts w:ascii="TML_Vaigai_Normal" w:hAnsi="TML_Vaigai_Normal"/>
          <w:sz w:val="30"/>
          <w:szCs w:val="30"/>
        </w:rPr>
        <w:t>’</w:t>
      </w:r>
      <w:r w:rsidR="0088351D" w:rsidRPr="00E1247D">
        <w:rPr>
          <w:rFonts w:ascii="TML_Vaigai_Normal" w:hAnsi="TML_Vaigai_Normal"/>
          <w:sz w:val="30"/>
          <w:szCs w:val="30"/>
        </w:rPr>
        <w:t xml:space="preserve"> </w:t>
      </w:r>
      <w:r w:rsidR="0088351D" w:rsidRPr="00E1247D">
        <w:rPr>
          <w:sz w:val="30"/>
          <w:szCs w:val="30"/>
        </w:rPr>
        <w:t>Gu\</w:t>
      </w:r>
      <w:proofErr w:type="spellStart"/>
      <w:r w:rsidR="0088351D" w:rsidRPr="00E1247D">
        <w:rPr>
          <w:sz w:val="30"/>
          <w:szCs w:val="30"/>
        </w:rPr>
        <w:t>ôu</w:t>
      </w:r>
      <w:proofErr w:type="spellEnd"/>
      <w:r w:rsidR="0088351D" w:rsidRPr="00E1247D">
        <w:rPr>
          <w:sz w:val="30"/>
          <w:szCs w:val="30"/>
        </w:rPr>
        <w:t>.</w:t>
      </w:r>
    </w:p>
    <w:p w14:paraId="35D7826F" w14:textId="77777777" w:rsidR="0088351D" w:rsidRPr="00E1247D" w:rsidRDefault="003B0F39" w:rsidP="00CC53EE">
      <w:pPr>
        <w:ind w:firstLine="567"/>
        <w:rPr>
          <w:sz w:val="30"/>
          <w:szCs w:val="30"/>
        </w:rPr>
      </w:pPr>
      <w:proofErr w:type="spellStart"/>
      <w:r w:rsidRPr="00E1247D">
        <w:rPr>
          <w:sz w:val="30"/>
          <w:szCs w:val="30"/>
        </w:rPr>
        <w:t>AYu</w:t>
      </w:r>
      <w:proofErr w:type="spellEnd"/>
      <w:r w:rsidRPr="00E1247D">
        <w:rPr>
          <w:sz w:val="30"/>
          <w:szCs w:val="30"/>
        </w:rPr>
        <w:t xml:space="preserve"> (</w:t>
      </w:r>
      <w:proofErr w:type="spellStart"/>
      <w:r w:rsidRPr="00E1247D">
        <w:rPr>
          <w:sz w:val="30"/>
          <w:szCs w:val="30"/>
        </w:rPr>
        <w:t>BNô¬Vu</w:t>
      </w:r>
      <w:proofErr w:type="spellEnd"/>
      <w:r w:rsidRPr="00E1247D">
        <w:rPr>
          <w:sz w:val="30"/>
          <w:szCs w:val="30"/>
        </w:rPr>
        <w:t>),</w:t>
      </w:r>
      <w:r w:rsidRPr="00E1247D">
        <w:rPr>
          <w:rFonts w:ascii="TML_Vaigai_Normal" w:hAnsi="TML_Vaigai_Normal"/>
          <w:sz w:val="30"/>
          <w:szCs w:val="30"/>
        </w:rPr>
        <w:t xml:space="preserve"> "</w:t>
      </w:r>
      <w:r w:rsidR="008066ED" w:rsidRPr="00E1247D">
        <w:rPr>
          <w:sz w:val="30"/>
          <w:szCs w:val="30"/>
        </w:rPr>
        <w:t xml:space="preserve">¿ </w:t>
      </w:r>
      <w:proofErr w:type="spellStart"/>
      <w:r w:rsidR="008066ED" w:rsidRPr="00E1247D">
        <w:rPr>
          <w:sz w:val="30"/>
          <w:szCs w:val="30"/>
        </w:rPr>
        <w:t>AkR</w:t>
      </w:r>
      <w:proofErr w:type="spellEnd"/>
      <w:r w:rsidR="008066ED" w:rsidRPr="00E1247D">
        <w:rPr>
          <w:sz w:val="30"/>
          <w:szCs w:val="30"/>
        </w:rPr>
        <w:t xml:space="preserve"> </w:t>
      </w:r>
      <w:proofErr w:type="spellStart"/>
      <w:r w:rsidR="008066ED" w:rsidRPr="00E1247D">
        <w:rPr>
          <w:sz w:val="30"/>
          <w:szCs w:val="30"/>
        </w:rPr>
        <w:t>BhÓdÏh¥ûV</w:t>
      </w:r>
      <w:proofErr w:type="spellEnd"/>
      <w:r w:rsidR="008066ED" w:rsidRPr="00E1247D">
        <w:rPr>
          <w:sz w:val="30"/>
          <w:szCs w:val="30"/>
        </w:rPr>
        <w:t xml:space="preserve"> </w:t>
      </w:r>
      <w:proofErr w:type="spellStart"/>
      <w:r w:rsidR="008066ED" w:rsidRPr="00E1247D">
        <w:rPr>
          <w:sz w:val="30"/>
          <w:szCs w:val="30"/>
        </w:rPr>
        <w:t>AYÚdÏd</w:t>
      </w:r>
      <w:proofErr w:type="spellEnd"/>
      <w:r w:rsidR="008066ED" w:rsidRPr="00E1247D">
        <w:rPr>
          <w:sz w:val="30"/>
          <w:szCs w:val="30"/>
        </w:rPr>
        <w:t xml:space="preserve"> </w:t>
      </w:r>
      <w:proofErr w:type="spellStart"/>
      <w:r w:rsidR="008066ED" w:rsidRPr="00E1247D">
        <w:rPr>
          <w:sz w:val="30"/>
          <w:szCs w:val="30"/>
        </w:rPr>
        <w:t>ùLôÓdL</w:t>
      </w:r>
      <w:proofErr w:type="spellEnd"/>
      <w:r w:rsidR="008066ED" w:rsidRPr="00E1247D">
        <w:rPr>
          <w:sz w:val="30"/>
          <w:szCs w:val="30"/>
        </w:rPr>
        <w:t xml:space="preserve"> </w:t>
      </w:r>
      <w:proofErr w:type="spellStart"/>
      <w:r w:rsidR="008066ED" w:rsidRPr="00E1247D">
        <w:rPr>
          <w:sz w:val="30"/>
          <w:szCs w:val="30"/>
        </w:rPr>
        <w:t>Ø¥VôÕ</w:t>
      </w:r>
      <w:proofErr w:type="spellEnd"/>
      <w:r w:rsidR="008066ED" w:rsidRPr="00E1247D">
        <w:rPr>
          <w:sz w:val="30"/>
          <w:szCs w:val="30"/>
        </w:rPr>
        <w:t xml:space="preserve">; </w:t>
      </w:r>
      <w:proofErr w:type="spellStart"/>
      <w:r w:rsidR="008066ED" w:rsidRPr="00E1247D">
        <w:rPr>
          <w:sz w:val="30"/>
          <w:szCs w:val="30"/>
        </w:rPr>
        <w:t>AkR</w:t>
      </w:r>
      <w:proofErr w:type="spellEnd"/>
      <w:r w:rsidR="008066ED" w:rsidRPr="00E1247D">
        <w:rPr>
          <w:sz w:val="30"/>
          <w:szCs w:val="30"/>
        </w:rPr>
        <w:t xml:space="preserve"> </w:t>
      </w:r>
      <w:proofErr w:type="spellStart"/>
      <w:r w:rsidR="008066ED" w:rsidRPr="00E1247D">
        <w:rPr>
          <w:sz w:val="30"/>
          <w:szCs w:val="30"/>
        </w:rPr>
        <w:t>BhÓdÏh</w:t>
      </w:r>
      <w:proofErr w:type="spellEnd"/>
      <w:r w:rsidR="008066ED" w:rsidRPr="00E1247D">
        <w:rPr>
          <w:sz w:val="30"/>
          <w:szCs w:val="30"/>
        </w:rPr>
        <w:t xml:space="preserve">¥ </w:t>
      </w:r>
      <w:proofErr w:type="spellStart"/>
      <w:r w:rsidR="008066ED" w:rsidRPr="00E1247D">
        <w:rPr>
          <w:sz w:val="30"/>
          <w:szCs w:val="30"/>
        </w:rPr>
        <w:t>EuàûPV</w:t>
      </w:r>
      <w:proofErr w:type="spellEnd"/>
      <w:r w:rsidR="008066ED" w:rsidRPr="00E1247D">
        <w:rPr>
          <w:sz w:val="30"/>
          <w:szCs w:val="30"/>
        </w:rPr>
        <w:t xml:space="preserve"> </w:t>
      </w:r>
      <w:proofErr w:type="spellStart"/>
      <w:r w:rsidR="008066ED" w:rsidRPr="00E1247D">
        <w:rPr>
          <w:sz w:val="30"/>
          <w:szCs w:val="30"/>
        </w:rPr>
        <w:t>L</w:t>
      </w:r>
      <w:r w:rsidR="00450519" w:rsidRPr="00E1247D">
        <w:rPr>
          <w:sz w:val="30"/>
          <w:szCs w:val="30"/>
        </w:rPr>
        <w:t>iLs</w:t>
      </w:r>
      <w:proofErr w:type="spellEnd"/>
      <w:r w:rsidR="00450519" w:rsidRPr="00E1247D">
        <w:rPr>
          <w:sz w:val="30"/>
          <w:szCs w:val="30"/>
        </w:rPr>
        <w:t xml:space="preserve"> </w:t>
      </w:r>
      <w:proofErr w:type="spellStart"/>
      <w:r w:rsidR="00450519" w:rsidRPr="00E1247D">
        <w:rPr>
          <w:sz w:val="30"/>
          <w:szCs w:val="30"/>
        </w:rPr>
        <w:t>Auú</w:t>
      </w:r>
      <w:proofErr w:type="spellEnd"/>
      <w:r w:rsidR="00450519" w:rsidRPr="00E1247D">
        <w:rPr>
          <w:sz w:val="30"/>
          <w:szCs w:val="30"/>
        </w:rPr>
        <w:t>\ô</w:t>
      </w:r>
      <w:r w:rsidR="00450519" w:rsidRPr="00E1247D">
        <w:rPr>
          <w:rFonts w:ascii="TML_Vaigai_Normal" w:hAnsi="TML_Vaigai_Normal"/>
          <w:sz w:val="30"/>
          <w:szCs w:val="30"/>
        </w:rPr>
        <w:t xml:space="preserve">’ </w:t>
      </w:r>
      <w:r w:rsidR="00450519" w:rsidRPr="00E1247D">
        <w:rPr>
          <w:sz w:val="30"/>
          <w:szCs w:val="30"/>
        </w:rPr>
        <w:t>Gu\</w:t>
      </w:r>
      <w:proofErr w:type="spellStart"/>
      <w:r w:rsidR="00450519" w:rsidRPr="00E1247D">
        <w:rPr>
          <w:sz w:val="30"/>
          <w:szCs w:val="30"/>
        </w:rPr>
        <w:t>ôu</w:t>
      </w:r>
      <w:proofErr w:type="spellEnd"/>
      <w:r w:rsidR="00450519" w:rsidRPr="00E1247D">
        <w:rPr>
          <w:sz w:val="30"/>
          <w:szCs w:val="30"/>
        </w:rPr>
        <w:t>.</w:t>
      </w:r>
    </w:p>
    <w:p w14:paraId="27B3A5D5" w14:textId="77777777" w:rsidR="00450519" w:rsidRPr="00E1247D" w:rsidRDefault="00190D9D" w:rsidP="00CC53EE">
      <w:pPr>
        <w:ind w:firstLine="567"/>
        <w:rPr>
          <w:rFonts w:ascii="TML_Vaigai_Normal" w:hAnsi="TML_Vaigai_Normal"/>
          <w:sz w:val="30"/>
          <w:szCs w:val="30"/>
        </w:rPr>
      </w:pPr>
      <w:r w:rsidRPr="00E1247D">
        <w:rPr>
          <w:sz w:val="30"/>
          <w:szCs w:val="30"/>
        </w:rPr>
        <w:t>11.</w:t>
      </w:r>
      <w:r w:rsidR="00B31A64" w:rsidRPr="00E1247D">
        <w:rPr>
          <w:sz w:val="30"/>
          <w:szCs w:val="30"/>
        </w:rPr>
        <w:t xml:space="preserve"> </w:t>
      </w:r>
      <w:proofErr w:type="spellStart"/>
      <w:r w:rsidR="000A69CB" w:rsidRPr="00E1247D">
        <w:rPr>
          <w:sz w:val="30"/>
          <w:szCs w:val="30"/>
        </w:rPr>
        <w:t>C</w:t>
      </w:r>
      <w:r w:rsidR="009814F3" w:rsidRPr="00E1247D">
        <w:rPr>
          <w:sz w:val="30"/>
          <w:szCs w:val="30"/>
        </w:rPr>
        <w:t>Yu</w:t>
      </w:r>
      <w:proofErr w:type="spellEnd"/>
      <w:r w:rsidR="009814F3" w:rsidRPr="00E1247D">
        <w:rPr>
          <w:sz w:val="30"/>
          <w:szCs w:val="30"/>
        </w:rPr>
        <w:t>,</w:t>
      </w:r>
      <w:r w:rsidR="009814F3" w:rsidRPr="00E1247D">
        <w:rPr>
          <w:rFonts w:ascii="TML_Vaigai_Normal" w:hAnsi="TML_Vaigai_Normal"/>
          <w:sz w:val="30"/>
          <w:szCs w:val="30"/>
        </w:rPr>
        <w:t xml:space="preserve"> "</w:t>
      </w:r>
      <w:r w:rsidR="003836F0" w:rsidRPr="00E1247D">
        <w:rPr>
          <w:sz w:val="30"/>
          <w:szCs w:val="30"/>
        </w:rPr>
        <w:t xml:space="preserve">K, </w:t>
      </w:r>
      <w:proofErr w:type="spellStart"/>
      <w:r w:rsidR="003836F0" w:rsidRPr="00E1247D">
        <w:rPr>
          <w:sz w:val="30"/>
          <w:szCs w:val="30"/>
        </w:rPr>
        <w:t>úRYàûPV</w:t>
      </w:r>
      <w:proofErr w:type="spellEnd"/>
      <w:r w:rsidR="003836F0" w:rsidRPr="00E1247D">
        <w:rPr>
          <w:sz w:val="30"/>
          <w:szCs w:val="30"/>
        </w:rPr>
        <w:t xml:space="preserve"> </w:t>
      </w:r>
      <w:proofErr w:type="spellStart"/>
      <w:r w:rsidR="003836F0" w:rsidRPr="00E1247D">
        <w:rPr>
          <w:sz w:val="30"/>
          <w:szCs w:val="30"/>
        </w:rPr>
        <w:t>BNô¬VúW</w:t>
      </w:r>
      <w:proofErr w:type="spellEnd"/>
      <w:r w:rsidR="003836F0" w:rsidRPr="00E1247D">
        <w:rPr>
          <w:sz w:val="30"/>
          <w:szCs w:val="30"/>
        </w:rPr>
        <w:t xml:space="preserve">, </w:t>
      </w:r>
      <w:proofErr w:type="spellStart"/>
      <w:r w:rsidR="0070460A" w:rsidRPr="00E1247D">
        <w:rPr>
          <w:sz w:val="30"/>
          <w:szCs w:val="30"/>
        </w:rPr>
        <w:t>ÏÚPô</w:t>
      </w:r>
      <w:proofErr w:type="spellEnd"/>
      <w:r w:rsidR="0070460A" w:rsidRPr="00E1247D">
        <w:rPr>
          <w:sz w:val="30"/>
          <w:szCs w:val="30"/>
        </w:rPr>
        <w:t xml:space="preserve">] </w:t>
      </w:r>
      <w:proofErr w:type="spellStart"/>
      <w:r w:rsidR="0070460A" w:rsidRPr="00E1247D">
        <w:rPr>
          <w:sz w:val="30"/>
          <w:szCs w:val="30"/>
        </w:rPr>
        <w:t>To§úUÙ</w:t>
      </w:r>
      <w:proofErr w:type="spellEnd"/>
      <w:r w:rsidR="0070460A" w:rsidRPr="00E1247D">
        <w:rPr>
          <w:sz w:val="30"/>
          <w:szCs w:val="30"/>
        </w:rPr>
        <w:t xml:space="preserve"> </w:t>
      </w:r>
      <w:proofErr w:type="spellStart"/>
      <w:r w:rsidR="0070460A" w:rsidRPr="00E1247D">
        <w:rPr>
          <w:sz w:val="30"/>
          <w:szCs w:val="30"/>
        </w:rPr>
        <w:t>úRYàdÏ</w:t>
      </w:r>
      <w:proofErr w:type="spellEnd"/>
      <w:r w:rsidR="0070460A" w:rsidRPr="00E1247D">
        <w:rPr>
          <w:sz w:val="30"/>
          <w:szCs w:val="30"/>
        </w:rPr>
        <w:t xml:space="preserve"> JÚ </w:t>
      </w:r>
      <w:proofErr w:type="spellStart"/>
      <w:r w:rsidR="0070460A" w:rsidRPr="00E1247D">
        <w:rPr>
          <w:sz w:val="30"/>
          <w:szCs w:val="30"/>
        </w:rPr>
        <w:t>YôdÏl</w:t>
      </w:r>
      <w:proofErr w:type="spellEnd"/>
      <w:r w:rsidR="00ED4501" w:rsidRPr="00E1247D">
        <w:rPr>
          <w:sz w:val="30"/>
          <w:szCs w:val="30"/>
        </w:rPr>
        <w:t xml:space="preserve"> </w:t>
      </w:r>
      <w:proofErr w:type="spellStart"/>
      <w:r w:rsidR="0070460A" w:rsidRPr="00E1247D">
        <w:rPr>
          <w:sz w:val="30"/>
          <w:szCs w:val="30"/>
        </w:rPr>
        <w:t>Ti</w:t>
      </w:r>
      <w:proofErr w:type="spellEnd"/>
      <w:r w:rsidR="0070460A" w:rsidRPr="00E1247D">
        <w:rPr>
          <w:sz w:val="30"/>
          <w:szCs w:val="30"/>
        </w:rPr>
        <w:t>¦«</w:t>
      </w:r>
      <w:proofErr w:type="spellStart"/>
      <w:r w:rsidR="0070460A" w:rsidRPr="00E1247D">
        <w:rPr>
          <w:sz w:val="30"/>
          <w:szCs w:val="30"/>
        </w:rPr>
        <w:t>ÚlTôu</w:t>
      </w:r>
      <w:proofErr w:type="spellEnd"/>
      <w:r w:rsidR="0070460A" w:rsidRPr="00E1247D">
        <w:rPr>
          <w:sz w:val="30"/>
          <w:szCs w:val="30"/>
        </w:rPr>
        <w:t xml:space="preserve"> Gu\</w:t>
      </w:r>
      <w:proofErr w:type="spellStart"/>
      <w:r w:rsidR="0070460A" w:rsidRPr="00E1247D">
        <w:rPr>
          <w:sz w:val="30"/>
          <w:szCs w:val="30"/>
        </w:rPr>
        <w:t>ôp</w:t>
      </w:r>
      <w:proofErr w:type="spellEnd"/>
      <w:r w:rsidR="00B31A64" w:rsidRPr="00E1247D">
        <w:rPr>
          <w:sz w:val="30"/>
          <w:szCs w:val="30"/>
        </w:rPr>
        <w:t>,</w:t>
      </w:r>
      <w:r w:rsidRPr="00E1247D">
        <w:rPr>
          <w:sz w:val="30"/>
          <w:szCs w:val="30"/>
        </w:rPr>
        <w:t xml:space="preserve"> </w:t>
      </w:r>
      <w:proofErr w:type="spellStart"/>
      <w:r w:rsidR="00D92340" w:rsidRPr="00E1247D">
        <w:rPr>
          <w:sz w:val="30"/>
          <w:szCs w:val="30"/>
        </w:rPr>
        <w:t>Sôu</w:t>
      </w:r>
      <w:proofErr w:type="spellEnd"/>
      <w:r w:rsidR="00D92340" w:rsidRPr="00E1247D">
        <w:rPr>
          <w:sz w:val="30"/>
          <w:szCs w:val="30"/>
        </w:rPr>
        <w:t xml:space="preserve"> </w:t>
      </w:r>
      <w:proofErr w:type="spellStart"/>
      <w:r w:rsidR="00D92340" w:rsidRPr="00E1247D">
        <w:rPr>
          <w:sz w:val="30"/>
          <w:szCs w:val="30"/>
        </w:rPr>
        <w:t>GuàûPV</w:t>
      </w:r>
      <w:proofErr w:type="spellEnd"/>
      <w:r w:rsidR="00D92340" w:rsidRPr="00E1247D">
        <w:rPr>
          <w:sz w:val="30"/>
          <w:szCs w:val="30"/>
        </w:rPr>
        <w:t xml:space="preserve"> </w:t>
      </w:r>
      <w:proofErr w:type="spellStart"/>
      <w:r w:rsidR="00D92340" w:rsidRPr="00E1247D">
        <w:rPr>
          <w:sz w:val="30"/>
          <w:szCs w:val="30"/>
        </w:rPr>
        <w:t>YôdûLd</w:t>
      </w:r>
      <w:proofErr w:type="spellEnd"/>
      <w:r w:rsidR="00D92340" w:rsidRPr="00E1247D">
        <w:rPr>
          <w:sz w:val="30"/>
          <w:szCs w:val="30"/>
        </w:rPr>
        <w:t xml:space="preserve"> </w:t>
      </w:r>
      <w:proofErr w:type="spellStart"/>
      <w:r w:rsidR="00D92340" w:rsidRPr="00E1247D">
        <w:rPr>
          <w:sz w:val="30"/>
          <w:szCs w:val="30"/>
        </w:rPr>
        <w:t>LôjÕd</w:t>
      </w:r>
      <w:proofErr w:type="spellEnd"/>
      <w:r w:rsidR="00D92340" w:rsidRPr="00E1247D">
        <w:rPr>
          <w:sz w:val="30"/>
          <w:szCs w:val="30"/>
        </w:rPr>
        <w:t xml:space="preserve"> </w:t>
      </w:r>
      <w:proofErr w:type="spellStart"/>
      <w:r w:rsidR="00D92340" w:rsidRPr="00E1247D">
        <w:rPr>
          <w:sz w:val="30"/>
          <w:szCs w:val="30"/>
        </w:rPr>
        <w:t>ùLôi¥Úd¡ú</w:t>
      </w:r>
      <w:proofErr w:type="spellEnd"/>
      <w:r w:rsidR="00D92340" w:rsidRPr="00E1247D">
        <w:rPr>
          <w:sz w:val="30"/>
          <w:szCs w:val="30"/>
        </w:rPr>
        <w:t>\u</w:t>
      </w:r>
      <w:r w:rsidR="00B31A64" w:rsidRPr="00E1247D">
        <w:rPr>
          <w:sz w:val="30"/>
          <w:szCs w:val="30"/>
        </w:rPr>
        <w:t>.</w:t>
      </w:r>
      <w:r w:rsidR="0073155E" w:rsidRPr="00E1247D">
        <w:rPr>
          <w:sz w:val="30"/>
          <w:szCs w:val="30"/>
        </w:rPr>
        <w:t xml:space="preserve"> </w:t>
      </w:r>
      <w:proofErr w:type="gramStart"/>
      <w:r w:rsidR="005B506F" w:rsidRPr="00E1247D">
        <w:rPr>
          <w:sz w:val="30"/>
          <w:szCs w:val="30"/>
        </w:rPr>
        <w:t>ÏÚP</w:t>
      </w:r>
      <w:r w:rsidR="0058697B" w:rsidRPr="00E1247D">
        <w:rPr>
          <w:sz w:val="30"/>
          <w:szCs w:val="30"/>
        </w:rPr>
        <w:t>]</w:t>
      </w:r>
      <w:proofErr w:type="spellStart"/>
      <w:r w:rsidR="0058697B" w:rsidRPr="00E1247D">
        <w:rPr>
          <w:sz w:val="30"/>
          <w:szCs w:val="30"/>
        </w:rPr>
        <w:t>ô</w:t>
      </w:r>
      <w:proofErr w:type="gramEnd"/>
      <w:r w:rsidR="0058697B" w:rsidRPr="00E1247D">
        <w:rPr>
          <w:sz w:val="30"/>
          <w:szCs w:val="30"/>
        </w:rPr>
        <w:t>¡V</w:t>
      </w:r>
      <w:proofErr w:type="spellEnd"/>
      <w:r w:rsidR="005B506F" w:rsidRPr="00E1247D">
        <w:rPr>
          <w:sz w:val="30"/>
          <w:szCs w:val="30"/>
        </w:rPr>
        <w:t xml:space="preserve"> </w:t>
      </w:r>
      <w:proofErr w:type="spellStart"/>
      <w:r w:rsidR="005B506F" w:rsidRPr="00E1247D">
        <w:rPr>
          <w:sz w:val="30"/>
          <w:szCs w:val="30"/>
        </w:rPr>
        <w:t>T</w:t>
      </w:r>
      <w:r w:rsidR="00ED4501" w:rsidRPr="00E1247D">
        <w:rPr>
          <w:sz w:val="30"/>
          <w:szCs w:val="30"/>
        </w:rPr>
        <w:t>Wó</w:t>
      </w:r>
      <w:r w:rsidR="005B506F" w:rsidRPr="00E1247D">
        <w:rPr>
          <w:sz w:val="30"/>
          <w:szCs w:val="30"/>
        </w:rPr>
        <w:t>§úUÙ®u</w:t>
      </w:r>
      <w:proofErr w:type="spellEnd"/>
      <w:r w:rsidR="005B506F" w:rsidRPr="00E1247D">
        <w:rPr>
          <w:sz w:val="30"/>
          <w:szCs w:val="30"/>
        </w:rPr>
        <w:t xml:space="preserve"> </w:t>
      </w:r>
      <w:proofErr w:type="spellStart"/>
      <w:r w:rsidR="005B506F" w:rsidRPr="00E1247D">
        <w:rPr>
          <w:sz w:val="30"/>
          <w:szCs w:val="30"/>
        </w:rPr>
        <w:t>LiLÞd</w:t>
      </w:r>
      <w:r w:rsidR="00AE3987" w:rsidRPr="00E1247D">
        <w:rPr>
          <w:sz w:val="30"/>
          <w:szCs w:val="30"/>
        </w:rPr>
        <w:t>LôL</w:t>
      </w:r>
      <w:proofErr w:type="spellEnd"/>
      <w:r w:rsidR="005B506F" w:rsidRPr="00E1247D">
        <w:rPr>
          <w:sz w:val="30"/>
          <w:szCs w:val="30"/>
        </w:rPr>
        <w:t xml:space="preserve"> </w:t>
      </w:r>
      <w:proofErr w:type="spellStart"/>
      <w:r w:rsidR="005B506F" w:rsidRPr="00E1247D">
        <w:rPr>
          <w:sz w:val="30"/>
          <w:szCs w:val="30"/>
        </w:rPr>
        <w:t>úRYu</w:t>
      </w:r>
      <w:proofErr w:type="spellEnd"/>
      <w:r w:rsidR="005B506F" w:rsidRPr="00E1247D">
        <w:rPr>
          <w:sz w:val="30"/>
          <w:szCs w:val="30"/>
        </w:rPr>
        <w:t xml:space="preserve"> JÚ </w:t>
      </w:r>
      <w:proofErr w:type="spellStart"/>
      <w:r w:rsidR="005B506F" w:rsidRPr="00E1247D">
        <w:rPr>
          <w:sz w:val="30"/>
          <w:szCs w:val="30"/>
        </w:rPr>
        <w:t>BhÓdÏh¥ûV</w:t>
      </w:r>
      <w:proofErr w:type="spellEnd"/>
      <w:r w:rsidR="005B506F" w:rsidRPr="00E1247D">
        <w:rPr>
          <w:sz w:val="30"/>
          <w:szCs w:val="30"/>
        </w:rPr>
        <w:t xml:space="preserve"> </w:t>
      </w:r>
      <w:proofErr w:type="spellStart"/>
      <w:r w:rsidR="005B506F" w:rsidRPr="00E1247D">
        <w:rPr>
          <w:sz w:val="30"/>
          <w:szCs w:val="30"/>
        </w:rPr>
        <w:t>AÚÞYô</w:t>
      </w:r>
      <w:r w:rsidR="00ED4501" w:rsidRPr="00E1247D">
        <w:rPr>
          <w:sz w:val="30"/>
          <w:szCs w:val="30"/>
        </w:rPr>
        <w:t>Wó</w:t>
      </w:r>
      <w:proofErr w:type="spellEnd"/>
      <w:r w:rsidR="005B506F" w:rsidRPr="00E1247D">
        <w:rPr>
          <w:rFonts w:ascii="TML_Vaigai_Normal" w:hAnsi="TML_Vaigai_Normal"/>
          <w:sz w:val="30"/>
          <w:szCs w:val="30"/>
        </w:rPr>
        <w:t xml:space="preserve">’ </w:t>
      </w:r>
      <w:r w:rsidR="005B506F" w:rsidRPr="00E1247D">
        <w:rPr>
          <w:sz w:val="30"/>
          <w:szCs w:val="30"/>
        </w:rPr>
        <w:t>Gu\</w:t>
      </w:r>
      <w:proofErr w:type="spellStart"/>
      <w:r w:rsidR="005B506F" w:rsidRPr="00E1247D">
        <w:rPr>
          <w:sz w:val="30"/>
          <w:szCs w:val="30"/>
        </w:rPr>
        <w:t>ôu</w:t>
      </w:r>
      <w:proofErr w:type="spellEnd"/>
      <w:r w:rsidR="005B506F" w:rsidRPr="00E1247D">
        <w:rPr>
          <w:sz w:val="30"/>
          <w:szCs w:val="30"/>
        </w:rPr>
        <w:t>.</w:t>
      </w:r>
    </w:p>
    <w:p w14:paraId="31ED9720" w14:textId="77777777" w:rsidR="005B506F" w:rsidRPr="00E1247D" w:rsidRDefault="00190D9D" w:rsidP="00ED4501">
      <w:pPr>
        <w:rPr>
          <w:sz w:val="30"/>
          <w:szCs w:val="30"/>
        </w:rPr>
      </w:pPr>
      <w:r w:rsidRPr="00E1247D">
        <w:rPr>
          <w:sz w:val="30"/>
          <w:szCs w:val="30"/>
        </w:rPr>
        <w:t>12</w:t>
      </w:r>
      <w:r w:rsidR="008A2882" w:rsidRPr="00E1247D">
        <w:rPr>
          <w:sz w:val="30"/>
          <w:szCs w:val="30"/>
        </w:rPr>
        <w:t>.</w:t>
      </w:r>
      <w:r w:rsidR="00B31A64" w:rsidRPr="00E1247D">
        <w:rPr>
          <w:sz w:val="30"/>
          <w:szCs w:val="30"/>
        </w:rPr>
        <w:t xml:space="preserve"> </w:t>
      </w:r>
      <w:r w:rsidR="009C3ABF" w:rsidRPr="00E1247D">
        <w:rPr>
          <w:sz w:val="30"/>
          <w:szCs w:val="30"/>
        </w:rPr>
        <w:t>AÕ</w:t>
      </w:r>
      <w:r w:rsidR="00C2596A" w:rsidRPr="00E1247D">
        <w:rPr>
          <w:sz w:val="30"/>
          <w:szCs w:val="30"/>
        </w:rPr>
        <w:t xml:space="preserve"> </w:t>
      </w:r>
      <w:proofErr w:type="spellStart"/>
      <w:r w:rsidR="009C3ABF" w:rsidRPr="00E1247D">
        <w:rPr>
          <w:sz w:val="30"/>
          <w:szCs w:val="30"/>
        </w:rPr>
        <w:t>Rôu</w:t>
      </w:r>
      <w:proofErr w:type="spellEnd"/>
      <w:r w:rsidR="009C3ABF" w:rsidRPr="00E1247D">
        <w:rPr>
          <w:sz w:val="30"/>
          <w:szCs w:val="30"/>
        </w:rPr>
        <w:t xml:space="preserve"> </w:t>
      </w:r>
      <w:proofErr w:type="spellStart"/>
      <w:r w:rsidR="009C3ABF" w:rsidRPr="00E1247D">
        <w:rPr>
          <w:sz w:val="30"/>
          <w:szCs w:val="30"/>
        </w:rPr>
        <w:t>SPkRÕ</w:t>
      </w:r>
      <w:proofErr w:type="spellEnd"/>
      <w:r w:rsidR="009C3ABF" w:rsidRPr="00E1247D">
        <w:rPr>
          <w:sz w:val="30"/>
          <w:szCs w:val="30"/>
        </w:rPr>
        <w:t xml:space="preserve">. </w:t>
      </w:r>
      <w:proofErr w:type="spellStart"/>
      <w:r w:rsidR="0058697B" w:rsidRPr="00E1247D">
        <w:rPr>
          <w:sz w:val="30"/>
          <w:szCs w:val="30"/>
        </w:rPr>
        <w:t>úRYu</w:t>
      </w:r>
      <w:proofErr w:type="spellEnd"/>
      <w:r w:rsidR="0058697B" w:rsidRPr="00E1247D">
        <w:rPr>
          <w:sz w:val="30"/>
          <w:szCs w:val="30"/>
        </w:rPr>
        <w:t xml:space="preserve"> </w:t>
      </w:r>
      <w:proofErr w:type="gramStart"/>
      <w:r w:rsidR="0058697B" w:rsidRPr="00E1247D">
        <w:rPr>
          <w:sz w:val="30"/>
          <w:szCs w:val="30"/>
        </w:rPr>
        <w:t>ÏÚP]</w:t>
      </w:r>
      <w:proofErr w:type="spellStart"/>
      <w:r w:rsidR="0058697B" w:rsidRPr="00E1247D">
        <w:rPr>
          <w:sz w:val="30"/>
          <w:szCs w:val="30"/>
        </w:rPr>
        <w:t>ô</w:t>
      </w:r>
      <w:proofErr w:type="gramEnd"/>
      <w:r w:rsidR="0058697B" w:rsidRPr="00E1247D">
        <w:rPr>
          <w:sz w:val="30"/>
          <w:szCs w:val="30"/>
        </w:rPr>
        <w:t>¡V</w:t>
      </w:r>
      <w:proofErr w:type="spellEnd"/>
      <w:r w:rsidR="0058697B" w:rsidRPr="00E1247D">
        <w:rPr>
          <w:sz w:val="30"/>
          <w:szCs w:val="30"/>
        </w:rPr>
        <w:t xml:space="preserve"> </w:t>
      </w:r>
      <w:proofErr w:type="spellStart"/>
      <w:r w:rsidR="00F420EB" w:rsidRPr="00E1247D">
        <w:rPr>
          <w:sz w:val="30"/>
          <w:szCs w:val="30"/>
        </w:rPr>
        <w:t>T</w:t>
      </w:r>
      <w:r w:rsidR="00ED4501" w:rsidRPr="00E1247D">
        <w:rPr>
          <w:sz w:val="30"/>
          <w:szCs w:val="30"/>
        </w:rPr>
        <w:t>Wó</w:t>
      </w:r>
      <w:r w:rsidR="00F420EB" w:rsidRPr="00E1247D">
        <w:rPr>
          <w:sz w:val="30"/>
          <w:szCs w:val="30"/>
        </w:rPr>
        <w:t>§úUÙ®u</w:t>
      </w:r>
      <w:proofErr w:type="spellEnd"/>
      <w:r w:rsidR="00F420EB" w:rsidRPr="00E1247D">
        <w:rPr>
          <w:sz w:val="30"/>
          <w:szCs w:val="30"/>
        </w:rPr>
        <w:t xml:space="preserve"> </w:t>
      </w:r>
      <w:proofErr w:type="spellStart"/>
      <w:r w:rsidR="00AE3987" w:rsidRPr="00E1247D">
        <w:rPr>
          <w:sz w:val="30"/>
          <w:szCs w:val="30"/>
        </w:rPr>
        <w:t>LiLÞdLôL</w:t>
      </w:r>
      <w:proofErr w:type="spellEnd"/>
      <w:r w:rsidR="00AE3987" w:rsidRPr="00E1247D">
        <w:rPr>
          <w:sz w:val="30"/>
          <w:szCs w:val="30"/>
        </w:rPr>
        <w:t xml:space="preserve"> </w:t>
      </w:r>
      <w:proofErr w:type="spellStart"/>
      <w:r w:rsidR="00ED4501" w:rsidRPr="00E1247D">
        <w:rPr>
          <w:sz w:val="30"/>
          <w:szCs w:val="30"/>
        </w:rPr>
        <w:t>EXLm</w:t>
      </w:r>
      <w:proofErr w:type="spellEnd"/>
      <w:r w:rsidR="00ED4501" w:rsidRPr="00E1247D">
        <w:rPr>
          <w:sz w:val="30"/>
          <w:szCs w:val="30"/>
        </w:rPr>
        <w:t xml:space="preserve"> </w:t>
      </w:r>
      <w:proofErr w:type="spellStart"/>
      <w:r w:rsidR="00ED4501" w:rsidRPr="00E1247D">
        <w:rPr>
          <w:sz w:val="30"/>
          <w:szCs w:val="30"/>
        </w:rPr>
        <w:t>EiPô</w:t>
      </w:r>
      <w:proofErr w:type="spellEnd"/>
      <w:r w:rsidR="00ED4501" w:rsidRPr="00E1247D">
        <w:rPr>
          <w:sz w:val="30"/>
          <w:szCs w:val="30"/>
        </w:rPr>
        <w:t xml:space="preserve">]Õ </w:t>
      </w:r>
      <w:proofErr w:type="spellStart"/>
      <w:r w:rsidR="00ED4501" w:rsidRPr="00E1247D">
        <w:rPr>
          <w:sz w:val="30"/>
          <w:szCs w:val="30"/>
        </w:rPr>
        <w:t>ØRp</w:t>
      </w:r>
      <w:proofErr w:type="spellEnd"/>
      <w:r w:rsidR="00ED4501" w:rsidRPr="00E1247D">
        <w:rPr>
          <w:sz w:val="30"/>
          <w:szCs w:val="30"/>
        </w:rPr>
        <w:t xml:space="preserve"> </w:t>
      </w:r>
      <w:proofErr w:type="spellStart"/>
      <w:r w:rsidR="00ED4501" w:rsidRPr="00E1247D">
        <w:rPr>
          <w:sz w:val="30"/>
          <w:szCs w:val="30"/>
        </w:rPr>
        <w:t>A¥dLlThP</w:t>
      </w:r>
      <w:proofErr w:type="spellEnd"/>
      <w:r w:rsidR="00ED4501" w:rsidRPr="00E1247D">
        <w:rPr>
          <w:sz w:val="30"/>
          <w:szCs w:val="30"/>
        </w:rPr>
        <w:t xml:space="preserve"> </w:t>
      </w:r>
      <w:proofErr w:type="spellStart"/>
      <w:r w:rsidR="00ED4501" w:rsidRPr="00E1247D">
        <w:rPr>
          <w:sz w:val="30"/>
          <w:szCs w:val="30"/>
        </w:rPr>
        <w:t>úRYàûPV</w:t>
      </w:r>
      <w:proofErr w:type="spellEnd"/>
      <w:r w:rsidR="00ED4501" w:rsidRPr="00E1247D">
        <w:rPr>
          <w:sz w:val="30"/>
          <w:szCs w:val="30"/>
        </w:rPr>
        <w:t xml:space="preserve"> </w:t>
      </w:r>
      <w:proofErr w:type="spellStart"/>
      <w:r w:rsidR="00ED4501" w:rsidRPr="00E1247D">
        <w:rPr>
          <w:sz w:val="30"/>
          <w:szCs w:val="30"/>
        </w:rPr>
        <w:t>BhÓd</w:t>
      </w:r>
      <w:proofErr w:type="spellEnd"/>
      <w:r w:rsidR="00ED4501" w:rsidRPr="00E1247D">
        <w:rPr>
          <w:sz w:val="30"/>
          <w:szCs w:val="30"/>
        </w:rPr>
        <w:t xml:space="preserve"> </w:t>
      </w:r>
      <w:proofErr w:type="spellStart"/>
      <w:r w:rsidR="00ED4501" w:rsidRPr="00E1247D">
        <w:rPr>
          <w:sz w:val="30"/>
          <w:szCs w:val="30"/>
        </w:rPr>
        <w:t>Ïh¥Vô</w:t>
      </w:r>
      <w:proofErr w:type="spellEnd"/>
      <w:r w:rsidR="00ED4501" w:rsidRPr="00E1247D">
        <w:rPr>
          <w:sz w:val="30"/>
          <w:szCs w:val="30"/>
        </w:rPr>
        <w:t>]</w:t>
      </w:r>
      <w:proofErr w:type="spellStart"/>
      <w:r w:rsidR="00ED4501" w:rsidRPr="00E1247D">
        <w:rPr>
          <w:sz w:val="30"/>
          <w:szCs w:val="30"/>
        </w:rPr>
        <w:t>YWó</w:t>
      </w:r>
      <w:proofErr w:type="spellEnd"/>
      <w:r w:rsidR="00ED4501" w:rsidRPr="00E1247D">
        <w:rPr>
          <w:sz w:val="30"/>
          <w:szCs w:val="30"/>
        </w:rPr>
        <w:t xml:space="preserve"> </w:t>
      </w:r>
      <w:r w:rsidR="00F420EB" w:rsidRPr="00E1247D">
        <w:rPr>
          <w:sz w:val="30"/>
          <w:szCs w:val="30"/>
        </w:rPr>
        <w:t xml:space="preserve">JÚ </w:t>
      </w:r>
      <w:proofErr w:type="spellStart"/>
      <w:r w:rsidR="00F420EB" w:rsidRPr="00E1247D">
        <w:rPr>
          <w:sz w:val="30"/>
          <w:szCs w:val="30"/>
        </w:rPr>
        <w:t>BhÓdÏh¥ûV</w:t>
      </w:r>
      <w:proofErr w:type="spellEnd"/>
      <w:r w:rsidR="00F420EB" w:rsidRPr="00E1247D">
        <w:rPr>
          <w:sz w:val="30"/>
          <w:szCs w:val="30"/>
        </w:rPr>
        <w:t xml:space="preserve"> AÚ°«</w:t>
      </w:r>
      <w:proofErr w:type="spellStart"/>
      <w:r w:rsidR="00F420EB" w:rsidRPr="00E1247D">
        <w:rPr>
          <w:sz w:val="30"/>
          <w:szCs w:val="30"/>
        </w:rPr>
        <w:t>ÚkRô</w:t>
      </w:r>
      <w:r w:rsidR="00ED4501" w:rsidRPr="00E1247D">
        <w:rPr>
          <w:sz w:val="30"/>
          <w:szCs w:val="30"/>
        </w:rPr>
        <w:t>Wó</w:t>
      </w:r>
      <w:proofErr w:type="spellEnd"/>
      <w:r w:rsidR="00ED4501" w:rsidRPr="00E1247D">
        <w:rPr>
          <w:sz w:val="30"/>
          <w:szCs w:val="30"/>
        </w:rPr>
        <w:t>.</w:t>
      </w:r>
      <w:r w:rsidR="00375724" w:rsidRPr="00E1247D">
        <w:rPr>
          <w:sz w:val="30"/>
          <w:szCs w:val="30"/>
        </w:rPr>
        <w:t xml:space="preserve"> </w:t>
      </w:r>
      <w:proofErr w:type="spellStart"/>
      <w:r w:rsidR="00FA5A1F" w:rsidRPr="00E1247D">
        <w:rPr>
          <w:sz w:val="30"/>
          <w:szCs w:val="30"/>
        </w:rPr>
        <w:t>To§úUÙ</w:t>
      </w:r>
      <w:proofErr w:type="spellEnd"/>
      <w:r w:rsidR="00FA5A1F" w:rsidRPr="00E1247D">
        <w:rPr>
          <w:sz w:val="30"/>
          <w:szCs w:val="30"/>
        </w:rPr>
        <w:t xml:space="preserve"> </w:t>
      </w:r>
      <w:proofErr w:type="spellStart"/>
      <w:proofErr w:type="gramStart"/>
      <w:r w:rsidR="00D310E8" w:rsidRPr="00E1247D">
        <w:rPr>
          <w:sz w:val="30"/>
          <w:szCs w:val="30"/>
        </w:rPr>
        <w:t>úRY</w:t>
      </w:r>
      <w:proofErr w:type="spellEnd"/>
      <w:r w:rsidR="00D310E8" w:rsidRPr="00E1247D">
        <w:rPr>
          <w:sz w:val="30"/>
          <w:szCs w:val="30"/>
        </w:rPr>
        <w:t>]</w:t>
      </w:r>
      <w:proofErr w:type="spellStart"/>
      <w:r w:rsidR="00D310E8" w:rsidRPr="00E1247D">
        <w:rPr>
          <w:sz w:val="30"/>
          <w:szCs w:val="30"/>
        </w:rPr>
        <w:t>ôp</w:t>
      </w:r>
      <w:proofErr w:type="spellEnd"/>
      <w:proofErr w:type="gramEnd"/>
      <w:r w:rsidR="00D310E8" w:rsidRPr="00E1247D">
        <w:rPr>
          <w:sz w:val="30"/>
          <w:szCs w:val="30"/>
        </w:rPr>
        <w:t xml:space="preserve"> AÚ[</w:t>
      </w:r>
      <w:proofErr w:type="spellStart"/>
      <w:r w:rsidR="00D310E8" w:rsidRPr="00E1247D">
        <w:rPr>
          <w:sz w:val="30"/>
          <w:szCs w:val="30"/>
        </w:rPr>
        <w:t>lThP</w:t>
      </w:r>
      <w:proofErr w:type="spellEnd"/>
      <w:r w:rsidR="00D310E8" w:rsidRPr="00E1247D">
        <w:rPr>
          <w:sz w:val="30"/>
          <w:szCs w:val="30"/>
        </w:rPr>
        <w:t xml:space="preserve"> </w:t>
      </w:r>
      <w:proofErr w:type="spellStart"/>
      <w:r w:rsidR="00D310E8" w:rsidRPr="00E1247D">
        <w:rPr>
          <w:sz w:val="30"/>
          <w:szCs w:val="30"/>
        </w:rPr>
        <w:t>BhÓdÏh¥Vô</w:t>
      </w:r>
      <w:proofErr w:type="spellEnd"/>
      <w:r w:rsidR="00D310E8" w:rsidRPr="00E1247D">
        <w:rPr>
          <w:sz w:val="30"/>
          <w:szCs w:val="30"/>
        </w:rPr>
        <w:t>]</w:t>
      </w:r>
      <w:proofErr w:type="spellStart"/>
      <w:r w:rsidR="00D310E8" w:rsidRPr="00E1247D">
        <w:rPr>
          <w:sz w:val="30"/>
          <w:szCs w:val="30"/>
        </w:rPr>
        <w:t>Y¬P</w:t>
      </w:r>
      <w:r w:rsidR="00B31A64" w:rsidRPr="00E1247D">
        <w:rPr>
          <w:sz w:val="30"/>
          <w:szCs w:val="30"/>
        </w:rPr>
        <w:t>m</w:t>
      </w:r>
      <w:proofErr w:type="spellEnd"/>
      <w:r w:rsidR="00B31A64" w:rsidRPr="00E1247D">
        <w:rPr>
          <w:sz w:val="30"/>
          <w:szCs w:val="30"/>
        </w:rPr>
        <w:t xml:space="preserve"> </w:t>
      </w:r>
      <w:proofErr w:type="spellStart"/>
      <w:r w:rsidR="00B31A64" w:rsidRPr="00E1247D">
        <w:rPr>
          <w:sz w:val="30"/>
          <w:szCs w:val="30"/>
        </w:rPr>
        <w:t>C</w:t>
      </w:r>
      <w:r w:rsidR="00D310E8" w:rsidRPr="00E1247D">
        <w:rPr>
          <w:sz w:val="30"/>
          <w:szCs w:val="30"/>
        </w:rPr>
        <w:t>ÚkÕ</w:t>
      </w:r>
      <w:proofErr w:type="spellEnd"/>
      <w:r w:rsidR="0090085F" w:rsidRPr="00E1247D">
        <w:rPr>
          <w:sz w:val="30"/>
          <w:szCs w:val="30"/>
        </w:rPr>
        <w:t xml:space="preserve"> </w:t>
      </w:r>
      <w:proofErr w:type="spellStart"/>
      <w:r w:rsidR="00D310E8" w:rsidRPr="00E1247D">
        <w:rPr>
          <w:sz w:val="30"/>
          <w:szCs w:val="30"/>
        </w:rPr>
        <w:t>RuàûPV</w:t>
      </w:r>
      <w:proofErr w:type="spellEnd"/>
      <w:r w:rsidR="00D310E8" w:rsidRPr="00E1247D">
        <w:rPr>
          <w:sz w:val="30"/>
          <w:szCs w:val="30"/>
        </w:rPr>
        <w:t xml:space="preserve"> </w:t>
      </w:r>
      <w:proofErr w:type="spellStart"/>
      <w:r w:rsidR="00D310E8" w:rsidRPr="00E1247D">
        <w:rPr>
          <w:sz w:val="30"/>
          <w:szCs w:val="30"/>
        </w:rPr>
        <w:t>TôoûYûVl</w:t>
      </w:r>
      <w:proofErr w:type="spellEnd"/>
      <w:r w:rsidR="00D310E8" w:rsidRPr="00E1247D">
        <w:rPr>
          <w:sz w:val="30"/>
          <w:szCs w:val="30"/>
        </w:rPr>
        <w:t xml:space="preserve"> </w:t>
      </w:r>
      <w:proofErr w:type="spellStart"/>
      <w:r w:rsidR="00D310E8" w:rsidRPr="00E1247D">
        <w:rPr>
          <w:sz w:val="30"/>
          <w:szCs w:val="30"/>
        </w:rPr>
        <w:t>ùTtßd</w:t>
      </w:r>
      <w:proofErr w:type="spellEnd"/>
      <w:r w:rsidR="00ED4501" w:rsidRPr="00E1247D">
        <w:rPr>
          <w:sz w:val="30"/>
          <w:szCs w:val="30"/>
        </w:rPr>
        <w:t xml:space="preserve"> </w:t>
      </w:r>
      <w:proofErr w:type="spellStart"/>
      <w:r w:rsidR="00D310E8" w:rsidRPr="00E1247D">
        <w:rPr>
          <w:sz w:val="30"/>
          <w:szCs w:val="30"/>
        </w:rPr>
        <w:t>ùLôiPôu</w:t>
      </w:r>
      <w:proofErr w:type="spellEnd"/>
      <w:r w:rsidR="00D310E8" w:rsidRPr="00E1247D">
        <w:rPr>
          <w:sz w:val="30"/>
          <w:szCs w:val="30"/>
        </w:rPr>
        <w:t>.</w:t>
      </w:r>
    </w:p>
    <w:p w14:paraId="02CB69B1" w14:textId="3C7D1CE5" w:rsidR="00D310E8" w:rsidRPr="00E1247D" w:rsidRDefault="00D310E8" w:rsidP="00CC53EE">
      <w:pPr>
        <w:ind w:firstLine="567"/>
        <w:rPr>
          <w:sz w:val="30"/>
          <w:szCs w:val="30"/>
        </w:rPr>
      </w:pPr>
      <w:r w:rsidRPr="00E1247D">
        <w:rPr>
          <w:sz w:val="30"/>
          <w:szCs w:val="30"/>
        </w:rPr>
        <w:lastRenderedPageBreak/>
        <w:t>1</w:t>
      </w:r>
      <w:r w:rsidR="00190D9D" w:rsidRPr="00E1247D">
        <w:rPr>
          <w:sz w:val="30"/>
          <w:szCs w:val="30"/>
        </w:rPr>
        <w:t>3.</w:t>
      </w:r>
      <w:r w:rsidR="00B31A64" w:rsidRPr="00E1247D">
        <w:rPr>
          <w:sz w:val="30"/>
          <w:szCs w:val="30"/>
        </w:rPr>
        <w:t xml:space="preserve"> </w:t>
      </w:r>
      <w:proofErr w:type="spellStart"/>
      <w:r w:rsidR="0015042D" w:rsidRPr="00E1247D">
        <w:rPr>
          <w:sz w:val="30"/>
          <w:szCs w:val="30"/>
        </w:rPr>
        <w:t>AkR</w:t>
      </w:r>
      <w:proofErr w:type="spellEnd"/>
      <w:r w:rsidR="0015042D" w:rsidRPr="00E1247D">
        <w:rPr>
          <w:sz w:val="30"/>
          <w:szCs w:val="30"/>
        </w:rPr>
        <w:t xml:space="preserve"> </w:t>
      </w:r>
      <w:proofErr w:type="spellStart"/>
      <w:r w:rsidR="0015042D" w:rsidRPr="00E1247D">
        <w:rPr>
          <w:sz w:val="30"/>
          <w:szCs w:val="30"/>
        </w:rPr>
        <w:t>AúR</w:t>
      </w:r>
      <w:proofErr w:type="spellEnd"/>
      <w:r w:rsidR="0015042D" w:rsidRPr="00E1247D">
        <w:rPr>
          <w:sz w:val="30"/>
          <w:szCs w:val="30"/>
        </w:rPr>
        <w:t xml:space="preserve"> </w:t>
      </w:r>
      <w:proofErr w:type="spellStart"/>
      <w:r w:rsidR="0015042D" w:rsidRPr="00E1247D">
        <w:rPr>
          <w:sz w:val="30"/>
          <w:szCs w:val="30"/>
        </w:rPr>
        <w:t>BhÓdÏh¥</w:t>
      </w:r>
      <w:proofErr w:type="gramStart"/>
      <w:r w:rsidR="0015042D" w:rsidRPr="00E1247D">
        <w:rPr>
          <w:sz w:val="30"/>
          <w:szCs w:val="30"/>
        </w:rPr>
        <w:t>Vô</w:t>
      </w:r>
      <w:proofErr w:type="spellEnd"/>
      <w:r w:rsidR="0015042D" w:rsidRPr="00E1247D">
        <w:rPr>
          <w:sz w:val="30"/>
          <w:szCs w:val="30"/>
        </w:rPr>
        <w:t>]</w:t>
      </w:r>
      <w:proofErr w:type="spellStart"/>
      <w:r w:rsidR="0015042D" w:rsidRPr="00E1247D">
        <w:rPr>
          <w:sz w:val="30"/>
          <w:szCs w:val="30"/>
        </w:rPr>
        <w:t>Y</w:t>
      </w:r>
      <w:r w:rsidR="00ED4501" w:rsidRPr="00E1247D">
        <w:rPr>
          <w:sz w:val="30"/>
          <w:szCs w:val="30"/>
        </w:rPr>
        <w:t>Wó</w:t>
      </w:r>
      <w:proofErr w:type="spellEnd"/>
      <w:proofErr w:type="gramEnd"/>
      <w:r w:rsidR="0015042D" w:rsidRPr="00E1247D">
        <w:rPr>
          <w:sz w:val="30"/>
          <w:szCs w:val="30"/>
        </w:rPr>
        <w:t xml:space="preserve"> </w:t>
      </w:r>
      <w:proofErr w:type="spellStart"/>
      <w:r w:rsidR="0015042D" w:rsidRPr="00E1247D">
        <w:rPr>
          <w:sz w:val="30"/>
          <w:szCs w:val="30"/>
        </w:rPr>
        <w:t>Rôu</w:t>
      </w:r>
      <w:proofErr w:type="spellEnd"/>
      <w:r w:rsidR="0015042D" w:rsidRPr="00E1247D">
        <w:rPr>
          <w:sz w:val="30"/>
          <w:szCs w:val="30"/>
        </w:rPr>
        <w:t xml:space="preserve"> </w:t>
      </w:r>
      <w:proofErr w:type="spellStart"/>
      <w:r w:rsidR="005F5146" w:rsidRPr="00E1247D">
        <w:rPr>
          <w:sz w:val="30"/>
          <w:szCs w:val="30"/>
        </w:rPr>
        <w:t>Cu±WÜ</w:t>
      </w:r>
      <w:proofErr w:type="spellEnd"/>
      <w:r w:rsidR="005F5146" w:rsidRPr="00E1247D">
        <w:rPr>
          <w:sz w:val="30"/>
          <w:szCs w:val="30"/>
        </w:rPr>
        <w:t xml:space="preserve"> </w:t>
      </w:r>
      <w:proofErr w:type="spellStart"/>
      <w:r w:rsidR="00137ED7" w:rsidRPr="00E1247D">
        <w:rPr>
          <w:sz w:val="30"/>
          <w:szCs w:val="30"/>
        </w:rPr>
        <w:t>CeúL</w:t>
      </w:r>
      <w:proofErr w:type="spellEnd"/>
      <w:r w:rsidR="00137ED7" w:rsidRPr="00E1247D">
        <w:rPr>
          <w:sz w:val="30"/>
          <w:szCs w:val="30"/>
        </w:rPr>
        <w:t xml:space="preserve"> </w:t>
      </w:r>
      <w:proofErr w:type="spellStart"/>
      <w:r w:rsidR="00137ED7" w:rsidRPr="00E1247D">
        <w:rPr>
          <w:sz w:val="30"/>
          <w:szCs w:val="30"/>
        </w:rPr>
        <w:t>CkRd</w:t>
      </w:r>
      <w:proofErr w:type="spellEnd"/>
      <w:r w:rsidR="00137ED7" w:rsidRPr="00E1247D">
        <w:rPr>
          <w:sz w:val="30"/>
          <w:szCs w:val="30"/>
        </w:rPr>
        <w:t xml:space="preserve"> </w:t>
      </w:r>
      <w:proofErr w:type="spellStart"/>
      <w:r w:rsidR="00137ED7" w:rsidRPr="00E1247D">
        <w:rPr>
          <w:sz w:val="30"/>
          <w:szCs w:val="30"/>
        </w:rPr>
        <w:t>Lh¥Pj§Ûs</w:t>
      </w:r>
      <w:proofErr w:type="spellEnd"/>
      <w:r w:rsidR="00137ED7" w:rsidRPr="00E1247D">
        <w:rPr>
          <w:sz w:val="30"/>
          <w:szCs w:val="30"/>
        </w:rPr>
        <w:t xml:space="preserve">[ </w:t>
      </w:r>
      <w:proofErr w:type="spellStart"/>
      <w:r w:rsidR="00137ED7" w:rsidRPr="00E1247D">
        <w:rPr>
          <w:sz w:val="30"/>
          <w:szCs w:val="30"/>
        </w:rPr>
        <w:t>JqùYôÚ</w:t>
      </w:r>
      <w:proofErr w:type="spellEnd"/>
      <w:r w:rsidR="00137ED7" w:rsidRPr="00E1247D">
        <w:rPr>
          <w:sz w:val="30"/>
          <w:szCs w:val="30"/>
        </w:rPr>
        <w:t xml:space="preserve"> </w:t>
      </w:r>
      <w:proofErr w:type="spellStart"/>
      <w:r w:rsidR="00137ED7" w:rsidRPr="00E1247D">
        <w:rPr>
          <w:sz w:val="30"/>
          <w:szCs w:val="30"/>
        </w:rPr>
        <w:t>STÚdLôLÜm</w:t>
      </w:r>
      <w:proofErr w:type="spellEnd"/>
      <w:r w:rsidR="00137ED7" w:rsidRPr="00E1247D">
        <w:rPr>
          <w:sz w:val="30"/>
          <w:szCs w:val="30"/>
        </w:rPr>
        <w:t xml:space="preserve"> AÚ[</w:t>
      </w:r>
      <w:proofErr w:type="spellStart"/>
      <w:r w:rsidR="00137ED7" w:rsidRPr="00E1247D">
        <w:rPr>
          <w:sz w:val="30"/>
          <w:szCs w:val="30"/>
        </w:rPr>
        <w:t>lTh¥Úd</w:t>
      </w:r>
      <w:proofErr w:type="spellEnd"/>
      <w:r w:rsidR="00137ED7" w:rsidRPr="00E1247D">
        <w:rPr>
          <w:sz w:val="30"/>
          <w:szCs w:val="30"/>
        </w:rPr>
        <w:t>¡\</w:t>
      </w:r>
      <w:proofErr w:type="spellStart"/>
      <w:r w:rsidR="00137ED7" w:rsidRPr="00E1247D">
        <w:rPr>
          <w:sz w:val="30"/>
          <w:szCs w:val="30"/>
        </w:rPr>
        <w:t>ô</w:t>
      </w:r>
      <w:r w:rsidR="00ED4501" w:rsidRPr="00E1247D">
        <w:rPr>
          <w:sz w:val="30"/>
          <w:szCs w:val="30"/>
        </w:rPr>
        <w:t>Wó</w:t>
      </w:r>
      <w:proofErr w:type="spellEnd"/>
      <w:r w:rsidR="00ED4501" w:rsidRPr="00E1247D">
        <w:rPr>
          <w:sz w:val="30"/>
          <w:szCs w:val="30"/>
        </w:rPr>
        <w:t>.</w:t>
      </w:r>
      <w:r w:rsidR="00B31A64" w:rsidRPr="00E1247D">
        <w:rPr>
          <w:sz w:val="30"/>
          <w:szCs w:val="30"/>
        </w:rPr>
        <w:t xml:space="preserve"> </w:t>
      </w:r>
      <w:proofErr w:type="spellStart"/>
      <w:r w:rsidR="00AD491A" w:rsidRPr="00E1247D">
        <w:rPr>
          <w:sz w:val="30"/>
          <w:szCs w:val="30"/>
        </w:rPr>
        <w:t>EXLm</w:t>
      </w:r>
      <w:proofErr w:type="spellEnd"/>
      <w:r w:rsidR="00AD491A" w:rsidRPr="00E1247D">
        <w:rPr>
          <w:sz w:val="30"/>
          <w:szCs w:val="30"/>
        </w:rPr>
        <w:t xml:space="preserve"> </w:t>
      </w:r>
      <w:proofErr w:type="spellStart"/>
      <w:proofErr w:type="gramStart"/>
      <w:r w:rsidR="00AD491A" w:rsidRPr="00E1247D">
        <w:rPr>
          <w:sz w:val="30"/>
          <w:szCs w:val="30"/>
        </w:rPr>
        <w:t>EiPô</w:t>
      </w:r>
      <w:proofErr w:type="spellEnd"/>
      <w:r w:rsidR="00AD491A" w:rsidRPr="00E1247D">
        <w:rPr>
          <w:sz w:val="30"/>
          <w:szCs w:val="30"/>
        </w:rPr>
        <w:t>]Õ</w:t>
      </w:r>
      <w:proofErr w:type="gramEnd"/>
      <w:r w:rsidR="00F47C9E">
        <w:rPr>
          <w:sz w:val="30"/>
          <w:szCs w:val="30"/>
        </w:rPr>
        <w:t xml:space="preserve"> </w:t>
      </w:r>
      <w:proofErr w:type="spellStart"/>
      <w:r w:rsidR="00AD491A" w:rsidRPr="00E1247D">
        <w:rPr>
          <w:sz w:val="30"/>
          <w:szCs w:val="30"/>
        </w:rPr>
        <w:t>ØRp</w:t>
      </w:r>
      <w:proofErr w:type="spellEnd"/>
      <w:r w:rsidR="00AD491A" w:rsidRPr="00E1247D">
        <w:rPr>
          <w:sz w:val="30"/>
          <w:szCs w:val="30"/>
        </w:rPr>
        <w:t xml:space="preserve"> </w:t>
      </w:r>
      <w:proofErr w:type="spellStart"/>
      <w:r w:rsidR="00AD491A" w:rsidRPr="00E1247D">
        <w:rPr>
          <w:sz w:val="30"/>
          <w:szCs w:val="30"/>
        </w:rPr>
        <w:t>A¥dLlThP</w:t>
      </w:r>
      <w:proofErr w:type="spellEnd"/>
      <w:r w:rsidR="00AD491A" w:rsidRPr="00E1247D">
        <w:rPr>
          <w:sz w:val="30"/>
          <w:szCs w:val="30"/>
        </w:rPr>
        <w:t xml:space="preserve"> </w:t>
      </w:r>
      <w:proofErr w:type="spellStart"/>
      <w:r w:rsidR="00A82C20" w:rsidRPr="00E1247D">
        <w:rPr>
          <w:sz w:val="30"/>
          <w:szCs w:val="30"/>
        </w:rPr>
        <w:t>úRYàûPV</w:t>
      </w:r>
      <w:proofErr w:type="spellEnd"/>
      <w:r w:rsidR="00A82C20" w:rsidRPr="00E1247D">
        <w:rPr>
          <w:sz w:val="30"/>
          <w:szCs w:val="30"/>
        </w:rPr>
        <w:t xml:space="preserve"> </w:t>
      </w:r>
      <w:proofErr w:type="spellStart"/>
      <w:r w:rsidR="00A82C20" w:rsidRPr="00E1247D">
        <w:rPr>
          <w:sz w:val="30"/>
          <w:szCs w:val="30"/>
        </w:rPr>
        <w:t>BhÓdÏh¥Vô</w:t>
      </w:r>
      <w:proofErr w:type="spellEnd"/>
      <w:r w:rsidR="00A82C20" w:rsidRPr="00E1247D">
        <w:rPr>
          <w:sz w:val="30"/>
          <w:szCs w:val="30"/>
        </w:rPr>
        <w:t>]</w:t>
      </w:r>
      <w:proofErr w:type="spellStart"/>
      <w:r w:rsidR="00A82C20" w:rsidRPr="00E1247D">
        <w:rPr>
          <w:sz w:val="30"/>
          <w:szCs w:val="30"/>
        </w:rPr>
        <w:t>YWô¡V</w:t>
      </w:r>
      <w:proofErr w:type="spellEnd"/>
      <w:r w:rsidR="00A82C20" w:rsidRPr="00E1247D">
        <w:rPr>
          <w:sz w:val="30"/>
          <w:szCs w:val="30"/>
        </w:rPr>
        <w:t xml:space="preserve"> </w:t>
      </w:r>
      <w:proofErr w:type="spellStart"/>
      <w:r w:rsidR="00A82C20" w:rsidRPr="00E1247D">
        <w:rPr>
          <w:sz w:val="30"/>
          <w:szCs w:val="30"/>
        </w:rPr>
        <w:t>CúVÑ</w:t>
      </w:r>
      <w:proofErr w:type="spellEnd"/>
      <w:r w:rsidR="00A82C20" w:rsidRPr="00E1247D">
        <w:rPr>
          <w:sz w:val="30"/>
          <w:szCs w:val="30"/>
        </w:rPr>
        <w:t xml:space="preserve"> ¡±</w:t>
      </w:r>
      <w:proofErr w:type="spellStart"/>
      <w:r w:rsidR="00A82C20" w:rsidRPr="00E1247D">
        <w:rPr>
          <w:sz w:val="30"/>
          <w:szCs w:val="30"/>
        </w:rPr>
        <w:t>vÕ</w:t>
      </w:r>
      <w:proofErr w:type="spellEnd"/>
      <w:r w:rsidR="00A82C20" w:rsidRPr="00E1247D">
        <w:rPr>
          <w:sz w:val="30"/>
          <w:szCs w:val="30"/>
        </w:rPr>
        <w:t xml:space="preserve"> </w:t>
      </w:r>
      <w:proofErr w:type="spellStart"/>
      <w:r w:rsidR="00354110" w:rsidRPr="00E1247D">
        <w:rPr>
          <w:sz w:val="30"/>
          <w:szCs w:val="30"/>
        </w:rPr>
        <w:t>Cu±WÜ</w:t>
      </w:r>
      <w:proofErr w:type="spellEnd"/>
      <w:r w:rsidR="00354110" w:rsidRPr="00E1247D">
        <w:rPr>
          <w:sz w:val="30"/>
          <w:szCs w:val="30"/>
        </w:rPr>
        <w:t xml:space="preserve"> </w:t>
      </w:r>
      <w:proofErr w:type="spellStart"/>
      <w:r w:rsidR="00354110" w:rsidRPr="00E1247D">
        <w:rPr>
          <w:sz w:val="30"/>
          <w:szCs w:val="30"/>
        </w:rPr>
        <w:t>EeLs</w:t>
      </w:r>
      <w:proofErr w:type="spellEnd"/>
      <w:r w:rsidR="00354110" w:rsidRPr="00E1247D">
        <w:rPr>
          <w:sz w:val="30"/>
          <w:szCs w:val="30"/>
        </w:rPr>
        <w:t xml:space="preserve"> </w:t>
      </w:r>
      <w:proofErr w:type="spellStart"/>
      <w:r w:rsidR="00354110" w:rsidRPr="00E1247D">
        <w:rPr>
          <w:sz w:val="30"/>
          <w:szCs w:val="30"/>
        </w:rPr>
        <w:t>TôYeLÞdLôL</w:t>
      </w:r>
      <w:proofErr w:type="spellEnd"/>
      <w:r w:rsidR="00354110" w:rsidRPr="00E1247D">
        <w:rPr>
          <w:sz w:val="30"/>
          <w:szCs w:val="30"/>
        </w:rPr>
        <w:t xml:space="preserve"> AÚ[</w:t>
      </w:r>
      <w:proofErr w:type="spellStart"/>
      <w:r w:rsidR="00354110" w:rsidRPr="00E1247D">
        <w:rPr>
          <w:sz w:val="30"/>
          <w:szCs w:val="30"/>
        </w:rPr>
        <w:t>lTh¥Úd</w:t>
      </w:r>
      <w:proofErr w:type="spellEnd"/>
      <w:r w:rsidR="00354110" w:rsidRPr="00E1247D">
        <w:rPr>
          <w:sz w:val="30"/>
          <w:szCs w:val="30"/>
        </w:rPr>
        <w:t>¡\</w:t>
      </w:r>
      <w:proofErr w:type="spellStart"/>
      <w:r w:rsidR="00354110" w:rsidRPr="00E1247D">
        <w:rPr>
          <w:sz w:val="30"/>
          <w:szCs w:val="30"/>
        </w:rPr>
        <w:t>ô</w:t>
      </w:r>
      <w:r w:rsidR="00ED4501" w:rsidRPr="00E1247D">
        <w:rPr>
          <w:sz w:val="30"/>
          <w:szCs w:val="30"/>
        </w:rPr>
        <w:t>Wó</w:t>
      </w:r>
      <w:proofErr w:type="spellEnd"/>
      <w:r w:rsidR="00354110" w:rsidRPr="00E1247D">
        <w:rPr>
          <w:sz w:val="30"/>
          <w:szCs w:val="30"/>
        </w:rPr>
        <w:t xml:space="preserve">, </w:t>
      </w:r>
      <w:proofErr w:type="spellStart"/>
      <w:r w:rsidR="007B5318" w:rsidRPr="00E1247D">
        <w:rPr>
          <w:sz w:val="30"/>
          <w:szCs w:val="30"/>
        </w:rPr>
        <w:t>AkRl</w:t>
      </w:r>
      <w:proofErr w:type="spellEnd"/>
      <w:r w:rsidR="007B5318" w:rsidRPr="00E1247D">
        <w:rPr>
          <w:sz w:val="30"/>
          <w:szCs w:val="30"/>
        </w:rPr>
        <w:t xml:space="preserve"> </w:t>
      </w:r>
      <w:proofErr w:type="spellStart"/>
      <w:r w:rsidR="007B5318" w:rsidRPr="00E1247D">
        <w:rPr>
          <w:sz w:val="30"/>
          <w:szCs w:val="30"/>
        </w:rPr>
        <w:t>TôYeLs</w:t>
      </w:r>
      <w:proofErr w:type="spellEnd"/>
      <w:r w:rsidR="007B5318" w:rsidRPr="00E1247D">
        <w:rPr>
          <w:sz w:val="30"/>
          <w:szCs w:val="30"/>
        </w:rPr>
        <w:t xml:space="preserve"> </w:t>
      </w:r>
      <w:proofErr w:type="spellStart"/>
      <w:r w:rsidR="007B5318" w:rsidRPr="00E1247D">
        <w:rPr>
          <w:sz w:val="30"/>
          <w:szCs w:val="30"/>
        </w:rPr>
        <w:t>GqY</w:t>
      </w:r>
      <w:proofErr w:type="spellEnd"/>
      <w:r w:rsidR="007B5318" w:rsidRPr="00E1247D">
        <w:rPr>
          <w:sz w:val="30"/>
          <w:szCs w:val="30"/>
        </w:rPr>
        <w:t xml:space="preserve">[Ü </w:t>
      </w:r>
      <w:proofErr w:type="spellStart"/>
      <w:r w:rsidR="00C20730" w:rsidRPr="00E1247D">
        <w:rPr>
          <w:sz w:val="30"/>
          <w:szCs w:val="30"/>
        </w:rPr>
        <w:t>LÚlTôL</w:t>
      </w:r>
      <w:proofErr w:type="spellEnd"/>
      <w:r w:rsidR="00C20730" w:rsidRPr="00E1247D">
        <w:rPr>
          <w:sz w:val="30"/>
          <w:szCs w:val="30"/>
        </w:rPr>
        <w:t xml:space="preserve"> </w:t>
      </w:r>
      <w:proofErr w:type="spellStart"/>
      <w:r w:rsidR="00C20730" w:rsidRPr="00E1247D">
        <w:rPr>
          <w:sz w:val="30"/>
          <w:szCs w:val="30"/>
        </w:rPr>
        <w:t>CÚkRôÛm</w:t>
      </w:r>
      <w:proofErr w:type="spellEnd"/>
      <w:r w:rsidR="00C20730" w:rsidRPr="00E1247D">
        <w:rPr>
          <w:sz w:val="30"/>
          <w:szCs w:val="30"/>
        </w:rPr>
        <w:t xml:space="preserve"> </w:t>
      </w:r>
      <w:proofErr w:type="spellStart"/>
      <w:r w:rsidR="00466415" w:rsidRPr="00E1247D">
        <w:rPr>
          <w:sz w:val="30"/>
          <w:szCs w:val="30"/>
        </w:rPr>
        <w:t>TWYô«pûX</w:t>
      </w:r>
      <w:proofErr w:type="spellEnd"/>
      <w:r w:rsidR="00B81E0D" w:rsidRPr="00E1247D">
        <w:rPr>
          <w:sz w:val="30"/>
          <w:szCs w:val="30"/>
        </w:rPr>
        <w:t xml:space="preserve">; </w:t>
      </w:r>
      <w:proofErr w:type="spellStart"/>
      <w:r w:rsidR="00B81E0D" w:rsidRPr="00E1247D">
        <w:rPr>
          <w:sz w:val="30"/>
          <w:szCs w:val="30"/>
        </w:rPr>
        <w:t>ApXÕ</w:t>
      </w:r>
      <w:proofErr w:type="spellEnd"/>
      <w:r w:rsidR="00B81E0D" w:rsidRPr="00E1247D">
        <w:rPr>
          <w:sz w:val="30"/>
          <w:szCs w:val="30"/>
        </w:rPr>
        <w:t xml:space="preserve"> </w:t>
      </w:r>
      <w:r w:rsidR="00C32D59" w:rsidRPr="00E1247D">
        <w:rPr>
          <w:sz w:val="30"/>
          <w:szCs w:val="30"/>
        </w:rPr>
        <w:t>¿</w:t>
      </w:r>
      <w:proofErr w:type="spellStart"/>
      <w:r w:rsidR="00C32D59" w:rsidRPr="00E1247D">
        <w:rPr>
          <w:sz w:val="30"/>
          <w:szCs w:val="30"/>
        </w:rPr>
        <w:t>eLs</w:t>
      </w:r>
      <w:proofErr w:type="spellEnd"/>
      <w:r w:rsidR="00C32D59" w:rsidRPr="00E1247D">
        <w:rPr>
          <w:sz w:val="30"/>
          <w:szCs w:val="30"/>
        </w:rPr>
        <w:t xml:space="preserve"> </w:t>
      </w:r>
      <w:proofErr w:type="spellStart"/>
      <w:r w:rsidR="00C32D59" w:rsidRPr="00E1247D">
        <w:rPr>
          <w:sz w:val="30"/>
          <w:szCs w:val="30"/>
        </w:rPr>
        <w:t>GqY</w:t>
      </w:r>
      <w:proofErr w:type="spellEnd"/>
      <w:r w:rsidR="00C32D59" w:rsidRPr="00E1247D">
        <w:rPr>
          <w:sz w:val="30"/>
          <w:szCs w:val="30"/>
        </w:rPr>
        <w:t>[Ü ®</w:t>
      </w:r>
      <w:proofErr w:type="spellStart"/>
      <w:r w:rsidR="00C32D59" w:rsidRPr="00E1247D">
        <w:rPr>
          <w:sz w:val="30"/>
          <w:szCs w:val="30"/>
        </w:rPr>
        <w:t>Vô§lTh¥ÚkRôÛm</w:t>
      </w:r>
      <w:proofErr w:type="spellEnd"/>
      <w:r w:rsidR="00B11A82" w:rsidRPr="00E1247D">
        <w:rPr>
          <w:sz w:val="30"/>
          <w:szCs w:val="30"/>
        </w:rPr>
        <w:t xml:space="preserve">, </w:t>
      </w:r>
      <w:proofErr w:type="spellStart"/>
      <w:r w:rsidR="00B11A82" w:rsidRPr="00E1247D">
        <w:rPr>
          <w:sz w:val="30"/>
          <w:szCs w:val="30"/>
        </w:rPr>
        <w:t>ApXÕ</w:t>
      </w:r>
      <w:proofErr w:type="spellEnd"/>
      <w:r w:rsidR="00B11A82" w:rsidRPr="00E1247D">
        <w:rPr>
          <w:sz w:val="30"/>
          <w:szCs w:val="30"/>
        </w:rPr>
        <w:t xml:space="preserve"> ¿</w:t>
      </w:r>
      <w:proofErr w:type="spellStart"/>
      <w:r w:rsidR="00B11A82" w:rsidRPr="00E1247D">
        <w:rPr>
          <w:sz w:val="30"/>
          <w:szCs w:val="30"/>
        </w:rPr>
        <w:t>eLs</w:t>
      </w:r>
      <w:proofErr w:type="spellEnd"/>
      <w:r w:rsidR="00B11A82" w:rsidRPr="00E1247D">
        <w:rPr>
          <w:sz w:val="30"/>
          <w:szCs w:val="30"/>
        </w:rPr>
        <w:t xml:space="preserve"> </w:t>
      </w:r>
      <w:proofErr w:type="spellStart"/>
      <w:r w:rsidR="00B11A82" w:rsidRPr="00E1247D">
        <w:rPr>
          <w:sz w:val="30"/>
          <w:szCs w:val="30"/>
        </w:rPr>
        <w:t>GqY</w:t>
      </w:r>
      <w:proofErr w:type="spellEnd"/>
      <w:r w:rsidR="00B11A82" w:rsidRPr="00E1247D">
        <w:rPr>
          <w:sz w:val="30"/>
          <w:szCs w:val="30"/>
        </w:rPr>
        <w:t xml:space="preserve">[Ü </w:t>
      </w:r>
      <w:proofErr w:type="spellStart"/>
      <w:r w:rsidR="0038363E" w:rsidRPr="00E1247D">
        <w:rPr>
          <w:sz w:val="30"/>
          <w:szCs w:val="30"/>
        </w:rPr>
        <w:t>ETj§WYlThPYoL</w:t>
      </w:r>
      <w:proofErr w:type="spellEnd"/>
      <w:r w:rsidR="0038363E" w:rsidRPr="00E1247D">
        <w:rPr>
          <w:sz w:val="30"/>
          <w:szCs w:val="30"/>
        </w:rPr>
        <w:t>[</w:t>
      </w:r>
      <w:proofErr w:type="spellStart"/>
      <w:r w:rsidR="0038363E" w:rsidRPr="00E1247D">
        <w:rPr>
          <w:sz w:val="30"/>
          <w:szCs w:val="30"/>
        </w:rPr>
        <w:t>ôL</w:t>
      </w:r>
      <w:proofErr w:type="spellEnd"/>
      <w:r w:rsidR="0038363E" w:rsidRPr="00E1247D">
        <w:rPr>
          <w:sz w:val="30"/>
          <w:szCs w:val="30"/>
        </w:rPr>
        <w:t xml:space="preserve"> </w:t>
      </w:r>
      <w:proofErr w:type="spellStart"/>
      <w:r w:rsidR="0038363E" w:rsidRPr="00E1247D">
        <w:rPr>
          <w:sz w:val="30"/>
          <w:szCs w:val="30"/>
        </w:rPr>
        <w:t>CÚkRôÛm</w:t>
      </w:r>
      <w:proofErr w:type="spellEnd"/>
      <w:r w:rsidR="00C32D59" w:rsidRPr="00E1247D">
        <w:rPr>
          <w:sz w:val="30"/>
          <w:szCs w:val="30"/>
        </w:rPr>
        <w:t xml:space="preserve"> </w:t>
      </w:r>
      <w:proofErr w:type="spellStart"/>
      <w:r w:rsidR="00C32D59" w:rsidRPr="00E1247D">
        <w:rPr>
          <w:sz w:val="30"/>
          <w:szCs w:val="30"/>
        </w:rPr>
        <w:t>TWYô«pûX</w:t>
      </w:r>
      <w:proofErr w:type="spellEnd"/>
      <w:r w:rsidR="00C32D59" w:rsidRPr="00E1247D">
        <w:rPr>
          <w:sz w:val="30"/>
          <w:szCs w:val="30"/>
        </w:rPr>
        <w:t>,</w:t>
      </w:r>
      <w:r w:rsidR="000461DF" w:rsidRPr="00E1247D">
        <w:rPr>
          <w:sz w:val="30"/>
          <w:szCs w:val="30"/>
        </w:rPr>
        <w:t xml:space="preserve"> </w:t>
      </w:r>
      <w:proofErr w:type="spellStart"/>
      <w:r w:rsidR="000461DF" w:rsidRPr="00E1247D">
        <w:rPr>
          <w:sz w:val="30"/>
          <w:szCs w:val="30"/>
        </w:rPr>
        <w:t>AYo</w:t>
      </w:r>
      <w:proofErr w:type="spellEnd"/>
      <w:r w:rsidR="00D55BB6" w:rsidRPr="00E1247D">
        <w:rPr>
          <w:sz w:val="30"/>
          <w:szCs w:val="30"/>
        </w:rPr>
        <w:t xml:space="preserve"> </w:t>
      </w:r>
      <w:proofErr w:type="spellStart"/>
      <w:r w:rsidR="00D55BB6" w:rsidRPr="00E1247D">
        <w:rPr>
          <w:sz w:val="30"/>
          <w:szCs w:val="30"/>
        </w:rPr>
        <w:t>EeL</w:t>
      </w:r>
      <w:r w:rsidR="000461DF" w:rsidRPr="00E1247D">
        <w:rPr>
          <w:sz w:val="30"/>
          <w:szCs w:val="30"/>
        </w:rPr>
        <w:t>ÞdLôL</w:t>
      </w:r>
      <w:proofErr w:type="spellEnd"/>
      <w:r w:rsidR="000461DF" w:rsidRPr="00E1247D">
        <w:rPr>
          <w:sz w:val="30"/>
          <w:szCs w:val="30"/>
        </w:rPr>
        <w:t xml:space="preserve"> AÚ[</w:t>
      </w:r>
      <w:proofErr w:type="spellStart"/>
      <w:r w:rsidR="000461DF" w:rsidRPr="00E1247D">
        <w:rPr>
          <w:sz w:val="30"/>
          <w:szCs w:val="30"/>
        </w:rPr>
        <w:t>lTh¥Úd</w:t>
      </w:r>
      <w:proofErr w:type="spellEnd"/>
      <w:r w:rsidR="000461DF" w:rsidRPr="00E1247D">
        <w:rPr>
          <w:sz w:val="30"/>
          <w:szCs w:val="30"/>
        </w:rPr>
        <w:t>¡\</w:t>
      </w:r>
      <w:proofErr w:type="spellStart"/>
      <w:r w:rsidR="000461DF" w:rsidRPr="00E1247D">
        <w:rPr>
          <w:sz w:val="30"/>
          <w:szCs w:val="30"/>
        </w:rPr>
        <w:t>ôWó</w:t>
      </w:r>
      <w:proofErr w:type="spellEnd"/>
      <w:r w:rsidR="000461DF" w:rsidRPr="00E1247D">
        <w:rPr>
          <w:sz w:val="30"/>
          <w:szCs w:val="30"/>
        </w:rPr>
        <w:t xml:space="preserve">, </w:t>
      </w:r>
      <w:r w:rsidR="00D55BB6" w:rsidRPr="00E1247D">
        <w:rPr>
          <w:sz w:val="30"/>
          <w:szCs w:val="30"/>
        </w:rPr>
        <w:t xml:space="preserve"> </w:t>
      </w:r>
    </w:p>
    <w:p w14:paraId="50A24E37" w14:textId="77777777" w:rsidR="00B8546F" w:rsidRPr="00E1247D" w:rsidRDefault="007C42FB" w:rsidP="00CC53EE">
      <w:pPr>
        <w:ind w:firstLine="567"/>
        <w:rPr>
          <w:rFonts w:ascii="TML_Vaigai_Normal" w:hAnsi="TML_Vaigai_Normal"/>
          <w:sz w:val="30"/>
          <w:szCs w:val="30"/>
        </w:rPr>
      </w:pPr>
      <w:r w:rsidRPr="00E1247D">
        <w:rPr>
          <w:sz w:val="30"/>
          <w:szCs w:val="30"/>
        </w:rPr>
        <w:t>1</w:t>
      </w:r>
      <w:r w:rsidR="00190D9D" w:rsidRPr="00E1247D">
        <w:rPr>
          <w:sz w:val="30"/>
          <w:szCs w:val="30"/>
        </w:rPr>
        <w:t>4.</w:t>
      </w:r>
      <w:r w:rsidR="00F93925">
        <w:rPr>
          <w:sz w:val="30"/>
          <w:szCs w:val="30"/>
        </w:rPr>
        <w:t xml:space="preserve"> </w:t>
      </w:r>
      <w:proofErr w:type="spellStart"/>
      <w:r w:rsidR="009E3783" w:rsidRPr="00E1247D">
        <w:rPr>
          <w:sz w:val="30"/>
          <w:szCs w:val="30"/>
        </w:rPr>
        <w:t>AYo</w:t>
      </w:r>
      <w:proofErr w:type="spellEnd"/>
      <w:r w:rsidR="009E3783" w:rsidRPr="00E1247D">
        <w:rPr>
          <w:sz w:val="30"/>
          <w:szCs w:val="30"/>
        </w:rPr>
        <w:t xml:space="preserve"> </w:t>
      </w:r>
      <w:proofErr w:type="spellStart"/>
      <w:r w:rsidR="00104ECB" w:rsidRPr="00E1247D">
        <w:rPr>
          <w:sz w:val="30"/>
          <w:szCs w:val="30"/>
        </w:rPr>
        <w:t>CkR</w:t>
      </w:r>
      <w:proofErr w:type="spellEnd"/>
      <w:r w:rsidR="00104ECB" w:rsidRPr="00E1247D">
        <w:rPr>
          <w:sz w:val="30"/>
          <w:szCs w:val="30"/>
        </w:rPr>
        <w:t xml:space="preserve"> </w:t>
      </w:r>
      <w:proofErr w:type="spellStart"/>
      <w:r w:rsidR="007008FB" w:rsidRPr="00E1247D">
        <w:rPr>
          <w:sz w:val="30"/>
          <w:szCs w:val="30"/>
        </w:rPr>
        <w:t>EXLj§</w:t>
      </w:r>
      <w:r w:rsidR="00104ECB" w:rsidRPr="00E1247D">
        <w:rPr>
          <w:sz w:val="30"/>
          <w:szCs w:val="30"/>
        </w:rPr>
        <w:t>úX</w:t>
      </w:r>
      <w:proofErr w:type="spellEnd"/>
      <w:r w:rsidR="00104ECB" w:rsidRPr="00E1247D">
        <w:rPr>
          <w:sz w:val="30"/>
          <w:szCs w:val="30"/>
        </w:rPr>
        <w:t xml:space="preserve"> </w:t>
      </w:r>
      <w:proofErr w:type="spellStart"/>
      <w:r w:rsidR="009E3783" w:rsidRPr="00E1247D">
        <w:rPr>
          <w:sz w:val="30"/>
          <w:szCs w:val="30"/>
        </w:rPr>
        <w:t>CÚkR</w:t>
      </w:r>
      <w:proofErr w:type="spellEnd"/>
      <w:r w:rsidR="00104ECB" w:rsidRPr="00E1247D">
        <w:rPr>
          <w:sz w:val="30"/>
          <w:szCs w:val="30"/>
        </w:rPr>
        <w:t xml:space="preserve"> </w:t>
      </w:r>
      <w:proofErr w:type="spellStart"/>
      <w:r w:rsidR="00104ECB" w:rsidRPr="00E1247D">
        <w:rPr>
          <w:sz w:val="30"/>
          <w:szCs w:val="30"/>
        </w:rPr>
        <w:t>SôhL°p</w:t>
      </w:r>
      <w:proofErr w:type="spellEnd"/>
      <w:r w:rsidR="00104ECB" w:rsidRPr="00E1247D">
        <w:rPr>
          <w:sz w:val="30"/>
          <w:szCs w:val="30"/>
        </w:rPr>
        <w:t xml:space="preserve"> </w:t>
      </w:r>
      <w:proofErr w:type="spellStart"/>
      <w:r w:rsidR="002C17F5" w:rsidRPr="00E1247D">
        <w:rPr>
          <w:sz w:val="30"/>
          <w:szCs w:val="30"/>
        </w:rPr>
        <w:t>SuûU</w:t>
      </w:r>
      <w:proofErr w:type="spellEnd"/>
      <w:r w:rsidR="002C17F5" w:rsidRPr="00E1247D">
        <w:rPr>
          <w:sz w:val="30"/>
          <w:szCs w:val="30"/>
        </w:rPr>
        <w:t xml:space="preserve"> </w:t>
      </w:r>
      <w:proofErr w:type="spellStart"/>
      <w:r w:rsidR="002C17F5" w:rsidRPr="00E1247D">
        <w:rPr>
          <w:sz w:val="30"/>
          <w:szCs w:val="30"/>
        </w:rPr>
        <w:t>ùNn</w:t>
      </w:r>
      <w:proofErr w:type="spellEnd"/>
      <w:r w:rsidR="002C17F5" w:rsidRPr="00E1247D">
        <w:rPr>
          <w:sz w:val="30"/>
          <w:szCs w:val="30"/>
        </w:rPr>
        <w:t>¡\</w:t>
      </w:r>
      <w:proofErr w:type="spellStart"/>
      <w:r w:rsidR="002C17F5" w:rsidRPr="00E1247D">
        <w:rPr>
          <w:sz w:val="30"/>
          <w:szCs w:val="30"/>
        </w:rPr>
        <w:t>YWôn</w:t>
      </w:r>
      <w:proofErr w:type="spellEnd"/>
      <w:r w:rsidR="002C17F5" w:rsidRPr="00E1247D">
        <w:rPr>
          <w:sz w:val="30"/>
          <w:szCs w:val="30"/>
        </w:rPr>
        <w:t xml:space="preserve"> </w:t>
      </w:r>
      <w:proofErr w:type="spellStart"/>
      <w:r w:rsidR="002C17F5" w:rsidRPr="00E1247D">
        <w:rPr>
          <w:sz w:val="30"/>
          <w:szCs w:val="30"/>
        </w:rPr>
        <w:t>Ñt±j</w:t>
      </w:r>
      <w:proofErr w:type="spellEnd"/>
      <w:r w:rsidR="00104ECB" w:rsidRPr="00E1247D">
        <w:rPr>
          <w:sz w:val="30"/>
          <w:szCs w:val="30"/>
        </w:rPr>
        <w:t xml:space="preserve"> </w:t>
      </w:r>
      <w:r w:rsidR="002C17F5" w:rsidRPr="00E1247D">
        <w:rPr>
          <w:sz w:val="30"/>
          <w:szCs w:val="30"/>
        </w:rPr>
        <w:t>§¬</w:t>
      </w:r>
      <w:proofErr w:type="spellStart"/>
      <w:r w:rsidR="002C17F5" w:rsidRPr="00E1247D">
        <w:rPr>
          <w:sz w:val="30"/>
          <w:szCs w:val="30"/>
        </w:rPr>
        <w:t>kRô</w:t>
      </w:r>
      <w:r w:rsidR="00ED4501" w:rsidRPr="00E1247D">
        <w:rPr>
          <w:sz w:val="30"/>
          <w:szCs w:val="30"/>
        </w:rPr>
        <w:t>Wó</w:t>
      </w:r>
      <w:proofErr w:type="spellEnd"/>
      <w:r w:rsidR="002C17F5" w:rsidRPr="00E1247D">
        <w:rPr>
          <w:sz w:val="30"/>
          <w:szCs w:val="30"/>
        </w:rPr>
        <w:t xml:space="preserve">. </w:t>
      </w:r>
      <w:proofErr w:type="spellStart"/>
      <w:r w:rsidR="007D35D1" w:rsidRPr="00E1247D">
        <w:rPr>
          <w:sz w:val="30"/>
          <w:szCs w:val="30"/>
        </w:rPr>
        <w:t>AYo</w:t>
      </w:r>
      <w:proofErr w:type="spellEnd"/>
      <w:r w:rsidR="007D35D1" w:rsidRPr="00E1247D">
        <w:rPr>
          <w:sz w:val="30"/>
          <w:szCs w:val="30"/>
        </w:rPr>
        <w:t xml:space="preserve"> </w:t>
      </w:r>
      <w:proofErr w:type="spellStart"/>
      <w:r w:rsidR="007D35D1" w:rsidRPr="00E1247D">
        <w:rPr>
          <w:sz w:val="30"/>
          <w:szCs w:val="30"/>
        </w:rPr>
        <w:t>Rôm</w:t>
      </w:r>
      <w:proofErr w:type="spellEnd"/>
      <w:r w:rsidR="007D35D1" w:rsidRPr="00E1247D">
        <w:rPr>
          <w:sz w:val="30"/>
          <w:szCs w:val="30"/>
        </w:rPr>
        <w:t xml:space="preserve"> JÚ</w:t>
      </w:r>
      <w:r w:rsidR="00392B67" w:rsidRPr="00E1247D">
        <w:rPr>
          <w:sz w:val="30"/>
          <w:szCs w:val="30"/>
        </w:rPr>
        <w:t xml:space="preserve"> </w:t>
      </w:r>
      <w:proofErr w:type="spellStart"/>
      <w:r w:rsidR="00C97E31" w:rsidRPr="00E1247D">
        <w:rPr>
          <w:sz w:val="30"/>
          <w:szCs w:val="30"/>
        </w:rPr>
        <w:t>ÑLU°lTYùWuß</w:t>
      </w:r>
      <w:proofErr w:type="spellEnd"/>
      <w:r w:rsidR="0075357A" w:rsidRPr="00E1247D">
        <w:rPr>
          <w:sz w:val="30"/>
          <w:szCs w:val="30"/>
        </w:rPr>
        <w:t xml:space="preserve"> </w:t>
      </w:r>
      <w:proofErr w:type="spellStart"/>
      <w:r w:rsidR="00F62D0B" w:rsidRPr="00E1247D">
        <w:rPr>
          <w:sz w:val="30"/>
          <w:szCs w:val="30"/>
        </w:rPr>
        <w:t>E¬ûU</w:t>
      </w:r>
      <w:proofErr w:type="spellEnd"/>
      <w:r w:rsidR="00C97E31" w:rsidRPr="00E1247D">
        <w:rPr>
          <w:sz w:val="30"/>
          <w:szCs w:val="30"/>
        </w:rPr>
        <w:t xml:space="preserve"> </w:t>
      </w:r>
      <w:proofErr w:type="spellStart"/>
      <w:r w:rsidR="00F62D0B" w:rsidRPr="00E1247D">
        <w:rPr>
          <w:sz w:val="30"/>
          <w:szCs w:val="30"/>
        </w:rPr>
        <w:t>úLôW®pûX</w:t>
      </w:r>
      <w:proofErr w:type="spellEnd"/>
      <w:r w:rsidR="00F62D0B" w:rsidRPr="00E1247D">
        <w:rPr>
          <w:sz w:val="30"/>
          <w:szCs w:val="30"/>
        </w:rPr>
        <w:t xml:space="preserve"> </w:t>
      </w:r>
      <w:proofErr w:type="spellStart"/>
      <w:r w:rsidR="00F62D0B" w:rsidRPr="00E1247D">
        <w:rPr>
          <w:sz w:val="30"/>
          <w:szCs w:val="30"/>
        </w:rPr>
        <w:t>GuTûR</w:t>
      </w:r>
      <w:proofErr w:type="spellEnd"/>
      <w:r w:rsidR="00F62D0B" w:rsidRPr="00E1247D">
        <w:rPr>
          <w:sz w:val="30"/>
          <w:szCs w:val="30"/>
        </w:rPr>
        <w:t xml:space="preserve"> </w:t>
      </w:r>
      <w:proofErr w:type="spellStart"/>
      <w:r w:rsidR="00F62D0B" w:rsidRPr="00E1247D">
        <w:rPr>
          <w:sz w:val="30"/>
          <w:szCs w:val="30"/>
        </w:rPr>
        <w:t>Sôm</w:t>
      </w:r>
      <w:proofErr w:type="spellEnd"/>
      <w:r w:rsidR="00F62D0B" w:rsidRPr="00E1247D">
        <w:rPr>
          <w:sz w:val="30"/>
          <w:szCs w:val="30"/>
        </w:rPr>
        <w:t xml:space="preserve"> </w:t>
      </w:r>
      <w:proofErr w:type="spellStart"/>
      <w:r w:rsidR="008F04F4" w:rsidRPr="00E1247D">
        <w:rPr>
          <w:sz w:val="30"/>
          <w:szCs w:val="30"/>
        </w:rPr>
        <w:t>LiúPôm</w:t>
      </w:r>
      <w:proofErr w:type="spellEnd"/>
      <w:r w:rsidR="008F04F4" w:rsidRPr="00E1247D">
        <w:rPr>
          <w:sz w:val="30"/>
          <w:szCs w:val="30"/>
        </w:rPr>
        <w:t xml:space="preserve">. </w:t>
      </w:r>
      <w:proofErr w:type="spellStart"/>
      <w:r w:rsidR="00B06585" w:rsidRPr="00E1247D">
        <w:rPr>
          <w:sz w:val="30"/>
          <w:szCs w:val="30"/>
        </w:rPr>
        <w:t>úRYu</w:t>
      </w:r>
      <w:proofErr w:type="spellEnd"/>
      <w:r w:rsidR="00B06585" w:rsidRPr="00E1247D">
        <w:rPr>
          <w:sz w:val="30"/>
          <w:szCs w:val="30"/>
        </w:rPr>
        <w:t xml:space="preserve"> </w:t>
      </w:r>
      <w:proofErr w:type="spellStart"/>
      <w:r w:rsidR="00B06585" w:rsidRPr="00E1247D">
        <w:rPr>
          <w:sz w:val="30"/>
          <w:szCs w:val="30"/>
        </w:rPr>
        <w:t>Rôm</w:t>
      </w:r>
      <w:proofErr w:type="spellEnd"/>
      <w:r w:rsidR="00B06585" w:rsidRPr="00E1247D">
        <w:rPr>
          <w:sz w:val="30"/>
          <w:szCs w:val="30"/>
        </w:rPr>
        <w:t xml:space="preserve"> </w:t>
      </w:r>
      <w:proofErr w:type="spellStart"/>
      <w:r w:rsidR="00B06585" w:rsidRPr="00E1247D">
        <w:rPr>
          <w:sz w:val="30"/>
          <w:szCs w:val="30"/>
        </w:rPr>
        <w:t>AY</w:t>
      </w:r>
      <w:r w:rsidR="00ED4501" w:rsidRPr="00E1247D">
        <w:rPr>
          <w:sz w:val="30"/>
          <w:szCs w:val="30"/>
        </w:rPr>
        <w:t>Wó</w:t>
      </w:r>
      <w:proofErr w:type="spellEnd"/>
      <w:r w:rsidR="00B06585" w:rsidRPr="00E1247D">
        <w:rPr>
          <w:sz w:val="30"/>
          <w:szCs w:val="30"/>
        </w:rPr>
        <w:t xml:space="preserve"> </w:t>
      </w:r>
      <w:proofErr w:type="spellStart"/>
      <w:r w:rsidR="00B06585" w:rsidRPr="00E1247D">
        <w:rPr>
          <w:sz w:val="30"/>
          <w:szCs w:val="30"/>
        </w:rPr>
        <w:t>êXUôL</w:t>
      </w:r>
      <w:proofErr w:type="spellEnd"/>
      <w:r w:rsidR="00B06585" w:rsidRPr="00E1247D">
        <w:rPr>
          <w:sz w:val="30"/>
          <w:szCs w:val="30"/>
        </w:rPr>
        <w:t xml:space="preserve"> </w:t>
      </w:r>
      <w:proofErr w:type="spellStart"/>
      <w:r w:rsidR="005F150C" w:rsidRPr="00E1247D">
        <w:rPr>
          <w:sz w:val="30"/>
          <w:szCs w:val="30"/>
        </w:rPr>
        <w:t>ÑLU°jRûXf</w:t>
      </w:r>
      <w:proofErr w:type="spellEnd"/>
      <w:r w:rsidR="005F150C" w:rsidRPr="00E1247D">
        <w:rPr>
          <w:sz w:val="30"/>
          <w:szCs w:val="30"/>
        </w:rPr>
        <w:t xml:space="preserve"> </w:t>
      </w:r>
      <w:proofErr w:type="spellStart"/>
      <w:r w:rsidR="005F150C" w:rsidRPr="00E1247D">
        <w:rPr>
          <w:sz w:val="30"/>
          <w:szCs w:val="30"/>
        </w:rPr>
        <w:t>ùNnRô</w:t>
      </w:r>
      <w:r w:rsidR="00ED4501" w:rsidRPr="00E1247D">
        <w:rPr>
          <w:sz w:val="30"/>
          <w:szCs w:val="30"/>
        </w:rPr>
        <w:t>Wó</w:t>
      </w:r>
      <w:proofErr w:type="spellEnd"/>
      <w:r w:rsidR="005F150C" w:rsidRPr="00E1247D">
        <w:rPr>
          <w:sz w:val="30"/>
          <w:szCs w:val="30"/>
        </w:rPr>
        <w:t xml:space="preserve"> </w:t>
      </w:r>
      <w:proofErr w:type="spellStart"/>
      <w:r w:rsidR="005F150C" w:rsidRPr="00E1247D">
        <w:rPr>
          <w:sz w:val="30"/>
          <w:szCs w:val="30"/>
        </w:rPr>
        <w:t>Gußm</w:t>
      </w:r>
      <w:proofErr w:type="spellEnd"/>
      <w:r w:rsidR="005F150C" w:rsidRPr="00E1247D">
        <w:rPr>
          <w:sz w:val="30"/>
          <w:szCs w:val="30"/>
        </w:rPr>
        <w:t xml:space="preserve">, </w:t>
      </w:r>
      <w:r w:rsidR="008E417B" w:rsidRPr="00E1247D">
        <w:rPr>
          <w:sz w:val="30"/>
          <w:szCs w:val="30"/>
        </w:rPr>
        <w:t xml:space="preserve">Gu] </w:t>
      </w:r>
      <w:proofErr w:type="spellStart"/>
      <w:r w:rsidR="008E417B" w:rsidRPr="00E1247D">
        <w:rPr>
          <w:sz w:val="30"/>
          <w:szCs w:val="30"/>
        </w:rPr>
        <w:t>ùNnV</w:t>
      </w:r>
      <w:proofErr w:type="spellEnd"/>
      <w:r w:rsidR="008E417B" w:rsidRPr="00E1247D">
        <w:rPr>
          <w:sz w:val="30"/>
          <w:szCs w:val="30"/>
        </w:rPr>
        <w:t xml:space="preserve"> </w:t>
      </w:r>
      <w:proofErr w:type="spellStart"/>
      <w:r w:rsidR="008E417B" w:rsidRPr="00E1247D">
        <w:rPr>
          <w:sz w:val="30"/>
          <w:szCs w:val="30"/>
        </w:rPr>
        <w:t>úYiÓùUuß</w:t>
      </w:r>
      <w:proofErr w:type="spellEnd"/>
      <w:r w:rsidR="008E417B" w:rsidRPr="00E1247D">
        <w:rPr>
          <w:sz w:val="30"/>
          <w:szCs w:val="30"/>
        </w:rPr>
        <w:t xml:space="preserve"> </w:t>
      </w:r>
      <w:proofErr w:type="spellStart"/>
      <w:r w:rsidR="008E417B" w:rsidRPr="00E1247D">
        <w:rPr>
          <w:sz w:val="30"/>
          <w:szCs w:val="30"/>
        </w:rPr>
        <w:t>úRYu</w:t>
      </w:r>
      <w:proofErr w:type="spellEnd"/>
      <w:r w:rsidR="008E417B" w:rsidRPr="00E1247D">
        <w:rPr>
          <w:sz w:val="30"/>
          <w:szCs w:val="30"/>
        </w:rPr>
        <w:t xml:space="preserve"> </w:t>
      </w:r>
      <w:proofErr w:type="spellStart"/>
      <w:r w:rsidR="008E417B" w:rsidRPr="00E1247D">
        <w:rPr>
          <w:sz w:val="30"/>
          <w:szCs w:val="30"/>
        </w:rPr>
        <w:t>ØR­p</w:t>
      </w:r>
      <w:proofErr w:type="spellEnd"/>
      <w:r w:rsidR="008E417B" w:rsidRPr="00E1247D">
        <w:rPr>
          <w:sz w:val="30"/>
          <w:szCs w:val="30"/>
        </w:rPr>
        <w:t xml:space="preserve"> JÚ R¬N]m </w:t>
      </w:r>
      <w:proofErr w:type="spellStart"/>
      <w:r w:rsidR="008E417B" w:rsidRPr="00E1247D">
        <w:rPr>
          <w:sz w:val="30"/>
          <w:szCs w:val="30"/>
        </w:rPr>
        <w:t>êXUôL</w:t>
      </w:r>
      <w:proofErr w:type="spellEnd"/>
      <w:r w:rsidR="008E417B" w:rsidRPr="00E1247D">
        <w:rPr>
          <w:sz w:val="30"/>
          <w:szCs w:val="30"/>
        </w:rPr>
        <w:t xml:space="preserve"> </w:t>
      </w:r>
      <w:proofErr w:type="spellStart"/>
      <w:r w:rsidR="00003225" w:rsidRPr="00E1247D">
        <w:rPr>
          <w:sz w:val="30"/>
          <w:szCs w:val="30"/>
        </w:rPr>
        <w:t>AYÚdÏd</w:t>
      </w:r>
      <w:proofErr w:type="spellEnd"/>
      <w:r w:rsidR="00003225" w:rsidRPr="00E1247D">
        <w:rPr>
          <w:sz w:val="30"/>
          <w:szCs w:val="30"/>
        </w:rPr>
        <w:t xml:space="preserve"> </w:t>
      </w:r>
      <w:proofErr w:type="spellStart"/>
      <w:r w:rsidR="00003225" w:rsidRPr="00E1247D">
        <w:rPr>
          <w:sz w:val="30"/>
          <w:szCs w:val="30"/>
        </w:rPr>
        <w:t>Lôi©dÏm</w:t>
      </w:r>
      <w:proofErr w:type="spellEnd"/>
      <w:r w:rsidR="00003225" w:rsidRPr="00E1247D">
        <w:rPr>
          <w:sz w:val="30"/>
          <w:szCs w:val="30"/>
        </w:rPr>
        <w:t xml:space="preserve"> </w:t>
      </w:r>
      <w:proofErr w:type="spellStart"/>
      <w:r w:rsidR="00003225" w:rsidRPr="00E1247D">
        <w:rPr>
          <w:sz w:val="30"/>
          <w:szCs w:val="30"/>
        </w:rPr>
        <w:t>YûW«p</w:t>
      </w:r>
      <w:proofErr w:type="spellEnd"/>
      <w:r w:rsidR="00003225" w:rsidRPr="00E1247D">
        <w:rPr>
          <w:sz w:val="30"/>
          <w:szCs w:val="30"/>
        </w:rPr>
        <w:t xml:space="preserve">, </w:t>
      </w:r>
      <w:proofErr w:type="spellStart"/>
      <w:r w:rsidR="00A946A6" w:rsidRPr="00E1247D">
        <w:rPr>
          <w:sz w:val="30"/>
          <w:szCs w:val="30"/>
        </w:rPr>
        <w:t>AYo</w:t>
      </w:r>
      <w:proofErr w:type="spellEnd"/>
      <w:r w:rsidR="00A946A6" w:rsidRPr="00E1247D">
        <w:rPr>
          <w:sz w:val="30"/>
          <w:szCs w:val="30"/>
        </w:rPr>
        <w:t xml:space="preserve"> </w:t>
      </w:r>
      <w:proofErr w:type="spellStart"/>
      <w:r w:rsidR="00A946A6" w:rsidRPr="00E1247D">
        <w:rPr>
          <w:sz w:val="30"/>
          <w:szCs w:val="30"/>
        </w:rPr>
        <w:t>A§p</w:t>
      </w:r>
      <w:proofErr w:type="spellEnd"/>
      <w:r w:rsidR="00A946A6" w:rsidRPr="00E1247D">
        <w:rPr>
          <w:sz w:val="30"/>
          <w:szCs w:val="30"/>
        </w:rPr>
        <w:t xml:space="preserve"> </w:t>
      </w:r>
      <w:proofErr w:type="spellStart"/>
      <w:r w:rsidR="00A946A6" w:rsidRPr="00E1247D">
        <w:rPr>
          <w:sz w:val="30"/>
          <w:szCs w:val="30"/>
        </w:rPr>
        <w:t>Juû</w:t>
      </w:r>
      <w:proofErr w:type="spellEnd"/>
      <w:r w:rsidR="00A946A6" w:rsidRPr="00E1247D">
        <w:rPr>
          <w:sz w:val="30"/>
          <w:szCs w:val="30"/>
        </w:rPr>
        <w:t>\</w:t>
      </w:r>
      <w:proofErr w:type="spellStart"/>
      <w:r w:rsidR="00A946A6" w:rsidRPr="00E1247D">
        <w:rPr>
          <w:sz w:val="30"/>
          <w:szCs w:val="30"/>
        </w:rPr>
        <w:t>Ùm</w:t>
      </w:r>
      <w:proofErr w:type="spellEnd"/>
      <w:r w:rsidR="00B7758A" w:rsidRPr="00E1247D">
        <w:rPr>
          <w:sz w:val="30"/>
          <w:szCs w:val="30"/>
        </w:rPr>
        <w:t xml:space="preserve"> </w:t>
      </w:r>
      <w:proofErr w:type="spellStart"/>
      <w:r w:rsidR="00B7758A" w:rsidRPr="00E1247D">
        <w:rPr>
          <w:sz w:val="30"/>
          <w:szCs w:val="30"/>
        </w:rPr>
        <w:t>ùNnV®pûX</w:t>
      </w:r>
      <w:proofErr w:type="spellEnd"/>
      <w:r w:rsidR="00B7758A" w:rsidRPr="00E1247D">
        <w:rPr>
          <w:sz w:val="30"/>
          <w:szCs w:val="30"/>
        </w:rPr>
        <w:t xml:space="preserve"> </w:t>
      </w:r>
      <w:proofErr w:type="spellStart"/>
      <w:r w:rsidR="00B7758A" w:rsidRPr="00E1247D">
        <w:rPr>
          <w:sz w:val="30"/>
          <w:szCs w:val="30"/>
        </w:rPr>
        <w:t>Gußm</w:t>
      </w:r>
      <w:proofErr w:type="spellEnd"/>
      <w:r w:rsidR="00B7758A" w:rsidRPr="00E1247D">
        <w:rPr>
          <w:sz w:val="30"/>
          <w:szCs w:val="30"/>
        </w:rPr>
        <w:t xml:space="preserve"> </w:t>
      </w:r>
      <w:proofErr w:type="spellStart"/>
      <w:r w:rsidR="00B7758A" w:rsidRPr="00E1247D">
        <w:rPr>
          <w:sz w:val="30"/>
          <w:szCs w:val="30"/>
        </w:rPr>
        <w:t>E¬ûU</w:t>
      </w:r>
      <w:proofErr w:type="spellEnd"/>
      <w:r w:rsidR="00A946A6" w:rsidRPr="00E1247D">
        <w:rPr>
          <w:sz w:val="30"/>
          <w:szCs w:val="30"/>
        </w:rPr>
        <w:t xml:space="preserve"> </w:t>
      </w:r>
      <w:proofErr w:type="spellStart"/>
      <w:r w:rsidR="00B7758A" w:rsidRPr="00E1247D">
        <w:rPr>
          <w:sz w:val="30"/>
          <w:szCs w:val="30"/>
        </w:rPr>
        <w:t>úLô</w:t>
      </w:r>
      <w:proofErr w:type="spellEnd"/>
      <w:proofErr w:type="gramStart"/>
      <w:r w:rsidR="00B7758A" w:rsidRPr="00E1247D">
        <w:rPr>
          <w:sz w:val="30"/>
          <w:szCs w:val="30"/>
        </w:rPr>
        <w:t>¬]</w:t>
      </w:r>
      <w:proofErr w:type="spellStart"/>
      <w:r w:rsidR="00B7758A" w:rsidRPr="00E1247D">
        <w:rPr>
          <w:sz w:val="30"/>
          <w:szCs w:val="30"/>
        </w:rPr>
        <w:t>ô</w:t>
      </w:r>
      <w:r w:rsidR="00D94D49" w:rsidRPr="00E1247D">
        <w:rPr>
          <w:sz w:val="30"/>
          <w:szCs w:val="30"/>
        </w:rPr>
        <w:t>Wó</w:t>
      </w:r>
      <w:proofErr w:type="spellEnd"/>
      <w:proofErr w:type="gramEnd"/>
      <w:r w:rsidR="00B7758A" w:rsidRPr="00E1247D">
        <w:rPr>
          <w:sz w:val="30"/>
          <w:szCs w:val="30"/>
        </w:rPr>
        <w:t xml:space="preserve">. </w:t>
      </w:r>
      <w:proofErr w:type="spellStart"/>
      <w:r w:rsidR="00B7758A" w:rsidRPr="00E1247D">
        <w:rPr>
          <w:sz w:val="30"/>
          <w:szCs w:val="30"/>
        </w:rPr>
        <w:t>AYo</w:t>
      </w:r>
      <w:proofErr w:type="spellEnd"/>
      <w:r w:rsidR="00B7758A" w:rsidRPr="00E1247D">
        <w:rPr>
          <w:sz w:val="30"/>
          <w:szCs w:val="30"/>
        </w:rPr>
        <w:t>,</w:t>
      </w:r>
      <w:r w:rsidR="00B7758A" w:rsidRPr="00E1247D">
        <w:rPr>
          <w:rFonts w:ascii="TML_Vaigai_Normal" w:hAnsi="TML_Vaigai_Normal"/>
          <w:sz w:val="30"/>
          <w:szCs w:val="30"/>
        </w:rPr>
        <w:t xml:space="preserve"> "</w:t>
      </w:r>
      <w:proofErr w:type="spellStart"/>
      <w:r w:rsidR="00B128D6" w:rsidRPr="00E1247D">
        <w:rPr>
          <w:sz w:val="30"/>
          <w:szCs w:val="30"/>
        </w:rPr>
        <w:t>ùUnVôLúY</w:t>
      </w:r>
      <w:proofErr w:type="spellEnd"/>
      <w:r w:rsidR="00B128D6" w:rsidRPr="00E1247D">
        <w:rPr>
          <w:sz w:val="30"/>
          <w:szCs w:val="30"/>
        </w:rPr>
        <w:t xml:space="preserve">, </w:t>
      </w:r>
      <w:proofErr w:type="spellStart"/>
      <w:r w:rsidR="00B128D6" w:rsidRPr="00E1247D">
        <w:rPr>
          <w:sz w:val="30"/>
          <w:szCs w:val="30"/>
        </w:rPr>
        <w:t>ùUnVôLúY</w:t>
      </w:r>
      <w:proofErr w:type="spellEnd"/>
      <w:r w:rsidR="00B128D6" w:rsidRPr="00E1247D">
        <w:rPr>
          <w:sz w:val="30"/>
          <w:szCs w:val="30"/>
        </w:rPr>
        <w:t xml:space="preserve"> </w:t>
      </w:r>
      <w:proofErr w:type="spellStart"/>
      <w:r w:rsidR="00B128D6" w:rsidRPr="00E1247D">
        <w:rPr>
          <w:sz w:val="30"/>
          <w:szCs w:val="30"/>
        </w:rPr>
        <w:t>Sôu</w:t>
      </w:r>
      <w:proofErr w:type="spellEnd"/>
      <w:r w:rsidR="00B128D6" w:rsidRPr="00E1247D">
        <w:rPr>
          <w:sz w:val="30"/>
          <w:szCs w:val="30"/>
        </w:rPr>
        <w:t xml:space="preserve"> </w:t>
      </w:r>
      <w:proofErr w:type="spellStart"/>
      <w:r w:rsidR="00B128D6" w:rsidRPr="00E1247D">
        <w:rPr>
          <w:sz w:val="30"/>
          <w:szCs w:val="30"/>
        </w:rPr>
        <w:t>EeLÞdÏf</w:t>
      </w:r>
      <w:proofErr w:type="spellEnd"/>
      <w:r w:rsidR="00B128D6" w:rsidRPr="00E1247D">
        <w:rPr>
          <w:sz w:val="30"/>
          <w:szCs w:val="30"/>
        </w:rPr>
        <w:t xml:space="preserve"> </w:t>
      </w:r>
      <w:proofErr w:type="spellStart"/>
      <w:r w:rsidR="00B128D6" w:rsidRPr="00E1247D">
        <w:rPr>
          <w:sz w:val="30"/>
          <w:szCs w:val="30"/>
        </w:rPr>
        <w:t>ùNôpÛ¡ú</w:t>
      </w:r>
      <w:proofErr w:type="spellEnd"/>
      <w:r w:rsidR="00B128D6" w:rsidRPr="00E1247D">
        <w:rPr>
          <w:sz w:val="30"/>
          <w:szCs w:val="30"/>
        </w:rPr>
        <w:t xml:space="preserve">\u, </w:t>
      </w:r>
      <w:r w:rsidR="00FC6074" w:rsidRPr="00E1247D">
        <w:rPr>
          <w:sz w:val="30"/>
          <w:szCs w:val="30"/>
        </w:rPr>
        <w:t>©</w:t>
      </w:r>
      <w:proofErr w:type="spellStart"/>
      <w:proofErr w:type="gramStart"/>
      <w:r w:rsidR="00FC6074" w:rsidRPr="00E1247D">
        <w:rPr>
          <w:sz w:val="30"/>
          <w:szCs w:val="30"/>
        </w:rPr>
        <w:t>RôYô</w:t>
      </w:r>
      <w:proofErr w:type="spellEnd"/>
      <w:r w:rsidR="00FC6074" w:rsidRPr="00E1247D">
        <w:rPr>
          <w:sz w:val="30"/>
          <w:szCs w:val="30"/>
        </w:rPr>
        <w:t>]</w:t>
      </w:r>
      <w:proofErr w:type="spellStart"/>
      <w:r w:rsidR="00FC6074" w:rsidRPr="00E1247D">
        <w:rPr>
          <w:sz w:val="30"/>
          <w:szCs w:val="30"/>
        </w:rPr>
        <w:t>Yo</w:t>
      </w:r>
      <w:proofErr w:type="spellEnd"/>
      <w:proofErr w:type="gramEnd"/>
      <w:r w:rsidR="00FC6074" w:rsidRPr="00E1247D">
        <w:rPr>
          <w:sz w:val="30"/>
          <w:szCs w:val="30"/>
        </w:rPr>
        <w:t xml:space="preserve"> </w:t>
      </w:r>
      <w:proofErr w:type="spellStart"/>
      <w:r w:rsidR="00FC6074" w:rsidRPr="00E1247D">
        <w:rPr>
          <w:sz w:val="30"/>
          <w:szCs w:val="30"/>
        </w:rPr>
        <w:t>ùNnV</w:t>
      </w:r>
      <w:r w:rsidR="00700C4B" w:rsidRPr="00E1247D">
        <w:rPr>
          <w:sz w:val="30"/>
          <w:szCs w:val="30"/>
        </w:rPr>
        <w:t>d</w:t>
      </w:r>
      <w:proofErr w:type="spellEnd"/>
      <w:r w:rsidR="00700C4B" w:rsidRPr="00E1247D">
        <w:rPr>
          <w:sz w:val="30"/>
          <w:szCs w:val="30"/>
        </w:rPr>
        <w:t xml:space="preserve"> </w:t>
      </w:r>
      <w:proofErr w:type="spellStart"/>
      <w:r w:rsidR="00700C4B" w:rsidRPr="00E1247D">
        <w:rPr>
          <w:sz w:val="30"/>
          <w:szCs w:val="30"/>
        </w:rPr>
        <w:t>ÏUôWu</w:t>
      </w:r>
      <w:proofErr w:type="spellEnd"/>
      <w:r w:rsidR="00F20F52" w:rsidRPr="00E1247D">
        <w:rPr>
          <w:sz w:val="30"/>
          <w:szCs w:val="30"/>
        </w:rPr>
        <w:t xml:space="preserve">  </w:t>
      </w:r>
      <w:proofErr w:type="spellStart"/>
      <w:r w:rsidR="00F20F52" w:rsidRPr="00E1247D">
        <w:rPr>
          <w:sz w:val="30"/>
          <w:szCs w:val="30"/>
        </w:rPr>
        <w:t>Lôi</w:t>
      </w:r>
      <w:proofErr w:type="spellEnd"/>
      <w:r w:rsidR="00F20F52" w:rsidRPr="00E1247D">
        <w:rPr>
          <w:sz w:val="30"/>
          <w:szCs w:val="30"/>
        </w:rPr>
        <w:t>¡\</w:t>
      </w:r>
      <w:proofErr w:type="spellStart"/>
      <w:r w:rsidR="00F20F52" w:rsidRPr="00E1247D">
        <w:rPr>
          <w:sz w:val="30"/>
          <w:szCs w:val="30"/>
        </w:rPr>
        <w:t>ùRÕúYô</w:t>
      </w:r>
      <w:proofErr w:type="spellEnd"/>
      <w:r w:rsidR="00ED0B16" w:rsidRPr="00E1247D">
        <w:rPr>
          <w:sz w:val="30"/>
          <w:szCs w:val="30"/>
        </w:rPr>
        <w:t>,</w:t>
      </w:r>
      <w:r w:rsidR="00F20F52" w:rsidRPr="00E1247D">
        <w:rPr>
          <w:sz w:val="30"/>
          <w:szCs w:val="30"/>
        </w:rPr>
        <w:t xml:space="preserve"> </w:t>
      </w:r>
      <w:proofErr w:type="spellStart"/>
      <w:r w:rsidR="00F20F52" w:rsidRPr="00E1247D">
        <w:rPr>
          <w:sz w:val="30"/>
          <w:szCs w:val="30"/>
        </w:rPr>
        <w:t>AûRúVVu</w:t>
      </w:r>
      <w:proofErr w:type="spellEnd"/>
      <w:r w:rsidR="00F20F52" w:rsidRPr="00E1247D">
        <w:rPr>
          <w:sz w:val="30"/>
          <w:szCs w:val="30"/>
        </w:rPr>
        <w:t xml:space="preserve">± </w:t>
      </w:r>
      <w:proofErr w:type="spellStart"/>
      <w:r w:rsidR="001B0126" w:rsidRPr="00E1247D">
        <w:rPr>
          <w:sz w:val="30"/>
          <w:szCs w:val="30"/>
        </w:rPr>
        <w:t>úYù</w:t>
      </w:r>
      <w:proofErr w:type="spellEnd"/>
      <w:r w:rsidR="001B0126" w:rsidRPr="00E1247D">
        <w:rPr>
          <w:sz w:val="30"/>
          <w:szCs w:val="30"/>
        </w:rPr>
        <w:t>\</w:t>
      </w:r>
      <w:proofErr w:type="spellStart"/>
      <w:r w:rsidR="001B0126" w:rsidRPr="00E1247D">
        <w:rPr>
          <w:sz w:val="30"/>
          <w:szCs w:val="30"/>
        </w:rPr>
        <w:t>ôuû</w:t>
      </w:r>
      <w:proofErr w:type="spellEnd"/>
      <w:r w:rsidR="001B0126" w:rsidRPr="00E1247D">
        <w:rPr>
          <w:sz w:val="30"/>
          <w:szCs w:val="30"/>
        </w:rPr>
        <w:t>\</w:t>
      </w:r>
      <w:proofErr w:type="spellStart"/>
      <w:r w:rsidR="001B0126" w:rsidRPr="00E1247D">
        <w:rPr>
          <w:sz w:val="30"/>
          <w:szCs w:val="30"/>
        </w:rPr>
        <w:t>Ùm</w:t>
      </w:r>
      <w:proofErr w:type="spellEnd"/>
      <w:r w:rsidR="001B0126" w:rsidRPr="00E1247D">
        <w:rPr>
          <w:sz w:val="30"/>
          <w:szCs w:val="30"/>
        </w:rPr>
        <w:t xml:space="preserve"> </w:t>
      </w:r>
      <w:proofErr w:type="spellStart"/>
      <w:r w:rsidR="004E23D6" w:rsidRPr="00E1247D">
        <w:rPr>
          <w:sz w:val="30"/>
          <w:szCs w:val="30"/>
        </w:rPr>
        <w:t>RôUônf</w:t>
      </w:r>
      <w:proofErr w:type="spellEnd"/>
      <w:r w:rsidR="004E23D6" w:rsidRPr="00E1247D">
        <w:rPr>
          <w:sz w:val="30"/>
          <w:szCs w:val="30"/>
        </w:rPr>
        <w:t xml:space="preserve"> </w:t>
      </w:r>
      <w:proofErr w:type="spellStart"/>
      <w:r w:rsidR="004E23D6" w:rsidRPr="00E1247D">
        <w:rPr>
          <w:sz w:val="30"/>
          <w:szCs w:val="30"/>
        </w:rPr>
        <w:t>ùNnV</w:t>
      </w:r>
      <w:proofErr w:type="spellEnd"/>
      <w:r w:rsidR="004E23D6" w:rsidRPr="00E1247D">
        <w:rPr>
          <w:sz w:val="30"/>
          <w:szCs w:val="30"/>
        </w:rPr>
        <w:t xml:space="preserve"> </w:t>
      </w:r>
      <w:proofErr w:type="spellStart"/>
      <w:r w:rsidR="004E23D6" w:rsidRPr="00E1247D">
        <w:rPr>
          <w:sz w:val="30"/>
          <w:szCs w:val="30"/>
        </w:rPr>
        <w:t>Ø¥VôÕ</w:t>
      </w:r>
      <w:proofErr w:type="spellEnd"/>
      <w:r w:rsidR="004E23D6" w:rsidRPr="00E1247D">
        <w:rPr>
          <w:sz w:val="30"/>
          <w:szCs w:val="30"/>
        </w:rPr>
        <w:t xml:space="preserve">; </w:t>
      </w:r>
      <w:proofErr w:type="spellStart"/>
      <w:r w:rsidR="0049332D" w:rsidRPr="00E1247D">
        <w:rPr>
          <w:sz w:val="30"/>
          <w:szCs w:val="30"/>
        </w:rPr>
        <w:t>ÏUôWàm</w:t>
      </w:r>
      <w:proofErr w:type="spellEnd"/>
      <w:r w:rsidR="0049332D" w:rsidRPr="00E1247D">
        <w:rPr>
          <w:sz w:val="30"/>
          <w:szCs w:val="30"/>
        </w:rPr>
        <w:t xml:space="preserve"> </w:t>
      </w:r>
      <w:proofErr w:type="spellStart"/>
      <w:r w:rsidR="0049332D" w:rsidRPr="00E1247D">
        <w:rPr>
          <w:sz w:val="30"/>
          <w:szCs w:val="30"/>
        </w:rPr>
        <w:t>AkRlT¥úV</w:t>
      </w:r>
      <w:proofErr w:type="spellEnd"/>
      <w:r w:rsidR="0049332D" w:rsidRPr="00E1247D">
        <w:rPr>
          <w:sz w:val="30"/>
          <w:szCs w:val="30"/>
        </w:rPr>
        <w:t xml:space="preserve"> </w:t>
      </w:r>
      <w:proofErr w:type="spellStart"/>
      <w:r w:rsidR="0049332D" w:rsidRPr="00E1247D">
        <w:rPr>
          <w:sz w:val="30"/>
          <w:szCs w:val="30"/>
        </w:rPr>
        <w:t>ùNn</w:t>
      </w:r>
      <w:proofErr w:type="spellEnd"/>
      <w:r w:rsidR="0049332D" w:rsidRPr="00E1247D">
        <w:rPr>
          <w:sz w:val="30"/>
          <w:szCs w:val="30"/>
        </w:rPr>
        <w:t>¡\</w:t>
      </w:r>
      <w:proofErr w:type="spellStart"/>
      <w:r w:rsidR="0049332D" w:rsidRPr="00E1247D">
        <w:rPr>
          <w:sz w:val="30"/>
          <w:szCs w:val="30"/>
        </w:rPr>
        <w:t>ô</w:t>
      </w:r>
      <w:r w:rsidR="00D94D49" w:rsidRPr="00E1247D">
        <w:rPr>
          <w:sz w:val="30"/>
          <w:szCs w:val="30"/>
        </w:rPr>
        <w:t>Wó</w:t>
      </w:r>
      <w:proofErr w:type="spellEnd"/>
      <w:r w:rsidR="0049332D" w:rsidRPr="00E1247D">
        <w:rPr>
          <w:rFonts w:ascii="TML_Vaigai_Normal" w:hAnsi="TML_Vaigai_Normal"/>
          <w:sz w:val="30"/>
          <w:szCs w:val="30"/>
        </w:rPr>
        <w:t>’</w:t>
      </w:r>
      <w:r w:rsidR="00944862" w:rsidRPr="00E1247D">
        <w:rPr>
          <w:rFonts w:ascii="TML_Vaigai_Normal" w:hAnsi="TML_Vaigai_Normal"/>
          <w:sz w:val="30"/>
          <w:szCs w:val="30"/>
        </w:rPr>
        <w:t xml:space="preserve"> </w:t>
      </w:r>
      <w:proofErr w:type="spellStart"/>
      <w:r w:rsidR="00944862" w:rsidRPr="00E1247D">
        <w:rPr>
          <w:sz w:val="30"/>
          <w:szCs w:val="30"/>
        </w:rPr>
        <w:t>Guß</w:t>
      </w:r>
      <w:proofErr w:type="spellEnd"/>
      <w:r w:rsidR="00944862" w:rsidRPr="00E1247D">
        <w:rPr>
          <w:sz w:val="30"/>
          <w:szCs w:val="30"/>
        </w:rPr>
        <w:t xml:space="preserve"> á±]</w:t>
      </w:r>
      <w:proofErr w:type="spellStart"/>
      <w:r w:rsidR="00944862" w:rsidRPr="00E1247D">
        <w:rPr>
          <w:sz w:val="30"/>
          <w:szCs w:val="30"/>
        </w:rPr>
        <w:t>ô</w:t>
      </w:r>
      <w:r w:rsidR="00D94D49" w:rsidRPr="00E1247D">
        <w:rPr>
          <w:sz w:val="30"/>
          <w:szCs w:val="30"/>
        </w:rPr>
        <w:t>Wó</w:t>
      </w:r>
      <w:proofErr w:type="spellEnd"/>
      <w:r w:rsidR="00944862" w:rsidRPr="00E1247D">
        <w:rPr>
          <w:sz w:val="30"/>
          <w:szCs w:val="30"/>
        </w:rPr>
        <w:t>.</w:t>
      </w:r>
      <w:r w:rsidR="006D19EB" w:rsidRPr="00E1247D">
        <w:rPr>
          <w:sz w:val="30"/>
          <w:szCs w:val="30"/>
        </w:rPr>
        <w:t xml:space="preserve"> </w:t>
      </w:r>
      <w:proofErr w:type="spellStart"/>
      <w:r w:rsidR="00C97E31" w:rsidRPr="00E1247D">
        <w:rPr>
          <w:sz w:val="30"/>
          <w:szCs w:val="30"/>
        </w:rPr>
        <w:t>AY</w:t>
      </w:r>
      <w:r w:rsidR="00D94D49" w:rsidRPr="00E1247D">
        <w:rPr>
          <w:sz w:val="30"/>
          <w:szCs w:val="30"/>
        </w:rPr>
        <w:t>Wó</w:t>
      </w:r>
      <w:proofErr w:type="spellEnd"/>
      <w:r w:rsidR="00C97E31" w:rsidRPr="00E1247D">
        <w:rPr>
          <w:sz w:val="30"/>
          <w:szCs w:val="30"/>
        </w:rPr>
        <w:t xml:space="preserve"> </w:t>
      </w:r>
      <w:proofErr w:type="spellStart"/>
      <w:r w:rsidR="00C97E31" w:rsidRPr="00E1247D">
        <w:rPr>
          <w:sz w:val="30"/>
          <w:szCs w:val="30"/>
        </w:rPr>
        <w:t>EXLj§úX</w:t>
      </w:r>
      <w:proofErr w:type="spellEnd"/>
      <w:r w:rsidR="00C97E31" w:rsidRPr="00E1247D">
        <w:rPr>
          <w:sz w:val="30"/>
          <w:szCs w:val="30"/>
        </w:rPr>
        <w:t xml:space="preserve"> </w:t>
      </w:r>
      <w:proofErr w:type="spellStart"/>
      <w:r w:rsidR="003512B1" w:rsidRPr="00E1247D">
        <w:rPr>
          <w:sz w:val="30"/>
          <w:szCs w:val="30"/>
        </w:rPr>
        <w:t>CÚkR</w:t>
      </w:r>
      <w:proofErr w:type="spellEnd"/>
      <w:r w:rsidR="00C97E31" w:rsidRPr="00E1247D">
        <w:rPr>
          <w:sz w:val="30"/>
          <w:szCs w:val="30"/>
        </w:rPr>
        <w:t xml:space="preserve"> </w:t>
      </w:r>
      <w:proofErr w:type="spellStart"/>
      <w:r w:rsidR="003512B1" w:rsidRPr="00E1247D">
        <w:rPr>
          <w:sz w:val="30"/>
          <w:szCs w:val="30"/>
        </w:rPr>
        <w:t>úTôÕ</w:t>
      </w:r>
      <w:proofErr w:type="spellEnd"/>
      <w:r w:rsidR="003512B1" w:rsidRPr="00E1247D">
        <w:rPr>
          <w:sz w:val="30"/>
          <w:szCs w:val="30"/>
        </w:rPr>
        <w:t xml:space="preserve">, </w:t>
      </w:r>
      <w:proofErr w:type="spellStart"/>
      <w:r w:rsidR="00C32E2A" w:rsidRPr="00E1247D">
        <w:rPr>
          <w:sz w:val="30"/>
          <w:szCs w:val="30"/>
        </w:rPr>
        <w:t>AÕRôu</w:t>
      </w:r>
      <w:proofErr w:type="spellEnd"/>
      <w:r w:rsidR="00C32E2A" w:rsidRPr="00E1247D">
        <w:rPr>
          <w:sz w:val="30"/>
          <w:szCs w:val="30"/>
        </w:rPr>
        <w:t xml:space="preserve"> </w:t>
      </w:r>
      <w:proofErr w:type="spellStart"/>
      <w:r w:rsidR="00C32E2A" w:rsidRPr="00E1247D">
        <w:rPr>
          <w:sz w:val="30"/>
          <w:szCs w:val="30"/>
        </w:rPr>
        <w:t>AYÚûPV</w:t>
      </w:r>
      <w:proofErr w:type="spellEnd"/>
      <w:r w:rsidR="00C32E2A" w:rsidRPr="00E1247D">
        <w:rPr>
          <w:sz w:val="30"/>
          <w:szCs w:val="30"/>
        </w:rPr>
        <w:t xml:space="preserve"> </w:t>
      </w:r>
      <w:proofErr w:type="spellStart"/>
      <w:r w:rsidR="00C32E2A" w:rsidRPr="00E1247D">
        <w:rPr>
          <w:sz w:val="30"/>
          <w:szCs w:val="30"/>
        </w:rPr>
        <w:t>F¯VUôL</w:t>
      </w:r>
      <w:proofErr w:type="spellEnd"/>
      <w:r w:rsidR="00C32E2A" w:rsidRPr="00E1247D">
        <w:rPr>
          <w:sz w:val="30"/>
          <w:szCs w:val="30"/>
        </w:rPr>
        <w:t xml:space="preserve"> </w:t>
      </w:r>
      <w:proofErr w:type="spellStart"/>
      <w:r w:rsidR="00C32E2A" w:rsidRPr="00E1247D">
        <w:rPr>
          <w:sz w:val="30"/>
          <w:szCs w:val="30"/>
        </w:rPr>
        <w:t>CÚkRÕ</w:t>
      </w:r>
      <w:proofErr w:type="spellEnd"/>
      <w:r w:rsidR="00C32E2A" w:rsidRPr="00E1247D">
        <w:rPr>
          <w:sz w:val="30"/>
          <w:szCs w:val="30"/>
        </w:rPr>
        <w:t>.</w:t>
      </w:r>
    </w:p>
    <w:p w14:paraId="7D9F868B" w14:textId="77777777" w:rsidR="00C32E2A" w:rsidRPr="00E1247D" w:rsidRDefault="00C32E2A" w:rsidP="00CC53EE">
      <w:pPr>
        <w:ind w:firstLine="567"/>
        <w:rPr>
          <w:sz w:val="30"/>
          <w:szCs w:val="30"/>
        </w:rPr>
      </w:pPr>
      <w:r w:rsidRPr="00E1247D">
        <w:rPr>
          <w:sz w:val="30"/>
          <w:szCs w:val="30"/>
        </w:rPr>
        <w:t>1</w:t>
      </w:r>
      <w:r w:rsidR="00190D9D" w:rsidRPr="00E1247D">
        <w:rPr>
          <w:sz w:val="30"/>
          <w:szCs w:val="30"/>
        </w:rPr>
        <w:t>5.</w:t>
      </w:r>
      <w:r w:rsidR="00F93925">
        <w:rPr>
          <w:sz w:val="30"/>
          <w:szCs w:val="30"/>
        </w:rPr>
        <w:t xml:space="preserve"> </w:t>
      </w:r>
      <w:proofErr w:type="spellStart"/>
      <w:r w:rsidR="0002391B" w:rsidRPr="00E1247D">
        <w:rPr>
          <w:sz w:val="30"/>
          <w:szCs w:val="30"/>
        </w:rPr>
        <w:t>AYo</w:t>
      </w:r>
      <w:proofErr w:type="spellEnd"/>
      <w:r w:rsidR="0002391B" w:rsidRPr="00E1247D">
        <w:rPr>
          <w:sz w:val="30"/>
          <w:szCs w:val="30"/>
        </w:rPr>
        <w:t xml:space="preserve"> </w:t>
      </w:r>
      <w:proofErr w:type="spellStart"/>
      <w:r w:rsidR="0002391B" w:rsidRPr="00E1247D">
        <w:rPr>
          <w:sz w:val="30"/>
          <w:szCs w:val="30"/>
        </w:rPr>
        <w:t>XôNÚ®u</w:t>
      </w:r>
      <w:proofErr w:type="spellEnd"/>
      <w:r w:rsidR="0002391B" w:rsidRPr="00E1247D">
        <w:rPr>
          <w:sz w:val="30"/>
          <w:szCs w:val="30"/>
        </w:rPr>
        <w:t xml:space="preserve"> </w:t>
      </w:r>
      <w:proofErr w:type="spellStart"/>
      <w:r w:rsidR="0002391B" w:rsidRPr="00E1247D">
        <w:rPr>
          <w:sz w:val="30"/>
          <w:szCs w:val="30"/>
        </w:rPr>
        <w:t>LpXû</w:t>
      </w:r>
      <w:proofErr w:type="spellEnd"/>
      <w:r w:rsidR="0002391B" w:rsidRPr="00E1247D">
        <w:rPr>
          <w:sz w:val="30"/>
          <w:szCs w:val="30"/>
        </w:rPr>
        <w:t>\</w:t>
      </w:r>
      <w:proofErr w:type="spellStart"/>
      <w:r w:rsidR="0002391B" w:rsidRPr="00E1247D">
        <w:rPr>
          <w:sz w:val="30"/>
          <w:szCs w:val="30"/>
        </w:rPr>
        <w:t>dÏ</w:t>
      </w:r>
      <w:proofErr w:type="spellEnd"/>
      <w:r w:rsidR="0002391B" w:rsidRPr="00E1247D">
        <w:rPr>
          <w:sz w:val="30"/>
          <w:szCs w:val="30"/>
        </w:rPr>
        <w:t xml:space="preserve"> </w:t>
      </w:r>
      <w:proofErr w:type="spellStart"/>
      <w:r w:rsidR="0002391B" w:rsidRPr="00E1247D">
        <w:rPr>
          <w:sz w:val="30"/>
          <w:szCs w:val="30"/>
        </w:rPr>
        <w:t>YkR</w:t>
      </w:r>
      <w:proofErr w:type="spellEnd"/>
      <w:r w:rsidR="00D94D49" w:rsidRPr="00E1247D">
        <w:rPr>
          <w:sz w:val="30"/>
          <w:szCs w:val="30"/>
        </w:rPr>
        <w:t xml:space="preserve"> </w:t>
      </w:r>
      <w:proofErr w:type="spellStart"/>
      <w:r w:rsidR="0002391B" w:rsidRPr="00E1247D">
        <w:rPr>
          <w:sz w:val="30"/>
          <w:szCs w:val="30"/>
        </w:rPr>
        <w:t>úTôÕ</w:t>
      </w:r>
      <w:proofErr w:type="spellEnd"/>
      <w:r w:rsidR="0002391B" w:rsidRPr="00E1247D">
        <w:rPr>
          <w:sz w:val="30"/>
          <w:szCs w:val="30"/>
        </w:rPr>
        <w:t xml:space="preserve">... </w:t>
      </w:r>
      <w:proofErr w:type="spellStart"/>
      <w:r w:rsidR="00E3770C" w:rsidRPr="00E1247D">
        <w:rPr>
          <w:sz w:val="30"/>
          <w:szCs w:val="30"/>
        </w:rPr>
        <w:t>XôNÚ</w:t>
      </w:r>
      <w:proofErr w:type="spellEnd"/>
      <w:r w:rsidR="00E3770C" w:rsidRPr="00E1247D">
        <w:rPr>
          <w:sz w:val="30"/>
          <w:szCs w:val="30"/>
        </w:rPr>
        <w:t xml:space="preserve"> ®</w:t>
      </w:r>
      <w:proofErr w:type="spellStart"/>
      <w:r w:rsidR="00E3770C" w:rsidRPr="00E1247D">
        <w:rPr>
          <w:sz w:val="30"/>
          <w:szCs w:val="30"/>
        </w:rPr>
        <w:t>Vô§lTh¥Úd</w:t>
      </w:r>
      <w:proofErr w:type="spellEnd"/>
      <w:r w:rsidR="00E3770C" w:rsidRPr="00E1247D">
        <w:rPr>
          <w:sz w:val="30"/>
          <w:szCs w:val="30"/>
        </w:rPr>
        <w:t>¡\</w:t>
      </w:r>
      <w:proofErr w:type="spellStart"/>
      <w:r w:rsidR="00E3770C" w:rsidRPr="00E1247D">
        <w:rPr>
          <w:sz w:val="30"/>
          <w:szCs w:val="30"/>
        </w:rPr>
        <w:t>ôu</w:t>
      </w:r>
      <w:proofErr w:type="spellEnd"/>
      <w:r w:rsidR="00E3770C" w:rsidRPr="00E1247D">
        <w:rPr>
          <w:sz w:val="30"/>
          <w:szCs w:val="30"/>
        </w:rPr>
        <w:t xml:space="preserve"> </w:t>
      </w:r>
      <w:proofErr w:type="spellStart"/>
      <w:r w:rsidR="00E3770C" w:rsidRPr="00E1247D">
        <w:rPr>
          <w:sz w:val="30"/>
          <w:szCs w:val="30"/>
        </w:rPr>
        <w:t>Guß</w:t>
      </w:r>
      <w:proofErr w:type="spellEnd"/>
      <w:r w:rsidR="00E3770C" w:rsidRPr="00E1247D">
        <w:rPr>
          <w:sz w:val="30"/>
          <w:szCs w:val="30"/>
        </w:rPr>
        <w:t xml:space="preserve"> </w:t>
      </w:r>
      <w:proofErr w:type="spellStart"/>
      <w:r w:rsidR="00E3770C" w:rsidRPr="00E1247D">
        <w:rPr>
          <w:sz w:val="30"/>
          <w:szCs w:val="30"/>
        </w:rPr>
        <w:t>AY</w:t>
      </w:r>
      <w:r w:rsidR="00D94D49" w:rsidRPr="00E1247D">
        <w:rPr>
          <w:sz w:val="30"/>
          <w:szCs w:val="30"/>
        </w:rPr>
        <w:t>Wó</w:t>
      </w:r>
      <w:proofErr w:type="spellEnd"/>
      <w:r w:rsidR="00E3770C" w:rsidRPr="00E1247D">
        <w:rPr>
          <w:sz w:val="30"/>
          <w:szCs w:val="30"/>
        </w:rPr>
        <w:t xml:space="preserve"> </w:t>
      </w:r>
      <w:proofErr w:type="spellStart"/>
      <w:r w:rsidR="00E3770C" w:rsidRPr="00E1247D">
        <w:rPr>
          <w:sz w:val="30"/>
          <w:szCs w:val="30"/>
        </w:rPr>
        <w:t>ØR­p</w:t>
      </w:r>
      <w:proofErr w:type="spellEnd"/>
      <w:r w:rsidR="00E3770C" w:rsidRPr="00E1247D">
        <w:rPr>
          <w:sz w:val="30"/>
          <w:szCs w:val="30"/>
        </w:rPr>
        <w:t xml:space="preserve"> </w:t>
      </w:r>
      <w:proofErr w:type="spellStart"/>
      <w:r w:rsidR="00E3770C" w:rsidRPr="00E1247D">
        <w:rPr>
          <w:sz w:val="30"/>
          <w:szCs w:val="30"/>
        </w:rPr>
        <w:lastRenderedPageBreak/>
        <w:t>úLs®lThP</w:t>
      </w:r>
      <w:proofErr w:type="spellEnd"/>
      <w:r w:rsidR="00D94D49" w:rsidRPr="00E1247D">
        <w:rPr>
          <w:sz w:val="30"/>
          <w:szCs w:val="30"/>
        </w:rPr>
        <w:t xml:space="preserve"> </w:t>
      </w:r>
      <w:proofErr w:type="spellStart"/>
      <w:r w:rsidR="00E3770C" w:rsidRPr="00E1247D">
        <w:rPr>
          <w:sz w:val="30"/>
          <w:szCs w:val="30"/>
        </w:rPr>
        <w:t>úTôÕ</w:t>
      </w:r>
      <w:proofErr w:type="spellEnd"/>
      <w:r w:rsidR="00E3770C" w:rsidRPr="00E1247D">
        <w:rPr>
          <w:sz w:val="30"/>
          <w:szCs w:val="30"/>
        </w:rPr>
        <w:t xml:space="preserve">, </w:t>
      </w:r>
      <w:proofErr w:type="spellStart"/>
      <w:r w:rsidR="002A35A0" w:rsidRPr="00E1247D">
        <w:rPr>
          <w:sz w:val="30"/>
          <w:szCs w:val="30"/>
        </w:rPr>
        <w:t>AY</w:t>
      </w:r>
      <w:r w:rsidR="00D94D49" w:rsidRPr="00E1247D">
        <w:rPr>
          <w:sz w:val="30"/>
          <w:szCs w:val="30"/>
        </w:rPr>
        <w:t>Wó</w:t>
      </w:r>
      <w:proofErr w:type="spellEnd"/>
      <w:r w:rsidR="002A35A0" w:rsidRPr="00E1247D">
        <w:rPr>
          <w:sz w:val="30"/>
          <w:szCs w:val="30"/>
        </w:rPr>
        <w:t xml:space="preserve"> </w:t>
      </w:r>
      <w:proofErr w:type="spellStart"/>
      <w:r w:rsidR="002A35A0" w:rsidRPr="00E1247D">
        <w:rPr>
          <w:sz w:val="30"/>
          <w:szCs w:val="30"/>
        </w:rPr>
        <w:t>AûR</w:t>
      </w:r>
      <w:proofErr w:type="spellEnd"/>
      <w:r w:rsidR="002A35A0" w:rsidRPr="00E1247D">
        <w:rPr>
          <w:sz w:val="30"/>
          <w:szCs w:val="30"/>
        </w:rPr>
        <w:t xml:space="preserve"> JÚ</w:t>
      </w:r>
      <w:r w:rsidR="00B31A64" w:rsidRPr="00E1247D">
        <w:rPr>
          <w:sz w:val="30"/>
          <w:szCs w:val="30"/>
        </w:rPr>
        <w:t xml:space="preserve"> </w:t>
      </w:r>
      <w:proofErr w:type="spellStart"/>
      <w:r w:rsidR="002A35A0" w:rsidRPr="00E1247D">
        <w:rPr>
          <w:sz w:val="30"/>
          <w:szCs w:val="30"/>
        </w:rPr>
        <w:t>úTôÕm</w:t>
      </w:r>
      <w:proofErr w:type="spellEnd"/>
      <w:r w:rsidR="002A35A0" w:rsidRPr="00E1247D">
        <w:rPr>
          <w:sz w:val="30"/>
          <w:szCs w:val="30"/>
        </w:rPr>
        <w:t xml:space="preserve"> U²Ru </w:t>
      </w:r>
      <w:proofErr w:type="spellStart"/>
      <w:r w:rsidR="002A35A0" w:rsidRPr="00E1247D">
        <w:rPr>
          <w:sz w:val="30"/>
          <w:szCs w:val="30"/>
        </w:rPr>
        <w:t>êXUôLd</w:t>
      </w:r>
      <w:proofErr w:type="spellEnd"/>
      <w:r w:rsidR="002A35A0" w:rsidRPr="00E1247D">
        <w:rPr>
          <w:sz w:val="30"/>
          <w:szCs w:val="30"/>
        </w:rPr>
        <w:t xml:space="preserve"> </w:t>
      </w:r>
      <w:proofErr w:type="spellStart"/>
      <w:r w:rsidR="002A35A0" w:rsidRPr="00E1247D">
        <w:rPr>
          <w:sz w:val="30"/>
          <w:szCs w:val="30"/>
        </w:rPr>
        <w:t>úLs®lTP®pûX</w:t>
      </w:r>
      <w:proofErr w:type="spellEnd"/>
      <w:r w:rsidR="002A35A0" w:rsidRPr="00E1247D">
        <w:rPr>
          <w:sz w:val="30"/>
          <w:szCs w:val="30"/>
        </w:rPr>
        <w:t xml:space="preserve">, </w:t>
      </w:r>
      <w:proofErr w:type="spellStart"/>
      <w:r w:rsidR="007B3E72" w:rsidRPr="00E1247D">
        <w:rPr>
          <w:sz w:val="30"/>
          <w:szCs w:val="30"/>
        </w:rPr>
        <w:t>AYo</w:t>
      </w:r>
      <w:proofErr w:type="spellEnd"/>
      <w:r w:rsidR="007B3E72" w:rsidRPr="00E1247D">
        <w:rPr>
          <w:sz w:val="30"/>
          <w:szCs w:val="30"/>
        </w:rPr>
        <w:t xml:space="preserve"> </w:t>
      </w:r>
      <w:proofErr w:type="spellStart"/>
      <w:r w:rsidR="007B3E72" w:rsidRPr="00E1247D">
        <w:rPr>
          <w:sz w:val="30"/>
          <w:szCs w:val="30"/>
        </w:rPr>
        <w:t>AûR</w:t>
      </w:r>
      <w:proofErr w:type="spellEnd"/>
      <w:r w:rsidR="007B3E72" w:rsidRPr="00E1247D">
        <w:rPr>
          <w:sz w:val="30"/>
          <w:szCs w:val="30"/>
        </w:rPr>
        <w:t xml:space="preserve"> </w:t>
      </w:r>
      <w:proofErr w:type="spellStart"/>
      <w:r w:rsidR="007B3E72" w:rsidRPr="00E1247D">
        <w:rPr>
          <w:sz w:val="30"/>
          <w:szCs w:val="30"/>
        </w:rPr>
        <w:t>úRYu</w:t>
      </w:r>
      <w:proofErr w:type="spellEnd"/>
      <w:r w:rsidR="007B3E72" w:rsidRPr="00E1247D">
        <w:rPr>
          <w:sz w:val="30"/>
          <w:szCs w:val="30"/>
        </w:rPr>
        <w:t xml:space="preserve"> </w:t>
      </w:r>
      <w:proofErr w:type="spellStart"/>
      <w:r w:rsidR="007B3E72" w:rsidRPr="00E1247D">
        <w:rPr>
          <w:sz w:val="30"/>
          <w:szCs w:val="30"/>
        </w:rPr>
        <w:t>êXUôLúY</w:t>
      </w:r>
      <w:proofErr w:type="spellEnd"/>
      <w:r w:rsidR="007B3E72" w:rsidRPr="00E1247D">
        <w:rPr>
          <w:sz w:val="30"/>
          <w:szCs w:val="30"/>
        </w:rPr>
        <w:t xml:space="preserve"> </w:t>
      </w:r>
      <w:proofErr w:type="spellStart"/>
      <w:r w:rsidR="007B3E72" w:rsidRPr="00E1247D">
        <w:rPr>
          <w:sz w:val="30"/>
          <w:szCs w:val="30"/>
        </w:rPr>
        <w:t>úLs®lThPô</w:t>
      </w:r>
      <w:r w:rsidR="00D94D49" w:rsidRPr="00E1247D">
        <w:rPr>
          <w:sz w:val="30"/>
          <w:szCs w:val="30"/>
        </w:rPr>
        <w:t>Wó</w:t>
      </w:r>
      <w:proofErr w:type="spellEnd"/>
      <w:r w:rsidR="007B3E72" w:rsidRPr="00E1247D">
        <w:rPr>
          <w:sz w:val="30"/>
          <w:szCs w:val="30"/>
        </w:rPr>
        <w:t xml:space="preserve">. </w:t>
      </w:r>
      <w:proofErr w:type="spellStart"/>
      <w:r w:rsidR="006D4BDB" w:rsidRPr="00E1247D">
        <w:rPr>
          <w:sz w:val="30"/>
          <w:szCs w:val="30"/>
        </w:rPr>
        <w:t>AY</w:t>
      </w:r>
      <w:r w:rsidR="00D94D49" w:rsidRPr="00E1247D">
        <w:rPr>
          <w:sz w:val="30"/>
          <w:szCs w:val="30"/>
        </w:rPr>
        <w:t>Wó</w:t>
      </w:r>
      <w:proofErr w:type="spellEnd"/>
      <w:r w:rsidR="006D4BDB" w:rsidRPr="00E1247D">
        <w:rPr>
          <w:sz w:val="30"/>
          <w:szCs w:val="30"/>
        </w:rPr>
        <w:t>,</w:t>
      </w:r>
      <w:r w:rsidR="006D4BDB" w:rsidRPr="00E1247D">
        <w:rPr>
          <w:rFonts w:ascii="TML_Vaigai_Normal" w:hAnsi="TML_Vaigai_Normal"/>
          <w:sz w:val="30"/>
          <w:szCs w:val="30"/>
        </w:rPr>
        <w:t xml:space="preserve"> "</w:t>
      </w:r>
      <w:proofErr w:type="spellStart"/>
      <w:r w:rsidR="00EC2415" w:rsidRPr="00E1247D">
        <w:rPr>
          <w:sz w:val="30"/>
          <w:szCs w:val="30"/>
        </w:rPr>
        <w:t>SmØûPV</w:t>
      </w:r>
      <w:proofErr w:type="spellEnd"/>
      <w:r w:rsidR="00EC2415" w:rsidRPr="00E1247D">
        <w:rPr>
          <w:sz w:val="30"/>
          <w:szCs w:val="30"/>
        </w:rPr>
        <w:t xml:space="preserve"> £</w:t>
      </w:r>
      <w:proofErr w:type="spellStart"/>
      <w:r w:rsidR="00EC2415" w:rsidRPr="00E1247D">
        <w:rPr>
          <w:sz w:val="30"/>
          <w:szCs w:val="30"/>
        </w:rPr>
        <w:t>úS¡</w:t>
      </w:r>
      <w:proofErr w:type="gramStart"/>
      <w:r w:rsidR="00EC2415" w:rsidRPr="00E1247D">
        <w:rPr>
          <w:sz w:val="30"/>
          <w:szCs w:val="30"/>
        </w:rPr>
        <w:t>R</w:t>
      </w:r>
      <w:proofErr w:type="spellEnd"/>
      <w:r w:rsidR="00EC2415" w:rsidRPr="00E1247D">
        <w:rPr>
          <w:sz w:val="30"/>
          <w:szCs w:val="30"/>
        </w:rPr>
        <w:t>]</w:t>
      </w:r>
      <w:proofErr w:type="spellStart"/>
      <w:r w:rsidR="00EC2415" w:rsidRPr="00E1247D">
        <w:rPr>
          <w:sz w:val="30"/>
          <w:szCs w:val="30"/>
        </w:rPr>
        <w:t>ô</w:t>
      </w:r>
      <w:proofErr w:type="gramEnd"/>
      <w:r w:rsidR="00EC2415" w:rsidRPr="00E1247D">
        <w:rPr>
          <w:sz w:val="30"/>
          <w:szCs w:val="30"/>
        </w:rPr>
        <w:t>¡V</w:t>
      </w:r>
      <w:proofErr w:type="spellEnd"/>
      <w:r w:rsidR="00EC2415" w:rsidRPr="00E1247D">
        <w:rPr>
          <w:sz w:val="30"/>
          <w:szCs w:val="30"/>
        </w:rPr>
        <w:t xml:space="preserve"> </w:t>
      </w:r>
      <w:proofErr w:type="spellStart"/>
      <w:r w:rsidR="00EC2415" w:rsidRPr="00E1247D">
        <w:rPr>
          <w:sz w:val="30"/>
          <w:szCs w:val="30"/>
        </w:rPr>
        <w:t>XôNÚ</w:t>
      </w:r>
      <w:proofErr w:type="spellEnd"/>
      <w:r w:rsidR="00EC2415" w:rsidRPr="00E1247D">
        <w:rPr>
          <w:sz w:val="30"/>
          <w:szCs w:val="30"/>
        </w:rPr>
        <w:t>...</w:t>
      </w:r>
      <w:r w:rsidR="00EC2415" w:rsidRPr="00E1247D">
        <w:rPr>
          <w:rFonts w:ascii="TML_Vaigai_Normal" w:hAnsi="TML_Vaigai_Normal"/>
          <w:sz w:val="30"/>
          <w:szCs w:val="30"/>
        </w:rPr>
        <w:t>’</w:t>
      </w:r>
      <w:r w:rsidR="000F76A6" w:rsidRPr="00E1247D">
        <w:rPr>
          <w:rFonts w:ascii="TML_Vaigai_Normal" w:hAnsi="TML_Vaigai_Normal"/>
          <w:sz w:val="30"/>
          <w:szCs w:val="30"/>
        </w:rPr>
        <w:t xml:space="preserve"> </w:t>
      </w:r>
      <w:r w:rsidR="000F76A6" w:rsidRPr="00E1247D">
        <w:rPr>
          <w:sz w:val="30"/>
          <w:szCs w:val="30"/>
        </w:rPr>
        <w:t>Gu\</w:t>
      </w:r>
      <w:proofErr w:type="spellStart"/>
      <w:r w:rsidR="000F76A6" w:rsidRPr="00E1247D">
        <w:rPr>
          <w:sz w:val="30"/>
          <w:szCs w:val="30"/>
        </w:rPr>
        <w:t>ô</w:t>
      </w:r>
      <w:r w:rsidR="00D94D49" w:rsidRPr="00E1247D">
        <w:rPr>
          <w:sz w:val="30"/>
          <w:szCs w:val="30"/>
        </w:rPr>
        <w:t>Wó</w:t>
      </w:r>
      <w:proofErr w:type="spellEnd"/>
      <w:r w:rsidR="00F57FDC" w:rsidRPr="00E1247D">
        <w:rPr>
          <w:sz w:val="30"/>
          <w:szCs w:val="30"/>
        </w:rPr>
        <w:t xml:space="preserve">. </w:t>
      </w:r>
      <w:proofErr w:type="spellStart"/>
      <w:r w:rsidR="009457BB" w:rsidRPr="00E1247D">
        <w:rPr>
          <w:sz w:val="30"/>
          <w:szCs w:val="30"/>
        </w:rPr>
        <w:t>AYu</w:t>
      </w:r>
      <w:proofErr w:type="spellEnd"/>
      <w:r w:rsidR="009457BB" w:rsidRPr="00E1247D">
        <w:rPr>
          <w:sz w:val="30"/>
          <w:szCs w:val="30"/>
        </w:rPr>
        <w:t xml:space="preserve"> </w:t>
      </w:r>
      <w:proofErr w:type="spellStart"/>
      <w:r w:rsidR="009457BB" w:rsidRPr="00E1247D">
        <w:rPr>
          <w:sz w:val="30"/>
          <w:szCs w:val="30"/>
        </w:rPr>
        <w:t>U¬jÕl</w:t>
      </w:r>
      <w:proofErr w:type="spellEnd"/>
      <w:r w:rsidR="00D94D49" w:rsidRPr="00E1247D">
        <w:rPr>
          <w:sz w:val="30"/>
          <w:szCs w:val="30"/>
        </w:rPr>
        <w:t xml:space="preserve"> </w:t>
      </w:r>
      <w:proofErr w:type="spellStart"/>
      <w:r w:rsidR="009457BB" w:rsidRPr="00E1247D">
        <w:rPr>
          <w:sz w:val="30"/>
          <w:szCs w:val="30"/>
        </w:rPr>
        <w:t>úTô«ÚkR</w:t>
      </w:r>
      <w:proofErr w:type="spellEnd"/>
      <w:r w:rsidR="009457BB" w:rsidRPr="00E1247D">
        <w:rPr>
          <w:sz w:val="30"/>
          <w:szCs w:val="30"/>
        </w:rPr>
        <w:t xml:space="preserve"> </w:t>
      </w:r>
      <w:proofErr w:type="spellStart"/>
      <w:r w:rsidR="009457BB" w:rsidRPr="00E1247D">
        <w:rPr>
          <w:sz w:val="30"/>
          <w:szCs w:val="30"/>
        </w:rPr>
        <w:t>úTôÕ</w:t>
      </w:r>
      <w:proofErr w:type="spellEnd"/>
      <w:r w:rsidR="009457BB" w:rsidRPr="00E1247D">
        <w:rPr>
          <w:sz w:val="30"/>
          <w:szCs w:val="30"/>
        </w:rPr>
        <w:t xml:space="preserve"> </w:t>
      </w:r>
      <w:proofErr w:type="spellStart"/>
      <w:r w:rsidR="009457BB" w:rsidRPr="00E1247D">
        <w:rPr>
          <w:sz w:val="30"/>
          <w:szCs w:val="30"/>
        </w:rPr>
        <w:t>Guß</w:t>
      </w:r>
      <w:proofErr w:type="spellEnd"/>
      <w:r w:rsidR="009457BB" w:rsidRPr="00E1247D">
        <w:rPr>
          <w:sz w:val="30"/>
          <w:szCs w:val="30"/>
        </w:rPr>
        <w:t xml:space="preserve"> </w:t>
      </w:r>
      <w:proofErr w:type="spellStart"/>
      <w:r w:rsidR="009457BB" w:rsidRPr="00E1247D">
        <w:rPr>
          <w:sz w:val="30"/>
          <w:szCs w:val="30"/>
        </w:rPr>
        <w:t>LÚÕ¡ú</w:t>
      </w:r>
      <w:proofErr w:type="spellEnd"/>
      <w:r w:rsidR="009457BB" w:rsidRPr="00E1247D">
        <w:rPr>
          <w:sz w:val="30"/>
          <w:szCs w:val="30"/>
        </w:rPr>
        <w:t xml:space="preserve">\u. </w:t>
      </w:r>
      <w:proofErr w:type="spellStart"/>
      <w:r w:rsidR="009457BB" w:rsidRPr="00E1247D">
        <w:rPr>
          <w:sz w:val="30"/>
          <w:szCs w:val="30"/>
        </w:rPr>
        <w:t>AYo</w:t>
      </w:r>
      <w:proofErr w:type="spellEnd"/>
      <w:r w:rsidR="009457BB" w:rsidRPr="00E1247D">
        <w:rPr>
          <w:sz w:val="30"/>
          <w:szCs w:val="30"/>
        </w:rPr>
        <w:t>,</w:t>
      </w:r>
      <w:r w:rsidR="009457BB" w:rsidRPr="00E1247D">
        <w:rPr>
          <w:rFonts w:ascii="TML_Vaigai_Normal" w:hAnsi="TML_Vaigai_Normal"/>
          <w:sz w:val="30"/>
          <w:szCs w:val="30"/>
        </w:rPr>
        <w:t xml:space="preserve"> "</w:t>
      </w:r>
      <w:proofErr w:type="spellStart"/>
      <w:r w:rsidR="00BC34B5" w:rsidRPr="00E1247D">
        <w:rPr>
          <w:sz w:val="30"/>
          <w:szCs w:val="30"/>
        </w:rPr>
        <w:t>SmØûPV</w:t>
      </w:r>
      <w:proofErr w:type="spellEnd"/>
      <w:r w:rsidR="00BC34B5" w:rsidRPr="00E1247D">
        <w:rPr>
          <w:sz w:val="30"/>
          <w:szCs w:val="30"/>
        </w:rPr>
        <w:t xml:space="preserve"> £</w:t>
      </w:r>
      <w:proofErr w:type="spellStart"/>
      <w:r w:rsidR="00BC34B5" w:rsidRPr="00E1247D">
        <w:rPr>
          <w:sz w:val="30"/>
          <w:szCs w:val="30"/>
        </w:rPr>
        <w:t>úS¡</w:t>
      </w:r>
      <w:proofErr w:type="gramStart"/>
      <w:r w:rsidR="00BC34B5" w:rsidRPr="00E1247D">
        <w:rPr>
          <w:sz w:val="30"/>
          <w:szCs w:val="30"/>
        </w:rPr>
        <w:t>R</w:t>
      </w:r>
      <w:proofErr w:type="spellEnd"/>
      <w:r w:rsidR="00BC34B5" w:rsidRPr="00E1247D">
        <w:rPr>
          <w:sz w:val="30"/>
          <w:szCs w:val="30"/>
        </w:rPr>
        <w:t>]</w:t>
      </w:r>
      <w:proofErr w:type="spellStart"/>
      <w:r w:rsidR="00BC34B5" w:rsidRPr="00E1247D">
        <w:rPr>
          <w:sz w:val="30"/>
          <w:szCs w:val="30"/>
        </w:rPr>
        <w:t>ô</w:t>
      </w:r>
      <w:proofErr w:type="gramEnd"/>
      <w:r w:rsidR="00BC34B5" w:rsidRPr="00E1247D">
        <w:rPr>
          <w:sz w:val="30"/>
          <w:szCs w:val="30"/>
        </w:rPr>
        <w:t>¡V</w:t>
      </w:r>
      <w:proofErr w:type="spellEnd"/>
      <w:r w:rsidR="00BC34B5" w:rsidRPr="00E1247D">
        <w:rPr>
          <w:sz w:val="30"/>
          <w:szCs w:val="30"/>
        </w:rPr>
        <w:t xml:space="preserve"> </w:t>
      </w:r>
      <w:proofErr w:type="spellStart"/>
      <w:r w:rsidR="00BC34B5" w:rsidRPr="00E1247D">
        <w:rPr>
          <w:sz w:val="30"/>
          <w:szCs w:val="30"/>
        </w:rPr>
        <w:t>XôNÚ</w:t>
      </w:r>
      <w:proofErr w:type="spellEnd"/>
      <w:r w:rsidR="00BC34B5" w:rsidRPr="00E1247D">
        <w:rPr>
          <w:sz w:val="30"/>
          <w:szCs w:val="30"/>
        </w:rPr>
        <w:t xml:space="preserve"> ¨</w:t>
      </w:r>
      <w:proofErr w:type="spellStart"/>
      <w:r w:rsidR="00BC34B5" w:rsidRPr="00E1247D">
        <w:rPr>
          <w:sz w:val="30"/>
          <w:szCs w:val="30"/>
        </w:rPr>
        <w:t>j</w:t>
      </w:r>
      <w:r w:rsidR="00B31A64" w:rsidRPr="00E1247D">
        <w:rPr>
          <w:sz w:val="30"/>
          <w:szCs w:val="30"/>
        </w:rPr>
        <w:t>§ûWVô</w:t>
      </w:r>
      <w:r w:rsidR="00F93925" w:rsidRPr="00E1247D">
        <w:rPr>
          <w:sz w:val="30"/>
          <w:szCs w:val="30"/>
        </w:rPr>
        <w:t>L</w:t>
      </w:r>
      <w:proofErr w:type="spellEnd"/>
      <w:r w:rsidR="00F93925">
        <w:rPr>
          <w:sz w:val="30"/>
          <w:szCs w:val="30"/>
        </w:rPr>
        <w:t xml:space="preserve"> </w:t>
      </w:r>
      <w:proofErr w:type="spellStart"/>
      <w:r w:rsidR="00F93925" w:rsidRPr="00E1247D">
        <w:rPr>
          <w:sz w:val="30"/>
          <w:szCs w:val="30"/>
        </w:rPr>
        <w:t>C</w:t>
      </w:r>
      <w:r w:rsidR="00B31A64" w:rsidRPr="00E1247D">
        <w:rPr>
          <w:sz w:val="30"/>
          <w:szCs w:val="30"/>
        </w:rPr>
        <w:t>Úd</w:t>
      </w:r>
      <w:proofErr w:type="spellEnd"/>
      <w:r w:rsidR="00B31A64" w:rsidRPr="00E1247D">
        <w:rPr>
          <w:sz w:val="30"/>
          <w:szCs w:val="30"/>
        </w:rPr>
        <w:t>¡\</w:t>
      </w:r>
      <w:proofErr w:type="spellStart"/>
      <w:r w:rsidR="00B31A64" w:rsidRPr="00E1247D">
        <w:rPr>
          <w:sz w:val="30"/>
          <w:szCs w:val="30"/>
        </w:rPr>
        <w:t>ôu</w:t>
      </w:r>
      <w:proofErr w:type="spellEnd"/>
      <w:r w:rsidR="00B31A64" w:rsidRPr="00E1247D">
        <w:rPr>
          <w:sz w:val="30"/>
          <w:szCs w:val="30"/>
        </w:rPr>
        <w:t>;</w:t>
      </w:r>
      <w:r w:rsidR="00F93925">
        <w:rPr>
          <w:sz w:val="30"/>
          <w:szCs w:val="30"/>
        </w:rPr>
        <w:t xml:space="preserve"> </w:t>
      </w:r>
      <w:proofErr w:type="spellStart"/>
      <w:r w:rsidR="000E3DF6" w:rsidRPr="00E1247D">
        <w:rPr>
          <w:sz w:val="30"/>
          <w:szCs w:val="30"/>
        </w:rPr>
        <w:t>Sôu</w:t>
      </w:r>
      <w:proofErr w:type="spellEnd"/>
      <w:r w:rsidR="000E3DF6" w:rsidRPr="00E1247D">
        <w:rPr>
          <w:sz w:val="30"/>
          <w:szCs w:val="30"/>
        </w:rPr>
        <w:t xml:space="preserve"> </w:t>
      </w:r>
      <w:proofErr w:type="spellStart"/>
      <w:r w:rsidR="000E3DF6" w:rsidRPr="00E1247D">
        <w:rPr>
          <w:sz w:val="30"/>
          <w:szCs w:val="30"/>
        </w:rPr>
        <w:t>AeúL</w:t>
      </w:r>
      <w:proofErr w:type="spellEnd"/>
      <w:r w:rsidR="000E3DF6" w:rsidRPr="00E1247D">
        <w:rPr>
          <w:sz w:val="30"/>
          <w:szCs w:val="30"/>
        </w:rPr>
        <w:t xml:space="preserve"> </w:t>
      </w:r>
      <w:proofErr w:type="spellStart"/>
      <w:r w:rsidR="000E3DF6" w:rsidRPr="00E1247D">
        <w:rPr>
          <w:sz w:val="30"/>
          <w:szCs w:val="30"/>
        </w:rPr>
        <w:t>CpXôRRtLôL</w:t>
      </w:r>
      <w:proofErr w:type="spellEnd"/>
      <w:r w:rsidR="000E3DF6" w:rsidRPr="00E1247D">
        <w:rPr>
          <w:sz w:val="30"/>
          <w:szCs w:val="30"/>
        </w:rPr>
        <w:t xml:space="preserve">, </w:t>
      </w:r>
      <w:proofErr w:type="spellStart"/>
      <w:r w:rsidR="00C404D4" w:rsidRPr="00E1247D">
        <w:rPr>
          <w:sz w:val="30"/>
          <w:szCs w:val="30"/>
        </w:rPr>
        <w:t>EeLs</w:t>
      </w:r>
      <w:proofErr w:type="spellEnd"/>
      <w:r w:rsidR="00C404D4" w:rsidRPr="00E1247D">
        <w:rPr>
          <w:sz w:val="30"/>
          <w:szCs w:val="30"/>
        </w:rPr>
        <w:t xml:space="preserve"> ¨ª</w:t>
      </w:r>
      <w:proofErr w:type="spellStart"/>
      <w:r w:rsidR="00C404D4" w:rsidRPr="00E1247D">
        <w:rPr>
          <w:sz w:val="30"/>
          <w:szCs w:val="30"/>
        </w:rPr>
        <w:t>jRUôL</w:t>
      </w:r>
      <w:proofErr w:type="spellEnd"/>
      <w:r w:rsidR="000E3DF6" w:rsidRPr="00E1247D">
        <w:rPr>
          <w:sz w:val="30"/>
          <w:szCs w:val="30"/>
        </w:rPr>
        <w:t xml:space="preserve"> </w:t>
      </w:r>
      <w:proofErr w:type="spellStart"/>
      <w:r w:rsidR="00986AE9" w:rsidRPr="00E1247D">
        <w:rPr>
          <w:sz w:val="30"/>
          <w:szCs w:val="30"/>
        </w:rPr>
        <w:t>NkúRô`lTÓ¡ú</w:t>
      </w:r>
      <w:proofErr w:type="spellEnd"/>
      <w:r w:rsidR="00986AE9" w:rsidRPr="00E1247D">
        <w:rPr>
          <w:sz w:val="30"/>
          <w:szCs w:val="30"/>
        </w:rPr>
        <w:t xml:space="preserve">\u; </w:t>
      </w:r>
      <w:r w:rsidR="005956AB" w:rsidRPr="00E1247D">
        <w:rPr>
          <w:sz w:val="30"/>
          <w:szCs w:val="30"/>
        </w:rPr>
        <w:t>B]</w:t>
      </w:r>
      <w:proofErr w:type="spellStart"/>
      <w:r w:rsidR="005956AB" w:rsidRPr="00E1247D">
        <w:rPr>
          <w:sz w:val="30"/>
          <w:szCs w:val="30"/>
        </w:rPr>
        <w:t>ôp</w:t>
      </w:r>
      <w:proofErr w:type="spellEnd"/>
      <w:r w:rsidR="005956AB" w:rsidRPr="00E1247D">
        <w:rPr>
          <w:sz w:val="30"/>
          <w:szCs w:val="30"/>
        </w:rPr>
        <w:t xml:space="preserve"> </w:t>
      </w:r>
      <w:proofErr w:type="spellStart"/>
      <w:r w:rsidR="005956AB" w:rsidRPr="00E1247D">
        <w:rPr>
          <w:sz w:val="30"/>
          <w:szCs w:val="30"/>
        </w:rPr>
        <w:t>Sôu</w:t>
      </w:r>
      <w:proofErr w:type="spellEnd"/>
      <w:r w:rsidR="005956AB" w:rsidRPr="00E1247D">
        <w:rPr>
          <w:sz w:val="30"/>
          <w:szCs w:val="30"/>
        </w:rPr>
        <w:t xml:space="preserve"> </w:t>
      </w:r>
      <w:proofErr w:type="spellStart"/>
      <w:r w:rsidR="005956AB" w:rsidRPr="00E1247D">
        <w:rPr>
          <w:sz w:val="30"/>
          <w:szCs w:val="30"/>
        </w:rPr>
        <w:t>úTôn</w:t>
      </w:r>
      <w:proofErr w:type="spellEnd"/>
      <w:r w:rsidR="005956AB" w:rsidRPr="00E1247D">
        <w:rPr>
          <w:sz w:val="30"/>
          <w:szCs w:val="30"/>
        </w:rPr>
        <w:t xml:space="preserve"> </w:t>
      </w:r>
      <w:proofErr w:type="spellStart"/>
      <w:r w:rsidR="005956AB" w:rsidRPr="00E1247D">
        <w:rPr>
          <w:sz w:val="30"/>
          <w:szCs w:val="30"/>
        </w:rPr>
        <w:t>AYû</w:t>
      </w:r>
      <w:proofErr w:type="spellEnd"/>
      <w:r w:rsidR="005956AB" w:rsidRPr="00E1247D">
        <w:rPr>
          <w:sz w:val="30"/>
          <w:szCs w:val="30"/>
        </w:rPr>
        <w:t xml:space="preserve">] </w:t>
      </w:r>
      <w:proofErr w:type="spellStart"/>
      <w:r w:rsidR="008B5527" w:rsidRPr="00E1247D">
        <w:rPr>
          <w:sz w:val="30"/>
          <w:szCs w:val="30"/>
        </w:rPr>
        <w:t>GÝl×úYu</w:t>
      </w:r>
      <w:proofErr w:type="spellEnd"/>
      <w:r w:rsidR="008B5527" w:rsidRPr="00E1247D">
        <w:rPr>
          <w:rFonts w:ascii="TML_Vaigai_Normal" w:hAnsi="TML_Vaigai_Normal"/>
          <w:sz w:val="30"/>
          <w:szCs w:val="30"/>
        </w:rPr>
        <w:t xml:space="preserve">’ </w:t>
      </w:r>
      <w:r w:rsidR="008B5527" w:rsidRPr="00E1247D">
        <w:rPr>
          <w:sz w:val="30"/>
          <w:szCs w:val="30"/>
        </w:rPr>
        <w:t>Gu\</w:t>
      </w:r>
      <w:proofErr w:type="spellStart"/>
      <w:r w:rsidR="008B5527" w:rsidRPr="00E1247D">
        <w:rPr>
          <w:sz w:val="30"/>
          <w:szCs w:val="30"/>
        </w:rPr>
        <w:t>ôo</w:t>
      </w:r>
      <w:proofErr w:type="spellEnd"/>
      <w:r w:rsidR="008B5527" w:rsidRPr="00E1247D">
        <w:rPr>
          <w:sz w:val="30"/>
          <w:szCs w:val="30"/>
        </w:rPr>
        <w:t>.</w:t>
      </w:r>
    </w:p>
    <w:p w14:paraId="6BF98F49" w14:textId="77777777" w:rsidR="008B5527" w:rsidRPr="00E1247D" w:rsidRDefault="00190D9D" w:rsidP="00CC53EE">
      <w:pPr>
        <w:ind w:firstLine="567"/>
        <w:rPr>
          <w:rFonts w:ascii="TML_Vaigai_Normal" w:hAnsi="TML_Vaigai_Normal"/>
          <w:sz w:val="30"/>
          <w:szCs w:val="30"/>
        </w:rPr>
      </w:pPr>
      <w:r w:rsidRPr="00E1247D">
        <w:rPr>
          <w:sz w:val="30"/>
          <w:szCs w:val="30"/>
        </w:rPr>
        <w:t>16.</w:t>
      </w:r>
      <w:r w:rsidR="00B31A64" w:rsidRPr="00E1247D">
        <w:rPr>
          <w:sz w:val="30"/>
          <w:szCs w:val="30"/>
        </w:rPr>
        <w:t xml:space="preserve"> </w:t>
      </w:r>
      <w:proofErr w:type="spellStart"/>
      <w:r w:rsidR="00186D16" w:rsidRPr="00E1247D">
        <w:rPr>
          <w:sz w:val="30"/>
          <w:szCs w:val="30"/>
        </w:rPr>
        <w:t>AY</w:t>
      </w:r>
      <w:r w:rsidR="00D94D49" w:rsidRPr="00E1247D">
        <w:rPr>
          <w:sz w:val="30"/>
          <w:szCs w:val="30"/>
        </w:rPr>
        <w:t>Wó</w:t>
      </w:r>
      <w:proofErr w:type="spellEnd"/>
      <w:r w:rsidR="00186D16" w:rsidRPr="00E1247D">
        <w:rPr>
          <w:sz w:val="30"/>
          <w:szCs w:val="30"/>
        </w:rPr>
        <w:t xml:space="preserve"> </w:t>
      </w:r>
      <w:proofErr w:type="spellStart"/>
      <w:r w:rsidR="00186D16" w:rsidRPr="00E1247D">
        <w:rPr>
          <w:sz w:val="30"/>
          <w:szCs w:val="30"/>
        </w:rPr>
        <w:t>LpXû</w:t>
      </w:r>
      <w:proofErr w:type="spellEnd"/>
      <w:r w:rsidR="00186D16" w:rsidRPr="00E1247D">
        <w:rPr>
          <w:sz w:val="30"/>
          <w:szCs w:val="30"/>
        </w:rPr>
        <w:t>\</w:t>
      </w:r>
      <w:proofErr w:type="spellStart"/>
      <w:r w:rsidR="00186D16" w:rsidRPr="00E1247D">
        <w:rPr>
          <w:sz w:val="30"/>
          <w:szCs w:val="30"/>
        </w:rPr>
        <w:t>ViûP</w:t>
      </w:r>
      <w:proofErr w:type="spellEnd"/>
      <w:r w:rsidR="00186D16" w:rsidRPr="00E1247D">
        <w:rPr>
          <w:sz w:val="30"/>
          <w:szCs w:val="30"/>
        </w:rPr>
        <w:t xml:space="preserve"> </w:t>
      </w:r>
      <w:proofErr w:type="spellStart"/>
      <w:r w:rsidR="00186D16" w:rsidRPr="00E1247D">
        <w:rPr>
          <w:sz w:val="30"/>
          <w:szCs w:val="30"/>
        </w:rPr>
        <w:t>YkR</w:t>
      </w:r>
      <w:proofErr w:type="spellEnd"/>
      <w:r w:rsidR="00D94D49" w:rsidRPr="00E1247D">
        <w:rPr>
          <w:sz w:val="30"/>
          <w:szCs w:val="30"/>
        </w:rPr>
        <w:t xml:space="preserve"> </w:t>
      </w:r>
      <w:proofErr w:type="spellStart"/>
      <w:r w:rsidR="00186D16" w:rsidRPr="00E1247D">
        <w:rPr>
          <w:sz w:val="30"/>
          <w:szCs w:val="30"/>
        </w:rPr>
        <w:t>úTôÕ</w:t>
      </w:r>
      <w:proofErr w:type="spellEnd"/>
      <w:r w:rsidR="00186D16" w:rsidRPr="00E1247D">
        <w:rPr>
          <w:sz w:val="30"/>
          <w:szCs w:val="30"/>
        </w:rPr>
        <w:t xml:space="preserve">, </w:t>
      </w:r>
      <w:proofErr w:type="spellStart"/>
      <w:r w:rsidR="00185267" w:rsidRPr="00E1247D">
        <w:rPr>
          <w:sz w:val="30"/>
          <w:szCs w:val="30"/>
        </w:rPr>
        <w:t>AYo</w:t>
      </w:r>
      <w:proofErr w:type="spellEnd"/>
      <w:r w:rsidR="00185267" w:rsidRPr="00E1247D">
        <w:rPr>
          <w:sz w:val="30"/>
          <w:szCs w:val="30"/>
        </w:rPr>
        <w:t>,</w:t>
      </w:r>
      <w:r w:rsidR="00185267" w:rsidRPr="00E1247D">
        <w:rPr>
          <w:rFonts w:ascii="TML_Vaigai_Normal" w:hAnsi="TML_Vaigai_Normal"/>
          <w:sz w:val="30"/>
          <w:szCs w:val="30"/>
        </w:rPr>
        <w:t xml:space="preserve"> "</w:t>
      </w:r>
      <w:r w:rsidR="00305A50" w:rsidRPr="00E1247D">
        <w:rPr>
          <w:sz w:val="30"/>
          <w:szCs w:val="30"/>
        </w:rPr>
        <w:t>©</w:t>
      </w:r>
      <w:proofErr w:type="spellStart"/>
      <w:r w:rsidR="00305A50" w:rsidRPr="00E1247D">
        <w:rPr>
          <w:sz w:val="30"/>
          <w:szCs w:val="30"/>
        </w:rPr>
        <w:t>RôúY</w:t>
      </w:r>
      <w:proofErr w:type="spellEnd"/>
      <w:r w:rsidR="00305A50" w:rsidRPr="00E1247D">
        <w:rPr>
          <w:sz w:val="30"/>
          <w:szCs w:val="30"/>
        </w:rPr>
        <w:t xml:space="preserve">, ¿o </w:t>
      </w:r>
      <w:proofErr w:type="spellStart"/>
      <w:proofErr w:type="gramStart"/>
      <w:r w:rsidR="00305A50" w:rsidRPr="00E1247D">
        <w:rPr>
          <w:sz w:val="30"/>
          <w:szCs w:val="30"/>
        </w:rPr>
        <w:t>HtL</w:t>
      </w:r>
      <w:proofErr w:type="spellEnd"/>
      <w:r w:rsidR="00305A50" w:rsidRPr="00E1247D">
        <w:rPr>
          <w:sz w:val="30"/>
          <w:szCs w:val="30"/>
        </w:rPr>
        <w:t>]</w:t>
      </w:r>
      <w:proofErr w:type="spellStart"/>
      <w:r w:rsidR="00305A50" w:rsidRPr="00E1247D">
        <w:rPr>
          <w:sz w:val="30"/>
          <w:szCs w:val="30"/>
        </w:rPr>
        <w:t>úY</w:t>
      </w:r>
      <w:proofErr w:type="spellEnd"/>
      <w:proofErr w:type="gramEnd"/>
      <w:r w:rsidR="00305A50" w:rsidRPr="00E1247D">
        <w:rPr>
          <w:sz w:val="30"/>
          <w:szCs w:val="30"/>
        </w:rPr>
        <w:t xml:space="preserve"> G]</w:t>
      </w:r>
      <w:proofErr w:type="spellStart"/>
      <w:r w:rsidR="00305A50" w:rsidRPr="00E1247D">
        <w:rPr>
          <w:sz w:val="30"/>
          <w:szCs w:val="30"/>
        </w:rPr>
        <w:t>dÏ</w:t>
      </w:r>
      <w:proofErr w:type="spellEnd"/>
      <w:r w:rsidR="00305A50" w:rsidRPr="00E1247D">
        <w:rPr>
          <w:sz w:val="30"/>
          <w:szCs w:val="30"/>
        </w:rPr>
        <w:t xml:space="preserve"> </w:t>
      </w:r>
      <w:proofErr w:type="spellStart"/>
      <w:r w:rsidR="005B13B8" w:rsidRPr="00E1247D">
        <w:rPr>
          <w:sz w:val="30"/>
          <w:szCs w:val="30"/>
        </w:rPr>
        <w:t>ùN</w:t>
      </w:r>
      <w:proofErr w:type="spellEnd"/>
      <w:r w:rsidR="005B13B8" w:rsidRPr="00E1247D">
        <w:rPr>
          <w:sz w:val="30"/>
          <w:szCs w:val="30"/>
        </w:rPr>
        <w:t>®</w:t>
      </w:r>
      <w:r w:rsidR="00D94D49" w:rsidRPr="00E1247D">
        <w:rPr>
          <w:sz w:val="30"/>
          <w:szCs w:val="30"/>
        </w:rPr>
        <w:t xml:space="preserve"> </w:t>
      </w:r>
      <w:proofErr w:type="spellStart"/>
      <w:r w:rsidR="005B13B8" w:rsidRPr="00E1247D">
        <w:rPr>
          <w:sz w:val="30"/>
          <w:szCs w:val="30"/>
        </w:rPr>
        <w:t>ùLôÓjÕ</w:t>
      </w:r>
      <w:proofErr w:type="spellEnd"/>
      <w:r w:rsidR="005B13B8" w:rsidRPr="00E1247D">
        <w:rPr>
          <w:sz w:val="30"/>
          <w:szCs w:val="30"/>
        </w:rPr>
        <w:t xml:space="preserve"> ®h¼</w:t>
      </w:r>
      <w:r w:rsidR="00D94D49" w:rsidRPr="00E1247D">
        <w:rPr>
          <w:sz w:val="30"/>
          <w:szCs w:val="30"/>
        </w:rPr>
        <w:t>Wó</w:t>
      </w:r>
      <w:r w:rsidR="005B13B8" w:rsidRPr="00E1247D">
        <w:rPr>
          <w:sz w:val="30"/>
          <w:szCs w:val="30"/>
        </w:rPr>
        <w:t xml:space="preserve"> </w:t>
      </w:r>
      <w:proofErr w:type="spellStart"/>
      <w:r w:rsidR="005B13B8" w:rsidRPr="00E1247D">
        <w:rPr>
          <w:sz w:val="30"/>
          <w:szCs w:val="30"/>
        </w:rPr>
        <w:t>GuTRtLôL</w:t>
      </w:r>
      <w:proofErr w:type="spellEnd"/>
      <w:r w:rsidR="005B13B8" w:rsidRPr="00E1247D">
        <w:rPr>
          <w:sz w:val="30"/>
          <w:szCs w:val="30"/>
        </w:rPr>
        <w:t xml:space="preserve"> </w:t>
      </w:r>
      <w:proofErr w:type="spellStart"/>
      <w:r w:rsidR="005B13B8" w:rsidRPr="00E1247D">
        <w:rPr>
          <w:sz w:val="30"/>
          <w:szCs w:val="30"/>
        </w:rPr>
        <w:t>EUdÏ</w:t>
      </w:r>
      <w:proofErr w:type="spellEnd"/>
      <w:r w:rsidR="005B13B8" w:rsidRPr="00E1247D">
        <w:rPr>
          <w:sz w:val="30"/>
          <w:szCs w:val="30"/>
        </w:rPr>
        <w:t xml:space="preserve"> </w:t>
      </w:r>
      <w:proofErr w:type="spellStart"/>
      <w:r w:rsidR="005B13B8" w:rsidRPr="00E1247D">
        <w:rPr>
          <w:sz w:val="30"/>
          <w:szCs w:val="30"/>
        </w:rPr>
        <w:t>Su</w:t>
      </w:r>
      <w:proofErr w:type="spellEnd"/>
      <w:r w:rsidR="005B13B8" w:rsidRPr="00E1247D">
        <w:rPr>
          <w:sz w:val="30"/>
          <w:szCs w:val="30"/>
        </w:rPr>
        <w:t>±</w:t>
      </w:r>
      <w:r w:rsidR="00C30B18" w:rsidRPr="00E1247D">
        <w:rPr>
          <w:sz w:val="30"/>
          <w:szCs w:val="30"/>
        </w:rPr>
        <w:t xml:space="preserve"> </w:t>
      </w:r>
      <w:proofErr w:type="spellStart"/>
      <w:r w:rsidR="005B13B8" w:rsidRPr="00E1247D">
        <w:rPr>
          <w:sz w:val="30"/>
          <w:szCs w:val="30"/>
        </w:rPr>
        <w:t>ùNÛjÕ¡ú</w:t>
      </w:r>
      <w:proofErr w:type="spellEnd"/>
      <w:r w:rsidR="005B13B8" w:rsidRPr="00E1247D">
        <w:rPr>
          <w:sz w:val="30"/>
          <w:szCs w:val="30"/>
        </w:rPr>
        <w:t>\u: B]</w:t>
      </w:r>
      <w:proofErr w:type="spellStart"/>
      <w:r w:rsidR="005B13B8" w:rsidRPr="00E1247D">
        <w:rPr>
          <w:sz w:val="30"/>
          <w:szCs w:val="30"/>
        </w:rPr>
        <w:t>ôp</w:t>
      </w:r>
      <w:proofErr w:type="spellEnd"/>
      <w:r w:rsidR="005B13B8" w:rsidRPr="00E1247D">
        <w:rPr>
          <w:sz w:val="30"/>
          <w:szCs w:val="30"/>
        </w:rPr>
        <w:t xml:space="preserve"> </w:t>
      </w:r>
      <w:proofErr w:type="spellStart"/>
      <w:r w:rsidR="00103391" w:rsidRPr="00E1247D">
        <w:rPr>
          <w:sz w:val="30"/>
          <w:szCs w:val="30"/>
        </w:rPr>
        <w:t>AÚ¡p</w:t>
      </w:r>
      <w:proofErr w:type="spellEnd"/>
      <w:r w:rsidR="00103391" w:rsidRPr="00E1247D">
        <w:rPr>
          <w:sz w:val="30"/>
          <w:szCs w:val="30"/>
        </w:rPr>
        <w:t xml:space="preserve"> ¨</w:t>
      </w:r>
      <w:proofErr w:type="spellStart"/>
      <w:r w:rsidR="00103391" w:rsidRPr="00E1247D">
        <w:rPr>
          <w:sz w:val="30"/>
          <w:szCs w:val="30"/>
        </w:rPr>
        <w:t>uß</w:t>
      </w:r>
      <w:proofErr w:type="spellEnd"/>
      <w:r w:rsidR="00103391" w:rsidRPr="00E1247D">
        <w:rPr>
          <w:sz w:val="30"/>
          <w:szCs w:val="30"/>
        </w:rPr>
        <w:t xml:space="preserve"> </w:t>
      </w:r>
      <w:proofErr w:type="spellStart"/>
      <w:r w:rsidR="00103391" w:rsidRPr="00E1247D">
        <w:rPr>
          <w:sz w:val="30"/>
          <w:szCs w:val="30"/>
        </w:rPr>
        <w:t>ùLôi¥Úd</w:t>
      </w:r>
      <w:proofErr w:type="spellEnd"/>
      <w:r w:rsidR="00103391" w:rsidRPr="00E1247D">
        <w:rPr>
          <w:sz w:val="30"/>
          <w:szCs w:val="30"/>
        </w:rPr>
        <w:t>¡\</w:t>
      </w:r>
      <w:proofErr w:type="spellStart"/>
      <w:r w:rsidR="00103391" w:rsidRPr="00E1247D">
        <w:rPr>
          <w:sz w:val="30"/>
          <w:szCs w:val="30"/>
        </w:rPr>
        <w:t>Y</w:t>
      </w:r>
      <w:r w:rsidR="00D94D49" w:rsidRPr="00E1247D">
        <w:rPr>
          <w:sz w:val="30"/>
          <w:szCs w:val="30"/>
        </w:rPr>
        <w:t>Wó</w:t>
      </w:r>
      <w:r w:rsidR="00103391" w:rsidRPr="00E1247D">
        <w:rPr>
          <w:sz w:val="30"/>
          <w:szCs w:val="30"/>
        </w:rPr>
        <w:t>L</w:t>
      </w:r>
      <w:r w:rsidR="00805FC1" w:rsidRPr="00E1247D">
        <w:rPr>
          <w:sz w:val="30"/>
          <w:szCs w:val="30"/>
        </w:rPr>
        <w:t>°u</w:t>
      </w:r>
      <w:proofErr w:type="spellEnd"/>
      <w:r w:rsidR="00805FC1" w:rsidRPr="00E1247D">
        <w:rPr>
          <w:sz w:val="30"/>
          <w:szCs w:val="30"/>
        </w:rPr>
        <w:t xml:space="preserve"> ¨ª</w:t>
      </w:r>
      <w:proofErr w:type="spellStart"/>
      <w:r w:rsidR="00805FC1" w:rsidRPr="00E1247D">
        <w:rPr>
          <w:sz w:val="30"/>
          <w:szCs w:val="30"/>
        </w:rPr>
        <w:t>jRUôL</w:t>
      </w:r>
      <w:proofErr w:type="spellEnd"/>
      <w:r w:rsidR="00805FC1" w:rsidRPr="00E1247D">
        <w:rPr>
          <w:sz w:val="30"/>
          <w:szCs w:val="30"/>
        </w:rPr>
        <w:t xml:space="preserve"> </w:t>
      </w:r>
      <w:proofErr w:type="spellStart"/>
      <w:r w:rsidR="00805FC1" w:rsidRPr="00E1247D">
        <w:rPr>
          <w:sz w:val="30"/>
          <w:szCs w:val="30"/>
        </w:rPr>
        <w:t>Sôu</w:t>
      </w:r>
      <w:proofErr w:type="spellEnd"/>
      <w:r w:rsidR="00805FC1" w:rsidRPr="00E1247D">
        <w:rPr>
          <w:sz w:val="30"/>
          <w:szCs w:val="30"/>
        </w:rPr>
        <w:t xml:space="preserve"> </w:t>
      </w:r>
      <w:proofErr w:type="spellStart"/>
      <w:r w:rsidR="00805FC1" w:rsidRPr="00E1247D">
        <w:rPr>
          <w:sz w:val="30"/>
          <w:szCs w:val="30"/>
        </w:rPr>
        <w:t>CûRf</w:t>
      </w:r>
      <w:proofErr w:type="spellEnd"/>
      <w:r w:rsidR="00805FC1" w:rsidRPr="00E1247D">
        <w:rPr>
          <w:sz w:val="30"/>
          <w:szCs w:val="30"/>
        </w:rPr>
        <w:t xml:space="preserve"> </w:t>
      </w:r>
      <w:proofErr w:type="spellStart"/>
      <w:r w:rsidR="00805FC1" w:rsidRPr="00E1247D">
        <w:rPr>
          <w:sz w:val="30"/>
          <w:szCs w:val="30"/>
        </w:rPr>
        <w:t>ùNôpÛ¡ú</w:t>
      </w:r>
      <w:proofErr w:type="spellEnd"/>
      <w:r w:rsidR="00805FC1" w:rsidRPr="00E1247D">
        <w:rPr>
          <w:sz w:val="30"/>
          <w:szCs w:val="30"/>
        </w:rPr>
        <w:t>\u</w:t>
      </w:r>
      <w:r w:rsidR="00B31A64" w:rsidRPr="00E1247D">
        <w:rPr>
          <w:rFonts w:ascii="TML_Vaigai_Normal" w:hAnsi="TML_Vaigai_Normal"/>
          <w:sz w:val="30"/>
          <w:szCs w:val="30"/>
        </w:rPr>
        <w:t>’</w:t>
      </w:r>
      <w:r w:rsidR="00482D90">
        <w:rPr>
          <w:rFonts w:ascii="TML_Vaigai_Normal" w:hAnsi="TML_Vaigai_Normal"/>
          <w:sz w:val="30"/>
          <w:szCs w:val="30"/>
        </w:rPr>
        <w:t xml:space="preserve"> </w:t>
      </w:r>
      <w:r w:rsidR="00805FC1" w:rsidRPr="00E1247D">
        <w:rPr>
          <w:sz w:val="30"/>
          <w:szCs w:val="30"/>
        </w:rPr>
        <w:t>Gu\</w:t>
      </w:r>
      <w:proofErr w:type="spellStart"/>
      <w:r w:rsidR="00805FC1" w:rsidRPr="00E1247D">
        <w:rPr>
          <w:sz w:val="30"/>
          <w:szCs w:val="30"/>
        </w:rPr>
        <w:t>ôo</w:t>
      </w:r>
      <w:proofErr w:type="spellEnd"/>
      <w:r w:rsidR="00805FC1" w:rsidRPr="00E1247D">
        <w:rPr>
          <w:sz w:val="30"/>
          <w:szCs w:val="30"/>
        </w:rPr>
        <w:t xml:space="preserve">. </w:t>
      </w:r>
      <w:proofErr w:type="spellStart"/>
      <w:r w:rsidR="00B31A64" w:rsidRPr="00E1247D">
        <w:rPr>
          <w:sz w:val="30"/>
          <w:szCs w:val="30"/>
        </w:rPr>
        <w:t>GkR</w:t>
      </w:r>
      <w:proofErr w:type="spellEnd"/>
      <w:r w:rsidR="00B31A64" w:rsidRPr="00E1247D">
        <w:rPr>
          <w:sz w:val="30"/>
          <w:szCs w:val="30"/>
        </w:rPr>
        <w:t xml:space="preserve"> </w:t>
      </w:r>
      <w:proofErr w:type="spellStart"/>
      <w:proofErr w:type="gramStart"/>
      <w:r w:rsidR="00B31A64" w:rsidRPr="00E1247D">
        <w:rPr>
          <w:sz w:val="30"/>
          <w:szCs w:val="30"/>
        </w:rPr>
        <w:t>AûPVô</w:t>
      </w:r>
      <w:proofErr w:type="spellEnd"/>
      <w:r w:rsidR="00B31A64" w:rsidRPr="00E1247D">
        <w:rPr>
          <w:sz w:val="30"/>
          <w:szCs w:val="30"/>
        </w:rPr>
        <w:t>[</w:t>
      </w:r>
      <w:proofErr w:type="spellStart"/>
      <w:proofErr w:type="gramEnd"/>
      <w:r w:rsidR="00B31A64" w:rsidRPr="00E1247D">
        <w:rPr>
          <w:sz w:val="30"/>
          <w:szCs w:val="30"/>
        </w:rPr>
        <w:t>eLû</w:t>
      </w:r>
      <w:proofErr w:type="spellEnd"/>
      <w:r w:rsidR="00B31A64" w:rsidRPr="00E1247D">
        <w:rPr>
          <w:sz w:val="30"/>
          <w:szCs w:val="30"/>
        </w:rPr>
        <w:t>[</w:t>
      </w:r>
      <w:proofErr w:type="spellStart"/>
      <w:r w:rsidR="00B31A64" w:rsidRPr="00E1247D">
        <w:rPr>
          <w:sz w:val="30"/>
          <w:szCs w:val="30"/>
        </w:rPr>
        <w:t>úVô</w:t>
      </w:r>
      <w:proofErr w:type="spellEnd"/>
      <w:r w:rsidR="00B31A64" w:rsidRPr="00E1247D">
        <w:rPr>
          <w:sz w:val="30"/>
          <w:szCs w:val="30"/>
        </w:rPr>
        <w:t xml:space="preserve"> </w:t>
      </w:r>
      <w:proofErr w:type="spellStart"/>
      <w:r w:rsidR="003C6B8A" w:rsidRPr="00E1247D">
        <w:rPr>
          <w:sz w:val="30"/>
          <w:szCs w:val="30"/>
        </w:rPr>
        <w:t>ApXÕ</w:t>
      </w:r>
      <w:proofErr w:type="spellEnd"/>
      <w:r w:rsidR="003C6B8A" w:rsidRPr="00E1247D">
        <w:rPr>
          <w:sz w:val="30"/>
          <w:szCs w:val="30"/>
        </w:rPr>
        <w:t xml:space="preserve"> </w:t>
      </w:r>
      <w:r w:rsidR="00BB42FC" w:rsidRPr="00E1247D">
        <w:rPr>
          <w:sz w:val="30"/>
          <w:szCs w:val="30"/>
        </w:rPr>
        <w:t>úRY²P</w:t>
      </w:r>
      <w:r w:rsidR="00B31A64" w:rsidRPr="00E1247D">
        <w:rPr>
          <w:sz w:val="30"/>
          <w:szCs w:val="30"/>
        </w:rPr>
        <w:t xml:space="preserve">m </w:t>
      </w:r>
      <w:proofErr w:type="spellStart"/>
      <w:r w:rsidR="00EE57B8" w:rsidRPr="00E1247D">
        <w:rPr>
          <w:sz w:val="30"/>
          <w:szCs w:val="30"/>
        </w:rPr>
        <w:t>C</w:t>
      </w:r>
      <w:r w:rsidR="00BB42FC" w:rsidRPr="00E1247D">
        <w:rPr>
          <w:sz w:val="30"/>
          <w:szCs w:val="30"/>
        </w:rPr>
        <w:t>ÚkÕ</w:t>
      </w:r>
      <w:proofErr w:type="spellEnd"/>
      <w:r w:rsidR="00BB42FC" w:rsidRPr="00E1247D">
        <w:rPr>
          <w:sz w:val="30"/>
          <w:szCs w:val="30"/>
        </w:rPr>
        <w:t xml:space="preserve"> </w:t>
      </w:r>
      <w:proofErr w:type="spellStart"/>
      <w:r w:rsidR="00BB42FC" w:rsidRPr="00E1247D">
        <w:rPr>
          <w:sz w:val="30"/>
          <w:szCs w:val="30"/>
        </w:rPr>
        <w:t>G</w:t>
      </w:r>
      <w:r w:rsidR="00A946A6" w:rsidRPr="00E1247D">
        <w:rPr>
          <w:sz w:val="30"/>
          <w:szCs w:val="30"/>
        </w:rPr>
        <w:t>RôYÕ</w:t>
      </w:r>
      <w:proofErr w:type="spellEnd"/>
      <w:r w:rsidR="00BB42FC" w:rsidRPr="00E1247D">
        <w:rPr>
          <w:sz w:val="30"/>
          <w:szCs w:val="30"/>
        </w:rPr>
        <w:t xml:space="preserve"> </w:t>
      </w:r>
      <w:proofErr w:type="spellStart"/>
      <w:r w:rsidR="00BB42FC" w:rsidRPr="00E1247D">
        <w:rPr>
          <w:sz w:val="30"/>
          <w:szCs w:val="30"/>
        </w:rPr>
        <w:t>SPl©lTRtÏ</w:t>
      </w:r>
      <w:proofErr w:type="spellEnd"/>
      <w:r w:rsidR="00BB42FC" w:rsidRPr="00E1247D">
        <w:rPr>
          <w:sz w:val="30"/>
          <w:szCs w:val="30"/>
        </w:rPr>
        <w:t xml:space="preserve"> </w:t>
      </w:r>
      <w:proofErr w:type="spellStart"/>
      <w:r w:rsidR="00BB42FC" w:rsidRPr="00E1247D">
        <w:rPr>
          <w:sz w:val="30"/>
          <w:szCs w:val="30"/>
        </w:rPr>
        <w:t>ØuTôL</w:t>
      </w:r>
      <w:proofErr w:type="spellEnd"/>
      <w:r w:rsidR="00BB42FC" w:rsidRPr="00E1247D">
        <w:rPr>
          <w:sz w:val="30"/>
          <w:szCs w:val="30"/>
        </w:rPr>
        <w:t xml:space="preserve">, </w:t>
      </w:r>
      <w:r w:rsidR="000F08B7" w:rsidRPr="00E1247D">
        <w:rPr>
          <w:sz w:val="30"/>
          <w:szCs w:val="30"/>
        </w:rPr>
        <w:t>ù_©</w:t>
      </w:r>
      <w:proofErr w:type="spellStart"/>
      <w:r w:rsidR="000F08B7" w:rsidRPr="00E1247D">
        <w:rPr>
          <w:sz w:val="30"/>
          <w:szCs w:val="30"/>
        </w:rPr>
        <w:t>dLÜm</w:t>
      </w:r>
      <w:proofErr w:type="spellEnd"/>
      <w:r w:rsidR="00D37111" w:rsidRPr="00E1247D">
        <w:rPr>
          <w:sz w:val="30"/>
          <w:szCs w:val="30"/>
        </w:rPr>
        <w:t xml:space="preserve"> </w:t>
      </w:r>
      <w:proofErr w:type="spellStart"/>
      <w:r w:rsidR="00D37111" w:rsidRPr="00E1247D">
        <w:rPr>
          <w:sz w:val="30"/>
          <w:szCs w:val="30"/>
        </w:rPr>
        <w:t>ApXÕ</w:t>
      </w:r>
      <w:proofErr w:type="spellEnd"/>
      <w:r w:rsidR="00D37111" w:rsidRPr="00E1247D">
        <w:rPr>
          <w:sz w:val="30"/>
          <w:szCs w:val="30"/>
        </w:rPr>
        <w:t xml:space="preserve"> </w:t>
      </w:r>
      <w:proofErr w:type="spellStart"/>
      <w:r w:rsidR="00094E82" w:rsidRPr="00E1247D">
        <w:rPr>
          <w:sz w:val="30"/>
          <w:szCs w:val="30"/>
        </w:rPr>
        <w:t>CûYLû</w:t>
      </w:r>
      <w:proofErr w:type="spellEnd"/>
      <w:r w:rsidR="00094E82" w:rsidRPr="00E1247D">
        <w:rPr>
          <w:sz w:val="30"/>
          <w:szCs w:val="30"/>
        </w:rPr>
        <w:t xml:space="preserve">[f </w:t>
      </w:r>
      <w:proofErr w:type="spellStart"/>
      <w:r w:rsidR="00094E82" w:rsidRPr="00E1247D">
        <w:rPr>
          <w:sz w:val="30"/>
          <w:szCs w:val="30"/>
        </w:rPr>
        <w:t>ùNnÙmT</w:t>
      </w:r>
      <w:proofErr w:type="spellEnd"/>
      <w:r w:rsidR="00094E82" w:rsidRPr="00E1247D">
        <w:rPr>
          <w:sz w:val="30"/>
          <w:szCs w:val="30"/>
        </w:rPr>
        <w:t xml:space="preserve">¥ úRY²Pm </w:t>
      </w:r>
      <w:proofErr w:type="spellStart"/>
      <w:r w:rsidR="00094E82" w:rsidRPr="00E1247D">
        <w:rPr>
          <w:sz w:val="30"/>
          <w:szCs w:val="30"/>
        </w:rPr>
        <w:t>úYiÓRp</w:t>
      </w:r>
      <w:proofErr w:type="spellEnd"/>
      <w:r w:rsidR="00094E82" w:rsidRPr="00E1247D">
        <w:rPr>
          <w:sz w:val="30"/>
          <w:szCs w:val="30"/>
        </w:rPr>
        <w:t xml:space="preserve"> </w:t>
      </w:r>
      <w:proofErr w:type="spellStart"/>
      <w:r w:rsidR="00094E82" w:rsidRPr="00E1247D">
        <w:rPr>
          <w:sz w:val="30"/>
          <w:szCs w:val="30"/>
        </w:rPr>
        <w:t>ùNnV</w:t>
      </w:r>
      <w:proofErr w:type="spellEnd"/>
      <w:r w:rsidR="00094E82" w:rsidRPr="00E1247D">
        <w:rPr>
          <w:sz w:val="30"/>
          <w:szCs w:val="30"/>
        </w:rPr>
        <w:t xml:space="preserve"> </w:t>
      </w:r>
      <w:proofErr w:type="spellStart"/>
      <w:r w:rsidR="00094E82" w:rsidRPr="00E1247D">
        <w:rPr>
          <w:sz w:val="30"/>
          <w:szCs w:val="30"/>
        </w:rPr>
        <w:t>úYiÓùUuß</w:t>
      </w:r>
      <w:proofErr w:type="spellEnd"/>
      <w:r w:rsidR="00456C0D" w:rsidRPr="00E1247D">
        <w:rPr>
          <w:sz w:val="30"/>
          <w:szCs w:val="30"/>
        </w:rPr>
        <w:t xml:space="preserve">, </w:t>
      </w:r>
      <w:r w:rsidR="003652C1" w:rsidRPr="00E1247D">
        <w:rPr>
          <w:sz w:val="30"/>
          <w:szCs w:val="30"/>
        </w:rPr>
        <w:t>JÚ §</w:t>
      </w:r>
      <w:proofErr w:type="spellStart"/>
      <w:r w:rsidR="003652C1" w:rsidRPr="00E1247D">
        <w:rPr>
          <w:sz w:val="30"/>
          <w:szCs w:val="30"/>
        </w:rPr>
        <w:t>ÚxPôkRj§tLôL</w:t>
      </w:r>
      <w:proofErr w:type="spellEnd"/>
      <w:r w:rsidR="003652C1" w:rsidRPr="00E1247D">
        <w:rPr>
          <w:sz w:val="30"/>
          <w:szCs w:val="30"/>
        </w:rPr>
        <w:t xml:space="preserve"> </w:t>
      </w:r>
      <w:proofErr w:type="spellStart"/>
      <w:r w:rsidR="009D225F" w:rsidRPr="00E1247D">
        <w:rPr>
          <w:sz w:val="30"/>
          <w:szCs w:val="30"/>
        </w:rPr>
        <w:t>AûR</w:t>
      </w:r>
      <w:proofErr w:type="spellEnd"/>
      <w:r w:rsidR="009D225F" w:rsidRPr="00E1247D">
        <w:rPr>
          <w:sz w:val="30"/>
          <w:szCs w:val="30"/>
        </w:rPr>
        <w:t xml:space="preserve"> </w:t>
      </w:r>
      <w:proofErr w:type="spellStart"/>
      <w:r w:rsidR="009D225F" w:rsidRPr="00E1247D">
        <w:rPr>
          <w:sz w:val="30"/>
          <w:szCs w:val="30"/>
        </w:rPr>
        <w:t>AY</w:t>
      </w:r>
      <w:r w:rsidR="00D94D49" w:rsidRPr="00E1247D">
        <w:rPr>
          <w:sz w:val="30"/>
          <w:szCs w:val="30"/>
        </w:rPr>
        <w:t>Wó</w:t>
      </w:r>
      <w:r w:rsidR="009D225F" w:rsidRPr="00E1247D">
        <w:rPr>
          <w:sz w:val="30"/>
          <w:szCs w:val="30"/>
        </w:rPr>
        <w:t>Ls</w:t>
      </w:r>
      <w:proofErr w:type="spellEnd"/>
      <w:r w:rsidR="009D225F" w:rsidRPr="00E1247D">
        <w:rPr>
          <w:sz w:val="30"/>
          <w:szCs w:val="30"/>
        </w:rPr>
        <w:t xml:space="preserve"> </w:t>
      </w:r>
      <w:proofErr w:type="spellStart"/>
      <w:r w:rsidR="009D225F" w:rsidRPr="00E1247D">
        <w:rPr>
          <w:sz w:val="30"/>
          <w:szCs w:val="30"/>
        </w:rPr>
        <w:t>A±kÕ</w:t>
      </w:r>
      <w:proofErr w:type="spellEnd"/>
      <w:r w:rsidR="00D94D49" w:rsidRPr="00E1247D">
        <w:rPr>
          <w:sz w:val="30"/>
          <w:szCs w:val="30"/>
        </w:rPr>
        <w:t xml:space="preserve"> </w:t>
      </w:r>
      <w:proofErr w:type="spellStart"/>
      <w:r w:rsidR="009D225F" w:rsidRPr="00E1247D">
        <w:rPr>
          <w:sz w:val="30"/>
          <w:szCs w:val="30"/>
        </w:rPr>
        <w:t>ùLôsÞmT</w:t>
      </w:r>
      <w:proofErr w:type="spellEnd"/>
      <w:r w:rsidR="009D225F" w:rsidRPr="00E1247D">
        <w:rPr>
          <w:sz w:val="30"/>
          <w:szCs w:val="30"/>
        </w:rPr>
        <w:t xml:space="preserve">¥ </w:t>
      </w:r>
      <w:proofErr w:type="spellStart"/>
      <w:r w:rsidR="009D225F" w:rsidRPr="00E1247D">
        <w:rPr>
          <w:sz w:val="30"/>
          <w:szCs w:val="30"/>
        </w:rPr>
        <w:t>ùNnRô</w:t>
      </w:r>
      <w:r w:rsidR="00D94D49" w:rsidRPr="00E1247D">
        <w:rPr>
          <w:sz w:val="30"/>
          <w:szCs w:val="30"/>
        </w:rPr>
        <w:t>Wó</w:t>
      </w:r>
      <w:proofErr w:type="spellEnd"/>
      <w:r w:rsidR="009D225F" w:rsidRPr="00E1247D">
        <w:rPr>
          <w:sz w:val="30"/>
          <w:szCs w:val="30"/>
        </w:rPr>
        <w:t xml:space="preserve">; </w:t>
      </w:r>
      <w:r w:rsidR="002428BC" w:rsidRPr="00E1247D">
        <w:rPr>
          <w:sz w:val="30"/>
          <w:szCs w:val="30"/>
        </w:rPr>
        <w:t>B]</w:t>
      </w:r>
      <w:proofErr w:type="spellStart"/>
      <w:r w:rsidR="002428BC" w:rsidRPr="00E1247D">
        <w:rPr>
          <w:sz w:val="30"/>
          <w:szCs w:val="30"/>
        </w:rPr>
        <w:t>ôp</w:t>
      </w:r>
      <w:proofErr w:type="spellEnd"/>
      <w:r w:rsidR="002428BC" w:rsidRPr="00E1247D">
        <w:rPr>
          <w:sz w:val="30"/>
          <w:szCs w:val="30"/>
        </w:rPr>
        <w:t xml:space="preserve"> </w:t>
      </w:r>
      <w:r w:rsidR="001530A2" w:rsidRPr="00E1247D">
        <w:rPr>
          <w:sz w:val="30"/>
          <w:szCs w:val="30"/>
        </w:rPr>
        <w:t xml:space="preserve">Gu] </w:t>
      </w:r>
      <w:proofErr w:type="spellStart"/>
      <w:r w:rsidR="001530A2" w:rsidRPr="00E1247D">
        <w:rPr>
          <w:sz w:val="30"/>
          <w:szCs w:val="30"/>
        </w:rPr>
        <w:t>SPdLl</w:t>
      </w:r>
      <w:proofErr w:type="spellEnd"/>
      <w:r w:rsidR="00D94D49" w:rsidRPr="00E1247D">
        <w:rPr>
          <w:sz w:val="30"/>
          <w:szCs w:val="30"/>
        </w:rPr>
        <w:t xml:space="preserve"> </w:t>
      </w:r>
      <w:proofErr w:type="spellStart"/>
      <w:r w:rsidR="001530A2" w:rsidRPr="00E1247D">
        <w:rPr>
          <w:sz w:val="30"/>
          <w:szCs w:val="30"/>
        </w:rPr>
        <w:t>úTô</w:t>
      </w:r>
      <w:proofErr w:type="spellEnd"/>
      <w:r w:rsidR="001530A2" w:rsidRPr="00E1247D">
        <w:rPr>
          <w:sz w:val="30"/>
          <w:szCs w:val="30"/>
        </w:rPr>
        <w:t xml:space="preserve">¡\Õ </w:t>
      </w:r>
      <w:proofErr w:type="spellStart"/>
      <w:r w:rsidR="001530A2" w:rsidRPr="00E1247D">
        <w:rPr>
          <w:sz w:val="30"/>
          <w:szCs w:val="30"/>
        </w:rPr>
        <w:t>GuTûR</w:t>
      </w:r>
      <w:proofErr w:type="spellEnd"/>
      <w:r w:rsidR="001530A2" w:rsidRPr="00E1247D">
        <w:rPr>
          <w:sz w:val="30"/>
          <w:szCs w:val="30"/>
        </w:rPr>
        <w:t xml:space="preserve"> </w:t>
      </w:r>
      <w:proofErr w:type="spellStart"/>
      <w:r w:rsidR="001530A2" w:rsidRPr="00E1247D">
        <w:rPr>
          <w:sz w:val="30"/>
          <w:szCs w:val="30"/>
        </w:rPr>
        <w:t>AY</w:t>
      </w:r>
      <w:r w:rsidR="00D94D49" w:rsidRPr="00E1247D">
        <w:rPr>
          <w:sz w:val="30"/>
          <w:szCs w:val="30"/>
        </w:rPr>
        <w:t>Wó</w:t>
      </w:r>
      <w:proofErr w:type="spellEnd"/>
      <w:r w:rsidR="001530A2" w:rsidRPr="00E1247D">
        <w:rPr>
          <w:sz w:val="30"/>
          <w:szCs w:val="30"/>
        </w:rPr>
        <w:t xml:space="preserve"> </w:t>
      </w:r>
      <w:proofErr w:type="spellStart"/>
      <w:r w:rsidR="001530A2" w:rsidRPr="00E1247D">
        <w:rPr>
          <w:sz w:val="30"/>
          <w:szCs w:val="30"/>
        </w:rPr>
        <w:t>HtL</w:t>
      </w:r>
      <w:proofErr w:type="spellEnd"/>
      <w:r w:rsidR="001530A2" w:rsidRPr="00E1247D">
        <w:rPr>
          <w:sz w:val="30"/>
          <w:szCs w:val="30"/>
        </w:rPr>
        <w:t>]</w:t>
      </w:r>
      <w:proofErr w:type="spellStart"/>
      <w:r w:rsidR="001530A2" w:rsidRPr="00E1247D">
        <w:rPr>
          <w:sz w:val="30"/>
          <w:szCs w:val="30"/>
        </w:rPr>
        <w:t>úY</w:t>
      </w:r>
      <w:proofErr w:type="spellEnd"/>
      <w:r w:rsidR="001530A2" w:rsidRPr="00E1247D">
        <w:rPr>
          <w:sz w:val="30"/>
          <w:szCs w:val="30"/>
        </w:rPr>
        <w:t xml:space="preserve"> úRY²PªÚkÕ</w:t>
      </w:r>
      <w:r w:rsidR="00B76459" w:rsidRPr="00E1247D">
        <w:rPr>
          <w:sz w:val="30"/>
          <w:szCs w:val="30"/>
        </w:rPr>
        <w:t xml:space="preserve"> </w:t>
      </w:r>
      <w:proofErr w:type="spellStart"/>
      <w:r w:rsidR="001530A2" w:rsidRPr="00E1247D">
        <w:rPr>
          <w:sz w:val="30"/>
          <w:szCs w:val="30"/>
        </w:rPr>
        <w:t>ùTtßd</w:t>
      </w:r>
      <w:proofErr w:type="spellEnd"/>
      <w:r w:rsidR="00D94D49" w:rsidRPr="00E1247D">
        <w:rPr>
          <w:sz w:val="30"/>
          <w:szCs w:val="30"/>
        </w:rPr>
        <w:t xml:space="preserve"> </w:t>
      </w:r>
      <w:proofErr w:type="spellStart"/>
      <w:r w:rsidR="001530A2" w:rsidRPr="00E1247D">
        <w:rPr>
          <w:sz w:val="30"/>
          <w:szCs w:val="30"/>
        </w:rPr>
        <w:t>ùLôiÓ</w:t>
      </w:r>
      <w:proofErr w:type="spellEnd"/>
      <w:r w:rsidR="001530A2" w:rsidRPr="00E1247D">
        <w:rPr>
          <w:sz w:val="30"/>
          <w:szCs w:val="30"/>
        </w:rPr>
        <w:t xml:space="preserve"> ®</w:t>
      </w:r>
      <w:proofErr w:type="spellStart"/>
      <w:r w:rsidR="001530A2" w:rsidRPr="00E1247D">
        <w:rPr>
          <w:sz w:val="30"/>
          <w:szCs w:val="30"/>
        </w:rPr>
        <w:t>hPRôLd</w:t>
      </w:r>
      <w:proofErr w:type="spellEnd"/>
      <w:r w:rsidR="001530A2" w:rsidRPr="00E1247D">
        <w:rPr>
          <w:sz w:val="30"/>
          <w:szCs w:val="30"/>
        </w:rPr>
        <w:t xml:space="preserve"> á±]</w:t>
      </w:r>
      <w:proofErr w:type="spellStart"/>
      <w:r w:rsidR="001530A2" w:rsidRPr="00E1247D">
        <w:rPr>
          <w:sz w:val="30"/>
          <w:szCs w:val="30"/>
        </w:rPr>
        <w:t>ô</w:t>
      </w:r>
      <w:r w:rsidR="00D94D49" w:rsidRPr="00E1247D">
        <w:rPr>
          <w:sz w:val="30"/>
          <w:szCs w:val="30"/>
        </w:rPr>
        <w:t>Wó</w:t>
      </w:r>
      <w:proofErr w:type="spellEnd"/>
      <w:r w:rsidR="001530A2" w:rsidRPr="00E1247D">
        <w:rPr>
          <w:sz w:val="30"/>
          <w:szCs w:val="30"/>
        </w:rPr>
        <w:t>.</w:t>
      </w:r>
    </w:p>
    <w:p w14:paraId="5FFAC90C" w14:textId="77777777" w:rsidR="001530A2" w:rsidRPr="00E1247D" w:rsidRDefault="00190D9D" w:rsidP="00D94D49">
      <w:pPr>
        <w:ind w:firstLine="567"/>
        <w:rPr>
          <w:sz w:val="30"/>
          <w:szCs w:val="30"/>
        </w:rPr>
      </w:pPr>
      <w:r w:rsidRPr="00E1247D">
        <w:rPr>
          <w:sz w:val="30"/>
          <w:szCs w:val="30"/>
        </w:rPr>
        <w:t>17.</w:t>
      </w:r>
      <w:r w:rsidR="00EE57B8" w:rsidRPr="00E1247D">
        <w:rPr>
          <w:sz w:val="30"/>
          <w:szCs w:val="30"/>
        </w:rPr>
        <w:t xml:space="preserve"> </w:t>
      </w:r>
      <w:proofErr w:type="spellStart"/>
      <w:r w:rsidR="008D19D7" w:rsidRPr="00E1247D">
        <w:rPr>
          <w:sz w:val="30"/>
          <w:szCs w:val="30"/>
        </w:rPr>
        <w:t>A</w:t>
      </w:r>
      <w:r w:rsidR="00C97E31" w:rsidRPr="00E1247D">
        <w:rPr>
          <w:sz w:val="30"/>
          <w:szCs w:val="30"/>
        </w:rPr>
        <w:t>uß</w:t>
      </w:r>
      <w:proofErr w:type="spellEnd"/>
      <w:r w:rsidR="00C97E31" w:rsidRPr="00E1247D">
        <w:rPr>
          <w:sz w:val="30"/>
          <w:szCs w:val="30"/>
        </w:rPr>
        <w:t xml:space="preserve"> </w:t>
      </w:r>
      <w:proofErr w:type="spellStart"/>
      <w:r w:rsidR="00C97E31" w:rsidRPr="00E1247D">
        <w:rPr>
          <w:sz w:val="30"/>
          <w:szCs w:val="30"/>
        </w:rPr>
        <w:t>Yôr</w:t>
      </w:r>
      <w:r w:rsidR="008D19D7" w:rsidRPr="00E1247D">
        <w:rPr>
          <w:sz w:val="30"/>
          <w:szCs w:val="30"/>
        </w:rPr>
        <w:t>kR</w:t>
      </w:r>
      <w:proofErr w:type="spellEnd"/>
      <w:r w:rsidR="008D19D7" w:rsidRPr="00E1247D">
        <w:rPr>
          <w:sz w:val="30"/>
          <w:szCs w:val="30"/>
        </w:rPr>
        <w:t xml:space="preserve"> </w:t>
      </w:r>
      <w:proofErr w:type="spellStart"/>
      <w:r w:rsidR="008D19D7" w:rsidRPr="00E1247D">
        <w:rPr>
          <w:sz w:val="30"/>
          <w:szCs w:val="30"/>
        </w:rPr>
        <w:t>AúR</w:t>
      </w:r>
      <w:proofErr w:type="spellEnd"/>
      <w:r w:rsidR="008D19D7" w:rsidRPr="00E1247D">
        <w:rPr>
          <w:sz w:val="30"/>
          <w:szCs w:val="30"/>
        </w:rPr>
        <w:t xml:space="preserve"> </w:t>
      </w:r>
      <w:proofErr w:type="spellStart"/>
      <w:r w:rsidR="008D19D7" w:rsidRPr="00E1247D">
        <w:rPr>
          <w:sz w:val="30"/>
          <w:szCs w:val="30"/>
        </w:rPr>
        <w:t>CúVÑ</w:t>
      </w:r>
      <w:proofErr w:type="spellEnd"/>
      <w:r w:rsidR="00C97E31" w:rsidRPr="00E1247D">
        <w:rPr>
          <w:sz w:val="30"/>
          <w:szCs w:val="30"/>
        </w:rPr>
        <w:t xml:space="preserve"> </w:t>
      </w:r>
      <w:proofErr w:type="spellStart"/>
      <w:r w:rsidR="00C97E31" w:rsidRPr="00E1247D">
        <w:rPr>
          <w:sz w:val="30"/>
          <w:szCs w:val="30"/>
        </w:rPr>
        <w:t>Rôu</w:t>
      </w:r>
      <w:proofErr w:type="spellEnd"/>
      <w:r w:rsidR="008D19D7" w:rsidRPr="00E1247D">
        <w:rPr>
          <w:sz w:val="30"/>
          <w:szCs w:val="30"/>
        </w:rPr>
        <w:t>,</w:t>
      </w:r>
      <w:r w:rsidR="00C97E31" w:rsidRPr="00E1247D">
        <w:rPr>
          <w:sz w:val="30"/>
          <w:szCs w:val="30"/>
        </w:rPr>
        <w:t xml:space="preserve"> </w:t>
      </w:r>
      <w:proofErr w:type="spellStart"/>
      <w:r w:rsidR="00C97E31" w:rsidRPr="00E1247D">
        <w:rPr>
          <w:sz w:val="30"/>
          <w:szCs w:val="30"/>
        </w:rPr>
        <w:t>XôNÚûY</w:t>
      </w:r>
      <w:proofErr w:type="spellEnd"/>
      <w:r w:rsidR="00C97E31" w:rsidRPr="00E1247D">
        <w:rPr>
          <w:sz w:val="30"/>
          <w:szCs w:val="30"/>
        </w:rPr>
        <w:t xml:space="preserve"> </w:t>
      </w:r>
      <w:proofErr w:type="spellStart"/>
      <w:r w:rsidR="00C97E31" w:rsidRPr="00E1247D">
        <w:rPr>
          <w:sz w:val="30"/>
          <w:szCs w:val="30"/>
        </w:rPr>
        <w:t>LpXû</w:t>
      </w:r>
      <w:proofErr w:type="spellEnd"/>
      <w:r w:rsidR="00C97E31" w:rsidRPr="00E1247D">
        <w:rPr>
          <w:sz w:val="30"/>
          <w:szCs w:val="30"/>
        </w:rPr>
        <w:t>\«­</w:t>
      </w:r>
      <w:proofErr w:type="spellStart"/>
      <w:r w:rsidR="00C97E31" w:rsidRPr="00E1247D">
        <w:rPr>
          <w:sz w:val="30"/>
          <w:szCs w:val="30"/>
        </w:rPr>
        <w:t>ÚkÕ</w:t>
      </w:r>
      <w:proofErr w:type="spellEnd"/>
      <w:r w:rsidR="00C97E31" w:rsidRPr="00E1247D">
        <w:rPr>
          <w:sz w:val="30"/>
          <w:szCs w:val="30"/>
        </w:rPr>
        <w:t xml:space="preserve"> </w:t>
      </w:r>
      <w:proofErr w:type="spellStart"/>
      <w:r w:rsidR="00C97E31" w:rsidRPr="00E1247D">
        <w:rPr>
          <w:sz w:val="30"/>
          <w:szCs w:val="30"/>
        </w:rPr>
        <w:t>GÝl©V</w:t>
      </w:r>
      <w:proofErr w:type="spellEnd"/>
      <w:r w:rsidR="00C97E31" w:rsidRPr="00E1247D">
        <w:rPr>
          <w:sz w:val="30"/>
          <w:szCs w:val="30"/>
        </w:rPr>
        <w:t xml:space="preserve"> </w:t>
      </w:r>
      <w:proofErr w:type="spellStart"/>
      <w:r w:rsidR="00C97E31" w:rsidRPr="00E1247D">
        <w:rPr>
          <w:sz w:val="30"/>
          <w:szCs w:val="30"/>
        </w:rPr>
        <w:t>AúR</w:t>
      </w:r>
      <w:proofErr w:type="spellEnd"/>
      <w:r w:rsidR="00C97E31" w:rsidRPr="00E1247D">
        <w:rPr>
          <w:sz w:val="30"/>
          <w:szCs w:val="30"/>
        </w:rPr>
        <w:t xml:space="preserve"> </w:t>
      </w:r>
      <w:proofErr w:type="spellStart"/>
      <w:r w:rsidR="00C97E31" w:rsidRPr="00E1247D">
        <w:rPr>
          <w:sz w:val="30"/>
          <w:szCs w:val="30"/>
        </w:rPr>
        <w:t>CúVÑ</w:t>
      </w:r>
      <w:proofErr w:type="spellEnd"/>
      <w:r w:rsidR="00C97E31" w:rsidRPr="00E1247D">
        <w:rPr>
          <w:sz w:val="30"/>
          <w:szCs w:val="30"/>
        </w:rPr>
        <w:t xml:space="preserve"> </w:t>
      </w:r>
      <w:proofErr w:type="spellStart"/>
      <w:r w:rsidR="00C97E31" w:rsidRPr="00E1247D">
        <w:rPr>
          <w:sz w:val="30"/>
          <w:szCs w:val="30"/>
        </w:rPr>
        <w:t>Rôu</w:t>
      </w:r>
      <w:proofErr w:type="spellEnd"/>
      <w:r w:rsidR="00C97E31" w:rsidRPr="00E1247D">
        <w:rPr>
          <w:sz w:val="30"/>
          <w:szCs w:val="30"/>
        </w:rPr>
        <w:t>,</w:t>
      </w:r>
      <w:r w:rsidR="008D19D7" w:rsidRPr="00E1247D">
        <w:rPr>
          <w:sz w:val="30"/>
          <w:szCs w:val="30"/>
        </w:rPr>
        <w:t xml:space="preserve"> </w:t>
      </w:r>
      <w:proofErr w:type="spellStart"/>
      <w:r w:rsidR="00C97E31" w:rsidRPr="00E1247D">
        <w:rPr>
          <w:sz w:val="30"/>
          <w:szCs w:val="30"/>
        </w:rPr>
        <w:t>ùTÚmTô</w:t>
      </w:r>
      <w:r w:rsidR="009E422C" w:rsidRPr="00E1247D">
        <w:rPr>
          <w:sz w:val="30"/>
          <w:szCs w:val="30"/>
        </w:rPr>
        <w:t>Ós</w:t>
      </w:r>
      <w:proofErr w:type="spellEnd"/>
      <w:r w:rsidR="009E422C" w:rsidRPr="00E1247D">
        <w:rPr>
          <w:sz w:val="30"/>
          <w:szCs w:val="30"/>
        </w:rPr>
        <w:t xml:space="preserve">[ </w:t>
      </w:r>
      <w:proofErr w:type="spellStart"/>
      <w:r w:rsidR="009E422C" w:rsidRPr="00E1247D">
        <w:rPr>
          <w:sz w:val="30"/>
          <w:szCs w:val="30"/>
        </w:rPr>
        <w:t>v§Ã</w:t>
      </w:r>
      <w:proofErr w:type="spellEnd"/>
      <w:r w:rsidR="009E422C" w:rsidRPr="00E1247D">
        <w:rPr>
          <w:sz w:val="30"/>
          <w:szCs w:val="30"/>
        </w:rPr>
        <w:t xml:space="preserve"> </w:t>
      </w:r>
      <w:proofErr w:type="spellStart"/>
      <w:r w:rsidR="00C97E31" w:rsidRPr="00E1247D">
        <w:rPr>
          <w:sz w:val="30"/>
          <w:szCs w:val="30"/>
        </w:rPr>
        <w:t>Yv§WjûRj</w:t>
      </w:r>
      <w:proofErr w:type="spellEnd"/>
      <w:r w:rsidR="00C97E31" w:rsidRPr="00E1247D">
        <w:rPr>
          <w:sz w:val="30"/>
          <w:szCs w:val="30"/>
        </w:rPr>
        <w:t xml:space="preserve"> </w:t>
      </w:r>
      <w:proofErr w:type="spellStart"/>
      <w:r w:rsidR="009E422C" w:rsidRPr="00E1247D">
        <w:rPr>
          <w:sz w:val="30"/>
          <w:szCs w:val="30"/>
        </w:rPr>
        <w:t>ùRôhP</w:t>
      </w:r>
      <w:proofErr w:type="spellEnd"/>
      <w:r w:rsidR="009E422C" w:rsidRPr="00E1247D">
        <w:rPr>
          <w:sz w:val="30"/>
          <w:szCs w:val="30"/>
        </w:rPr>
        <w:t xml:space="preserve"> </w:t>
      </w:r>
      <w:proofErr w:type="spellStart"/>
      <w:r w:rsidR="009E422C" w:rsidRPr="00E1247D">
        <w:rPr>
          <w:sz w:val="30"/>
          <w:szCs w:val="30"/>
        </w:rPr>
        <w:t>AúR</w:t>
      </w:r>
      <w:proofErr w:type="spellEnd"/>
      <w:r w:rsidR="009E422C" w:rsidRPr="00E1247D">
        <w:rPr>
          <w:sz w:val="30"/>
          <w:szCs w:val="30"/>
        </w:rPr>
        <w:t xml:space="preserve"> </w:t>
      </w:r>
      <w:proofErr w:type="spellStart"/>
      <w:r w:rsidR="009E422C" w:rsidRPr="00E1247D">
        <w:rPr>
          <w:sz w:val="30"/>
          <w:szCs w:val="30"/>
        </w:rPr>
        <w:t>CúVÑ</w:t>
      </w:r>
      <w:proofErr w:type="spellEnd"/>
      <w:r w:rsidR="009E422C" w:rsidRPr="00E1247D">
        <w:rPr>
          <w:sz w:val="30"/>
          <w:szCs w:val="30"/>
        </w:rPr>
        <w:t xml:space="preserve"> </w:t>
      </w:r>
      <w:proofErr w:type="spellStart"/>
      <w:r w:rsidR="009E422C" w:rsidRPr="00E1247D">
        <w:rPr>
          <w:sz w:val="30"/>
          <w:szCs w:val="30"/>
        </w:rPr>
        <w:t>Rôu</w:t>
      </w:r>
      <w:proofErr w:type="spellEnd"/>
      <w:r w:rsidR="009E422C" w:rsidRPr="00E1247D">
        <w:rPr>
          <w:sz w:val="30"/>
          <w:szCs w:val="30"/>
        </w:rPr>
        <w:t xml:space="preserve">, Ad¡² </w:t>
      </w:r>
      <w:proofErr w:type="spellStart"/>
      <w:r w:rsidR="009E422C" w:rsidRPr="00E1247D">
        <w:rPr>
          <w:sz w:val="30"/>
          <w:szCs w:val="30"/>
        </w:rPr>
        <w:t>ãû</w:t>
      </w:r>
      <w:proofErr w:type="spellEnd"/>
      <w:r w:rsidR="009E422C" w:rsidRPr="00E1247D">
        <w:rPr>
          <w:sz w:val="30"/>
          <w:szCs w:val="30"/>
        </w:rPr>
        <w:t xml:space="preserve">[«p </w:t>
      </w:r>
      <w:proofErr w:type="spellStart"/>
      <w:r w:rsidR="009E422C" w:rsidRPr="00E1247D">
        <w:rPr>
          <w:sz w:val="30"/>
          <w:szCs w:val="30"/>
        </w:rPr>
        <w:t>G©ùWV</w:t>
      </w:r>
      <w:proofErr w:type="spellEnd"/>
      <w:r w:rsidR="009E422C" w:rsidRPr="00E1247D">
        <w:rPr>
          <w:sz w:val="30"/>
          <w:szCs w:val="30"/>
        </w:rPr>
        <w:t xml:space="preserve"> ©</w:t>
      </w:r>
      <w:proofErr w:type="spellStart"/>
      <w:r w:rsidR="009E422C" w:rsidRPr="00E1247D">
        <w:rPr>
          <w:sz w:val="30"/>
          <w:szCs w:val="30"/>
        </w:rPr>
        <w:t>sû</w:t>
      </w:r>
      <w:proofErr w:type="spellEnd"/>
      <w:r w:rsidR="009E422C" w:rsidRPr="00E1247D">
        <w:rPr>
          <w:sz w:val="30"/>
          <w:szCs w:val="30"/>
        </w:rPr>
        <w:t>[</w:t>
      </w:r>
      <w:proofErr w:type="spellStart"/>
      <w:r w:rsidR="009E422C" w:rsidRPr="00E1247D">
        <w:rPr>
          <w:sz w:val="30"/>
          <w:szCs w:val="30"/>
        </w:rPr>
        <w:t>Lú</w:t>
      </w:r>
      <w:proofErr w:type="spellEnd"/>
      <w:r w:rsidR="009E422C" w:rsidRPr="00E1247D">
        <w:rPr>
          <w:sz w:val="30"/>
          <w:szCs w:val="30"/>
        </w:rPr>
        <w:t>[</w:t>
      </w:r>
      <w:proofErr w:type="spellStart"/>
      <w:r w:rsidR="009E422C" w:rsidRPr="00E1247D">
        <w:rPr>
          <w:sz w:val="30"/>
          <w:szCs w:val="30"/>
        </w:rPr>
        <w:t>ôÓ</w:t>
      </w:r>
      <w:proofErr w:type="spellEnd"/>
      <w:r w:rsidR="009E422C" w:rsidRPr="00E1247D">
        <w:rPr>
          <w:sz w:val="30"/>
          <w:szCs w:val="30"/>
        </w:rPr>
        <w:t xml:space="preserve"> </w:t>
      </w:r>
      <w:proofErr w:type="spellStart"/>
      <w:r w:rsidR="009E422C" w:rsidRPr="00E1247D">
        <w:rPr>
          <w:sz w:val="30"/>
          <w:szCs w:val="30"/>
        </w:rPr>
        <w:t>CÚkR</w:t>
      </w:r>
      <w:proofErr w:type="spellEnd"/>
      <w:r w:rsidR="009E422C" w:rsidRPr="00E1247D">
        <w:rPr>
          <w:sz w:val="30"/>
          <w:szCs w:val="30"/>
        </w:rPr>
        <w:t xml:space="preserve"> </w:t>
      </w:r>
      <w:proofErr w:type="spellStart"/>
      <w:r w:rsidR="009E422C" w:rsidRPr="00E1247D">
        <w:rPr>
          <w:sz w:val="30"/>
          <w:szCs w:val="30"/>
        </w:rPr>
        <w:t>AúR</w:t>
      </w:r>
      <w:proofErr w:type="spellEnd"/>
      <w:r w:rsidR="009E422C" w:rsidRPr="00E1247D">
        <w:rPr>
          <w:sz w:val="30"/>
          <w:szCs w:val="30"/>
        </w:rPr>
        <w:t xml:space="preserve"> </w:t>
      </w:r>
      <w:proofErr w:type="spellStart"/>
      <w:r w:rsidR="009E422C" w:rsidRPr="00E1247D">
        <w:rPr>
          <w:sz w:val="30"/>
          <w:szCs w:val="30"/>
        </w:rPr>
        <w:t>CúVÑ</w:t>
      </w:r>
      <w:proofErr w:type="spellEnd"/>
      <w:r w:rsidR="009E422C" w:rsidRPr="00E1247D">
        <w:rPr>
          <w:sz w:val="30"/>
          <w:szCs w:val="30"/>
        </w:rPr>
        <w:t xml:space="preserve"> </w:t>
      </w:r>
      <w:proofErr w:type="spellStart"/>
      <w:r w:rsidR="009E422C" w:rsidRPr="00E1247D">
        <w:rPr>
          <w:sz w:val="30"/>
          <w:szCs w:val="30"/>
        </w:rPr>
        <w:t>Rôu</w:t>
      </w:r>
      <w:proofErr w:type="spellEnd"/>
      <w:r w:rsidR="009E422C" w:rsidRPr="00E1247D">
        <w:rPr>
          <w:sz w:val="30"/>
          <w:szCs w:val="30"/>
        </w:rPr>
        <w:t xml:space="preserve">, </w:t>
      </w:r>
      <w:proofErr w:type="spellStart"/>
      <w:r w:rsidR="009E422C" w:rsidRPr="00E1247D">
        <w:rPr>
          <w:sz w:val="30"/>
          <w:szCs w:val="30"/>
        </w:rPr>
        <w:lastRenderedPageBreak/>
        <w:t>úVôÑYôûY</w:t>
      </w:r>
      <w:proofErr w:type="spellEnd"/>
      <w:r w:rsidR="009E422C" w:rsidRPr="00E1247D">
        <w:rPr>
          <w:sz w:val="30"/>
          <w:szCs w:val="30"/>
        </w:rPr>
        <w:t xml:space="preserve"> </w:t>
      </w:r>
      <w:proofErr w:type="spellStart"/>
      <w:r w:rsidR="009E422C" w:rsidRPr="00E1247D">
        <w:rPr>
          <w:sz w:val="30"/>
          <w:szCs w:val="30"/>
        </w:rPr>
        <w:t>G¬úLô®u</w:t>
      </w:r>
      <w:proofErr w:type="spellEnd"/>
      <w:r w:rsidR="009E422C" w:rsidRPr="00E1247D">
        <w:rPr>
          <w:sz w:val="30"/>
          <w:szCs w:val="30"/>
        </w:rPr>
        <w:t xml:space="preserve"> </w:t>
      </w:r>
      <w:proofErr w:type="spellStart"/>
      <w:r w:rsidR="009E422C" w:rsidRPr="00E1247D">
        <w:rPr>
          <w:sz w:val="30"/>
          <w:szCs w:val="30"/>
        </w:rPr>
        <w:t>YôNÛdÏ</w:t>
      </w:r>
      <w:proofErr w:type="spellEnd"/>
      <w:r w:rsidR="009E422C" w:rsidRPr="00E1247D">
        <w:rPr>
          <w:sz w:val="30"/>
          <w:szCs w:val="30"/>
        </w:rPr>
        <w:t xml:space="preserve"> </w:t>
      </w:r>
      <w:proofErr w:type="spellStart"/>
      <w:r w:rsidR="009E422C" w:rsidRPr="00E1247D">
        <w:rPr>
          <w:sz w:val="30"/>
          <w:szCs w:val="30"/>
        </w:rPr>
        <w:t>ùY°úV</w:t>
      </w:r>
      <w:proofErr w:type="spellEnd"/>
      <w:r w:rsidR="009E422C" w:rsidRPr="00E1247D">
        <w:rPr>
          <w:sz w:val="30"/>
          <w:szCs w:val="30"/>
        </w:rPr>
        <w:t xml:space="preserve"> </w:t>
      </w:r>
      <w:proofErr w:type="spellStart"/>
      <w:r w:rsidR="009E422C" w:rsidRPr="00E1247D">
        <w:rPr>
          <w:sz w:val="30"/>
          <w:szCs w:val="30"/>
        </w:rPr>
        <w:t>Nk§jR</w:t>
      </w:r>
      <w:proofErr w:type="spellEnd"/>
      <w:r w:rsidR="009E422C" w:rsidRPr="00E1247D">
        <w:rPr>
          <w:sz w:val="30"/>
          <w:szCs w:val="30"/>
        </w:rPr>
        <w:t xml:space="preserve"> </w:t>
      </w:r>
      <w:proofErr w:type="spellStart"/>
      <w:r w:rsidR="009E422C" w:rsidRPr="00E1247D">
        <w:rPr>
          <w:sz w:val="30"/>
          <w:szCs w:val="30"/>
        </w:rPr>
        <w:t>AúR</w:t>
      </w:r>
      <w:proofErr w:type="spellEnd"/>
      <w:r w:rsidR="009E422C" w:rsidRPr="00E1247D">
        <w:rPr>
          <w:sz w:val="30"/>
          <w:szCs w:val="30"/>
        </w:rPr>
        <w:t xml:space="preserve"> </w:t>
      </w:r>
      <w:proofErr w:type="spellStart"/>
      <w:r w:rsidR="009E422C" w:rsidRPr="00E1247D">
        <w:rPr>
          <w:sz w:val="30"/>
          <w:szCs w:val="30"/>
        </w:rPr>
        <w:t>CúVÑ</w:t>
      </w:r>
      <w:proofErr w:type="spellEnd"/>
      <w:r w:rsidR="009E422C" w:rsidRPr="00E1247D">
        <w:rPr>
          <w:sz w:val="30"/>
          <w:szCs w:val="30"/>
        </w:rPr>
        <w:t xml:space="preserve"> </w:t>
      </w:r>
      <w:proofErr w:type="spellStart"/>
      <w:r w:rsidR="009E422C" w:rsidRPr="00E1247D">
        <w:rPr>
          <w:sz w:val="30"/>
          <w:szCs w:val="30"/>
        </w:rPr>
        <w:t>Rôu</w:t>
      </w:r>
      <w:proofErr w:type="spellEnd"/>
      <w:r w:rsidR="009E422C" w:rsidRPr="00E1247D">
        <w:rPr>
          <w:sz w:val="30"/>
          <w:szCs w:val="30"/>
        </w:rPr>
        <w:t xml:space="preserve">, </w:t>
      </w:r>
      <w:proofErr w:type="spellStart"/>
      <w:r w:rsidR="00890ADA" w:rsidRPr="00E1247D">
        <w:rPr>
          <w:sz w:val="30"/>
          <w:szCs w:val="30"/>
        </w:rPr>
        <w:t>Auß</w:t>
      </w:r>
      <w:proofErr w:type="spellEnd"/>
      <w:r w:rsidR="00890ADA" w:rsidRPr="00E1247D">
        <w:rPr>
          <w:sz w:val="30"/>
          <w:szCs w:val="30"/>
        </w:rPr>
        <w:t xml:space="preserve"> </w:t>
      </w:r>
      <w:proofErr w:type="spellStart"/>
      <w:r w:rsidR="00890ADA" w:rsidRPr="00E1247D">
        <w:rPr>
          <w:sz w:val="30"/>
          <w:szCs w:val="30"/>
        </w:rPr>
        <w:t>CW®</w:t>
      </w:r>
      <w:r w:rsidR="00B65D43" w:rsidRPr="00E1247D">
        <w:rPr>
          <w:sz w:val="30"/>
          <w:szCs w:val="30"/>
        </w:rPr>
        <w:t>p</w:t>
      </w:r>
      <w:proofErr w:type="spellEnd"/>
      <w:r w:rsidR="003B479D" w:rsidRPr="00E1247D">
        <w:rPr>
          <w:sz w:val="30"/>
          <w:szCs w:val="30"/>
        </w:rPr>
        <w:t xml:space="preserve"> </w:t>
      </w:r>
      <w:proofErr w:type="spellStart"/>
      <w:r w:rsidR="009E422C" w:rsidRPr="00E1247D">
        <w:rPr>
          <w:sz w:val="30"/>
          <w:szCs w:val="30"/>
        </w:rPr>
        <w:t>LP­u</w:t>
      </w:r>
      <w:proofErr w:type="spellEnd"/>
      <w:r w:rsidR="009E422C" w:rsidRPr="00E1247D">
        <w:rPr>
          <w:sz w:val="30"/>
          <w:szCs w:val="30"/>
        </w:rPr>
        <w:t xml:space="preserve"> </w:t>
      </w:r>
      <w:proofErr w:type="spellStart"/>
      <w:r w:rsidR="009E422C" w:rsidRPr="00E1247D">
        <w:rPr>
          <w:sz w:val="30"/>
          <w:szCs w:val="30"/>
        </w:rPr>
        <w:t>úUp</w:t>
      </w:r>
      <w:proofErr w:type="spellEnd"/>
      <w:r w:rsidR="009E422C" w:rsidRPr="00E1247D">
        <w:rPr>
          <w:sz w:val="30"/>
          <w:szCs w:val="30"/>
        </w:rPr>
        <w:t xml:space="preserve"> </w:t>
      </w:r>
      <w:proofErr w:type="spellStart"/>
      <w:r w:rsidR="009E422C" w:rsidRPr="00E1247D">
        <w:rPr>
          <w:sz w:val="30"/>
          <w:szCs w:val="30"/>
        </w:rPr>
        <w:t>SPkÕ</w:t>
      </w:r>
      <w:proofErr w:type="spellEnd"/>
      <w:r w:rsidR="009E422C" w:rsidRPr="00E1247D">
        <w:rPr>
          <w:sz w:val="30"/>
          <w:szCs w:val="30"/>
        </w:rPr>
        <w:t xml:space="preserve"> </w:t>
      </w:r>
      <w:proofErr w:type="spellStart"/>
      <w:r w:rsidR="009E422C" w:rsidRPr="00E1247D">
        <w:rPr>
          <w:sz w:val="30"/>
          <w:szCs w:val="30"/>
        </w:rPr>
        <w:t>YkR</w:t>
      </w:r>
      <w:proofErr w:type="spellEnd"/>
      <w:r w:rsidR="003B479D" w:rsidRPr="00E1247D">
        <w:rPr>
          <w:sz w:val="30"/>
          <w:szCs w:val="30"/>
        </w:rPr>
        <w:t xml:space="preserve"> </w:t>
      </w:r>
      <w:proofErr w:type="spellStart"/>
      <w:r w:rsidR="003B479D" w:rsidRPr="00E1247D">
        <w:rPr>
          <w:sz w:val="30"/>
          <w:szCs w:val="30"/>
        </w:rPr>
        <w:t>AúR</w:t>
      </w:r>
      <w:proofErr w:type="spellEnd"/>
      <w:r w:rsidR="003B479D" w:rsidRPr="00E1247D">
        <w:rPr>
          <w:sz w:val="30"/>
          <w:szCs w:val="30"/>
        </w:rPr>
        <w:t xml:space="preserve"> </w:t>
      </w:r>
      <w:proofErr w:type="spellStart"/>
      <w:r w:rsidR="003B479D" w:rsidRPr="00E1247D">
        <w:rPr>
          <w:sz w:val="30"/>
          <w:szCs w:val="30"/>
        </w:rPr>
        <w:t>CúVÑ</w:t>
      </w:r>
      <w:proofErr w:type="spellEnd"/>
      <w:r w:rsidR="003B479D" w:rsidRPr="00E1247D">
        <w:rPr>
          <w:sz w:val="30"/>
          <w:szCs w:val="30"/>
        </w:rPr>
        <w:t xml:space="preserve"> </w:t>
      </w:r>
      <w:proofErr w:type="spellStart"/>
      <w:r w:rsidR="003B479D" w:rsidRPr="00E1247D">
        <w:rPr>
          <w:sz w:val="30"/>
          <w:szCs w:val="30"/>
        </w:rPr>
        <w:t>Rôu</w:t>
      </w:r>
      <w:proofErr w:type="spellEnd"/>
      <w:r w:rsidR="003B479D" w:rsidRPr="00E1247D">
        <w:rPr>
          <w:sz w:val="30"/>
          <w:szCs w:val="30"/>
        </w:rPr>
        <w:t>,</w:t>
      </w:r>
      <w:r w:rsidR="00C6058F" w:rsidRPr="00E1247D">
        <w:rPr>
          <w:sz w:val="30"/>
          <w:szCs w:val="30"/>
        </w:rPr>
        <w:t xml:space="preserve"> </w:t>
      </w:r>
      <w:proofErr w:type="spellStart"/>
      <w:r w:rsidR="00C6058F" w:rsidRPr="00E1247D">
        <w:rPr>
          <w:sz w:val="30"/>
          <w:szCs w:val="30"/>
        </w:rPr>
        <w:t>úYRôLUj§p</w:t>
      </w:r>
      <w:proofErr w:type="spellEnd"/>
      <w:r w:rsidR="00C6058F" w:rsidRPr="00E1247D">
        <w:rPr>
          <w:sz w:val="30"/>
          <w:szCs w:val="30"/>
        </w:rPr>
        <w:t xml:space="preserve"> </w:t>
      </w:r>
      <w:r w:rsidR="00792668" w:rsidRPr="00E1247D">
        <w:rPr>
          <w:sz w:val="30"/>
          <w:szCs w:val="30"/>
        </w:rPr>
        <w:t xml:space="preserve"> </w:t>
      </w:r>
      <w:proofErr w:type="spellStart"/>
      <w:r w:rsidR="007373A4" w:rsidRPr="00E1247D">
        <w:rPr>
          <w:sz w:val="30"/>
          <w:szCs w:val="30"/>
        </w:rPr>
        <w:t>úStßm</w:t>
      </w:r>
      <w:proofErr w:type="spellEnd"/>
      <w:r w:rsidR="007373A4" w:rsidRPr="00E1247D">
        <w:rPr>
          <w:sz w:val="30"/>
          <w:szCs w:val="30"/>
        </w:rPr>
        <w:t xml:space="preserve"> </w:t>
      </w:r>
      <w:proofErr w:type="spellStart"/>
      <w:r w:rsidR="007373A4" w:rsidRPr="00E1247D">
        <w:rPr>
          <w:sz w:val="30"/>
          <w:szCs w:val="30"/>
        </w:rPr>
        <w:t>Cußm</w:t>
      </w:r>
      <w:proofErr w:type="spellEnd"/>
      <w:r w:rsidR="007373A4" w:rsidRPr="00E1247D">
        <w:rPr>
          <w:sz w:val="30"/>
          <w:szCs w:val="30"/>
        </w:rPr>
        <w:t xml:space="preserve"> </w:t>
      </w:r>
      <w:proofErr w:type="spellStart"/>
      <w:r w:rsidR="007373A4" w:rsidRPr="00E1247D">
        <w:rPr>
          <w:sz w:val="30"/>
          <w:szCs w:val="30"/>
        </w:rPr>
        <w:t>Gußm</w:t>
      </w:r>
      <w:proofErr w:type="spellEnd"/>
      <w:r w:rsidR="007373A4" w:rsidRPr="00E1247D">
        <w:rPr>
          <w:sz w:val="30"/>
          <w:szCs w:val="30"/>
        </w:rPr>
        <w:t xml:space="preserve"> </w:t>
      </w:r>
      <w:proofErr w:type="spellStart"/>
      <w:r w:rsidR="007373A4" w:rsidRPr="00E1247D">
        <w:rPr>
          <w:sz w:val="30"/>
          <w:szCs w:val="30"/>
        </w:rPr>
        <w:t>Uô</w:t>
      </w:r>
      <w:proofErr w:type="spellEnd"/>
      <w:r w:rsidR="007373A4" w:rsidRPr="00E1247D">
        <w:rPr>
          <w:sz w:val="30"/>
          <w:szCs w:val="30"/>
        </w:rPr>
        <w:t>\</w:t>
      </w:r>
      <w:proofErr w:type="spellStart"/>
      <w:r w:rsidR="007373A4" w:rsidRPr="00E1247D">
        <w:rPr>
          <w:sz w:val="30"/>
          <w:szCs w:val="30"/>
        </w:rPr>
        <w:t>ôRY</w:t>
      </w:r>
      <w:r w:rsidR="008F4120" w:rsidRPr="00E1247D">
        <w:rPr>
          <w:sz w:val="30"/>
          <w:szCs w:val="30"/>
        </w:rPr>
        <w:t>Wó</w:t>
      </w:r>
      <w:proofErr w:type="spellEnd"/>
      <w:r w:rsidR="00C6058F" w:rsidRPr="00E1247D">
        <w:rPr>
          <w:sz w:val="30"/>
          <w:szCs w:val="30"/>
        </w:rPr>
        <w:t xml:space="preserve"> </w:t>
      </w:r>
      <w:proofErr w:type="spellStart"/>
      <w:r w:rsidR="00C6058F" w:rsidRPr="00E1247D">
        <w:rPr>
          <w:sz w:val="30"/>
          <w:szCs w:val="30"/>
        </w:rPr>
        <w:t>Guß</w:t>
      </w:r>
      <w:proofErr w:type="spellEnd"/>
      <w:r w:rsidR="00C6058F" w:rsidRPr="00E1247D">
        <w:rPr>
          <w:sz w:val="30"/>
          <w:szCs w:val="30"/>
        </w:rPr>
        <w:t xml:space="preserve">  á\</w:t>
      </w:r>
      <w:proofErr w:type="spellStart"/>
      <w:r w:rsidR="00C6058F" w:rsidRPr="00E1247D">
        <w:rPr>
          <w:sz w:val="30"/>
          <w:szCs w:val="30"/>
        </w:rPr>
        <w:t>lTÓ</w:t>
      </w:r>
      <w:r w:rsidR="00393108" w:rsidRPr="00E1247D">
        <w:rPr>
          <w:sz w:val="30"/>
          <w:szCs w:val="30"/>
        </w:rPr>
        <w:t>m</w:t>
      </w:r>
      <w:proofErr w:type="spellEnd"/>
      <w:r w:rsidR="00393108" w:rsidRPr="00E1247D">
        <w:rPr>
          <w:sz w:val="30"/>
          <w:szCs w:val="30"/>
        </w:rPr>
        <w:t xml:space="preserve"> </w:t>
      </w:r>
      <w:proofErr w:type="spellStart"/>
      <w:r w:rsidR="00393108" w:rsidRPr="00E1247D">
        <w:rPr>
          <w:sz w:val="30"/>
          <w:szCs w:val="30"/>
        </w:rPr>
        <w:t>AúR</w:t>
      </w:r>
      <w:proofErr w:type="spellEnd"/>
      <w:r w:rsidR="00393108" w:rsidRPr="00E1247D">
        <w:rPr>
          <w:sz w:val="30"/>
          <w:szCs w:val="30"/>
        </w:rPr>
        <w:t xml:space="preserve"> </w:t>
      </w:r>
      <w:proofErr w:type="spellStart"/>
      <w:r w:rsidR="00393108" w:rsidRPr="00E1247D">
        <w:rPr>
          <w:sz w:val="30"/>
          <w:szCs w:val="30"/>
        </w:rPr>
        <w:t>CúVÑ</w:t>
      </w:r>
      <w:proofErr w:type="spellEnd"/>
      <w:r w:rsidR="00C6058F" w:rsidRPr="00E1247D">
        <w:rPr>
          <w:sz w:val="30"/>
          <w:szCs w:val="30"/>
        </w:rPr>
        <w:t xml:space="preserve"> </w:t>
      </w:r>
      <w:proofErr w:type="spellStart"/>
      <w:r w:rsidR="00393108" w:rsidRPr="00E1247D">
        <w:rPr>
          <w:sz w:val="30"/>
          <w:szCs w:val="30"/>
        </w:rPr>
        <w:t>Rôu</w:t>
      </w:r>
      <w:proofErr w:type="spellEnd"/>
      <w:r w:rsidR="00393108" w:rsidRPr="00E1247D">
        <w:rPr>
          <w:sz w:val="30"/>
          <w:szCs w:val="30"/>
        </w:rPr>
        <w:t xml:space="preserve"> </w:t>
      </w:r>
      <w:r w:rsidR="007373A4" w:rsidRPr="00E1247D">
        <w:rPr>
          <w:rFonts w:ascii="TML_Vaigai_Normal" w:hAnsi="TML_Vaigai_Normal"/>
          <w:sz w:val="30"/>
          <w:szCs w:val="30"/>
        </w:rPr>
        <w:t xml:space="preserve"> </w:t>
      </w:r>
      <w:r w:rsidR="00A013D0" w:rsidRPr="00E1247D">
        <w:rPr>
          <w:rFonts w:ascii="TML_Vaigai_Normal" w:hAnsi="TML_Vaigai_Normal"/>
          <w:sz w:val="30"/>
          <w:szCs w:val="30"/>
        </w:rPr>
        <w:t>"</w:t>
      </w:r>
      <w:proofErr w:type="spellStart"/>
      <w:r w:rsidR="007B458A" w:rsidRPr="00E1247D">
        <w:rPr>
          <w:sz w:val="30"/>
          <w:szCs w:val="30"/>
        </w:rPr>
        <w:t>CWiÓ</w:t>
      </w:r>
      <w:proofErr w:type="spellEnd"/>
      <w:r w:rsidR="007B458A" w:rsidRPr="00E1247D">
        <w:rPr>
          <w:sz w:val="30"/>
          <w:szCs w:val="30"/>
        </w:rPr>
        <w:t xml:space="preserve"> </w:t>
      </w:r>
      <w:proofErr w:type="spellStart"/>
      <w:r w:rsidR="007B458A" w:rsidRPr="00E1247D">
        <w:rPr>
          <w:sz w:val="30"/>
          <w:szCs w:val="30"/>
        </w:rPr>
        <w:t>ApXÕ</w:t>
      </w:r>
      <w:proofErr w:type="spellEnd"/>
      <w:r w:rsidR="007B458A" w:rsidRPr="00E1247D">
        <w:rPr>
          <w:sz w:val="30"/>
          <w:szCs w:val="30"/>
        </w:rPr>
        <w:t xml:space="preserve"> </w:t>
      </w:r>
      <w:proofErr w:type="spellStart"/>
      <w:r w:rsidR="007B458A" w:rsidRPr="00E1247D">
        <w:rPr>
          <w:sz w:val="30"/>
          <w:szCs w:val="30"/>
        </w:rPr>
        <w:t>êuß</w:t>
      </w:r>
      <w:proofErr w:type="spellEnd"/>
      <w:r w:rsidR="007B458A" w:rsidRPr="00E1247D">
        <w:rPr>
          <w:sz w:val="30"/>
          <w:szCs w:val="30"/>
        </w:rPr>
        <w:t xml:space="preserve"> </w:t>
      </w:r>
      <w:proofErr w:type="spellStart"/>
      <w:r w:rsidR="007B458A" w:rsidRPr="00E1247D">
        <w:rPr>
          <w:sz w:val="30"/>
          <w:szCs w:val="30"/>
        </w:rPr>
        <w:t>úT</w:t>
      </w:r>
      <w:r w:rsidR="008F4120" w:rsidRPr="00E1247D">
        <w:rPr>
          <w:sz w:val="30"/>
          <w:szCs w:val="30"/>
        </w:rPr>
        <w:t>Wó</w:t>
      </w:r>
      <w:proofErr w:type="spellEnd"/>
      <w:r w:rsidR="007B458A" w:rsidRPr="00E1247D">
        <w:rPr>
          <w:sz w:val="30"/>
          <w:szCs w:val="30"/>
        </w:rPr>
        <w:t xml:space="preserve"> Gu </w:t>
      </w:r>
      <w:proofErr w:type="spellStart"/>
      <w:r w:rsidR="007B458A" w:rsidRPr="00E1247D">
        <w:rPr>
          <w:sz w:val="30"/>
          <w:szCs w:val="30"/>
        </w:rPr>
        <w:t>SôUj</w:t>
      </w:r>
      <w:proofErr w:type="spellEnd"/>
      <w:r w:rsidR="007B458A" w:rsidRPr="00E1247D">
        <w:rPr>
          <w:sz w:val="30"/>
          <w:szCs w:val="30"/>
        </w:rPr>
        <w:t>§]</w:t>
      </w:r>
      <w:proofErr w:type="spellStart"/>
      <w:r w:rsidR="007B458A" w:rsidRPr="00E1247D">
        <w:rPr>
          <w:sz w:val="30"/>
          <w:szCs w:val="30"/>
        </w:rPr>
        <w:t>ôúX</w:t>
      </w:r>
      <w:proofErr w:type="spellEnd"/>
      <w:r w:rsidR="007B458A" w:rsidRPr="00E1247D">
        <w:rPr>
          <w:sz w:val="30"/>
          <w:szCs w:val="30"/>
        </w:rPr>
        <w:t xml:space="preserve"> </w:t>
      </w:r>
      <w:proofErr w:type="spellStart"/>
      <w:r w:rsidR="00913E72" w:rsidRPr="00E1247D">
        <w:rPr>
          <w:sz w:val="30"/>
          <w:szCs w:val="30"/>
        </w:rPr>
        <w:t>GeúL</w:t>
      </w:r>
      <w:proofErr w:type="spellEnd"/>
      <w:r w:rsidR="00913E72" w:rsidRPr="00E1247D">
        <w:rPr>
          <w:sz w:val="30"/>
          <w:szCs w:val="30"/>
        </w:rPr>
        <w:t xml:space="preserve"> á¥«</w:t>
      </w:r>
      <w:proofErr w:type="spellStart"/>
      <w:r w:rsidR="00913E72" w:rsidRPr="00E1247D">
        <w:rPr>
          <w:sz w:val="30"/>
          <w:szCs w:val="30"/>
        </w:rPr>
        <w:t>ÚkRôÛm</w:t>
      </w:r>
      <w:proofErr w:type="spellEnd"/>
      <w:r w:rsidR="00913E72" w:rsidRPr="00E1247D">
        <w:rPr>
          <w:sz w:val="30"/>
          <w:szCs w:val="30"/>
        </w:rPr>
        <w:t xml:space="preserve">, </w:t>
      </w:r>
      <w:proofErr w:type="spellStart"/>
      <w:r w:rsidR="00913E72" w:rsidRPr="00E1247D">
        <w:rPr>
          <w:sz w:val="30"/>
          <w:szCs w:val="30"/>
        </w:rPr>
        <w:t>Sôu</w:t>
      </w:r>
      <w:proofErr w:type="spellEnd"/>
      <w:r w:rsidR="00913E72" w:rsidRPr="00E1247D">
        <w:rPr>
          <w:sz w:val="30"/>
          <w:szCs w:val="30"/>
        </w:rPr>
        <w:t xml:space="preserve"> </w:t>
      </w:r>
      <w:proofErr w:type="spellStart"/>
      <w:r w:rsidR="00913E72" w:rsidRPr="00E1247D">
        <w:rPr>
          <w:sz w:val="30"/>
          <w:szCs w:val="30"/>
        </w:rPr>
        <w:t>AYoLs</w:t>
      </w:r>
      <w:proofErr w:type="spellEnd"/>
      <w:r w:rsidR="00913E72" w:rsidRPr="00E1247D">
        <w:rPr>
          <w:sz w:val="30"/>
          <w:szCs w:val="30"/>
        </w:rPr>
        <w:t xml:space="preserve"> </w:t>
      </w:r>
      <w:proofErr w:type="spellStart"/>
      <w:r w:rsidR="00913E72" w:rsidRPr="00E1247D">
        <w:rPr>
          <w:sz w:val="30"/>
          <w:szCs w:val="30"/>
        </w:rPr>
        <w:t>Uj</w:t>
      </w:r>
      <w:proofErr w:type="spellEnd"/>
      <w:r w:rsidR="00913E72" w:rsidRPr="00E1247D">
        <w:rPr>
          <w:sz w:val="30"/>
          <w:szCs w:val="30"/>
        </w:rPr>
        <w:t xml:space="preserve">§«p </w:t>
      </w:r>
      <w:proofErr w:type="spellStart"/>
      <w:r w:rsidR="00913E72" w:rsidRPr="00E1247D">
        <w:rPr>
          <w:sz w:val="30"/>
          <w:szCs w:val="30"/>
        </w:rPr>
        <w:t>CÚlúTu</w:t>
      </w:r>
      <w:proofErr w:type="spellEnd"/>
      <w:r w:rsidR="00913E72" w:rsidRPr="00E1247D">
        <w:rPr>
          <w:rFonts w:ascii="TML_Vaigai_Normal" w:hAnsi="TML_Vaigai_Normal"/>
          <w:sz w:val="30"/>
          <w:szCs w:val="30"/>
        </w:rPr>
        <w:t>’</w:t>
      </w:r>
      <w:r w:rsidR="00393108" w:rsidRPr="00E1247D">
        <w:rPr>
          <w:rFonts w:ascii="TML_Vaigai_Normal" w:hAnsi="TML_Vaigai_Normal"/>
          <w:sz w:val="30"/>
          <w:szCs w:val="30"/>
        </w:rPr>
        <w:t xml:space="preserve"> </w:t>
      </w:r>
      <w:proofErr w:type="spellStart"/>
      <w:r w:rsidR="00393108" w:rsidRPr="00E1247D">
        <w:rPr>
          <w:sz w:val="30"/>
          <w:szCs w:val="30"/>
        </w:rPr>
        <w:t>Guß</w:t>
      </w:r>
      <w:proofErr w:type="spellEnd"/>
      <w:r w:rsidR="00913E72" w:rsidRPr="00E1247D">
        <w:rPr>
          <w:rFonts w:ascii="TML_Vaigai_Normal" w:hAnsi="TML_Vaigai_Normal"/>
          <w:sz w:val="30"/>
          <w:szCs w:val="30"/>
        </w:rPr>
        <w:t xml:space="preserve"> </w:t>
      </w:r>
      <w:proofErr w:type="spellStart"/>
      <w:r w:rsidR="00F6562F" w:rsidRPr="00E1247D">
        <w:rPr>
          <w:sz w:val="30"/>
          <w:szCs w:val="30"/>
        </w:rPr>
        <w:t>YôdÏjRjRm</w:t>
      </w:r>
      <w:proofErr w:type="spellEnd"/>
      <w:r w:rsidR="00F6562F" w:rsidRPr="00E1247D">
        <w:rPr>
          <w:sz w:val="30"/>
          <w:szCs w:val="30"/>
        </w:rPr>
        <w:t xml:space="preserve"> </w:t>
      </w:r>
      <w:proofErr w:type="spellStart"/>
      <w:r w:rsidR="00F6562F" w:rsidRPr="00E1247D">
        <w:rPr>
          <w:sz w:val="30"/>
          <w:szCs w:val="30"/>
        </w:rPr>
        <w:t>Ti</w:t>
      </w:r>
      <w:proofErr w:type="spellEnd"/>
      <w:r w:rsidR="00F6562F" w:rsidRPr="00E1247D">
        <w:rPr>
          <w:sz w:val="30"/>
          <w:szCs w:val="30"/>
        </w:rPr>
        <w:t xml:space="preserve">¦] </w:t>
      </w:r>
      <w:proofErr w:type="spellStart"/>
      <w:r w:rsidR="00F6562F" w:rsidRPr="00E1247D">
        <w:rPr>
          <w:sz w:val="30"/>
          <w:szCs w:val="30"/>
        </w:rPr>
        <w:t>AúR</w:t>
      </w:r>
      <w:proofErr w:type="spellEnd"/>
      <w:r w:rsidR="00F6562F" w:rsidRPr="00E1247D">
        <w:rPr>
          <w:sz w:val="30"/>
          <w:szCs w:val="30"/>
        </w:rPr>
        <w:t xml:space="preserve"> </w:t>
      </w:r>
      <w:proofErr w:type="spellStart"/>
      <w:r w:rsidR="00F6562F" w:rsidRPr="00E1247D">
        <w:rPr>
          <w:sz w:val="30"/>
          <w:szCs w:val="30"/>
        </w:rPr>
        <w:t>CúVÑ</w:t>
      </w:r>
      <w:proofErr w:type="spellEnd"/>
      <w:r w:rsidR="00F6562F" w:rsidRPr="00E1247D">
        <w:rPr>
          <w:sz w:val="30"/>
          <w:szCs w:val="30"/>
        </w:rPr>
        <w:t xml:space="preserve"> </w:t>
      </w:r>
      <w:proofErr w:type="spellStart"/>
      <w:r w:rsidR="00F6562F" w:rsidRPr="00E1247D">
        <w:rPr>
          <w:sz w:val="30"/>
          <w:szCs w:val="30"/>
        </w:rPr>
        <w:t>Rôu</w:t>
      </w:r>
      <w:proofErr w:type="spellEnd"/>
      <w:r w:rsidR="00F6562F" w:rsidRPr="00E1247D">
        <w:rPr>
          <w:sz w:val="30"/>
          <w:szCs w:val="30"/>
        </w:rPr>
        <w:t xml:space="preserve"> </w:t>
      </w:r>
      <w:proofErr w:type="spellStart"/>
      <w:r w:rsidR="00F6562F" w:rsidRPr="00E1247D">
        <w:rPr>
          <w:sz w:val="30"/>
          <w:szCs w:val="30"/>
        </w:rPr>
        <w:t>G¬úLô®u</w:t>
      </w:r>
      <w:proofErr w:type="spellEnd"/>
      <w:r w:rsidR="00F6562F" w:rsidRPr="00E1247D">
        <w:rPr>
          <w:sz w:val="30"/>
          <w:szCs w:val="30"/>
        </w:rPr>
        <w:t xml:space="preserve"> </w:t>
      </w:r>
      <w:proofErr w:type="spellStart"/>
      <w:r w:rsidR="00F6562F" w:rsidRPr="00E1247D">
        <w:rPr>
          <w:sz w:val="30"/>
          <w:szCs w:val="30"/>
        </w:rPr>
        <w:t>YôNpLs</w:t>
      </w:r>
      <w:proofErr w:type="spellEnd"/>
      <w:r w:rsidR="00F6562F" w:rsidRPr="00E1247D">
        <w:rPr>
          <w:sz w:val="30"/>
          <w:szCs w:val="30"/>
        </w:rPr>
        <w:t xml:space="preserve"> </w:t>
      </w:r>
      <w:proofErr w:type="spellStart"/>
      <w:r w:rsidR="00F6562F" w:rsidRPr="00E1247D">
        <w:rPr>
          <w:sz w:val="30"/>
          <w:szCs w:val="30"/>
        </w:rPr>
        <w:t>AÚúL</w:t>
      </w:r>
      <w:proofErr w:type="spellEnd"/>
      <w:r w:rsidR="00F6562F" w:rsidRPr="00E1247D">
        <w:rPr>
          <w:sz w:val="30"/>
          <w:szCs w:val="30"/>
        </w:rPr>
        <w:t xml:space="preserve"> </w:t>
      </w:r>
      <w:proofErr w:type="spellStart"/>
      <w:r w:rsidR="00F6562F" w:rsidRPr="00E1247D">
        <w:rPr>
          <w:sz w:val="30"/>
          <w:szCs w:val="30"/>
        </w:rPr>
        <w:t>YkR</w:t>
      </w:r>
      <w:proofErr w:type="spellEnd"/>
      <w:r w:rsidR="00F6562F" w:rsidRPr="00E1247D">
        <w:rPr>
          <w:sz w:val="30"/>
          <w:szCs w:val="30"/>
        </w:rPr>
        <w:t xml:space="preserve"> </w:t>
      </w:r>
      <w:proofErr w:type="spellStart"/>
      <w:r w:rsidR="00F6562F" w:rsidRPr="00E1247D">
        <w:rPr>
          <w:sz w:val="30"/>
          <w:szCs w:val="30"/>
        </w:rPr>
        <w:t>úTôÕ</w:t>
      </w:r>
      <w:proofErr w:type="spellEnd"/>
      <w:r w:rsidR="00F6562F" w:rsidRPr="00E1247D">
        <w:rPr>
          <w:sz w:val="30"/>
          <w:szCs w:val="30"/>
        </w:rPr>
        <w:t xml:space="preserve"> ÏÚP]ô] </w:t>
      </w:r>
      <w:proofErr w:type="spellStart"/>
      <w:r w:rsidR="00F6562F" w:rsidRPr="00E1247D">
        <w:rPr>
          <w:sz w:val="30"/>
          <w:szCs w:val="30"/>
        </w:rPr>
        <w:t>To§úUÙ®tÏ</w:t>
      </w:r>
      <w:proofErr w:type="spellEnd"/>
      <w:r w:rsidR="00F6562F" w:rsidRPr="00E1247D">
        <w:rPr>
          <w:sz w:val="30"/>
          <w:szCs w:val="30"/>
        </w:rPr>
        <w:t xml:space="preserve"> </w:t>
      </w:r>
      <w:proofErr w:type="spellStart"/>
      <w:r w:rsidR="00F6562F" w:rsidRPr="00E1247D">
        <w:rPr>
          <w:sz w:val="30"/>
          <w:szCs w:val="30"/>
        </w:rPr>
        <w:t>TôoûYûV</w:t>
      </w:r>
      <w:proofErr w:type="spellEnd"/>
      <w:r w:rsidR="00F6562F" w:rsidRPr="00E1247D">
        <w:rPr>
          <w:sz w:val="30"/>
          <w:szCs w:val="30"/>
        </w:rPr>
        <w:t xml:space="preserve"> </w:t>
      </w:r>
      <w:proofErr w:type="spellStart"/>
      <w:r w:rsidR="00F6562F" w:rsidRPr="00E1247D">
        <w:rPr>
          <w:sz w:val="30"/>
          <w:szCs w:val="30"/>
        </w:rPr>
        <w:t>A°jRôWó</w:t>
      </w:r>
      <w:proofErr w:type="spellEnd"/>
      <w:r w:rsidR="00F6562F" w:rsidRPr="00E1247D">
        <w:rPr>
          <w:sz w:val="30"/>
          <w:szCs w:val="30"/>
        </w:rPr>
        <w:t xml:space="preserve">. </w:t>
      </w:r>
      <w:r w:rsidR="00756A11" w:rsidRPr="00E1247D">
        <w:rPr>
          <w:sz w:val="30"/>
          <w:szCs w:val="30"/>
        </w:rPr>
        <w:t>.</w:t>
      </w:r>
    </w:p>
    <w:p w14:paraId="32FFAFFF" w14:textId="77777777" w:rsidR="00756A11" w:rsidRPr="00E1247D" w:rsidRDefault="00190D9D" w:rsidP="00CC53EE">
      <w:pPr>
        <w:ind w:firstLine="567"/>
        <w:rPr>
          <w:rFonts w:ascii="TML_Vaigai_Normal" w:hAnsi="TML_Vaigai_Normal"/>
          <w:sz w:val="30"/>
          <w:szCs w:val="30"/>
        </w:rPr>
      </w:pPr>
      <w:r w:rsidRPr="00E1247D">
        <w:rPr>
          <w:sz w:val="30"/>
          <w:szCs w:val="30"/>
        </w:rPr>
        <w:t>18.</w:t>
      </w:r>
      <w:r w:rsidR="00EE57B8" w:rsidRPr="00E1247D">
        <w:rPr>
          <w:sz w:val="30"/>
          <w:szCs w:val="30"/>
        </w:rPr>
        <w:t xml:space="preserve"> </w:t>
      </w:r>
      <w:proofErr w:type="spellStart"/>
      <w:r w:rsidR="0031004D" w:rsidRPr="00E1247D">
        <w:rPr>
          <w:sz w:val="30"/>
          <w:szCs w:val="30"/>
        </w:rPr>
        <w:t>ClùTôÝÕ</w:t>
      </w:r>
      <w:proofErr w:type="spellEnd"/>
      <w:r w:rsidR="0031004D" w:rsidRPr="00E1247D">
        <w:rPr>
          <w:sz w:val="30"/>
          <w:szCs w:val="30"/>
        </w:rPr>
        <w:t>, AÕ</w:t>
      </w:r>
      <w:r w:rsidR="0031004D" w:rsidRPr="00E1247D">
        <w:rPr>
          <w:rFonts w:ascii="TML_Vaigai_Normal" w:hAnsi="TML_Vaigai_Normal"/>
          <w:sz w:val="30"/>
          <w:szCs w:val="30"/>
        </w:rPr>
        <w:t>-</w:t>
      </w:r>
      <w:r w:rsidR="0031004D" w:rsidRPr="00E1247D">
        <w:rPr>
          <w:sz w:val="30"/>
          <w:szCs w:val="30"/>
        </w:rPr>
        <w:t xml:space="preserve">AÕ </w:t>
      </w:r>
      <w:proofErr w:type="spellStart"/>
      <w:r w:rsidR="0031004D" w:rsidRPr="00E1247D">
        <w:rPr>
          <w:sz w:val="30"/>
          <w:szCs w:val="30"/>
        </w:rPr>
        <w:t>Ju</w:t>
      </w:r>
      <w:r w:rsidR="00E5322D" w:rsidRPr="00E1247D">
        <w:rPr>
          <w:sz w:val="30"/>
          <w:szCs w:val="30"/>
        </w:rPr>
        <w:t>ß</w:t>
      </w:r>
      <w:proofErr w:type="spellEnd"/>
      <w:r w:rsidR="0031004D" w:rsidRPr="00E1247D">
        <w:rPr>
          <w:sz w:val="30"/>
          <w:szCs w:val="30"/>
        </w:rPr>
        <w:t xml:space="preserve"> </w:t>
      </w:r>
      <w:proofErr w:type="spellStart"/>
      <w:r w:rsidR="00E5322D" w:rsidRPr="00E1247D">
        <w:rPr>
          <w:sz w:val="30"/>
          <w:szCs w:val="30"/>
        </w:rPr>
        <w:t>Nj§VUôL</w:t>
      </w:r>
      <w:proofErr w:type="spellEnd"/>
      <w:r w:rsidR="00E5322D" w:rsidRPr="00E1247D">
        <w:rPr>
          <w:sz w:val="30"/>
          <w:szCs w:val="30"/>
        </w:rPr>
        <w:t xml:space="preserve"> </w:t>
      </w:r>
      <w:proofErr w:type="spellStart"/>
      <w:r w:rsidR="00E5322D" w:rsidRPr="00E1247D">
        <w:rPr>
          <w:sz w:val="30"/>
          <w:szCs w:val="30"/>
        </w:rPr>
        <w:t>CÚdL</w:t>
      </w:r>
      <w:proofErr w:type="spellEnd"/>
      <w:r w:rsidR="00E5322D" w:rsidRPr="00E1247D">
        <w:rPr>
          <w:sz w:val="30"/>
          <w:szCs w:val="30"/>
        </w:rPr>
        <w:t xml:space="preserve"> </w:t>
      </w:r>
      <w:proofErr w:type="spellStart"/>
      <w:r w:rsidR="00E5322D" w:rsidRPr="00E1247D">
        <w:rPr>
          <w:sz w:val="30"/>
          <w:szCs w:val="30"/>
        </w:rPr>
        <w:t>úYiÓm</w:t>
      </w:r>
      <w:proofErr w:type="spellEnd"/>
      <w:r w:rsidR="00157377" w:rsidRPr="00E1247D">
        <w:rPr>
          <w:sz w:val="30"/>
          <w:szCs w:val="30"/>
        </w:rPr>
        <w:t xml:space="preserve"> </w:t>
      </w:r>
      <w:proofErr w:type="spellStart"/>
      <w:r w:rsidR="00157377" w:rsidRPr="00E1247D">
        <w:rPr>
          <w:sz w:val="30"/>
          <w:szCs w:val="30"/>
        </w:rPr>
        <w:t>ApXÕ</w:t>
      </w:r>
      <w:proofErr w:type="spellEnd"/>
      <w:r w:rsidR="00157377" w:rsidRPr="00E1247D">
        <w:rPr>
          <w:sz w:val="30"/>
          <w:szCs w:val="30"/>
        </w:rPr>
        <w:t xml:space="preserve"> AÕ JÚ </w:t>
      </w:r>
      <w:proofErr w:type="spellStart"/>
      <w:r w:rsidR="000A50DC" w:rsidRPr="00E1247D">
        <w:rPr>
          <w:sz w:val="30"/>
          <w:szCs w:val="30"/>
        </w:rPr>
        <w:t>ùTônVôL</w:t>
      </w:r>
      <w:proofErr w:type="spellEnd"/>
      <w:r w:rsidR="000A50DC" w:rsidRPr="00E1247D">
        <w:rPr>
          <w:sz w:val="30"/>
          <w:szCs w:val="30"/>
        </w:rPr>
        <w:t xml:space="preserve"> </w:t>
      </w:r>
      <w:proofErr w:type="spellStart"/>
      <w:r w:rsidR="00E5322D" w:rsidRPr="00E1247D">
        <w:rPr>
          <w:sz w:val="30"/>
          <w:szCs w:val="30"/>
        </w:rPr>
        <w:t>CÚdL</w:t>
      </w:r>
      <w:proofErr w:type="spellEnd"/>
      <w:r w:rsidR="00E5322D" w:rsidRPr="00E1247D">
        <w:rPr>
          <w:sz w:val="30"/>
          <w:szCs w:val="30"/>
        </w:rPr>
        <w:t xml:space="preserve"> </w:t>
      </w:r>
      <w:proofErr w:type="spellStart"/>
      <w:r w:rsidR="00E5322D" w:rsidRPr="00E1247D">
        <w:rPr>
          <w:sz w:val="30"/>
          <w:szCs w:val="30"/>
        </w:rPr>
        <w:t>úYiÓm</w:t>
      </w:r>
      <w:proofErr w:type="spellEnd"/>
      <w:r w:rsidR="00E5322D" w:rsidRPr="00E1247D">
        <w:rPr>
          <w:sz w:val="30"/>
          <w:szCs w:val="30"/>
        </w:rPr>
        <w:t>.</w:t>
      </w:r>
      <w:r w:rsidR="000A50DC" w:rsidRPr="00E1247D">
        <w:rPr>
          <w:sz w:val="30"/>
          <w:szCs w:val="30"/>
        </w:rPr>
        <w:t xml:space="preserve"> </w:t>
      </w:r>
      <w:proofErr w:type="spellStart"/>
      <w:r w:rsidR="00DB020F" w:rsidRPr="00E1247D">
        <w:rPr>
          <w:sz w:val="30"/>
          <w:szCs w:val="30"/>
        </w:rPr>
        <w:t>CúVÑ</w:t>
      </w:r>
      <w:proofErr w:type="spellEnd"/>
      <w:r w:rsidR="00DB020F" w:rsidRPr="00E1247D">
        <w:rPr>
          <w:sz w:val="30"/>
          <w:szCs w:val="30"/>
        </w:rPr>
        <w:t xml:space="preserve"> </w:t>
      </w:r>
      <w:proofErr w:type="spellStart"/>
      <w:r w:rsidR="00DB020F" w:rsidRPr="00E1247D">
        <w:rPr>
          <w:sz w:val="30"/>
          <w:szCs w:val="30"/>
        </w:rPr>
        <w:t>UWQj§­ÚkÕ</w:t>
      </w:r>
      <w:proofErr w:type="spellEnd"/>
      <w:r w:rsidR="00DB020F" w:rsidRPr="00E1247D">
        <w:rPr>
          <w:sz w:val="30"/>
          <w:szCs w:val="30"/>
        </w:rPr>
        <w:t xml:space="preserve"> </w:t>
      </w:r>
      <w:proofErr w:type="spellStart"/>
      <w:r w:rsidR="00AD3717" w:rsidRPr="00E1247D">
        <w:rPr>
          <w:sz w:val="30"/>
          <w:szCs w:val="30"/>
        </w:rPr>
        <w:t>E«ojùRZô</w:t>
      </w:r>
      <w:r w:rsidR="00EE57B8" w:rsidRPr="00E1247D">
        <w:rPr>
          <w:sz w:val="30"/>
          <w:szCs w:val="30"/>
        </w:rPr>
        <w:t>Õ</w:t>
      </w:r>
      <w:proofErr w:type="spellEnd"/>
      <w:r w:rsidR="00EE57B8" w:rsidRPr="00E1247D">
        <w:rPr>
          <w:sz w:val="30"/>
          <w:szCs w:val="30"/>
        </w:rPr>
        <w:t xml:space="preserve"> </w:t>
      </w:r>
      <w:proofErr w:type="spellStart"/>
      <w:r w:rsidR="00EE57B8" w:rsidRPr="00E1247D">
        <w:rPr>
          <w:sz w:val="30"/>
          <w:szCs w:val="30"/>
        </w:rPr>
        <w:t>C</w:t>
      </w:r>
      <w:r w:rsidR="00AD3717" w:rsidRPr="00E1247D">
        <w:rPr>
          <w:sz w:val="30"/>
          <w:szCs w:val="30"/>
        </w:rPr>
        <w:t>Úk§</w:t>
      </w:r>
      <w:proofErr w:type="gramStart"/>
      <w:r w:rsidR="00AD3717" w:rsidRPr="00E1247D">
        <w:rPr>
          <w:sz w:val="30"/>
          <w:szCs w:val="30"/>
        </w:rPr>
        <w:t>ÚlTôWô</w:t>
      </w:r>
      <w:proofErr w:type="spellEnd"/>
      <w:r w:rsidR="00AD3717" w:rsidRPr="00E1247D">
        <w:rPr>
          <w:sz w:val="30"/>
          <w:szCs w:val="30"/>
        </w:rPr>
        <w:t>]</w:t>
      </w:r>
      <w:proofErr w:type="spellStart"/>
      <w:r w:rsidR="00AD3717" w:rsidRPr="00E1247D">
        <w:rPr>
          <w:sz w:val="30"/>
          <w:szCs w:val="30"/>
        </w:rPr>
        <w:t>ôp</w:t>
      </w:r>
      <w:proofErr w:type="spellEnd"/>
      <w:proofErr w:type="gramEnd"/>
      <w:r w:rsidR="00AD3717" w:rsidRPr="00E1247D">
        <w:rPr>
          <w:sz w:val="30"/>
          <w:szCs w:val="30"/>
        </w:rPr>
        <w:t xml:space="preserve">, </w:t>
      </w:r>
      <w:proofErr w:type="spellStart"/>
      <w:r w:rsidR="00371179" w:rsidRPr="00E1247D">
        <w:rPr>
          <w:sz w:val="30"/>
          <w:szCs w:val="30"/>
        </w:rPr>
        <w:t>AY</w:t>
      </w:r>
      <w:r w:rsidR="008F4120" w:rsidRPr="00E1247D">
        <w:rPr>
          <w:sz w:val="30"/>
          <w:szCs w:val="30"/>
        </w:rPr>
        <w:t>Wó</w:t>
      </w:r>
      <w:proofErr w:type="spellEnd"/>
      <w:r w:rsidR="00371179" w:rsidRPr="00E1247D">
        <w:rPr>
          <w:sz w:val="30"/>
          <w:szCs w:val="30"/>
        </w:rPr>
        <w:t xml:space="preserve"> </w:t>
      </w:r>
      <w:proofErr w:type="spellStart"/>
      <w:r w:rsidR="00371179" w:rsidRPr="00E1247D">
        <w:rPr>
          <w:sz w:val="30"/>
          <w:szCs w:val="30"/>
        </w:rPr>
        <w:t>UWQj§­ÚkÕ</w:t>
      </w:r>
      <w:proofErr w:type="spellEnd"/>
      <w:r w:rsidR="00371179" w:rsidRPr="00E1247D">
        <w:rPr>
          <w:sz w:val="30"/>
          <w:szCs w:val="30"/>
        </w:rPr>
        <w:t xml:space="preserve"> </w:t>
      </w:r>
      <w:proofErr w:type="spellStart"/>
      <w:r w:rsidR="00371179" w:rsidRPr="00E1247D">
        <w:rPr>
          <w:sz w:val="30"/>
          <w:szCs w:val="30"/>
        </w:rPr>
        <w:t>E«ojùRZô</w:t>
      </w:r>
      <w:r w:rsidR="00EE57B8" w:rsidRPr="00E1247D">
        <w:rPr>
          <w:sz w:val="30"/>
          <w:szCs w:val="30"/>
        </w:rPr>
        <w:t>Õ</w:t>
      </w:r>
      <w:proofErr w:type="spellEnd"/>
      <w:r w:rsidR="00EE57B8" w:rsidRPr="00E1247D">
        <w:rPr>
          <w:sz w:val="30"/>
          <w:szCs w:val="30"/>
        </w:rPr>
        <w:t xml:space="preserve"> </w:t>
      </w:r>
      <w:proofErr w:type="spellStart"/>
      <w:r w:rsidR="00EE57B8" w:rsidRPr="00E1247D">
        <w:rPr>
          <w:sz w:val="30"/>
          <w:szCs w:val="30"/>
        </w:rPr>
        <w:t>C</w:t>
      </w:r>
      <w:r w:rsidR="00371179" w:rsidRPr="00E1247D">
        <w:rPr>
          <w:sz w:val="30"/>
          <w:szCs w:val="30"/>
        </w:rPr>
        <w:t>ÚkRôp</w:t>
      </w:r>
      <w:proofErr w:type="spellEnd"/>
      <w:r w:rsidR="00371179" w:rsidRPr="00E1247D">
        <w:rPr>
          <w:sz w:val="30"/>
          <w:szCs w:val="30"/>
        </w:rPr>
        <w:t xml:space="preserve">, </w:t>
      </w:r>
      <w:proofErr w:type="spellStart"/>
      <w:r w:rsidR="00EE57B8" w:rsidRPr="00E1247D">
        <w:rPr>
          <w:sz w:val="30"/>
          <w:szCs w:val="30"/>
        </w:rPr>
        <w:t>AYo</w:t>
      </w:r>
      <w:proofErr w:type="spellEnd"/>
      <w:r w:rsidR="00EE57B8" w:rsidRPr="00E1247D">
        <w:rPr>
          <w:sz w:val="30"/>
          <w:szCs w:val="30"/>
        </w:rPr>
        <w:t xml:space="preserve"> Gu] </w:t>
      </w:r>
      <w:proofErr w:type="spellStart"/>
      <w:r w:rsidR="0033150A" w:rsidRPr="00E1247D">
        <w:rPr>
          <w:sz w:val="30"/>
          <w:szCs w:val="30"/>
        </w:rPr>
        <w:t>ùNnYRôL</w:t>
      </w:r>
      <w:proofErr w:type="spellEnd"/>
      <w:r w:rsidR="0033150A" w:rsidRPr="00E1247D">
        <w:rPr>
          <w:sz w:val="30"/>
          <w:szCs w:val="30"/>
        </w:rPr>
        <w:t xml:space="preserve"> </w:t>
      </w:r>
      <w:proofErr w:type="spellStart"/>
      <w:r w:rsidR="0033150A" w:rsidRPr="00E1247D">
        <w:rPr>
          <w:sz w:val="30"/>
          <w:szCs w:val="30"/>
        </w:rPr>
        <w:t>YôdÏjRjRm</w:t>
      </w:r>
      <w:proofErr w:type="spellEnd"/>
      <w:r w:rsidR="0033150A" w:rsidRPr="00E1247D">
        <w:rPr>
          <w:sz w:val="30"/>
          <w:szCs w:val="30"/>
        </w:rPr>
        <w:t xml:space="preserve"> </w:t>
      </w:r>
      <w:proofErr w:type="spellStart"/>
      <w:r w:rsidR="0033150A" w:rsidRPr="00E1247D">
        <w:rPr>
          <w:sz w:val="30"/>
          <w:szCs w:val="30"/>
        </w:rPr>
        <w:t>Ti</w:t>
      </w:r>
      <w:proofErr w:type="spellEnd"/>
      <w:r w:rsidR="0033150A" w:rsidRPr="00E1247D">
        <w:rPr>
          <w:sz w:val="30"/>
          <w:szCs w:val="30"/>
        </w:rPr>
        <w:t>¦]</w:t>
      </w:r>
      <w:proofErr w:type="spellStart"/>
      <w:r w:rsidR="0033150A" w:rsidRPr="00E1247D">
        <w:rPr>
          <w:sz w:val="30"/>
          <w:szCs w:val="30"/>
        </w:rPr>
        <w:t>ôúW</w:t>
      </w:r>
      <w:r w:rsidR="00C30B18" w:rsidRPr="00E1247D">
        <w:rPr>
          <w:sz w:val="30"/>
          <w:szCs w:val="30"/>
        </w:rPr>
        <w:t>ô</w:t>
      </w:r>
      <w:proofErr w:type="spellEnd"/>
      <w:r w:rsidR="00C30B18" w:rsidRPr="00E1247D">
        <w:rPr>
          <w:sz w:val="30"/>
          <w:szCs w:val="30"/>
        </w:rPr>
        <w:t xml:space="preserve">, </w:t>
      </w:r>
      <w:proofErr w:type="spellStart"/>
      <w:r w:rsidR="00EE57B8" w:rsidRPr="00E1247D">
        <w:rPr>
          <w:sz w:val="30"/>
          <w:szCs w:val="30"/>
        </w:rPr>
        <w:t>AûR</w:t>
      </w:r>
      <w:proofErr w:type="spellEnd"/>
      <w:r w:rsidR="00EE57B8" w:rsidRPr="00E1247D">
        <w:rPr>
          <w:sz w:val="30"/>
          <w:szCs w:val="30"/>
        </w:rPr>
        <w:t xml:space="preserve"> </w:t>
      </w:r>
      <w:proofErr w:type="spellStart"/>
      <w:r w:rsidR="00EE57B8" w:rsidRPr="00E1247D">
        <w:rPr>
          <w:sz w:val="30"/>
          <w:szCs w:val="30"/>
        </w:rPr>
        <w:t>AYWôp</w:t>
      </w:r>
      <w:proofErr w:type="spellEnd"/>
      <w:r w:rsidR="00EE57B8" w:rsidRPr="00E1247D">
        <w:rPr>
          <w:sz w:val="30"/>
          <w:szCs w:val="30"/>
        </w:rPr>
        <w:t xml:space="preserve"> </w:t>
      </w:r>
      <w:proofErr w:type="spellStart"/>
      <w:r w:rsidR="00EE57B8" w:rsidRPr="00E1247D">
        <w:rPr>
          <w:sz w:val="30"/>
          <w:szCs w:val="30"/>
        </w:rPr>
        <w:t>ùNnV</w:t>
      </w:r>
      <w:proofErr w:type="spellEnd"/>
      <w:r w:rsidR="00EE57B8" w:rsidRPr="00E1247D">
        <w:rPr>
          <w:sz w:val="30"/>
          <w:szCs w:val="30"/>
        </w:rPr>
        <w:t xml:space="preserve"> </w:t>
      </w:r>
      <w:proofErr w:type="spellStart"/>
      <w:r w:rsidR="00EE57B8" w:rsidRPr="00E1247D">
        <w:rPr>
          <w:sz w:val="30"/>
          <w:szCs w:val="30"/>
        </w:rPr>
        <w:t>Ø¥Vô§Úk</w:t>
      </w:r>
      <w:r w:rsidR="00C30B18" w:rsidRPr="00E1247D">
        <w:rPr>
          <w:sz w:val="30"/>
          <w:szCs w:val="30"/>
        </w:rPr>
        <w:t>§ÚdÏm</w:t>
      </w:r>
      <w:proofErr w:type="spellEnd"/>
      <w:r w:rsidR="00C30B18" w:rsidRPr="00E1247D">
        <w:rPr>
          <w:sz w:val="30"/>
          <w:szCs w:val="30"/>
        </w:rPr>
        <w:t>.</w:t>
      </w:r>
      <w:r w:rsidR="00EE57B8" w:rsidRPr="00E1247D">
        <w:rPr>
          <w:sz w:val="30"/>
          <w:szCs w:val="30"/>
        </w:rPr>
        <w:t xml:space="preserve"> </w:t>
      </w:r>
      <w:proofErr w:type="gramStart"/>
      <w:r w:rsidR="00597DC6" w:rsidRPr="00E1247D">
        <w:rPr>
          <w:sz w:val="30"/>
          <w:szCs w:val="30"/>
        </w:rPr>
        <w:t>B]</w:t>
      </w:r>
      <w:proofErr w:type="spellStart"/>
      <w:r w:rsidR="00597DC6" w:rsidRPr="00E1247D">
        <w:rPr>
          <w:sz w:val="30"/>
          <w:szCs w:val="30"/>
        </w:rPr>
        <w:t>ôp</w:t>
      </w:r>
      <w:proofErr w:type="spellEnd"/>
      <w:proofErr w:type="gramEnd"/>
      <w:r w:rsidR="00597DC6" w:rsidRPr="00E1247D">
        <w:rPr>
          <w:sz w:val="30"/>
          <w:szCs w:val="30"/>
        </w:rPr>
        <w:t xml:space="preserve"> </w:t>
      </w:r>
      <w:proofErr w:type="spellStart"/>
      <w:r w:rsidR="00597DC6" w:rsidRPr="00E1247D">
        <w:rPr>
          <w:sz w:val="30"/>
          <w:szCs w:val="30"/>
        </w:rPr>
        <w:t>AYo</w:t>
      </w:r>
      <w:proofErr w:type="spellEnd"/>
      <w:r w:rsidR="00597DC6" w:rsidRPr="00E1247D">
        <w:rPr>
          <w:sz w:val="30"/>
          <w:szCs w:val="30"/>
        </w:rPr>
        <w:t xml:space="preserve"> </w:t>
      </w:r>
      <w:proofErr w:type="spellStart"/>
      <w:r w:rsidR="00597DC6" w:rsidRPr="00E1247D">
        <w:rPr>
          <w:sz w:val="30"/>
          <w:szCs w:val="30"/>
        </w:rPr>
        <w:t>UWQj§­ÚkÕ</w:t>
      </w:r>
      <w:proofErr w:type="spellEnd"/>
      <w:r w:rsidR="00597DC6" w:rsidRPr="00E1247D">
        <w:rPr>
          <w:sz w:val="30"/>
          <w:szCs w:val="30"/>
        </w:rPr>
        <w:t xml:space="preserve"> </w:t>
      </w:r>
      <w:proofErr w:type="spellStart"/>
      <w:r w:rsidR="00EB716F" w:rsidRPr="00E1247D">
        <w:rPr>
          <w:sz w:val="30"/>
          <w:szCs w:val="30"/>
        </w:rPr>
        <w:t>E«ojùRÝk§Úk</w:t>
      </w:r>
      <w:r w:rsidR="00FA0B54" w:rsidRPr="00E1247D">
        <w:rPr>
          <w:sz w:val="30"/>
          <w:szCs w:val="30"/>
        </w:rPr>
        <w:t>Õ</w:t>
      </w:r>
      <w:proofErr w:type="spellEnd"/>
      <w:r w:rsidR="00FA0B54" w:rsidRPr="00E1247D">
        <w:rPr>
          <w:sz w:val="30"/>
          <w:szCs w:val="30"/>
        </w:rPr>
        <w:t xml:space="preserve">, </w:t>
      </w:r>
      <w:proofErr w:type="spellStart"/>
      <w:r w:rsidR="00DE7F32" w:rsidRPr="00E1247D">
        <w:rPr>
          <w:sz w:val="30"/>
          <w:szCs w:val="30"/>
        </w:rPr>
        <w:t>úStßm</w:t>
      </w:r>
      <w:proofErr w:type="spellEnd"/>
      <w:r w:rsidR="00DE7F32" w:rsidRPr="00E1247D">
        <w:rPr>
          <w:sz w:val="30"/>
          <w:szCs w:val="30"/>
        </w:rPr>
        <w:t xml:space="preserve"> </w:t>
      </w:r>
      <w:proofErr w:type="spellStart"/>
      <w:r w:rsidR="00DE7F32" w:rsidRPr="00E1247D">
        <w:rPr>
          <w:sz w:val="30"/>
          <w:szCs w:val="30"/>
        </w:rPr>
        <w:t>Cußm</w:t>
      </w:r>
      <w:proofErr w:type="spellEnd"/>
      <w:r w:rsidR="00DE7F32" w:rsidRPr="00E1247D">
        <w:rPr>
          <w:sz w:val="30"/>
          <w:szCs w:val="30"/>
        </w:rPr>
        <w:t xml:space="preserve"> </w:t>
      </w:r>
      <w:proofErr w:type="spellStart"/>
      <w:r w:rsidR="00DE7F32" w:rsidRPr="00E1247D">
        <w:rPr>
          <w:sz w:val="30"/>
          <w:szCs w:val="30"/>
        </w:rPr>
        <w:t>Gußm</w:t>
      </w:r>
      <w:proofErr w:type="spellEnd"/>
      <w:r w:rsidR="00DE7F32" w:rsidRPr="00E1247D">
        <w:rPr>
          <w:sz w:val="30"/>
          <w:szCs w:val="30"/>
        </w:rPr>
        <w:t xml:space="preserve"> </w:t>
      </w:r>
      <w:proofErr w:type="spellStart"/>
      <w:r w:rsidR="00DE7F32" w:rsidRPr="00E1247D">
        <w:rPr>
          <w:sz w:val="30"/>
          <w:szCs w:val="30"/>
        </w:rPr>
        <w:t>Uô</w:t>
      </w:r>
      <w:proofErr w:type="spellEnd"/>
      <w:r w:rsidR="00DE7F32" w:rsidRPr="00E1247D">
        <w:rPr>
          <w:sz w:val="30"/>
          <w:szCs w:val="30"/>
        </w:rPr>
        <w:t>\</w:t>
      </w:r>
      <w:proofErr w:type="spellStart"/>
      <w:r w:rsidR="00DE7F32" w:rsidRPr="00E1247D">
        <w:rPr>
          <w:sz w:val="30"/>
          <w:szCs w:val="30"/>
        </w:rPr>
        <w:t>ôRYWô«ÚlTRôL</w:t>
      </w:r>
      <w:proofErr w:type="spellEnd"/>
      <w:r w:rsidR="00DE7F32" w:rsidRPr="00E1247D">
        <w:rPr>
          <w:sz w:val="30"/>
          <w:szCs w:val="30"/>
        </w:rPr>
        <w:t xml:space="preserve"> </w:t>
      </w:r>
      <w:proofErr w:type="spellStart"/>
      <w:r w:rsidR="00DE7F32" w:rsidRPr="00E1247D">
        <w:rPr>
          <w:sz w:val="30"/>
          <w:szCs w:val="30"/>
        </w:rPr>
        <w:t>E¬ûU</w:t>
      </w:r>
      <w:proofErr w:type="spellEnd"/>
      <w:r w:rsidR="00DE7F32" w:rsidRPr="00E1247D">
        <w:rPr>
          <w:sz w:val="30"/>
          <w:szCs w:val="30"/>
        </w:rPr>
        <w:t xml:space="preserve"> </w:t>
      </w:r>
      <w:proofErr w:type="spellStart"/>
      <w:r w:rsidR="00DE7F32" w:rsidRPr="00E1247D">
        <w:rPr>
          <w:sz w:val="30"/>
          <w:szCs w:val="30"/>
        </w:rPr>
        <w:t>úLôÚYôWô</w:t>
      </w:r>
      <w:proofErr w:type="spellEnd"/>
      <w:r w:rsidR="00DE7F32" w:rsidRPr="00E1247D">
        <w:rPr>
          <w:sz w:val="30"/>
          <w:szCs w:val="30"/>
        </w:rPr>
        <w:t>]</w:t>
      </w:r>
      <w:proofErr w:type="spellStart"/>
      <w:r w:rsidR="00DE7F32" w:rsidRPr="00E1247D">
        <w:rPr>
          <w:sz w:val="30"/>
          <w:szCs w:val="30"/>
        </w:rPr>
        <w:t>ôp</w:t>
      </w:r>
      <w:proofErr w:type="spellEnd"/>
      <w:r w:rsidR="00DE7F32" w:rsidRPr="00E1247D">
        <w:rPr>
          <w:sz w:val="30"/>
          <w:szCs w:val="30"/>
        </w:rPr>
        <w:t xml:space="preserve">, </w:t>
      </w:r>
      <w:proofErr w:type="spellStart"/>
      <w:r w:rsidR="00F46497" w:rsidRPr="00E1247D">
        <w:rPr>
          <w:sz w:val="30"/>
          <w:szCs w:val="30"/>
        </w:rPr>
        <w:t>AYo</w:t>
      </w:r>
      <w:proofErr w:type="spellEnd"/>
      <w:r w:rsidR="00F46497" w:rsidRPr="00E1247D">
        <w:rPr>
          <w:sz w:val="30"/>
          <w:szCs w:val="30"/>
        </w:rPr>
        <w:t xml:space="preserve"> </w:t>
      </w:r>
      <w:proofErr w:type="spellStart"/>
      <w:r w:rsidR="001D21EA" w:rsidRPr="00E1247D">
        <w:rPr>
          <w:sz w:val="30"/>
          <w:szCs w:val="30"/>
        </w:rPr>
        <w:t>JqùYôÚ</w:t>
      </w:r>
      <w:proofErr w:type="spellEnd"/>
      <w:r w:rsidR="001D21EA" w:rsidRPr="00E1247D">
        <w:rPr>
          <w:sz w:val="30"/>
          <w:szCs w:val="30"/>
        </w:rPr>
        <w:t xml:space="preserve"> </w:t>
      </w:r>
      <w:proofErr w:type="spellStart"/>
      <w:r w:rsidR="001D21EA" w:rsidRPr="00E1247D">
        <w:rPr>
          <w:sz w:val="30"/>
          <w:szCs w:val="30"/>
        </w:rPr>
        <w:t>RûXØû</w:t>
      </w:r>
      <w:proofErr w:type="spellEnd"/>
      <w:r w:rsidR="001D21EA" w:rsidRPr="00E1247D">
        <w:rPr>
          <w:sz w:val="30"/>
          <w:szCs w:val="30"/>
        </w:rPr>
        <w:t>\</w:t>
      </w:r>
      <w:proofErr w:type="spellStart"/>
      <w:r w:rsidR="001D21EA" w:rsidRPr="00E1247D">
        <w:rPr>
          <w:sz w:val="30"/>
          <w:szCs w:val="30"/>
        </w:rPr>
        <w:t>dÏm</w:t>
      </w:r>
      <w:proofErr w:type="spellEnd"/>
      <w:r w:rsidR="00543B36" w:rsidRPr="00E1247D">
        <w:rPr>
          <w:sz w:val="30"/>
          <w:szCs w:val="30"/>
        </w:rPr>
        <w:t xml:space="preserve"> </w:t>
      </w:r>
      <w:proofErr w:type="spellStart"/>
      <w:r w:rsidR="00543B36" w:rsidRPr="00E1247D">
        <w:rPr>
          <w:sz w:val="30"/>
          <w:szCs w:val="30"/>
        </w:rPr>
        <w:t>RmØûPV</w:t>
      </w:r>
      <w:proofErr w:type="spellEnd"/>
      <w:r w:rsidR="00543B36" w:rsidRPr="00E1247D">
        <w:rPr>
          <w:sz w:val="30"/>
          <w:szCs w:val="30"/>
        </w:rPr>
        <w:t xml:space="preserve"> </w:t>
      </w:r>
      <w:proofErr w:type="spellStart"/>
      <w:r w:rsidR="00543B36" w:rsidRPr="00E1247D">
        <w:rPr>
          <w:sz w:val="30"/>
          <w:szCs w:val="30"/>
        </w:rPr>
        <w:t>ùRnÅL</w:t>
      </w:r>
      <w:proofErr w:type="spellEnd"/>
      <w:r w:rsidR="00543B36" w:rsidRPr="00E1247D">
        <w:rPr>
          <w:sz w:val="30"/>
          <w:szCs w:val="30"/>
        </w:rPr>
        <w:t xml:space="preserve"> </w:t>
      </w:r>
      <w:proofErr w:type="spellStart"/>
      <w:r w:rsidR="00543B36" w:rsidRPr="00E1247D">
        <w:rPr>
          <w:sz w:val="30"/>
          <w:szCs w:val="30"/>
        </w:rPr>
        <w:t>YôdÏjRjRjûR</w:t>
      </w:r>
      <w:proofErr w:type="spellEnd"/>
      <w:r w:rsidR="00543B36" w:rsidRPr="00E1247D">
        <w:rPr>
          <w:sz w:val="30"/>
          <w:szCs w:val="30"/>
        </w:rPr>
        <w:t>,</w:t>
      </w:r>
      <w:r w:rsidR="001D21EA" w:rsidRPr="00E1247D">
        <w:rPr>
          <w:sz w:val="30"/>
          <w:szCs w:val="30"/>
        </w:rPr>
        <w:t xml:space="preserve"> </w:t>
      </w:r>
      <w:proofErr w:type="spellStart"/>
      <w:r w:rsidR="001D21EA" w:rsidRPr="00E1247D">
        <w:rPr>
          <w:sz w:val="30"/>
          <w:szCs w:val="30"/>
        </w:rPr>
        <w:t>RmØûPV</w:t>
      </w:r>
      <w:proofErr w:type="spellEnd"/>
      <w:r w:rsidR="001D21EA" w:rsidRPr="00E1247D">
        <w:rPr>
          <w:sz w:val="30"/>
          <w:szCs w:val="30"/>
        </w:rPr>
        <w:t xml:space="preserve"> </w:t>
      </w:r>
      <w:proofErr w:type="spellStart"/>
      <w:r w:rsidR="001D21EA" w:rsidRPr="00E1247D">
        <w:rPr>
          <w:sz w:val="30"/>
          <w:szCs w:val="30"/>
        </w:rPr>
        <w:t>YôojûRûV</w:t>
      </w:r>
      <w:proofErr w:type="spellEnd"/>
      <w:r w:rsidR="001D21EA" w:rsidRPr="00E1247D">
        <w:rPr>
          <w:sz w:val="30"/>
          <w:szCs w:val="30"/>
        </w:rPr>
        <w:t xml:space="preserve"> </w:t>
      </w:r>
      <w:proofErr w:type="spellStart"/>
      <w:r w:rsidR="001D21EA" w:rsidRPr="00E1247D">
        <w:rPr>
          <w:sz w:val="30"/>
          <w:szCs w:val="30"/>
        </w:rPr>
        <w:t>Lô</w:t>
      </w:r>
      <w:r w:rsidR="00011ED4" w:rsidRPr="00E1247D">
        <w:rPr>
          <w:sz w:val="30"/>
          <w:szCs w:val="30"/>
        </w:rPr>
        <w:t>jÕd</w:t>
      </w:r>
      <w:proofErr w:type="spellEnd"/>
      <w:r w:rsidR="00EE57B8" w:rsidRPr="00E1247D">
        <w:rPr>
          <w:sz w:val="30"/>
          <w:szCs w:val="30"/>
        </w:rPr>
        <w:t xml:space="preserve"> </w:t>
      </w:r>
      <w:proofErr w:type="spellStart"/>
      <w:r w:rsidR="00011ED4" w:rsidRPr="00E1247D">
        <w:rPr>
          <w:sz w:val="30"/>
          <w:szCs w:val="30"/>
        </w:rPr>
        <w:t>ùLôs</w:t>
      </w:r>
      <w:proofErr w:type="spellEnd"/>
      <w:r w:rsidR="00603D46" w:rsidRPr="00E1247D">
        <w:rPr>
          <w:sz w:val="30"/>
          <w:szCs w:val="30"/>
        </w:rPr>
        <w:t>[</w:t>
      </w:r>
      <w:r w:rsidR="000002A3" w:rsidRPr="00E1247D">
        <w:rPr>
          <w:sz w:val="30"/>
          <w:szCs w:val="30"/>
        </w:rPr>
        <w:t xml:space="preserve"> </w:t>
      </w:r>
      <w:proofErr w:type="spellStart"/>
      <w:r w:rsidR="00691E00" w:rsidRPr="00E1247D">
        <w:rPr>
          <w:sz w:val="30"/>
          <w:szCs w:val="30"/>
        </w:rPr>
        <w:t>LPûUlThPYWô«Úd</w:t>
      </w:r>
      <w:proofErr w:type="spellEnd"/>
      <w:r w:rsidR="00691E00" w:rsidRPr="00E1247D">
        <w:rPr>
          <w:sz w:val="30"/>
          <w:szCs w:val="30"/>
        </w:rPr>
        <w:t>¡\</w:t>
      </w:r>
      <w:proofErr w:type="spellStart"/>
      <w:r w:rsidR="00691E00" w:rsidRPr="00E1247D">
        <w:rPr>
          <w:sz w:val="30"/>
          <w:szCs w:val="30"/>
        </w:rPr>
        <w:t>ô</w:t>
      </w:r>
      <w:r w:rsidR="008F4120" w:rsidRPr="00E1247D">
        <w:rPr>
          <w:sz w:val="30"/>
          <w:szCs w:val="30"/>
        </w:rPr>
        <w:t>Wó</w:t>
      </w:r>
      <w:proofErr w:type="spellEnd"/>
      <w:r w:rsidR="00691E00" w:rsidRPr="00E1247D">
        <w:rPr>
          <w:sz w:val="30"/>
          <w:szCs w:val="30"/>
        </w:rPr>
        <w:t xml:space="preserve">. </w:t>
      </w:r>
      <w:proofErr w:type="spellStart"/>
      <w:proofErr w:type="gramStart"/>
      <w:r w:rsidR="00B84373" w:rsidRPr="00E1247D">
        <w:rPr>
          <w:sz w:val="30"/>
          <w:szCs w:val="30"/>
        </w:rPr>
        <w:t>Hù</w:t>
      </w:r>
      <w:proofErr w:type="spellEnd"/>
      <w:r w:rsidR="00B84373" w:rsidRPr="00E1247D">
        <w:rPr>
          <w:sz w:val="30"/>
          <w:szCs w:val="30"/>
        </w:rPr>
        <w:t>]²</w:t>
      </w:r>
      <w:proofErr w:type="gramEnd"/>
      <w:r w:rsidR="00B84373" w:rsidRPr="00E1247D">
        <w:rPr>
          <w:sz w:val="30"/>
          <w:szCs w:val="30"/>
        </w:rPr>
        <w:t xml:space="preserve">p </w:t>
      </w:r>
      <w:proofErr w:type="spellStart"/>
      <w:r w:rsidR="002C0B0B" w:rsidRPr="00E1247D">
        <w:rPr>
          <w:sz w:val="30"/>
          <w:szCs w:val="30"/>
        </w:rPr>
        <w:t>AY</w:t>
      </w:r>
      <w:r w:rsidR="008F4120" w:rsidRPr="00E1247D">
        <w:rPr>
          <w:sz w:val="30"/>
          <w:szCs w:val="30"/>
        </w:rPr>
        <w:t>Wó</w:t>
      </w:r>
      <w:proofErr w:type="spellEnd"/>
      <w:r w:rsidR="002C0B0B" w:rsidRPr="00E1247D">
        <w:rPr>
          <w:sz w:val="30"/>
          <w:szCs w:val="30"/>
        </w:rPr>
        <w:t>,</w:t>
      </w:r>
      <w:r w:rsidR="002C0B0B" w:rsidRPr="00E1247D">
        <w:rPr>
          <w:rFonts w:ascii="TML_Vaigai_Normal" w:hAnsi="TML_Vaigai_Normal"/>
          <w:sz w:val="30"/>
          <w:szCs w:val="30"/>
        </w:rPr>
        <w:t xml:space="preserve"> "</w:t>
      </w:r>
      <w:proofErr w:type="spellStart"/>
      <w:r w:rsidR="00DA6335" w:rsidRPr="00E1247D">
        <w:rPr>
          <w:sz w:val="30"/>
          <w:szCs w:val="30"/>
        </w:rPr>
        <w:t>ùLôgNLôXj§p</w:t>
      </w:r>
      <w:proofErr w:type="spellEnd"/>
      <w:r w:rsidR="00DA6335" w:rsidRPr="00E1247D">
        <w:rPr>
          <w:sz w:val="30"/>
          <w:szCs w:val="30"/>
        </w:rPr>
        <w:t xml:space="preserve">, </w:t>
      </w:r>
      <w:proofErr w:type="spellStart"/>
      <w:r w:rsidR="00AB1C6F" w:rsidRPr="00E1247D">
        <w:rPr>
          <w:sz w:val="30"/>
          <w:szCs w:val="30"/>
        </w:rPr>
        <w:t>EXLm</w:t>
      </w:r>
      <w:proofErr w:type="spellEnd"/>
      <w:r w:rsidR="00AB1C6F" w:rsidRPr="00E1247D">
        <w:rPr>
          <w:sz w:val="30"/>
          <w:szCs w:val="30"/>
        </w:rPr>
        <w:t xml:space="preserve"> </w:t>
      </w:r>
      <w:r w:rsidR="00764E96" w:rsidRPr="00E1247D">
        <w:rPr>
          <w:sz w:val="30"/>
          <w:szCs w:val="30"/>
        </w:rPr>
        <w:t xml:space="preserve">C² </w:t>
      </w:r>
      <w:proofErr w:type="spellStart"/>
      <w:r w:rsidR="00764E96" w:rsidRPr="00E1247D">
        <w:rPr>
          <w:sz w:val="30"/>
          <w:szCs w:val="30"/>
        </w:rPr>
        <w:t>Guû</w:t>
      </w:r>
      <w:proofErr w:type="spellEnd"/>
      <w:r w:rsidR="00764E96" w:rsidRPr="00E1247D">
        <w:rPr>
          <w:sz w:val="30"/>
          <w:szCs w:val="30"/>
        </w:rPr>
        <w:t xml:space="preserve">]d </w:t>
      </w:r>
      <w:proofErr w:type="spellStart"/>
      <w:r w:rsidR="00764E96" w:rsidRPr="00E1247D">
        <w:rPr>
          <w:sz w:val="30"/>
          <w:szCs w:val="30"/>
        </w:rPr>
        <w:t>LôQôÕ</w:t>
      </w:r>
      <w:proofErr w:type="spellEnd"/>
      <w:r w:rsidR="00764E96" w:rsidRPr="00E1247D">
        <w:rPr>
          <w:sz w:val="30"/>
          <w:szCs w:val="30"/>
        </w:rPr>
        <w:t xml:space="preserve">; </w:t>
      </w:r>
      <w:proofErr w:type="spellStart"/>
      <w:r w:rsidR="00FC2413" w:rsidRPr="00E1247D">
        <w:rPr>
          <w:sz w:val="30"/>
          <w:szCs w:val="30"/>
        </w:rPr>
        <w:t>B«àm</w:t>
      </w:r>
      <w:proofErr w:type="spellEnd"/>
      <w:r w:rsidR="00FC2413" w:rsidRPr="00E1247D">
        <w:rPr>
          <w:sz w:val="30"/>
          <w:szCs w:val="30"/>
        </w:rPr>
        <w:t xml:space="preserve"> ¿</w:t>
      </w:r>
      <w:proofErr w:type="spellStart"/>
      <w:r w:rsidR="00FC2413" w:rsidRPr="00E1247D">
        <w:rPr>
          <w:sz w:val="30"/>
          <w:szCs w:val="30"/>
        </w:rPr>
        <w:t>eLs</w:t>
      </w:r>
      <w:proofErr w:type="spellEnd"/>
      <w:r w:rsidR="00FC2413" w:rsidRPr="00E1247D">
        <w:rPr>
          <w:sz w:val="30"/>
          <w:szCs w:val="30"/>
        </w:rPr>
        <w:t xml:space="preserve"> </w:t>
      </w:r>
      <w:proofErr w:type="spellStart"/>
      <w:r w:rsidR="00FC2413" w:rsidRPr="00E1247D">
        <w:rPr>
          <w:sz w:val="30"/>
          <w:szCs w:val="30"/>
        </w:rPr>
        <w:t>Guû</w:t>
      </w:r>
      <w:proofErr w:type="spellEnd"/>
      <w:r w:rsidR="00FC2413" w:rsidRPr="00E1247D">
        <w:rPr>
          <w:sz w:val="30"/>
          <w:szCs w:val="30"/>
        </w:rPr>
        <w:t xml:space="preserve">]d </w:t>
      </w:r>
      <w:proofErr w:type="spellStart"/>
      <w:r w:rsidR="00FC2413" w:rsidRPr="00E1247D">
        <w:rPr>
          <w:sz w:val="30"/>
          <w:szCs w:val="30"/>
        </w:rPr>
        <w:t>LôiÀ</w:t>
      </w:r>
      <w:r w:rsidR="008F4120" w:rsidRPr="00E1247D">
        <w:rPr>
          <w:sz w:val="30"/>
          <w:szCs w:val="30"/>
        </w:rPr>
        <w:t>Wó</w:t>
      </w:r>
      <w:r w:rsidR="00FC2413" w:rsidRPr="00E1247D">
        <w:rPr>
          <w:sz w:val="30"/>
          <w:szCs w:val="30"/>
        </w:rPr>
        <w:t>Ls</w:t>
      </w:r>
      <w:proofErr w:type="spellEnd"/>
      <w:r w:rsidR="00FC2413" w:rsidRPr="00E1247D">
        <w:rPr>
          <w:sz w:val="30"/>
          <w:szCs w:val="30"/>
        </w:rPr>
        <w:t xml:space="preserve">, </w:t>
      </w:r>
      <w:proofErr w:type="spellStart"/>
      <w:r w:rsidR="00FC2413" w:rsidRPr="00E1247D">
        <w:rPr>
          <w:sz w:val="30"/>
          <w:szCs w:val="30"/>
        </w:rPr>
        <w:t>Sôu</w:t>
      </w:r>
      <w:proofErr w:type="spellEnd"/>
      <w:r w:rsidR="00FC2413" w:rsidRPr="00E1247D">
        <w:rPr>
          <w:sz w:val="30"/>
          <w:szCs w:val="30"/>
        </w:rPr>
        <w:t xml:space="preserve"> </w:t>
      </w:r>
      <w:proofErr w:type="spellStart"/>
      <w:r w:rsidR="00D433A8" w:rsidRPr="00E1247D">
        <w:rPr>
          <w:sz w:val="30"/>
          <w:szCs w:val="30"/>
        </w:rPr>
        <w:t>EXLj§u</w:t>
      </w:r>
      <w:proofErr w:type="spellEnd"/>
      <w:r w:rsidR="00D433A8" w:rsidRPr="00E1247D">
        <w:rPr>
          <w:sz w:val="30"/>
          <w:szCs w:val="30"/>
        </w:rPr>
        <w:t xml:space="preserve"> </w:t>
      </w:r>
      <w:proofErr w:type="spellStart"/>
      <w:r w:rsidR="00D433A8" w:rsidRPr="00E1247D">
        <w:rPr>
          <w:sz w:val="30"/>
          <w:szCs w:val="30"/>
        </w:rPr>
        <w:t>Ø¥ÜT¬VkRm</w:t>
      </w:r>
      <w:proofErr w:type="spellEnd"/>
      <w:r w:rsidR="00D433A8" w:rsidRPr="00E1247D">
        <w:rPr>
          <w:sz w:val="30"/>
          <w:szCs w:val="30"/>
        </w:rPr>
        <w:t xml:space="preserve"> </w:t>
      </w:r>
      <w:proofErr w:type="spellStart"/>
      <w:r w:rsidR="00D433A8" w:rsidRPr="00E1247D">
        <w:rPr>
          <w:sz w:val="30"/>
          <w:szCs w:val="30"/>
        </w:rPr>
        <w:t>EeLú</w:t>
      </w:r>
      <w:proofErr w:type="spellEnd"/>
      <w:r w:rsidR="00D433A8" w:rsidRPr="00E1247D">
        <w:rPr>
          <w:sz w:val="30"/>
          <w:szCs w:val="30"/>
        </w:rPr>
        <w:t>[</w:t>
      </w:r>
      <w:proofErr w:type="spellStart"/>
      <w:r w:rsidR="00D433A8" w:rsidRPr="00E1247D">
        <w:rPr>
          <w:sz w:val="30"/>
          <w:szCs w:val="30"/>
        </w:rPr>
        <w:t>ôÓ</w:t>
      </w:r>
      <w:proofErr w:type="spellEnd"/>
      <w:r w:rsidR="00D433A8" w:rsidRPr="00E1247D">
        <w:rPr>
          <w:sz w:val="30"/>
          <w:szCs w:val="30"/>
        </w:rPr>
        <w:t xml:space="preserve"> </w:t>
      </w:r>
      <w:proofErr w:type="spellStart"/>
      <w:r w:rsidR="00D433A8" w:rsidRPr="00E1247D">
        <w:rPr>
          <w:sz w:val="30"/>
          <w:szCs w:val="30"/>
        </w:rPr>
        <w:t>CÚlúTu</w:t>
      </w:r>
      <w:proofErr w:type="spellEnd"/>
      <w:r w:rsidR="00D433A8" w:rsidRPr="00E1247D">
        <w:rPr>
          <w:rFonts w:ascii="TML_Vaigai_Normal" w:hAnsi="TML_Vaigai_Normal"/>
          <w:sz w:val="30"/>
          <w:szCs w:val="30"/>
        </w:rPr>
        <w:t xml:space="preserve">’ </w:t>
      </w:r>
      <w:proofErr w:type="spellStart"/>
      <w:r w:rsidR="00D433A8" w:rsidRPr="00E1247D">
        <w:rPr>
          <w:sz w:val="30"/>
          <w:szCs w:val="30"/>
        </w:rPr>
        <w:t>Guß</w:t>
      </w:r>
      <w:proofErr w:type="spellEnd"/>
      <w:r w:rsidR="00D433A8" w:rsidRPr="00E1247D">
        <w:rPr>
          <w:sz w:val="30"/>
          <w:szCs w:val="30"/>
        </w:rPr>
        <w:t xml:space="preserve"> </w:t>
      </w:r>
      <w:proofErr w:type="spellStart"/>
      <w:r w:rsidR="00D433A8" w:rsidRPr="00E1247D">
        <w:rPr>
          <w:sz w:val="30"/>
          <w:szCs w:val="30"/>
        </w:rPr>
        <w:t>ùNô</w:t>
      </w:r>
      <w:r w:rsidR="00B16FF6" w:rsidRPr="00E1247D">
        <w:rPr>
          <w:sz w:val="30"/>
          <w:szCs w:val="30"/>
        </w:rPr>
        <w:t>p</w:t>
      </w:r>
      <w:proofErr w:type="spellEnd"/>
      <w:r w:rsidR="00B16FF6" w:rsidRPr="00E1247D">
        <w:rPr>
          <w:sz w:val="30"/>
          <w:szCs w:val="30"/>
        </w:rPr>
        <w:t>­«</w:t>
      </w:r>
      <w:proofErr w:type="spellStart"/>
      <w:r w:rsidR="00B16FF6" w:rsidRPr="00E1247D">
        <w:rPr>
          <w:sz w:val="30"/>
          <w:szCs w:val="30"/>
        </w:rPr>
        <w:t>Úd</w:t>
      </w:r>
      <w:proofErr w:type="spellEnd"/>
      <w:r w:rsidR="00B16FF6" w:rsidRPr="00E1247D">
        <w:rPr>
          <w:sz w:val="30"/>
          <w:szCs w:val="30"/>
        </w:rPr>
        <w:t>¡\</w:t>
      </w:r>
      <w:proofErr w:type="spellStart"/>
      <w:r w:rsidR="00B16FF6" w:rsidRPr="00E1247D">
        <w:rPr>
          <w:sz w:val="30"/>
          <w:szCs w:val="30"/>
        </w:rPr>
        <w:t>ô</w:t>
      </w:r>
      <w:r w:rsidR="008F4120" w:rsidRPr="00E1247D">
        <w:rPr>
          <w:sz w:val="30"/>
          <w:szCs w:val="30"/>
        </w:rPr>
        <w:t>Wó</w:t>
      </w:r>
      <w:proofErr w:type="spellEnd"/>
      <w:r w:rsidR="00B16FF6" w:rsidRPr="00E1247D">
        <w:rPr>
          <w:sz w:val="30"/>
          <w:szCs w:val="30"/>
        </w:rPr>
        <w:t xml:space="preserve">. </w:t>
      </w:r>
      <w:proofErr w:type="spellStart"/>
      <w:r w:rsidR="00E9446D" w:rsidRPr="00E1247D">
        <w:rPr>
          <w:sz w:val="30"/>
          <w:szCs w:val="30"/>
        </w:rPr>
        <w:t>AY</w:t>
      </w:r>
      <w:r w:rsidR="008F4120" w:rsidRPr="00E1247D">
        <w:rPr>
          <w:sz w:val="30"/>
          <w:szCs w:val="30"/>
        </w:rPr>
        <w:t>Wó</w:t>
      </w:r>
      <w:proofErr w:type="spellEnd"/>
      <w:r w:rsidR="00E9446D" w:rsidRPr="00E1247D">
        <w:rPr>
          <w:sz w:val="30"/>
          <w:szCs w:val="30"/>
        </w:rPr>
        <w:t xml:space="preserve"> </w:t>
      </w:r>
      <w:proofErr w:type="spellStart"/>
      <w:r w:rsidR="00EE57B8" w:rsidRPr="00E1247D">
        <w:rPr>
          <w:sz w:val="30"/>
          <w:szCs w:val="30"/>
        </w:rPr>
        <w:t>ARtÏ</w:t>
      </w:r>
      <w:proofErr w:type="spellEnd"/>
      <w:r w:rsidR="00E9446D" w:rsidRPr="00E1247D">
        <w:rPr>
          <w:sz w:val="30"/>
          <w:szCs w:val="30"/>
        </w:rPr>
        <w:t xml:space="preserve"> </w:t>
      </w:r>
      <w:proofErr w:type="spellStart"/>
      <w:r w:rsidR="00E9446D" w:rsidRPr="00E1247D">
        <w:rPr>
          <w:sz w:val="30"/>
          <w:szCs w:val="30"/>
        </w:rPr>
        <w:t>LPûUl</w:t>
      </w:r>
      <w:proofErr w:type="spellEnd"/>
      <w:r w:rsidR="00C30B18" w:rsidRPr="00E1247D">
        <w:rPr>
          <w:sz w:val="30"/>
          <w:szCs w:val="30"/>
        </w:rPr>
        <w:t xml:space="preserve"> </w:t>
      </w:r>
      <w:proofErr w:type="spellStart"/>
      <w:r w:rsidR="00E9446D" w:rsidRPr="00E1247D">
        <w:rPr>
          <w:sz w:val="30"/>
          <w:szCs w:val="30"/>
        </w:rPr>
        <w:t>Th¥Úd</w:t>
      </w:r>
      <w:proofErr w:type="spellEnd"/>
      <w:r w:rsidR="00E9446D" w:rsidRPr="00E1247D">
        <w:rPr>
          <w:sz w:val="30"/>
          <w:szCs w:val="30"/>
        </w:rPr>
        <w:t>¡\</w:t>
      </w:r>
      <w:proofErr w:type="spellStart"/>
      <w:r w:rsidR="00E9446D" w:rsidRPr="00E1247D">
        <w:rPr>
          <w:sz w:val="30"/>
          <w:szCs w:val="30"/>
        </w:rPr>
        <w:t>ôo</w:t>
      </w:r>
      <w:proofErr w:type="spellEnd"/>
      <w:r w:rsidR="00E9446D" w:rsidRPr="00E1247D">
        <w:rPr>
          <w:sz w:val="30"/>
          <w:szCs w:val="30"/>
        </w:rPr>
        <w:t>;</w:t>
      </w:r>
      <w:r w:rsidR="00E13B31" w:rsidRPr="00E1247D">
        <w:rPr>
          <w:sz w:val="30"/>
          <w:szCs w:val="30"/>
        </w:rPr>
        <w:t xml:space="preserve"> </w:t>
      </w:r>
      <w:proofErr w:type="spellStart"/>
      <w:r w:rsidR="002C6980" w:rsidRPr="00E1247D">
        <w:rPr>
          <w:sz w:val="30"/>
          <w:szCs w:val="30"/>
        </w:rPr>
        <w:t>AY</w:t>
      </w:r>
      <w:r w:rsidR="008F4120" w:rsidRPr="00E1247D">
        <w:rPr>
          <w:sz w:val="30"/>
          <w:szCs w:val="30"/>
        </w:rPr>
        <w:t>Wó</w:t>
      </w:r>
      <w:proofErr w:type="spellEnd"/>
      <w:r w:rsidR="002C6980" w:rsidRPr="00E1247D">
        <w:rPr>
          <w:sz w:val="30"/>
          <w:szCs w:val="30"/>
        </w:rPr>
        <w:t xml:space="preserve"> </w:t>
      </w:r>
      <w:proofErr w:type="spellStart"/>
      <w:r w:rsidR="002C6980" w:rsidRPr="00E1247D">
        <w:rPr>
          <w:sz w:val="30"/>
          <w:szCs w:val="30"/>
        </w:rPr>
        <w:t>RmØûPV</w:t>
      </w:r>
      <w:proofErr w:type="spellEnd"/>
      <w:r w:rsidR="002C6980" w:rsidRPr="00E1247D">
        <w:rPr>
          <w:sz w:val="30"/>
          <w:szCs w:val="30"/>
        </w:rPr>
        <w:t xml:space="preserve"> </w:t>
      </w:r>
      <w:proofErr w:type="spellStart"/>
      <w:proofErr w:type="gramStart"/>
      <w:r w:rsidR="002C6980" w:rsidRPr="00E1247D">
        <w:rPr>
          <w:sz w:val="30"/>
          <w:szCs w:val="30"/>
        </w:rPr>
        <w:t>YôdÏjRjReLû</w:t>
      </w:r>
      <w:proofErr w:type="spellEnd"/>
      <w:r w:rsidR="002C6980" w:rsidRPr="00E1247D">
        <w:rPr>
          <w:sz w:val="30"/>
          <w:szCs w:val="30"/>
        </w:rPr>
        <w:t>[</w:t>
      </w:r>
      <w:proofErr w:type="gramEnd"/>
      <w:r w:rsidR="002C6980" w:rsidRPr="00E1247D">
        <w:rPr>
          <w:sz w:val="30"/>
          <w:szCs w:val="30"/>
        </w:rPr>
        <w:t xml:space="preserve"> </w:t>
      </w:r>
      <w:proofErr w:type="spellStart"/>
      <w:r w:rsidR="002C6980" w:rsidRPr="00E1247D">
        <w:rPr>
          <w:sz w:val="30"/>
          <w:szCs w:val="30"/>
        </w:rPr>
        <w:lastRenderedPageBreak/>
        <w:t>JqùYôÚ</w:t>
      </w:r>
      <w:proofErr w:type="spellEnd"/>
      <w:r w:rsidR="002C6980" w:rsidRPr="00E1247D">
        <w:rPr>
          <w:sz w:val="30"/>
          <w:szCs w:val="30"/>
        </w:rPr>
        <w:t xml:space="preserve"> </w:t>
      </w:r>
      <w:proofErr w:type="spellStart"/>
      <w:r w:rsidR="002C6980" w:rsidRPr="00E1247D">
        <w:rPr>
          <w:sz w:val="30"/>
          <w:szCs w:val="30"/>
        </w:rPr>
        <w:t>RûXØû</w:t>
      </w:r>
      <w:proofErr w:type="spellEnd"/>
      <w:r w:rsidR="002C6980" w:rsidRPr="00E1247D">
        <w:rPr>
          <w:sz w:val="30"/>
          <w:szCs w:val="30"/>
        </w:rPr>
        <w:t>\</w:t>
      </w:r>
      <w:proofErr w:type="spellStart"/>
      <w:r w:rsidR="002C6980" w:rsidRPr="00E1247D">
        <w:rPr>
          <w:sz w:val="30"/>
          <w:szCs w:val="30"/>
        </w:rPr>
        <w:t>dÏm</w:t>
      </w:r>
      <w:proofErr w:type="spellEnd"/>
      <w:r w:rsidR="002C6980" w:rsidRPr="00E1247D">
        <w:rPr>
          <w:sz w:val="30"/>
          <w:szCs w:val="30"/>
        </w:rPr>
        <w:t xml:space="preserve"> </w:t>
      </w:r>
      <w:r w:rsidR="00D078AC" w:rsidRPr="00E1247D">
        <w:rPr>
          <w:sz w:val="30"/>
          <w:szCs w:val="30"/>
        </w:rPr>
        <w:t>¨û\</w:t>
      </w:r>
      <w:proofErr w:type="spellStart"/>
      <w:r w:rsidR="00D078AC" w:rsidRPr="00E1247D">
        <w:rPr>
          <w:sz w:val="30"/>
          <w:szCs w:val="30"/>
        </w:rPr>
        <w:t>úYt</w:t>
      </w:r>
      <w:r w:rsidR="00CB70B8" w:rsidRPr="00E1247D">
        <w:rPr>
          <w:sz w:val="30"/>
          <w:szCs w:val="30"/>
        </w:rPr>
        <w:t>ßm</w:t>
      </w:r>
      <w:proofErr w:type="spellEnd"/>
      <w:r w:rsidR="00CB70B8" w:rsidRPr="00E1247D">
        <w:rPr>
          <w:sz w:val="30"/>
          <w:szCs w:val="30"/>
        </w:rPr>
        <w:t xml:space="preserve"> </w:t>
      </w:r>
      <w:proofErr w:type="spellStart"/>
      <w:r w:rsidR="00CB70B8" w:rsidRPr="00E1247D">
        <w:rPr>
          <w:sz w:val="30"/>
          <w:szCs w:val="30"/>
        </w:rPr>
        <w:t>YûW«p</w:t>
      </w:r>
      <w:proofErr w:type="spellEnd"/>
      <w:r w:rsidR="00E9446D" w:rsidRPr="00E1247D">
        <w:rPr>
          <w:sz w:val="30"/>
          <w:szCs w:val="30"/>
        </w:rPr>
        <w:t xml:space="preserve"> </w:t>
      </w:r>
      <w:proofErr w:type="spellStart"/>
      <w:r w:rsidR="00AE653A" w:rsidRPr="00E1247D">
        <w:rPr>
          <w:sz w:val="30"/>
          <w:szCs w:val="30"/>
        </w:rPr>
        <w:t>AYÚûPV</w:t>
      </w:r>
      <w:proofErr w:type="spellEnd"/>
      <w:r w:rsidR="00AE653A" w:rsidRPr="00E1247D">
        <w:rPr>
          <w:sz w:val="30"/>
          <w:szCs w:val="30"/>
        </w:rPr>
        <w:t xml:space="preserve"> </w:t>
      </w:r>
      <w:proofErr w:type="spellStart"/>
      <w:r w:rsidR="00AE653A" w:rsidRPr="00E1247D">
        <w:rPr>
          <w:sz w:val="30"/>
          <w:szCs w:val="30"/>
        </w:rPr>
        <w:t>YôdÏjRjReLs</w:t>
      </w:r>
      <w:proofErr w:type="spellEnd"/>
      <w:r w:rsidR="00AE653A" w:rsidRPr="00E1247D">
        <w:rPr>
          <w:sz w:val="30"/>
          <w:szCs w:val="30"/>
        </w:rPr>
        <w:t xml:space="preserve"> </w:t>
      </w:r>
      <w:proofErr w:type="spellStart"/>
      <w:r w:rsidR="000912D8" w:rsidRPr="00E1247D">
        <w:rPr>
          <w:sz w:val="30"/>
          <w:szCs w:val="30"/>
        </w:rPr>
        <w:t>Ï</w:t>
      </w:r>
      <w:r w:rsidR="003204FF" w:rsidRPr="00E1247D">
        <w:rPr>
          <w:sz w:val="30"/>
          <w:szCs w:val="30"/>
        </w:rPr>
        <w:t>t</w:t>
      </w:r>
      <w:proofErr w:type="spellEnd"/>
      <w:r w:rsidR="000912D8" w:rsidRPr="00E1247D">
        <w:rPr>
          <w:sz w:val="30"/>
          <w:szCs w:val="30"/>
        </w:rPr>
        <w:t>\</w:t>
      </w:r>
      <w:r w:rsidR="003204FF" w:rsidRPr="00E1247D">
        <w:rPr>
          <w:sz w:val="30"/>
          <w:szCs w:val="30"/>
        </w:rPr>
        <w:t>m Es[</w:t>
      </w:r>
      <w:proofErr w:type="spellStart"/>
      <w:r w:rsidR="003204FF" w:rsidRPr="00E1247D">
        <w:rPr>
          <w:sz w:val="30"/>
          <w:szCs w:val="30"/>
        </w:rPr>
        <w:t>ûYL</w:t>
      </w:r>
      <w:proofErr w:type="spellEnd"/>
      <w:r w:rsidR="003204FF" w:rsidRPr="00E1247D">
        <w:rPr>
          <w:sz w:val="30"/>
          <w:szCs w:val="30"/>
        </w:rPr>
        <w:t>[</w:t>
      </w:r>
      <w:proofErr w:type="spellStart"/>
      <w:r w:rsidR="003204FF" w:rsidRPr="00E1247D">
        <w:rPr>
          <w:sz w:val="30"/>
          <w:szCs w:val="30"/>
        </w:rPr>
        <w:t>ôLúY</w:t>
      </w:r>
      <w:proofErr w:type="spellEnd"/>
      <w:r w:rsidR="003204FF" w:rsidRPr="00E1247D">
        <w:rPr>
          <w:sz w:val="30"/>
          <w:szCs w:val="30"/>
        </w:rPr>
        <w:t xml:space="preserve"> </w:t>
      </w:r>
      <w:proofErr w:type="spellStart"/>
      <w:r w:rsidR="003204FF" w:rsidRPr="00E1247D">
        <w:rPr>
          <w:sz w:val="30"/>
          <w:szCs w:val="30"/>
        </w:rPr>
        <w:t>LôQlT</w:t>
      </w:r>
      <w:r w:rsidR="000F08B7" w:rsidRPr="00E1247D">
        <w:rPr>
          <w:sz w:val="30"/>
          <w:szCs w:val="30"/>
        </w:rPr>
        <w:t>Óm</w:t>
      </w:r>
      <w:proofErr w:type="spellEnd"/>
      <w:r w:rsidR="00032667" w:rsidRPr="00E1247D">
        <w:rPr>
          <w:sz w:val="30"/>
          <w:szCs w:val="30"/>
        </w:rPr>
        <w:t>.</w:t>
      </w:r>
    </w:p>
    <w:p w14:paraId="160F8CED" w14:textId="3D84C80B" w:rsidR="00032667" w:rsidRPr="00E1247D" w:rsidRDefault="00190D9D" w:rsidP="00CC53EE">
      <w:pPr>
        <w:ind w:firstLine="567"/>
        <w:rPr>
          <w:sz w:val="30"/>
          <w:szCs w:val="30"/>
        </w:rPr>
      </w:pPr>
      <w:r w:rsidRPr="00E1247D">
        <w:rPr>
          <w:sz w:val="30"/>
          <w:szCs w:val="30"/>
        </w:rPr>
        <w:t>19.</w:t>
      </w:r>
      <w:r w:rsidR="00EE57B8" w:rsidRPr="00E1247D">
        <w:rPr>
          <w:sz w:val="30"/>
          <w:szCs w:val="30"/>
        </w:rPr>
        <w:t xml:space="preserve"> </w:t>
      </w:r>
      <w:r w:rsidR="00FB69C2" w:rsidRPr="00E1247D">
        <w:rPr>
          <w:sz w:val="30"/>
          <w:szCs w:val="30"/>
        </w:rPr>
        <w:t xml:space="preserve">CÕ </w:t>
      </w:r>
      <w:proofErr w:type="spellStart"/>
      <w:r w:rsidR="00FB69C2" w:rsidRPr="00E1247D">
        <w:rPr>
          <w:sz w:val="30"/>
          <w:szCs w:val="30"/>
        </w:rPr>
        <w:t>GuàûPV</w:t>
      </w:r>
      <w:proofErr w:type="spellEnd"/>
      <w:r w:rsidR="00FB69C2" w:rsidRPr="00E1247D">
        <w:rPr>
          <w:sz w:val="30"/>
          <w:szCs w:val="30"/>
        </w:rPr>
        <w:t xml:space="preserve"> </w:t>
      </w:r>
      <w:proofErr w:type="spellStart"/>
      <w:r w:rsidR="00B84373" w:rsidRPr="00E1247D">
        <w:rPr>
          <w:sz w:val="30"/>
          <w:szCs w:val="30"/>
        </w:rPr>
        <w:t>LÚjR</w:t>
      </w:r>
      <w:r w:rsidR="00FB69C2" w:rsidRPr="00E1247D">
        <w:rPr>
          <w:sz w:val="30"/>
          <w:szCs w:val="30"/>
        </w:rPr>
        <w:t>ô«Úd</w:t>
      </w:r>
      <w:proofErr w:type="spellEnd"/>
      <w:r w:rsidR="00FB69C2" w:rsidRPr="00E1247D">
        <w:rPr>
          <w:sz w:val="30"/>
          <w:szCs w:val="30"/>
        </w:rPr>
        <w:t xml:space="preserve">¡\Õ: </w:t>
      </w:r>
      <w:proofErr w:type="spellStart"/>
      <w:r w:rsidR="00203538" w:rsidRPr="00E1247D">
        <w:rPr>
          <w:sz w:val="30"/>
          <w:szCs w:val="30"/>
        </w:rPr>
        <w:t>Sôm</w:t>
      </w:r>
      <w:proofErr w:type="spellEnd"/>
      <w:r w:rsidR="00203538" w:rsidRPr="00E1247D">
        <w:rPr>
          <w:sz w:val="30"/>
          <w:szCs w:val="30"/>
        </w:rPr>
        <w:t xml:space="preserve"> </w:t>
      </w:r>
      <w:proofErr w:type="spellStart"/>
      <w:r w:rsidR="00F33AA7" w:rsidRPr="00E1247D">
        <w:rPr>
          <w:sz w:val="30"/>
          <w:szCs w:val="30"/>
        </w:rPr>
        <w:t>ùTVW</w:t>
      </w:r>
      <w:proofErr w:type="spellEnd"/>
      <w:r w:rsidR="00F33AA7" w:rsidRPr="00E1247D">
        <w:rPr>
          <w:sz w:val="30"/>
          <w:szCs w:val="30"/>
        </w:rPr>
        <w:t>[®</w:t>
      </w:r>
      <w:proofErr w:type="spellStart"/>
      <w:r w:rsidR="00F33AA7" w:rsidRPr="00E1247D">
        <w:rPr>
          <w:sz w:val="30"/>
          <w:szCs w:val="30"/>
        </w:rPr>
        <w:t>Xô</w:t>
      </w:r>
      <w:proofErr w:type="spellEnd"/>
      <w:r w:rsidR="00F33AA7" w:rsidRPr="00E1247D">
        <w:rPr>
          <w:sz w:val="30"/>
          <w:szCs w:val="30"/>
        </w:rPr>
        <w:t xml:space="preserve">] </w:t>
      </w:r>
      <w:proofErr w:type="spellStart"/>
      <w:r w:rsidR="00B01B84" w:rsidRPr="00E1247D">
        <w:rPr>
          <w:sz w:val="30"/>
          <w:szCs w:val="30"/>
        </w:rPr>
        <w:t>ùRnÅL</w:t>
      </w:r>
      <w:proofErr w:type="spellEnd"/>
      <w:r w:rsidR="00B01B84" w:rsidRPr="00E1247D">
        <w:rPr>
          <w:sz w:val="30"/>
          <w:szCs w:val="30"/>
        </w:rPr>
        <w:t xml:space="preserve"> </w:t>
      </w:r>
      <w:proofErr w:type="spellStart"/>
      <w:r w:rsidR="00B01B84" w:rsidRPr="00E1247D">
        <w:rPr>
          <w:sz w:val="30"/>
          <w:szCs w:val="30"/>
        </w:rPr>
        <w:t>ÑLU°jRúXôÓ</w:t>
      </w:r>
      <w:proofErr w:type="spellEnd"/>
      <w:r w:rsidR="00B01B84" w:rsidRPr="00E1247D">
        <w:rPr>
          <w:sz w:val="30"/>
          <w:szCs w:val="30"/>
        </w:rPr>
        <w:t xml:space="preserve"> </w:t>
      </w:r>
      <w:proofErr w:type="spellStart"/>
      <w:r w:rsidR="00B01B84" w:rsidRPr="00E1247D">
        <w:rPr>
          <w:sz w:val="30"/>
          <w:szCs w:val="30"/>
        </w:rPr>
        <w:t>A§LUôL</w:t>
      </w:r>
      <w:proofErr w:type="spellEnd"/>
      <w:r w:rsidR="00B01B84" w:rsidRPr="00E1247D">
        <w:rPr>
          <w:sz w:val="30"/>
          <w:szCs w:val="30"/>
        </w:rPr>
        <w:t xml:space="preserve"> </w:t>
      </w:r>
      <w:proofErr w:type="spellStart"/>
      <w:r w:rsidR="00120422" w:rsidRPr="00E1247D">
        <w:rPr>
          <w:sz w:val="30"/>
          <w:szCs w:val="30"/>
        </w:rPr>
        <w:t>ùRôP</w:t>
      </w:r>
      <w:r w:rsidR="008F4120" w:rsidRPr="00E1247D">
        <w:rPr>
          <w:sz w:val="30"/>
          <w:szCs w:val="30"/>
        </w:rPr>
        <w:t>Wó</w:t>
      </w:r>
      <w:proofErr w:type="spellEnd"/>
      <w:r w:rsidR="00120422" w:rsidRPr="00E1247D">
        <w:rPr>
          <w:sz w:val="30"/>
          <w:szCs w:val="30"/>
        </w:rPr>
        <w:t xml:space="preserve">× </w:t>
      </w:r>
      <w:proofErr w:type="spellStart"/>
      <w:r w:rsidR="00120422" w:rsidRPr="00E1247D">
        <w:rPr>
          <w:sz w:val="30"/>
          <w:szCs w:val="30"/>
        </w:rPr>
        <w:t>ûYj§Úd¡ú</w:t>
      </w:r>
      <w:proofErr w:type="spellEnd"/>
      <w:r w:rsidR="00120422" w:rsidRPr="00E1247D">
        <w:rPr>
          <w:sz w:val="30"/>
          <w:szCs w:val="30"/>
        </w:rPr>
        <w:t>\</w:t>
      </w:r>
      <w:proofErr w:type="spellStart"/>
      <w:r w:rsidR="00120422" w:rsidRPr="00E1247D">
        <w:rPr>
          <w:sz w:val="30"/>
          <w:szCs w:val="30"/>
        </w:rPr>
        <w:t>ôm</w:t>
      </w:r>
      <w:proofErr w:type="spellEnd"/>
      <w:r w:rsidR="00120422" w:rsidRPr="00E1247D">
        <w:rPr>
          <w:sz w:val="30"/>
          <w:szCs w:val="30"/>
        </w:rPr>
        <w:t xml:space="preserve">; </w:t>
      </w:r>
      <w:proofErr w:type="gramStart"/>
      <w:r w:rsidR="00F74DEF" w:rsidRPr="00E1247D">
        <w:rPr>
          <w:sz w:val="30"/>
          <w:szCs w:val="30"/>
        </w:rPr>
        <w:t>B]</w:t>
      </w:r>
      <w:proofErr w:type="spellStart"/>
      <w:r w:rsidR="00F74DEF" w:rsidRPr="00E1247D">
        <w:rPr>
          <w:sz w:val="30"/>
          <w:szCs w:val="30"/>
        </w:rPr>
        <w:t>ôp</w:t>
      </w:r>
      <w:proofErr w:type="spellEnd"/>
      <w:proofErr w:type="gramEnd"/>
      <w:r w:rsidR="00F47C9E">
        <w:rPr>
          <w:sz w:val="30"/>
          <w:szCs w:val="30"/>
        </w:rPr>
        <w:t xml:space="preserve"> </w:t>
      </w:r>
      <w:r w:rsidR="00F74DEF" w:rsidRPr="00E1247D">
        <w:rPr>
          <w:sz w:val="30"/>
          <w:szCs w:val="30"/>
        </w:rPr>
        <w:t xml:space="preserve">AÕ </w:t>
      </w:r>
      <w:proofErr w:type="spellStart"/>
      <w:r w:rsidR="001C6D42" w:rsidRPr="00E1247D">
        <w:rPr>
          <w:sz w:val="30"/>
          <w:szCs w:val="30"/>
        </w:rPr>
        <w:t>EiûU</w:t>
      </w:r>
      <w:r w:rsidR="000F08B7" w:rsidRPr="00E1247D">
        <w:rPr>
          <w:sz w:val="30"/>
          <w:szCs w:val="30"/>
        </w:rPr>
        <w:t>Vô</w:t>
      </w:r>
      <w:proofErr w:type="spellEnd"/>
      <w:r w:rsidR="000F08B7" w:rsidRPr="00E1247D">
        <w:rPr>
          <w:sz w:val="30"/>
          <w:szCs w:val="30"/>
        </w:rPr>
        <w:t>]</w:t>
      </w:r>
      <w:proofErr w:type="spellStart"/>
      <w:r w:rsidR="000F08B7" w:rsidRPr="00E1247D">
        <w:rPr>
          <w:sz w:val="30"/>
          <w:szCs w:val="30"/>
        </w:rPr>
        <w:t>ûR</w:t>
      </w:r>
      <w:proofErr w:type="spellEnd"/>
      <w:r w:rsidR="001C6D42" w:rsidRPr="00E1247D">
        <w:rPr>
          <w:sz w:val="30"/>
          <w:szCs w:val="30"/>
        </w:rPr>
        <w:t xml:space="preserve"> </w:t>
      </w:r>
      <w:proofErr w:type="spellStart"/>
      <w:r w:rsidR="001C6D42" w:rsidRPr="00E1247D">
        <w:rPr>
          <w:sz w:val="30"/>
          <w:szCs w:val="30"/>
        </w:rPr>
        <w:t>GÓjÕl</w:t>
      </w:r>
      <w:proofErr w:type="spellEnd"/>
      <w:r w:rsidR="00C30B18" w:rsidRPr="00E1247D">
        <w:rPr>
          <w:sz w:val="30"/>
          <w:szCs w:val="30"/>
        </w:rPr>
        <w:t xml:space="preserve"> </w:t>
      </w:r>
      <w:proofErr w:type="spellStart"/>
      <w:r w:rsidR="001C6D42" w:rsidRPr="00E1247D">
        <w:rPr>
          <w:sz w:val="30"/>
          <w:szCs w:val="30"/>
        </w:rPr>
        <w:t>úTôhÓ</w:t>
      </w:r>
      <w:proofErr w:type="spellEnd"/>
      <w:r w:rsidR="001C6D42" w:rsidRPr="00E1247D">
        <w:rPr>
          <w:sz w:val="30"/>
          <w:szCs w:val="30"/>
        </w:rPr>
        <w:t xml:space="preserve"> ®</w:t>
      </w:r>
      <w:proofErr w:type="spellStart"/>
      <w:r w:rsidR="001C6D42" w:rsidRPr="00E1247D">
        <w:rPr>
          <w:sz w:val="30"/>
          <w:szCs w:val="30"/>
        </w:rPr>
        <w:t>PôÕ</w:t>
      </w:r>
      <w:proofErr w:type="spellEnd"/>
      <w:r w:rsidR="001C6D42" w:rsidRPr="00E1247D">
        <w:rPr>
          <w:sz w:val="30"/>
          <w:szCs w:val="30"/>
        </w:rPr>
        <w:t xml:space="preserve">. </w:t>
      </w:r>
      <w:proofErr w:type="spellStart"/>
      <w:proofErr w:type="gramStart"/>
      <w:r w:rsidR="00637F89" w:rsidRPr="00E1247D">
        <w:rPr>
          <w:sz w:val="30"/>
          <w:szCs w:val="30"/>
        </w:rPr>
        <w:t>EeLû</w:t>
      </w:r>
      <w:proofErr w:type="spellEnd"/>
      <w:r w:rsidR="00637F89" w:rsidRPr="00E1247D">
        <w:rPr>
          <w:sz w:val="30"/>
          <w:szCs w:val="30"/>
        </w:rPr>
        <w:t>[</w:t>
      </w:r>
      <w:proofErr w:type="gramEnd"/>
      <w:r w:rsidR="00637F89" w:rsidRPr="00E1247D">
        <w:rPr>
          <w:sz w:val="30"/>
          <w:szCs w:val="30"/>
        </w:rPr>
        <w:t xml:space="preserve">f </w:t>
      </w:r>
      <w:proofErr w:type="spellStart"/>
      <w:r w:rsidR="00637F89" w:rsidRPr="00E1247D">
        <w:rPr>
          <w:sz w:val="30"/>
          <w:szCs w:val="30"/>
        </w:rPr>
        <w:t>ÑLlTÓjRdá¥V</w:t>
      </w:r>
      <w:proofErr w:type="spellEnd"/>
      <w:r w:rsidR="00637F89" w:rsidRPr="00E1247D">
        <w:rPr>
          <w:sz w:val="30"/>
          <w:szCs w:val="30"/>
        </w:rPr>
        <w:t xml:space="preserve"> </w:t>
      </w:r>
      <w:r w:rsidR="00170827" w:rsidRPr="00E1247D">
        <w:rPr>
          <w:sz w:val="30"/>
          <w:szCs w:val="30"/>
        </w:rPr>
        <w:t xml:space="preserve">JÚ U²Ràm </w:t>
      </w:r>
      <w:proofErr w:type="spellStart"/>
      <w:r w:rsidR="00743ED5" w:rsidRPr="00E1247D">
        <w:rPr>
          <w:sz w:val="30"/>
          <w:szCs w:val="30"/>
        </w:rPr>
        <w:t>EXLj§p</w:t>
      </w:r>
      <w:proofErr w:type="spellEnd"/>
      <w:r w:rsidR="00743ED5" w:rsidRPr="00E1247D">
        <w:rPr>
          <w:sz w:val="30"/>
          <w:szCs w:val="30"/>
        </w:rPr>
        <w:t xml:space="preserve"> </w:t>
      </w:r>
      <w:proofErr w:type="spellStart"/>
      <w:r w:rsidR="00E50244" w:rsidRPr="00E1247D">
        <w:rPr>
          <w:sz w:val="30"/>
          <w:szCs w:val="30"/>
        </w:rPr>
        <w:t>CpûX</w:t>
      </w:r>
      <w:proofErr w:type="spellEnd"/>
      <w:r w:rsidR="00E50244" w:rsidRPr="00E1247D">
        <w:rPr>
          <w:sz w:val="30"/>
          <w:szCs w:val="30"/>
        </w:rPr>
        <w:t>.</w:t>
      </w:r>
      <w:r w:rsidR="00170827" w:rsidRPr="00E1247D">
        <w:rPr>
          <w:sz w:val="30"/>
          <w:szCs w:val="30"/>
        </w:rPr>
        <w:t xml:space="preserve"> </w:t>
      </w:r>
      <w:proofErr w:type="spellStart"/>
      <w:r w:rsidR="00C65C68" w:rsidRPr="00E1247D">
        <w:rPr>
          <w:sz w:val="30"/>
          <w:szCs w:val="30"/>
        </w:rPr>
        <w:t>úRYu</w:t>
      </w:r>
      <w:proofErr w:type="spellEnd"/>
      <w:r w:rsidR="00C65C68" w:rsidRPr="00E1247D">
        <w:rPr>
          <w:sz w:val="30"/>
          <w:szCs w:val="30"/>
        </w:rPr>
        <w:t xml:space="preserve"> </w:t>
      </w:r>
      <w:proofErr w:type="spellStart"/>
      <w:r w:rsidR="00C65C68" w:rsidRPr="00E1247D">
        <w:rPr>
          <w:sz w:val="30"/>
          <w:szCs w:val="30"/>
        </w:rPr>
        <w:t>CúVÑûY</w:t>
      </w:r>
      <w:proofErr w:type="spellEnd"/>
      <w:r w:rsidR="00C65C68" w:rsidRPr="00E1247D">
        <w:rPr>
          <w:sz w:val="30"/>
          <w:szCs w:val="30"/>
        </w:rPr>
        <w:t xml:space="preserve"> </w:t>
      </w:r>
      <w:proofErr w:type="spellStart"/>
      <w:r w:rsidR="00743ED5" w:rsidRPr="00E1247D">
        <w:rPr>
          <w:sz w:val="30"/>
          <w:szCs w:val="30"/>
        </w:rPr>
        <w:t>EXLj§tÏ</w:t>
      </w:r>
      <w:proofErr w:type="spellEnd"/>
      <w:r w:rsidR="00C65C68" w:rsidRPr="00E1247D">
        <w:rPr>
          <w:sz w:val="30"/>
          <w:szCs w:val="30"/>
        </w:rPr>
        <w:t xml:space="preserve"> </w:t>
      </w:r>
      <w:proofErr w:type="spellStart"/>
      <w:r w:rsidR="00C65C68" w:rsidRPr="00E1247D">
        <w:rPr>
          <w:sz w:val="30"/>
          <w:szCs w:val="30"/>
        </w:rPr>
        <w:t>Aàl</w:t>
      </w:r>
      <w:proofErr w:type="spellEnd"/>
      <w:r w:rsidR="00C65C68" w:rsidRPr="00E1247D">
        <w:rPr>
          <w:sz w:val="30"/>
          <w:szCs w:val="30"/>
        </w:rPr>
        <w:t xml:space="preserve">©, </w:t>
      </w:r>
      <w:proofErr w:type="spellStart"/>
      <w:r w:rsidR="0004676C" w:rsidRPr="00E1247D">
        <w:rPr>
          <w:sz w:val="30"/>
          <w:szCs w:val="30"/>
        </w:rPr>
        <w:t>AYo</w:t>
      </w:r>
      <w:proofErr w:type="spellEnd"/>
      <w:r w:rsidR="0004676C" w:rsidRPr="00E1247D">
        <w:rPr>
          <w:sz w:val="30"/>
          <w:szCs w:val="30"/>
        </w:rPr>
        <w:t xml:space="preserve"> </w:t>
      </w:r>
      <w:proofErr w:type="spellStart"/>
      <w:r w:rsidR="0004676C" w:rsidRPr="00E1247D">
        <w:rPr>
          <w:sz w:val="30"/>
          <w:szCs w:val="30"/>
        </w:rPr>
        <w:t>LpYô</w:t>
      </w:r>
      <w:proofErr w:type="spellEnd"/>
      <w:r w:rsidR="0004676C" w:rsidRPr="00E1247D">
        <w:rPr>
          <w:sz w:val="30"/>
          <w:szCs w:val="30"/>
        </w:rPr>
        <w:t xml:space="preserve">¬«p </w:t>
      </w:r>
      <w:proofErr w:type="spellStart"/>
      <w:r w:rsidR="0004676C" w:rsidRPr="00E1247D">
        <w:rPr>
          <w:sz w:val="30"/>
          <w:szCs w:val="30"/>
        </w:rPr>
        <w:t>U¬jR</w:t>
      </w:r>
      <w:proofErr w:type="spellEnd"/>
      <w:r w:rsidR="00EE57B8" w:rsidRPr="00E1247D">
        <w:rPr>
          <w:sz w:val="30"/>
          <w:szCs w:val="30"/>
        </w:rPr>
        <w:t xml:space="preserve"> </w:t>
      </w:r>
      <w:proofErr w:type="spellStart"/>
      <w:r w:rsidR="0004676C" w:rsidRPr="00E1247D">
        <w:rPr>
          <w:sz w:val="30"/>
          <w:szCs w:val="30"/>
        </w:rPr>
        <w:t>úTôÕ</w:t>
      </w:r>
      <w:proofErr w:type="spellEnd"/>
      <w:r w:rsidR="0004676C" w:rsidRPr="00E1247D">
        <w:rPr>
          <w:sz w:val="30"/>
          <w:szCs w:val="30"/>
        </w:rPr>
        <w:t xml:space="preserve">, </w:t>
      </w:r>
      <w:proofErr w:type="spellStart"/>
      <w:r w:rsidR="005F399C" w:rsidRPr="00E1247D">
        <w:rPr>
          <w:sz w:val="30"/>
          <w:szCs w:val="30"/>
        </w:rPr>
        <w:t>úRYu</w:t>
      </w:r>
      <w:proofErr w:type="spellEnd"/>
      <w:r w:rsidR="005F399C" w:rsidRPr="00E1247D">
        <w:rPr>
          <w:sz w:val="30"/>
          <w:szCs w:val="30"/>
        </w:rPr>
        <w:t xml:space="preserve"> </w:t>
      </w:r>
      <w:proofErr w:type="spellStart"/>
      <w:r w:rsidR="005F399C" w:rsidRPr="00E1247D">
        <w:rPr>
          <w:sz w:val="30"/>
          <w:szCs w:val="30"/>
        </w:rPr>
        <w:t>HtL</w:t>
      </w:r>
      <w:proofErr w:type="spellEnd"/>
      <w:r w:rsidR="005F399C" w:rsidRPr="00E1247D">
        <w:rPr>
          <w:sz w:val="30"/>
          <w:szCs w:val="30"/>
        </w:rPr>
        <w:t>]</w:t>
      </w:r>
      <w:proofErr w:type="spellStart"/>
      <w:r w:rsidR="005F399C" w:rsidRPr="00E1247D">
        <w:rPr>
          <w:sz w:val="30"/>
          <w:szCs w:val="30"/>
        </w:rPr>
        <w:t>úY</w:t>
      </w:r>
      <w:proofErr w:type="spellEnd"/>
      <w:r w:rsidR="005F399C" w:rsidRPr="00E1247D">
        <w:rPr>
          <w:sz w:val="30"/>
          <w:szCs w:val="30"/>
        </w:rPr>
        <w:t xml:space="preserve"> </w:t>
      </w:r>
      <w:proofErr w:type="spellStart"/>
      <w:r w:rsidR="005F399C" w:rsidRPr="00E1247D">
        <w:rPr>
          <w:sz w:val="30"/>
          <w:szCs w:val="30"/>
        </w:rPr>
        <w:t>AûRf</w:t>
      </w:r>
      <w:proofErr w:type="spellEnd"/>
      <w:r w:rsidR="005F399C" w:rsidRPr="00E1247D">
        <w:rPr>
          <w:sz w:val="30"/>
          <w:szCs w:val="30"/>
        </w:rPr>
        <w:t xml:space="preserve"> </w:t>
      </w:r>
      <w:proofErr w:type="spellStart"/>
      <w:r w:rsidR="005F399C" w:rsidRPr="00E1247D">
        <w:rPr>
          <w:sz w:val="30"/>
          <w:szCs w:val="30"/>
        </w:rPr>
        <w:t>ùNnÕ</w:t>
      </w:r>
      <w:proofErr w:type="spellEnd"/>
      <w:r w:rsidR="005F399C" w:rsidRPr="00E1247D">
        <w:rPr>
          <w:sz w:val="30"/>
          <w:szCs w:val="30"/>
        </w:rPr>
        <w:t xml:space="preserve"> ®</w:t>
      </w:r>
      <w:proofErr w:type="spellStart"/>
      <w:r w:rsidR="005F399C" w:rsidRPr="00E1247D">
        <w:rPr>
          <w:sz w:val="30"/>
          <w:szCs w:val="30"/>
        </w:rPr>
        <w:t>hPô</w:t>
      </w:r>
      <w:r w:rsidR="008F4120" w:rsidRPr="00E1247D">
        <w:rPr>
          <w:sz w:val="30"/>
          <w:szCs w:val="30"/>
        </w:rPr>
        <w:t>Wó</w:t>
      </w:r>
      <w:proofErr w:type="spellEnd"/>
      <w:r w:rsidR="005F399C" w:rsidRPr="00E1247D">
        <w:rPr>
          <w:sz w:val="30"/>
          <w:szCs w:val="30"/>
        </w:rPr>
        <w:t>.</w:t>
      </w:r>
    </w:p>
    <w:p w14:paraId="6D9E17EB" w14:textId="77777777" w:rsidR="005F399C" w:rsidRPr="00E1247D" w:rsidRDefault="005F399C" w:rsidP="00CC53EE">
      <w:pPr>
        <w:ind w:firstLine="567"/>
        <w:rPr>
          <w:sz w:val="30"/>
          <w:szCs w:val="30"/>
        </w:rPr>
      </w:pPr>
      <w:r w:rsidRPr="00E1247D">
        <w:rPr>
          <w:sz w:val="30"/>
          <w:szCs w:val="30"/>
        </w:rPr>
        <w:t>2</w:t>
      </w:r>
      <w:r w:rsidR="00A35300" w:rsidRPr="00E1247D">
        <w:rPr>
          <w:sz w:val="30"/>
          <w:szCs w:val="30"/>
        </w:rPr>
        <w:t>0.</w:t>
      </w:r>
      <w:r w:rsidR="00EE57B8" w:rsidRPr="00E1247D">
        <w:rPr>
          <w:sz w:val="30"/>
          <w:szCs w:val="30"/>
        </w:rPr>
        <w:t xml:space="preserve"> </w:t>
      </w:r>
      <w:proofErr w:type="spellStart"/>
      <w:r w:rsidR="00F944B3" w:rsidRPr="00E1247D">
        <w:rPr>
          <w:sz w:val="30"/>
          <w:szCs w:val="30"/>
        </w:rPr>
        <w:t>GkR</w:t>
      </w:r>
      <w:proofErr w:type="spellEnd"/>
      <w:r w:rsidR="00F944B3" w:rsidRPr="00E1247D">
        <w:rPr>
          <w:sz w:val="30"/>
          <w:szCs w:val="30"/>
        </w:rPr>
        <w:t xml:space="preserve"> U²Ràm </w:t>
      </w:r>
      <w:proofErr w:type="spellStart"/>
      <w:proofErr w:type="gramStart"/>
      <w:r w:rsidR="00F944B3" w:rsidRPr="00E1247D">
        <w:rPr>
          <w:sz w:val="30"/>
          <w:szCs w:val="30"/>
        </w:rPr>
        <w:t>EeLû</w:t>
      </w:r>
      <w:proofErr w:type="spellEnd"/>
      <w:r w:rsidR="00F944B3" w:rsidRPr="00E1247D">
        <w:rPr>
          <w:sz w:val="30"/>
          <w:szCs w:val="30"/>
        </w:rPr>
        <w:t>[</w:t>
      </w:r>
      <w:proofErr w:type="gramEnd"/>
      <w:r w:rsidR="00F944B3" w:rsidRPr="00E1247D">
        <w:rPr>
          <w:sz w:val="30"/>
          <w:szCs w:val="30"/>
        </w:rPr>
        <w:t xml:space="preserve"> </w:t>
      </w:r>
      <w:proofErr w:type="spellStart"/>
      <w:r w:rsidR="00F944B3" w:rsidRPr="00E1247D">
        <w:rPr>
          <w:sz w:val="30"/>
          <w:szCs w:val="30"/>
        </w:rPr>
        <w:t>CWh£dL</w:t>
      </w:r>
      <w:proofErr w:type="spellEnd"/>
      <w:r w:rsidR="00F944B3" w:rsidRPr="00E1247D">
        <w:rPr>
          <w:sz w:val="30"/>
          <w:szCs w:val="30"/>
        </w:rPr>
        <w:t xml:space="preserve"> </w:t>
      </w:r>
      <w:proofErr w:type="spellStart"/>
      <w:r w:rsidR="00F944B3" w:rsidRPr="00E1247D">
        <w:rPr>
          <w:sz w:val="30"/>
          <w:szCs w:val="30"/>
        </w:rPr>
        <w:t>Ø¥VôÕ</w:t>
      </w:r>
      <w:proofErr w:type="spellEnd"/>
      <w:r w:rsidR="00F944B3" w:rsidRPr="00E1247D">
        <w:rPr>
          <w:sz w:val="30"/>
          <w:szCs w:val="30"/>
        </w:rPr>
        <w:t xml:space="preserve">; </w:t>
      </w:r>
      <w:proofErr w:type="spellStart"/>
      <w:r w:rsidR="00E50244" w:rsidRPr="00E1247D">
        <w:rPr>
          <w:sz w:val="30"/>
          <w:szCs w:val="30"/>
        </w:rPr>
        <w:t>úRYu</w:t>
      </w:r>
      <w:proofErr w:type="spellEnd"/>
      <w:r w:rsidR="008C64E4" w:rsidRPr="00E1247D">
        <w:rPr>
          <w:sz w:val="30"/>
          <w:szCs w:val="30"/>
        </w:rPr>
        <w:t xml:space="preserve"> </w:t>
      </w:r>
      <w:proofErr w:type="spellStart"/>
      <w:r w:rsidR="008C64E4" w:rsidRPr="00E1247D">
        <w:rPr>
          <w:sz w:val="30"/>
          <w:szCs w:val="30"/>
        </w:rPr>
        <w:t>Uôj§WúU</w:t>
      </w:r>
      <w:proofErr w:type="spellEnd"/>
      <w:r w:rsidR="008C64E4" w:rsidRPr="00E1247D">
        <w:rPr>
          <w:sz w:val="30"/>
          <w:szCs w:val="30"/>
        </w:rPr>
        <w:t xml:space="preserve"> </w:t>
      </w:r>
      <w:proofErr w:type="spellStart"/>
      <w:r w:rsidR="008C64E4" w:rsidRPr="00E1247D">
        <w:rPr>
          <w:sz w:val="30"/>
          <w:szCs w:val="30"/>
        </w:rPr>
        <w:t>AûRf</w:t>
      </w:r>
      <w:proofErr w:type="spellEnd"/>
      <w:r w:rsidR="008C64E4" w:rsidRPr="00E1247D">
        <w:rPr>
          <w:sz w:val="30"/>
          <w:szCs w:val="30"/>
        </w:rPr>
        <w:t xml:space="preserve"> </w:t>
      </w:r>
      <w:proofErr w:type="spellStart"/>
      <w:r w:rsidR="008C64E4" w:rsidRPr="00E1247D">
        <w:rPr>
          <w:sz w:val="30"/>
          <w:szCs w:val="30"/>
        </w:rPr>
        <w:t>ùNnV</w:t>
      </w:r>
      <w:proofErr w:type="spellEnd"/>
      <w:r w:rsidR="008C64E4" w:rsidRPr="00E1247D">
        <w:rPr>
          <w:sz w:val="30"/>
          <w:szCs w:val="30"/>
        </w:rPr>
        <w:t xml:space="preserve"> </w:t>
      </w:r>
      <w:proofErr w:type="spellStart"/>
      <w:r w:rsidR="008C64E4" w:rsidRPr="00E1247D">
        <w:rPr>
          <w:sz w:val="30"/>
          <w:szCs w:val="30"/>
        </w:rPr>
        <w:t>Ø¥Ùm</w:t>
      </w:r>
      <w:proofErr w:type="spellEnd"/>
      <w:r w:rsidR="008C64E4" w:rsidRPr="00E1247D">
        <w:rPr>
          <w:sz w:val="30"/>
          <w:szCs w:val="30"/>
        </w:rPr>
        <w:t xml:space="preserve">; </w:t>
      </w:r>
      <w:proofErr w:type="spellStart"/>
      <w:r w:rsidR="00F726D3" w:rsidRPr="00E1247D">
        <w:rPr>
          <w:sz w:val="30"/>
          <w:szCs w:val="30"/>
        </w:rPr>
        <w:t>AY</w:t>
      </w:r>
      <w:r w:rsidR="008F4120" w:rsidRPr="00E1247D">
        <w:rPr>
          <w:sz w:val="30"/>
          <w:szCs w:val="30"/>
        </w:rPr>
        <w:t>Wó</w:t>
      </w:r>
      <w:proofErr w:type="spellEnd"/>
      <w:r w:rsidR="00F726D3" w:rsidRPr="00E1247D">
        <w:rPr>
          <w:sz w:val="30"/>
          <w:szCs w:val="30"/>
        </w:rPr>
        <w:t xml:space="preserve"> </w:t>
      </w:r>
      <w:proofErr w:type="spellStart"/>
      <w:r w:rsidR="00F726D3" w:rsidRPr="00E1247D">
        <w:rPr>
          <w:sz w:val="30"/>
          <w:szCs w:val="30"/>
        </w:rPr>
        <w:t>HtL</w:t>
      </w:r>
      <w:proofErr w:type="spellEnd"/>
      <w:r w:rsidR="00F726D3" w:rsidRPr="00E1247D">
        <w:rPr>
          <w:sz w:val="30"/>
          <w:szCs w:val="30"/>
        </w:rPr>
        <w:t>]</w:t>
      </w:r>
      <w:proofErr w:type="spellStart"/>
      <w:r w:rsidR="00F726D3" w:rsidRPr="00E1247D">
        <w:rPr>
          <w:sz w:val="30"/>
          <w:szCs w:val="30"/>
        </w:rPr>
        <w:t>úY</w:t>
      </w:r>
      <w:proofErr w:type="spellEnd"/>
      <w:r w:rsidR="00F726D3" w:rsidRPr="00E1247D">
        <w:rPr>
          <w:sz w:val="30"/>
          <w:szCs w:val="30"/>
        </w:rPr>
        <w:t xml:space="preserve"> </w:t>
      </w:r>
      <w:proofErr w:type="spellStart"/>
      <w:r w:rsidR="00F726D3" w:rsidRPr="00E1247D">
        <w:rPr>
          <w:sz w:val="30"/>
          <w:szCs w:val="30"/>
        </w:rPr>
        <w:t>AûRf</w:t>
      </w:r>
      <w:proofErr w:type="spellEnd"/>
      <w:r w:rsidR="00F726D3" w:rsidRPr="00E1247D">
        <w:rPr>
          <w:sz w:val="30"/>
          <w:szCs w:val="30"/>
        </w:rPr>
        <w:t xml:space="preserve"> </w:t>
      </w:r>
      <w:proofErr w:type="spellStart"/>
      <w:r w:rsidR="00F726D3" w:rsidRPr="00E1247D">
        <w:rPr>
          <w:sz w:val="30"/>
          <w:szCs w:val="30"/>
        </w:rPr>
        <w:t>ùNnÕ</w:t>
      </w:r>
      <w:proofErr w:type="spellEnd"/>
      <w:r w:rsidR="00F726D3" w:rsidRPr="00E1247D">
        <w:rPr>
          <w:sz w:val="30"/>
          <w:szCs w:val="30"/>
        </w:rPr>
        <w:t xml:space="preserve"> ®</w:t>
      </w:r>
      <w:proofErr w:type="spellStart"/>
      <w:r w:rsidR="00F726D3" w:rsidRPr="00E1247D">
        <w:rPr>
          <w:sz w:val="30"/>
          <w:szCs w:val="30"/>
        </w:rPr>
        <w:t>hPô</w:t>
      </w:r>
      <w:r w:rsidR="008F4120" w:rsidRPr="00E1247D">
        <w:rPr>
          <w:sz w:val="30"/>
          <w:szCs w:val="30"/>
        </w:rPr>
        <w:t>Wó</w:t>
      </w:r>
      <w:proofErr w:type="spellEnd"/>
      <w:r w:rsidR="00B0575B" w:rsidRPr="00E1247D">
        <w:rPr>
          <w:sz w:val="30"/>
          <w:szCs w:val="30"/>
        </w:rPr>
        <w:t xml:space="preserve">. </w:t>
      </w:r>
      <w:proofErr w:type="spellStart"/>
      <w:r w:rsidR="00EE33ED" w:rsidRPr="00E1247D">
        <w:rPr>
          <w:sz w:val="30"/>
          <w:szCs w:val="30"/>
        </w:rPr>
        <w:t>CúVÑ</w:t>
      </w:r>
      <w:proofErr w:type="spellEnd"/>
      <w:r w:rsidR="00EE33ED" w:rsidRPr="00E1247D">
        <w:rPr>
          <w:sz w:val="30"/>
          <w:szCs w:val="30"/>
        </w:rPr>
        <w:t xml:space="preserve"> </w:t>
      </w:r>
      <w:proofErr w:type="spellStart"/>
      <w:r w:rsidR="00EE33ED" w:rsidRPr="00E1247D">
        <w:rPr>
          <w:sz w:val="30"/>
          <w:szCs w:val="30"/>
        </w:rPr>
        <w:t>LpYô</w:t>
      </w:r>
      <w:proofErr w:type="spellEnd"/>
      <w:r w:rsidR="00EE33ED" w:rsidRPr="00E1247D">
        <w:rPr>
          <w:sz w:val="30"/>
          <w:szCs w:val="30"/>
        </w:rPr>
        <w:t xml:space="preserve">¬«p </w:t>
      </w:r>
      <w:proofErr w:type="spellStart"/>
      <w:r w:rsidR="00EE33ED" w:rsidRPr="00E1247D">
        <w:rPr>
          <w:sz w:val="30"/>
          <w:szCs w:val="30"/>
        </w:rPr>
        <w:t>U¬jR</w:t>
      </w:r>
      <w:proofErr w:type="spellEnd"/>
      <w:r w:rsidR="00C30B18" w:rsidRPr="00E1247D">
        <w:rPr>
          <w:sz w:val="30"/>
          <w:szCs w:val="30"/>
        </w:rPr>
        <w:t xml:space="preserve"> </w:t>
      </w:r>
      <w:proofErr w:type="spellStart"/>
      <w:r w:rsidR="00EE33ED" w:rsidRPr="00E1247D">
        <w:rPr>
          <w:sz w:val="30"/>
          <w:szCs w:val="30"/>
        </w:rPr>
        <w:t>úTôÕ</w:t>
      </w:r>
      <w:proofErr w:type="spellEnd"/>
      <w:r w:rsidR="00EE33ED" w:rsidRPr="00E1247D">
        <w:rPr>
          <w:sz w:val="30"/>
          <w:szCs w:val="30"/>
        </w:rPr>
        <w:t xml:space="preserve">, </w:t>
      </w:r>
      <w:proofErr w:type="spellStart"/>
      <w:r w:rsidR="00DA4943" w:rsidRPr="00E1247D">
        <w:rPr>
          <w:sz w:val="30"/>
          <w:szCs w:val="30"/>
        </w:rPr>
        <w:t>AY</w:t>
      </w:r>
      <w:r w:rsidR="008F4120" w:rsidRPr="00E1247D">
        <w:rPr>
          <w:sz w:val="30"/>
          <w:szCs w:val="30"/>
        </w:rPr>
        <w:t>Wó</w:t>
      </w:r>
      <w:proofErr w:type="spellEnd"/>
      <w:r w:rsidR="00DA4943" w:rsidRPr="00E1247D">
        <w:rPr>
          <w:sz w:val="30"/>
          <w:szCs w:val="30"/>
        </w:rPr>
        <w:t xml:space="preserve"> </w:t>
      </w:r>
      <w:proofErr w:type="spellStart"/>
      <w:r w:rsidR="00B84373" w:rsidRPr="00E1247D">
        <w:rPr>
          <w:sz w:val="30"/>
          <w:szCs w:val="30"/>
        </w:rPr>
        <w:t>SmØûP</w:t>
      </w:r>
      <w:r w:rsidR="0012389A" w:rsidRPr="00E1247D">
        <w:rPr>
          <w:sz w:val="30"/>
          <w:szCs w:val="30"/>
        </w:rPr>
        <w:t>V</w:t>
      </w:r>
      <w:proofErr w:type="spellEnd"/>
      <w:r w:rsidR="0012389A" w:rsidRPr="00E1247D">
        <w:rPr>
          <w:sz w:val="30"/>
          <w:szCs w:val="30"/>
        </w:rPr>
        <w:t xml:space="preserve"> </w:t>
      </w:r>
      <w:proofErr w:type="spellStart"/>
      <w:r w:rsidR="00F726D3" w:rsidRPr="00E1247D">
        <w:rPr>
          <w:sz w:val="30"/>
          <w:szCs w:val="30"/>
        </w:rPr>
        <w:t>CWh£l</w:t>
      </w:r>
      <w:r w:rsidR="00B84373" w:rsidRPr="00E1247D">
        <w:rPr>
          <w:sz w:val="30"/>
          <w:szCs w:val="30"/>
        </w:rPr>
        <w:t>©tÏm</w:t>
      </w:r>
      <w:proofErr w:type="spellEnd"/>
      <w:r w:rsidR="00F726D3" w:rsidRPr="00E1247D">
        <w:rPr>
          <w:sz w:val="30"/>
          <w:szCs w:val="30"/>
        </w:rPr>
        <w:t xml:space="preserve"> </w:t>
      </w:r>
      <w:proofErr w:type="spellStart"/>
      <w:r w:rsidR="00F726D3" w:rsidRPr="00E1247D">
        <w:rPr>
          <w:sz w:val="30"/>
          <w:szCs w:val="30"/>
        </w:rPr>
        <w:t>ÑLU°jR</w:t>
      </w:r>
      <w:r w:rsidR="00B84373" w:rsidRPr="00E1247D">
        <w:rPr>
          <w:sz w:val="30"/>
          <w:szCs w:val="30"/>
        </w:rPr>
        <w:t>Û</w:t>
      </w:r>
      <w:r w:rsidR="009A0666" w:rsidRPr="00E1247D">
        <w:rPr>
          <w:sz w:val="30"/>
          <w:szCs w:val="30"/>
        </w:rPr>
        <w:t>dÏm</w:t>
      </w:r>
      <w:proofErr w:type="spellEnd"/>
      <w:r w:rsidR="009A0666" w:rsidRPr="00E1247D">
        <w:rPr>
          <w:sz w:val="30"/>
          <w:szCs w:val="30"/>
        </w:rPr>
        <w:t xml:space="preserve"> </w:t>
      </w:r>
      <w:proofErr w:type="spellStart"/>
      <w:r w:rsidR="009A0666" w:rsidRPr="00E1247D">
        <w:rPr>
          <w:sz w:val="30"/>
          <w:szCs w:val="30"/>
        </w:rPr>
        <w:t>EiPô</w:t>
      </w:r>
      <w:proofErr w:type="spellEnd"/>
      <w:r w:rsidR="009A0666" w:rsidRPr="00E1247D">
        <w:rPr>
          <w:sz w:val="30"/>
          <w:szCs w:val="30"/>
        </w:rPr>
        <w:t>] ¡¬</w:t>
      </w:r>
      <w:proofErr w:type="spellStart"/>
      <w:proofErr w:type="gramStart"/>
      <w:r w:rsidR="009A0666" w:rsidRPr="00E1247D">
        <w:rPr>
          <w:sz w:val="30"/>
          <w:szCs w:val="30"/>
        </w:rPr>
        <w:t>ûVLû</w:t>
      </w:r>
      <w:proofErr w:type="spellEnd"/>
      <w:r w:rsidR="009A0666" w:rsidRPr="00E1247D">
        <w:rPr>
          <w:sz w:val="30"/>
          <w:szCs w:val="30"/>
        </w:rPr>
        <w:t>[</w:t>
      </w:r>
      <w:proofErr w:type="gramEnd"/>
      <w:r w:rsidR="009A0666" w:rsidRPr="00E1247D">
        <w:rPr>
          <w:sz w:val="30"/>
          <w:szCs w:val="30"/>
        </w:rPr>
        <w:t xml:space="preserve"> </w:t>
      </w:r>
      <w:proofErr w:type="spellStart"/>
      <w:r w:rsidR="009A0666" w:rsidRPr="00E1247D">
        <w:rPr>
          <w:sz w:val="30"/>
          <w:szCs w:val="30"/>
        </w:rPr>
        <w:t>LpYô</w:t>
      </w:r>
      <w:proofErr w:type="spellEnd"/>
      <w:r w:rsidR="009A0666" w:rsidRPr="00E1247D">
        <w:rPr>
          <w:sz w:val="30"/>
          <w:szCs w:val="30"/>
        </w:rPr>
        <w:t>¬«p</w:t>
      </w:r>
      <w:r w:rsidR="00F726D3" w:rsidRPr="00E1247D">
        <w:rPr>
          <w:sz w:val="30"/>
          <w:szCs w:val="30"/>
        </w:rPr>
        <w:t xml:space="preserve"> </w:t>
      </w:r>
      <w:proofErr w:type="spellStart"/>
      <w:r w:rsidR="00F726D3" w:rsidRPr="00E1247D">
        <w:rPr>
          <w:sz w:val="30"/>
          <w:szCs w:val="30"/>
        </w:rPr>
        <w:t>ùNnÕ</w:t>
      </w:r>
      <w:proofErr w:type="spellEnd"/>
      <w:r w:rsidR="00F726D3" w:rsidRPr="00E1247D">
        <w:rPr>
          <w:sz w:val="30"/>
          <w:szCs w:val="30"/>
        </w:rPr>
        <w:t xml:space="preserve"> </w:t>
      </w:r>
      <w:proofErr w:type="spellStart"/>
      <w:r w:rsidR="00F726D3" w:rsidRPr="00E1247D">
        <w:rPr>
          <w:sz w:val="30"/>
          <w:szCs w:val="30"/>
        </w:rPr>
        <w:t>Ø¥jÕ</w:t>
      </w:r>
      <w:proofErr w:type="spellEnd"/>
      <w:r w:rsidR="00BF0131" w:rsidRPr="00E1247D">
        <w:rPr>
          <w:sz w:val="30"/>
          <w:szCs w:val="30"/>
        </w:rPr>
        <w:t xml:space="preserve"> </w:t>
      </w:r>
      <w:r w:rsidR="00F726D3" w:rsidRPr="00E1247D">
        <w:rPr>
          <w:sz w:val="30"/>
          <w:szCs w:val="30"/>
        </w:rPr>
        <w:t>®</w:t>
      </w:r>
      <w:proofErr w:type="spellStart"/>
      <w:r w:rsidR="00F726D3" w:rsidRPr="00E1247D">
        <w:rPr>
          <w:sz w:val="30"/>
          <w:szCs w:val="30"/>
        </w:rPr>
        <w:t>hPô</w:t>
      </w:r>
      <w:r w:rsidR="008F4120" w:rsidRPr="00E1247D">
        <w:rPr>
          <w:sz w:val="30"/>
          <w:szCs w:val="30"/>
        </w:rPr>
        <w:t>Wó</w:t>
      </w:r>
      <w:proofErr w:type="spellEnd"/>
      <w:r w:rsidR="00F726D3" w:rsidRPr="00E1247D">
        <w:rPr>
          <w:sz w:val="30"/>
          <w:szCs w:val="30"/>
        </w:rPr>
        <w:t xml:space="preserve">. </w:t>
      </w:r>
      <w:proofErr w:type="spellStart"/>
      <w:r w:rsidR="00F726D3" w:rsidRPr="00E1247D">
        <w:rPr>
          <w:sz w:val="30"/>
          <w:szCs w:val="30"/>
        </w:rPr>
        <w:t>úUÛm</w:t>
      </w:r>
      <w:proofErr w:type="spellEnd"/>
      <w:r w:rsidR="00F726D3" w:rsidRPr="00E1247D">
        <w:rPr>
          <w:sz w:val="30"/>
          <w:szCs w:val="30"/>
        </w:rPr>
        <w:t xml:space="preserve"> </w:t>
      </w:r>
      <w:proofErr w:type="spellStart"/>
      <w:r w:rsidR="00F726D3" w:rsidRPr="00E1247D">
        <w:rPr>
          <w:sz w:val="30"/>
          <w:szCs w:val="30"/>
        </w:rPr>
        <w:t>EeLÞûPV</w:t>
      </w:r>
      <w:proofErr w:type="spellEnd"/>
      <w:r w:rsidR="00F726D3" w:rsidRPr="00E1247D">
        <w:rPr>
          <w:sz w:val="30"/>
          <w:szCs w:val="30"/>
        </w:rPr>
        <w:t xml:space="preserve"> </w:t>
      </w:r>
      <w:proofErr w:type="spellStart"/>
      <w:r w:rsidR="0012389A" w:rsidRPr="00E1247D">
        <w:rPr>
          <w:sz w:val="30"/>
          <w:szCs w:val="30"/>
        </w:rPr>
        <w:t>NÃWm</w:t>
      </w:r>
      <w:proofErr w:type="spellEnd"/>
      <w:r w:rsidR="0012389A" w:rsidRPr="00E1247D">
        <w:rPr>
          <w:sz w:val="30"/>
          <w:szCs w:val="30"/>
        </w:rPr>
        <w:t xml:space="preserve"> </w:t>
      </w:r>
      <w:proofErr w:type="spellStart"/>
      <w:r w:rsidR="0012389A" w:rsidRPr="00E1247D">
        <w:rPr>
          <w:sz w:val="30"/>
          <w:szCs w:val="30"/>
        </w:rPr>
        <w:t>Utßm</w:t>
      </w:r>
      <w:proofErr w:type="spellEnd"/>
      <w:r w:rsidR="0012389A" w:rsidRPr="00E1247D">
        <w:rPr>
          <w:sz w:val="30"/>
          <w:szCs w:val="30"/>
        </w:rPr>
        <w:t xml:space="preserve"> </w:t>
      </w:r>
      <w:proofErr w:type="spellStart"/>
      <w:r w:rsidR="0012389A" w:rsidRPr="00E1247D">
        <w:rPr>
          <w:sz w:val="30"/>
          <w:szCs w:val="30"/>
        </w:rPr>
        <w:t>BjÕUô</w:t>
      </w:r>
      <w:r w:rsidR="00E2778B" w:rsidRPr="00E1247D">
        <w:rPr>
          <w:sz w:val="30"/>
          <w:szCs w:val="30"/>
        </w:rPr>
        <w:t>ûYÙm</w:t>
      </w:r>
      <w:proofErr w:type="spellEnd"/>
      <w:r w:rsidR="00E2778B" w:rsidRPr="00E1247D">
        <w:rPr>
          <w:sz w:val="30"/>
          <w:szCs w:val="30"/>
        </w:rPr>
        <w:t xml:space="preserve"> </w:t>
      </w:r>
      <w:proofErr w:type="spellStart"/>
      <w:r w:rsidR="00E2778B" w:rsidRPr="00E1247D">
        <w:rPr>
          <w:sz w:val="30"/>
          <w:szCs w:val="30"/>
        </w:rPr>
        <w:t>ÑLU°jÕ</w:t>
      </w:r>
      <w:proofErr w:type="spellEnd"/>
      <w:r w:rsidR="00E2778B" w:rsidRPr="00E1247D">
        <w:rPr>
          <w:sz w:val="30"/>
          <w:szCs w:val="30"/>
        </w:rPr>
        <w:t xml:space="preserve"> ®</w:t>
      </w:r>
      <w:proofErr w:type="spellStart"/>
      <w:r w:rsidR="00E2778B" w:rsidRPr="00E1247D">
        <w:rPr>
          <w:sz w:val="30"/>
          <w:szCs w:val="30"/>
        </w:rPr>
        <w:t>hPô</w:t>
      </w:r>
      <w:r w:rsidR="008F4120" w:rsidRPr="00E1247D">
        <w:rPr>
          <w:sz w:val="30"/>
          <w:szCs w:val="30"/>
        </w:rPr>
        <w:t>Wó</w:t>
      </w:r>
      <w:proofErr w:type="spellEnd"/>
      <w:r w:rsidR="00E2778B" w:rsidRPr="00E1247D">
        <w:rPr>
          <w:sz w:val="30"/>
          <w:szCs w:val="30"/>
        </w:rPr>
        <w:t xml:space="preserve">. </w:t>
      </w:r>
      <w:r w:rsidR="00381073" w:rsidRPr="00E1247D">
        <w:rPr>
          <w:sz w:val="30"/>
          <w:szCs w:val="30"/>
        </w:rPr>
        <w:t xml:space="preserve"> </w:t>
      </w:r>
    </w:p>
    <w:p w14:paraId="65087892" w14:textId="77777777" w:rsidR="00A27B18" w:rsidRPr="00E1247D" w:rsidRDefault="00A27B18" w:rsidP="00CC53EE">
      <w:pPr>
        <w:ind w:firstLine="567"/>
        <w:rPr>
          <w:sz w:val="30"/>
          <w:szCs w:val="30"/>
        </w:rPr>
      </w:pPr>
      <w:r w:rsidRPr="00E1247D">
        <w:rPr>
          <w:sz w:val="30"/>
          <w:szCs w:val="30"/>
        </w:rPr>
        <w:t>2</w:t>
      </w:r>
      <w:r w:rsidR="00A35300" w:rsidRPr="00E1247D">
        <w:rPr>
          <w:sz w:val="30"/>
          <w:szCs w:val="30"/>
        </w:rPr>
        <w:t>1.</w:t>
      </w:r>
      <w:r w:rsidR="00EE57B8" w:rsidRPr="00E1247D">
        <w:rPr>
          <w:sz w:val="30"/>
          <w:szCs w:val="30"/>
        </w:rPr>
        <w:t xml:space="preserve"> </w:t>
      </w:r>
      <w:proofErr w:type="spellStart"/>
      <w:r w:rsidR="00F53AED" w:rsidRPr="00E1247D">
        <w:rPr>
          <w:sz w:val="30"/>
          <w:szCs w:val="30"/>
        </w:rPr>
        <w:t>AkR</w:t>
      </w:r>
      <w:proofErr w:type="spellEnd"/>
      <w:r w:rsidR="00F53AED" w:rsidRPr="00E1247D">
        <w:rPr>
          <w:sz w:val="30"/>
          <w:szCs w:val="30"/>
        </w:rPr>
        <w:t xml:space="preserve"> </w:t>
      </w:r>
      <w:proofErr w:type="spellStart"/>
      <w:r w:rsidR="00F53AED" w:rsidRPr="00E1247D">
        <w:rPr>
          <w:sz w:val="30"/>
          <w:szCs w:val="30"/>
        </w:rPr>
        <w:t>AúR</w:t>
      </w:r>
      <w:proofErr w:type="spellEnd"/>
      <w:r w:rsidR="00F53AED" w:rsidRPr="00E1247D">
        <w:rPr>
          <w:sz w:val="30"/>
          <w:szCs w:val="30"/>
        </w:rPr>
        <w:t xml:space="preserve"> </w:t>
      </w:r>
      <w:proofErr w:type="spellStart"/>
      <w:r w:rsidR="00C53044" w:rsidRPr="00E1247D">
        <w:rPr>
          <w:sz w:val="30"/>
          <w:szCs w:val="30"/>
        </w:rPr>
        <w:t>YôojûR</w:t>
      </w:r>
      <w:proofErr w:type="spellEnd"/>
      <w:r w:rsidR="00C53044" w:rsidRPr="00E1247D">
        <w:rPr>
          <w:sz w:val="30"/>
          <w:szCs w:val="30"/>
        </w:rPr>
        <w:t xml:space="preserve"> </w:t>
      </w:r>
      <w:proofErr w:type="spellStart"/>
      <w:r w:rsidR="00C53044" w:rsidRPr="00E1247D">
        <w:rPr>
          <w:sz w:val="30"/>
          <w:szCs w:val="30"/>
        </w:rPr>
        <w:t>Rôu</w:t>
      </w:r>
      <w:proofErr w:type="spellEnd"/>
      <w:r w:rsidR="00C53044" w:rsidRPr="00E1247D">
        <w:rPr>
          <w:sz w:val="30"/>
          <w:szCs w:val="30"/>
        </w:rPr>
        <w:t xml:space="preserve"> </w:t>
      </w:r>
      <w:proofErr w:type="spellStart"/>
      <w:r w:rsidR="00C53044" w:rsidRPr="00E1247D">
        <w:rPr>
          <w:sz w:val="30"/>
          <w:szCs w:val="30"/>
        </w:rPr>
        <w:t>JqùYôÚ</w:t>
      </w:r>
      <w:proofErr w:type="spellEnd"/>
      <w:r w:rsidR="00C53044" w:rsidRPr="00E1247D">
        <w:rPr>
          <w:sz w:val="30"/>
          <w:szCs w:val="30"/>
        </w:rPr>
        <w:t xml:space="preserve"> </w:t>
      </w:r>
      <w:proofErr w:type="spellStart"/>
      <w:r w:rsidR="00C53044" w:rsidRPr="00E1247D">
        <w:rPr>
          <w:sz w:val="30"/>
          <w:szCs w:val="30"/>
        </w:rPr>
        <w:t>Øû</w:t>
      </w:r>
      <w:proofErr w:type="spellEnd"/>
      <w:r w:rsidR="00C53044" w:rsidRPr="00E1247D">
        <w:rPr>
          <w:sz w:val="30"/>
          <w:szCs w:val="30"/>
        </w:rPr>
        <w:t>\</w:t>
      </w:r>
      <w:proofErr w:type="spellStart"/>
      <w:r w:rsidR="00C53044" w:rsidRPr="00E1247D">
        <w:rPr>
          <w:sz w:val="30"/>
          <w:szCs w:val="30"/>
        </w:rPr>
        <w:t>Ùm</w:t>
      </w:r>
      <w:proofErr w:type="spellEnd"/>
      <w:r w:rsidR="00C53044" w:rsidRPr="00E1247D">
        <w:rPr>
          <w:sz w:val="30"/>
          <w:szCs w:val="30"/>
        </w:rPr>
        <w:t xml:space="preserve"> </w:t>
      </w:r>
      <w:proofErr w:type="spellStart"/>
      <w:r w:rsidR="00C53044" w:rsidRPr="00E1247D">
        <w:rPr>
          <w:sz w:val="30"/>
          <w:szCs w:val="30"/>
        </w:rPr>
        <w:t>ETúVô¡</w:t>
      </w:r>
      <w:proofErr w:type="gramStart"/>
      <w:r w:rsidR="00C53044" w:rsidRPr="00E1247D">
        <w:rPr>
          <w:sz w:val="30"/>
          <w:szCs w:val="30"/>
        </w:rPr>
        <w:t>dLlThÓs</w:t>
      </w:r>
      <w:proofErr w:type="spellEnd"/>
      <w:r w:rsidR="00C53044" w:rsidRPr="00E1247D">
        <w:rPr>
          <w:sz w:val="30"/>
          <w:szCs w:val="30"/>
        </w:rPr>
        <w:t>[</w:t>
      </w:r>
      <w:proofErr w:type="gramEnd"/>
      <w:r w:rsidR="00C53044" w:rsidRPr="00E1247D">
        <w:rPr>
          <w:sz w:val="30"/>
          <w:szCs w:val="30"/>
        </w:rPr>
        <w:t xml:space="preserve">Õ. </w:t>
      </w:r>
      <w:proofErr w:type="spellStart"/>
      <w:r w:rsidR="00FD1CFE" w:rsidRPr="00E1247D">
        <w:rPr>
          <w:sz w:val="30"/>
          <w:szCs w:val="30"/>
        </w:rPr>
        <w:t>Cu±WÜ</w:t>
      </w:r>
      <w:proofErr w:type="spellEnd"/>
      <w:r w:rsidR="00FD1CFE" w:rsidRPr="00E1247D">
        <w:rPr>
          <w:sz w:val="30"/>
          <w:szCs w:val="30"/>
        </w:rPr>
        <w:t xml:space="preserve"> </w:t>
      </w:r>
      <w:proofErr w:type="spellStart"/>
      <w:r w:rsidR="00FD1CFE" w:rsidRPr="00E1247D">
        <w:rPr>
          <w:sz w:val="30"/>
          <w:szCs w:val="30"/>
        </w:rPr>
        <w:t>SmØûPV</w:t>
      </w:r>
      <w:proofErr w:type="spellEnd"/>
      <w:r w:rsidR="00FD1CFE" w:rsidRPr="00E1247D">
        <w:rPr>
          <w:sz w:val="30"/>
          <w:szCs w:val="30"/>
        </w:rPr>
        <w:t xml:space="preserve"> </w:t>
      </w:r>
      <w:proofErr w:type="spellStart"/>
      <w:r w:rsidR="00890ADA" w:rsidRPr="00E1247D">
        <w:rPr>
          <w:sz w:val="30"/>
          <w:szCs w:val="30"/>
        </w:rPr>
        <w:t>YôojûRûV</w:t>
      </w:r>
      <w:proofErr w:type="spellEnd"/>
      <w:r w:rsidR="00C443E5" w:rsidRPr="00E1247D">
        <w:rPr>
          <w:sz w:val="30"/>
          <w:szCs w:val="30"/>
        </w:rPr>
        <w:t xml:space="preserve"> LY²j¾oL[ô? </w:t>
      </w:r>
      <w:proofErr w:type="spellStart"/>
      <w:r w:rsidR="003947CB" w:rsidRPr="00E1247D">
        <w:rPr>
          <w:sz w:val="30"/>
          <w:szCs w:val="30"/>
        </w:rPr>
        <w:t>AY</w:t>
      </w:r>
      <w:r w:rsidR="008F4120" w:rsidRPr="00E1247D">
        <w:rPr>
          <w:sz w:val="30"/>
          <w:szCs w:val="30"/>
        </w:rPr>
        <w:t>Wó</w:t>
      </w:r>
      <w:proofErr w:type="spellEnd"/>
      <w:r w:rsidR="003947CB" w:rsidRPr="00E1247D">
        <w:rPr>
          <w:sz w:val="30"/>
          <w:szCs w:val="30"/>
        </w:rPr>
        <w:t>,</w:t>
      </w:r>
      <w:r w:rsidR="003947CB" w:rsidRPr="00E1247D">
        <w:rPr>
          <w:rFonts w:ascii="TML_Vaigai_Normal" w:hAnsi="TML_Vaigai_Normal"/>
          <w:sz w:val="30"/>
          <w:szCs w:val="30"/>
        </w:rPr>
        <w:t xml:space="preserve"> "</w:t>
      </w:r>
      <w:r w:rsidR="006A3056" w:rsidRPr="00E1247D">
        <w:rPr>
          <w:sz w:val="30"/>
          <w:szCs w:val="30"/>
        </w:rPr>
        <w:t>Eu ®</w:t>
      </w:r>
      <w:proofErr w:type="spellStart"/>
      <w:r w:rsidR="006A3056" w:rsidRPr="00E1247D">
        <w:rPr>
          <w:sz w:val="30"/>
          <w:szCs w:val="30"/>
        </w:rPr>
        <w:t>ÑYôNm</w:t>
      </w:r>
      <w:proofErr w:type="spellEnd"/>
      <w:r w:rsidR="006A3056" w:rsidRPr="00E1247D">
        <w:rPr>
          <w:sz w:val="30"/>
          <w:szCs w:val="30"/>
        </w:rPr>
        <w:t xml:space="preserve"> </w:t>
      </w:r>
      <w:proofErr w:type="spellStart"/>
      <w:r w:rsidR="006A3056" w:rsidRPr="00E1247D">
        <w:rPr>
          <w:sz w:val="30"/>
          <w:szCs w:val="30"/>
        </w:rPr>
        <w:t>Euû</w:t>
      </w:r>
      <w:proofErr w:type="spellEnd"/>
      <w:r w:rsidR="006A3056" w:rsidRPr="00E1247D">
        <w:rPr>
          <w:sz w:val="30"/>
          <w:szCs w:val="30"/>
        </w:rPr>
        <w:t xml:space="preserve">] </w:t>
      </w:r>
      <w:proofErr w:type="spellStart"/>
      <w:r w:rsidR="006A3056" w:rsidRPr="00E1247D">
        <w:rPr>
          <w:sz w:val="30"/>
          <w:szCs w:val="30"/>
        </w:rPr>
        <w:t>CWh£jRÕ</w:t>
      </w:r>
      <w:proofErr w:type="spellEnd"/>
      <w:r w:rsidR="006A3056" w:rsidRPr="00E1247D">
        <w:rPr>
          <w:rFonts w:ascii="TML_Vaigai_Normal" w:hAnsi="TML_Vaigai_Normal"/>
          <w:sz w:val="30"/>
          <w:szCs w:val="30"/>
        </w:rPr>
        <w:t xml:space="preserve">’ </w:t>
      </w:r>
      <w:r w:rsidR="006A3056" w:rsidRPr="00E1247D">
        <w:rPr>
          <w:sz w:val="30"/>
          <w:szCs w:val="30"/>
        </w:rPr>
        <w:t>Gu\</w:t>
      </w:r>
      <w:proofErr w:type="spellStart"/>
      <w:r w:rsidR="006A3056" w:rsidRPr="00E1247D">
        <w:rPr>
          <w:sz w:val="30"/>
          <w:szCs w:val="30"/>
        </w:rPr>
        <w:t>ôo</w:t>
      </w:r>
      <w:proofErr w:type="spellEnd"/>
      <w:r w:rsidR="006A3056" w:rsidRPr="00E1247D">
        <w:rPr>
          <w:sz w:val="30"/>
          <w:szCs w:val="30"/>
        </w:rPr>
        <w:t xml:space="preserve">. </w:t>
      </w:r>
      <w:proofErr w:type="spellStart"/>
      <w:r w:rsidR="00FC4CB8" w:rsidRPr="00E1247D">
        <w:rPr>
          <w:sz w:val="30"/>
          <w:szCs w:val="30"/>
        </w:rPr>
        <w:t>AeúL«ÚdÏm</w:t>
      </w:r>
      <w:proofErr w:type="spellEnd"/>
      <w:r w:rsidR="00FC4CB8" w:rsidRPr="00E1247D">
        <w:rPr>
          <w:sz w:val="30"/>
          <w:szCs w:val="30"/>
        </w:rPr>
        <w:t xml:space="preserve"> </w:t>
      </w:r>
      <w:proofErr w:type="spellStart"/>
      <w:r w:rsidR="00FC4CB8" w:rsidRPr="00E1247D">
        <w:rPr>
          <w:sz w:val="30"/>
          <w:szCs w:val="30"/>
        </w:rPr>
        <w:t>AkR</w:t>
      </w:r>
      <w:proofErr w:type="spellEnd"/>
      <w:r w:rsidR="00FC4CB8" w:rsidRPr="00E1247D">
        <w:rPr>
          <w:sz w:val="30"/>
          <w:szCs w:val="30"/>
        </w:rPr>
        <w:t xml:space="preserve"> ¡</w:t>
      </w:r>
      <w:proofErr w:type="spellStart"/>
      <w:r w:rsidR="00FC4CB8" w:rsidRPr="00E1247D">
        <w:rPr>
          <w:sz w:val="30"/>
          <w:szCs w:val="30"/>
        </w:rPr>
        <w:t>úWdL</w:t>
      </w:r>
      <w:proofErr w:type="spellEnd"/>
      <w:r w:rsidR="00FC4CB8" w:rsidRPr="00E1247D">
        <w:rPr>
          <w:sz w:val="30"/>
          <w:szCs w:val="30"/>
        </w:rPr>
        <w:t xml:space="preserve"> </w:t>
      </w:r>
      <w:proofErr w:type="spellStart"/>
      <w:r w:rsidR="00FC4CB8" w:rsidRPr="00E1247D">
        <w:rPr>
          <w:sz w:val="30"/>
          <w:szCs w:val="30"/>
        </w:rPr>
        <w:t>YôojûR</w:t>
      </w:r>
      <w:proofErr w:type="spellEnd"/>
      <w:r w:rsidR="00FC4CB8" w:rsidRPr="00E1247D">
        <w:rPr>
          <w:sz w:val="30"/>
          <w:szCs w:val="30"/>
        </w:rPr>
        <w:t xml:space="preserve"> </w:t>
      </w:r>
      <w:proofErr w:type="spellStart"/>
      <w:r w:rsidR="00C30B18" w:rsidRPr="00E1247D">
        <w:rPr>
          <w:sz w:val="30"/>
          <w:szCs w:val="30"/>
        </w:rPr>
        <w:t>úNôúNô</w:t>
      </w:r>
      <w:proofErr w:type="spellEnd"/>
      <w:r w:rsidR="00C30B18" w:rsidRPr="00E1247D">
        <w:rPr>
          <w:sz w:val="30"/>
          <w:szCs w:val="30"/>
        </w:rPr>
        <w:t xml:space="preserve"> </w:t>
      </w:r>
      <w:r w:rsidR="008D3CE5" w:rsidRPr="00F93925">
        <w:rPr>
          <w:i/>
          <w:iCs/>
          <w:sz w:val="28"/>
          <w:szCs w:val="28"/>
        </w:rPr>
        <w:t>(</w:t>
      </w:r>
      <w:proofErr w:type="spellStart"/>
      <w:r w:rsidR="004B3C1C" w:rsidRPr="00F93925">
        <w:rPr>
          <w:rFonts w:ascii="Arial" w:hAnsi="Arial" w:cs="Arial"/>
          <w:iCs/>
          <w:sz w:val="28"/>
          <w:szCs w:val="28"/>
        </w:rPr>
        <w:t>sozo</w:t>
      </w:r>
      <w:proofErr w:type="spellEnd"/>
      <w:r w:rsidR="008D3CE5" w:rsidRPr="00F93925">
        <w:rPr>
          <w:i/>
          <w:iCs/>
          <w:sz w:val="28"/>
          <w:szCs w:val="28"/>
        </w:rPr>
        <w:t>)</w:t>
      </w:r>
      <w:r w:rsidR="008D3CE5" w:rsidRPr="00E1247D">
        <w:rPr>
          <w:rFonts w:ascii="TML_Vaigai_Normal" w:hAnsi="TML_Vaigai_Normal"/>
          <w:sz w:val="30"/>
          <w:szCs w:val="30"/>
        </w:rPr>
        <w:t xml:space="preserve"> </w:t>
      </w:r>
      <w:proofErr w:type="spellStart"/>
      <w:r w:rsidR="008D3CE5" w:rsidRPr="00E1247D">
        <w:rPr>
          <w:sz w:val="30"/>
          <w:szCs w:val="30"/>
        </w:rPr>
        <w:t>Guß</w:t>
      </w:r>
      <w:proofErr w:type="spellEnd"/>
      <w:r w:rsidR="008D3CE5" w:rsidRPr="00E1247D">
        <w:rPr>
          <w:sz w:val="30"/>
          <w:szCs w:val="30"/>
        </w:rPr>
        <w:t xml:space="preserve"> </w:t>
      </w:r>
      <w:proofErr w:type="spellStart"/>
      <w:r w:rsidR="008D3CE5" w:rsidRPr="00E1247D">
        <w:rPr>
          <w:sz w:val="30"/>
          <w:szCs w:val="30"/>
        </w:rPr>
        <w:t>AûZdLlTÓ</w:t>
      </w:r>
      <w:proofErr w:type="spellEnd"/>
      <w:r w:rsidR="008D3CE5" w:rsidRPr="00E1247D">
        <w:rPr>
          <w:sz w:val="30"/>
          <w:szCs w:val="30"/>
        </w:rPr>
        <w:t xml:space="preserve">¡\Õ. </w:t>
      </w:r>
      <w:proofErr w:type="spellStart"/>
      <w:r w:rsidR="00C4679E" w:rsidRPr="00E1247D">
        <w:rPr>
          <w:sz w:val="30"/>
          <w:szCs w:val="30"/>
        </w:rPr>
        <w:t>úNôúNô</w:t>
      </w:r>
      <w:proofErr w:type="spellEnd"/>
      <w:r w:rsidR="00C4679E" w:rsidRPr="00E1247D">
        <w:rPr>
          <w:sz w:val="30"/>
          <w:szCs w:val="30"/>
        </w:rPr>
        <w:t xml:space="preserve"> </w:t>
      </w:r>
      <w:proofErr w:type="spellStart"/>
      <w:r w:rsidR="005F40CD" w:rsidRPr="00E1247D">
        <w:rPr>
          <w:sz w:val="30"/>
          <w:szCs w:val="30"/>
        </w:rPr>
        <w:t>GuTÕ</w:t>
      </w:r>
      <w:proofErr w:type="spellEnd"/>
      <w:r w:rsidR="005F40CD" w:rsidRPr="00E1247D">
        <w:rPr>
          <w:sz w:val="30"/>
          <w:szCs w:val="30"/>
        </w:rPr>
        <w:t xml:space="preserve"> </w:t>
      </w:r>
      <w:proofErr w:type="spellStart"/>
      <w:r w:rsidR="005F6EF2" w:rsidRPr="00E1247D">
        <w:rPr>
          <w:sz w:val="30"/>
          <w:szCs w:val="30"/>
        </w:rPr>
        <w:t>CWh£l</w:t>
      </w:r>
      <w:proofErr w:type="spellEnd"/>
      <w:r w:rsidR="005F6EF2" w:rsidRPr="00E1247D">
        <w:rPr>
          <w:sz w:val="30"/>
          <w:szCs w:val="30"/>
        </w:rPr>
        <w:t xml:space="preserve">× </w:t>
      </w:r>
      <w:proofErr w:type="spellStart"/>
      <w:r w:rsidR="005F6EF2" w:rsidRPr="00E1247D">
        <w:rPr>
          <w:sz w:val="30"/>
          <w:szCs w:val="30"/>
        </w:rPr>
        <w:t>Utßm</w:t>
      </w:r>
      <w:proofErr w:type="spellEnd"/>
      <w:r w:rsidR="005F6EF2" w:rsidRPr="00E1247D">
        <w:rPr>
          <w:sz w:val="30"/>
          <w:szCs w:val="30"/>
        </w:rPr>
        <w:t xml:space="preserve"> </w:t>
      </w:r>
      <w:proofErr w:type="spellStart"/>
      <w:r w:rsidR="005F6EF2" w:rsidRPr="00E1247D">
        <w:rPr>
          <w:sz w:val="30"/>
          <w:szCs w:val="30"/>
        </w:rPr>
        <w:t>ùRnÅL</w:t>
      </w:r>
      <w:proofErr w:type="spellEnd"/>
      <w:r w:rsidR="005F6EF2" w:rsidRPr="00E1247D">
        <w:rPr>
          <w:sz w:val="30"/>
          <w:szCs w:val="30"/>
        </w:rPr>
        <w:t xml:space="preserve"> </w:t>
      </w:r>
      <w:proofErr w:type="spellStart"/>
      <w:r w:rsidR="005F6EF2" w:rsidRPr="00E1247D">
        <w:rPr>
          <w:sz w:val="30"/>
          <w:szCs w:val="30"/>
        </w:rPr>
        <w:t>ÑLU°jRp</w:t>
      </w:r>
      <w:proofErr w:type="spellEnd"/>
      <w:r w:rsidR="005F6EF2" w:rsidRPr="00E1247D">
        <w:rPr>
          <w:sz w:val="30"/>
          <w:szCs w:val="30"/>
        </w:rPr>
        <w:t xml:space="preserve"> </w:t>
      </w:r>
      <w:proofErr w:type="spellStart"/>
      <w:r w:rsidR="005F6EF2" w:rsidRPr="00E1247D">
        <w:rPr>
          <w:sz w:val="30"/>
          <w:szCs w:val="30"/>
        </w:rPr>
        <w:t>CWi¥tÏm</w:t>
      </w:r>
      <w:proofErr w:type="spellEnd"/>
      <w:r w:rsidR="005F6EF2" w:rsidRPr="00E1247D">
        <w:rPr>
          <w:sz w:val="30"/>
          <w:szCs w:val="30"/>
        </w:rPr>
        <w:t xml:space="preserve"> </w:t>
      </w:r>
      <w:proofErr w:type="spellStart"/>
      <w:r w:rsidR="005F6EF2" w:rsidRPr="00E1247D">
        <w:rPr>
          <w:sz w:val="30"/>
          <w:szCs w:val="30"/>
        </w:rPr>
        <w:t>ETúVô¡dLlTh¥Úd</w:t>
      </w:r>
      <w:proofErr w:type="spellEnd"/>
      <w:r w:rsidR="005F6EF2" w:rsidRPr="00E1247D">
        <w:rPr>
          <w:sz w:val="30"/>
          <w:szCs w:val="30"/>
        </w:rPr>
        <w:t xml:space="preserve">¡\Õ. </w:t>
      </w:r>
      <w:r w:rsidR="00A451EC" w:rsidRPr="00E1247D">
        <w:rPr>
          <w:sz w:val="30"/>
          <w:szCs w:val="30"/>
        </w:rPr>
        <w:t>¿</w:t>
      </w:r>
      <w:proofErr w:type="spellStart"/>
      <w:r w:rsidR="00A451EC" w:rsidRPr="00E1247D">
        <w:rPr>
          <w:sz w:val="30"/>
          <w:szCs w:val="30"/>
        </w:rPr>
        <w:t>eLs</w:t>
      </w:r>
      <w:proofErr w:type="spellEnd"/>
      <w:r w:rsidR="00A451EC" w:rsidRPr="00E1247D">
        <w:rPr>
          <w:sz w:val="30"/>
          <w:szCs w:val="30"/>
        </w:rPr>
        <w:t xml:space="preserve"> </w:t>
      </w:r>
      <w:proofErr w:type="spellStart"/>
      <w:r w:rsidR="00CD5AD5" w:rsidRPr="00E1247D">
        <w:rPr>
          <w:sz w:val="30"/>
          <w:szCs w:val="30"/>
        </w:rPr>
        <w:t>NÃW©WLôWUôL</w:t>
      </w:r>
      <w:proofErr w:type="spellEnd"/>
      <w:r w:rsidR="00CD5AD5" w:rsidRPr="00E1247D">
        <w:rPr>
          <w:sz w:val="30"/>
          <w:szCs w:val="30"/>
        </w:rPr>
        <w:t xml:space="preserve"> </w:t>
      </w:r>
      <w:proofErr w:type="spellStart"/>
      <w:r w:rsidR="00890ADA" w:rsidRPr="00E1247D">
        <w:rPr>
          <w:sz w:val="30"/>
          <w:szCs w:val="30"/>
        </w:rPr>
        <w:t>CWh£dLlTPúYô</w:t>
      </w:r>
      <w:proofErr w:type="spellEnd"/>
      <w:r w:rsidR="00AB2E7C" w:rsidRPr="00E1247D">
        <w:rPr>
          <w:sz w:val="30"/>
          <w:szCs w:val="30"/>
        </w:rPr>
        <w:t xml:space="preserve"> </w:t>
      </w:r>
      <w:proofErr w:type="spellStart"/>
      <w:r w:rsidR="00AB2E7C" w:rsidRPr="00E1247D">
        <w:rPr>
          <w:sz w:val="30"/>
          <w:szCs w:val="30"/>
        </w:rPr>
        <w:t>ApXÕ</w:t>
      </w:r>
      <w:proofErr w:type="spellEnd"/>
      <w:r w:rsidR="00AB2E7C" w:rsidRPr="00E1247D">
        <w:rPr>
          <w:sz w:val="30"/>
          <w:szCs w:val="30"/>
        </w:rPr>
        <w:t xml:space="preserve"> </w:t>
      </w:r>
      <w:proofErr w:type="spellStart"/>
      <w:r w:rsidR="00AB2E7C" w:rsidRPr="00E1247D">
        <w:rPr>
          <w:sz w:val="30"/>
          <w:szCs w:val="30"/>
        </w:rPr>
        <w:t>B®dÏ¬V</w:t>
      </w:r>
      <w:proofErr w:type="spellEnd"/>
      <w:r w:rsidR="00F979B7" w:rsidRPr="00E1247D">
        <w:rPr>
          <w:sz w:val="30"/>
          <w:szCs w:val="30"/>
        </w:rPr>
        <w:t xml:space="preserve"> </w:t>
      </w:r>
      <w:r w:rsidR="00AB2E7C" w:rsidRPr="00E1247D">
        <w:rPr>
          <w:sz w:val="30"/>
          <w:szCs w:val="30"/>
        </w:rPr>
        <w:t>©</w:t>
      </w:r>
      <w:proofErr w:type="spellStart"/>
      <w:r w:rsidR="00AB2E7C" w:rsidRPr="00E1247D">
        <w:rPr>
          <w:sz w:val="30"/>
          <w:szCs w:val="30"/>
        </w:rPr>
        <w:t>WLôWUôL</w:t>
      </w:r>
      <w:proofErr w:type="spellEnd"/>
      <w:r w:rsidR="00AB2E7C" w:rsidRPr="00E1247D">
        <w:rPr>
          <w:sz w:val="30"/>
          <w:szCs w:val="30"/>
        </w:rPr>
        <w:t xml:space="preserve"> </w:t>
      </w:r>
      <w:proofErr w:type="spellStart"/>
      <w:r w:rsidR="00AB2E7C" w:rsidRPr="00E1247D">
        <w:rPr>
          <w:sz w:val="30"/>
          <w:szCs w:val="30"/>
        </w:rPr>
        <w:lastRenderedPageBreak/>
        <w:t>CWh£dLlTPúYô</w:t>
      </w:r>
      <w:proofErr w:type="spellEnd"/>
      <w:r w:rsidR="00AB2E7C" w:rsidRPr="00E1247D">
        <w:rPr>
          <w:sz w:val="30"/>
          <w:szCs w:val="30"/>
        </w:rPr>
        <w:t xml:space="preserve"> </w:t>
      </w:r>
      <w:proofErr w:type="spellStart"/>
      <w:r w:rsidR="00AB2E7C" w:rsidRPr="00E1247D">
        <w:rPr>
          <w:sz w:val="30"/>
          <w:szCs w:val="30"/>
        </w:rPr>
        <w:t>ùNn¡ÈoLs</w:t>
      </w:r>
      <w:proofErr w:type="spellEnd"/>
      <w:r w:rsidR="00A06321" w:rsidRPr="00E1247D">
        <w:rPr>
          <w:sz w:val="30"/>
          <w:szCs w:val="30"/>
        </w:rPr>
        <w:t xml:space="preserve">, </w:t>
      </w:r>
      <w:proofErr w:type="spellStart"/>
      <w:r w:rsidR="00A06321" w:rsidRPr="00E1247D">
        <w:rPr>
          <w:sz w:val="30"/>
          <w:szCs w:val="30"/>
        </w:rPr>
        <w:t>CWi¥p</w:t>
      </w:r>
      <w:proofErr w:type="spellEnd"/>
      <w:r w:rsidR="00A06321" w:rsidRPr="00E1247D">
        <w:rPr>
          <w:sz w:val="30"/>
          <w:szCs w:val="30"/>
        </w:rPr>
        <w:t xml:space="preserve"> JÚ </w:t>
      </w:r>
      <w:proofErr w:type="spellStart"/>
      <w:r w:rsidR="00A06321" w:rsidRPr="00E1247D">
        <w:rPr>
          <w:sz w:val="30"/>
          <w:szCs w:val="30"/>
        </w:rPr>
        <w:t>Lô¬Vm</w:t>
      </w:r>
      <w:proofErr w:type="spellEnd"/>
      <w:r w:rsidR="00AB2E7C" w:rsidRPr="00E1247D">
        <w:rPr>
          <w:sz w:val="30"/>
          <w:szCs w:val="30"/>
        </w:rPr>
        <w:t>.</w:t>
      </w:r>
    </w:p>
    <w:p w14:paraId="11066FF4" w14:textId="29FB1242" w:rsidR="00AB2E7C" w:rsidRPr="00E1247D" w:rsidRDefault="00AB2E7C" w:rsidP="00CC53EE">
      <w:pPr>
        <w:ind w:firstLine="567"/>
        <w:rPr>
          <w:sz w:val="30"/>
          <w:szCs w:val="30"/>
        </w:rPr>
      </w:pPr>
      <w:r w:rsidRPr="00E1247D">
        <w:rPr>
          <w:sz w:val="30"/>
          <w:szCs w:val="30"/>
        </w:rPr>
        <w:t>2</w:t>
      </w:r>
      <w:r w:rsidR="00A35300" w:rsidRPr="00E1247D">
        <w:rPr>
          <w:sz w:val="30"/>
          <w:szCs w:val="30"/>
        </w:rPr>
        <w:t>2.</w:t>
      </w:r>
      <w:r w:rsidR="00EE57B8" w:rsidRPr="00E1247D">
        <w:rPr>
          <w:sz w:val="30"/>
          <w:szCs w:val="30"/>
        </w:rPr>
        <w:t xml:space="preserve"> </w:t>
      </w:r>
      <w:proofErr w:type="spellStart"/>
      <w:r w:rsidR="00C77642" w:rsidRPr="00E1247D">
        <w:rPr>
          <w:sz w:val="30"/>
          <w:szCs w:val="30"/>
        </w:rPr>
        <w:t>JúW</w:t>
      </w:r>
      <w:proofErr w:type="spellEnd"/>
      <w:r w:rsidR="00C77642" w:rsidRPr="00E1247D">
        <w:rPr>
          <w:sz w:val="30"/>
          <w:szCs w:val="30"/>
        </w:rPr>
        <w:t xml:space="preserve"> </w:t>
      </w:r>
      <w:proofErr w:type="spellStart"/>
      <w:r w:rsidR="00C77642" w:rsidRPr="00E1247D">
        <w:rPr>
          <w:sz w:val="30"/>
          <w:szCs w:val="30"/>
        </w:rPr>
        <w:t>T¬</w:t>
      </w:r>
      <w:proofErr w:type="gramStart"/>
      <w:r w:rsidR="00C77642" w:rsidRPr="00E1247D">
        <w:rPr>
          <w:sz w:val="30"/>
          <w:szCs w:val="30"/>
        </w:rPr>
        <w:t>LôWôUô</w:t>
      </w:r>
      <w:proofErr w:type="spellEnd"/>
      <w:r w:rsidR="00C77642" w:rsidRPr="00E1247D">
        <w:rPr>
          <w:sz w:val="30"/>
          <w:szCs w:val="30"/>
        </w:rPr>
        <w:t>]Õ</w:t>
      </w:r>
      <w:proofErr w:type="gramEnd"/>
      <w:r w:rsidR="00C77642" w:rsidRPr="00E1247D">
        <w:rPr>
          <w:sz w:val="30"/>
          <w:szCs w:val="30"/>
        </w:rPr>
        <w:t xml:space="preserve"> </w:t>
      </w:r>
      <w:proofErr w:type="spellStart"/>
      <w:r w:rsidR="00E66D18" w:rsidRPr="00E1247D">
        <w:rPr>
          <w:sz w:val="30"/>
          <w:szCs w:val="30"/>
        </w:rPr>
        <w:t>JúW</w:t>
      </w:r>
      <w:proofErr w:type="spellEnd"/>
      <w:r w:rsidR="00E66D18" w:rsidRPr="00E1247D">
        <w:rPr>
          <w:sz w:val="30"/>
          <w:szCs w:val="30"/>
        </w:rPr>
        <w:t xml:space="preserve"> U²RWôp </w:t>
      </w:r>
      <w:proofErr w:type="spellStart"/>
      <w:r w:rsidR="00E66D18" w:rsidRPr="00E1247D">
        <w:rPr>
          <w:sz w:val="30"/>
          <w:szCs w:val="30"/>
        </w:rPr>
        <w:t>JúW</w:t>
      </w:r>
      <w:proofErr w:type="spellEnd"/>
      <w:r w:rsidR="00E66D18" w:rsidRPr="00E1247D">
        <w:rPr>
          <w:sz w:val="30"/>
          <w:szCs w:val="30"/>
        </w:rPr>
        <w:t xml:space="preserve"> </w:t>
      </w:r>
      <w:proofErr w:type="spellStart"/>
      <w:r w:rsidR="00E66D18" w:rsidRPr="00E1247D">
        <w:rPr>
          <w:sz w:val="30"/>
          <w:szCs w:val="30"/>
        </w:rPr>
        <w:t>Sô°p</w:t>
      </w:r>
      <w:proofErr w:type="spellEnd"/>
      <w:r w:rsidR="00E66D18" w:rsidRPr="00E1247D">
        <w:rPr>
          <w:sz w:val="30"/>
          <w:szCs w:val="30"/>
        </w:rPr>
        <w:t xml:space="preserve"> </w:t>
      </w:r>
      <w:proofErr w:type="spellStart"/>
      <w:r w:rsidR="009930DB">
        <w:rPr>
          <w:sz w:val="30"/>
          <w:szCs w:val="30"/>
        </w:rPr>
        <w:t>ùNnVlThPÕ</w:t>
      </w:r>
      <w:proofErr w:type="spellEnd"/>
      <w:r w:rsidR="009930DB">
        <w:rPr>
          <w:sz w:val="30"/>
          <w:szCs w:val="30"/>
        </w:rPr>
        <w:t>.</w:t>
      </w:r>
      <w:r w:rsidR="009930DB">
        <w:rPr>
          <w:rFonts w:ascii="TML_Vaigai_Normal" w:hAnsi="TML_Vaigai_Normal"/>
          <w:sz w:val="30"/>
          <w:szCs w:val="30"/>
        </w:rPr>
        <w:t xml:space="preserve"> </w:t>
      </w:r>
      <w:r w:rsidR="001E3CB9" w:rsidRPr="00E1247D">
        <w:rPr>
          <w:rFonts w:ascii="TML_Vaigai_Normal" w:hAnsi="TML_Vaigai_Normal"/>
          <w:sz w:val="30"/>
          <w:szCs w:val="30"/>
        </w:rPr>
        <w:t>"</w:t>
      </w:r>
      <w:proofErr w:type="spellStart"/>
      <w:r w:rsidR="00AF2890" w:rsidRPr="00E1247D">
        <w:rPr>
          <w:sz w:val="30"/>
          <w:szCs w:val="30"/>
        </w:rPr>
        <w:t>AY</w:t>
      </w:r>
      <w:r w:rsidR="008F4120" w:rsidRPr="00E1247D">
        <w:rPr>
          <w:sz w:val="30"/>
          <w:szCs w:val="30"/>
        </w:rPr>
        <w:t>Wó</w:t>
      </w:r>
      <w:proofErr w:type="spellEnd"/>
      <w:r w:rsidR="00AF2890" w:rsidRPr="00E1247D">
        <w:rPr>
          <w:sz w:val="30"/>
          <w:szCs w:val="30"/>
        </w:rPr>
        <w:t xml:space="preserve"> </w:t>
      </w:r>
      <w:proofErr w:type="spellStart"/>
      <w:r w:rsidR="00AF2890" w:rsidRPr="00E1247D">
        <w:rPr>
          <w:sz w:val="30"/>
          <w:szCs w:val="30"/>
        </w:rPr>
        <w:t>SmØûPV</w:t>
      </w:r>
      <w:proofErr w:type="spellEnd"/>
      <w:r w:rsidR="00AF2890" w:rsidRPr="00E1247D">
        <w:rPr>
          <w:sz w:val="30"/>
          <w:szCs w:val="30"/>
        </w:rPr>
        <w:t xml:space="preserve"> </w:t>
      </w:r>
      <w:r w:rsidR="004C6A9D" w:rsidRPr="00E1247D">
        <w:rPr>
          <w:sz w:val="30"/>
          <w:szCs w:val="30"/>
        </w:rPr>
        <w:t xml:space="preserve">ÁßRpL°²ªjRUôLd </w:t>
      </w:r>
      <w:proofErr w:type="spellStart"/>
      <w:r w:rsidR="004C6A9D" w:rsidRPr="00E1247D">
        <w:rPr>
          <w:sz w:val="30"/>
          <w:szCs w:val="30"/>
        </w:rPr>
        <w:t>LôVlThPô</w:t>
      </w:r>
      <w:r w:rsidR="008F4120" w:rsidRPr="00E1247D">
        <w:rPr>
          <w:sz w:val="30"/>
          <w:szCs w:val="30"/>
        </w:rPr>
        <w:t>Wó</w:t>
      </w:r>
      <w:proofErr w:type="spellEnd"/>
      <w:r w:rsidR="004C6A9D" w:rsidRPr="00E1247D">
        <w:rPr>
          <w:sz w:val="30"/>
          <w:szCs w:val="30"/>
        </w:rPr>
        <w:t xml:space="preserve">; </w:t>
      </w:r>
      <w:proofErr w:type="spellStart"/>
      <w:r w:rsidR="00B34D77" w:rsidRPr="00E1247D">
        <w:rPr>
          <w:sz w:val="30"/>
          <w:szCs w:val="30"/>
        </w:rPr>
        <w:t>AYÚûPV</w:t>
      </w:r>
      <w:proofErr w:type="spellEnd"/>
      <w:r w:rsidR="00B34D77" w:rsidRPr="00E1247D">
        <w:rPr>
          <w:sz w:val="30"/>
          <w:szCs w:val="30"/>
        </w:rPr>
        <w:t xml:space="preserve"> </w:t>
      </w:r>
      <w:proofErr w:type="spellStart"/>
      <w:r w:rsidR="00B34D77" w:rsidRPr="00E1247D">
        <w:rPr>
          <w:sz w:val="30"/>
          <w:szCs w:val="30"/>
        </w:rPr>
        <w:t>RÝm×</w:t>
      </w:r>
      <w:proofErr w:type="gramStart"/>
      <w:r w:rsidR="00B34D77" w:rsidRPr="00E1247D">
        <w:rPr>
          <w:sz w:val="30"/>
          <w:szCs w:val="30"/>
        </w:rPr>
        <w:t>L</w:t>
      </w:r>
      <w:proofErr w:type="spellEnd"/>
      <w:r w:rsidR="00B34D77" w:rsidRPr="00E1247D">
        <w:rPr>
          <w:sz w:val="30"/>
          <w:szCs w:val="30"/>
        </w:rPr>
        <w:t>[</w:t>
      </w:r>
      <w:proofErr w:type="spellStart"/>
      <w:proofErr w:type="gramEnd"/>
      <w:r w:rsidR="00B34D77" w:rsidRPr="00E1247D">
        <w:rPr>
          <w:sz w:val="30"/>
          <w:szCs w:val="30"/>
        </w:rPr>
        <w:t>ôp</w:t>
      </w:r>
      <w:proofErr w:type="spellEnd"/>
      <w:r w:rsidR="00B34D77" w:rsidRPr="00E1247D">
        <w:rPr>
          <w:sz w:val="30"/>
          <w:szCs w:val="30"/>
        </w:rPr>
        <w:t xml:space="preserve"> </w:t>
      </w:r>
      <w:proofErr w:type="spellStart"/>
      <w:r w:rsidR="00B34D77" w:rsidRPr="00E1247D">
        <w:rPr>
          <w:sz w:val="30"/>
          <w:szCs w:val="30"/>
        </w:rPr>
        <w:t>ÏQUô¡ú</w:t>
      </w:r>
      <w:proofErr w:type="spellEnd"/>
      <w:r w:rsidR="00B34D77" w:rsidRPr="00E1247D">
        <w:rPr>
          <w:sz w:val="30"/>
          <w:szCs w:val="30"/>
        </w:rPr>
        <w:t>\</w:t>
      </w:r>
      <w:proofErr w:type="spellStart"/>
      <w:r w:rsidR="00B34D77" w:rsidRPr="00E1247D">
        <w:rPr>
          <w:sz w:val="30"/>
          <w:szCs w:val="30"/>
        </w:rPr>
        <w:t>ôm</w:t>
      </w:r>
      <w:proofErr w:type="spellEnd"/>
      <w:r w:rsidR="007246E6" w:rsidRPr="00E1247D">
        <w:rPr>
          <w:sz w:val="30"/>
          <w:szCs w:val="30"/>
        </w:rPr>
        <w:t>.</w:t>
      </w:r>
      <w:r w:rsidR="00B34D77" w:rsidRPr="00E1247D">
        <w:rPr>
          <w:rFonts w:ascii="TML_Vaigai_Normal" w:hAnsi="TML_Vaigai_Normal"/>
          <w:sz w:val="30"/>
          <w:szCs w:val="30"/>
        </w:rPr>
        <w:t>’</w:t>
      </w:r>
      <w:r w:rsidR="007246E6" w:rsidRPr="00E1247D">
        <w:rPr>
          <w:rFonts w:ascii="TML_Vaigai_Normal" w:hAnsi="TML_Vaigai_Normal"/>
          <w:sz w:val="30"/>
          <w:szCs w:val="30"/>
        </w:rPr>
        <w:t xml:space="preserve"> </w:t>
      </w:r>
      <w:r w:rsidR="00A20AB2" w:rsidRPr="00E1247D">
        <w:rPr>
          <w:sz w:val="30"/>
          <w:szCs w:val="30"/>
        </w:rPr>
        <w:t xml:space="preserve">AÕ </w:t>
      </w:r>
      <w:proofErr w:type="spellStart"/>
      <w:r w:rsidR="00A20AB2" w:rsidRPr="00E1247D">
        <w:rPr>
          <w:sz w:val="30"/>
          <w:szCs w:val="30"/>
        </w:rPr>
        <w:t>Ju±p</w:t>
      </w:r>
      <w:proofErr w:type="spellEnd"/>
      <w:r w:rsidR="00A20AB2" w:rsidRPr="00E1247D">
        <w:rPr>
          <w:sz w:val="30"/>
          <w:szCs w:val="30"/>
        </w:rPr>
        <w:t xml:space="preserve"> </w:t>
      </w:r>
      <w:proofErr w:type="spellStart"/>
      <w:r w:rsidR="00A20AB2" w:rsidRPr="00E1247D">
        <w:rPr>
          <w:sz w:val="30"/>
          <w:szCs w:val="30"/>
        </w:rPr>
        <w:t>úYRôLU</w:t>
      </w:r>
      <w:proofErr w:type="spellEnd"/>
      <w:r w:rsidR="00A20AB2" w:rsidRPr="00E1247D">
        <w:rPr>
          <w:sz w:val="30"/>
          <w:szCs w:val="30"/>
        </w:rPr>
        <w:t xml:space="preserve"> </w:t>
      </w:r>
      <w:proofErr w:type="spellStart"/>
      <w:r w:rsidR="00A20AB2" w:rsidRPr="00E1247D">
        <w:rPr>
          <w:sz w:val="30"/>
          <w:szCs w:val="30"/>
        </w:rPr>
        <w:t>Nj§VUôLúYô</w:t>
      </w:r>
      <w:proofErr w:type="spellEnd"/>
      <w:r w:rsidR="00A20AB2" w:rsidRPr="00E1247D">
        <w:rPr>
          <w:sz w:val="30"/>
          <w:szCs w:val="30"/>
        </w:rPr>
        <w:t xml:space="preserve">, </w:t>
      </w:r>
      <w:proofErr w:type="spellStart"/>
      <w:r w:rsidR="00A20AB2" w:rsidRPr="00E1247D">
        <w:rPr>
          <w:sz w:val="30"/>
          <w:szCs w:val="30"/>
        </w:rPr>
        <w:t>ApXÕ</w:t>
      </w:r>
      <w:proofErr w:type="spellEnd"/>
      <w:r w:rsidR="00A20AB2" w:rsidRPr="00E1247D">
        <w:rPr>
          <w:sz w:val="30"/>
          <w:szCs w:val="30"/>
        </w:rPr>
        <w:t xml:space="preserve"> AÕ JÚ </w:t>
      </w:r>
      <w:proofErr w:type="spellStart"/>
      <w:r w:rsidR="00A20AB2" w:rsidRPr="00E1247D">
        <w:rPr>
          <w:sz w:val="30"/>
          <w:szCs w:val="30"/>
        </w:rPr>
        <w:t>ùTônVôLúY</w:t>
      </w:r>
      <w:r w:rsidR="00890ADA" w:rsidRPr="00E1247D">
        <w:rPr>
          <w:sz w:val="30"/>
          <w:szCs w:val="30"/>
        </w:rPr>
        <w:t>ô</w:t>
      </w:r>
      <w:proofErr w:type="spellEnd"/>
      <w:r w:rsidR="00A20AB2" w:rsidRPr="00E1247D">
        <w:rPr>
          <w:sz w:val="30"/>
          <w:szCs w:val="30"/>
        </w:rPr>
        <w:t xml:space="preserve"> </w:t>
      </w:r>
      <w:proofErr w:type="spellStart"/>
      <w:r w:rsidR="00A20AB2" w:rsidRPr="00E1247D">
        <w:rPr>
          <w:sz w:val="30"/>
          <w:szCs w:val="30"/>
        </w:rPr>
        <w:t>CÚd</w:t>
      </w:r>
      <w:r w:rsidR="00890ADA" w:rsidRPr="00E1247D">
        <w:rPr>
          <w:sz w:val="30"/>
          <w:szCs w:val="30"/>
        </w:rPr>
        <w:t>L</w:t>
      </w:r>
      <w:proofErr w:type="spellEnd"/>
      <w:r w:rsidR="00890ADA" w:rsidRPr="00E1247D">
        <w:rPr>
          <w:sz w:val="30"/>
          <w:szCs w:val="30"/>
        </w:rPr>
        <w:t xml:space="preserve"> </w:t>
      </w:r>
      <w:proofErr w:type="spellStart"/>
      <w:r w:rsidR="00890ADA" w:rsidRPr="00E1247D">
        <w:rPr>
          <w:sz w:val="30"/>
          <w:szCs w:val="30"/>
        </w:rPr>
        <w:t>úYiÓ</w:t>
      </w:r>
      <w:r w:rsidR="00A20AB2" w:rsidRPr="00E1247D">
        <w:rPr>
          <w:sz w:val="30"/>
          <w:szCs w:val="30"/>
        </w:rPr>
        <w:t>m</w:t>
      </w:r>
      <w:proofErr w:type="spellEnd"/>
      <w:r w:rsidR="00A20AB2" w:rsidRPr="00E1247D">
        <w:rPr>
          <w:sz w:val="30"/>
          <w:szCs w:val="30"/>
        </w:rPr>
        <w:t>.</w:t>
      </w:r>
      <w:r w:rsidR="00594E6A" w:rsidRPr="00E1247D">
        <w:rPr>
          <w:sz w:val="30"/>
          <w:szCs w:val="30"/>
        </w:rPr>
        <w:t xml:space="preserve"> </w:t>
      </w:r>
      <w:proofErr w:type="spellStart"/>
      <w:r w:rsidR="007B1BE4" w:rsidRPr="00E1247D">
        <w:rPr>
          <w:sz w:val="30"/>
          <w:szCs w:val="30"/>
        </w:rPr>
        <w:t>EeLs</w:t>
      </w:r>
      <w:proofErr w:type="spellEnd"/>
      <w:r w:rsidR="007B1BE4" w:rsidRPr="00E1247D">
        <w:rPr>
          <w:sz w:val="30"/>
          <w:szCs w:val="30"/>
        </w:rPr>
        <w:t xml:space="preserve"> </w:t>
      </w:r>
      <w:proofErr w:type="spellStart"/>
      <w:r w:rsidR="007B1BE4" w:rsidRPr="00E1247D">
        <w:rPr>
          <w:sz w:val="30"/>
          <w:szCs w:val="30"/>
        </w:rPr>
        <w:t>A®ÑYôNjûR</w:t>
      </w:r>
      <w:proofErr w:type="spellEnd"/>
      <w:r w:rsidR="007B1BE4" w:rsidRPr="00E1247D">
        <w:rPr>
          <w:sz w:val="30"/>
          <w:szCs w:val="30"/>
        </w:rPr>
        <w:t xml:space="preserve"> </w:t>
      </w:r>
      <w:proofErr w:type="spellStart"/>
      <w:r w:rsidR="005A701F" w:rsidRPr="00E1247D">
        <w:rPr>
          <w:sz w:val="30"/>
          <w:szCs w:val="30"/>
        </w:rPr>
        <w:t>Uû</w:t>
      </w:r>
      <w:proofErr w:type="spellEnd"/>
      <w:r w:rsidR="005A701F" w:rsidRPr="00E1247D">
        <w:rPr>
          <w:sz w:val="30"/>
          <w:szCs w:val="30"/>
        </w:rPr>
        <w:t xml:space="preserve">\dL </w:t>
      </w:r>
      <w:proofErr w:type="spellStart"/>
      <w:r w:rsidR="005A701F" w:rsidRPr="00E1247D">
        <w:rPr>
          <w:sz w:val="30"/>
          <w:szCs w:val="30"/>
        </w:rPr>
        <w:t>ØV</w:t>
      </w:r>
      <w:r w:rsidR="008D241F" w:rsidRPr="00E1247D">
        <w:rPr>
          <w:sz w:val="30"/>
          <w:szCs w:val="30"/>
        </w:rPr>
        <w:t>pYR</w:t>
      </w:r>
      <w:r w:rsidR="005A701F" w:rsidRPr="00E1247D">
        <w:rPr>
          <w:sz w:val="30"/>
          <w:szCs w:val="30"/>
        </w:rPr>
        <w:t>tÏ</w:t>
      </w:r>
      <w:proofErr w:type="spellEnd"/>
      <w:r w:rsidR="004C74C1" w:rsidRPr="00E1247D">
        <w:rPr>
          <w:sz w:val="30"/>
          <w:szCs w:val="30"/>
        </w:rPr>
        <w:t xml:space="preserve">, </w:t>
      </w:r>
      <w:proofErr w:type="spellStart"/>
      <w:r w:rsidR="004C74C1" w:rsidRPr="00E1247D">
        <w:rPr>
          <w:sz w:val="30"/>
          <w:szCs w:val="30"/>
        </w:rPr>
        <w:t>CkR</w:t>
      </w:r>
      <w:proofErr w:type="spellEnd"/>
      <w:r w:rsidR="004C74C1" w:rsidRPr="00E1247D">
        <w:rPr>
          <w:sz w:val="30"/>
          <w:szCs w:val="30"/>
        </w:rPr>
        <w:t xml:space="preserve"> </w:t>
      </w:r>
      <w:proofErr w:type="spellStart"/>
      <w:r w:rsidR="004C74C1" w:rsidRPr="00E1247D">
        <w:rPr>
          <w:sz w:val="30"/>
          <w:szCs w:val="30"/>
        </w:rPr>
        <w:t>Sô°úXô</w:t>
      </w:r>
      <w:proofErr w:type="spellEnd"/>
      <w:r w:rsidR="004C74C1" w:rsidRPr="00E1247D">
        <w:rPr>
          <w:sz w:val="30"/>
          <w:szCs w:val="30"/>
        </w:rPr>
        <w:t xml:space="preserve">, </w:t>
      </w:r>
      <w:proofErr w:type="spellStart"/>
      <w:r w:rsidR="004C74C1" w:rsidRPr="00E1247D">
        <w:rPr>
          <w:sz w:val="30"/>
          <w:szCs w:val="30"/>
        </w:rPr>
        <w:t>ApXÕ</w:t>
      </w:r>
      <w:proofErr w:type="spellEnd"/>
      <w:r w:rsidR="004C74C1" w:rsidRPr="00E1247D">
        <w:rPr>
          <w:sz w:val="30"/>
          <w:szCs w:val="30"/>
        </w:rPr>
        <w:t xml:space="preserve"> </w:t>
      </w:r>
      <w:proofErr w:type="spellStart"/>
      <w:r w:rsidR="004C74C1" w:rsidRPr="00E1247D">
        <w:rPr>
          <w:sz w:val="30"/>
          <w:szCs w:val="30"/>
        </w:rPr>
        <w:t>úYß</w:t>
      </w:r>
      <w:proofErr w:type="spellEnd"/>
      <w:r w:rsidR="004C74C1" w:rsidRPr="00E1247D">
        <w:rPr>
          <w:sz w:val="30"/>
          <w:szCs w:val="30"/>
        </w:rPr>
        <w:t xml:space="preserve"> </w:t>
      </w:r>
      <w:proofErr w:type="spellStart"/>
      <w:r w:rsidR="004C74C1" w:rsidRPr="00E1247D">
        <w:rPr>
          <w:sz w:val="30"/>
          <w:szCs w:val="30"/>
        </w:rPr>
        <w:t>GkR</w:t>
      </w:r>
      <w:proofErr w:type="spellEnd"/>
      <w:r w:rsidR="004C74C1" w:rsidRPr="00E1247D">
        <w:rPr>
          <w:sz w:val="30"/>
          <w:szCs w:val="30"/>
        </w:rPr>
        <w:t xml:space="preserve"> </w:t>
      </w:r>
      <w:proofErr w:type="spellStart"/>
      <w:r w:rsidR="004C74C1" w:rsidRPr="00E1247D">
        <w:rPr>
          <w:sz w:val="30"/>
          <w:szCs w:val="30"/>
        </w:rPr>
        <w:t>Sô°Ûm</w:t>
      </w:r>
      <w:proofErr w:type="spellEnd"/>
      <w:r w:rsidR="004C74C1" w:rsidRPr="00E1247D">
        <w:rPr>
          <w:sz w:val="30"/>
          <w:szCs w:val="30"/>
        </w:rPr>
        <w:t>,</w:t>
      </w:r>
      <w:r w:rsidR="005A701F" w:rsidRPr="00E1247D">
        <w:rPr>
          <w:rFonts w:ascii="TML_Vaigai_Normal" w:hAnsi="TML_Vaigai_Normal"/>
          <w:sz w:val="30"/>
          <w:szCs w:val="30"/>
        </w:rPr>
        <w:t xml:space="preserve"> </w:t>
      </w:r>
      <w:proofErr w:type="spellStart"/>
      <w:r w:rsidR="00547881" w:rsidRPr="00E1247D">
        <w:rPr>
          <w:sz w:val="30"/>
          <w:szCs w:val="30"/>
        </w:rPr>
        <w:t>AûR</w:t>
      </w:r>
      <w:proofErr w:type="spellEnd"/>
      <w:r w:rsidR="00547881" w:rsidRPr="00E1247D">
        <w:rPr>
          <w:sz w:val="30"/>
          <w:szCs w:val="30"/>
        </w:rPr>
        <w:t xml:space="preserve"> </w:t>
      </w:r>
      <w:proofErr w:type="spellStart"/>
      <w:r w:rsidR="00DA7E33" w:rsidRPr="00E1247D">
        <w:rPr>
          <w:sz w:val="30"/>
          <w:szCs w:val="30"/>
        </w:rPr>
        <w:t>ØÝûUVôL</w:t>
      </w:r>
      <w:proofErr w:type="spellEnd"/>
      <w:r w:rsidR="007B2C1A" w:rsidRPr="00E1247D">
        <w:rPr>
          <w:sz w:val="30"/>
          <w:szCs w:val="30"/>
        </w:rPr>
        <w:t xml:space="preserve"> </w:t>
      </w:r>
      <w:proofErr w:type="gramStart"/>
      <w:r w:rsidR="007B2C1A" w:rsidRPr="00E1247D">
        <w:rPr>
          <w:sz w:val="30"/>
          <w:szCs w:val="30"/>
        </w:rPr>
        <w:t>_]</w:t>
      </w:r>
      <w:proofErr w:type="spellStart"/>
      <w:r w:rsidR="007B2C1A" w:rsidRPr="00E1247D">
        <w:rPr>
          <w:sz w:val="30"/>
          <w:szCs w:val="30"/>
        </w:rPr>
        <w:t>eLÞdÏ</w:t>
      </w:r>
      <w:proofErr w:type="spellEnd"/>
      <w:proofErr w:type="gramEnd"/>
      <w:r w:rsidR="00DA7E33" w:rsidRPr="00E1247D">
        <w:rPr>
          <w:sz w:val="30"/>
          <w:szCs w:val="30"/>
        </w:rPr>
        <w:t xml:space="preserve"> </w:t>
      </w:r>
      <w:r w:rsidR="00291ECC" w:rsidRPr="00E1247D">
        <w:rPr>
          <w:sz w:val="30"/>
          <w:szCs w:val="30"/>
        </w:rPr>
        <w:t>®[</w:t>
      </w:r>
      <w:proofErr w:type="spellStart"/>
      <w:r w:rsidR="00291ECC" w:rsidRPr="00E1247D">
        <w:rPr>
          <w:sz w:val="30"/>
          <w:szCs w:val="30"/>
        </w:rPr>
        <w:t>d¡f</w:t>
      </w:r>
      <w:proofErr w:type="spellEnd"/>
      <w:r w:rsidR="00F979B7" w:rsidRPr="00E1247D">
        <w:rPr>
          <w:sz w:val="30"/>
          <w:szCs w:val="30"/>
        </w:rPr>
        <w:t xml:space="preserve"> </w:t>
      </w:r>
      <w:proofErr w:type="spellStart"/>
      <w:r w:rsidR="00291ECC" w:rsidRPr="00E1247D">
        <w:rPr>
          <w:sz w:val="30"/>
          <w:szCs w:val="30"/>
        </w:rPr>
        <w:t>ùNôpX</w:t>
      </w:r>
      <w:proofErr w:type="spellEnd"/>
      <w:r w:rsidR="007B2C1A" w:rsidRPr="00E1247D">
        <w:rPr>
          <w:sz w:val="30"/>
          <w:szCs w:val="30"/>
        </w:rPr>
        <w:t xml:space="preserve"> </w:t>
      </w:r>
      <w:proofErr w:type="spellStart"/>
      <w:r w:rsidR="007A6BC1" w:rsidRPr="00E1247D">
        <w:rPr>
          <w:sz w:val="30"/>
          <w:szCs w:val="30"/>
        </w:rPr>
        <w:t>ØVt£dL</w:t>
      </w:r>
      <w:proofErr w:type="spellEnd"/>
      <w:r w:rsidR="007A6BC1" w:rsidRPr="00E1247D">
        <w:rPr>
          <w:sz w:val="30"/>
          <w:szCs w:val="30"/>
        </w:rPr>
        <w:t xml:space="preserve"> </w:t>
      </w:r>
      <w:proofErr w:type="spellStart"/>
      <w:r w:rsidR="004D5FE1" w:rsidRPr="00E1247D">
        <w:rPr>
          <w:sz w:val="30"/>
          <w:szCs w:val="30"/>
        </w:rPr>
        <w:t>GkR</w:t>
      </w:r>
      <w:proofErr w:type="spellEnd"/>
      <w:r w:rsidR="004D5FE1" w:rsidRPr="00E1247D">
        <w:rPr>
          <w:sz w:val="30"/>
          <w:szCs w:val="30"/>
        </w:rPr>
        <w:t xml:space="preserve"> </w:t>
      </w:r>
      <w:proofErr w:type="spellStart"/>
      <w:r w:rsidR="004D5FE1" w:rsidRPr="00E1247D">
        <w:rPr>
          <w:sz w:val="30"/>
          <w:szCs w:val="30"/>
        </w:rPr>
        <w:t>AY£VØm</w:t>
      </w:r>
      <w:proofErr w:type="spellEnd"/>
      <w:r w:rsidR="004D5FE1" w:rsidRPr="00E1247D">
        <w:rPr>
          <w:sz w:val="30"/>
          <w:szCs w:val="30"/>
        </w:rPr>
        <w:t xml:space="preserve"> ¡</w:t>
      </w:r>
      <w:proofErr w:type="spellStart"/>
      <w:r w:rsidR="004D5FE1" w:rsidRPr="00E1247D">
        <w:rPr>
          <w:sz w:val="30"/>
          <w:szCs w:val="30"/>
        </w:rPr>
        <w:t>ûPVôÕ</w:t>
      </w:r>
      <w:proofErr w:type="spellEnd"/>
      <w:r w:rsidR="004D5FE1" w:rsidRPr="00E1247D">
        <w:rPr>
          <w:sz w:val="30"/>
          <w:szCs w:val="30"/>
        </w:rPr>
        <w:t xml:space="preserve">. </w:t>
      </w:r>
      <w:r w:rsidR="00890ADA" w:rsidRPr="00E1247D">
        <w:rPr>
          <w:sz w:val="30"/>
          <w:szCs w:val="30"/>
        </w:rPr>
        <w:t xml:space="preserve">AÕ </w:t>
      </w:r>
      <w:proofErr w:type="spellStart"/>
      <w:r w:rsidR="00890ADA" w:rsidRPr="00E1247D">
        <w:rPr>
          <w:sz w:val="30"/>
          <w:szCs w:val="30"/>
        </w:rPr>
        <w:t>Cuàm</w:t>
      </w:r>
      <w:proofErr w:type="spellEnd"/>
      <w:r w:rsidR="00890ADA" w:rsidRPr="00E1247D">
        <w:rPr>
          <w:sz w:val="30"/>
          <w:szCs w:val="30"/>
        </w:rPr>
        <w:t xml:space="preserve"> </w:t>
      </w:r>
      <w:proofErr w:type="spellStart"/>
      <w:r w:rsidR="00890ADA" w:rsidRPr="00E1247D">
        <w:rPr>
          <w:sz w:val="30"/>
          <w:szCs w:val="30"/>
        </w:rPr>
        <w:t>úRYàûPV</w:t>
      </w:r>
      <w:proofErr w:type="spellEnd"/>
      <w:r w:rsidR="00890ADA" w:rsidRPr="00E1247D">
        <w:rPr>
          <w:sz w:val="30"/>
          <w:szCs w:val="30"/>
        </w:rPr>
        <w:t xml:space="preserve"> </w:t>
      </w:r>
      <w:proofErr w:type="spellStart"/>
      <w:r w:rsidR="00890ADA" w:rsidRPr="00E1247D">
        <w:rPr>
          <w:sz w:val="30"/>
          <w:szCs w:val="30"/>
        </w:rPr>
        <w:t>YôdÏjRjRUôn</w:t>
      </w:r>
      <w:proofErr w:type="spellEnd"/>
      <w:r w:rsidR="00ED1103" w:rsidRPr="00E1247D">
        <w:rPr>
          <w:sz w:val="30"/>
          <w:szCs w:val="30"/>
        </w:rPr>
        <w:t xml:space="preserve"> </w:t>
      </w:r>
      <w:proofErr w:type="spellStart"/>
      <w:r w:rsidR="00ED1103" w:rsidRPr="00E1247D">
        <w:rPr>
          <w:sz w:val="30"/>
          <w:szCs w:val="30"/>
        </w:rPr>
        <w:t>CÚd</w:t>
      </w:r>
      <w:proofErr w:type="spellEnd"/>
      <w:r w:rsidR="00ED1103" w:rsidRPr="00E1247D">
        <w:rPr>
          <w:sz w:val="30"/>
          <w:szCs w:val="30"/>
        </w:rPr>
        <w:t>¡\Õ.</w:t>
      </w:r>
    </w:p>
    <w:p w14:paraId="3F01A13B" w14:textId="77777777" w:rsidR="00ED1103" w:rsidRPr="00E1247D" w:rsidRDefault="00ED1103" w:rsidP="00CC53EE">
      <w:pPr>
        <w:ind w:firstLine="567"/>
        <w:rPr>
          <w:rFonts w:ascii="TML_Vaigai_Normal" w:hAnsi="TML_Vaigai_Normal"/>
          <w:sz w:val="30"/>
          <w:szCs w:val="30"/>
        </w:rPr>
      </w:pPr>
      <w:r w:rsidRPr="00E1247D">
        <w:rPr>
          <w:sz w:val="30"/>
          <w:szCs w:val="30"/>
        </w:rPr>
        <w:t>2</w:t>
      </w:r>
      <w:r w:rsidR="00A35300" w:rsidRPr="00E1247D">
        <w:rPr>
          <w:sz w:val="30"/>
          <w:szCs w:val="30"/>
        </w:rPr>
        <w:t>3.</w:t>
      </w:r>
      <w:r w:rsidR="00F93925">
        <w:rPr>
          <w:sz w:val="30"/>
          <w:szCs w:val="30"/>
        </w:rPr>
        <w:t xml:space="preserve"> </w:t>
      </w:r>
      <w:proofErr w:type="spellStart"/>
      <w:r w:rsidR="00D9125D" w:rsidRPr="00E1247D">
        <w:rPr>
          <w:sz w:val="30"/>
          <w:szCs w:val="30"/>
        </w:rPr>
        <w:t>CkR</w:t>
      </w:r>
      <w:proofErr w:type="spellEnd"/>
      <w:r w:rsidR="00D9125D" w:rsidRPr="00E1247D">
        <w:rPr>
          <w:sz w:val="30"/>
          <w:szCs w:val="30"/>
        </w:rPr>
        <w:t xml:space="preserve"> ×</w:t>
      </w:r>
      <w:proofErr w:type="spellStart"/>
      <w:r w:rsidR="00D9125D" w:rsidRPr="00E1247D">
        <w:rPr>
          <w:sz w:val="30"/>
          <w:szCs w:val="30"/>
        </w:rPr>
        <w:t>vRLj§</w:t>
      </w:r>
      <w:proofErr w:type="gramStart"/>
      <w:r w:rsidR="00D9125D" w:rsidRPr="00E1247D">
        <w:rPr>
          <w:sz w:val="30"/>
          <w:szCs w:val="30"/>
        </w:rPr>
        <w:t>Ûs</w:t>
      </w:r>
      <w:proofErr w:type="spellEnd"/>
      <w:r w:rsidR="00D9125D" w:rsidRPr="00E1247D">
        <w:rPr>
          <w:sz w:val="30"/>
          <w:szCs w:val="30"/>
        </w:rPr>
        <w:t>[</w:t>
      </w:r>
      <w:proofErr w:type="gramEnd"/>
      <w:r w:rsidR="00D9125D" w:rsidRPr="00E1247D">
        <w:rPr>
          <w:sz w:val="30"/>
          <w:szCs w:val="30"/>
        </w:rPr>
        <w:t xml:space="preserve"> </w:t>
      </w:r>
      <w:proofErr w:type="spellStart"/>
      <w:r w:rsidR="00D9125D" w:rsidRPr="00E1247D">
        <w:rPr>
          <w:sz w:val="30"/>
          <w:szCs w:val="30"/>
        </w:rPr>
        <w:t>GÝjÕdL°p</w:t>
      </w:r>
      <w:proofErr w:type="spellEnd"/>
      <w:r w:rsidR="00D9125D" w:rsidRPr="00E1247D">
        <w:rPr>
          <w:sz w:val="30"/>
          <w:szCs w:val="30"/>
        </w:rPr>
        <w:t xml:space="preserve">, </w:t>
      </w:r>
      <w:proofErr w:type="spellStart"/>
      <w:r w:rsidR="00B60A2E" w:rsidRPr="00E1247D">
        <w:rPr>
          <w:sz w:val="30"/>
          <w:szCs w:val="30"/>
        </w:rPr>
        <w:t>SôNúWj</w:t>
      </w:r>
      <w:r w:rsidR="00B60025">
        <w:rPr>
          <w:sz w:val="30"/>
          <w:szCs w:val="30"/>
        </w:rPr>
        <w:t>Rô</w:t>
      </w:r>
      <w:proofErr w:type="spellEnd"/>
      <w:r w:rsidR="00203B2E" w:rsidRPr="00E1247D">
        <w:rPr>
          <w:sz w:val="30"/>
          <w:szCs w:val="30"/>
        </w:rPr>
        <w:t>]</w:t>
      </w:r>
      <w:r w:rsidR="00B60A2E" w:rsidRPr="00E1247D">
        <w:rPr>
          <w:sz w:val="30"/>
          <w:szCs w:val="30"/>
        </w:rPr>
        <w:t xml:space="preserve"> </w:t>
      </w:r>
      <w:proofErr w:type="spellStart"/>
      <w:r w:rsidR="00B60A2E" w:rsidRPr="00E1247D">
        <w:rPr>
          <w:sz w:val="30"/>
          <w:szCs w:val="30"/>
        </w:rPr>
        <w:t>CúVÑ</w:t>
      </w:r>
      <w:r w:rsidR="000F08B7" w:rsidRPr="00E1247D">
        <w:rPr>
          <w:sz w:val="30"/>
          <w:szCs w:val="30"/>
        </w:rPr>
        <w:t>ûY</w:t>
      </w:r>
      <w:proofErr w:type="spellEnd"/>
      <w:r w:rsidR="00B60A2E" w:rsidRPr="00E1247D">
        <w:rPr>
          <w:sz w:val="30"/>
          <w:szCs w:val="30"/>
        </w:rPr>
        <w:t xml:space="preserve">... </w:t>
      </w:r>
      <w:proofErr w:type="spellStart"/>
      <w:r w:rsidR="00B60A2E" w:rsidRPr="00E1247D">
        <w:rPr>
          <w:sz w:val="30"/>
          <w:szCs w:val="30"/>
        </w:rPr>
        <w:t>Sôu</w:t>
      </w:r>
      <w:proofErr w:type="spellEnd"/>
      <w:r w:rsidR="00B60A2E" w:rsidRPr="00E1247D">
        <w:rPr>
          <w:sz w:val="30"/>
          <w:szCs w:val="30"/>
        </w:rPr>
        <w:t xml:space="preserve"> ®</w:t>
      </w:r>
      <w:proofErr w:type="spellStart"/>
      <w:r w:rsidR="00B60A2E" w:rsidRPr="00E1247D">
        <w:rPr>
          <w:sz w:val="30"/>
          <w:szCs w:val="30"/>
        </w:rPr>
        <w:t>ÑYô£Vô®hPôp</w:t>
      </w:r>
      <w:proofErr w:type="spellEnd"/>
      <w:r w:rsidR="00B60A2E" w:rsidRPr="00E1247D">
        <w:rPr>
          <w:sz w:val="30"/>
          <w:szCs w:val="30"/>
        </w:rPr>
        <w:t xml:space="preserve">. </w:t>
      </w:r>
      <w:proofErr w:type="spellStart"/>
      <w:r w:rsidR="00545CD2" w:rsidRPr="00E1247D">
        <w:rPr>
          <w:sz w:val="30"/>
          <w:szCs w:val="30"/>
        </w:rPr>
        <w:t>AûYL°p</w:t>
      </w:r>
      <w:proofErr w:type="spellEnd"/>
      <w:r w:rsidR="00545CD2" w:rsidRPr="00E1247D">
        <w:rPr>
          <w:sz w:val="30"/>
          <w:szCs w:val="30"/>
        </w:rPr>
        <w:t xml:space="preserve"> </w:t>
      </w:r>
      <w:proofErr w:type="spellStart"/>
      <w:r w:rsidR="00545CD2" w:rsidRPr="00E1247D">
        <w:rPr>
          <w:sz w:val="30"/>
          <w:szCs w:val="30"/>
        </w:rPr>
        <w:t>GûRÙm</w:t>
      </w:r>
      <w:proofErr w:type="spellEnd"/>
      <w:r w:rsidR="00545CD2" w:rsidRPr="00E1247D">
        <w:rPr>
          <w:sz w:val="30"/>
          <w:szCs w:val="30"/>
        </w:rPr>
        <w:t xml:space="preserve"> ¿</w:t>
      </w:r>
      <w:proofErr w:type="spellStart"/>
      <w:r w:rsidR="00545CD2" w:rsidRPr="00E1247D">
        <w:rPr>
          <w:sz w:val="30"/>
          <w:szCs w:val="30"/>
        </w:rPr>
        <w:t>dÏYÕ</w:t>
      </w:r>
      <w:proofErr w:type="spellEnd"/>
      <w:r w:rsidR="00545CD2" w:rsidRPr="00E1247D">
        <w:rPr>
          <w:sz w:val="30"/>
          <w:szCs w:val="30"/>
        </w:rPr>
        <w:t xml:space="preserve"> </w:t>
      </w:r>
      <w:proofErr w:type="spellStart"/>
      <w:r w:rsidR="00545CD2" w:rsidRPr="00E1247D">
        <w:rPr>
          <w:sz w:val="30"/>
          <w:szCs w:val="30"/>
        </w:rPr>
        <w:t>ApX</w:t>
      </w:r>
      <w:proofErr w:type="spellEnd"/>
      <w:r w:rsidR="00545CD2" w:rsidRPr="00E1247D">
        <w:rPr>
          <w:sz w:val="30"/>
          <w:szCs w:val="30"/>
        </w:rPr>
        <w:t>.</w:t>
      </w:r>
      <w:r w:rsidR="00384FFE" w:rsidRPr="00E1247D">
        <w:rPr>
          <w:sz w:val="30"/>
          <w:szCs w:val="30"/>
        </w:rPr>
        <w:t xml:space="preserve"> </w:t>
      </w:r>
      <w:r w:rsidR="00BC35AA" w:rsidRPr="00E1247D">
        <w:rPr>
          <w:sz w:val="30"/>
          <w:szCs w:val="30"/>
        </w:rPr>
        <w:t>¨û\</w:t>
      </w:r>
      <w:proofErr w:type="spellStart"/>
      <w:r w:rsidR="00BC35AA" w:rsidRPr="00E1247D">
        <w:rPr>
          <w:sz w:val="30"/>
          <w:szCs w:val="30"/>
        </w:rPr>
        <w:t>úYßRÛdÏd</w:t>
      </w:r>
      <w:proofErr w:type="spellEnd"/>
      <w:r w:rsidR="00BC35AA" w:rsidRPr="00E1247D">
        <w:rPr>
          <w:sz w:val="30"/>
          <w:szCs w:val="30"/>
        </w:rPr>
        <w:t xml:space="preserve"> </w:t>
      </w:r>
      <w:proofErr w:type="spellStart"/>
      <w:r w:rsidR="00BC35AA" w:rsidRPr="00E1247D">
        <w:rPr>
          <w:sz w:val="30"/>
          <w:szCs w:val="30"/>
        </w:rPr>
        <w:t>ùLôiÓ</w:t>
      </w:r>
      <w:proofErr w:type="spellEnd"/>
      <w:r w:rsidR="00BF0131" w:rsidRPr="00E1247D">
        <w:rPr>
          <w:sz w:val="30"/>
          <w:szCs w:val="30"/>
        </w:rPr>
        <w:t xml:space="preserve"> </w:t>
      </w:r>
      <w:r w:rsidR="00BC35AA" w:rsidRPr="00E1247D">
        <w:rPr>
          <w:sz w:val="30"/>
          <w:szCs w:val="30"/>
        </w:rPr>
        <w:t xml:space="preserve">YW </w:t>
      </w:r>
      <w:proofErr w:type="gramStart"/>
      <w:r w:rsidR="00BC35AA" w:rsidRPr="00E1247D">
        <w:rPr>
          <w:sz w:val="30"/>
          <w:szCs w:val="30"/>
        </w:rPr>
        <w:t>G]</w:t>
      </w:r>
      <w:proofErr w:type="spellStart"/>
      <w:r w:rsidR="00BC35AA" w:rsidRPr="00E1247D">
        <w:rPr>
          <w:sz w:val="30"/>
          <w:szCs w:val="30"/>
        </w:rPr>
        <w:t>dÏl</w:t>
      </w:r>
      <w:proofErr w:type="spellEnd"/>
      <w:proofErr w:type="gramEnd"/>
      <w:r w:rsidR="00BC35AA" w:rsidRPr="00E1247D">
        <w:rPr>
          <w:sz w:val="30"/>
          <w:szCs w:val="30"/>
        </w:rPr>
        <w:t xml:space="preserve"> </w:t>
      </w:r>
      <w:proofErr w:type="spellStart"/>
      <w:r w:rsidR="00BC35AA" w:rsidRPr="00E1247D">
        <w:rPr>
          <w:sz w:val="30"/>
          <w:szCs w:val="30"/>
        </w:rPr>
        <w:t>úTôÕUô</w:t>
      </w:r>
      <w:proofErr w:type="spellEnd"/>
      <w:r w:rsidR="00BC35AA" w:rsidRPr="00E1247D">
        <w:rPr>
          <w:sz w:val="30"/>
          <w:szCs w:val="30"/>
        </w:rPr>
        <w:t>] ®</w:t>
      </w:r>
      <w:proofErr w:type="spellStart"/>
      <w:r w:rsidR="00BC35AA" w:rsidRPr="00E1247D">
        <w:rPr>
          <w:sz w:val="30"/>
          <w:szCs w:val="30"/>
        </w:rPr>
        <w:t>ÑYôNm</w:t>
      </w:r>
      <w:proofErr w:type="spellEnd"/>
      <w:r w:rsidR="00BC35AA" w:rsidRPr="00E1247D">
        <w:rPr>
          <w:sz w:val="30"/>
          <w:szCs w:val="30"/>
        </w:rPr>
        <w:t xml:space="preserve"> </w:t>
      </w:r>
      <w:proofErr w:type="spellStart"/>
      <w:r w:rsidR="00BC35AA" w:rsidRPr="00E1247D">
        <w:rPr>
          <w:sz w:val="30"/>
          <w:szCs w:val="30"/>
        </w:rPr>
        <w:t>CpXôUp</w:t>
      </w:r>
      <w:proofErr w:type="spellEnd"/>
      <w:r w:rsidR="00BC35AA" w:rsidRPr="00E1247D">
        <w:rPr>
          <w:sz w:val="30"/>
          <w:szCs w:val="30"/>
        </w:rPr>
        <w:t xml:space="preserve"> </w:t>
      </w:r>
      <w:proofErr w:type="spellStart"/>
      <w:r w:rsidR="001C1D22" w:rsidRPr="00E1247D">
        <w:rPr>
          <w:sz w:val="30"/>
          <w:szCs w:val="30"/>
        </w:rPr>
        <w:t>CÚdLd</w:t>
      </w:r>
      <w:proofErr w:type="spellEnd"/>
      <w:r w:rsidR="00203B2E" w:rsidRPr="00E1247D">
        <w:rPr>
          <w:sz w:val="30"/>
          <w:szCs w:val="30"/>
        </w:rPr>
        <w:t xml:space="preserve"> </w:t>
      </w:r>
      <w:proofErr w:type="spellStart"/>
      <w:r w:rsidR="001C1D22" w:rsidRPr="00E1247D">
        <w:rPr>
          <w:sz w:val="30"/>
          <w:szCs w:val="30"/>
        </w:rPr>
        <w:t>á¥V</w:t>
      </w:r>
      <w:proofErr w:type="spellEnd"/>
      <w:r w:rsidR="001C1D22" w:rsidRPr="00E1247D">
        <w:rPr>
          <w:sz w:val="30"/>
          <w:szCs w:val="30"/>
        </w:rPr>
        <w:t xml:space="preserve"> </w:t>
      </w:r>
      <w:proofErr w:type="spellStart"/>
      <w:r w:rsidR="00983352" w:rsidRPr="00E1247D">
        <w:rPr>
          <w:sz w:val="30"/>
          <w:szCs w:val="30"/>
        </w:rPr>
        <w:t>AúSL</w:t>
      </w:r>
      <w:proofErr w:type="spellEnd"/>
      <w:r w:rsidR="00983352" w:rsidRPr="00E1247D">
        <w:rPr>
          <w:sz w:val="30"/>
          <w:szCs w:val="30"/>
        </w:rPr>
        <w:t xml:space="preserve"> </w:t>
      </w:r>
      <w:proofErr w:type="spellStart"/>
      <w:r w:rsidR="00983352" w:rsidRPr="00E1247D">
        <w:rPr>
          <w:sz w:val="30"/>
          <w:szCs w:val="30"/>
        </w:rPr>
        <w:t>YôdÏjRjReLs</w:t>
      </w:r>
      <w:proofErr w:type="spellEnd"/>
      <w:r w:rsidR="00983352" w:rsidRPr="00E1247D">
        <w:rPr>
          <w:sz w:val="30"/>
          <w:szCs w:val="30"/>
        </w:rPr>
        <w:t xml:space="preserve"> </w:t>
      </w:r>
      <w:proofErr w:type="spellStart"/>
      <w:r w:rsidR="00983352" w:rsidRPr="00E1247D">
        <w:rPr>
          <w:sz w:val="30"/>
          <w:szCs w:val="30"/>
        </w:rPr>
        <w:t>AeúL</w:t>
      </w:r>
      <w:proofErr w:type="spellEnd"/>
      <w:r w:rsidR="00983352" w:rsidRPr="00E1247D">
        <w:rPr>
          <w:sz w:val="30"/>
          <w:szCs w:val="30"/>
        </w:rPr>
        <w:t xml:space="preserve"> </w:t>
      </w:r>
      <w:proofErr w:type="spellStart"/>
      <w:r w:rsidR="00983352" w:rsidRPr="00E1247D">
        <w:rPr>
          <w:sz w:val="30"/>
          <w:szCs w:val="30"/>
        </w:rPr>
        <w:t>CÚdLXôm</w:t>
      </w:r>
      <w:proofErr w:type="spellEnd"/>
      <w:r w:rsidR="00983352" w:rsidRPr="00E1247D">
        <w:rPr>
          <w:sz w:val="30"/>
          <w:szCs w:val="30"/>
        </w:rPr>
        <w:t xml:space="preserve">, </w:t>
      </w:r>
      <w:r w:rsidR="000E7648" w:rsidRPr="00E1247D">
        <w:rPr>
          <w:sz w:val="30"/>
          <w:szCs w:val="30"/>
        </w:rPr>
        <w:t>B]</w:t>
      </w:r>
      <w:proofErr w:type="spellStart"/>
      <w:r w:rsidR="000E7648" w:rsidRPr="00E1247D">
        <w:rPr>
          <w:sz w:val="30"/>
          <w:szCs w:val="30"/>
        </w:rPr>
        <w:t>ôp</w:t>
      </w:r>
      <w:proofErr w:type="spellEnd"/>
      <w:r w:rsidR="000E7648" w:rsidRPr="00E1247D">
        <w:rPr>
          <w:sz w:val="30"/>
          <w:szCs w:val="30"/>
        </w:rPr>
        <w:t xml:space="preserve"> </w:t>
      </w:r>
      <w:proofErr w:type="spellStart"/>
      <w:r w:rsidR="009F3B44" w:rsidRPr="00E1247D">
        <w:rPr>
          <w:sz w:val="30"/>
          <w:szCs w:val="30"/>
        </w:rPr>
        <w:t>AûYLs</w:t>
      </w:r>
      <w:proofErr w:type="spellEnd"/>
      <w:r w:rsidR="009F3B44" w:rsidRPr="00E1247D">
        <w:rPr>
          <w:sz w:val="30"/>
          <w:szCs w:val="30"/>
        </w:rPr>
        <w:t xml:space="preserve"> </w:t>
      </w:r>
      <w:proofErr w:type="spellStart"/>
      <w:r w:rsidR="009F3B44" w:rsidRPr="00E1247D">
        <w:rPr>
          <w:sz w:val="30"/>
          <w:szCs w:val="30"/>
        </w:rPr>
        <w:t>AlT¥úV</w:t>
      </w:r>
      <w:proofErr w:type="spellEnd"/>
      <w:r w:rsidR="009F3B44" w:rsidRPr="00E1247D">
        <w:rPr>
          <w:sz w:val="30"/>
          <w:szCs w:val="30"/>
        </w:rPr>
        <w:t xml:space="preserve"> </w:t>
      </w:r>
      <w:proofErr w:type="spellStart"/>
      <w:r w:rsidR="009F3B44" w:rsidRPr="00E1247D">
        <w:rPr>
          <w:sz w:val="30"/>
          <w:szCs w:val="30"/>
        </w:rPr>
        <w:t>AúR</w:t>
      </w:r>
      <w:proofErr w:type="spellEnd"/>
      <w:r w:rsidR="008F4120" w:rsidRPr="00E1247D">
        <w:rPr>
          <w:sz w:val="30"/>
          <w:szCs w:val="30"/>
        </w:rPr>
        <w:t xml:space="preserve"> </w:t>
      </w:r>
      <w:r w:rsidR="009F3B44" w:rsidRPr="00E1247D">
        <w:rPr>
          <w:sz w:val="30"/>
          <w:szCs w:val="30"/>
        </w:rPr>
        <w:t>®</w:t>
      </w:r>
      <w:proofErr w:type="spellStart"/>
      <w:r w:rsidR="009F3B44" w:rsidRPr="00E1247D">
        <w:rPr>
          <w:sz w:val="30"/>
          <w:szCs w:val="30"/>
        </w:rPr>
        <w:t>RUôL</w:t>
      </w:r>
      <w:proofErr w:type="spellEnd"/>
      <w:r w:rsidR="009F3B44" w:rsidRPr="00E1247D">
        <w:rPr>
          <w:sz w:val="30"/>
          <w:szCs w:val="30"/>
        </w:rPr>
        <w:t xml:space="preserve"> </w:t>
      </w:r>
      <w:proofErr w:type="spellStart"/>
      <w:r w:rsidR="009F3B44" w:rsidRPr="00E1247D">
        <w:rPr>
          <w:sz w:val="30"/>
          <w:szCs w:val="30"/>
        </w:rPr>
        <w:t>EiûUVôLúY</w:t>
      </w:r>
      <w:proofErr w:type="spellEnd"/>
      <w:r w:rsidR="009F3B44" w:rsidRPr="00E1247D">
        <w:rPr>
          <w:sz w:val="30"/>
          <w:szCs w:val="30"/>
        </w:rPr>
        <w:t xml:space="preserve"> </w:t>
      </w:r>
      <w:proofErr w:type="spellStart"/>
      <w:r w:rsidR="009F3B44" w:rsidRPr="00E1247D">
        <w:rPr>
          <w:sz w:val="30"/>
          <w:szCs w:val="30"/>
        </w:rPr>
        <w:t>CÚd¡u</w:t>
      </w:r>
      <w:proofErr w:type="spellEnd"/>
      <w:r w:rsidR="009F3B44" w:rsidRPr="00E1247D">
        <w:rPr>
          <w:sz w:val="30"/>
          <w:szCs w:val="30"/>
        </w:rPr>
        <w:t xml:space="preserve">\]. </w:t>
      </w:r>
      <w:proofErr w:type="spellStart"/>
      <w:r w:rsidR="00104F8D" w:rsidRPr="00E1247D">
        <w:rPr>
          <w:sz w:val="30"/>
          <w:szCs w:val="30"/>
        </w:rPr>
        <w:t>úUÛm</w:t>
      </w:r>
      <w:proofErr w:type="spellEnd"/>
      <w:r w:rsidR="00104F8D" w:rsidRPr="00E1247D">
        <w:rPr>
          <w:sz w:val="30"/>
          <w:szCs w:val="30"/>
        </w:rPr>
        <w:t xml:space="preserve"> </w:t>
      </w:r>
      <w:proofErr w:type="spellStart"/>
      <w:r w:rsidR="00104F8D" w:rsidRPr="00E1247D">
        <w:rPr>
          <w:sz w:val="30"/>
          <w:szCs w:val="30"/>
        </w:rPr>
        <w:t>Sôu</w:t>
      </w:r>
      <w:proofErr w:type="spellEnd"/>
      <w:r w:rsidR="00104F8D" w:rsidRPr="00E1247D">
        <w:rPr>
          <w:sz w:val="30"/>
          <w:szCs w:val="30"/>
        </w:rPr>
        <w:t xml:space="preserve"> JÚ</w:t>
      </w:r>
      <w:r w:rsidR="00203B2E" w:rsidRPr="00E1247D">
        <w:rPr>
          <w:sz w:val="30"/>
          <w:szCs w:val="30"/>
        </w:rPr>
        <w:t xml:space="preserve"> </w:t>
      </w:r>
      <w:proofErr w:type="spellStart"/>
      <w:r w:rsidR="00B60025">
        <w:rPr>
          <w:sz w:val="30"/>
          <w:szCs w:val="30"/>
        </w:rPr>
        <w:t>úTôÕm</w:t>
      </w:r>
      <w:proofErr w:type="spellEnd"/>
      <w:r w:rsidR="00104F8D" w:rsidRPr="00E1247D">
        <w:rPr>
          <w:sz w:val="30"/>
          <w:szCs w:val="30"/>
        </w:rPr>
        <w:t xml:space="preserve"> ®</w:t>
      </w:r>
      <w:proofErr w:type="spellStart"/>
      <w:r w:rsidR="00104F8D" w:rsidRPr="00E1247D">
        <w:rPr>
          <w:sz w:val="30"/>
          <w:szCs w:val="30"/>
        </w:rPr>
        <w:t>Úm×Y§pûX</w:t>
      </w:r>
      <w:proofErr w:type="spellEnd"/>
      <w:r w:rsidR="00104F8D" w:rsidRPr="00E1247D">
        <w:rPr>
          <w:sz w:val="30"/>
          <w:szCs w:val="30"/>
        </w:rPr>
        <w:t xml:space="preserve">. </w:t>
      </w:r>
      <w:proofErr w:type="spellStart"/>
      <w:r w:rsidR="00957F8F" w:rsidRPr="00E1247D">
        <w:rPr>
          <w:sz w:val="30"/>
          <w:szCs w:val="30"/>
        </w:rPr>
        <w:t>úVôÑYô</w:t>
      </w:r>
      <w:proofErr w:type="spellEnd"/>
      <w:r w:rsidR="00957F8F" w:rsidRPr="00E1247D">
        <w:rPr>
          <w:sz w:val="30"/>
          <w:szCs w:val="30"/>
        </w:rPr>
        <w:t xml:space="preserve"> </w:t>
      </w:r>
      <w:proofErr w:type="spellStart"/>
      <w:r w:rsidR="00957F8F" w:rsidRPr="00E1247D">
        <w:rPr>
          <w:sz w:val="30"/>
          <w:szCs w:val="30"/>
        </w:rPr>
        <w:t>SPkÕ</w:t>
      </w:r>
      <w:proofErr w:type="spellEnd"/>
      <w:r w:rsidR="00957F8F" w:rsidRPr="00E1247D">
        <w:rPr>
          <w:sz w:val="30"/>
          <w:szCs w:val="30"/>
        </w:rPr>
        <w:t xml:space="preserve"> </w:t>
      </w:r>
      <w:proofErr w:type="spellStart"/>
      <w:r w:rsidR="00957F8F" w:rsidRPr="00E1247D">
        <w:rPr>
          <w:sz w:val="30"/>
          <w:szCs w:val="30"/>
        </w:rPr>
        <w:t>ùNu</w:t>
      </w:r>
      <w:proofErr w:type="spellEnd"/>
      <w:r w:rsidR="00957F8F" w:rsidRPr="00E1247D">
        <w:rPr>
          <w:sz w:val="30"/>
          <w:szCs w:val="30"/>
        </w:rPr>
        <w:t xml:space="preserve">\ </w:t>
      </w:r>
      <w:proofErr w:type="spellStart"/>
      <w:r w:rsidR="00957F8F" w:rsidRPr="00E1247D">
        <w:rPr>
          <w:sz w:val="30"/>
          <w:szCs w:val="30"/>
        </w:rPr>
        <w:t>CPj§p</w:t>
      </w:r>
      <w:proofErr w:type="spellEnd"/>
      <w:r w:rsidR="00957F8F" w:rsidRPr="00E1247D">
        <w:rPr>
          <w:sz w:val="30"/>
          <w:szCs w:val="30"/>
        </w:rPr>
        <w:t xml:space="preserve"> Gu]</w:t>
      </w:r>
      <w:proofErr w:type="spellStart"/>
      <w:r w:rsidR="00957F8F" w:rsidRPr="00E1247D">
        <w:rPr>
          <w:sz w:val="30"/>
          <w:szCs w:val="30"/>
        </w:rPr>
        <w:t>ôp</w:t>
      </w:r>
      <w:proofErr w:type="spellEnd"/>
      <w:r w:rsidR="00957F8F" w:rsidRPr="00E1247D">
        <w:rPr>
          <w:sz w:val="30"/>
          <w:szCs w:val="30"/>
        </w:rPr>
        <w:t xml:space="preserve"> </w:t>
      </w:r>
      <w:proofErr w:type="spellStart"/>
      <w:r w:rsidR="00957F8F" w:rsidRPr="00E1247D">
        <w:rPr>
          <w:sz w:val="30"/>
          <w:szCs w:val="30"/>
        </w:rPr>
        <w:t>SPdL</w:t>
      </w:r>
      <w:proofErr w:type="spellEnd"/>
      <w:r w:rsidR="00957F8F" w:rsidRPr="00E1247D">
        <w:rPr>
          <w:sz w:val="30"/>
          <w:szCs w:val="30"/>
        </w:rPr>
        <w:t xml:space="preserve"> </w:t>
      </w:r>
      <w:proofErr w:type="spellStart"/>
      <w:r w:rsidR="00957F8F" w:rsidRPr="00E1247D">
        <w:rPr>
          <w:sz w:val="30"/>
          <w:szCs w:val="30"/>
        </w:rPr>
        <w:t>Ø¥V®pûX</w:t>
      </w:r>
      <w:proofErr w:type="spellEnd"/>
      <w:r w:rsidR="00957F8F" w:rsidRPr="00E1247D">
        <w:rPr>
          <w:sz w:val="30"/>
          <w:szCs w:val="30"/>
        </w:rPr>
        <w:t xml:space="preserve"> Gu\</w:t>
      </w:r>
      <w:proofErr w:type="spellStart"/>
      <w:r w:rsidR="00957F8F" w:rsidRPr="00E1247D">
        <w:rPr>
          <w:sz w:val="30"/>
          <w:szCs w:val="30"/>
        </w:rPr>
        <w:t>ôúXô</w:t>
      </w:r>
      <w:proofErr w:type="spellEnd"/>
      <w:r w:rsidR="00957F8F" w:rsidRPr="00E1247D">
        <w:rPr>
          <w:sz w:val="30"/>
          <w:szCs w:val="30"/>
        </w:rPr>
        <w:t xml:space="preserve">, </w:t>
      </w:r>
      <w:proofErr w:type="spellStart"/>
      <w:r w:rsidR="00725A7C" w:rsidRPr="00E1247D">
        <w:rPr>
          <w:sz w:val="30"/>
          <w:szCs w:val="30"/>
        </w:rPr>
        <w:t>Hú</w:t>
      </w:r>
      <w:proofErr w:type="spellEnd"/>
      <w:r w:rsidR="00725A7C" w:rsidRPr="00E1247D">
        <w:rPr>
          <w:sz w:val="30"/>
          <w:szCs w:val="30"/>
        </w:rPr>
        <w:t>]</w:t>
      </w:r>
      <w:proofErr w:type="spellStart"/>
      <w:r w:rsidR="00725A7C" w:rsidRPr="00E1247D">
        <w:rPr>
          <w:sz w:val="30"/>
          <w:szCs w:val="30"/>
        </w:rPr>
        <w:t>ôdÏ</w:t>
      </w:r>
      <w:proofErr w:type="spellEnd"/>
      <w:r w:rsidR="00725A7C" w:rsidRPr="00E1247D">
        <w:rPr>
          <w:sz w:val="30"/>
          <w:szCs w:val="30"/>
        </w:rPr>
        <w:t xml:space="preserve"> </w:t>
      </w:r>
      <w:proofErr w:type="spellStart"/>
      <w:r w:rsidR="00A9689F" w:rsidRPr="00E1247D">
        <w:rPr>
          <w:sz w:val="30"/>
          <w:szCs w:val="30"/>
        </w:rPr>
        <w:t>Rôu</w:t>
      </w:r>
      <w:proofErr w:type="spellEnd"/>
      <w:r w:rsidR="00A9689F" w:rsidRPr="00E1247D">
        <w:rPr>
          <w:sz w:val="30"/>
          <w:szCs w:val="30"/>
        </w:rPr>
        <w:t xml:space="preserve"> </w:t>
      </w:r>
      <w:proofErr w:type="spellStart"/>
      <w:r w:rsidR="00A9689F" w:rsidRPr="00E1247D">
        <w:rPr>
          <w:sz w:val="30"/>
          <w:szCs w:val="30"/>
        </w:rPr>
        <w:t>U¬dL</w:t>
      </w:r>
      <w:proofErr w:type="spellEnd"/>
      <w:r w:rsidR="00A9689F" w:rsidRPr="00E1247D">
        <w:rPr>
          <w:sz w:val="30"/>
          <w:szCs w:val="30"/>
        </w:rPr>
        <w:t xml:space="preserve"> </w:t>
      </w:r>
      <w:proofErr w:type="spellStart"/>
      <w:r w:rsidR="00A9689F" w:rsidRPr="00E1247D">
        <w:rPr>
          <w:sz w:val="30"/>
          <w:szCs w:val="30"/>
        </w:rPr>
        <w:t>úYi</w:t>
      </w:r>
      <w:proofErr w:type="spellEnd"/>
      <w:r w:rsidR="00A9689F" w:rsidRPr="00E1247D">
        <w:rPr>
          <w:sz w:val="30"/>
          <w:szCs w:val="30"/>
        </w:rPr>
        <w:t>¥«</w:t>
      </w:r>
      <w:proofErr w:type="spellStart"/>
      <w:r w:rsidR="00A9689F" w:rsidRPr="00E1247D">
        <w:rPr>
          <w:sz w:val="30"/>
          <w:szCs w:val="30"/>
        </w:rPr>
        <w:t>WôUp</w:t>
      </w:r>
      <w:proofErr w:type="spellEnd"/>
      <w:r w:rsidR="00A9689F" w:rsidRPr="00E1247D">
        <w:rPr>
          <w:sz w:val="30"/>
          <w:szCs w:val="30"/>
        </w:rPr>
        <w:t xml:space="preserve"> </w:t>
      </w:r>
      <w:r w:rsidR="00253039" w:rsidRPr="00E1247D">
        <w:rPr>
          <w:sz w:val="30"/>
          <w:szCs w:val="30"/>
        </w:rPr>
        <w:t>JÚ ©</w:t>
      </w:r>
      <w:proofErr w:type="spellStart"/>
      <w:r w:rsidR="00253039" w:rsidRPr="00E1247D">
        <w:rPr>
          <w:sz w:val="30"/>
          <w:szCs w:val="30"/>
        </w:rPr>
        <w:t>tTLp</w:t>
      </w:r>
      <w:proofErr w:type="spellEnd"/>
      <w:r w:rsidR="00253039" w:rsidRPr="00E1247D">
        <w:rPr>
          <w:sz w:val="30"/>
          <w:szCs w:val="30"/>
        </w:rPr>
        <w:t xml:space="preserve"> </w:t>
      </w:r>
      <w:proofErr w:type="spellStart"/>
      <w:r w:rsidR="00253039" w:rsidRPr="00E1247D">
        <w:rPr>
          <w:sz w:val="30"/>
          <w:szCs w:val="30"/>
        </w:rPr>
        <w:t>úYû</w:t>
      </w:r>
      <w:proofErr w:type="spellEnd"/>
      <w:r w:rsidR="00253039" w:rsidRPr="00E1247D">
        <w:rPr>
          <w:sz w:val="30"/>
          <w:szCs w:val="30"/>
        </w:rPr>
        <w:t xml:space="preserve">[«p </w:t>
      </w:r>
      <w:proofErr w:type="spellStart"/>
      <w:r w:rsidR="009E7A0A" w:rsidRPr="00E1247D">
        <w:rPr>
          <w:sz w:val="30"/>
          <w:szCs w:val="30"/>
        </w:rPr>
        <w:t>AlT¥úV</w:t>
      </w:r>
      <w:proofErr w:type="spellEnd"/>
      <w:r w:rsidR="009E7A0A" w:rsidRPr="00E1247D">
        <w:rPr>
          <w:sz w:val="30"/>
          <w:szCs w:val="30"/>
        </w:rPr>
        <w:t xml:space="preserve"> </w:t>
      </w:r>
      <w:proofErr w:type="spellStart"/>
      <w:r w:rsidR="009E7A0A" w:rsidRPr="00E1247D">
        <w:rPr>
          <w:sz w:val="30"/>
          <w:szCs w:val="30"/>
        </w:rPr>
        <w:t>úRYú</w:t>
      </w:r>
      <w:proofErr w:type="spellEnd"/>
      <w:r w:rsidR="009E7A0A" w:rsidRPr="00E1247D">
        <w:rPr>
          <w:sz w:val="30"/>
          <w:szCs w:val="30"/>
        </w:rPr>
        <w:t>]</w:t>
      </w:r>
      <w:proofErr w:type="spellStart"/>
      <w:r w:rsidR="009E7A0A" w:rsidRPr="00E1247D">
        <w:rPr>
          <w:sz w:val="30"/>
          <w:szCs w:val="30"/>
        </w:rPr>
        <w:t>ôÓ</w:t>
      </w:r>
      <w:proofErr w:type="spellEnd"/>
      <w:r w:rsidR="009E7A0A" w:rsidRPr="00E1247D">
        <w:rPr>
          <w:sz w:val="30"/>
          <w:szCs w:val="30"/>
        </w:rPr>
        <w:t xml:space="preserve"> </w:t>
      </w:r>
      <w:proofErr w:type="spellStart"/>
      <w:r w:rsidR="009E7A0A" w:rsidRPr="00E1247D">
        <w:rPr>
          <w:sz w:val="30"/>
          <w:szCs w:val="30"/>
        </w:rPr>
        <w:t>áP</w:t>
      </w:r>
      <w:proofErr w:type="spellEnd"/>
      <w:r w:rsidR="009E7A0A" w:rsidRPr="00E1247D">
        <w:rPr>
          <w:sz w:val="30"/>
          <w:szCs w:val="30"/>
        </w:rPr>
        <w:t xml:space="preserve"> </w:t>
      </w:r>
      <w:proofErr w:type="spellStart"/>
      <w:r w:rsidR="009E7A0A" w:rsidRPr="00E1247D">
        <w:rPr>
          <w:sz w:val="30"/>
          <w:szCs w:val="30"/>
        </w:rPr>
        <w:t>Åh¥tÏl</w:t>
      </w:r>
      <w:proofErr w:type="spellEnd"/>
      <w:r w:rsidR="009E7A0A" w:rsidRPr="00E1247D">
        <w:rPr>
          <w:sz w:val="30"/>
          <w:szCs w:val="30"/>
        </w:rPr>
        <w:t xml:space="preserve"> </w:t>
      </w:r>
      <w:proofErr w:type="spellStart"/>
      <w:r w:rsidR="009E7A0A" w:rsidRPr="00E1247D">
        <w:rPr>
          <w:sz w:val="30"/>
          <w:szCs w:val="30"/>
        </w:rPr>
        <w:t>úTôÏm</w:t>
      </w:r>
      <w:proofErr w:type="spellEnd"/>
      <w:r w:rsidR="009E7A0A" w:rsidRPr="00E1247D">
        <w:rPr>
          <w:sz w:val="30"/>
          <w:szCs w:val="30"/>
        </w:rPr>
        <w:t xml:space="preserve"> A[</w:t>
      </w:r>
      <w:proofErr w:type="spellStart"/>
      <w:r w:rsidR="009E7A0A" w:rsidRPr="00E1247D">
        <w:rPr>
          <w:sz w:val="30"/>
          <w:szCs w:val="30"/>
        </w:rPr>
        <w:t>ÜdÏ</w:t>
      </w:r>
      <w:proofErr w:type="spellEnd"/>
      <w:r w:rsidR="009E7A0A" w:rsidRPr="00E1247D">
        <w:rPr>
          <w:sz w:val="30"/>
          <w:szCs w:val="30"/>
        </w:rPr>
        <w:t xml:space="preserve"> </w:t>
      </w:r>
      <w:proofErr w:type="spellStart"/>
      <w:r w:rsidR="00917005" w:rsidRPr="00E1247D">
        <w:rPr>
          <w:sz w:val="30"/>
          <w:szCs w:val="30"/>
        </w:rPr>
        <w:t>AYu</w:t>
      </w:r>
      <w:proofErr w:type="spellEnd"/>
      <w:r w:rsidR="00917005" w:rsidRPr="00E1247D">
        <w:rPr>
          <w:sz w:val="30"/>
          <w:szCs w:val="30"/>
        </w:rPr>
        <w:t xml:space="preserve"> </w:t>
      </w:r>
      <w:proofErr w:type="spellStart"/>
      <w:r w:rsidR="00917005" w:rsidRPr="00E1247D">
        <w:rPr>
          <w:sz w:val="30"/>
          <w:szCs w:val="30"/>
        </w:rPr>
        <w:t>SPkR</w:t>
      </w:r>
      <w:proofErr w:type="spellEnd"/>
      <w:r w:rsidR="00917005" w:rsidRPr="00E1247D">
        <w:rPr>
          <w:sz w:val="30"/>
          <w:szCs w:val="30"/>
        </w:rPr>
        <w:t xml:space="preserve"> </w:t>
      </w:r>
      <w:proofErr w:type="spellStart"/>
      <w:r w:rsidR="00917005" w:rsidRPr="00E1247D">
        <w:rPr>
          <w:sz w:val="30"/>
          <w:szCs w:val="30"/>
        </w:rPr>
        <w:t>CPj§p</w:t>
      </w:r>
      <w:proofErr w:type="spellEnd"/>
      <w:r w:rsidR="00917005" w:rsidRPr="00E1247D">
        <w:rPr>
          <w:sz w:val="30"/>
          <w:szCs w:val="30"/>
        </w:rPr>
        <w:t xml:space="preserve"> Gu]</w:t>
      </w:r>
      <w:proofErr w:type="spellStart"/>
      <w:r w:rsidR="00917005" w:rsidRPr="00E1247D">
        <w:rPr>
          <w:sz w:val="30"/>
          <w:szCs w:val="30"/>
        </w:rPr>
        <w:t>ôp</w:t>
      </w:r>
      <w:proofErr w:type="spellEnd"/>
      <w:r w:rsidR="00917005" w:rsidRPr="00E1247D">
        <w:rPr>
          <w:sz w:val="30"/>
          <w:szCs w:val="30"/>
        </w:rPr>
        <w:t xml:space="preserve"> </w:t>
      </w:r>
      <w:proofErr w:type="spellStart"/>
      <w:r w:rsidR="00917005" w:rsidRPr="00E1247D">
        <w:rPr>
          <w:sz w:val="30"/>
          <w:szCs w:val="30"/>
        </w:rPr>
        <w:t>SPdL</w:t>
      </w:r>
      <w:proofErr w:type="spellEnd"/>
      <w:r w:rsidR="00917005" w:rsidRPr="00E1247D">
        <w:rPr>
          <w:sz w:val="30"/>
          <w:szCs w:val="30"/>
        </w:rPr>
        <w:t xml:space="preserve"> </w:t>
      </w:r>
      <w:proofErr w:type="spellStart"/>
      <w:r w:rsidR="00917005" w:rsidRPr="00E1247D">
        <w:rPr>
          <w:sz w:val="30"/>
          <w:szCs w:val="30"/>
        </w:rPr>
        <w:t>CVX®pûX</w:t>
      </w:r>
      <w:proofErr w:type="spellEnd"/>
      <w:r w:rsidR="00917005" w:rsidRPr="00E1247D">
        <w:rPr>
          <w:sz w:val="30"/>
          <w:szCs w:val="30"/>
        </w:rPr>
        <w:t xml:space="preserve"> Gu\</w:t>
      </w:r>
      <w:proofErr w:type="spellStart"/>
      <w:r w:rsidR="00917005" w:rsidRPr="00E1247D">
        <w:rPr>
          <w:sz w:val="30"/>
          <w:szCs w:val="30"/>
        </w:rPr>
        <w:t>ôúXô</w:t>
      </w:r>
      <w:proofErr w:type="spellEnd"/>
      <w:r w:rsidR="00917005" w:rsidRPr="00E1247D">
        <w:rPr>
          <w:sz w:val="30"/>
          <w:szCs w:val="30"/>
        </w:rPr>
        <w:t xml:space="preserve">, </w:t>
      </w:r>
      <w:proofErr w:type="spellStart"/>
      <w:r w:rsidR="00FC76A8" w:rsidRPr="00E1247D">
        <w:rPr>
          <w:sz w:val="30"/>
          <w:szCs w:val="30"/>
        </w:rPr>
        <w:t>AûRf</w:t>
      </w:r>
      <w:proofErr w:type="spellEnd"/>
      <w:r w:rsidR="00FC76A8" w:rsidRPr="00E1247D">
        <w:rPr>
          <w:sz w:val="30"/>
          <w:szCs w:val="30"/>
        </w:rPr>
        <w:t xml:space="preserve"> </w:t>
      </w:r>
      <w:proofErr w:type="spellStart"/>
      <w:r w:rsidR="00FC76A8" w:rsidRPr="00E1247D">
        <w:rPr>
          <w:sz w:val="30"/>
          <w:szCs w:val="30"/>
        </w:rPr>
        <w:t>ùNnV</w:t>
      </w:r>
      <w:proofErr w:type="spellEnd"/>
      <w:r w:rsidR="00FC76A8" w:rsidRPr="00E1247D">
        <w:rPr>
          <w:sz w:val="30"/>
          <w:szCs w:val="30"/>
        </w:rPr>
        <w:t xml:space="preserve"> G]</w:t>
      </w:r>
      <w:proofErr w:type="spellStart"/>
      <w:r w:rsidR="00FC76A8" w:rsidRPr="00E1247D">
        <w:rPr>
          <w:sz w:val="30"/>
          <w:szCs w:val="30"/>
        </w:rPr>
        <w:t>dÏ</w:t>
      </w:r>
      <w:proofErr w:type="spellEnd"/>
      <w:r w:rsidR="00FC76A8" w:rsidRPr="00E1247D">
        <w:rPr>
          <w:sz w:val="30"/>
          <w:szCs w:val="30"/>
        </w:rPr>
        <w:t xml:space="preserve"> ®</w:t>
      </w:r>
      <w:proofErr w:type="spellStart"/>
      <w:r w:rsidR="00FC76A8" w:rsidRPr="00E1247D">
        <w:rPr>
          <w:sz w:val="30"/>
          <w:szCs w:val="30"/>
        </w:rPr>
        <w:t>ÑYôNm</w:t>
      </w:r>
      <w:proofErr w:type="spellEnd"/>
      <w:r w:rsidR="00FC76A8" w:rsidRPr="00E1247D">
        <w:rPr>
          <w:sz w:val="30"/>
          <w:szCs w:val="30"/>
        </w:rPr>
        <w:t xml:space="preserve"> </w:t>
      </w:r>
      <w:proofErr w:type="spellStart"/>
      <w:r w:rsidR="00FC76A8" w:rsidRPr="00E1247D">
        <w:rPr>
          <w:sz w:val="30"/>
          <w:szCs w:val="30"/>
        </w:rPr>
        <w:t>CpXô§ÚkRôp</w:t>
      </w:r>
      <w:proofErr w:type="spellEnd"/>
      <w:r w:rsidR="00FC76A8" w:rsidRPr="00E1247D">
        <w:rPr>
          <w:sz w:val="30"/>
          <w:szCs w:val="30"/>
        </w:rPr>
        <w:t xml:space="preserve">, </w:t>
      </w:r>
      <w:proofErr w:type="spellStart"/>
      <w:r w:rsidR="009D22B5" w:rsidRPr="00E1247D">
        <w:rPr>
          <w:sz w:val="30"/>
          <w:szCs w:val="30"/>
        </w:rPr>
        <w:t>AûRf</w:t>
      </w:r>
      <w:proofErr w:type="spellEnd"/>
      <w:r w:rsidR="009D22B5" w:rsidRPr="00E1247D">
        <w:rPr>
          <w:sz w:val="30"/>
          <w:szCs w:val="30"/>
        </w:rPr>
        <w:t xml:space="preserve"> </w:t>
      </w:r>
      <w:proofErr w:type="spellStart"/>
      <w:r w:rsidR="009D22B5" w:rsidRPr="00E1247D">
        <w:rPr>
          <w:sz w:val="30"/>
          <w:szCs w:val="30"/>
        </w:rPr>
        <w:t>ùNnV</w:t>
      </w:r>
      <w:proofErr w:type="spellEnd"/>
      <w:r w:rsidR="009D22B5" w:rsidRPr="00E1247D">
        <w:rPr>
          <w:sz w:val="30"/>
          <w:szCs w:val="30"/>
        </w:rPr>
        <w:t xml:space="preserve"> </w:t>
      </w:r>
      <w:r w:rsidR="009D22B5" w:rsidRPr="00E1247D">
        <w:rPr>
          <w:sz w:val="30"/>
          <w:szCs w:val="30"/>
        </w:rPr>
        <w:lastRenderedPageBreak/>
        <w:t>®</w:t>
      </w:r>
      <w:proofErr w:type="spellStart"/>
      <w:r w:rsidR="009D22B5" w:rsidRPr="00E1247D">
        <w:rPr>
          <w:sz w:val="30"/>
          <w:szCs w:val="30"/>
        </w:rPr>
        <w:t>ÑYôNjûRl</w:t>
      </w:r>
      <w:proofErr w:type="spellEnd"/>
      <w:r w:rsidR="009D22B5" w:rsidRPr="00E1247D">
        <w:rPr>
          <w:sz w:val="30"/>
          <w:szCs w:val="30"/>
        </w:rPr>
        <w:t xml:space="preserve"> </w:t>
      </w:r>
      <w:proofErr w:type="spellStart"/>
      <w:r w:rsidR="009D22B5" w:rsidRPr="00E1247D">
        <w:rPr>
          <w:sz w:val="30"/>
          <w:szCs w:val="30"/>
        </w:rPr>
        <w:t>ùTt±Úd</w:t>
      </w:r>
      <w:proofErr w:type="spellEnd"/>
      <w:r w:rsidR="009D22B5" w:rsidRPr="00E1247D">
        <w:rPr>
          <w:sz w:val="30"/>
          <w:szCs w:val="30"/>
        </w:rPr>
        <w:t xml:space="preserve">¡\ </w:t>
      </w:r>
      <w:proofErr w:type="spellStart"/>
      <w:r w:rsidR="009D22B5" w:rsidRPr="00E1247D">
        <w:rPr>
          <w:sz w:val="30"/>
          <w:szCs w:val="30"/>
        </w:rPr>
        <w:t>úYß</w:t>
      </w:r>
      <w:proofErr w:type="spellEnd"/>
      <w:r w:rsidR="009D22B5" w:rsidRPr="00E1247D">
        <w:rPr>
          <w:sz w:val="30"/>
          <w:szCs w:val="30"/>
        </w:rPr>
        <w:t xml:space="preserve"> </w:t>
      </w:r>
      <w:proofErr w:type="spellStart"/>
      <w:r w:rsidR="009D22B5" w:rsidRPr="00E1247D">
        <w:rPr>
          <w:sz w:val="30"/>
          <w:szCs w:val="30"/>
        </w:rPr>
        <w:t>VôúWô</w:t>
      </w:r>
      <w:proofErr w:type="spellEnd"/>
      <w:r w:rsidR="009D22B5" w:rsidRPr="00E1247D">
        <w:rPr>
          <w:sz w:val="30"/>
          <w:szCs w:val="30"/>
        </w:rPr>
        <w:t xml:space="preserve"> </w:t>
      </w:r>
      <w:proofErr w:type="spellStart"/>
      <w:r w:rsidR="009D22B5" w:rsidRPr="00E1247D">
        <w:rPr>
          <w:sz w:val="30"/>
          <w:szCs w:val="30"/>
        </w:rPr>
        <w:t>JÚY¬u</w:t>
      </w:r>
      <w:proofErr w:type="spellEnd"/>
      <w:r w:rsidR="009D22B5" w:rsidRPr="00E1247D">
        <w:rPr>
          <w:sz w:val="30"/>
          <w:szCs w:val="30"/>
        </w:rPr>
        <w:t xml:space="preserve"> </w:t>
      </w:r>
      <w:proofErr w:type="spellStart"/>
      <w:r w:rsidR="009D22B5" w:rsidRPr="00E1247D">
        <w:rPr>
          <w:sz w:val="30"/>
          <w:szCs w:val="30"/>
        </w:rPr>
        <w:t>TôûR«p</w:t>
      </w:r>
      <w:proofErr w:type="spellEnd"/>
      <w:r w:rsidR="009D22B5" w:rsidRPr="00E1247D">
        <w:rPr>
          <w:sz w:val="30"/>
          <w:szCs w:val="30"/>
        </w:rPr>
        <w:t xml:space="preserve"> </w:t>
      </w:r>
      <w:proofErr w:type="spellStart"/>
      <w:r w:rsidR="00A75C5A" w:rsidRPr="00E1247D">
        <w:rPr>
          <w:sz w:val="30"/>
          <w:szCs w:val="30"/>
        </w:rPr>
        <w:t>Sôu</w:t>
      </w:r>
      <w:proofErr w:type="spellEnd"/>
      <w:r w:rsidR="00A75C5A" w:rsidRPr="00E1247D">
        <w:rPr>
          <w:sz w:val="30"/>
          <w:szCs w:val="30"/>
        </w:rPr>
        <w:t xml:space="preserve"> </w:t>
      </w:r>
      <w:r w:rsidR="007537E0" w:rsidRPr="00E1247D">
        <w:rPr>
          <w:sz w:val="30"/>
          <w:szCs w:val="30"/>
        </w:rPr>
        <w:t>¨</w:t>
      </w:r>
      <w:proofErr w:type="spellStart"/>
      <w:r w:rsidR="007537E0" w:rsidRPr="00E1247D">
        <w:rPr>
          <w:sz w:val="30"/>
          <w:szCs w:val="30"/>
        </w:rPr>
        <w:t>fNVUôL</w:t>
      </w:r>
      <w:proofErr w:type="spellEnd"/>
      <w:r w:rsidR="007537E0" w:rsidRPr="00E1247D">
        <w:rPr>
          <w:sz w:val="30"/>
          <w:szCs w:val="30"/>
        </w:rPr>
        <w:t xml:space="preserve"> ¨</w:t>
      </w:r>
      <w:proofErr w:type="spellStart"/>
      <w:r w:rsidR="007537E0" w:rsidRPr="00E1247D">
        <w:rPr>
          <w:sz w:val="30"/>
          <w:szCs w:val="30"/>
        </w:rPr>
        <w:t>tL</w:t>
      </w:r>
      <w:proofErr w:type="spellEnd"/>
      <w:r w:rsidR="007537E0" w:rsidRPr="00E1247D">
        <w:rPr>
          <w:sz w:val="30"/>
          <w:szCs w:val="30"/>
        </w:rPr>
        <w:t xml:space="preserve"> ®</w:t>
      </w:r>
      <w:proofErr w:type="spellStart"/>
      <w:r w:rsidR="007537E0" w:rsidRPr="00E1247D">
        <w:rPr>
          <w:sz w:val="30"/>
          <w:szCs w:val="30"/>
        </w:rPr>
        <w:t>ÚmT</w:t>
      </w:r>
      <w:proofErr w:type="spellEnd"/>
      <w:r w:rsidR="00203B2E" w:rsidRPr="00E1247D">
        <w:rPr>
          <w:sz w:val="30"/>
          <w:szCs w:val="30"/>
        </w:rPr>
        <w:t xml:space="preserve"> </w:t>
      </w:r>
      <w:proofErr w:type="spellStart"/>
      <w:r w:rsidR="007537E0" w:rsidRPr="00E1247D">
        <w:rPr>
          <w:sz w:val="30"/>
          <w:szCs w:val="30"/>
        </w:rPr>
        <w:t>UôhúPu</w:t>
      </w:r>
      <w:proofErr w:type="spellEnd"/>
      <w:r w:rsidR="007537E0" w:rsidRPr="00E1247D">
        <w:rPr>
          <w:sz w:val="30"/>
          <w:szCs w:val="30"/>
        </w:rPr>
        <w:t xml:space="preserve">, </w:t>
      </w:r>
      <w:proofErr w:type="spellStart"/>
      <w:r w:rsidR="0080091B" w:rsidRPr="00E1247D">
        <w:rPr>
          <w:sz w:val="30"/>
          <w:szCs w:val="30"/>
        </w:rPr>
        <w:t>ApXÕ</w:t>
      </w:r>
      <w:proofErr w:type="spellEnd"/>
      <w:r w:rsidR="0080091B" w:rsidRPr="00E1247D">
        <w:rPr>
          <w:sz w:val="30"/>
          <w:szCs w:val="30"/>
        </w:rPr>
        <w:t xml:space="preserve"> </w:t>
      </w:r>
      <w:proofErr w:type="spellStart"/>
      <w:r w:rsidR="004254CA" w:rsidRPr="00E1247D">
        <w:rPr>
          <w:sz w:val="30"/>
          <w:szCs w:val="30"/>
        </w:rPr>
        <w:t>ùLôgNm</w:t>
      </w:r>
      <w:proofErr w:type="spellEnd"/>
      <w:r w:rsidR="004254CA" w:rsidRPr="00E1247D">
        <w:rPr>
          <w:sz w:val="30"/>
          <w:szCs w:val="30"/>
        </w:rPr>
        <w:t xml:space="preserve"> </w:t>
      </w:r>
      <w:proofErr w:type="spellStart"/>
      <w:r w:rsidR="004254CA" w:rsidRPr="00E1247D">
        <w:rPr>
          <w:sz w:val="30"/>
          <w:szCs w:val="30"/>
        </w:rPr>
        <w:t>úYR</w:t>
      </w:r>
      <w:proofErr w:type="spellEnd"/>
      <w:r w:rsidR="00203B2E" w:rsidRPr="00E1247D">
        <w:rPr>
          <w:sz w:val="30"/>
          <w:szCs w:val="30"/>
        </w:rPr>
        <w:t xml:space="preserve"> </w:t>
      </w:r>
      <w:proofErr w:type="spellStart"/>
      <w:r w:rsidR="004254CA" w:rsidRPr="00E1247D">
        <w:rPr>
          <w:sz w:val="30"/>
          <w:szCs w:val="30"/>
        </w:rPr>
        <w:t>Nôv§Wm</w:t>
      </w:r>
      <w:proofErr w:type="spellEnd"/>
      <w:r w:rsidR="004254CA" w:rsidRPr="00E1247D">
        <w:rPr>
          <w:sz w:val="30"/>
          <w:szCs w:val="30"/>
        </w:rPr>
        <w:t xml:space="preserve"> </w:t>
      </w:r>
      <w:proofErr w:type="spellStart"/>
      <w:r w:rsidR="004254CA" w:rsidRPr="00E1247D">
        <w:rPr>
          <w:sz w:val="30"/>
          <w:szCs w:val="30"/>
        </w:rPr>
        <w:t>êXUôL</w:t>
      </w:r>
      <w:proofErr w:type="spellEnd"/>
      <w:r w:rsidR="004254CA" w:rsidRPr="00E1247D">
        <w:rPr>
          <w:rFonts w:ascii="TML_Vaigai_Normal" w:hAnsi="TML_Vaigai_Normal"/>
          <w:sz w:val="30"/>
          <w:szCs w:val="30"/>
        </w:rPr>
        <w:t xml:space="preserve"> </w:t>
      </w:r>
      <w:proofErr w:type="spellStart"/>
      <w:r w:rsidR="00F979B7" w:rsidRPr="00E1247D">
        <w:rPr>
          <w:sz w:val="30"/>
          <w:szCs w:val="30"/>
        </w:rPr>
        <w:t>AûR</w:t>
      </w:r>
      <w:proofErr w:type="spellEnd"/>
      <w:r w:rsidR="00A6696B" w:rsidRPr="00E1247D">
        <w:rPr>
          <w:rFonts w:ascii="TML_Vaigai_Normal" w:hAnsi="TML_Vaigai_Normal"/>
          <w:sz w:val="30"/>
          <w:szCs w:val="30"/>
        </w:rPr>
        <w:t xml:space="preserve"> </w:t>
      </w:r>
      <w:r w:rsidR="00B37F35" w:rsidRPr="00E1247D">
        <w:rPr>
          <w:sz w:val="30"/>
          <w:szCs w:val="30"/>
        </w:rPr>
        <w:t>®[</w:t>
      </w:r>
      <w:proofErr w:type="spellStart"/>
      <w:r w:rsidR="00B37F35" w:rsidRPr="00E1247D">
        <w:rPr>
          <w:sz w:val="30"/>
          <w:szCs w:val="30"/>
        </w:rPr>
        <w:t>d¡f</w:t>
      </w:r>
      <w:proofErr w:type="spellEnd"/>
      <w:r w:rsidR="00BF0131" w:rsidRPr="00E1247D">
        <w:rPr>
          <w:sz w:val="30"/>
          <w:szCs w:val="30"/>
        </w:rPr>
        <w:t xml:space="preserve"> </w:t>
      </w:r>
      <w:proofErr w:type="spellStart"/>
      <w:r w:rsidR="00B37F35" w:rsidRPr="00E1247D">
        <w:rPr>
          <w:sz w:val="30"/>
          <w:szCs w:val="30"/>
        </w:rPr>
        <w:t>ùNôp</w:t>
      </w:r>
      <w:r w:rsidR="00963D8F" w:rsidRPr="00E1247D">
        <w:rPr>
          <w:sz w:val="30"/>
          <w:szCs w:val="30"/>
        </w:rPr>
        <w:t>YRu</w:t>
      </w:r>
      <w:proofErr w:type="spellEnd"/>
      <w:r w:rsidR="00963D8F" w:rsidRPr="00E1247D">
        <w:rPr>
          <w:sz w:val="30"/>
          <w:szCs w:val="30"/>
        </w:rPr>
        <w:t xml:space="preserve"> </w:t>
      </w:r>
      <w:proofErr w:type="spellStart"/>
      <w:r w:rsidR="00963D8F" w:rsidRPr="00E1247D">
        <w:rPr>
          <w:sz w:val="30"/>
          <w:szCs w:val="30"/>
        </w:rPr>
        <w:t>êX</w:t>
      </w:r>
      <w:r w:rsidR="006B43AF" w:rsidRPr="00E1247D">
        <w:rPr>
          <w:sz w:val="30"/>
          <w:szCs w:val="30"/>
        </w:rPr>
        <w:t>m</w:t>
      </w:r>
      <w:proofErr w:type="spellEnd"/>
      <w:r w:rsidR="00963D8F" w:rsidRPr="00E1247D">
        <w:rPr>
          <w:sz w:val="30"/>
          <w:szCs w:val="30"/>
        </w:rPr>
        <w:t xml:space="preserve"> </w:t>
      </w:r>
      <w:proofErr w:type="spellStart"/>
      <w:r w:rsidR="00963D8F" w:rsidRPr="00E1247D">
        <w:rPr>
          <w:sz w:val="30"/>
          <w:szCs w:val="30"/>
        </w:rPr>
        <w:t>AkR</w:t>
      </w:r>
      <w:proofErr w:type="spellEnd"/>
      <w:r w:rsidR="00963D8F" w:rsidRPr="00E1247D">
        <w:rPr>
          <w:sz w:val="30"/>
          <w:szCs w:val="30"/>
        </w:rPr>
        <w:t xml:space="preserve"> £</w:t>
      </w:r>
      <w:proofErr w:type="spellStart"/>
      <w:r w:rsidR="00963D8F" w:rsidRPr="00E1247D">
        <w:rPr>
          <w:sz w:val="30"/>
          <w:szCs w:val="30"/>
        </w:rPr>
        <w:t>dLûXd</w:t>
      </w:r>
      <w:proofErr w:type="spellEnd"/>
      <w:r w:rsidR="00963D8F" w:rsidRPr="00E1247D">
        <w:rPr>
          <w:sz w:val="30"/>
          <w:szCs w:val="30"/>
        </w:rPr>
        <w:t xml:space="preserve"> </w:t>
      </w:r>
      <w:proofErr w:type="spellStart"/>
      <w:r w:rsidR="00963D8F" w:rsidRPr="00E1247D">
        <w:rPr>
          <w:sz w:val="30"/>
          <w:szCs w:val="30"/>
        </w:rPr>
        <w:t>Ïû</w:t>
      </w:r>
      <w:proofErr w:type="spellEnd"/>
      <w:r w:rsidR="00963D8F" w:rsidRPr="00E1247D">
        <w:rPr>
          <w:sz w:val="30"/>
          <w:szCs w:val="30"/>
        </w:rPr>
        <w:t>\dL</w:t>
      </w:r>
      <w:r w:rsidR="00B37F35" w:rsidRPr="00E1247D">
        <w:rPr>
          <w:sz w:val="30"/>
          <w:szCs w:val="30"/>
        </w:rPr>
        <w:t xml:space="preserve"> </w:t>
      </w:r>
      <w:proofErr w:type="spellStart"/>
      <w:r w:rsidR="00B37F35" w:rsidRPr="00E1247D">
        <w:rPr>
          <w:sz w:val="30"/>
          <w:szCs w:val="30"/>
        </w:rPr>
        <w:t>ØVt£dL</w:t>
      </w:r>
      <w:proofErr w:type="spellEnd"/>
      <w:r w:rsidR="00B37F35" w:rsidRPr="00E1247D">
        <w:rPr>
          <w:sz w:val="30"/>
          <w:szCs w:val="30"/>
        </w:rPr>
        <w:t xml:space="preserve"> </w:t>
      </w:r>
      <w:proofErr w:type="spellStart"/>
      <w:r w:rsidR="00B37F35" w:rsidRPr="00E1247D">
        <w:rPr>
          <w:sz w:val="30"/>
          <w:szCs w:val="30"/>
        </w:rPr>
        <w:t>UôhúPu</w:t>
      </w:r>
      <w:proofErr w:type="spellEnd"/>
      <w:r w:rsidR="00B37F35" w:rsidRPr="00E1247D">
        <w:rPr>
          <w:sz w:val="30"/>
          <w:szCs w:val="30"/>
        </w:rPr>
        <w:t xml:space="preserve">. </w:t>
      </w:r>
      <w:r w:rsidR="00C46045" w:rsidRPr="00E1247D">
        <w:rPr>
          <w:sz w:val="30"/>
          <w:szCs w:val="30"/>
        </w:rPr>
        <w:t xml:space="preserve">AÕ </w:t>
      </w:r>
      <w:proofErr w:type="spellStart"/>
      <w:r w:rsidR="00C46045" w:rsidRPr="00E1247D">
        <w:rPr>
          <w:sz w:val="30"/>
          <w:szCs w:val="30"/>
        </w:rPr>
        <w:t>N¬VôL</w:t>
      </w:r>
      <w:proofErr w:type="spellEnd"/>
      <w:r w:rsidR="00C46045" w:rsidRPr="00E1247D">
        <w:rPr>
          <w:sz w:val="30"/>
          <w:szCs w:val="30"/>
        </w:rPr>
        <w:t xml:space="preserve"> </w:t>
      </w:r>
      <w:proofErr w:type="spellStart"/>
      <w:r w:rsidR="00B04CF5" w:rsidRPr="00E1247D">
        <w:rPr>
          <w:sz w:val="30"/>
          <w:szCs w:val="30"/>
        </w:rPr>
        <w:t>ùY°lTÓjRl</w:t>
      </w:r>
      <w:proofErr w:type="spellEnd"/>
      <w:r w:rsidR="00F93925">
        <w:rPr>
          <w:sz w:val="30"/>
          <w:szCs w:val="30"/>
        </w:rPr>
        <w:t xml:space="preserve"> </w:t>
      </w:r>
      <w:proofErr w:type="spellStart"/>
      <w:r w:rsidR="00B04CF5" w:rsidRPr="00E1247D">
        <w:rPr>
          <w:sz w:val="30"/>
          <w:szCs w:val="30"/>
        </w:rPr>
        <w:t>ThÓ</w:t>
      </w:r>
      <w:proofErr w:type="spellEnd"/>
      <w:r w:rsidR="00B04CF5" w:rsidRPr="00E1247D">
        <w:rPr>
          <w:sz w:val="30"/>
          <w:szCs w:val="30"/>
        </w:rPr>
        <w:t xml:space="preserve">, </w:t>
      </w:r>
      <w:proofErr w:type="spellStart"/>
      <w:r w:rsidR="00D25713" w:rsidRPr="00E1247D">
        <w:rPr>
          <w:sz w:val="30"/>
          <w:szCs w:val="30"/>
        </w:rPr>
        <w:t>EiûUûV</w:t>
      </w:r>
      <w:proofErr w:type="spellEnd"/>
      <w:r w:rsidR="00D25713" w:rsidRPr="00E1247D">
        <w:rPr>
          <w:sz w:val="30"/>
          <w:szCs w:val="30"/>
        </w:rPr>
        <w:t xml:space="preserve"> </w:t>
      </w:r>
      <w:proofErr w:type="spellStart"/>
      <w:r w:rsidR="00D25713" w:rsidRPr="00E1247D">
        <w:rPr>
          <w:sz w:val="30"/>
          <w:szCs w:val="30"/>
        </w:rPr>
        <w:t>ûR¬VUôL</w:t>
      </w:r>
      <w:proofErr w:type="spellEnd"/>
      <w:r w:rsidR="00D25713" w:rsidRPr="00E1247D">
        <w:rPr>
          <w:sz w:val="30"/>
          <w:szCs w:val="30"/>
        </w:rPr>
        <w:t xml:space="preserve"> </w:t>
      </w:r>
      <w:proofErr w:type="spellStart"/>
      <w:r w:rsidR="00D25713" w:rsidRPr="00E1247D">
        <w:rPr>
          <w:sz w:val="30"/>
          <w:szCs w:val="30"/>
        </w:rPr>
        <w:t>G§</w:t>
      </w:r>
      <w:r w:rsidR="008F4120" w:rsidRPr="00E1247D">
        <w:rPr>
          <w:sz w:val="30"/>
          <w:szCs w:val="30"/>
        </w:rPr>
        <w:t>Wó</w:t>
      </w:r>
      <w:proofErr w:type="spellEnd"/>
      <w:r w:rsidR="00203B2E" w:rsidRPr="00E1247D">
        <w:rPr>
          <w:sz w:val="30"/>
          <w:szCs w:val="30"/>
        </w:rPr>
        <w:t xml:space="preserve"> </w:t>
      </w:r>
      <w:proofErr w:type="spellStart"/>
      <w:r w:rsidR="00D25713" w:rsidRPr="00E1247D">
        <w:rPr>
          <w:sz w:val="30"/>
          <w:szCs w:val="30"/>
        </w:rPr>
        <w:t>ùL</w:t>
      </w:r>
      <w:r w:rsidR="009974D2" w:rsidRPr="00E1247D">
        <w:rPr>
          <w:sz w:val="30"/>
          <w:szCs w:val="30"/>
        </w:rPr>
        <w:t>ôiÓ</w:t>
      </w:r>
      <w:proofErr w:type="spellEnd"/>
      <w:r w:rsidR="009974D2" w:rsidRPr="00E1247D">
        <w:rPr>
          <w:sz w:val="30"/>
          <w:szCs w:val="30"/>
        </w:rPr>
        <w:t>,</w:t>
      </w:r>
      <w:r w:rsidR="009974D2" w:rsidRPr="00E1247D">
        <w:rPr>
          <w:rFonts w:ascii="TML_Vaigai_Normal" w:hAnsi="TML_Vaigai_Normal"/>
          <w:sz w:val="30"/>
          <w:szCs w:val="30"/>
        </w:rPr>
        <w:t xml:space="preserve"> "</w:t>
      </w:r>
      <w:proofErr w:type="gramStart"/>
      <w:r w:rsidR="000C2AC7" w:rsidRPr="00E1247D">
        <w:rPr>
          <w:sz w:val="30"/>
          <w:szCs w:val="30"/>
        </w:rPr>
        <w:t>G]</w:t>
      </w:r>
      <w:proofErr w:type="spellStart"/>
      <w:r w:rsidR="000C2AC7" w:rsidRPr="00E1247D">
        <w:rPr>
          <w:sz w:val="30"/>
          <w:szCs w:val="30"/>
        </w:rPr>
        <w:t>dÏ</w:t>
      </w:r>
      <w:proofErr w:type="spellEnd"/>
      <w:proofErr w:type="gramEnd"/>
      <w:r w:rsidR="000C2AC7" w:rsidRPr="00E1247D">
        <w:rPr>
          <w:sz w:val="30"/>
          <w:szCs w:val="30"/>
        </w:rPr>
        <w:t xml:space="preserve"> ®</w:t>
      </w:r>
      <w:proofErr w:type="spellStart"/>
      <w:r w:rsidR="000C2AC7" w:rsidRPr="00E1247D">
        <w:rPr>
          <w:sz w:val="30"/>
          <w:szCs w:val="30"/>
        </w:rPr>
        <w:t>ÑYôNm</w:t>
      </w:r>
      <w:proofErr w:type="spellEnd"/>
      <w:r w:rsidR="000C2AC7" w:rsidRPr="00E1247D">
        <w:rPr>
          <w:sz w:val="30"/>
          <w:szCs w:val="30"/>
        </w:rPr>
        <w:t xml:space="preserve"> </w:t>
      </w:r>
      <w:proofErr w:type="spellStart"/>
      <w:r w:rsidR="000C2AC7" w:rsidRPr="00E1247D">
        <w:rPr>
          <w:sz w:val="30"/>
          <w:szCs w:val="30"/>
        </w:rPr>
        <w:t>CpûX</w:t>
      </w:r>
      <w:proofErr w:type="spellEnd"/>
      <w:r w:rsidR="000C2AC7" w:rsidRPr="00E1247D">
        <w:rPr>
          <w:sz w:val="30"/>
          <w:szCs w:val="30"/>
        </w:rPr>
        <w:t xml:space="preserve">, </w:t>
      </w:r>
      <w:r w:rsidR="00942E16" w:rsidRPr="00E1247D">
        <w:rPr>
          <w:sz w:val="30"/>
          <w:szCs w:val="30"/>
        </w:rPr>
        <w:t>B]</w:t>
      </w:r>
      <w:proofErr w:type="spellStart"/>
      <w:r w:rsidR="00942E16" w:rsidRPr="00E1247D">
        <w:rPr>
          <w:sz w:val="30"/>
          <w:szCs w:val="30"/>
        </w:rPr>
        <w:t>ôp</w:t>
      </w:r>
      <w:proofErr w:type="spellEnd"/>
      <w:r w:rsidR="00942E16" w:rsidRPr="00E1247D">
        <w:rPr>
          <w:sz w:val="30"/>
          <w:szCs w:val="30"/>
        </w:rPr>
        <w:t xml:space="preserve">, </w:t>
      </w:r>
      <w:proofErr w:type="spellStart"/>
      <w:r w:rsidR="00942E16" w:rsidRPr="00E1247D">
        <w:rPr>
          <w:sz w:val="30"/>
          <w:szCs w:val="30"/>
        </w:rPr>
        <w:t>CuàUôL</w:t>
      </w:r>
      <w:proofErr w:type="spellEnd"/>
      <w:r w:rsidR="00942E16" w:rsidRPr="00E1247D">
        <w:rPr>
          <w:sz w:val="30"/>
          <w:szCs w:val="30"/>
        </w:rPr>
        <w:t>,</w:t>
      </w:r>
      <w:r w:rsidR="00942E16" w:rsidRPr="00E1247D">
        <w:rPr>
          <w:rFonts w:ascii="TML_Vaigai_Normal" w:hAnsi="TML_Vaigai_Normal"/>
          <w:sz w:val="30"/>
          <w:szCs w:val="30"/>
        </w:rPr>
        <w:t xml:space="preserve"> </w:t>
      </w:r>
      <w:r w:rsidR="00942E16" w:rsidRPr="00E1247D">
        <w:rPr>
          <w:sz w:val="30"/>
          <w:szCs w:val="30"/>
        </w:rPr>
        <w:t>AÕ</w:t>
      </w:r>
      <w:r w:rsidR="00942E16" w:rsidRPr="00E1247D">
        <w:rPr>
          <w:rFonts w:ascii="TML_Vaigai_Normal" w:hAnsi="TML_Vaigai_Normal"/>
          <w:sz w:val="30"/>
          <w:szCs w:val="30"/>
        </w:rPr>
        <w:t xml:space="preserve"> </w:t>
      </w:r>
      <w:proofErr w:type="spellStart"/>
      <w:r w:rsidR="00942E16" w:rsidRPr="00E1247D">
        <w:rPr>
          <w:sz w:val="30"/>
          <w:szCs w:val="30"/>
        </w:rPr>
        <w:t>úRYàûPV</w:t>
      </w:r>
      <w:proofErr w:type="spellEnd"/>
      <w:r w:rsidR="00942E16" w:rsidRPr="00E1247D">
        <w:rPr>
          <w:sz w:val="30"/>
          <w:szCs w:val="30"/>
        </w:rPr>
        <w:t xml:space="preserve"> </w:t>
      </w:r>
      <w:proofErr w:type="spellStart"/>
      <w:r w:rsidR="00942E16" w:rsidRPr="00E1247D">
        <w:rPr>
          <w:sz w:val="30"/>
          <w:szCs w:val="30"/>
        </w:rPr>
        <w:t>YôojûR</w:t>
      </w:r>
      <w:proofErr w:type="spellEnd"/>
      <w:r w:rsidR="00942E16" w:rsidRPr="00E1247D">
        <w:rPr>
          <w:sz w:val="30"/>
          <w:szCs w:val="30"/>
        </w:rPr>
        <w:t xml:space="preserve"> </w:t>
      </w:r>
      <w:proofErr w:type="spellStart"/>
      <w:r w:rsidR="00942E16" w:rsidRPr="00E1247D">
        <w:rPr>
          <w:sz w:val="30"/>
          <w:szCs w:val="30"/>
        </w:rPr>
        <w:t>Rôu</w:t>
      </w:r>
      <w:proofErr w:type="spellEnd"/>
      <w:r w:rsidR="00942E16" w:rsidRPr="00E1247D">
        <w:rPr>
          <w:sz w:val="30"/>
          <w:szCs w:val="30"/>
        </w:rPr>
        <w:t xml:space="preserve">. </w:t>
      </w:r>
      <w:proofErr w:type="spellStart"/>
      <w:r w:rsidR="00304FD7" w:rsidRPr="00E1247D">
        <w:rPr>
          <w:sz w:val="30"/>
          <w:szCs w:val="30"/>
        </w:rPr>
        <w:t>AYo</w:t>
      </w:r>
      <w:proofErr w:type="spellEnd"/>
      <w:r w:rsidR="00304FD7" w:rsidRPr="00E1247D">
        <w:rPr>
          <w:sz w:val="30"/>
          <w:szCs w:val="30"/>
        </w:rPr>
        <w:t xml:space="preserve"> </w:t>
      </w:r>
      <w:proofErr w:type="spellStart"/>
      <w:r w:rsidR="00304FD7" w:rsidRPr="00E1247D">
        <w:rPr>
          <w:sz w:val="30"/>
          <w:szCs w:val="30"/>
        </w:rPr>
        <w:t>AûRf</w:t>
      </w:r>
      <w:proofErr w:type="spellEnd"/>
      <w:r w:rsidR="00304FD7" w:rsidRPr="00E1247D">
        <w:rPr>
          <w:sz w:val="30"/>
          <w:szCs w:val="30"/>
        </w:rPr>
        <w:t xml:space="preserve"> </w:t>
      </w:r>
      <w:proofErr w:type="spellStart"/>
      <w:r w:rsidR="00304FD7" w:rsidRPr="00E1247D">
        <w:rPr>
          <w:sz w:val="30"/>
          <w:szCs w:val="30"/>
        </w:rPr>
        <w:t>ùNnYRôLf</w:t>
      </w:r>
      <w:proofErr w:type="spellEnd"/>
      <w:r w:rsidR="00304FD7" w:rsidRPr="00E1247D">
        <w:rPr>
          <w:sz w:val="30"/>
          <w:szCs w:val="30"/>
        </w:rPr>
        <w:t xml:space="preserve"> </w:t>
      </w:r>
      <w:proofErr w:type="spellStart"/>
      <w:r w:rsidR="00304FD7" w:rsidRPr="00E1247D">
        <w:rPr>
          <w:sz w:val="30"/>
          <w:szCs w:val="30"/>
        </w:rPr>
        <w:t>ùNôp</w:t>
      </w:r>
      <w:proofErr w:type="spellEnd"/>
      <w:r w:rsidR="00304FD7" w:rsidRPr="00E1247D">
        <w:rPr>
          <w:sz w:val="30"/>
          <w:szCs w:val="30"/>
        </w:rPr>
        <w:t>­«</w:t>
      </w:r>
      <w:proofErr w:type="spellStart"/>
      <w:r w:rsidR="00304FD7" w:rsidRPr="00E1247D">
        <w:rPr>
          <w:sz w:val="30"/>
          <w:szCs w:val="30"/>
        </w:rPr>
        <w:t>Úd</w:t>
      </w:r>
      <w:proofErr w:type="spellEnd"/>
      <w:r w:rsidR="00304FD7" w:rsidRPr="00E1247D">
        <w:rPr>
          <w:sz w:val="30"/>
          <w:szCs w:val="30"/>
        </w:rPr>
        <w:t>¡\</w:t>
      </w:r>
      <w:proofErr w:type="spellStart"/>
      <w:r w:rsidR="00304FD7" w:rsidRPr="00E1247D">
        <w:rPr>
          <w:sz w:val="30"/>
          <w:szCs w:val="30"/>
        </w:rPr>
        <w:t>ô</w:t>
      </w:r>
      <w:r w:rsidR="008F4120" w:rsidRPr="00E1247D">
        <w:rPr>
          <w:sz w:val="30"/>
          <w:szCs w:val="30"/>
        </w:rPr>
        <w:t>Wó</w:t>
      </w:r>
      <w:proofErr w:type="spellEnd"/>
      <w:r w:rsidR="00304FD7" w:rsidRPr="00E1247D">
        <w:rPr>
          <w:rFonts w:ascii="Times New Roman" w:hAnsi="Times New Roman" w:cs="Times New Roman"/>
          <w:sz w:val="30"/>
          <w:szCs w:val="30"/>
        </w:rPr>
        <w:t>’</w:t>
      </w:r>
      <w:r w:rsidR="000F08B7" w:rsidRPr="00E1247D">
        <w:rPr>
          <w:sz w:val="30"/>
          <w:szCs w:val="30"/>
        </w:rPr>
        <w:t xml:space="preserve"> </w:t>
      </w:r>
      <w:proofErr w:type="spellStart"/>
      <w:r w:rsidR="000F08B7" w:rsidRPr="00E1247D">
        <w:rPr>
          <w:sz w:val="30"/>
          <w:szCs w:val="30"/>
        </w:rPr>
        <w:t>Guß</w:t>
      </w:r>
      <w:proofErr w:type="spellEnd"/>
      <w:r w:rsidR="000F08B7" w:rsidRPr="00E1247D">
        <w:rPr>
          <w:sz w:val="30"/>
          <w:szCs w:val="30"/>
        </w:rPr>
        <w:t xml:space="preserve"> </w:t>
      </w:r>
      <w:proofErr w:type="spellStart"/>
      <w:r w:rsidR="000F08B7" w:rsidRPr="00E1247D">
        <w:rPr>
          <w:sz w:val="30"/>
          <w:szCs w:val="30"/>
        </w:rPr>
        <w:t>áßúYu</w:t>
      </w:r>
      <w:proofErr w:type="spellEnd"/>
      <w:r w:rsidR="00304FD7" w:rsidRPr="00E1247D">
        <w:rPr>
          <w:sz w:val="30"/>
          <w:szCs w:val="30"/>
        </w:rPr>
        <w:t xml:space="preserve">. </w:t>
      </w:r>
      <w:proofErr w:type="spellStart"/>
      <w:r w:rsidR="00FD476A" w:rsidRPr="00E1247D">
        <w:rPr>
          <w:sz w:val="30"/>
          <w:szCs w:val="30"/>
        </w:rPr>
        <w:t>Sôu</w:t>
      </w:r>
      <w:proofErr w:type="spellEnd"/>
      <w:r w:rsidR="00FD476A" w:rsidRPr="00E1247D">
        <w:rPr>
          <w:rFonts w:ascii="TML_Vaigai_Normal" w:hAnsi="TML_Vaigai_Normal"/>
          <w:sz w:val="30"/>
          <w:szCs w:val="30"/>
        </w:rPr>
        <w:t xml:space="preserve"> </w:t>
      </w:r>
      <w:proofErr w:type="spellStart"/>
      <w:r w:rsidR="00F979B7" w:rsidRPr="00E1247D">
        <w:rPr>
          <w:sz w:val="30"/>
          <w:szCs w:val="30"/>
        </w:rPr>
        <w:t>AûR</w:t>
      </w:r>
      <w:proofErr w:type="spellEnd"/>
      <w:r w:rsidR="00FD476A" w:rsidRPr="00E1247D">
        <w:rPr>
          <w:rFonts w:ascii="TML_Vaigai_Normal" w:hAnsi="TML_Vaigai_Normal"/>
          <w:sz w:val="30"/>
          <w:szCs w:val="30"/>
        </w:rPr>
        <w:t xml:space="preserve"> </w:t>
      </w:r>
      <w:proofErr w:type="spellStart"/>
      <w:r w:rsidR="00FD476A" w:rsidRPr="00E1247D">
        <w:rPr>
          <w:sz w:val="30"/>
          <w:szCs w:val="30"/>
        </w:rPr>
        <w:t>AkR</w:t>
      </w:r>
      <w:proofErr w:type="spellEnd"/>
      <w:r w:rsidR="00F979B7" w:rsidRPr="00E1247D">
        <w:rPr>
          <w:sz w:val="30"/>
          <w:szCs w:val="30"/>
        </w:rPr>
        <w:t xml:space="preserve"> </w:t>
      </w:r>
      <w:r w:rsidR="00FD476A" w:rsidRPr="00E1247D">
        <w:rPr>
          <w:sz w:val="30"/>
          <w:szCs w:val="30"/>
        </w:rPr>
        <w:t>®</w:t>
      </w:r>
      <w:proofErr w:type="spellStart"/>
      <w:r w:rsidR="00FD476A" w:rsidRPr="00E1247D">
        <w:rPr>
          <w:sz w:val="30"/>
          <w:szCs w:val="30"/>
        </w:rPr>
        <w:t>RUôL</w:t>
      </w:r>
      <w:proofErr w:type="spellEnd"/>
      <w:r w:rsidR="00FD476A" w:rsidRPr="00E1247D">
        <w:rPr>
          <w:sz w:val="30"/>
          <w:szCs w:val="30"/>
        </w:rPr>
        <w:t xml:space="preserve"> ®</w:t>
      </w:r>
      <w:proofErr w:type="spellStart"/>
      <w:r w:rsidR="00FD476A" w:rsidRPr="00E1247D">
        <w:rPr>
          <w:sz w:val="30"/>
          <w:szCs w:val="30"/>
        </w:rPr>
        <w:t>ÑYô£d¡ú</w:t>
      </w:r>
      <w:proofErr w:type="spellEnd"/>
      <w:r w:rsidR="00FD476A" w:rsidRPr="00E1247D">
        <w:rPr>
          <w:sz w:val="30"/>
          <w:szCs w:val="30"/>
        </w:rPr>
        <w:t>\u.</w:t>
      </w:r>
    </w:p>
    <w:p w14:paraId="3C933A1D" w14:textId="77777777" w:rsidR="00FD476A" w:rsidRPr="00E1247D" w:rsidRDefault="00FD476A" w:rsidP="00CC53EE">
      <w:pPr>
        <w:ind w:firstLine="567"/>
        <w:rPr>
          <w:sz w:val="30"/>
          <w:szCs w:val="30"/>
        </w:rPr>
      </w:pPr>
      <w:r w:rsidRPr="00E1247D">
        <w:rPr>
          <w:sz w:val="30"/>
          <w:szCs w:val="30"/>
        </w:rPr>
        <w:t>2</w:t>
      </w:r>
      <w:r w:rsidR="00A35300" w:rsidRPr="00E1247D">
        <w:rPr>
          <w:sz w:val="30"/>
          <w:szCs w:val="30"/>
        </w:rPr>
        <w:t>4.</w:t>
      </w:r>
      <w:r w:rsidR="00F93925">
        <w:rPr>
          <w:sz w:val="30"/>
          <w:szCs w:val="30"/>
        </w:rPr>
        <w:t xml:space="preserve"> </w:t>
      </w:r>
      <w:proofErr w:type="gramStart"/>
      <w:r w:rsidR="0072510C" w:rsidRPr="00E1247D">
        <w:rPr>
          <w:sz w:val="30"/>
          <w:szCs w:val="30"/>
        </w:rPr>
        <w:t>ÏÚP]ô</w:t>
      </w:r>
      <w:proofErr w:type="gramEnd"/>
      <w:r w:rsidR="00890ADA" w:rsidRPr="00E1247D">
        <w:rPr>
          <w:sz w:val="30"/>
          <w:szCs w:val="30"/>
        </w:rPr>
        <w:t>]</w:t>
      </w:r>
      <w:r w:rsidR="0072510C" w:rsidRPr="00E1247D">
        <w:rPr>
          <w:sz w:val="30"/>
          <w:szCs w:val="30"/>
        </w:rPr>
        <w:t xml:space="preserve"> </w:t>
      </w:r>
      <w:proofErr w:type="spellStart"/>
      <w:r w:rsidR="0072510C" w:rsidRPr="00E1247D">
        <w:rPr>
          <w:sz w:val="30"/>
          <w:szCs w:val="30"/>
        </w:rPr>
        <w:t>To§úUÙ®u</w:t>
      </w:r>
      <w:proofErr w:type="spellEnd"/>
      <w:r w:rsidR="0072510C" w:rsidRPr="00E1247D">
        <w:rPr>
          <w:sz w:val="30"/>
          <w:szCs w:val="30"/>
        </w:rPr>
        <w:t xml:space="preserve"> </w:t>
      </w:r>
      <w:proofErr w:type="spellStart"/>
      <w:r w:rsidR="00774E35" w:rsidRPr="00E1247D">
        <w:rPr>
          <w:sz w:val="30"/>
          <w:szCs w:val="30"/>
        </w:rPr>
        <w:t>ádÏW</w:t>
      </w:r>
      <w:r w:rsidR="000F08B7" w:rsidRPr="00E1247D">
        <w:rPr>
          <w:sz w:val="30"/>
          <w:szCs w:val="30"/>
        </w:rPr>
        <w:t>ûX</w:t>
      </w:r>
      <w:proofErr w:type="spellEnd"/>
      <w:r w:rsidR="000F08B7" w:rsidRPr="00E1247D">
        <w:rPr>
          <w:sz w:val="30"/>
          <w:szCs w:val="30"/>
        </w:rPr>
        <w:t xml:space="preserve"> </w:t>
      </w:r>
      <w:proofErr w:type="spellStart"/>
      <w:r w:rsidR="000F08B7" w:rsidRPr="00E1247D">
        <w:rPr>
          <w:sz w:val="30"/>
          <w:szCs w:val="30"/>
        </w:rPr>
        <w:t>úLhÓ</w:t>
      </w:r>
      <w:proofErr w:type="spellEnd"/>
      <w:r w:rsidR="00774E35" w:rsidRPr="00E1247D">
        <w:rPr>
          <w:sz w:val="30"/>
          <w:szCs w:val="30"/>
        </w:rPr>
        <w:t xml:space="preserve"> ¨</w:t>
      </w:r>
      <w:proofErr w:type="spellStart"/>
      <w:r w:rsidR="00774E35" w:rsidRPr="00E1247D">
        <w:rPr>
          <w:sz w:val="30"/>
          <w:szCs w:val="30"/>
        </w:rPr>
        <w:t>ßjRlThP</w:t>
      </w:r>
      <w:proofErr w:type="spellEnd"/>
      <w:r w:rsidR="00774E35" w:rsidRPr="00E1247D">
        <w:rPr>
          <w:sz w:val="30"/>
          <w:szCs w:val="30"/>
        </w:rPr>
        <w:t xml:space="preserve"> </w:t>
      </w:r>
      <w:proofErr w:type="spellStart"/>
      <w:r w:rsidR="008E03F8" w:rsidRPr="00E1247D">
        <w:rPr>
          <w:sz w:val="30"/>
          <w:szCs w:val="30"/>
        </w:rPr>
        <w:t>AúR</w:t>
      </w:r>
      <w:proofErr w:type="spellEnd"/>
      <w:r w:rsidR="008E03F8" w:rsidRPr="00E1247D">
        <w:rPr>
          <w:sz w:val="30"/>
          <w:szCs w:val="30"/>
        </w:rPr>
        <w:t xml:space="preserve"> </w:t>
      </w:r>
      <w:proofErr w:type="spellStart"/>
      <w:r w:rsidR="008E03F8" w:rsidRPr="00E1247D">
        <w:rPr>
          <w:sz w:val="30"/>
          <w:szCs w:val="30"/>
        </w:rPr>
        <w:t>CúVÑûY</w:t>
      </w:r>
      <w:proofErr w:type="spellEnd"/>
      <w:r w:rsidR="008E03F8" w:rsidRPr="00E1247D">
        <w:rPr>
          <w:sz w:val="30"/>
          <w:szCs w:val="30"/>
        </w:rPr>
        <w:t xml:space="preserve">, </w:t>
      </w:r>
      <w:proofErr w:type="spellStart"/>
      <w:r w:rsidR="00495832" w:rsidRPr="00E1247D">
        <w:rPr>
          <w:sz w:val="30"/>
          <w:szCs w:val="30"/>
        </w:rPr>
        <w:t>Cu±WÜ</w:t>
      </w:r>
      <w:proofErr w:type="spellEnd"/>
      <w:r w:rsidR="00495832" w:rsidRPr="00E1247D">
        <w:rPr>
          <w:sz w:val="30"/>
          <w:szCs w:val="30"/>
        </w:rPr>
        <w:t xml:space="preserve"> </w:t>
      </w:r>
      <w:proofErr w:type="spellStart"/>
      <w:r w:rsidR="00495832" w:rsidRPr="00E1247D">
        <w:rPr>
          <w:sz w:val="30"/>
          <w:szCs w:val="30"/>
        </w:rPr>
        <w:t>EeL</w:t>
      </w:r>
      <w:proofErr w:type="spellEnd"/>
      <w:r w:rsidR="00495832" w:rsidRPr="00E1247D">
        <w:rPr>
          <w:sz w:val="30"/>
          <w:szCs w:val="30"/>
        </w:rPr>
        <w:t>[</w:t>
      </w:r>
      <w:proofErr w:type="spellStart"/>
      <w:r w:rsidR="00495832" w:rsidRPr="00E1247D">
        <w:rPr>
          <w:sz w:val="30"/>
          <w:szCs w:val="30"/>
        </w:rPr>
        <w:t>ôÛm</w:t>
      </w:r>
      <w:proofErr w:type="spellEnd"/>
      <w:r w:rsidR="00495832" w:rsidRPr="00E1247D">
        <w:rPr>
          <w:sz w:val="30"/>
          <w:szCs w:val="30"/>
        </w:rPr>
        <w:t xml:space="preserve"> </w:t>
      </w:r>
      <w:proofErr w:type="spellStart"/>
      <w:r w:rsidR="00495832" w:rsidRPr="00E1247D">
        <w:rPr>
          <w:sz w:val="30"/>
          <w:szCs w:val="30"/>
        </w:rPr>
        <w:t>AYûW</w:t>
      </w:r>
      <w:proofErr w:type="spellEnd"/>
      <w:r w:rsidR="00495832" w:rsidRPr="00E1247D">
        <w:rPr>
          <w:sz w:val="30"/>
          <w:szCs w:val="30"/>
        </w:rPr>
        <w:t xml:space="preserve"> ¨</w:t>
      </w:r>
      <w:proofErr w:type="spellStart"/>
      <w:r w:rsidR="00495832" w:rsidRPr="00E1247D">
        <w:rPr>
          <w:sz w:val="30"/>
          <w:szCs w:val="30"/>
        </w:rPr>
        <w:t>ßjR</w:t>
      </w:r>
      <w:proofErr w:type="spellEnd"/>
      <w:r w:rsidR="00495832" w:rsidRPr="00E1247D">
        <w:rPr>
          <w:sz w:val="30"/>
          <w:szCs w:val="30"/>
        </w:rPr>
        <w:t xml:space="preserve"> </w:t>
      </w:r>
      <w:proofErr w:type="spellStart"/>
      <w:r w:rsidR="00495832" w:rsidRPr="00E1247D">
        <w:rPr>
          <w:sz w:val="30"/>
          <w:szCs w:val="30"/>
        </w:rPr>
        <w:t>Ø¥Ùm</w:t>
      </w:r>
      <w:proofErr w:type="spellEnd"/>
      <w:r w:rsidR="00495832" w:rsidRPr="00E1247D">
        <w:rPr>
          <w:sz w:val="30"/>
          <w:szCs w:val="30"/>
        </w:rPr>
        <w:t xml:space="preserve"> </w:t>
      </w:r>
      <w:proofErr w:type="spellStart"/>
      <w:r w:rsidR="00495832" w:rsidRPr="00E1247D">
        <w:rPr>
          <w:sz w:val="30"/>
          <w:szCs w:val="30"/>
        </w:rPr>
        <w:t>Guß</w:t>
      </w:r>
      <w:proofErr w:type="spellEnd"/>
      <w:r w:rsidR="00495832" w:rsidRPr="00E1247D">
        <w:rPr>
          <w:sz w:val="30"/>
          <w:szCs w:val="30"/>
        </w:rPr>
        <w:t xml:space="preserve"> </w:t>
      </w:r>
      <w:proofErr w:type="spellStart"/>
      <w:r w:rsidR="00495832" w:rsidRPr="00E1247D">
        <w:rPr>
          <w:sz w:val="30"/>
          <w:szCs w:val="30"/>
        </w:rPr>
        <w:t>Sôu</w:t>
      </w:r>
      <w:proofErr w:type="spellEnd"/>
      <w:r w:rsidR="00495832" w:rsidRPr="00E1247D">
        <w:rPr>
          <w:sz w:val="30"/>
          <w:szCs w:val="30"/>
        </w:rPr>
        <w:t xml:space="preserve"> ®</w:t>
      </w:r>
      <w:proofErr w:type="spellStart"/>
      <w:r w:rsidR="00495832" w:rsidRPr="00E1247D">
        <w:rPr>
          <w:sz w:val="30"/>
          <w:szCs w:val="30"/>
        </w:rPr>
        <w:t>ÑYô£d¡ú</w:t>
      </w:r>
      <w:proofErr w:type="spellEnd"/>
      <w:r w:rsidR="00495832" w:rsidRPr="00E1247D">
        <w:rPr>
          <w:sz w:val="30"/>
          <w:szCs w:val="30"/>
        </w:rPr>
        <w:t xml:space="preserve">\u. </w:t>
      </w:r>
      <w:proofErr w:type="spellStart"/>
      <w:r w:rsidR="00647678" w:rsidRPr="00E1247D">
        <w:rPr>
          <w:sz w:val="30"/>
          <w:szCs w:val="30"/>
        </w:rPr>
        <w:t>AYÚûPV</w:t>
      </w:r>
      <w:proofErr w:type="spellEnd"/>
      <w:r w:rsidR="00647678" w:rsidRPr="00E1247D">
        <w:rPr>
          <w:sz w:val="30"/>
          <w:szCs w:val="30"/>
        </w:rPr>
        <w:t xml:space="preserve"> </w:t>
      </w:r>
      <w:proofErr w:type="spellStart"/>
      <w:r w:rsidR="00647678" w:rsidRPr="00E1247D">
        <w:rPr>
          <w:sz w:val="30"/>
          <w:szCs w:val="30"/>
        </w:rPr>
        <w:t>Yv§WjûRj</w:t>
      </w:r>
      <w:proofErr w:type="spellEnd"/>
      <w:r w:rsidR="00647678" w:rsidRPr="00E1247D">
        <w:rPr>
          <w:sz w:val="30"/>
          <w:szCs w:val="30"/>
        </w:rPr>
        <w:t xml:space="preserve"> </w:t>
      </w:r>
      <w:proofErr w:type="spellStart"/>
      <w:r w:rsidR="00647678" w:rsidRPr="00E1247D">
        <w:rPr>
          <w:sz w:val="30"/>
          <w:szCs w:val="30"/>
        </w:rPr>
        <w:t>ùRôhP</w:t>
      </w:r>
      <w:proofErr w:type="spellEnd"/>
      <w:r w:rsidR="00647678" w:rsidRPr="00E1247D">
        <w:rPr>
          <w:sz w:val="30"/>
          <w:szCs w:val="30"/>
        </w:rPr>
        <w:t xml:space="preserve"> </w:t>
      </w:r>
      <w:proofErr w:type="spellStart"/>
      <w:r w:rsidR="00647678" w:rsidRPr="00E1247D">
        <w:rPr>
          <w:sz w:val="30"/>
          <w:szCs w:val="30"/>
        </w:rPr>
        <w:t>AkR</w:t>
      </w:r>
      <w:proofErr w:type="spellEnd"/>
      <w:r w:rsidR="00647678" w:rsidRPr="00E1247D">
        <w:rPr>
          <w:sz w:val="30"/>
          <w:szCs w:val="30"/>
        </w:rPr>
        <w:t xml:space="preserve"> </w:t>
      </w:r>
      <w:proofErr w:type="spellStart"/>
      <w:r w:rsidR="00647678" w:rsidRPr="00E1247D">
        <w:rPr>
          <w:sz w:val="30"/>
          <w:szCs w:val="30"/>
        </w:rPr>
        <w:t>AúR</w:t>
      </w:r>
      <w:proofErr w:type="spellEnd"/>
      <w:r w:rsidR="00647678" w:rsidRPr="00E1247D">
        <w:rPr>
          <w:sz w:val="30"/>
          <w:szCs w:val="30"/>
        </w:rPr>
        <w:t xml:space="preserve"> </w:t>
      </w:r>
      <w:proofErr w:type="spellStart"/>
      <w:r w:rsidR="00647678" w:rsidRPr="00E1247D">
        <w:rPr>
          <w:sz w:val="30"/>
          <w:szCs w:val="30"/>
        </w:rPr>
        <w:t>v§Ã</w:t>
      </w:r>
      <w:proofErr w:type="spellEnd"/>
      <w:r w:rsidR="00647678" w:rsidRPr="00E1247D">
        <w:rPr>
          <w:sz w:val="30"/>
          <w:szCs w:val="30"/>
        </w:rPr>
        <w:t xml:space="preserve">, </w:t>
      </w:r>
      <w:proofErr w:type="spellStart"/>
      <w:r w:rsidR="00EB4F55" w:rsidRPr="00E1247D">
        <w:rPr>
          <w:sz w:val="30"/>
          <w:szCs w:val="30"/>
        </w:rPr>
        <w:t>SmØûPV</w:t>
      </w:r>
      <w:proofErr w:type="spellEnd"/>
      <w:r w:rsidR="00EB4F55" w:rsidRPr="00E1247D">
        <w:rPr>
          <w:sz w:val="30"/>
          <w:szCs w:val="30"/>
        </w:rPr>
        <w:t xml:space="preserve"> TXÅ]</w:t>
      </w:r>
      <w:proofErr w:type="spellStart"/>
      <w:r w:rsidR="00EB4F55" w:rsidRPr="00E1247D">
        <w:rPr>
          <w:sz w:val="30"/>
          <w:szCs w:val="30"/>
        </w:rPr>
        <w:t>eLû</w:t>
      </w:r>
      <w:proofErr w:type="spellEnd"/>
      <w:r w:rsidR="00EB4F55" w:rsidRPr="00E1247D">
        <w:rPr>
          <w:sz w:val="30"/>
          <w:szCs w:val="30"/>
        </w:rPr>
        <w:t xml:space="preserve">[d </w:t>
      </w:r>
      <w:proofErr w:type="spellStart"/>
      <w:r w:rsidR="00EB4F55" w:rsidRPr="00E1247D">
        <w:rPr>
          <w:sz w:val="30"/>
          <w:szCs w:val="30"/>
        </w:rPr>
        <w:t>Ï±jÕ</w:t>
      </w:r>
      <w:proofErr w:type="spellEnd"/>
      <w:r w:rsidR="00EB4F55" w:rsidRPr="00E1247D">
        <w:rPr>
          <w:sz w:val="30"/>
          <w:szCs w:val="30"/>
        </w:rPr>
        <w:t xml:space="preserve"> </w:t>
      </w:r>
      <w:proofErr w:type="spellStart"/>
      <w:r w:rsidR="00890ADA" w:rsidRPr="00E1247D">
        <w:rPr>
          <w:sz w:val="30"/>
          <w:szCs w:val="30"/>
        </w:rPr>
        <w:t>Sôm</w:t>
      </w:r>
      <w:proofErr w:type="spellEnd"/>
      <w:r w:rsidR="00890ADA" w:rsidRPr="00E1247D">
        <w:rPr>
          <w:rFonts w:ascii="Latha" w:hAnsi="Latha"/>
          <w:sz w:val="30"/>
          <w:szCs w:val="30"/>
        </w:rPr>
        <w:t xml:space="preserve"> </w:t>
      </w:r>
      <w:proofErr w:type="spellStart"/>
      <w:r w:rsidR="00890ADA" w:rsidRPr="00E1247D">
        <w:rPr>
          <w:sz w:val="30"/>
          <w:szCs w:val="30"/>
        </w:rPr>
        <w:t>T¬R®</w:t>
      </w:r>
      <w:r w:rsidR="00FD738B" w:rsidRPr="00E1247D">
        <w:rPr>
          <w:sz w:val="30"/>
          <w:szCs w:val="30"/>
        </w:rPr>
        <w:t>lT§u</w:t>
      </w:r>
      <w:proofErr w:type="spellEnd"/>
      <w:r w:rsidR="00FD738B" w:rsidRPr="00E1247D">
        <w:rPr>
          <w:sz w:val="30"/>
          <w:szCs w:val="30"/>
        </w:rPr>
        <w:t xml:space="preserve"> </w:t>
      </w:r>
      <w:proofErr w:type="spellStart"/>
      <w:r w:rsidR="00FD738B" w:rsidRPr="00E1247D">
        <w:rPr>
          <w:sz w:val="30"/>
          <w:szCs w:val="30"/>
        </w:rPr>
        <w:t>êXUôL</w:t>
      </w:r>
      <w:proofErr w:type="spellEnd"/>
      <w:r w:rsidR="00FD738B" w:rsidRPr="00E1247D">
        <w:rPr>
          <w:sz w:val="30"/>
          <w:szCs w:val="30"/>
        </w:rPr>
        <w:t xml:space="preserve">, </w:t>
      </w:r>
      <w:proofErr w:type="spellStart"/>
      <w:r w:rsidR="00F701F7" w:rsidRPr="00E1247D">
        <w:rPr>
          <w:sz w:val="30"/>
          <w:szCs w:val="30"/>
        </w:rPr>
        <w:t>AY</w:t>
      </w:r>
      <w:r w:rsidR="008F4120" w:rsidRPr="00E1247D">
        <w:rPr>
          <w:sz w:val="30"/>
          <w:szCs w:val="30"/>
        </w:rPr>
        <w:t>Wó</w:t>
      </w:r>
      <w:proofErr w:type="spellEnd"/>
      <w:r w:rsidR="00F701F7" w:rsidRPr="00E1247D">
        <w:rPr>
          <w:sz w:val="30"/>
          <w:szCs w:val="30"/>
        </w:rPr>
        <w:t xml:space="preserve"> </w:t>
      </w:r>
      <w:proofErr w:type="spellStart"/>
      <w:r w:rsidR="00F701F7" w:rsidRPr="00E1247D">
        <w:rPr>
          <w:sz w:val="30"/>
          <w:szCs w:val="30"/>
        </w:rPr>
        <w:t>Cuàm</w:t>
      </w:r>
      <w:proofErr w:type="spellEnd"/>
      <w:r w:rsidR="00F701F7" w:rsidRPr="00E1247D">
        <w:rPr>
          <w:sz w:val="30"/>
          <w:szCs w:val="30"/>
        </w:rPr>
        <w:t xml:space="preserve"> </w:t>
      </w:r>
      <w:proofErr w:type="spellStart"/>
      <w:r w:rsidR="00F701F7" w:rsidRPr="00E1247D">
        <w:rPr>
          <w:sz w:val="30"/>
          <w:szCs w:val="30"/>
        </w:rPr>
        <w:t>ùRôPlTP</w:t>
      </w:r>
      <w:proofErr w:type="spellEnd"/>
      <w:r w:rsidR="00F701F7" w:rsidRPr="00E1247D">
        <w:rPr>
          <w:sz w:val="30"/>
          <w:szCs w:val="30"/>
        </w:rPr>
        <w:t xml:space="preserve"> </w:t>
      </w:r>
      <w:proofErr w:type="spellStart"/>
      <w:r w:rsidR="00F701F7" w:rsidRPr="00E1247D">
        <w:rPr>
          <w:sz w:val="30"/>
          <w:szCs w:val="30"/>
        </w:rPr>
        <w:t>Ø¥Ùm</w:t>
      </w:r>
      <w:proofErr w:type="spellEnd"/>
      <w:r w:rsidR="00F701F7" w:rsidRPr="00E1247D">
        <w:rPr>
          <w:sz w:val="30"/>
          <w:szCs w:val="30"/>
        </w:rPr>
        <w:t>.</w:t>
      </w:r>
      <w:r w:rsidR="00321D99" w:rsidRPr="00E1247D">
        <w:rPr>
          <w:sz w:val="30"/>
          <w:szCs w:val="30"/>
        </w:rPr>
        <w:t xml:space="preserve"> </w:t>
      </w:r>
      <w:proofErr w:type="spellStart"/>
      <w:r w:rsidR="00321D99" w:rsidRPr="00E1247D">
        <w:rPr>
          <w:sz w:val="30"/>
          <w:szCs w:val="30"/>
        </w:rPr>
        <w:t>AlT¥úV</w:t>
      </w:r>
      <w:proofErr w:type="spellEnd"/>
      <w:r w:rsidR="00F701F7" w:rsidRPr="00E1247D">
        <w:rPr>
          <w:sz w:val="30"/>
          <w:szCs w:val="30"/>
        </w:rPr>
        <w:t xml:space="preserve"> </w:t>
      </w:r>
      <w:proofErr w:type="spellStart"/>
      <w:r w:rsidR="00ED4E85" w:rsidRPr="00E1247D">
        <w:rPr>
          <w:sz w:val="30"/>
          <w:szCs w:val="30"/>
        </w:rPr>
        <w:t>AYo</w:t>
      </w:r>
      <w:proofErr w:type="spellEnd"/>
      <w:r w:rsidR="00ED4E85" w:rsidRPr="00E1247D">
        <w:rPr>
          <w:sz w:val="30"/>
          <w:szCs w:val="30"/>
        </w:rPr>
        <w:t xml:space="preserve"> </w:t>
      </w:r>
      <w:proofErr w:type="spellStart"/>
      <w:r w:rsidR="00ED4E85" w:rsidRPr="00E1247D">
        <w:rPr>
          <w:sz w:val="30"/>
          <w:szCs w:val="30"/>
        </w:rPr>
        <w:t>á±V</w:t>
      </w:r>
      <w:proofErr w:type="spellEnd"/>
      <w:r w:rsidR="00ED4E85" w:rsidRPr="00E1247D">
        <w:rPr>
          <w:sz w:val="30"/>
          <w:szCs w:val="30"/>
        </w:rPr>
        <w:t xml:space="preserve"> </w:t>
      </w:r>
      <w:proofErr w:type="spellStart"/>
      <w:r w:rsidR="00ED4E85" w:rsidRPr="00E1247D">
        <w:rPr>
          <w:sz w:val="30"/>
          <w:szCs w:val="30"/>
        </w:rPr>
        <w:t>YiQUôLúY</w:t>
      </w:r>
      <w:proofErr w:type="spellEnd"/>
      <w:r w:rsidR="00ED4E85" w:rsidRPr="00E1247D">
        <w:rPr>
          <w:sz w:val="30"/>
          <w:szCs w:val="30"/>
        </w:rPr>
        <w:t xml:space="preserve"> </w:t>
      </w:r>
      <w:proofErr w:type="spellStart"/>
      <w:r w:rsidR="00321D99" w:rsidRPr="00E1247D">
        <w:rPr>
          <w:sz w:val="30"/>
          <w:szCs w:val="30"/>
        </w:rPr>
        <w:t>AY</w:t>
      </w:r>
      <w:r w:rsidR="008F4120" w:rsidRPr="00E1247D">
        <w:rPr>
          <w:sz w:val="30"/>
          <w:szCs w:val="30"/>
        </w:rPr>
        <w:t>Wó</w:t>
      </w:r>
      <w:proofErr w:type="spellEnd"/>
      <w:r w:rsidR="00321D99" w:rsidRPr="00E1247D">
        <w:rPr>
          <w:sz w:val="30"/>
          <w:szCs w:val="30"/>
        </w:rPr>
        <w:t xml:space="preserve"> </w:t>
      </w:r>
      <w:proofErr w:type="spellStart"/>
      <w:r w:rsidR="00321D99" w:rsidRPr="00E1247D">
        <w:rPr>
          <w:sz w:val="30"/>
          <w:szCs w:val="30"/>
        </w:rPr>
        <w:t>ùNnYô</w:t>
      </w:r>
      <w:r w:rsidR="008F4120" w:rsidRPr="00E1247D">
        <w:rPr>
          <w:sz w:val="30"/>
          <w:szCs w:val="30"/>
        </w:rPr>
        <w:t>Wó</w:t>
      </w:r>
      <w:proofErr w:type="spellEnd"/>
      <w:r w:rsidR="00321D99" w:rsidRPr="00E1247D">
        <w:rPr>
          <w:sz w:val="30"/>
          <w:szCs w:val="30"/>
        </w:rPr>
        <w:t xml:space="preserve"> </w:t>
      </w:r>
      <w:proofErr w:type="spellStart"/>
      <w:r w:rsidR="004235D7" w:rsidRPr="00E1247D">
        <w:rPr>
          <w:sz w:val="30"/>
          <w:szCs w:val="30"/>
        </w:rPr>
        <w:t>Guß</w:t>
      </w:r>
      <w:proofErr w:type="spellEnd"/>
      <w:r w:rsidR="004235D7" w:rsidRPr="00E1247D">
        <w:rPr>
          <w:sz w:val="30"/>
          <w:szCs w:val="30"/>
        </w:rPr>
        <w:t xml:space="preserve"> </w:t>
      </w:r>
      <w:proofErr w:type="spellStart"/>
      <w:r w:rsidR="004235D7" w:rsidRPr="00E1247D">
        <w:rPr>
          <w:sz w:val="30"/>
          <w:szCs w:val="30"/>
        </w:rPr>
        <w:t>Sôu</w:t>
      </w:r>
      <w:proofErr w:type="spellEnd"/>
      <w:r w:rsidR="004235D7" w:rsidRPr="00E1247D">
        <w:rPr>
          <w:sz w:val="30"/>
          <w:szCs w:val="30"/>
        </w:rPr>
        <w:t xml:space="preserve"> ®</w:t>
      </w:r>
      <w:proofErr w:type="spellStart"/>
      <w:r w:rsidR="004235D7" w:rsidRPr="00E1247D">
        <w:rPr>
          <w:sz w:val="30"/>
          <w:szCs w:val="30"/>
        </w:rPr>
        <w:t>ÑYô£d¡ú</w:t>
      </w:r>
      <w:proofErr w:type="spellEnd"/>
      <w:r w:rsidR="004235D7" w:rsidRPr="00E1247D">
        <w:rPr>
          <w:sz w:val="30"/>
          <w:szCs w:val="30"/>
        </w:rPr>
        <w:t xml:space="preserve">\u. </w:t>
      </w:r>
      <w:proofErr w:type="spellStart"/>
      <w:r w:rsidR="00E8600D" w:rsidRPr="00E1247D">
        <w:rPr>
          <w:sz w:val="30"/>
          <w:szCs w:val="30"/>
        </w:rPr>
        <w:t>AY</w:t>
      </w:r>
      <w:r w:rsidR="008F4120" w:rsidRPr="00E1247D">
        <w:rPr>
          <w:sz w:val="30"/>
          <w:szCs w:val="30"/>
        </w:rPr>
        <w:t>Wó</w:t>
      </w:r>
      <w:proofErr w:type="spellEnd"/>
      <w:r w:rsidR="00E8600D" w:rsidRPr="00E1247D">
        <w:rPr>
          <w:sz w:val="30"/>
          <w:szCs w:val="30"/>
        </w:rPr>
        <w:t xml:space="preserve"> </w:t>
      </w:r>
      <w:proofErr w:type="spellStart"/>
      <w:proofErr w:type="gramStart"/>
      <w:r w:rsidR="00E8600D" w:rsidRPr="00E1247D">
        <w:rPr>
          <w:sz w:val="30"/>
          <w:szCs w:val="30"/>
        </w:rPr>
        <w:t>úRY</w:t>
      </w:r>
      <w:proofErr w:type="spellEnd"/>
      <w:r w:rsidR="00E8600D" w:rsidRPr="00E1247D">
        <w:rPr>
          <w:sz w:val="30"/>
          <w:szCs w:val="30"/>
        </w:rPr>
        <w:t>]</w:t>
      </w:r>
      <w:proofErr w:type="spellStart"/>
      <w:r w:rsidR="00E8600D" w:rsidRPr="00E1247D">
        <w:rPr>
          <w:sz w:val="30"/>
          <w:szCs w:val="30"/>
        </w:rPr>
        <w:t>ôL</w:t>
      </w:r>
      <w:proofErr w:type="spellEnd"/>
      <w:proofErr w:type="gramEnd"/>
      <w:r w:rsidR="00E8600D" w:rsidRPr="00E1247D">
        <w:rPr>
          <w:sz w:val="30"/>
          <w:szCs w:val="30"/>
        </w:rPr>
        <w:t xml:space="preserve"> </w:t>
      </w:r>
      <w:proofErr w:type="spellStart"/>
      <w:r w:rsidR="00E8600D" w:rsidRPr="00E1247D">
        <w:rPr>
          <w:sz w:val="30"/>
          <w:szCs w:val="30"/>
        </w:rPr>
        <w:t>CÚdL</w:t>
      </w:r>
      <w:proofErr w:type="spellEnd"/>
      <w:r w:rsidR="00E8600D" w:rsidRPr="00E1247D">
        <w:rPr>
          <w:sz w:val="30"/>
          <w:szCs w:val="30"/>
        </w:rPr>
        <w:t xml:space="preserve"> </w:t>
      </w:r>
      <w:proofErr w:type="spellStart"/>
      <w:r w:rsidR="00E8600D" w:rsidRPr="00E1247D">
        <w:rPr>
          <w:sz w:val="30"/>
          <w:szCs w:val="30"/>
        </w:rPr>
        <w:t>úYiÓUô</w:t>
      </w:r>
      <w:proofErr w:type="spellEnd"/>
      <w:r w:rsidR="00E8600D" w:rsidRPr="00E1247D">
        <w:rPr>
          <w:sz w:val="30"/>
          <w:szCs w:val="30"/>
        </w:rPr>
        <w:t>]</w:t>
      </w:r>
      <w:proofErr w:type="spellStart"/>
      <w:r w:rsidR="00E8600D" w:rsidRPr="00E1247D">
        <w:rPr>
          <w:sz w:val="30"/>
          <w:szCs w:val="30"/>
        </w:rPr>
        <w:t>ôp</w:t>
      </w:r>
      <w:proofErr w:type="spellEnd"/>
      <w:r w:rsidR="00E8600D" w:rsidRPr="00E1247D">
        <w:rPr>
          <w:sz w:val="30"/>
          <w:szCs w:val="30"/>
        </w:rPr>
        <w:t xml:space="preserve">, </w:t>
      </w:r>
      <w:proofErr w:type="spellStart"/>
      <w:r w:rsidR="00E8600D" w:rsidRPr="00E1247D">
        <w:rPr>
          <w:sz w:val="30"/>
          <w:szCs w:val="30"/>
        </w:rPr>
        <w:t>AY</w:t>
      </w:r>
      <w:r w:rsidR="008F4120" w:rsidRPr="00E1247D">
        <w:rPr>
          <w:sz w:val="30"/>
          <w:szCs w:val="30"/>
        </w:rPr>
        <w:t>Wó</w:t>
      </w:r>
      <w:proofErr w:type="spellEnd"/>
      <w:r w:rsidR="00E8600D" w:rsidRPr="00E1247D">
        <w:rPr>
          <w:sz w:val="30"/>
          <w:szCs w:val="30"/>
        </w:rPr>
        <w:t xml:space="preserve"> </w:t>
      </w:r>
      <w:proofErr w:type="spellStart"/>
      <w:r w:rsidR="00E8600D" w:rsidRPr="00E1247D">
        <w:rPr>
          <w:sz w:val="30"/>
          <w:szCs w:val="30"/>
        </w:rPr>
        <w:t>RmØûPV</w:t>
      </w:r>
      <w:proofErr w:type="spellEnd"/>
      <w:r w:rsidR="00E8600D" w:rsidRPr="00E1247D">
        <w:rPr>
          <w:sz w:val="30"/>
          <w:szCs w:val="30"/>
        </w:rPr>
        <w:t xml:space="preserve"> </w:t>
      </w:r>
      <w:proofErr w:type="spellStart"/>
      <w:r w:rsidR="00E8600D" w:rsidRPr="00E1247D">
        <w:rPr>
          <w:sz w:val="30"/>
          <w:szCs w:val="30"/>
        </w:rPr>
        <w:t>Yô</w:t>
      </w:r>
      <w:r w:rsidR="008F4120" w:rsidRPr="00E1247D">
        <w:rPr>
          <w:sz w:val="30"/>
          <w:szCs w:val="30"/>
        </w:rPr>
        <w:t>Wó</w:t>
      </w:r>
      <w:r w:rsidR="00E8600D" w:rsidRPr="00E1247D">
        <w:rPr>
          <w:sz w:val="30"/>
          <w:szCs w:val="30"/>
        </w:rPr>
        <w:t>jûRûVd</w:t>
      </w:r>
      <w:proofErr w:type="spellEnd"/>
      <w:r w:rsidR="00E8600D" w:rsidRPr="00E1247D">
        <w:rPr>
          <w:sz w:val="30"/>
          <w:szCs w:val="30"/>
        </w:rPr>
        <w:t xml:space="preserve"> </w:t>
      </w:r>
      <w:proofErr w:type="spellStart"/>
      <w:r w:rsidR="00E8600D" w:rsidRPr="00E1247D">
        <w:rPr>
          <w:sz w:val="30"/>
          <w:szCs w:val="30"/>
        </w:rPr>
        <w:t>LôjÕd</w:t>
      </w:r>
      <w:proofErr w:type="spellEnd"/>
      <w:r w:rsidR="008F4120" w:rsidRPr="00E1247D">
        <w:rPr>
          <w:sz w:val="30"/>
          <w:szCs w:val="30"/>
        </w:rPr>
        <w:t xml:space="preserve"> </w:t>
      </w:r>
      <w:proofErr w:type="spellStart"/>
      <w:r w:rsidR="00E8600D" w:rsidRPr="00E1247D">
        <w:rPr>
          <w:sz w:val="30"/>
          <w:szCs w:val="30"/>
        </w:rPr>
        <w:t>ùLô</w:t>
      </w:r>
      <w:r w:rsidR="005B7F13" w:rsidRPr="00E1247D">
        <w:rPr>
          <w:sz w:val="30"/>
          <w:szCs w:val="30"/>
        </w:rPr>
        <w:t>s</w:t>
      </w:r>
      <w:proofErr w:type="spellEnd"/>
      <w:r w:rsidR="005B7F13" w:rsidRPr="00E1247D">
        <w:rPr>
          <w:sz w:val="30"/>
          <w:szCs w:val="30"/>
        </w:rPr>
        <w:t>[</w:t>
      </w:r>
      <w:r w:rsidR="00E8600D" w:rsidRPr="00E1247D">
        <w:rPr>
          <w:sz w:val="30"/>
          <w:szCs w:val="30"/>
        </w:rPr>
        <w:t xml:space="preserve"> </w:t>
      </w:r>
      <w:proofErr w:type="spellStart"/>
      <w:r w:rsidR="00E8600D" w:rsidRPr="00E1247D">
        <w:rPr>
          <w:sz w:val="30"/>
          <w:szCs w:val="30"/>
        </w:rPr>
        <w:t>úYiÓm</w:t>
      </w:r>
      <w:proofErr w:type="spellEnd"/>
      <w:r w:rsidR="00E8600D" w:rsidRPr="00E1247D">
        <w:rPr>
          <w:sz w:val="30"/>
          <w:szCs w:val="30"/>
        </w:rPr>
        <w:t>.</w:t>
      </w:r>
    </w:p>
    <w:p w14:paraId="772930AA" w14:textId="77777777" w:rsidR="00E8600D" w:rsidRPr="00E1247D" w:rsidRDefault="00E8600D" w:rsidP="00CC53EE">
      <w:pPr>
        <w:ind w:firstLine="567"/>
        <w:rPr>
          <w:rFonts w:ascii="TML_Vaigai_Normal" w:hAnsi="TML_Vaigai_Normal"/>
          <w:sz w:val="30"/>
          <w:szCs w:val="30"/>
        </w:rPr>
      </w:pPr>
      <w:r w:rsidRPr="00E1247D">
        <w:rPr>
          <w:sz w:val="30"/>
          <w:szCs w:val="30"/>
        </w:rPr>
        <w:t>2</w:t>
      </w:r>
      <w:r w:rsidR="00A35300" w:rsidRPr="00E1247D">
        <w:rPr>
          <w:sz w:val="30"/>
          <w:szCs w:val="30"/>
        </w:rPr>
        <w:t>5.</w:t>
      </w:r>
      <w:r w:rsidR="00203B2E" w:rsidRPr="00E1247D">
        <w:rPr>
          <w:sz w:val="30"/>
          <w:szCs w:val="30"/>
        </w:rPr>
        <w:t xml:space="preserve"> </w:t>
      </w:r>
      <w:proofErr w:type="spellStart"/>
      <w:r w:rsidR="009A2EEE" w:rsidRPr="00E1247D">
        <w:rPr>
          <w:sz w:val="30"/>
          <w:szCs w:val="30"/>
        </w:rPr>
        <w:t>ClùTôÝÕ</w:t>
      </w:r>
      <w:proofErr w:type="spellEnd"/>
      <w:r w:rsidR="009A2EEE" w:rsidRPr="00E1247D">
        <w:rPr>
          <w:sz w:val="30"/>
          <w:szCs w:val="30"/>
        </w:rPr>
        <w:t>,</w:t>
      </w:r>
      <w:r w:rsidR="00A74393" w:rsidRPr="00E1247D">
        <w:rPr>
          <w:sz w:val="30"/>
          <w:szCs w:val="30"/>
        </w:rPr>
        <w:t xml:space="preserve"> </w:t>
      </w:r>
      <w:proofErr w:type="spellStart"/>
      <w:r w:rsidR="00A74393" w:rsidRPr="00E1247D">
        <w:rPr>
          <w:sz w:val="30"/>
          <w:szCs w:val="30"/>
        </w:rPr>
        <w:t>AúSL</w:t>
      </w:r>
      <w:proofErr w:type="spellEnd"/>
      <w:r w:rsidR="00A74393" w:rsidRPr="00E1247D">
        <w:rPr>
          <w:sz w:val="30"/>
          <w:szCs w:val="30"/>
        </w:rPr>
        <w:t xml:space="preserve"> </w:t>
      </w:r>
      <w:proofErr w:type="spellStart"/>
      <w:r w:rsidR="00A74393" w:rsidRPr="00E1247D">
        <w:rPr>
          <w:sz w:val="30"/>
          <w:szCs w:val="30"/>
        </w:rPr>
        <w:t>úSWeL°p</w:t>
      </w:r>
      <w:proofErr w:type="spellEnd"/>
      <w:r w:rsidR="00A74393" w:rsidRPr="00E1247D">
        <w:rPr>
          <w:sz w:val="30"/>
          <w:szCs w:val="30"/>
        </w:rPr>
        <w:t>,</w:t>
      </w:r>
      <w:r w:rsidR="009A2EEE" w:rsidRPr="00E1247D">
        <w:rPr>
          <w:sz w:val="30"/>
          <w:szCs w:val="30"/>
        </w:rPr>
        <w:t xml:space="preserve"> </w:t>
      </w:r>
      <w:proofErr w:type="spellStart"/>
      <w:r w:rsidR="009A2EEE" w:rsidRPr="00E1247D">
        <w:rPr>
          <w:sz w:val="30"/>
          <w:szCs w:val="30"/>
        </w:rPr>
        <w:t>Sôu</w:t>
      </w:r>
      <w:proofErr w:type="spellEnd"/>
      <w:r w:rsidR="009A2EEE" w:rsidRPr="00E1247D">
        <w:rPr>
          <w:sz w:val="30"/>
          <w:szCs w:val="30"/>
        </w:rPr>
        <w:t xml:space="preserve"> </w:t>
      </w:r>
      <w:proofErr w:type="spellStart"/>
      <w:r w:rsidR="009A2EEE" w:rsidRPr="00E1247D">
        <w:rPr>
          <w:sz w:val="30"/>
          <w:szCs w:val="30"/>
        </w:rPr>
        <w:t>HúRôùYôuû</w:t>
      </w:r>
      <w:proofErr w:type="spellEnd"/>
      <w:r w:rsidR="009A2EEE" w:rsidRPr="00E1247D">
        <w:rPr>
          <w:sz w:val="30"/>
          <w:szCs w:val="30"/>
        </w:rPr>
        <w:t xml:space="preserve">\ </w:t>
      </w:r>
      <w:proofErr w:type="spellStart"/>
      <w:r w:rsidR="009A2EEE" w:rsidRPr="00E1247D">
        <w:rPr>
          <w:sz w:val="30"/>
          <w:szCs w:val="30"/>
        </w:rPr>
        <w:t>EeL°Pm</w:t>
      </w:r>
      <w:proofErr w:type="spellEnd"/>
      <w:r w:rsidR="009A2EEE" w:rsidRPr="00E1247D">
        <w:rPr>
          <w:sz w:val="30"/>
          <w:szCs w:val="30"/>
        </w:rPr>
        <w:t xml:space="preserve"> á</w:t>
      </w:r>
      <w:r w:rsidR="00106273" w:rsidRPr="00E1247D">
        <w:rPr>
          <w:sz w:val="30"/>
          <w:szCs w:val="30"/>
        </w:rPr>
        <w:t xml:space="preserve">\ </w:t>
      </w:r>
      <w:proofErr w:type="spellStart"/>
      <w:r w:rsidR="00106273" w:rsidRPr="00E1247D">
        <w:rPr>
          <w:sz w:val="30"/>
          <w:szCs w:val="30"/>
        </w:rPr>
        <w:t>Ø¥kÕ</w:t>
      </w:r>
      <w:proofErr w:type="spellEnd"/>
      <w:r w:rsidR="009A2EEE" w:rsidRPr="00E1247D">
        <w:rPr>
          <w:sz w:val="30"/>
          <w:szCs w:val="30"/>
        </w:rPr>
        <w:t xml:space="preserve">, </w:t>
      </w:r>
      <w:proofErr w:type="spellStart"/>
      <w:proofErr w:type="gramStart"/>
      <w:r w:rsidR="000F08B7" w:rsidRPr="00E1247D">
        <w:rPr>
          <w:sz w:val="30"/>
          <w:szCs w:val="30"/>
        </w:rPr>
        <w:t>AûR</w:t>
      </w:r>
      <w:proofErr w:type="spellEnd"/>
      <w:r w:rsidR="000F08B7" w:rsidRPr="00E1247D">
        <w:rPr>
          <w:sz w:val="30"/>
          <w:szCs w:val="30"/>
        </w:rPr>
        <w:t xml:space="preserve"> </w:t>
      </w:r>
      <w:r w:rsidR="00D519D4" w:rsidRPr="00E1247D">
        <w:rPr>
          <w:sz w:val="30"/>
          <w:szCs w:val="30"/>
        </w:rPr>
        <w:t xml:space="preserve"> </w:t>
      </w:r>
      <w:r w:rsidR="000F08B7" w:rsidRPr="00E1247D">
        <w:rPr>
          <w:sz w:val="30"/>
          <w:szCs w:val="30"/>
        </w:rPr>
        <w:t>§</w:t>
      </w:r>
      <w:proofErr w:type="spellStart"/>
      <w:proofErr w:type="gramEnd"/>
      <w:r w:rsidR="000F08B7" w:rsidRPr="00E1247D">
        <w:rPr>
          <w:sz w:val="30"/>
          <w:szCs w:val="30"/>
        </w:rPr>
        <w:t>ÚmT</w:t>
      </w:r>
      <w:proofErr w:type="spellEnd"/>
      <w:r w:rsidR="000F08B7" w:rsidRPr="00E1247D">
        <w:rPr>
          <w:sz w:val="30"/>
          <w:szCs w:val="30"/>
        </w:rPr>
        <w:t xml:space="preserve"> </w:t>
      </w:r>
      <w:proofErr w:type="spellStart"/>
      <w:r w:rsidR="000F08B7" w:rsidRPr="00E1247D">
        <w:rPr>
          <w:sz w:val="30"/>
          <w:szCs w:val="30"/>
        </w:rPr>
        <w:t>ùT</w:t>
      </w:r>
      <w:proofErr w:type="spellEnd"/>
      <w:r w:rsidR="000F08B7" w:rsidRPr="00E1247D">
        <w:rPr>
          <w:sz w:val="30"/>
          <w:szCs w:val="30"/>
        </w:rPr>
        <w:t xml:space="preserve">\ </w:t>
      </w:r>
      <w:proofErr w:type="spellStart"/>
      <w:r w:rsidR="00106273" w:rsidRPr="00E1247D">
        <w:rPr>
          <w:sz w:val="30"/>
          <w:szCs w:val="30"/>
        </w:rPr>
        <w:t>úYi¥</w:t>
      </w:r>
      <w:r w:rsidR="000F08B7" w:rsidRPr="00E1247D">
        <w:rPr>
          <w:sz w:val="30"/>
          <w:szCs w:val="30"/>
        </w:rPr>
        <w:t>VRô</w:t>
      </w:r>
      <w:r w:rsidR="00106273" w:rsidRPr="00E1247D">
        <w:rPr>
          <w:sz w:val="30"/>
          <w:szCs w:val="30"/>
        </w:rPr>
        <w:t>«ÚdÏm</w:t>
      </w:r>
      <w:proofErr w:type="spellEnd"/>
      <w:r w:rsidR="00106273" w:rsidRPr="00E1247D">
        <w:rPr>
          <w:sz w:val="30"/>
          <w:szCs w:val="30"/>
        </w:rPr>
        <w:t xml:space="preserve">, </w:t>
      </w:r>
      <w:proofErr w:type="spellStart"/>
      <w:r w:rsidR="008A2385" w:rsidRPr="00E1247D">
        <w:rPr>
          <w:sz w:val="30"/>
          <w:szCs w:val="30"/>
        </w:rPr>
        <w:t>Hù</w:t>
      </w:r>
      <w:proofErr w:type="spellEnd"/>
      <w:r w:rsidR="008A2385" w:rsidRPr="00E1247D">
        <w:rPr>
          <w:sz w:val="30"/>
          <w:szCs w:val="30"/>
        </w:rPr>
        <w:t>]u\</w:t>
      </w:r>
      <w:proofErr w:type="spellStart"/>
      <w:r w:rsidR="008A2385" w:rsidRPr="00E1247D">
        <w:rPr>
          <w:sz w:val="30"/>
          <w:szCs w:val="30"/>
        </w:rPr>
        <w:t>ôp</w:t>
      </w:r>
      <w:proofErr w:type="spellEnd"/>
      <w:r w:rsidR="008A2385" w:rsidRPr="00E1247D">
        <w:rPr>
          <w:sz w:val="30"/>
          <w:szCs w:val="30"/>
        </w:rPr>
        <w:t xml:space="preserve"> </w:t>
      </w:r>
      <w:proofErr w:type="spellStart"/>
      <w:r w:rsidR="008A2385" w:rsidRPr="00E1247D">
        <w:rPr>
          <w:sz w:val="30"/>
          <w:szCs w:val="30"/>
        </w:rPr>
        <w:t>Sôu</w:t>
      </w:r>
      <w:proofErr w:type="spellEnd"/>
      <w:r w:rsidR="008A2385" w:rsidRPr="00E1247D">
        <w:rPr>
          <w:sz w:val="30"/>
          <w:szCs w:val="30"/>
        </w:rPr>
        <w:t xml:space="preserve"> </w:t>
      </w:r>
      <w:proofErr w:type="spellStart"/>
      <w:r w:rsidR="008A2385" w:rsidRPr="00E1247D">
        <w:rPr>
          <w:sz w:val="30"/>
          <w:szCs w:val="30"/>
        </w:rPr>
        <w:t>ùYßUú</w:t>
      </w:r>
      <w:proofErr w:type="spellEnd"/>
      <w:r w:rsidR="008A2385" w:rsidRPr="00E1247D">
        <w:rPr>
          <w:sz w:val="30"/>
          <w:szCs w:val="30"/>
        </w:rPr>
        <w:t xml:space="preserve">] JÚ U²Ru </w:t>
      </w:r>
      <w:proofErr w:type="spellStart"/>
      <w:r w:rsidR="008A2385" w:rsidRPr="00E1247D">
        <w:rPr>
          <w:sz w:val="30"/>
          <w:szCs w:val="30"/>
        </w:rPr>
        <w:t>Rôu</w:t>
      </w:r>
      <w:proofErr w:type="spellEnd"/>
      <w:r w:rsidR="008A2385" w:rsidRPr="00E1247D">
        <w:rPr>
          <w:sz w:val="30"/>
          <w:szCs w:val="30"/>
        </w:rPr>
        <w:t xml:space="preserve">. </w:t>
      </w:r>
      <w:proofErr w:type="spellStart"/>
      <w:r w:rsidR="00E5254B" w:rsidRPr="00E1247D">
        <w:rPr>
          <w:sz w:val="30"/>
          <w:szCs w:val="30"/>
        </w:rPr>
        <w:t>EeLÞûPV</w:t>
      </w:r>
      <w:proofErr w:type="spellEnd"/>
      <w:r w:rsidR="00E5254B" w:rsidRPr="00E1247D">
        <w:rPr>
          <w:sz w:val="30"/>
          <w:szCs w:val="30"/>
        </w:rPr>
        <w:t xml:space="preserve"> </w:t>
      </w:r>
      <w:proofErr w:type="spellStart"/>
      <w:r w:rsidR="00E5254B" w:rsidRPr="00E1247D">
        <w:rPr>
          <w:sz w:val="30"/>
          <w:szCs w:val="30"/>
        </w:rPr>
        <w:t>úUnlTWôp</w:t>
      </w:r>
      <w:proofErr w:type="spellEnd"/>
      <w:r w:rsidR="00E5254B" w:rsidRPr="00E1247D">
        <w:rPr>
          <w:sz w:val="30"/>
          <w:szCs w:val="30"/>
        </w:rPr>
        <w:t xml:space="preserve"> </w:t>
      </w:r>
      <w:proofErr w:type="spellStart"/>
      <w:r w:rsidR="00E5254B" w:rsidRPr="00E1247D">
        <w:rPr>
          <w:sz w:val="30"/>
          <w:szCs w:val="30"/>
        </w:rPr>
        <w:t>EeL°Pm</w:t>
      </w:r>
      <w:proofErr w:type="spellEnd"/>
      <w:r w:rsidR="00E5254B" w:rsidRPr="00E1247D">
        <w:rPr>
          <w:sz w:val="30"/>
          <w:szCs w:val="30"/>
        </w:rPr>
        <w:t xml:space="preserve"> </w:t>
      </w:r>
      <w:proofErr w:type="spellStart"/>
      <w:r w:rsidR="00E5254B" w:rsidRPr="00E1247D">
        <w:rPr>
          <w:sz w:val="30"/>
          <w:szCs w:val="30"/>
        </w:rPr>
        <w:t>Lô¬</w:t>
      </w:r>
      <w:proofErr w:type="gramStart"/>
      <w:r w:rsidR="00E5254B" w:rsidRPr="00E1247D">
        <w:rPr>
          <w:sz w:val="30"/>
          <w:szCs w:val="30"/>
        </w:rPr>
        <w:t>VeLû</w:t>
      </w:r>
      <w:proofErr w:type="spellEnd"/>
      <w:r w:rsidR="00E5254B" w:rsidRPr="00E1247D">
        <w:rPr>
          <w:sz w:val="30"/>
          <w:szCs w:val="30"/>
        </w:rPr>
        <w:t>[</w:t>
      </w:r>
      <w:proofErr w:type="gramEnd"/>
      <w:r w:rsidR="00E5254B" w:rsidRPr="00E1247D">
        <w:rPr>
          <w:sz w:val="30"/>
          <w:szCs w:val="30"/>
        </w:rPr>
        <w:t xml:space="preserve">d á\ </w:t>
      </w:r>
      <w:proofErr w:type="spellStart"/>
      <w:r w:rsidR="00E5254B" w:rsidRPr="00E1247D">
        <w:rPr>
          <w:sz w:val="30"/>
          <w:szCs w:val="30"/>
        </w:rPr>
        <w:t>Ø¥</w:t>
      </w:r>
      <w:r w:rsidR="009D7848" w:rsidRPr="00E1247D">
        <w:rPr>
          <w:sz w:val="30"/>
          <w:szCs w:val="30"/>
        </w:rPr>
        <w:t>kÕ</w:t>
      </w:r>
      <w:proofErr w:type="spellEnd"/>
      <w:r w:rsidR="00E5254B" w:rsidRPr="00E1247D">
        <w:rPr>
          <w:sz w:val="30"/>
          <w:szCs w:val="30"/>
        </w:rPr>
        <w:t xml:space="preserve">, </w:t>
      </w:r>
      <w:proofErr w:type="spellStart"/>
      <w:r w:rsidR="009D7848" w:rsidRPr="00E1247D">
        <w:rPr>
          <w:sz w:val="30"/>
          <w:szCs w:val="30"/>
        </w:rPr>
        <w:t>AYo</w:t>
      </w:r>
      <w:proofErr w:type="spellEnd"/>
      <w:r w:rsidR="009D7848" w:rsidRPr="00E1247D">
        <w:rPr>
          <w:sz w:val="30"/>
          <w:szCs w:val="30"/>
        </w:rPr>
        <w:t xml:space="preserve"> </w:t>
      </w:r>
      <w:proofErr w:type="spellStart"/>
      <w:r w:rsidR="009D7848" w:rsidRPr="00E1247D">
        <w:rPr>
          <w:sz w:val="30"/>
          <w:szCs w:val="30"/>
        </w:rPr>
        <w:t>AûR</w:t>
      </w:r>
      <w:proofErr w:type="spellEnd"/>
      <w:r w:rsidR="009D7848" w:rsidRPr="00E1247D">
        <w:rPr>
          <w:sz w:val="30"/>
          <w:szCs w:val="30"/>
        </w:rPr>
        <w:t xml:space="preserve"> </w:t>
      </w:r>
      <w:r w:rsidR="000D3C59" w:rsidRPr="00E1247D">
        <w:rPr>
          <w:sz w:val="30"/>
          <w:szCs w:val="30"/>
        </w:rPr>
        <w:t>§</w:t>
      </w:r>
      <w:proofErr w:type="spellStart"/>
      <w:r w:rsidR="000D3C59" w:rsidRPr="00E1247D">
        <w:rPr>
          <w:sz w:val="30"/>
          <w:szCs w:val="30"/>
        </w:rPr>
        <w:t>ÚmT</w:t>
      </w:r>
      <w:proofErr w:type="spellEnd"/>
      <w:r w:rsidR="000D3C59" w:rsidRPr="00E1247D">
        <w:rPr>
          <w:sz w:val="30"/>
          <w:szCs w:val="30"/>
        </w:rPr>
        <w:t xml:space="preserve"> </w:t>
      </w:r>
      <w:proofErr w:type="spellStart"/>
      <w:r w:rsidR="000D3C59" w:rsidRPr="00E1247D">
        <w:rPr>
          <w:sz w:val="30"/>
          <w:szCs w:val="30"/>
        </w:rPr>
        <w:t>ùT</w:t>
      </w:r>
      <w:proofErr w:type="spellEnd"/>
      <w:r w:rsidR="000D3C59" w:rsidRPr="00E1247D">
        <w:rPr>
          <w:sz w:val="30"/>
          <w:szCs w:val="30"/>
        </w:rPr>
        <w:t xml:space="preserve">\ </w:t>
      </w:r>
      <w:proofErr w:type="spellStart"/>
      <w:r w:rsidR="000D3C59" w:rsidRPr="00E1247D">
        <w:rPr>
          <w:sz w:val="30"/>
          <w:szCs w:val="30"/>
        </w:rPr>
        <w:t>úYi¥VRô«ÚdÏm</w:t>
      </w:r>
      <w:proofErr w:type="spellEnd"/>
      <w:r w:rsidR="00106301" w:rsidRPr="00E1247D">
        <w:rPr>
          <w:sz w:val="30"/>
          <w:szCs w:val="30"/>
        </w:rPr>
        <w:t xml:space="preserve">. </w:t>
      </w:r>
      <w:r w:rsidR="003D6348" w:rsidRPr="00E1247D">
        <w:rPr>
          <w:sz w:val="30"/>
          <w:szCs w:val="30"/>
        </w:rPr>
        <w:t>¿</w:t>
      </w:r>
      <w:proofErr w:type="spellStart"/>
      <w:r w:rsidR="003D6348" w:rsidRPr="00E1247D">
        <w:rPr>
          <w:sz w:val="30"/>
          <w:szCs w:val="30"/>
        </w:rPr>
        <w:t>eLs</w:t>
      </w:r>
      <w:proofErr w:type="spellEnd"/>
      <w:r w:rsidR="003D6348" w:rsidRPr="00E1247D">
        <w:rPr>
          <w:sz w:val="30"/>
          <w:szCs w:val="30"/>
        </w:rPr>
        <w:t xml:space="preserve"> </w:t>
      </w:r>
      <w:proofErr w:type="spellStart"/>
      <w:r w:rsidR="003D6348" w:rsidRPr="00E1247D">
        <w:rPr>
          <w:sz w:val="30"/>
          <w:szCs w:val="30"/>
        </w:rPr>
        <w:t>EeLÞûPV</w:t>
      </w:r>
      <w:proofErr w:type="spellEnd"/>
      <w:r w:rsidR="003D6348" w:rsidRPr="00E1247D">
        <w:rPr>
          <w:sz w:val="30"/>
          <w:szCs w:val="30"/>
        </w:rPr>
        <w:t xml:space="preserve"> </w:t>
      </w:r>
      <w:proofErr w:type="spellStart"/>
      <w:r w:rsidR="003D6348" w:rsidRPr="00E1247D">
        <w:rPr>
          <w:sz w:val="30"/>
          <w:szCs w:val="30"/>
        </w:rPr>
        <w:t>AiûP</w:t>
      </w:r>
      <w:proofErr w:type="spellEnd"/>
      <w:r w:rsidR="003D6348" w:rsidRPr="00E1247D">
        <w:rPr>
          <w:sz w:val="30"/>
          <w:szCs w:val="30"/>
        </w:rPr>
        <w:t xml:space="preserve"> </w:t>
      </w:r>
      <w:proofErr w:type="spellStart"/>
      <w:r w:rsidR="003D6348" w:rsidRPr="00E1247D">
        <w:rPr>
          <w:sz w:val="30"/>
          <w:szCs w:val="30"/>
        </w:rPr>
        <w:t>ÅhPô¬P</w:t>
      </w:r>
      <w:r w:rsidR="00F231B2" w:rsidRPr="00E1247D">
        <w:rPr>
          <w:sz w:val="30"/>
          <w:szCs w:val="30"/>
        </w:rPr>
        <w:t>úUô</w:t>
      </w:r>
      <w:proofErr w:type="spellEnd"/>
      <w:r w:rsidR="00D25FC4" w:rsidRPr="00E1247D">
        <w:rPr>
          <w:sz w:val="30"/>
          <w:szCs w:val="30"/>
        </w:rPr>
        <w:t>,</w:t>
      </w:r>
      <w:r w:rsidR="00F231B2" w:rsidRPr="00E1247D">
        <w:rPr>
          <w:sz w:val="30"/>
          <w:szCs w:val="30"/>
        </w:rPr>
        <w:t xml:space="preserve"> </w:t>
      </w:r>
      <w:proofErr w:type="spellStart"/>
      <w:r w:rsidR="00F231B2" w:rsidRPr="00E1247D">
        <w:rPr>
          <w:sz w:val="30"/>
          <w:szCs w:val="30"/>
        </w:rPr>
        <w:t>ApXÕ</w:t>
      </w:r>
      <w:proofErr w:type="spellEnd"/>
      <w:r w:rsidR="00F231B2" w:rsidRPr="00E1247D">
        <w:rPr>
          <w:sz w:val="30"/>
          <w:szCs w:val="30"/>
        </w:rPr>
        <w:t xml:space="preserve"> </w:t>
      </w:r>
      <w:proofErr w:type="spellStart"/>
      <w:r w:rsidR="00745AA8" w:rsidRPr="00E1247D">
        <w:rPr>
          <w:sz w:val="30"/>
          <w:szCs w:val="30"/>
        </w:rPr>
        <w:lastRenderedPageBreak/>
        <w:t>EeLs</w:t>
      </w:r>
      <w:proofErr w:type="spellEnd"/>
      <w:r w:rsidR="00745AA8" w:rsidRPr="00E1247D">
        <w:rPr>
          <w:sz w:val="30"/>
          <w:szCs w:val="30"/>
        </w:rPr>
        <w:t xml:space="preserve"> </w:t>
      </w:r>
      <w:proofErr w:type="spellStart"/>
      <w:r w:rsidR="00745AA8" w:rsidRPr="00E1247D">
        <w:rPr>
          <w:sz w:val="30"/>
          <w:szCs w:val="30"/>
        </w:rPr>
        <w:t>AuTôokRYoL°</w:t>
      </w:r>
      <w:proofErr w:type="gramStart"/>
      <w:r w:rsidR="00745AA8" w:rsidRPr="00E1247D">
        <w:rPr>
          <w:sz w:val="30"/>
          <w:szCs w:val="30"/>
        </w:rPr>
        <w:t>PúUô</w:t>
      </w:r>
      <w:proofErr w:type="spellEnd"/>
      <w:r w:rsidR="00745AA8" w:rsidRPr="00E1247D">
        <w:rPr>
          <w:sz w:val="30"/>
          <w:szCs w:val="30"/>
        </w:rPr>
        <w:t xml:space="preserve"> </w:t>
      </w:r>
      <w:r w:rsidR="003D6348" w:rsidRPr="00E1247D">
        <w:rPr>
          <w:sz w:val="30"/>
          <w:szCs w:val="30"/>
        </w:rPr>
        <w:t xml:space="preserve"> </w:t>
      </w:r>
      <w:proofErr w:type="spellStart"/>
      <w:r w:rsidR="00F830EF" w:rsidRPr="00E1247D">
        <w:rPr>
          <w:sz w:val="30"/>
          <w:szCs w:val="30"/>
        </w:rPr>
        <w:t>Lô</w:t>
      </w:r>
      <w:proofErr w:type="gramEnd"/>
      <w:r w:rsidR="00F830EF" w:rsidRPr="00E1247D">
        <w:rPr>
          <w:sz w:val="30"/>
          <w:szCs w:val="30"/>
        </w:rPr>
        <w:t>¬VeLû</w:t>
      </w:r>
      <w:proofErr w:type="spellEnd"/>
      <w:r w:rsidR="00F830EF" w:rsidRPr="00E1247D">
        <w:rPr>
          <w:sz w:val="30"/>
          <w:szCs w:val="30"/>
        </w:rPr>
        <w:t xml:space="preserve">[d á\ </w:t>
      </w:r>
      <w:proofErr w:type="spellStart"/>
      <w:r w:rsidR="00F830EF" w:rsidRPr="00E1247D">
        <w:rPr>
          <w:sz w:val="30"/>
          <w:szCs w:val="30"/>
        </w:rPr>
        <w:t>Ø¥kÕ</w:t>
      </w:r>
      <w:proofErr w:type="spellEnd"/>
      <w:r w:rsidR="00F830EF" w:rsidRPr="00E1247D">
        <w:rPr>
          <w:sz w:val="30"/>
          <w:szCs w:val="30"/>
        </w:rPr>
        <w:t xml:space="preserve">, </w:t>
      </w:r>
      <w:proofErr w:type="spellStart"/>
      <w:r w:rsidR="00886E33" w:rsidRPr="00E1247D">
        <w:rPr>
          <w:sz w:val="30"/>
          <w:szCs w:val="30"/>
        </w:rPr>
        <w:t>AûR</w:t>
      </w:r>
      <w:proofErr w:type="spellEnd"/>
      <w:r w:rsidR="00886E33" w:rsidRPr="00E1247D">
        <w:rPr>
          <w:sz w:val="30"/>
          <w:szCs w:val="30"/>
        </w:rPr>
        <w:t xml:space="preserve"> ¿</w:t>
      </w:r>
      <w:proofErr w:type="spellStart"/>
      <w:r w:rsidR="00886E33" w:rsidRPr="00E1247D">
        <w:rPr>
          <w:sz w:val="30"/>
          <w:szCs w:val="30"/>
        </w:rPr>
        <w:t>eLs</w:t>
      </w:r>
      <w:proofErr w:type="spellEnd"/>
      <w:r w:rsidR="00886E33" w:rsidRPr="00E1247D">
        <w:rPr>
          <w:sz w:val="30"/>
          <w:szCs w:val="30"/>
        </w:rPr>
        <w:t xml:space="preserve"> </w:t>
      </w:r>
      <w:r w:rsidR="000D3C59" w:rsidRPr="00E1247D">
        <w:rPr>
          <w:sz w:val="30"/>
          <w:szCs w:val="30"/>
        </w:rPr>
        <w:t>§</w:t>
      </w:r>
      <w:proofErr w:type="spellStart"/>
      <w:r w:rsidR="000D3C59" w:rsidRPr="00E1247D">
        <w:rPr>
          <w:sz w:val="30"/>
          <w:szCs w:val="30"/>
        </w:rPr>
        <w:t>ÚmT</w:t>
      </w:r>
      <w:proofErr w:type="spellEnd"/>
      <w:r w:rsidR="000D3C59" w:rsidRPr="00E1247D">
        <w:rPr>
          <w:sz w:val="30"/>
          <w:szCs w:val="30"/>
        </w:rPr>
        <w:t xml:space="preserve"> </w:t>
      </w:r>
      <w:proofErr w:type="spellStart"/>
      <w:r w:rsidR="000D3C59" w:rsidRPr="00E1247D">
        <w:rPr>
          <w:sz w:val="30"/>
          <w:szCs w:val="30"/>
        </w:rPr>
        <w:t>ùT</w:t>
      </w:r>
      <w:proofErr w:type="spellEnd"/>
      <w:r w:rsidR="000D3C59" w:rsidRPr="00E1247D">
        <w:rPr>
          <w:sz w:val="30"/>
          <w:szCs w:val="30"/>
        </w:rPr>
        <w:t xml:space="preserve">\ </w:t>
      </w:r>
      <w:proofErr w:type="spellStart"/>
      <w:r w:rsidR="000D3C59" w:rsidRPr="00E1247D">
        <w:rPr>
          <w:sz w:val="30"/>
          <w:szCs w:val="30"/>
        </w:rPr>
        <w:t>úYi¥VRô</w:t>
      </w:r>
      <w:r w:rsidR="00F93925" w:rsidRPr="00E1247D">
        <w:rPr>
          <w:sz w:val="30"/>
          <w:szCs w:val="30"/>
        </w:rPr>
        <w:t>L</w:t>
      </w:r>
      <w:proofErr w:type="spellEnd"/>
      <w:r w:rsidR="00F93925">
        <w:rPr>
          <w:sz w:val="30"/>
          <w:szCs w:val="30"/>
        </w:rPr>
        <w:t xml:space="preserve"> </w:t>
      </w:r>
      <w:proofErr w:type="spellStart"/>
      <w:r w:rsidR="00F93925" w:rsidRPr="00E1247D">
        <w:rPr>
          <w:sz w:val="30"/>
          <w:szCs w:val="30"/>
        </w:rPr>
        <w:t>C</w:t>
      </w:r>
      <w:r w:rsidR="000D3C59" w:rsidRPr="00E1247D">
        <w:rPr>
          <w:sz w:val="30"/>
          <w:szCs w:val="30"/>
        </w:rPr>
        <w:t>ÚdÏm</w:t>
      </w:r>
      <w:proofErr w:type="spellEnd"/>
      <w:r w:rsidR="0035241E" w:rsidRPr="00E1247D">
        <w:rPr>
          <w:sz w:val="30"/>
          <w:szCs w:val="30"/>
        </w:rPr>
        <w:t xml:space="preserve">. </w:t>
      </w:r>
      <w:proofErr w:type="gramStart"/>
      <w:r w:rsidR="000C1AF2" w:rsidRPr="00E1247D">
        <w:rPr>
          <w:sz w:val="30"/>
          <w:szCs w:val="30"/>
        </w:rPr>
        <w:t>B]</w:t>
      </w:r>
      <w:proofErr w:type="spellStart"/>
      <w:r w:rsidR="000C1AF2" w:rsidRPr="00E1247D">
        <w:rPr>
          <w:sz w:val="30"/>
          <w:szCs w:val="30"/>
        </w:rPr>
        <w:t>ôp</w:t>
      </w:r>
      <w:proofErr w:type="spellEnd"/>
      <w:proofErr w:type="gramEnd"/>
      <w:r w:rsidR="000C1AF2" w:rsidRPr="00E1247D">
        <w:rPr>
          <w:sz w:val="30"/>
          <w:szCs w:val="30"/>
        </w:rPr>
        <w:t xml:space="preserve"> </w:t>
      </w:r>
      <w:proofErr w:type="spellStart"/>
      <w:r w:rsidR="000C1AF2" w:rsidRPr="00E1247D">
        <w:rPr>
          <w:sz w:val="30"/>
          <w:szCs w:val="30"/>
        </w:rPr>
        <w:t>úRY</w:t>
      </w:r>
      <w:proofErr w:type="spellEnd"/>
      <w:r w:rsidR="000C1AF2" w:rsidRPr="00E1247D">
        <w:rPr>
          <w:sz w:val="30"/>
          <w:szCs w:val="30"/>
        </w:rPr>
        <w:t>]</w:t>
      </w:r>
      <w:proofErr w:type="spellStart"/>
      <w:r w:rsidR="000C1AF2" w:rsidRPr="00E1247D">
        <w:rPr>
          <w:sz w:val="30"/>
          <w:szCs w:val="30"/>
        </w:rPr>
        <w:t>ôp</w:t>
      </w:r>
      <w:proofErr w:type="spellEnd"/>
      <w:r w:rsidR="000C1AF2" w:rsidRPr="00E1247D">
        <w:rPr>
          <w:sz w:val="30"/>
          <w:szCs w:val="30"/>
        </w:rPr>
        <w:t xml:space="preserve"> </w:t>
      </w:r>
      <w:proofErr w:type="spellStart"/>
      <w:r w:rsidR="000C1AF2" w:rsidRPr="00E1247D">
        <w:rPr>
          <w:sz w:val="30"/>
          <w:szCs w:val="30"/>
        </w:rPr>
        <w:t>RmØûPV</w:t>
      </w:r>
      <w:proofErr w:type="spellEnd"/>
      <w:r w:rsidR="000C1AF2" w:rsidRPr="00E1247D">
        <w:rPr>
          <w:sz w:val="30"/>
          <w:szCs w:val="30"/>
        </w:rPr>
        <w:t xml:space="preserve"> </w:t>
      </w:r>
      <w:proofErr w:type="spellStart"/>
      <w:r w:rsidR="000C1AF2" w:rsidRPr="00E1247D">
        <w:rPr>
          <w:sz w:val="30"/>
          <w:szCs w:val="30"/>
        </w:rPr>
        <w:t>Yô</w:t>
      </w:r>
      <w:r w:rsidR="008F4120" w:rsidRPr="00E1247D">
        <w:rPr>
          <w:sz w:val="30"/>
          <w:szCs w:val="30"/>
        </w:rPr>
        <w:t>Wó</w:t>
      </w:r>
      <w:r w:rsidR="000C1AF2" w:rsidRPr="00E1247D">
        <w:rPr>
          <w:sz w:val="30"/>
          <w:szCs w:val="30"/>
        </w:rPr>
        <w:t>jûRûV</w:t>
      </w:r>
      <w:proofErr w:type="spellEnd"/>
      <w:r w:rsidR="000C1AF2" w:rsidRPr="00E1247D">
        <w:rPr>
          <w:sz w:val="30"/>
          <w:szCs w:val="30"/>
        </w:rPr>
        <w:t xml:space="preserve"> </w:t>
      </w:r>
      <w:r w:rsidR="000D3C59" w:rsidRPr="00E1247D">
        <w:rPr>
          <w:sz w:val="30"/>
          <w:szCs w:val="30"/>
        </w:rPr>
        <w:t>§</w:t>
      </w:r>
      <w:proofErr w:type="spellStart"/>
      <w:r w:rsidR="000D3C59" w:rsidRPr="00E1247D">
        <w:rPr>
          <w:sz w:val="30"/>
          <w:szCs w:val="30"/>
        </w:rPr>
        <w:t>ÚmT</w:t>
      </w:r>
      <w:proofErr w:type="spellEnd"/>
      <w:r w:rsidR="000D3C59" w:rsidRPr="00E1247D">
        <w:rPr>
          <w:sz w:val="30"/>
          <w:szCs w:val="30"/>
        </w:rPr>
        <w:t xml:space="preserve"> </w:t>
      </w:r>
      <w:proofErr w:type="spellStart"/>
      <w:r w:rsidR="000D3C59" w:rsidRPr="00E1247D">
        <w:rPr>
          <w:sz w:val="30"/>
          <w:szCs w:val="30"/>
        </w:rPr>
        <w:t>ùT</w:t>
      </w:r>
      <w:proofErr w:type="spellEnd"/>
      <w:r w:rsidR="000D3C59" w:rsidRPr="00E1247D">
        <w:rPr>
          <w:sz w:val="30"/>
          <w:szCs w:val="30"/>
        </w:rPr>
        <w:t>\</w:t>
      </w:r>
      <w:r w:rsidR="000C1AF2" w:rsidRPr="00E1247D">
        <w:rPr>
          <w:sz w:val="30"/>
          <w:szCs w:val="30"/>
        </w:rPr>
        <w:t xml:space="preserve"> </w:t>
      </w:r>
      <w:proofErr w:type="spellStart"/>
      <w:r w:rsidR="000C1AF2" w:rsidRPr="00E1247D">
        <w:rPr>
          <w:sz w:val="30"/>
          <w:szCs w:val="30"/>
        </w:rPr>
        <w:t>Ø¥VôÕ</w:t>
      </w:r>
      <w:proofErr w:type="spellEnd"/>
      <w:r w:rsidR="000C1AF2" w:rsidRPr="00E1247D">
        <w:rPr>
          <w:sz w:val="30"/>
          <w:szCs w:val="30"/>
        </w:rPr>
        <w:t xml:space="preserve">. </w:t>
      </w:r>
      <w:proofErr w:type="spellStart"/>
      <w:r w:rsidR="00817DCD" w:rsidRPr="00E1247D">
        <w:rPr>
          <w:sz w:val="30"/>
          <w:szCs w:val="30"/>
        </w:rPr>
        <w:t>AYo</w:t>
      </w:r>
      <w:proofErr w:type="spellEnd"/>
      <w:r w:rsidR="00817DCD" w:rsidRPr="00E1247D">
        <w:rPr>
          <w:sz w:val="30"/>
          <w:szCs w:val="30"/>
        </w:rPr>
        <w:t xml:space="preserve"> </w:t>
      </w:r>
      <w:proofErr w:type="spellStart"/>
      <w:r w:rsidR="00817DCD" w:rsidRPr="00E1247D">
        <w:rPr>
          <w:sz w:val="30"/>
          <w:szCs w:val="30"/>
        </w:rPr>
        <w:t>RmØûPV</w:t>
      </w:r>
      <w:proofErr w:type="spellEnd"/>
      <w:r w:rsidR="00817DCD" w:rsidRPr="00E1247D">
        <w:rPr>
          <w:sz w:val="30"/>
          <w:szCs w:val="30"/>
        </w:rPr>
        <w:t xml:space="preserve"> </w:t>
      </w:r>
      <w:proofErr w:type="spellStart"/>
      <w:r w:rsidR="00817DCD" w:rsidRPr="00E1247D">
        <w:rPr>
          <w:sz w:val="30"/>
          <w:szCs w:val="30"/>
        </w:rPr>
        <w:t>YôojûRûV</w:t>
      </w:r>
      <w:proofErr w:type="spellEnd"/>
      <w:r w:rsidR="00817DCD" w:rsidRPr="00E1247D">
        <w:rPr>
          <w:sz w:val="30"/>
          <w:szCs w:val="30"/>
        </w:rPr>
        <w:t xml:space="preserve"> </w:t>
      </w:r>
      <w:proofErr w:type="spellStart"/>
      <w:r w:rsidR="00817DCD" w:rsidRPr="00E1247D">
        <w:rPr>
          <w:sz w:val="30"/>
          <w:szCs w:val="30"/>
        </w:rPr>
        <w:t>LôjÕd</w:t>
      </w:r>
      <w:proofErr w:type="spellEnd"/>
      <w:r w:rsidR="008516B8" w:rsidRPr="00E1247D">
        <w:rPr>
          <w:sz w:val="30"/>
          <w:szCs w:val="30"/>
        </w:rPr>
        <w:t xml:space="preserve"> </w:t>
      </w:r>
      <w:proofErr w:type="spellStart"/>
      <w:r w:rsidR="005B7F13" w:rsidRPr="00E1247D">
        <w:rPr>
          <w:sz w:val="30"/>
          <w:szCs w:val="30"/>
        </w:rPr>
        <w:t>LôjÕd</w:t>
      </w:r>
      <w:proofErr w:type="spellEnd"/>
      <w:r w:rsidR="005B7F13" w:rsidRPr="00E1247D">
        <w:rPr>
          <w:sz w:val="30"/>
          <w:szCs w:val="30"/>
        </w:rPr>
        <w:t xml:space="preserve"> </w:t>
      </w:r>
      <w:proofErr w:type="spellStart"/>
      <w:proofErr w:type="gramStart"/>
      <w:r w:rsidR="005B7F13" w:rsidRPr="00E1247D">
        <w:rPr>
          <w:sz w:val="30"/>
          <w:szCs w:val="30"/>
        </w:rPr>
        <w:t>ùLôs</w:t>
      </w:r>
      <w:proofErr w:type="spellEnd"/>
      <w:r w:rsidR="005B7F13" w:rsidRPr="00E1247D">
        <w:rPr>
          <w:sz w:val="30"/>
          <w:szCs w:val="30"/>
        </w:rPr>
        <w:t>[</w:t>
      </w:r>
      <w:proofErr w:type="gramEnd"/>
      <w:r w:rsidR="005B7F13" w:rsidRPr="00E1247D">
        <w:rPr>
          <w:sz w:val="30"/>
          <w:szCs w:val="30"/>
        </w:rPr>
        <w:t xml:space="preserve"> </w:t>
      </w:r>
      <w:proofErr w:type="spellStart"/>
      <w:r w:rsidR="00817DCD" w:rsidRPr="00E1247D">
        <w:rPr>
          <w:sz w:val="30"/>
          <w:szCs w:val="30"/>
        </w:rPr>
        <w:t>úYiÓm</w:t>
      </w:r>
      <w:proofErr w:type="spellEnd"/>
      <w:r w:rsidR="00817DCD" w:rsidRPr="00E1247D">
        <w:rPr>
          <w:sz w:val="30"/>
          <w:szCs w:val="30"/>
        </w:rPr>
        <w:t xml:space="preserve">. </w:t>
      </w:r>
      <w:proofErr w:type="spellStart"/>
      <w:r w:rsidR="00A14BB3" w:rsidRPr="00E1247D">
        <w:rPr>
          <w:sz w:val="30"/>
          <w:szCs w:val="30"/>
        </w:rPr>
        <w:t>AY</w:t>
      </w:r>
      <w:r w:rsidR="008F4120" w:rsidRPr="00E1247D">
        <w:rPr>
          <w:sz w:val="30"/>
          <w:szCs w:val="30"/>
        </w:rPr>
        <w:t>Wó</w:t>
      </w:r>
      <w:proofErr w:type="spellEnd"/>
      <w:r w:rsidR="00A14BB3" w:rsidRPr="00E1247D">
        <w:rPr>
          <w:sz w:val="30"/>
          <w:szCs w:val="30"/>
        </w:rPr>
        <w:t xml:space="preserve"> </w:t>
      </w:r>
      <w:proofErr w:type="spellStart"/>
      <w:proofErr w:type="gramStart"/>
      <w:r w:rsidR="00A14BB3" w:rsidRPr="00E1247D">
        <w:rPr>
          <w:sz w:val="30"/>
          <w:szCs w:val="30"/>
        </w:rPr>
        <w:t>úRY</w:t>
      </w:r>
      <w:proofErr w:type="spellEnd"/>
      <w:r w:rsidR="00A14BB3" w:rsidRPr="00E1247D">
        <w:rPr>
          <w:sz w:val="30"/>
          <w:szCs w:val="30"/>
        </w:rPr>
        <w:t>]</w:t>
      </w:r>
      <w:proofErr w:type="spellStart"/>
      <w:r w:rsidR="00A14BB3" w:rsidRPr="00E1247D">
        <w:rPr>
          <w:sz w:val="30"/>
          <w:szCs w:val="30"/>
        </w:rPr>
        <w:t>ôL</w:t>
      </w:r>
      <w:proofErr w:type="spellEnd"/>
      <w:proofErr w:type="gramEnd"/>
      <w:r w:rsidR="00A14BB3" w:rsidRPr="00E1247D">
        <w:rPr>
          <w:sz w:val="30"/>
          <w:szCs w:val="30"/>
        </w:rPr>
        <w:t xml:space="preserve"> </w:t>
      </w:r>
      <w:proofErr w:type="spellStart"/>
      <w:r w:rsidR="00A14BB3" w:rsidRPr="00E1247D">
        <w:rPr>
          <w:sz w:val="30"/>
          <w:szCs w:val="30"/>
        </w:rPr>
        <w:t>CÚdL</w:t>
      </w:r>
      <w:proofErr w:type="spellEnd"/>
      <w:r w:rsidR="00A14BB3" w:rsidRPr="00E1247D">
        <w:rPr>
          <w:sz w:val="30"/>
          <w:szCs w:val="30"/>
        </w:rPr>
        <w:t xml:space="preserve"> </w:t>
      </w:r>
      <w:proofErr w:type="spellStart"/>
      <w:r w:rsidR="00A14BB3" w:rsidRPr="00E1247D">
        <w:rPr>
          <w:sz w:val="30"/>
          <w:szCs w:val="30"/>
        </w:rPr>
        <w:t>úYiÓUô</w:t>
      </w:r>
      <w:proofErr w:type="spellEnd"/>
      <w:r w:rsidR="00A14BB3" w:rsidRPr="00E1247D">
        <w:rPr>
          <w:sz w:val="30"/>
          <w:szCs w:val="30"/>
        </w:rPr>
        <w:t>]</w:t>
      </w:r>
      <w:proofErr w:type="spellStart"/>
      <w:r w:rsidR="00A14BB3" w:rsidRPr="00E1247D">
        <w:rPr>
          <w:sz w:val="30"/>
          <w:szCs w:val="30"/>
        </w:rPr>
        <w:t>ôp</w:t>
      </w:r>
      <w:proofErr w:type="spellEnd"/>
      <w:r w:rsidR="00A14BB3" w:rsidRPr="00E1247D">
        <w:rPr>
          <w:sz w:val="30"/>
          <w:szCs w:val="30"/>
        </w:rPr>
        <w:t>,</w:t>
      </w:r>
      <w:r w:rsidR="00A14BB3" w:rsidRPr="00E1247D">
        <w:rPr>
          <w:rFonts w:ascii="TML_Vaigai_Normal" w:hAnsi="TML_Vaigai_Normal"/>
          <w:sz w:val="30"/>
          <w:szCs w:val="30"/>
        </w:rPr>
        <w:t xml:space="preserve"> </w:t>
      </w:r>
      <w:proofErr w:type="spellStart"/>
      <w:r w:rsidR="00A14BB3" w:rsidRPr="00E1247D">
        <w:rPr>
          <w:sz w:val="30"/>
          <w:szCs w:val="30"/>
        </w:rPr>
        <w:t>AûR</w:t>
      </w:r>
      <w:proofErr w:type="spellEnd"/>
      <w:r w:rsidR="00A14BB3" w:rsidRPr="00E1247D">
        <w:rPr>
          <w:rFonts w:ascii="TML_Vaigai_Normal" w:hAnsi="TML_Vaigai_Normal"/>
          <w:sz w:val="30"/>
          <w:szCs w:val="30"/>
        </w:rPr>
        <w:t xml:space="preserve"> </w:t>
      </w:r>
      <w:proofErr w:type="spellStart"/>
      <w:r w:rsidR="00A14BB3" w:rsidRPr="00E1247D">
        <w:rPr>
          <w:sz w:val="30"/>
          <w:szCs w:val="30"/>
        </w:rPr>
        <w:t>AY</w:t>
      </w:r>
      <w:r w:rsidR="008F4120" w:rsidRPr="00E1247D">
        <w:rPr>
          <w:sz w:val="30"/>
          <w:szCs w:val="30"/>
        </w:rPr>
        <w:t>Wó</w:t>
      </w:r>
      <w:proofErr w:type="spellEnd"/>
      <w:r w:rsidR="00A14BB3" w:rsidRPr="00E1247D">
        <w:rPr>
          <w:sz w:val="30"/>
          <w:szCs w:val="30"/>
        </w:rPr>
        <w:t xml:space="preserve"> </w:t>
      </w:r>
      <w:proofErr w:type="spellStart"/>
      <w:r w:rsidR="005B7F13" w:rsidRPr="00E1247D">
        <w:rPr>
          <w:sz w:val="30"/>
          <w:szCs w:val="30"/>
        </w:rPr>
        <w:t>LôjÕd</w:t>
      </w:r>
      <w:proofErr w:type="spellEnd"/>
      <w:r w:rsidR="005B7F13" w:rsidRPr="00E1247D">
        <w:rPr>
          <w:sz w:val="30"/>
          <w:szCs w:val="30"/>
        </w:rPr>
        <w:t xml:space="preserve"> </w:t>
      </w:r>
      <w:proofErr w:type="spellStart"/>
      <w:r w:rsidR="005B7F13" w:rsidRPr="00E1247D">
        <w:rPr>
          <w:sz w:val="30"/>
          <w:szCs w:val="30"/>
        </w:rPr>
        <w:t>ùLôs</w:t>
      </w:r>
      <w:proofErr w:type="spellEnd"/>
      <w:r w:rsidR="005B7F13" w:rsidRPr="00E1247D">
        <w:rPr>
          <w:sz w:val="30"/>
          <w:szCs w:val="30"/>
        </w:rPr>
        <w:t>[</w:t>
      </w:r>
      <w:r w:rsidR="00A14BB3" w:rsidRPr="00E1247D">
        <w:rPr>
          <w:sz w:val="30"/>
          <w:szCs w:val="30"/>
        </w:rPr>
        <w:t xml:space="preserve"> </w:t>
      </w:r>
      <w:proofErr w:type="spellStart"/>
      <w:r w:rsidR="00A14BB3" w:rsidRPr="00E1247D">
        <w:rPr>
          <w:sz w:val="30"/>
          <w:szCs w:val="30"/>
        </w:rPr>
        <w:t>úYiÓm</w:t>
      </w:r>
      <w:proofErr w:type="spellEnd"/>
      <w:r w:rsidR="00A14BB3" w:rsidRPr="00E1247D">
        <w:rPr>
          <w:sz w:val="30"/>
          <w:szCs w:val="30"/>
        </w:rPr>
        <w:t xml:space="preserve">. </w:t>
      </w:r>
      <w:proofErr w:type="spellStart"/>
      <w:r w:rsidR="002C14E5" w:rsidRPr="00E1247D">
        <w:rPr>
          <w:sz w:val="30"/>
          <w:szCs w:val="30"/>
        </w:rPr>
        <w:t>AY</w:t>
      </w:r>
      <w:r w:rsidR="008F4120" w:rsidRPr="00E1247D">
        <w:rPr>
          <w:sz w:val="30"/>
          <w:szCs w:val="30"/>
        </w:rPr>
        <w:t>Wó</w:t>
      </w:r>
      <w:proofErr w:type="spellEnd"/>
      <w:r w:rsidR="002C14E5" w:rsidRPr="00E1247D">
        <w:rPr>
          <w:sz w:val="30"/>
          <w:szCs w:val="30"/>
        </w:rPr>
        <w:t xml:space="preserve"> </w:t>
      </w:r>
      <w:proofErr w:type="spellStart"/>
      <w:r w:rsidR="002C14E5" w:rsidRPr="00E1247D">
        <w:rPr>
          <w:sz w:val="30"/>
          <w:szCs w:val="30"/>
        </w:rPr>
        <w:t>Rôm</w:t>
      </w:r>
      <w:proofErr w:type="spellEnd"/>
      <w:r w:rsidR="002C14E5" w:rsidRPr="00E1247D">
        <w:rPr>
          <w:sz w:val="30"/>
          <w:szCs w:val="30"/>
        </w:rPr>
        <w:t xml:space="preserve"> á</w:t>
      </w:r>
      <w:proofErr w:type="gramStart"/>
      <w:r w:rsidR="002C14E5" w:rsidRPr="00E1247D">
        <w:rPr>
          <w:sz w:val="30"/>
          <w:szCs w:val="30"/>
        </w:rPr>
        <w:t>±]</w:t>
      </w:r>
      <w:proofErr w:type="spellStart"/>
      <w:r w:rsidR="002C14E5" w:rsidRPr="00E1247D">
        <w:rPr>
          <w:sz w:val="30"/>
          <w:szCs w:val="30"/>
        </w:rPr>
        <w:t>ûR</w:t>
      </w:r>
      <w:proofErr w:type="spellEnd"/>
      <w:proofErr w:type="gramEnd"/>
      <w:r w:rsidR="002C14E5" w:rsidRPr="00E1247D">
        <w:rPr>
          <w:sz w:val="30"/>
          <w:szCs w:val="30"/>
        </w:rPr>
        <w:t xml:space="preserve"> </w:t>
      </w:r>
      <w:proofErr w:type="spellStart"/>
      <w:r w:rsidR="002C14E5" w:rsidRPr="00E1247D">
        <w:rPr>
          <w:sz w:val="30"/>
          <w:szCs w:val="30"/>
        </w:rPr>
        <w:t>AYWôp</w:t>
      </w:r>
      <w:proofErr w:type="spellEnd"/>
      <w:r w:rsidR="002C14E5" w:rsidRPr="00E1247D">
        <w:rPr>
          <w:sz w:val="30"/>
          <w:szCs w:val="30"/>
        </w:rPr>
        <w:t xml:space="preserve"> </w:t>
      </w:r>
      <w:r w:rsidR="007F2B84" w:rsidRPr="00E1247D">
        <w:rPr>
          <w:sz w:val="30"/>
          <w:szCs w:val="30"/>
        </w:rPr>
        <w:t>§</w:t>
      </w:r>
      <w:proofErr w:type="spellStart"/>
      <w:r w:rsidR="007F2B84" w:rsidRPr="00E1247D">
        <w:rPr>
          <w:sz w:val="30"/>
          <w:szCs w:val="30"/>
        </w:rPr>
        <w:t>ÚmT</w:t>
      </w:r>
      <w:proofErr w:type="spellEnd"/>
      <w:r w:rsidR="007F2B84" w:rsidRPr="00E1247D">
        <w:rPr>
          <w:sz w:val="30"/>
          <w:szCs w:val="30"/>
        </w:rPr>
        <w:t xml:space="preserve"> </w:t>
      </w:r>
      <w:proofErr w:type="spellStart"/>
      <w:r w:rsidR="007F2B84" w:rsidRPr="00E1247D">
        <w:rPr>
          <w:sz w:val="30"/>
          <w:szCs w:val="30"/>
        </w:rPr>
        <w:t>ùT</w:t>
      </w:r>
      <w:proofErr w:type="spellEnd"/>
      <w:r w:rsidR="007F2B84" w:rsidRPr="00E1247D">
        <w:rPr>
          <w:sz w:val="30"/>
          <w:szCs w:val="30"/>
        </w:rPr>
        <w:t>\</w:t>
      </w:r>
      <w:r w:rsidR="002C14E5" w:rsidRPr="00E1247D">
        <w:rPr>
          <w:sz w:val="30"/>
          <w:szCs w:val="30"/>
        </w:rPr>
        <w:t xml:space="preserve"> </w:t>
      </w:r>
      <w:proofErr w:type="spellStart"/>
      <w:r w:rsidR="002C14E5" w:rsidRPr="00E1247D">
        <w:rPr>
          <w:sz w:val="30"/>
          <w:szCs w:val="30"/>
        </w:rPr>
        <w:t>Ø¥VôÕ</w:t>
      </w:r>
      <w:proofErr w:type="spellEnd"/>
      <w:r w:rsidR="002C14E5" w:rsidRPr="00E1247D">
        <w:rPr>
          <w:sz w:val="30"/>
          <w:szCs w:val="30"/>
        </w:rPr>
        <w:t xml:space="preserve">. </w:t>
      </w:r>
      <w:proofErr w:type="spellStart"/>
      <w:r w:rsidR="00BE4CFA" w:rsidRPr="00E1247D">
        <w:rPr>
          <w:sz w:val="30"/>
          <w:szCs w:val="30"/>
        </w:rPr>
        <w:t>AY</w:t>
      </w:r>
      <w:r w:rsidR="008F4120" w:rsidRPr="00E1247D">
        <w:rPr>
          <w:sz w:val="30"/>
          <w:szCs w:val="30"/>
        </w:rPr>
        <w:t>Wó</w:t>
      </w:r>
      <w:proofErr w:type="spellEnd"/>
      <w:r w:rsidR="00BE4CFA" w:rsidRPr="00E1247D">
        <w:rPr>
          <w:rFonts w:ascii="TML_Vaigai_Normal" w:hAnsi="TML_Vaigai_Normal"/>
          <w:sz w:val="30"/>
          <w:szCs w:val="30"/>
        </w:rPr>
        <w:t xml:space="preserve"> </w:t>
      </w:r>
      <w:proofErr w:type="spellStart"/>
      <w:r w:rsidR="00BE4CFA" w:rsidRPr="00E1247D">
        <w:rPr>
          <w:sz w:val="30"/>
          <w:szCs w:val="30"/>
        </w:rPr>
        <w:t>AûRd</w:t>
      </w:r>
      <w:proofErr w:type="spellEnd"/>
      <w:r w:rsidR="00BE4CFA" w:rsidRPr="00E1247D">
        <w:rPr>
          <w:rFonts w:ascii="TML_Vaigai_Normal" w:hAnsi="TML_Vaigai_Normal"/>
          <w:sz w:val="30"/>
          <w:szCs w:val="30"/>
        </w:rPr>
        <w:t xml:space="preserve"> </w:t>
      </w:r>
      <w:proofErr w:type="spellStart"/>
      <w:r w:rsidR="00BE4CFA" w:rsidRPr="00E1247D">
        <w:rPr>
          <w:sz w:val="30"/>
          <w:szCs w:val="30"/>
        </w:rPr>
        <w:t>LôjÕd</w:t>
      </w:r>
      <w:proofErr w:type="spellEnd"/>
      <w:r w:rsidR="008516B8" w:rsidRPr="00E1247D">
        <w:rPr>
          <w:sz w:val="30"/>
          <w:szCs w:val="30"/>
        </w:rPr>
        <w:t xml:space="preserve"> </w:t>
      </w:r>
      <w:proofErr w:type="spellStart"/>
      <w:r w:rsidR="00BE4CFA" w:rsidRPr="00E1247D">
        <w:rPr>
          <w:sz w:val="30"/>
          <w:szCs w:val="30"/>
        </w:rPr>
        <w:t>ùLôiPôL</w:t>
      </w:r>
      <w:proofErr w:type="spellEnd"/>
      <w:r w:rsidR="00BE4CFA" w:rsidRPr="00E1247D">
        <w:rPr>
          <w:sz w:val="30"/>
          <w:szCs w:val="30"/>
        </w:rPr>
        <w:t xml:space="preserve"> </w:t>
      </w:r>
      <w:proofErr w:type="spellStart"/>
      <w:r w:rsidR="00BE4CFA" w:rsidRPr="00E1247D">
        <w:rPr>
          <w:sz w:val="30"/>
          <w:szCs w:val="30"/>
        </w:rPr>
        <w:t>úYiÓm</w:t>
      </w:r>
      <w:proofErr w:type="spellEnd"/>
      <w:r w:rsidR="00BE4CFA" w:rsidRPr="00E1247D">
        <w:rPr>
          <w:sz w:val="30"/>
          <w:szCs w:val="30"/>
        </w:rPr>
        <w:t xml:space="preserve">. </w:t>
      </w:r>
      <w:proofErr w:type="spellStart"/>
      <w:r w:rsidR="00E72E2D" w:rsidRPr="00E1247D">
        <w:rPr>
          <w:sz w:val="30"/>
          <w:szCs w:val="30"/>
        </w:rPr>
        <w:t>AYo</w:t>
      </w:r>
      <w:proofErr w:type="spellEnd"/>
      <w:r w:rsidR="00E72E2D" w:rsidRPr="00E1247D">
        <w:rPr>
          <w:rFonts w:ascii="TML_Vaigai_Normal" w:hAnsi="TML_Vaigai_Normal"/>
          <w:sz w:val="30"/>
          <w:szCs w:val="30"/>
        </w:rPr>
        <w:t xml:space="preserve"> </w:t>
      </w:r>
      <w:proofErr w:type="spellStart"/>
      <w:r w:rsidR="009F2DD6" w:rsidRPr="00E1247D">
        <w:rPr>
          <w:sz w:val="30"/>
          <w:szCs w:val="30"/>
        </w:rPr>
        <w:t>ARtÏ</w:t>
      </w:r>
      <w:r w:rsidR="002A3158" w:rsidRPr="00E1247D">
        <w:rPr>
          <w:sz w:val="30"/>
          <w:szCs w:val="30"/>
        </w:rPr>
        <w:t>d</w:t>
      </w:r>
      <w:proofErr w:type="spellEnd"/>
      <w:r w:rsidR="009F2DD6" w:rsidRPr="00E1247D">
        <w:rPr>
          <w:rFonts w:ascii="TML_Vaigai_Normal" w:hAnsi="TML_Vaigai_Normal"/>
          <w:sz w:val="30"/>
          <w:szCs w:val="30"/>
        </w:rPr>
        <w:t xml:space="preserve"> </w:t>
      </w:r>
      <w:proofErr w:type="spellStart"/>
      <w:r w:rsidR="002A3158" w:rsidRPr="00E1247D">
        <w:rPr>
          <w:sz w:val="30"/>
          <w:szCs w:val="30"/>
        </w:rPr>
        <w:t>LPûUl</w:t>
      </w:r>
      <w:proofErr w:type="spellEnd"/>
      <w:r w:rsidR="00F93925">
        <w:rPr>
          <w:sz w:val="30"/>
          <w:szCs w:val="30"/>
        </w:rPr>
        <w:t xml:space="preserve"> </w:t>
      </w:r>
      <w:proofErr w:type="spellStart"/>
      <w:r w:rsidR="002A3158" w:rsidRPr="00E1247D">
        <w:rPr>
          <w:sz w:val="30"/>
          <w:szCs w:val="30"/>
        </w:rPr>
        <w:t>Th¥Úd</w:t>
      </w:r>
      <w:proofErr w:type="spellEnd"/>
      <w:r w:rsidR="002A3158" w:rsidRPr="00E1247D">
        <w:rPr>
          <w:sz w:val="30"/>
          <w:szCs w:val="30"/>
        </w:rPr>
        <w:t>¡\</w:t>
      </w:r>
      <w:proofErr w:type="spellStart"/>
      <w:r w:rsidR="002A3158" w:rsidRPr="00E1247D">
        <w:rPr>
          <w:sz w:val="30"/>
          <w:szCs w:val="30"/>
        </w:rPr>
        <w:t>ô</w:t>
      </w:r>
      <w:r w:rsidR="008F4120" w:rsidRPr="00E1247D">
        <w:rPr>
          <w:sz w:val="30"/>
          <w:szCs w:val="30"/>
        </w:rPr>
        <w:t>Wó</w:t>
      </w:r>
      <w:proofErr w:type="spellEnd"/>
      <w:r w:rsidR="002A3158" w:rsidRPr="00E1247D">
        <w:rPr>
          <w:sz w:val="30"/>
          <w:szCs w:val="30"/>
        </w:rPr>
        <w:t>.</w:t>
      </w:r>
    </w:p>
    <w:p w14:paraId="023CEA90" w14:textId="77777777" w:rsidR="00666671" w:rsidRPr="00E1247D" w:rsidRDefault="00A35300" w:rsidP="00AF1216">
      <w:pPr>
        <w:ind w:firstLine="567"/>
        <w:rPr>
          <w:rFonts w:ascii="TML_Vaigai_Normal" w:hAnsi="TML_Vaigai_Normal"/>
          <w:sz w:val="30"/>
          <w:szCs w:val="30"/>
        </w:rPr>
      </w:pPr>
      <w:r w:rsidRPr="00E1247D">
        <w:rPr>
          <w:sz w:val="30"/>
          <w:szCs w:val="30"/>
        </w:rPr>
        <w:t>26.</w:t>
      </w:r>
      <w:r w:rsidR="00F93925">
        <w:rPr>
          <w:sz w:val="30"/>
          <w:szCs w:val="30"/>
        </w:rPr>
        <w:t xml:space="preserve"> </w:t>
      </w:r>
      <w:proofErr w:type="spellStart"/>
      <w:r w:rsidR="000B4992" w:rsidRPr="00E1247D">
        <w:rPr>
          <w:sz w:val="30"/>
          <w:szCs w:val="30"/>
        </w:rPr>
        <w:t>AkRd</w:t>
      </w:r>
      <w:proofErr w:type="spellEnd"/>
      <w:r w:rsidR="000B4992" w:rsidRPr="00E1247D">
        <w:rPr>
          <w:sz w:val="30"/>
          <w:szCs w:val="30"/>
        </w:rPr>
        <w:t xml:space="preserve"> </w:t>
      </w:r>
      <w:proofErr w:type="spellStart"/>
      <w:r w:rsidR="000B4992" w:rsidRPr="00E1247D">
        <w:rPr>
          <w:sz w:val="30"/>
          <w:szCs w:val="30"/>
        </w:rPr>
        <w:t>LôWQjRôp</w:t>
      </w:r>
      <w:proofErr w:type="spellEnd"/>
      <w:r w:rsidR="000B4992" w:rsidRPr="00E1247D">
        <w:rPr>
          <w:sz w:val="30"/>
          <w:szCs w:val="30"/>
        </w:rPr>
        <w:t xml:space="preserve"> </w:t>
      </w:r>
      <w:proofErr w:type="spellStart"/>
      <w:r w:rsidR="000B4992" w:rsidRPr="00E1247D">
        <w:rPr>
          <w:sz w:val="30"/>
          <w:szCs w:val="30"/>
        </w:rPr>
        <w:t>Rôu</w:t>
      </w:r>
      <w:proofErr w:type="spellEnd"/>
      <w:r w:rsidR="000B4992" w:rsidRPr="00E1247D">
        <w:rPr>
          <w:sz w:val="30"/>
          <w:szCs w:val="30"/>
        </w:rPr>
        <w:t xml:space="preserve"> </w:t>
      </w:r>
      <w:proofErr w:type="spellStart"/>
      <w:r w:rsidR="00EF721F" w:rsidRPr="00E1247D">
        <w:rPr>
          <w:sz w:val="30"/>
          <w:szCs w:val="30"/>
        </w:rPr>
        <w:t>CkR</w:t>
      </w:r>
      <w:proofErr w:type="spellEnd"/>
      <w:r w:rsidR="00EF721F" w:rsidRPr="00E1247D">
        <w:rPr>
          <w:sz w:val="30"/>
          <w:szCs w:val="30"/>
        </w:rPr>
        <w:t xml:space="preserve"> </w:t>
      </w:r>
      <w:proofErr w:type="spellStart"/>
      <w:r w:rsidR="00EF721F" w:rsidRPr="00E1247D">
        <w:rPr>
          <w:sz w:val="30"/>
          <w:szCs w:val="30"/>
        </w:rPr>
        <w:t>ULjRô</w:t>
      </w:r>
      <w:proofErr w:type="spellEnd"/>
      <w:r w:rsidR="00EF721F" w:rsidRPr="00E1247D">
        <w:rPr>
          <w:sz w:val="30"/>
          <w:szCs w:val="30"/>
        </w:rPr>
        <w:t>]</w:t>
      </w:r>
      <w:r w:rsidR="00EF721F" w:rsidRPr="00E1247D">
        <w:rPr>
          <w:rFonts w:ascii="TML_Vaigai_Normal" w:hAnsi="TML_Vaigai_Normal"/>
          <w:sz w:val="30"/>
          <w:szCs w:val="30"/>
        </w:rPr>
        <w:t xml:space="preserve"> </w:t>
      </w:r>
      <w:proofErr w:type="spellStart"/>
      <w:proofErr w:type="gramStart"/>
      <w:r w:rsidR="00EF721F" w:rsidRPr="00E1247D">
        <w:rPr>
          <w:sz w:val="30"/>
          <w:szCs w:val="30"/>
        </w:rPr>
        <w:t>T­</w:t>
      </w:r>
      <w:r w:rsidR="00263546" w:rsidRPr="00E1247D">
        <w:rPr>
          <w:sz w:val="30"/>
          <w:szCs w:val="30"/>
        </w:rPr>
        <w:t>Vô</w:t>
      </w:r>
      <w:proofErr w:type="spellEnd"/>
      <w:r w:rsidR="00263546" w:rsidRPr="00E1247D">
        <w:rPr>
          <w:sz w:val="30"/>
          <w:szCs w:val="30"/>
        </w:rPr>
        <w:t>]Õ</w:t>
      </w:r>
      <w:proofErr w:type="gramEnd"/>
      <w:r w:rsidR="00EF721F" w:rsidRPr="00E1247D">
        <w:rPr>
          <w:sz w:val="30"/>
          <w:szCs w:val="30"/>
        </w:rPr>
        <w:t xml:space="preserve"> </w:t>
      </w:r>
      <w:proofErr w:type="spellStart"/>
      <w:r w:rsidR="0015511A" w:rsidRPr="00E1247D">
        <w:rPr>
          <w:sz w:val="30"/>
          <w:szCs w:val="30"/>
        </w:rPr>
        <w:t>ùN</w:t>
      </w:r>
      <w:r w:rsidR="00263546" w:rsidRPr="00E1247D">
        <w:rPr>
          <w:sz w:val="30"/>
          <w:szCs w:val="30"/>
        </w:rPr>
        <w:t>ÛjRl</w:t>
      </w:r>
      <w:r w:rsidR="007F2B84" w:rsidRPr="00E1247D">
        <w:rPr>
          <w:sz w:val="30"/>
          <w:szCs w:val="30"/>
        </w:rPr>
        <w:t>TP</w:t>
      </w:r>
      <w:proofErr w:type="spellEnd"/>
      <w:r w:rsidR="007F2B84" w:rsidRPr="00E1247D">
        <w:rPr>
          <w:sz w:val="30"/>
          <w:szCs w:val="30"/>
        </w:rPr>
        <w:t xml:space="preserve"> </w:t>
      </w:r>
      <w:proofErr w:type="spellStart"/>
      <w:r w:rsidR="007F2B84" w:rsidRPr="00E1247D">
        <w:rPr>
          <w:sz w:val="30"/>
          <w:szCs w:val="30"/>
        </w:rPr>
        <w:t>úYi¥VRô«</w:t>
      </w:r>
      <w:r w:rsidR="00BD0BB1" w:rsidRPr="00E1247D">
        <w:rPr>
          <w:sz w:val="30"/>
          <w:szCs w:val="30"/>
        </w:rPr>
        <w:t>ÚkRÕ</w:t>
      </w:r>
      <w:proofErr w:type="spellEnd"/>
      <w:r w:rsidR="00BD0BB1" w:rsidRPr="00E1247D">
        <w:rPr>
          <w:sz w:val="30"/>
          <w:szCs w:val="30"/>
        </w:rPr>
        <w:t xml:space="preserve">. </w:t>
      </w:r>
      <w:r w:rsidR="007615AD" w:rsidRPr="00E1247D">
        <w:rPr>
          <w:sz w:val="30"/>
          <w:szCs w:val="30"/>
        </w:rPr>
        <w:t xml:space="preserve">JÚ U²Ro </w:t>
      </w:r>
      <w:proofErr w:type="spellStart"/>
      <w:r w:rsidR="007615AD" w:rsidRPr="00E1247D">
        <w:rPr>
          <w:sz w:val="30"/>
          <w:szCs w:val="30"/>
        </w:rPr>
        <w:t>GpXôÚdLôLÜm</w:t>
      </w:r>
      <w:proofErr w:type="spellEnd"/>
      <w:r w:rsidR="007615AD" w:rsidRPr="00E1247D">
        <w:rPr>
          <w:sz w:val="30"/>
          <w:szCs w:val="30"/>
        </w:rPr>
        <w:t xml:space="preserve"> </w:t>
      </w:r>
      <w:proofErr w:type="spellStart"/>
      <w:r w:rsidR="007615AD" w:rsidRPr="00E1247D">
        <w:rPr>
          <w:sz w:val="30"/>
          <w:szCs w:val="30"/>
        </w:rPr>
        <w:t>U¬jRô</w:t>
      </w:r>
      <w:r w:rsidR="008F4120" w:rsidRPr="00E1247D">
        <w:rPr>
          <w:sz w:val="30"/>
          <w:szCs w:val="30"/>
        </w:rPr>
        <w:t>Wó</w:t>
      </w:r>
      <w:proofErr w:type="spellEnd"/>
      <w:r w:rsidR="007615AD" w:rsidRPr="00E1247D">
        <w:rPr>
          <w:sz w:val="30"/>
          <w:szCs w:val="30"/>
        </w:rPr>
        <w:t xml:space="preserve">, </w:t>
      </w:r>
      <w:proofErr w:type="spellStart"/>
      <w:proofErr w:type="gramStart"/>
      <w:r w:rsidR="007615AD" w:rsidRPr="00E1247D">
        <w:rPr>
          <w:sz w:val="30"/>
          <w:szCs w:val="30"/>
        </w:rPr>
        <w:t>Hù</w:t>
      </w:r>
      <w:proofErr w:type="spellEnd"/>
      <w:r w:rsidR="007615AD" w:rsidRPr="00E1247D">
        <w:rPr>
          <w:sz w:val="30"/>
          <w:szCs w:val="30"/>
        </w:rPr>
        <w:t>]u</w:t>
      </w:r>
      <w:proofErr w:type="gramEnd"/>
      <w:r w:rsidR="007615AD" w:rsidRPr="00E1247D">
        <w:rPr>
          <w:sz w:val="30"/>
          <w:szCs w:val="30"/>
        </w:rPr>
        <w:t>\</w:t>
      </w:r>
      <w:proofErr w:type="spellStart"/>
      <w:r w:rsidR="007615AD" w:rsidRPr="00E1247D">
        <w:rPr>
          <w:sz w:val="30"/>
          <w:szCs w:val="30"/>
        </w:rPr>
        <w:t>ôp</w:t>
      </w:r>
      <w:proofErr w:type="spellEnd"/>
      <w:r w:rsidR="007615AD" w:rsidRPr="00E1247D">
        <w:rPr>
          <w:sz w:val="30"/>
          <w:szCs w:val="30"/>
        </w:rPr>
        <w:t xml:space="preserve"> </w:t>
      </w:r>
      <w:r w:rsidR="00741B43" w:rsidRPr="00E1247D">
        <w:rPr>
          <w:sz w:val="30"/>
          <w:szCs w:val="30"/>
        </w:rPr>
        <w:t xml:space="preserve">JÚ U²Ru </w:t>
      </w:r>
      <w:proofErr w:type="spellStart"/>
      <w:r w:rsidR="00741B43" w:rsidRPr="00E1247D">
        <w:rPr>
          <w:sz w:val="30"/>
          <w:szCs w:val="30"/>
        </w:rPr>
        <w:t>TôYm</w:t>
      </w:r>
      <w:proofErr w:type="spellEnd"/>
      <w:r w:rsidR="00741B43" w:rsidRPr="00E1247D">
        <w:rPr>
          <w:sz w:val="30"/>
          <w:szCs w:val="30"/>
        </w:rPr>
        <w:t xml:space="preserve"> </w:t>
      </w:r>
      <w:proofErr w:type="spellStart"/>
      <w:r w:rsidR="00741B43" w:rsidRPr="00E1247D">
        <w:rPr>
          <w:sz w:val="30"/>
          <w:szCs w:val="30"/>
        </w:rPr>
        <w:t>ùNnÕ</w:t>
      </w:r>
      <w:proofErr w:type="spellEnd"/>
      <w:r w:rsidR="00741B43" w:rsidRPr="00E1247D">
        <w:rPr>
          <w:sz w:val="30"/>
          <w:szCs w:val="30"/>
        </w:rPr>
        <w:t xml:space="preserve">, </w:t>
      </w:r>
      <w:proofErr w:type="spellStart"/>
      <w:r w:rsidR="00F3116A" w:rsidRPr="00E1247D">
        <w:rPr>
          <w:sz w:val="30"/>
          <w:szCs w:val="30"/>
        </w:rPr>
        <w:t>GpXô</w:t>
      </w:r>
      <w:proofErr w:type="spellEnd"/>
      <w:r w:rsidR="00F3116A" w:rsidRPr="00E1247D">
        <w:rPr>
          <w:sz w:val="30"/>
          <w:szCs w:val="30"/>
        </w:rPr>
        <w:t xml:space="preserve"> U²R</w:t>
      </w:r>
      <w:r w:rsidR="006A01ED" w:rsidRPr="00E1247D">
        <w:rPr>
          <w:sz w:val="30"/>
          <w:szCs w:val="30"/>
        </w:rPr>
        <w:t>ûWÙ</w:t>
      </w:r>
      <w:r w:rsidR="00F3116A" w:rsidRPr="00E1247D">
        <w:rPr>
          <w:sz w:val="30"/>
          <w:szCs w:val="30"/>
        </w:rPr>
        <w:t xml:space="preserve">m </w:t>
      </w:r>
      <w:proofErr w:type="spellStart"/>
      <w:r w:rsidR="00F02427" w:rsidRPr="00E1247D">
        <w:rPr>
          <w:sz w:val="30"/>
          <w:szCs w:val="30"/>
        </w:rPr>
        <w:t>UWQj§tÏ</w:t>
      </w:r>
      <w:proofErr w:type="spellEnd"/>
      <w:r w:rsidR="00F02427" w:rsidRPr="00E1247D">
        <w:rPr>
          <w:sz w:val="30"/>
          <w:szCs w:val="30"/>
        </w:rPr>
        <w:t xml:space="preserve"> </w:t>
      </w:r>
      <w:proofErr w:type="spellStart"/>
      <w:r w:rsidR="00EA63D0" w:rsidRPr="00E1247D">
        <w:rPr>
          <w:sz w:val="30"/>
          <w:szCs w:val="30"/>
        </w:rPr>
        <w:t>EhTP</w:t>
      </w:r>
      <w:proofErr w:type="spellEnd"/>
      <w:r w:rsidR="00AF1216" w:rsidRPr="00E1247D">
        <w:rPr>
          <w:rFonts w:ascii="TML_Vaigai_Normal" w:hAnsi="TML_Vaigai_Normal"/>
          <w:sz w:val="30"/>
          <w:szCs w:val="30"/>
        </w:rPr>
        <w:t xml:space="preserve"> </w:t>
      </w:r>
      <w:proofErr w:type="spellStart"/>
      <w:r w:rsidR="00AF1216" w:rsidRPr="00E1247D">
        <w:rPr>
          <w:sz w:val="30"/>
          <w:szCs w:val="30"/>
        </w:rPr>
        <w:t>ùLôiÓ</w:t>
      </w:r>
      <w:proofErr w:type="spellEnd"/>
      <w:r w:rsidR="00AF1216" w:rsidRPr="00E1247D">
        <w:rPr>
          <w:sz w:val="30"/>
          <w:szCs w:val="30"/>
        </w:rPr>
        <w:t xml:space="preserve"> </w:t>
      </w:r>
      <w:proofErr w:type="spellStart"/>
      <w:r w:rsidR="00AF1216" w:rsidRPr="00E1247D">
        <w:rPr>
          <w:sz w:val="30"/>
          <w:szCs w:val="30"/>
        </w:rPr>
        <w:t>YkRôu</w:t>
      </w:r>
      <w:proofErr w:type="spellEnd"/>
      <w:r w:rsidR="00AF1216" w:rsidRPr="00E1247D">
        <w:rPr>
          <w:sz w:val="30"/>
          <w:szCs w:val="30"/>
        </w:rPr>
        <w:t xml:space="preserve">. </w:t>
      </w:r>
      <w:proofErr w:type="spellStart"/>
      <w:r w:rsidR="00F96516" w:rsidRPr="00E1247D">
        <w:rPr>
          <w:sz w:val="30"/>
          <w:szCs w:val="30"/>
        </w:rPr>
        <w:t>úUÛm</w:t>
      </w:r>
      <w:proofErr w:type="spellEnd"/>
      <w:r w:rsidR="00F96516" w:rsidRPr="00E1247D">
        <w:rPr>
          <w:sz w:val="30"/>
          <w:szCs w:val="30"/>
        </w:rPr>
        <w:t xml:space="preserve"> U²Ru... </w:t>
      </w:r>
      <w:r w:rsidR="00637342" w:rsidRPr="00E1247D">
        <w:rPr>
          <w:sz w:val="30"/>
          <w:szCs w:val="30"/>
        </w:rPr>
        <w:t>¿</w:t>
      </w:r>
      <w:proofErr w:type="spellStart"/>
      <w:r w:rsidR="00637342" w:rsidRPr="00E1247D">
        <w:rPr>
          <w:sz w:val="30"/>
          <w:szCs w:val="30"/>
        </w:rPr>
        <w:t>eLs</w:t>
      </w:r>
      <w:proofErr w:type="spellEnd"/>
      <w:r w:rsidR="00637342" w:rsidRPr="00E1247D">
        <w:rPr>
          <w:sz w:val="30"/>
          <w:szCs w:val="30"/>
        </w:rPr>
        <w:t xml:space="preserve"> </w:t>
      </w:r>
      <w:proofErr w:type="spellStart"/>
      <w:r w:rsidR="00637342" w:rsidRPr="00E1247D">
        <w:rPr>
          <w:sz w:val="30"/>
          <w:szCs w:val="30"/>
        </w:rPr>
        <w:t>TôYjúRôÓ</w:t>
      </w:r>
      <w:proofErr w:type="spellEnd"/>
      <w:r w:rsidR="00637342" w:rsidRPr="00E1247D">
        <w:rPr>
          <w:sz w:val="30"/>
          <w:szCs w:val="30"/>
        </w:rPr>
        <w:t xml:space="preserve"> </w:t>
      </w:r>
      <w:proofErr w:type="spellStart"/>
      <w:r w:rsidR="00637342" w:rsidRPr="00E1247D">
        <w:rPr>
          <w:sz w:val="30"/>
          <w:szCs w:val="30"/>
        </w:rPr>
        <w:t>CûPTÓm</w:t>
      </w:r>
      <w:proofErr w:type="spellEnd"/>
      <w:r w:rsidR="00637342" w:rsidRPr="00E1247D">
        <w:rPr>
          <w:sz w:val="30"/>
          <w:szCs w:val="30"/>
        </w:rPr>
        <w:t xml:space="preserve"> </w:t>
      </w:r>
      <w:proofErr w:type="spellStart"/>
      <w:r w:rsidR="00637342" w:rsidRPr="00E1247D">
        <w:rPr>
          <w:sz w:val="30"/>
          <w:szCs w:val="30"/>
        </w:rPr>
        <w:t>úTôÕ</w:t>
      </w:r>
      <w:proofErr w:type="spellEnd"/>
      <w:r w:rsidR="00637342" w:rsidRPr="00E1247D">
        <w:rPr>
          <w:sz w:val="30"/>
          <w:szCs w:val="30"/>
        </w:rPr>
        <w:t xml:space="preserve">, </w:t>
      </w:r>
      <w:r w:rsidR="00B60025">
        <w:rPr>
          <w:sz w:val="30"/>
          <w:szCs w:val="30"/>
        </w:rPr>
        <w:t>¿</w:t>
      </w:r>
      <w:proofErr w:type="spellStart"/>
      <w:r w:rsidR="00B60025">
        <w:rPr>
          <w:sz w:val="30"/>
          <w:szCs w:val="30"/>
        </w:rPr>
        <w:t>eLs</w:t>
      </w:r>
      <w:proofErr w:type="spellEnd"/>
      <w:r w:rsidR="00B60025">
        <w:rPr>
          <w:sz w:val="30"/>
          <w:szCs w:val="30"/>
        </w:rPr>
        <w:t xml:space="preserve"> ®</w:t>
      </w:r>
      <w:proofErr w:type="spellStart"/>
      <w:r w:rsidR="00B60025">
        <w:rPr>
          <w:sz w:val="30"/>
          <w:szCs w:val="30"/>
        </w:rPr>
        <w:t>Vô§úVôÓm</w:t>
      </w:r>
      <w:proofErr w:type="spellEnd"/>
      <w:r w:rsidR="00B60025">
        <w:rPr>
          <w:sz w:val="30"/>
          <w:szCs w:val="30"/>
        </w:rPr>
        <w:t xml:space="preserve"> </w:t>
      </w:r>
      <w:proofErr w:type="spellStart"/>
      <w:r w:rsidR="00B60025">
        <w:rPr>
          <w:sz w:val="30"/>
          <w:szCs w:val="30"/>
        </w:rPr>
        <w:t>CûP</w:t>
      </w:r>
      <w:r w:rsidR="00F73E09" w:rsidRPr="00E1247D">
        <w:rPr>
          <w:sz w:val="30"/>
          <w:szCs w:val="30"/>
        </w:rPr>
        <w:t>T</w:t>
      </w:r>
      <w:r w:rsidR="007F2B84" w:rsidRPr="00E1247D">
        <w:rPr>
          <w:sz w:val="30"/>
          <w:szCs w:val="30"/>
        </w:rPr>
        <w:t>P</w:t>
      </w:r>
      <w:proofErr w:type="spellEnd"/>
      <w:r w:rsidR="00F73E09" w:rsidRPr="00E1247D">
        <w:rPr>
          <w:sz w:val="30"/>
          <w:szCs w:val="30"/>
        </w:rPr>
        <w:t xml:space="preserve"> </w:t>
      </w:r>
      <w:proofErr w:type="spellStart"/>
      <w:r w:rsidR="00F73E09" w:rsidRPr="00E1247D">
        <w:rPr>
          <w:sz w:val="30"/>
          <w:szCs w:val="30"/>
        </w:rPr>
        <w:t>úYi¥</w:t>
      </w:r>
      <w:r w:rsidR="007F2B84" w:rsidRPr="00E1247D">
        <w:rPr>
          <w:sz w:val="30"/>
          <w:szCs w:val="30"/>
        </w:rPr>
        <w:t>VRô</w:t>
      </w:r>
      <w:r w:rsidR="00F73E09" w:rsidRPr="00E1247D">
        <w:rPr>
          <w:sz w:val="30"/>
          <w:szCs w:val="30"/>
        </w:rPr>
        <w:t>«Úd</w:t>
      </w:r>
      <w:proofErr w:type="spellEnd"/>
      <w:r w:rsidR="00F73E09" w:rsidRPr="00E1247D">
        <w:rPr>
          <w:sz w:val="30"/>
          <w:szCs w:val="30"/>
        </w:rPr>
        <w:t xml:space="preserve">¡\Õ, </w:t>
      </w:r>
      <w:proofErr w:type="spellStart"/>
      <w:proofErr w:type="gramStart"/>
      <w:r w:rsidR="00F73E09" w:rsidRPr="00E1247D">
        <w:rPr>
          <w:sz w:val="30"/>
          <w:szCs w:val="30"/>
        </w:rPr>
        <w:t>Hù</w:t>
      </w:r>
      <w:proofErr w:type="spellEnd"/>
      <w:r w:rsidR="00F73E09" w:rsidRPr="00E1247D">
        <w:rPr>
          <w:sz w:val="30"/>
          <w:szCs w:val="30"/>
        </w:rPr>
        <w:t>]u</w:t>
      </w:r>
      <w:proofErr w:type="gramEnd"/>
      <w:r w:rsidR="00F73E09" w:rsidRPr="00E1247D">
        <w:rPr>
          <w:sz w:val="30"/>
          <w:szCs w:val="30"/>
        </w:rPr>
        <w:t>\</w:t>
      </w:r>
      <w:proofErr w:type="spellStart"/>
      <w:r w:rsidR="00F73E09" w:rsidRPr="00E1247D">
        <w:rPr>
          <w:sz w:val="30"/>
          <w:szCs w:val="30"/>
        </w:rPr>
        <w:t>ôp</w:t>
      </w:r>
      <w:proofErr w:type="spellEnd"/>
      <w:r w:rsidR="00F73E09" w:rsidRPr="00E1247D">
        <w:rPr>
          <w:sz w:val="30"/>
          <w:szCs w:val="30"/>
        </w:rPr>
        <w:t xml:space="preserve"> </w:t>
      </w:r>
      <w:r w:rsidR="0032218A" w:rsidRPr="00E1247D">
        <w:rPr>
          <w:sz w:val="30"/>
          <w:szCs w:val="30"/>
        </w:rPr>
        <w:t>®</w:t>
      </w:r>
      <w:proofErr w:type="spellStart"/>
      <w:r w:rsidR="0032218A" w:rsidRPr="00E1247D">
        <w:rPr>
          <w:sz w:val="30"/>
          <w:szCs w:val="30"/>
        </w:rPr>
        <w:t>Vô§Vô</w:t>
      </w:r>
      <w:proofErr w:type="spellEnd"/>
      <w:r w:rsidR="0032218A" w:rsidRPr="00E1247D">
        <w:rPr>
          <w:sz w:val="30"/>
          <w:szCs w:val="30"/>
        </w:rPr>
        <w:t xml:space="preserve">]Õ </w:t>
      </w:r>
      <w:proofErr w:type="spellStart"/>
      <w:r w:rsidR="00515ECF" w:rsidRPr="00E1247D">
        <w:rPr>
          <w:sz w:val="30"/>
          <w:szCs w:val="30"/>
        </w:rPr>
        <w:t>TôYj§u</w:t>
      </w:r>
      <w:proofErr w:type="spellEnd"/>
      <w:r w:rsidR="00515ECF" w:rsidRPr="00E1247D">
        <w:rPr>
          <w:sz w:val="30"/>
          <w:szCs w:val="30"/>
        </w:rPr>
        <w:t xml:space="preserve"> JÚ </w:t>
      </w:r>
      <w:proofErr w:type="spellStart"/>
      <w:r w:rsidR="00515ECF" w:rsidRPr="00E1247D">
        <w:rPr>
          <w:sz w:val="30"/>
          <w:szCs w:val="30"/>
        </w:rPr>
        <w:t>RuûUVôL</w:t>
      </w:r>
      <w:proofErr w:type="spellEnd"/>
      <w:r w:rsidR="00515ECF" w:rsidRPr="00E1247D">
        <w:rPr>
          <w:sz w:val="30"/>
          <w:szCs w:val="30"/>
        </w:rPr>
        <w:t xml:space="preserve"> </w:t>
      </w:r>
      <w:proofErr w:type="spellStart"/>
      <w:r w:rsidR="00515ECF" w:rsidRPr="00E1247D">
        <w:rPr>
          <w:sz w:val="30"/>
          <w:szCs w:val="30"/>
        </w:rPr>
        <w:t>CÚd</w:t>
      </w:r>
      <w:proofErr w:type="spellEnd"/>
      <w:r w:rsidR="00515ECF" w:rsidRPr="00E1247D">
        <w:rPr>
          <w:sz w:val="30"/>
          <w:szCs w:val="30"/>
        </w:rPr>
        <w:t xml:space="preserve">¡\Õ. </w:t>
      </w:r>
      <w:r w:rsidR="005C72B5" w:rsidRPr="00E1247D">
        <w:rPr>
          <w:sz w:val="30"/>
          <w:szCs w:val="30"/>
        </w:rPr>
        <w:t>®</w:t>
      </w:r>
      <w:proofErr w:type="spellStart"/>
      <w:r w:rsidR="005C72B5" w:rsidRPr="00E1247D">
        <w:rPr>
          <w:sz w:val="30"/>
          <w:szCs w:val="30"/>
        </w:rPr>
        <w:t>Vô</w:t>
      </w:r>
      <w:proofErr w:type="spellEnd"/>
      <w:r w:rsidR="005C72B5" w:rsidRPr="00E1247D">
        <w:rPr>
          <w:sz w:val="30"/>
          <w:szCs w:val="30"/>
        </w:rPr>
        <w:t xml:space="preserve">§ </w:t>
      </w:r>
      <w:proofErr w:type="spellStart"/>
      <w:r w:rsidR="005C72B5" w:rsidRPr="00E1247D">
        <w:rPr>
          <w:sz w:val="30"/>
          <w:szCs w:val="30"/>
        </w:rPr>
        <w:t>TôYj§u</w:t>
      </w:r>
      <w:proofErr w:type="spellEnd"/>
      <w:r w:rsidR="005C72B5" w:rsidRPr="00E1247D">
        <w:rPr>
          <w:sz w:val="30"/>
          <w:szCs w:val="30"/>
        </w:rPr>
        <w:t xml:space="preserve"> </w:t>
      </w:r>
      <w:proofErr w:type="spellStart"/>
      <w:r w:rsidR="005C72B5" w:rsidRPr="00E1247D">
        <w:rPr>
          <w:sz w:val="30"/>
          <w:szCs w:val="30"/>
        </w:rPr>
        <w:t>êXUôL</w:t>
      </w:r>
      <w:proofErr w:type="spellEnd"/>
      <w:r w:rsidR="005C72B5" w:rsidRPr="00E1247D">
        <w:rPr>
          <w:sz w:val="30"/>
          <w:szCs w:val="30"/>
        </w:rPr>
        <w:t xml:space="preserve"> </w:t>
      </w:r>
      <w:proofErr w:type="spellStart"/>
      <w:r w:rsidR="005C72B5" w:rsidRPr="00E1247D">
        <w:rPr>
          <w:sz w:val="30"/>
          <w:szCs w:val="30"/>
        </w:rPr>
        <w:t>YkRÕ</w:t>
      </w:r>
      <w:proofErr w:type="spellEnd"/>
      <w:r w:rsidR="005C72B5" w:rsidRPr="00E1247D">
        <w:rPr>
          <w:sz w:val="30"/>
          <w:szCs w:val="30"/>
        </w:rPr>
        <w:t>.</w:t>
      </w:r>
    </w:p>
    <w:p w14:paraId="75FF5314" w14:textId="77777777" w:rsidR="00BC5D51" w:rsidRPr="00E1247D" w:rsidRDefault="00A35300" w:rsidP="00AF1216">
      <w:pPr>
        <w:ind w:firstLine="567"/>
        <w:rPr>
          <w:rFonts w:ascii="TML_Vaigai_Normal" w:hAnsi="TML_Vaigai_Normal"/>
          <w:sz w:val="30"/>
          <w:szCs w:val="30"/>
        </w:rPr>
      </w:pPr>
      <w:r w:rsidRPr="00E1247D">
        <w:rPr>
          <w:sz w:val="30"/>
          <w:szCs w:val="30"/>
        </w:rPr>
        <w:t>27.</w:t>
      </w:r>
      <w:r w:rsidR="00F93925">
        <w:rPr>
          <w:sz w:val="30"/>
          <w:szCs w:val="30"/>
        </w:rPr>
        <w:t xml:space="preserve"> </w:t>
      </w:r>
      <w:proofErr w:type="spellStart"/>
      <w:r w:rsidR="00AB50AD" w:rsidRPr="00E1247D">
        <w:rPr>
          <w:sz w:val="30"/>
          <w:szCs w:val="30"/>
        </w:rPr>
        <w:t>BûLVôp</w:t>
      </w:r>
      <w:proofErr w:type="spellEnd"/>
      <w:r w:rsidR="00AB50AD" w:rsidRPr="00E1247D">
        <w:rPr>
          <w:sz w:val="30"/>
          <w:szCs w:val="30"/>
        </w:rPr>
        <w:t xml:space="preserve">, </w:t>
      </w:r>
      <w:proofErr w:type="spellStart"/>
      <w:r w:rsidR="00DB6716" w:rsidRPr="00E1247D">
        <w:rPr>
          <w:sz w:val="30"/>
          <w:szCs w:val="30"/>
        </w:rPr>
        <w:t>AkRl</w:t>
      </w:r>
      <w:proofErr w:type="spellEnd"/>
      <w:r w:rsidR="00DB6716" w:rsidRPr="00E1247D">
        <w:rPr>
          <w:sz w:val="30"/>
          <w:szCs w:val="30"/>
        </w:rPr>
        <w:t xml:space="preserve"> </w:t>
      </w:r>
      <w:proofErr w:type="spellStart"/>
      <w:r w:rsidR="005B7F13" w:rsidRPr="00E1247D">
        <w:rPr>
          <w:sz w:val="30"/>
          <w:szCs w:val="30"/>
        </w:rPr>
        <w:t>TôY</w:t>
      </w:r>
      <w:proofErr w:type="spellEnd"/>
      <w:r w:rsidR="005B7F13" w:rsidRPr="00E1247D">
        <w:rPr>
          <w:sz w:val="30"/>
          <w:szCs w:val="30"/>
        </w:rPr>
        <w:t xml:space="preserve"> ¨®</w:t>
      </w:r>
      <w:proofErr w:type="spellStart"/>
      <w:r w:rsidR="005B7F13" w:rsidRPr="00E1247D">
        <w:rPr>
          <w:sz w:val="30"/>
          <w:szCs w:val="30"/>
        </w:rPr>
        <w:t>oj§</w:t>
      </w:r>
      <w:proofErr w:type="gramStart"/>
      <w:r w:rsidR="005B7F13" w:rsidRPr="00E1247D">
        <w:rPr>
          <w:sz w:val="30"/>
          <w:szCs w:val="30"/>
        </w:rPr>
        <w:t>Vô</w:t>
      </w:r>
      <w:proofErr w:type="spellEnd"/>
      <w:r w:rsidR="005B7F13" w:rsidRPr="00E1247D">
        <w:rPr>
          <w:sz w:val="30"/>
          <w:szCs w:val="30"/>
        </w:rPr>
        <w:t>]Õ</w:t>
      </w:r>
      <w:r w:rsidR="00915532" w:rsidRPr="00E1247D">
        <w:rPr>
          <w:sz w:val="30"/>
          <w:szCs w:val="30"/>
        </w:rPr>
        <w:t>.</w:t>
      </w:r>
      <w:proofErr w:type="gramEnd"/>
      <w:r w:rsidR="00915532" w:rsidRPr="00E1247D">
        <w:rPr>
          <w:sz w:val="30"/>
          <w:szCs w:val="30"/>
        </w:rPr>
        <w:t xml:space="preserve">.. </w:t>
      </w:r>
      <w:proofErr w:type="spellStart"/>
      <w:r w:rsidR="00915532" w:rsidRPr="00E1247D">
        <w:rPr>
          <w:sz w:val="30"/>
          <w:szCs w:val="30"/>
        </w:rPr>
        <w:t>SUdÏ</w:t>
      </w:r>
      <w:proofErr w:type="spellEnd"/>
      <w:r w:rsidR="00915532" w:rsidRPr="00E1247D">
        <w:rPr>
          <w:sz w:val="30"/>
          <w:szCs w:val="30"/>
        </w:rPr>
        <w:t xml:space="preserve"> </w:t>
      </w:r>
      <w:proofErr w:type="spellStart"/>
      <w:r w:rsidR="00915532" w:rsidRPr="00E1247D">
        <w:rPr>
          <w:sz w:val="30"/>
          <w:szCs w:val="30"/>
        </w:rPr>
        <w:t>AY£VUô</w:t>
      </w:r>
      <w:proofErr w:type="spellEnd"/>
      <w:r w:rsidR="00915532" w:rsidRPr="00E1247D">
        <w:rPr>
          <w:sz w:val="30"/>
          <w:szCs w:val="30"/>
        </w:rPr>
        <w:t xml:space="preserve">] </w:t>
      </w:r>
      <w:proofErr w:type="spellStart"/>
      <w:r w:rsidR="00915532" w:rsidRPr="00E1247D">
        <w:rPr>
          <w:sz w:val="30"/>
          <w:szCs w:val="30"/>
        </w:rPr>
        <w:t>GpXôúU</w:t>
      </w:r>
      <w:proofErr w:type="spellEnd"/>
      <w:r w:rsidR="00915532" w:rsidRPr="00E1247D">
        <w:rPr>
          <w:sz w:val="30"/>
          <w:szCs w:val="30"/>
        </w:rPr>
        <w:t xml:space="preserve"> </w:t>
      </w:r>
      <w:proofErr w:type="spellStart"/>
      <w:r w:rsidR="00915532" w:rsidRPr="00E1247D">
        <w:rPr>
          <w:sz w:val="30"/>
          <w:szCs w:val="30"/>
        </w:rPr>
        <w:t>CÚdÏm</w:t>
      </w:r>
      <w:proofErr w:type="spellEnd"/>
      <w:r w:rsidR="00915532" w:rsidRPr="00E1247D">
        <w:rPr>
          <w:sz w:val="30"/>
          <w:szCs w:val="30"/>
        </w:rPr>
        <w:t xml:space="preserve"> </w:t>
      </w:r>
      <w:proofErr w:type="spellStart"/>
      <w:r w:rsidR="00915532" w:rsidRPr="00E1247D">
        <w:rPr>
          <w:sz w:val="30"/>
          <w:szCs w:val="30"/>
        </w:rPr>
        <w:t>CPUô¡V</w:t>
      </w:r>
      <w:proofErr w:type="spellEnd"/>
      <w:r w:rsidR="00915532" w:rsidRPr="00E1247D">
        <w:rPr>
          <w:sz w:val="30"/>
          <w:szCs w:val="30"/>
        </w:rPr>
        <w:t>,</w:t>
      </w:r>
      <w:r w:rsidR="00DB6716" w:rsidRPr="00E1247D">
        <w:rPr>
          <w:sz w:val="30"/>
          <w:szCs w:val="30"/>
        </w:rPr>
        <w:t xml:space="preserve"> </w:t>
      </w:r>
      <w:proofErr w:type="spellStart"/>
      <w:r w:rsidR="00B009F9" w:rsidRPr="00E1247D">
        <w:rPr>
          <w:sz w:val="30"/>
          <w:szCs w:val="30"/>
        </w:rPr>
        <w:t>LpYô</w:t>
      </w:r>
      <w:proofErr w:type="spellEnd"/>
      <w:r w:rsidR="00B009F9" w:rsidRPr="00E1247D">
        <w:rPr>
          <w:sz w:val="30"/>
          <w:szCs w:val="30"/>
        </w:rPr>
        <w:t>¬«</w:t>
      </w:r>
      <w:proofErr w:type="spellStart"/>
      <w:r w:rsidR="00DD4A71" w:rsidRPr="00E1247D">
        <w:rPr>
          <w:sz w:val="30"/>
          <w:szCs w:val="30"/>
        </w:rPr>
        <w:t>úX</w:t>
      </w:r>
      <w:proofErr w:type="spellEnd"/>
      <w:r w:rsidR="007B6206" w:rsidRPr="00E1247D">
        <w:rPr>
          <w:sz w:val="30"/>
          <w:szCs w:val="30"/>
        </w:rPr>
        <w:t xml:space="preserve"> </w:t>
      </w:r>
      <w:proofErr w:type="spellStart"/>
      <w:proofErr w:type="gramStart"/>
      <w:r w:rsidR="007B6206" w:rsidRPr="00E1247D">
        <w:rPr>
          <w:sz w:val="30"/>
          <w:szCs w:val="30"/>
        </w:rPr>
        <w:t>úRY</w:t>
      </w:r>
      <w:proofErr w:type="spellEnd"/>
      <w:r w:rsidR="007B6206" w:rsidRPr="00E1247D">
        <w:rPr>
          <w:sz w:val="30"/>
          <w:szCs w:val="30"/>
        </w:rPr>
        <w:t>]</w:t>
      </w:r>
      <w:proofErr w:type="spellStart"/>
      <w:r w:rsidR="007B6206" w:rsidRPr="00E1247D">
        <w:rPr>
          <w:sz w:val="30"/>
          <w:szCs w:val="30"/>
        </w:rPr>
        <w:t>ôp</w:t>
      </w:r>
      <w:proofErr w:type="spellEnd"/>
      <w:proofErr w:type="gramEnd"/>
      <w:r w:rsidR="00B009F9" w:rsidRPr="00E1247D">
        <w:rPr>
          <w:sz w:val="30"/>
          <w:szCs w:val="30"/>
        </w:rPr>
        <w:t xml:space="preserve"> </w:t>
      </w:r>
      <w:proofErr w:type="spellStart"/>
      <w:r w:rsidR="00B009F9" w:rsidRPr="00E1247D">
        <w:rPr>
          <w:sz w:val="30"/>
          <w:szCs w:val="30"/>
        </w:rPr>
        <w:t>ùNnÕ</w:t>
      </w:r>
      <w:proofErr w:type="spellEnd"/>
      <w:r w:rsidR="00B009F9" w:rsidRPr="00E1247D">
        <w:rPr>
          <w:sz w:val="30"/>
          <w:szCs w:val="30"/>
        </w:rPr>
        <w:t xml:space="preserve"> </w:t>
      </w:r>
      <w:proofErr w:type="spellStart"/>
      <w:r w:rsidR="00B009F9" w:rsidRPr="00E1247D">
        <w:rPr>
          <w:sz w:val="30"/>
          <w:szCs w:val="30"/>
        </w:rPr>
        <w:t>Ø¥dLlThP</w:t>
      </w:r>
      <w:proofErr w:type="spellEnd"/>
      <w:r w:rsidR="00B009F9" w:rsidRPr="00E1247D">
        <w:rPr>
          <w:sz w:val="30"/>
          <w:szCs w:val="30"/>
        </w:rPr>
        <w:t xml:space="preserve"> ¡¬</w:t>
      </w:r>
      <w:proofErr w:type="spellStart"/>
      <w:r w:rsidR="00B009F9" w:rsidRPr="00E1247D">
        <w:rPr>
          <w:sz w:val="30"/>
          <w:szCs w:val="30"/>
        </w:rPr>
        <w:t>ûVL</w:t>
      </w:r>
      <w:r w:rsidR="007B11D9" w:rsidRPr="00E1247D">
        <w:rPr>
          <w:sz w:val="30"/>
          <w:szCs w:val="30"/>
        </w:rPr>
        <w:t>°p</w:t>
      </w:r>
      <w:proofErr w:type="spellEnd"/>
      <w:r w:rsidR="00472CB5" w:rsidRPr="00E1247D">
        <w:rPr>
          <w:sz w:val="30"/>
          <w:szCs w:val="30"/>
        </w:rPr>
        <w:t>,</w:t>
      </w:r>
      <w:r w:rsidR="007B11D9" w:rsidRPr="00E1247D">
        <w:rPr>
          <w:sz w:val="30"/>
          <w:szCs w:val="30"/>
        </w:rPr>
        <w:t xml:space="preserve"> </w:t>
      </w:r>
      <w:proofErr w:type="spellStart"/>
      <w:r w:rsidR="002D1EDF" w:rsidRPr="00E1247D">
        <w:rPr>
          <w:sz w:val="30"/>
          <w:szCs w:val="30"/>
        </w:rPr>
        <w:t>EeLÞd¡</w:t>
      </w:r>
      <w:r w:rsidR="002271E2" w:rsidRPr="00E1247D">
        <w:rPr>
          <w:sz w:val="30"/>
          <w:szCs w:val="30"/>
        </w:rPr>
        <w:t>Úd</w:t>
      </w:r>
      <w:proofErr w:type="spellEnd"/>
      <w:r w:rsidR="002271E2" w:rsidRPr="00E1247D">
        <w:rPr>
          <w:sz w:val="30"/>
          <w:szCs w:val="30"/>
        </w:rPr>
        <w:t xml:space="preserve">¡\ </w:t>
      </w:r>
      <w:r w:rsidR="006240A8" w:rsidRPr="00E1247D">
        <w:rPr>
          <w:sz w:val="30"/>
          <w:szCs w:val="30"/>
        </w:rPr>
        <w:t>R²lThP</w:t>
      </w:r>
      <w:r w:rsidR="00045727" w:rsidRPr="00E1247D">
        <w:rPr>
          <w:sz w:val="30"/>
          <w:szCs w:val="30"/>
        </w:rPr>
        <w:t xml:space="preserve"> ®</w:t>
      </w:r>
      <w:proofErr w:type="spellStart"/>
      <w:r w:rsidR="00045727" w:rsidRPr="00E1247D">
        <w:rPr>
          <w:sz w:val="30"/>
          <w:szCs w:val="30"/>
        </w:rPr>
        <w:t>ÑYôNj</w:t>
      </w:r>
      <w:r w:rsidR="00472CB5" w:rsidRPr="00E1247D">
        <w:rPr>
          <w:sz w:val="30"/>
          <w:szCs w:val="30"/>
        </w:rPr>
        <w:t>úRôÓ</w:t>
      </w:r>
      <w:proofErr w:type="spellEnd"/>
      <w:r w:rsidR="00F93925">
        <w:rPr>
          <w:rFonts w:ascii="TML_Vaigai_Normal" w:hAnsi="TML_Vaigai_Normal"/>
          <w:sz w:val="30"/>
          <w:szCs w:val="30"/>
        </w:rPr>
        <w:t xml:space="preserve"> </w:t>
      </w:r>
      <w:proofErr w:type="spellStart"/>
      <w:r w:rsidR="00045727" w:rsidRPr="00E1247D">
        <w:rPr>
          <w:sz w:val="30"/>
          <w:szCs w:val="30"/>
        </w:rPr>
        <w:t>Uôj§WúU</w:t>
      </w:r>
      <w:proofErr w:type="spellEnd"/>
      <w:r w:rsidR="00045727" w:rsidRPr="00E1247D">
        <w:rPr>
          <w:sz w:val="30"/>
          <w:szCs w:val="30"/>
        </w:rPr>
        <w:t xml:space="preserve"> </w:t>
      </w:r>
      <w:proofErr w:type="spellStart"/>
      <w:r w:rsidR="00615498" w:rsidRPr="00E1247D">
        <w:rPr>
          <w:sz w:val="30"/>
          <w:szCs w:val="30"/>
        </w:rPr>
        <w:t>NmTkRØs</w:t>
      </w:r>
      <w:proofErr w:type="spellEnd"/>
      <w:r w:rsidR="00615498" w:rsidRPr="00E1247D">
        <w:rPr>
          <w:sz w:val="30"/>
          <w:szCs w:val="30"/>
        </w:rPr>
        <w:t>[</w:t>
      </w:r>
      <w:proofErr w:type="spellStart"/>
      <w:r w:rsidR="00615498" w:rsidRPr="00E1247D">
        <w:rPr>
          <w:sz w:val="30"/>
          <w:szCs w:val="30"/>
        </w:rPr>
        <w:t>RôL</w:t>
      </w:r>
      <w:proofErr w:type="spellEnd"/>
      <w:r w:rsidR="00615498" w:rsidRPr="00E1247D">
        <w:rPr>
          <w:sz w:val="30"/>
          <w:szCs w:val="30"/>
        </w:rPr>
        <w:t xml:space="preserve"> </w:t>
      </w:r>
      <w:proofErr w:type="spellStart"/>
      <w:r w:rsidR="00615498" w:rsidRPr="00E1247D">
        <w:rPr>
          <w:sz w:val="30"/>
          <w:szCs w:val="30"/>
        </w:rPr>
        <w:t>CÚdÏUô</w:t>
      </w:r>
      <w:proofErr w:type="spellEnd"/>
      <w:r w:rsidR="00615498" w:rsidRPr="00E1247D">
        <w:rPr>
          <w:sz w:val="30"/>
          <w:szCs w:val="30"/>
        </w:rPr>
        <w:t>]</w:t>
      </w:r>
      <w:proofErr w:type="spellStart"/>
      <w:r w:rsidR="00615498" w:rsidRPr="00E1247D">
        <w:rPr>
          <w:sz w:val="30"/>
          <w:szCs w:val="30"/>
        </w:rPr>
        <w:t>ôp</w:t>
      </w:r>
      <w:proofErr w:type="spellEnd"/>
      <w:r w:rsidR="00913C10" w:rsidRPr="00E1247D">
        <w:rPr>
          <w:sz w:val="30"/>
          <w:szCs w:val="30"/>
        </w:rPr>
        <w:t>,</w:t>
      </w:r>
      <w:r w:rsidR="00615498" w:rsidRPr="00E1247D">
        <w:rPr>
          <w:sz w:val="30"/>
          <w:szCs w:val="30"/>
        </w:rPr>
        <w:t xml:space="preserve"> </w:t>
      </w:r>
      <w:proofErr w:type="spellStart"/>
      <w:r w:rsidR="007B6413" w:rsidRPr="00E1247D">
        <w:rPr>
          <w:sz w:val="30"/>
          <w:szCs w:val="30"/>
        </w:rPr>
        <w:t>LpYô</w:t>
      </w:r>
      <w:proofErr w:type="spellEnd"/>
      <w:r w:rsidR="007B6413" w:rsidRPr="00E1247D">
        <w:rPr>
          <w:sz w:val="30"/>
          <w:szCs w:val="30"/>
        </w:rPr>
        <w:t xml:space="preserve">¬«p </w:t>
      </w:r>
      <w:proofErr w:type="spellStart"/>
      <w:r w:rsidR="007B6413" w:rsidRPr="00E1247D">
        <w:rPr>
          <w:sz w:val="30"/>
          <w:szCs w:val="30"/>
        </w:rPr>
        <w:t>AYÚûPV</w:t>
      </w:r>
      <w:proofErr w:type="spellEnd"/>
      <w:r w:rsidR="007B6413" w:rsidRPr="00E1247D">
        <w:rPr>
          <w:sz w:val="30"/>
          <w:szCs w:val="30"/>
        </w:rPr>
        <w:t xml:space="preserve"> </w:t>
      </w:r>
      <w:proofErr w:type="spellStart"/>
      <w:r w:rsidR="007B6413" w:rsidRPr="00E1247D">
        <w:rPr>
          <w:sz w:val="30"/>
          <w:szCs w:val="30"/>
        </w:rPr>
        <w:t>UWQj</w:t>
      </w:r>
      <w:proofErr w:type="spellEnd"/>
      <w:r w:rsidR="007B6413" w:rsidRPr="00E1247D">
        <w:rPr>
          <w:sz w:val="30"/>
          <w:szCs w:val="30"/>
        </w:rPr>
        <w:t>§</w:t>
      </w:r>
      <w:r w:rsidR="00904B82" w:rsidRPr="00E1247D">
        <w:rPr>
          <w:sz w:val="30"/>
          <w:szCs w:val="30"/>
        </w:rPr>
        <w:t>]</w:t>
      </w:r>
      <w:proofErr w:type="spellStart"/>
      <w:r w:rsidR="00904B82" w:rsidRPr="00E1247D">
        <w:rPr>
          <w:sz w:val="30"/>
          <w:szCs w:val="30"/>
        </w:rPr>
        <w:t>ôp</w:t>
      </w:r>
      <w:proofErr w:type="spellEnd"/>
      <w:r w:rsidR="00904B82" w:rsidRPr="00E1247D">
        <w:rPr>
          <w:sz w:val="30"/>
          <w:szCs w:val="30"/>
        </w:rPr>
        <w:t xml:space="preserve"> ¡</w:t>
      </w:r>
      <w:proofErr w:type="spellStart"/>
      <w:r w:rsidR="00904B82" w:rsidRPr="00E1247D">
        <w:rPr>
          <w:sz w:val="30"/>
          <w:szCs w:val="30"/>
        </w:rPr>
        <w:t>ûPjR</w:t>
      </w:r>
      <w:proofErr w:type="spellEnd"/>
      <w:r w:rsidR="007B6413" w:rsidRPr="00E1247D">
        <w:rPr>
          <w:sz w:val="30"/>
          <w:szCs w:val="30"/>
        </w:rPr>
        <w:t xml:space="preserve"> </w:t>
      </w:r>
      <w:r w:rsidR="00D42994" w:rsidRPr="00E1247D">
        <w:rPr>
          <w:sz w:val="30"/>
          <w:szCs w:val="30"/>
        </w:rPr>
        <w:t xml:space="preserve">×²RUô] </w:t>
      </w:r>
      <w:proofErr w:type="spellStart"/>
      <w:r w:rsidR="00D1019D" w:rsidRPr="00E1247D">
        <w:rPr>
          <w:sz w:val="30"/>
          <w:szCs w:val="30"/>
        </w:rPr>
        <w:t>RuûUL</w:t>
      </w:r>
      <w:proofErr w:type="spellEnd"/>
      <w:r w:rsidR="00035B58" w:rsidRPr="00E1247D">
        <w:rPr>
          <w:sz w:val="30"/>
          <w:szCs w:val="30"/>
        </w:rPr>
        <w:t>[</w:t>
      </w:r>
      <w:proofErr w:type="spellStart"/>
      <w:r w:rsidR="00035B58" w:rsidRPr="00E1247D">
        <w:rPr>
          <w:sz w:val="30"/>
          <w:szCs w:val="30"/>
        </w:rPr>
        <w:t>ô¡V</w:t>
      </w:r>
      <w:proofErr w:type="spellEnd"/>
      <w:r w:rsidR="00D1019D" w:rsidRPr="00E1247D">
        <w:rPr>
          <w:sz w:val="30"/>
          <w:szCs w:val="30"/>
        </w:rPr>
        <w:t xml:space="preserve"> </w:t>
      </w:r>
      <w:proofErr w:type="spellStart"/>
      <w:r w:rsidR="002F7B2D" w:rsidRPr="00E1247D">
        <w:rPr>
          <w:sz w:val="30"/>
          <w:szCs w:val="30"/>
        </w:rPr>
        <w:t>úRYàûPV</w:t>
      </w:r>
      <w:proofErr w:type="spellEnd"/>
      <w:r w:rsidR="002F7B2D" w:rsidRPr="00E1247D">
        <w:rPr>
          <w:sz w:val="30"/>
          <w:szCs w:val="30"/>
        </w:rPr>
        <w:t xml:space="preserve"> </w:t>
      </w:r>
      <w:proofErr w:type="spellStart"/>
      <w:r w:rsidR="002F7B2D" w:rsidRPr="00E1247D">
        <w:rPr>
          <w:sz w:val="30"/>
          <w:szCs w:val="30"/>
        </w:rPr>
        <w:t>ùRnÅL</w:t>
      </w:r>
      <w:proofErr w:type="spellEnd"/>
      <w:r w:rsidR="002F7B2D" w:rsidRPr="00E1247D">
        <w:rPr>
          <w:sz w:val="30"/>
          <w:szCs w:val="30"/>
        </w:rPr>
        <w:t xml:space="preserve"> </w:t>
      </w:r>
      <w:proofErr w:type="spellStart"/>
      <w:r w:rsidR="002F7B2D" w:rsidRPr="00E1247D">
        <w:rPr>
          <w:sz w:val="30"/>
          <w:szCs w:val="30"/>
        </w:rPr>
        <w:t>YôdÏjRj§u</w:t>
      </w:r>
      <w:proofErr w:type="spellEnd"/>
      <w:r w:rsidR="002F7B2D" w:rsidRPr="00E1247D">
        <w:rPr>
          <w:sz w:val="30"/>
          <w:szCs w:val="30"/>
        </w:rPr>
        <w:t xml:space="preserve"> </w:t>
      </w:r>
      <w:proofErr w:type="spellStart"/>
      <w:r w:rsidR="002F7B2D" w:rsidRPr="00E1247D">
        <w:rPr>
          <w:sz w:val="30"/>
          <w:szCs w:val="30"/>
        </w:rPr>
        <w:t>úT¬p</w:t>
      </w:r>
      <w:proofErr w:type="spellEnd"/>
      <w:r w:rsidR="002F7B2D" w:rsidRPr="00E1247D">
        <w:rPr>
          <w:sz w:val="30"/>
          <w:szCs w:val="30"/>
        </w:rPr>
        <w:t xml:space="preserve"> </w:t>
      </w:r>
      <w:proofErr w:type="spellStart"/>
      <w:r w:rsidR="002F7B2D" w:rsidRPr="00E1247D">
        <w:rPr>
          <w:sz w:val="30"/>
          <w:szCs w:val="30"/>
        </w:rPr>
        <w:t>Cû</w:t>
      </w:r>
      <w:proofErr w:type="spellEnd"/>
      <w:r w:rsidR="002F7B2D" w:rsidRPr="00E1247D">
        <w:rPr>
          <w:sz w:val="30"/>
          <w:szCs w:val="30"/>
        </w:rPr>
        <w:t>[</w:t>
      </w:r>
      <w:proofErr w:type="spellStart"/>
      <w:r w:rsidR="002F7B2D" w:rsidRPr="00E1247D">
        <w:rPr>
          <w:sz w:val="30"/>
          <w:szCs w:val="30"/>
        </w:rPr>
        <w:t>lTôß¡ú</w:t>
      </w:r>
      <w:proofErr w:type="spellEnd"/>
      <w:r w:rsidR="002F7B2D" w:rsidRPr="00E1247D">
        <w:rPr>
          <w:sz w:val="30"/>
          <w:szCs w:val="30"/>
        </w:rPr>
        <w:t>\</w:t>
      </w:r>
      <w:proofErr w:type="spellStart"/>
      <w:r w:rsidR="002F7B2D" w:rsidRPr="00E1247D">
        <w:rPr>
          <w:sz w:val="30"/>
          <w:szCs w:val="30"/>
        </w:rPr>
        <w:t>ôm</w:t>
      </w:r>
      <w:proofErr w:type="spellEnd"/>
      <w:r w:rsidR="002F7B2D" w:rsidRPr="00E1247D">
        <w:rPr>
          <w:sz w:val="30"/>
          <w:szCs w:val="30"/>
        </w:rPr>
        <w:t xml:space="preserve">, </w:t>
      </w:r>
      <w:proofErr w:type="spellStart"/>
      <w:r w:rsidR="005B7F13" w:rsidRPr="00E1247D">
        <w:rPr>
          <w:sz w:val="30"/>
          <w:szCs w:val="30"/>
        </w:rPr>
        <w:t>AeúL</w:t>
      </w:r>
      <w:proofErr w:type="spellEnd"/>
      <w:r w:rsidR="005B7F13" w:rsidRPr="00E1247D">
        <w:rPr>
          <w:sz w:val="30"/>
          <w:szCs w:val="30"/>
        </w:rPr>
        <w:t xml:space="preserve"> </w:t>
      </w:r>
      <w:proofErr w:type="spellStart"/>
      <w:r w:rsidR="005B7F13" w:rsidRPr="00E1247D">
        <w:rPr>
          <w:sz w:val="30"/>
          <w:szCs w:val="30"/>
        </w:rPr>
        <w:t>Rôu</w:t>
      </w:r>
      <w:proofErr w:type="spellEnd"/>
      <w:r w:rsidR="005B7F13" w:rsidRPr="00E1247D">
        <w:rPr>
          <w:sz w:val="30"/>
          <w:szCs w:val="30"/>
        </w:rPr>
        <w:t xml:space="preserve"> </w:t>
      </w:r>
      <w:proofErr w:type="spellStart"/>
      <w:r w:rsidR="005B7F13" w:rsidRPr="00E1247D">
        <w:rPr>
          <w:sz w:val="30"/>
          <w:szCs w:val="30"/>
        </w:rPr>
        <w:t>Sôm</w:t>
      </w:r>
      <w:proofErr w:type="spellEnd"/>
      <w:r w:rsidR="005B7F13" w:rsidRPr="00E1247D">
        <w:rPr>
          <w:sz w:val="30"/>
          <w:szCs w:val="30"/>
        </w:rPr>
        <w:t xml:space="preserve"> </w:t>
      </w:r>
      <w:proofErr w:type="spellStart"/>
      <w:r w:rsidR="005B7F13" w:rsidRPr="00E1247D">
        <w:rPr>
          <w:sz w:val="30"/>
          <w:szCs w:val="30"/>
        </w:rPr>
        <w:t>ÑLUûP¡ú</w:t>
      </w:r>
      <w:proofErr w:type="spellEnd"/>
      <w:r w:rsidR="005B7F13" w:rsidRPr="00E1247D">
        <w:rPr>
          <w:sz w:val="30"/>
          <w:szCs w:val="30"/>
        </w:rPr>
        <w:t>\</w:t>
      </w:r>
      <w:proofErr w:type="spellStart"/>
      <w:r w:rsidR="005B7F13" w:rsidRPr="00E1247D">
        <w:rPr>
          <w:sz w:val="30"/>
          <w:szCs w:val="30"/>
        </w:rPr>
        <w:t>ôm</w:t>
      </w:r>
      <w:proofErr w:type="spellEnd"/>
      <w:r w:rsidR="009930DB">
        <w:rPr>
          <w:sz w:val="30"/>
          <w:szCs w:val="30"/>
        </w:rPr>
        <w:t>,</w:t>
      </w:r>
      <w:r w:rsidR="00B219ED" w:rsidRPr="00E1247D">
        <w:rPr>
          <w:sz w:val="30"/>
          <w:szCs w:val="30"/>
        </w:rPr>
        <w:t xml:space="preserve"> </w:t>
      </w:r>
      <w:proofErr w:type="spellStart"/>
      <w:r w:rsidR="00B219ED" w:rsidRPr="00E1247D">
        <w:rPr>
          <w:sz w:val="30"/>
          <w:szCs w:val="30"/>
        </w:rPr>
        <w:t>CWh£dLl</w:t>
      </w:r>
      <w:proofErr w:type="spellEnd"/>
      <w:r w:rsidR="009930DB">
        <w:rPr>
          <w:sz w:val="30"/>
          <w:szCs w:val="30"/>
        </w:rPr>
        <w:t xml:space="preserve"> </w:t>
      </w:r>
      <w:proofErr w:type="spellStart"/>
      <w:r w:rsidR="00B219ED" w:rsidRPr="00E1247D">
        <w:rPr>
          <w:sz w:val="30"/>
          <w:szCs w:val="30"/>
        </w:rPr>
        <w:lastRenderedPageBreak/>
        <w:t>T</w:t>
      </w:r>
      <w:r w:rsidR="005B7F13" w:rsidRPr="00E1247D">
        <w:rPr>
          <w:sz w:val="30"/>
          <w:szCs w:val="30"/>
        </w:rPr>
        <w:t>Ó</w:t>
      </w:r>
      <w:r w:rsidR="00B219ED" w:rsidRPr="00E1247D">
        <w:rPr>
          <w:sz w:val="30"/>
          <w:szCs w:val="30"/>
        </w:rPr>
        <w:t>¡ú</w:t>
      </w:r>
      <w:proofErr w:type="spellEnd"/>
      <w:r w:rsidR="00B219ED" w:rsidRPr="00E1247D">
        <w:rPr>
          <w:sz w:val="30"/>
          <w:szCs w:val="30"/>
        </w:rPr>
        <w:t>\</w:t>
      </w:r>
      <w:proofErr w:type="spellStart"/>
      <w:r w:rsidR="00B219ED" w:rsidRPr="00E1247D">
        <w:rPr>
          <w:sz w:val="30"/>
          <w:szCs w:val="30"/>
        </w:rPr>
        <w:t>ôm</w:t>
      </w:r>
      <w:proofErr w:type="spellEnd"/>
      <w:r w:rsidR="00B219ED" w:rsidRPr="00E1247D">
        <w:rPr>
          <w:sz w:val="30"/>
          <w:szCs w:val="30"/>
        </w:rPr>
        <w:t xml:space="preserve">. </w:t>
      </w:r>
      <w:proofErr w:type="spellStart"/>
      <w:r w:rsidR="00B219ED" w:rsidRPr="00E1247D">
        <w:rPr>
          <w:sz w:val="30"/>
          <w:szCs w:val="30"/>
        </w:rPr>
        <w:t>Sôm</w:t>
      </w:r>
      <w:proofErr w:type="spellEnd"/>
      <w:r w:rsidR="00B219ED" w:rsidRPr="00E1247D">
        <w:rPr>
          <w:sz w:val="30"/>
          <w:szCs w:val="30"/>
        </w:rPr>
        <w:t xml:space="preserve"> ¨</w:t>
      </w:r>
      <w:proofErr w:type="spellStart"/>
      <w:r w:rsidR="00B219ED" w:rsidRPr="00E1247D">
        <w:rPr>
          <w:sz w:val="30"/>
          <w:szCs w:val="30"/>
        </w:rPr>
        <w:t>fNVUôL</w:t>
      </w:r>
      <w:proofErr w:type="spellEnd"/>
      <w:r w:rsidR="00B219ED" w:rsidRPr="00E1247D">
        <w:rPr>
          <w:sz w:val="30"/>
          <w:szCs w:val="30"/>
        </w:rPr>
        <w:t xml:space="preserve"> </w:t>
      </w:r>
      <w:proofErr w:type="spellStart"/>
      <w:r w:rsidR="00B219ED" w:rsidRPr="00E1247D">
        <w:rPr>
          <w:sz w:val="30"/>
          <w:szCs w:val="30"/>
        </w:rPr>
        <w:t>AûYL°u</w:t>
      </w:r>
      <w:proofErr w:type="spellEnd"/>
      <w:r w:rsidR="00B219ED" w:rsidRPr="00E1247D">
        <w:rPr>
          <w:sz w:val="30"/>
          <w:szCs w:val="30"/>
        </w:rPr>
        <w:t xml:space="preserve"> </w:t>
      </w:r>
      <w:proofErr w:type="spellStart"/>
      <w:r w:rsidR="00B219ED" w:rsidRPr="00E1247D">
        <w:rPr>
          <w:sz w:val="30"/>
          <w:szCs w:val="30"/>
        </w:rPr>
        <w:t>úT¬p</w:t>
      </w:r>
      <w:proofErr w:type="spellEnd"/>
      <w:r w:rsidR="00B219ED" w:rsidRPr="00E1247D">
        <w:rPr>
          <w:sz w:val="30"/>
          <w:szCs w:val="30"/>
        </w:rPr>
        <w:t xml:space="preserve"> </w:t>
      </w:r>
      <w:proofErr w:type="spellStart"/>
      <w:r w:rsidR="00BC5D51" w:rsidRPr="00E1247D">
        <w:rPr>
          <w:sz w:val="30"/>
          <w:szCs w:val="30"/>
        </w:rPr>
        <w:t>Sm©dûL</w:t>
      </w:r>
      <w:proofErr w:type="spellEnd"/>
      <w:r w:rsidR="00BC5D51" w:rsidRPr="00E1247D">
        <w:rPr>
          <w:sz w:val="30"/>
          <w:szCs w:val="30"/>
        </w:rPr>
        <w:t xml:space="preserve"> </w:t>
      </w:r>
      <w:proofErr w:type="spellStart"/>
      <w:r w:rsidR="00BC5D51" w:rsidRPr="00E1247D">
        <w:rPr>
          <w:sz w:val="30"/>
          <w:szCs w:val="30"/>
        </w:rPr>
        <w:t>ûYjRôL</w:t>
      </w:r>
      <w:proofErr w:type="spellEnd"/>
      <w:r w:rsidR="00BC5D51" w:rsidRPr="00E1247D">
        <w:rPr>
          <w:sz w:val="30"/>
          <w:szCs w:val="30"/>
        </w:rPr>
        <w:t xml:space="preserve"> </w:t>
      </w:r>
      <w:proofErr w:type="spellStart"/>
      <w:r w:rsidR="00BC5D51" w:rsidRPr="00E1247D">
        <w:rPr>
          <w:sz w:val="30"/>
          <w:szCs w:val="30"/>
        </w:rPr>
        <w:t>úYiÓm</w:t>
      </w:r>
      <w:proofErr w:type="spellEnd"/>
      <w:r w:rsidR="00BC5D51" w:rsidRPr="00E1247D">
        <w:rPr>
          <w:sz w:val="30"/>
          <w:szCs w:val="30"/>
        </w:rPr>
        <w:t>.</w:t>
      </w:r>
    </w:p>
    <w:p w14:paraId="5F230C05" w14:textId="77777777" w:rsidR="00612FEC" w:rsidRPr="00E1247D" w:rsidRDefault="00A35300" w:rsidP="00AF1216">
      <w:pPr>
        <w:ind w:firstLine="567"/>
        <w:rPr>
          <w:rFonts w:ascii="TML_Vaigai_Normal" w:hAnsi="TML_Vaigai_Normal"/>
          <w:sz w:val="30"/>
          <w:szCs w:val="30"/>
        </w:rPr>
      </w:pPr>
      <w:r w:rsidRPr="00E1247D">
        <w:rPr>
          <w:sz w:val="30"/>
          <w:szCs w:val="30"/>
        </w:rPr>
        <w:t>28.</w:t>
      </w:r>
      <w:r w:rsidR="00F93925">
        <w:rPr>
          <w:sz w:val="30"/>
          <w:szCs w:val="30"/>
        </w:rPr>
        <w:t xml:space="preserve"> </w:t>
      </w:r>
      <w:r w:rsidR="00364A26" w:rsidRPr="00E1247D">
        <w:rPr>
          <w:rFonts w:ascii="TML_Vaigai_Normal" w:hAnsi="TML_Vaigai_Normal"/>
          <w:sz w:val="30"/>
          <w:szCs w:val="30"/>
        </w:rPr>
        <w:t>"</w:t>
      </w:r>
      <w:proofErr w:type="spellStart"/>
      <w:r w:rsidR="00386DF0" w:rsidRPr="00E1247D">
        <w:rPr>
          <w:sz w:val="30"/>
          <w:szCs w:val="30"/>
        </w:rPr>
        <w:t>SpXÕ</w:t>
      </w:r>
      <w:proofErr w:type="spellEnd"/>
      <w:r w:rsidR="00386DF0" w:rsidRPr="00E1247D">
        <w:rPr>
          <w:sz w:val="30"/>
          <w:szCs w:val="30"/>
        </w:rPr>
        <w:t xml:space="preserve">, </w:t>
      </w:r>
      <w:proofErr w:type="spellStart"/>
      <w:proofErr w:type="gramStart"/>
      <w:r w:rsidR="00386DF0" w:rsidRPr="00E1247D">
        <w:rPr>
          <w:sz w:val="30"/>
          <w:szCs w:val="30"/>
        </w:rPr>
        <w:t>EeLû</w:t>
      </w:r>
      <w:proofErr w:type="spellEnd"/>
      <w:r w:rsidR="00386DF0" w:rsidRPr="00E1247D">
        <w:rPr>
          <w:sz w:val="30"/>
          <w:szCs w:val="30"/>
        </w:rPr>
        <w:t>[</w:t>
      </w:r>
      <w:proofErr w:type="gramEnd"/>
      <w:r w:rsidR="00386DF0" w:rsidRPr="00E1247D">
        <w:rPr>
          <w:sz w:val="30"/>
          <w:szCs w:val="30"/>
        </w:rPr>
        <w:t xml:space="preserve">f </w:t>
      </w:r>
      <w:proofErr w:type="spellStart"/>
      <w:r w:rsidR="00386DF0" w:rsidRPr="00E1247D">
        <w:rPr>
          <w:sz w:val="30"/>
          <w:szCs w:val="30"/>
        </w:rPr>
        <w:t>ÑLlTÓjR</w:t>
      </w:r>
      <w:proofErr w:type="spellEnd"/>
      <w:r w:rsidR="00386DF0" w:rsidRPr="00E1247D">
        <w:rPr>
          <w:sz w:val="30"/>
          <w:szCs w:val="30"/>
        </w:rPr>
        <w:t xml:space="preserve"> G]</w:t>
      </w:r>
      <w:proofErr w:type="spellStart"/>
      <w:r w:rsidR="00386DF0" w:rsidRPr="00E1247D">
        <w:rPr>
          <w:sz w:val="30"/>
          <w:szCs w:val="30"/>
        </w:rPr>
        <w:t>dÏ</w:t>
      </w:r>
      <w:proofErr w:type="spellEnd"/>
      <w:r w:rsidR="00386DF0" w:rsidRPr="00E1247D">
        <w:rPr>
          <w:sz w:val="30"/>
          <w:szCs w:val="30"/>
        </w:rPr>
        <w:t xml:space="preserve"> </w:t>
      </w:r>
      <w:proofErr w:type="spellStart"/>
      <w:r w:rsidR="00386DF0" w:rsidRPr="00E1247D">
        <w:rPr>
          <w:sz w:val="30"/>
          <w:szCs w:val="30"/>
        </w:rPr>
        <w:t>YpXûU</w:t>
      </w:r>
      <w:proofErr w:type="spellEnd"/>
      <w:r w:rsidR="00386DF0" w:rsidRPr="00E1247D">
        <w:rPr>
          <w:sz w:val="30"/>
          <w:szCs w:val="30"/>
        </w:rPr>
        <w:t xml:space="preserve"> </w:t>
      </w:r>
      <w:proofErr w:type="spellStart"/>
      <w:r w:rsidR="00386DF0" w:rsidRPr="00E1247D">
        <w:rPr>
          <w:sz w:val="30"/>
          <w:szCs w:val="30"/>
        </w:rPr>
        <w:t>EiÓ</w:t>
      </w:r>
      <w:proofErr w:type="spellEnd"/>
      <w:r w:rsidR="00386DF0" w:rsidRPr="00E1247D">
        <w:rPr>
          <w:rFonts w:ascii="TML_Vaigai_Normal" w:hAnsi="TML_Vaigai_Normal"/>
          <w:sz w:val="30"/>
          <w:szCs w:val="30"/>
        </w:rPr>
        <w:t xml:space="preserve">’ </w:t>
      </w:r>
      <w:proofErr w:type="spellStart"/>
      <w:r w:rsidR="00386DF0" w:rsidRPr="00E1247D">
        <w:rPr>
          <w:sz w:val="30"/>
          <w:szCs w:val="30"/>
        </w:rPr>
        <w:t>Guß</w:t>
      </w:r>
      <w:proofErr w:type="spellEnd"/>
      <w:r w:rsidR="00386DF0" w:rsidRPr="00E1247D">
        <w:rPr>
          <w:sz w:val="30"/>
          <w:szCs w:val="30"/>
        </w:rPr>
        <w:t xml:space="preserve"> </w:t>
      </w:r>
      <w:proofErr w:type="spellStart"/>
      <w:r w:rsidR="00386DF0" w:rsidRPr="00E1247D">
        <w:rPr>
          <w:sz w:val="30"/>
          <w:szCs w:val="30"/>
        </w:rPr>
        <w:t>áßYRu</w:t>
      </w:r>
      <w:proofErr w:type="spellEnd"/>
      <w:r w:rsidR="00386DF0" w:rsidRPr="00E1247D">
        <w:rPr>
          <w:sz w:val="30"/>
          <w:szCs w:val="30"/>
        </w:rPr>
        <w:t xml:space="preserve"> </w:t>
      </w:r>
      <w:proofErr w:type="spellStart"/>
      <w:r w:rsidR="00386DF0" w:rsidRPr="00E1247D">
        <w:rPr>
          <w:sz w:val="30"/>
          <w:szCs w:val="30"/>
        </w:rPr>
        <w:t>êXUôL</w:t>
      </w:r>
      <w:proofErr w:type="spellEnd"/>
      <w:r w:rsidR="00386DF0" w:rsidRPr="00E1247D">
        <w:rPr>
          <w:sz w:val="30"/>
          <w:szCs w:val="30"/>
        </w:rPr>
        <w:t xml:space="preserve"> </w:t>
      </w:r>
      <w:proofErr w:type="spellStart"/>
      <w:r w:rsidR="00386DF0" w:rsidRPr="00E1247D">
        <w:rPr>
          <w:sz w:val="30"/>
          <w:szCs w:val="30"/>
        </w:rPr>
        <w:t>EeLû</w:t>
      </w:r>
      <w:proofErr w:type="spellEnd"/>
      <w:r w:rsidR="00386DF0" w:rsidRPr="00E1247D">
        <w:rPr>
          <w:sz w:val="30"/>
          <w:szCs w:val="30"/>
        </w:rPr>
        <w:t xml:space="preserve">[f </w:t>
      </w:r>
      <w:proofErr w:type="spellStart"/>
      <w:r w:rsidR="00386DF0" w:rsidRPr="00E1247D">
        <w:rPr>
          <w:sz w:val="30"/>
          <w:szCs w:val="30"/>
        </w:rPr>
        <w:t>ÑLlTÓjRd</w:t>
      </w:r>
      <w:proofErr w:type="spellEnd"/>
      <w:r w:rsidR="00386DF0" w:rsidRPr="00E1247D">
        <w:rPr>
          <w:sz w:val="30"/>
          <w:szCs w:val="30"/>
        </w:rPr>
        <w:t xml:space="preserve"> </w:t>
      </w:r>
      <w:proofErr w:type="spellStart"/>
      <w:r w:rsidR="00386DF0" w:rsidRPr="00E1247D">
        <w:rPr>
          <w:sz w:val="30"/>
          <w:szCs w:val="30"/>
        </w:rPr>
        <w:t>á¥V</w:t>
      </w:r>
      <w:proofErr w:type="spellEnd"/>
      <w:r w:rsidR="00386DF0" w:rsidRPr="00E1247D">
        <w:rPr>
          <w:sz w:val="30"/>
          <w:szCs w:val="30"/>
        </w:rPr>
        <w:t xml:space="preserve"> </w:t>
      </w:r>
      <w:proofErr w:type="spellStart"/>
      <w:r w:rsidR="00E10271" w:rsidRPr="00E1247D">
        <w:rPr>
          <w:sz w:val="30"/>
          <w:szCs w:val="30"/>
        </w:rPr>
        <w:t>GkR</w:t>
      </w:r>
      <w:proofErr w:type="spellEnd"/>
      <w:r w:rsidR="00E10271" w:rsidRPr="00E1247D">
        <w:rPr>
          <w:sz w:val="30"/>
          <w:szCs w:val="30"/>
        </w:rPr>
        <w:t xml:space="preserve"> U²RàúU ¡</w:t>
      </w:r>
      <w:proofErr w:type="spellStart"/>
      <w:r w:rsidR="00E10271" w:rsidRPr="00E1247D">
        <w:rPr>
          <w:sz w:val="30"/>
          <w:szCs w:val="30"/>
        </w:rPr>
        <w:t>ûPVôÕ</w:t>
      </w:r>
      <w:proofErr w:type="spellEnd"/>
      <w:r w:rsidR="00E10271" w:rsidRPr="00E1247D">
        <w:rPr>
          <w:sz w:val="30"/>
          <w:szCs w:val="30"/>
        </w:rPr>
        <w:t xml:space="preserve">. </w:t>
      </w:r>
      <w:r w:rsidR="00612FEC" w:rsidRPr="00E1247D">
        <w:rPr>
          <w:sz w:val="30"/>
          <w:szCs w:val="30"/>
        </w:rPr>
        <w:t xml:space="preserve">JÚ U²Ru </w:t>
      </w:r>
      <w:proofErr w:type="spellStart"/>
      <w:r w:rsidR="00612FEC" w:rsidRPr="00E1247D">
        <w:rPr>
          <w:sz w:val="30"/>
          <w:szCs w:val="30"/>
        </w:rPr>
        <w:t>AqYôß</w:t>
      </w:r>
      <w:proofErr w:type="spellEnd"/>
      <w:r w:rsidR="00612FEC" w:rsidRPr="00E1247D">
        <w:rPr>
          <w:sz w:val="30"/>
          <w:szCs w:val="30"/>
        </w:rPr>
        <w:t xml:space="preserve"> </w:t>
      </w:r>
      <w:proofErr w:type="spellStart"/>
      <w:r w:rsidR="00612FEC" w:rsidRPr="00E1247D">
        <w:rPr>
          <w:sz w:val="30"/>
          <w:szCs w:val="30"/>
        </w:rPr>
        <w:t>áßm</w:t>
      </w:r>
      <w:proofErr w:type="spellEnd"/>
      <w:r w:rsidR="008516B8" w:rsidRPr="00E1247D">
        <w:rPr>
          <w:sz w:val="30"/>
          <w:szCs w:val="30"/>
        </w:rPr>
        <w:t xml:space="preserve"> </w:t>
      </w:r>
      <w:proofErr w:type="spellStart"/>
      <w:r w:rsidR="00612FEC" w:rsidRPr="00E1247D">
        <w:rPr>
          <w:sz w:val="30"/>
          <w:szCs w:val="30"/>
        </w:rPr>
        <w:t>úTôÕ</w:t>
      </w:r>
      <w:proofErr w:type="spellEnd"/>
      <w:r w:rsidR="00612FEC" w:rsidRPr="00E1247D">
        <w:rPr>
          <w:sz w:val="30"/>
          <w:szCs w:val="30"/>
        </w:rPr>
        <w:t xml:space="preserve">, </w:t>
      </w:r>
      <w:proofErr w:type="spellStart"/>
      <w:r w:rsidR="00612FEC" w:rsidRPr="00E1247D">
        <w:rPr>
          <w:sz w:val="30"/>
          <w:szCs w:val="30"/>
        </w:rPr>
        <w:t>AYu</w:t>
      </w:r>
      <w:proofErr w:type="spellEnd"/>
      <w:r w:rsidR="00612FEC" w:rsidRPr="00E1247D">
        <w:rPr>
          <w:sz w:val="30"/>
          <w:szCs w:val="30"/>
        </w:rPr>
        <w:t xml:space="preserve"> RY\</w:t>
      </w:r>
      <w:proofErr w:type="spellStart"/>
      <w:r w:rsidR="00612FEC" w:rsidRPr="00E1247D">
        <w:rPr>
          <w:sz w:val="30"/>
          <w:szCs w:val="30"/>
        </w:rPr>
        <w:t>ô«Úd</w:t>
      </w:r>
      <w:proofErr w:type="spellEnd"/>
      <w:r w:rsidR="00612FEC" w:rsidRPr="00E1247D">
        <w:rPr>
          <w:sz w:val="30"/>
          <w:szCs w:val="30"/>
        </w:rPr>
        <w:t>¡\</w:t>
      </w:r>
      <w:proofErr w:type="spellStart"/>
      <w:r w:rsidR="00612FEC" w:rsidRPr="00E1247D">
        <w:rPr>
          <w:sz w:val="30"/>
          <w:szCs w:val="30"/>
        </w:rPr>
        <w:t>ôu</w:t>
      </w:r>
      <w:proofErr w:type="spellEnd"/>
      <w:r w:rsidR="00612FEC" w:rsidRPr="00E1247D">
        <w:rPr>
          <w:sz w:val="30"/>
          <w:szCs w:val="30"/>
        </w:rPr>
        <w:t>.</w:t>
      </w:r>
    </w:p>
    <w:p w14:paraId="5E90FFFE" w14:textId="77777777" w:rsidR="005C72B5" w:rsidRPr="00E1247D" w:rsidRDefault="00A35300" w:rsidP="00AF1216">
      <w:pPr>
        <w:ind w:firstLine="567"/>
        <w:rPr>
          <w:sz w:val="30"/>
          <w:szCs w:val="30"/>
        </w:rPr>
      </w:pPr>
      <w:r w:rsidRPr="00E1247D">
        <w:rPr>
          <w:sz w:val="30"/>
          <w:szCs w:val="30"/>
        </w:rPr>
        <w:t>29.</w:t>
      </w:r>
      <w:r w:rsidR="00203B2E" w:rsidRPr="00E1247D">
        <w:rPr>
          <w:sz w:val="30"/>
          <w:szCs w:val="30"/>
        </w:rPr>
        <w:t xml:space="preserve"> </w:t>
      </w:r>
      <w:proofErr w:type="spellStart"/>
      <w:r w:rsidR="005E5B67" w:rsidRPr="00E1247D">
        <w:rPr>
          <w:sz w:val="30"/>
          <w:szCs w:val="30"/>
        </w:rPr>
        <w:t>AeúL</w:t>
      </w:r>
      <w:proofErr w:type="spellEnd"/>
      <w:r w:rsidR="005E5B67" w:rsidRPr="00E1247D">
        <w:rPr>
          <w:sz w:val="30"/>
          <w:szCs w:val="30"/>
        </w:rPr>
        <w:t xml:space="preserve"> </w:t>
      </w:r>
      <w:proofErr w:type="spellStart"/>
      <w:r w:rsidR="005E5B67" w:rsidRPr="00E1247D">
        <w:rPr>
          <w:sz w:val="30"/>
          <w:szCs w:val="30"/>
        </w:rPr>
        <w:t>úYRôLUj§p</w:t>
      </w:r>
      <w:proofErr w:type="spellEnd"/>
      <w:r w:rsidR="005E5B67" w:rsidRPr="00E1247D">
        <w:rPr>
          <w:sz w:val="30"/>
          <w:szCs w:val="30"/>
        </w:rPr>
        <w:t xml:space="preserve">, </w:t>
      </w:r>
      <w:proofErr w:type="spellStart"/>
      <w:r w:rsidR="00236159" w:rsidRPr="00E1247D">
        <w:rPr>
          <w:sz w:val="30"/>
          <w:szCs w:val="30"/>
        </w:rPr>
        <w:t>úRYu</w:t>
      </w:r>
      <w:proofErr w:type="spellEnd"/>
      <w:r w:rsidR="00236159" w:rsidRPr="00E1247D">
        <w:rPr>
          <w:sz w:val="30"/>
          <w:szCs w:val="30"/>
        </w:rPr>
        <w:t xml:space="preserve"> U²RoLÞdÏ </w:t>
      </w:r>
      <w:proofErr w:type="spellStart"/>
      <w:r w:rsidR="00236159" w:rsidRPr="00E1247D">
        <w:rPr>
          <w:sz w:val="30"/>
          <w:szCs w:val="30"/>
        </w:rPr>
        <w:t>ÑLU</w:t>
      </w:r>
      <w:r w:rsidR="007F2B84" w:rsidRPr="00E1247D">
        <w:rPr>
          <w:sz w:val="30"/>
          <w:szCs w:val="30"/>
        </w:rPr>
        <w:t>ô</w:t>
      </w:r>
      <w:r w:rsidR="00236159" w:rsidRPr="00E1247D">
        <w:rPr>
          <w:sz w:val="30"/>
          <w:szCs w:val="30"/>
        </w:rPr>
        <w:t>dL</w:t>
      </w:r>
      <w:proofErr w:type="spellEnd"/>
      <w:r w:rsidR="00236159" w:rsidRPr="00E1247D">
        <w:rPr>
          <w:sz w:val="30"/>
          <w:szCs w:val="30"/>
        </w:rPr>
        <w:t xml:space="preserve"> </w:t>
      </w:r>
      <w:proofErr w:type="spellStart"/>
      <w:r w:rsidR="00236159" w:rsidRPr="00E1247D">
        <w:rPr>
          <w:sz w:val="30"/>
          <w:szCs w:val="30"/>
        </w:rPr>
        <w:t>YpXûU</w:t>
      </w:r>
      <w:r w:rsidR="007F2B84" w:rsidRPr="00E1247D">
        <w:rPr>
          <w:sz w:val="30"/>
          <w:szCs w:val="30"/>
        </w:rPr>
        <w:t>ûV</w:t>
      </w:r>
      <w:proofErr w:type="spellEnd"/>
      <w:r w:rsidR="00236159" w:rsidRPr="00E1247D">
        <w:rPr>
          <w:sz w:val="30"/>
          <w:szCs w:val="30"/>
        </w:rPr>
        <w:t xml:space="preserve"> </w:t>
      </w:r>
      <w:proofErr w:type="spellStart"/>
      <w:r w:rsidR="00236159" w:rsidRPr="00E1247D">
        <w:rPr>
          <w:sz w:val="30"/>
          <w:szCs w:val="30"/>
        </w:rPr>
        <w:t>ùLôÓjRô</w:t>
      </w:r>
      <w:r w:rsidR="008F4120" w:rsidRPr="00E1247D">
        <w:rPr>
          <w:sz w:val="30"/>
          <w:szCs w:val="30"/>
        </w:rPr>
        <w:t>Wó</w:t>
      </w:r>
      <w:proofErr w:type="spellEnd"/>
      <w:r w:rsidR="00236159" w:rsidRPr="00E1247D">
        <w:rPr>
          <w:sz w:val="30"/>
          <w:szCs w:val="30"/>
        </w:rPr>
        <w:t xml:space="preserve">, </w:t>
      </w:r>
      <w:proofErr w:type="spellStart"/>
      <w:proofErr w:type="gramStart"/>
      <w:r w:rsidR="002E0195" w:rsidRPr="00E1247D">
        <w:rPr>
          <w:sz w:val="30"/>
          <w:szCs w:val="30"/>
        </w:rPr>
        <w:t>AYoLú</w:t>
      </w:r>
      <w:proofErr w:type="spellEnd"/>
      <w:r w:rsidR="002E0195" w:rsidRPr="00E1247D">
        <w:rPr>
          <w:sz w:val="30"/>
          <w:szCs w:val="30"/>
        </w:rPr>
        <w:t>[</w:t>
      </w:r>
      <w:proofErr w:type="gramEnd"/>
      <w:r w:rsidR="002E0195" w:rsidRPr="00E1247D">
        <w:rPr>
          <w:sz w:val="30"/>
          <w:szCs w:val="30"/>
        </w:rPr>
        <w:t xml:space="preserve">ô </w:t>
      </w:r>
      <w:proofErr w:type="spellStart"/>
      <w:r w:rsidR="00732E92" w:rsidRPr="00E1247D">
        <w:rPr>
          <w:sz w:val="30"/>
          <w:szCs w:val="30"/>
        </w:rPr>
        <w:t>A§p</w:t>
      </w:r>
      <w:proofErr w:type="spellEnd"/>
      <w:r w:rsidR="00732E92" w:rsidRPr="00E1247D">
        <w:rPr>
          <w:sz w:val="30"/>
          <w:szCs w:val="30"/>
        </w:rPr>
        <w:t xml:space="preserve"> </w:t>
      </w:r>
      <w:proofErr w:type="spellStart"/>
      <w:r w:rsidR="00732E92" w:rsidRPr="00E1247D">
        <w:rPr>
          <w:sz w:val="30"/>
          <w:szCs w:val="30"/>
        </w:rPr>
        <w:t>RY±l</w:t>
      </w:r>
      <w:proofErr w:type="spellEnd"/>
      <w:r w:rsidR="008516B8" w:rsidRPr="00E1247D">
        <w:rPr>
          <w:sz w:val="30"/>
          <w:szCs w:val="30"/>
        </w:rPr>
        <w:t xml:space="preserve"> </w:t>
      </w:r>
      <w:proofErr w:type="spellStart"/>
      <w:r w:rsidR="00732E92" w:rsidRPr="00E1247D">
        <w:rPr>
          <w:sz w:val="30"/>
          <w:szCs w:val="30"/>
        </w:rPr>
        <w:t>úTô</w:t>
      </w:r>
      <w:proofErr w:type="spellEnd"/>
      <w:r w:rsidR="00732E92" w:rsidRPr="00E1247D">
        <w:rPr>
          <w:sz w:val="30"/>
          <w:szCs w:val="30"/>
        </w:rPr>
        <w:t>]</w:t>
      </w:r>
      <w:proofErr w:type="spellStart"/>
      <w:r w:rsidR="00732E92" w:rsidRPr="00E1247D">
        <w:rPr>
          <w:sz w:val="30"/>
          <w:szCs w:val="30"/>
        </w:rPr>
        <w:t>ô</w:t>
      </w:r>
      <w:r w:rsidR="008F4120" w:rsidRPr="00E1247D">
        <w:rPr>
          <w:sz w:val="30"/>
          <w:szCs w:val="30"/>
        </w:rPr>
        <w:t>Wó</w:t>
      </w:r>
      <w:r w:rsidR="00732E92" w:rsidRPr="00E1247D">
        <w:rPr>
          <w:sz w:val="30"/>
          <w:szCs w:val="30"/>
        </w:rPr>
        <w:t>Ls</w:t>
      </w:r>
      <w:proofErr w:type="spellEnd"/>
      <w:r w:rsidR="00732E92" w:rsidRPr="00E1247D">
        <w:rPr>
          <w:sz w:val="30"/>
          <w:szCs w:val="30"/>
        </w:rPr>
        <w:t xml:space="preserve">; </w:t>
      </w:r>
      <w:r w:rsidR="0003368B" w:rsidRPr="00E1247D">
        <w:rPr>
          <w:sz w:val="30"/>
          <w:szCs w:val="30"/>
        </w:rPr>
        <w:t>AÕ</w:t>
      </w:r>
      <w:r w:rsidR="00203B2E" w:rsidRPr="00E1247D">
        <w:rPr>
          <w:sz w:val="30"/>
          <w:szCs w:val="30"/>
        </w:rPr>
        <w:t xml:space="preserve"> </w:t>
      </w:r>
      <w:proofErr w:type="spellStart"/>
      <w:r w:rsidR="0003368B" w:rsidRPr="00E1247D">
        <w:rPr>
          <w:sz w:val="30"/>
          <w:szCs w:val="30"/>
        </w:rPr>
        <w:t>Rôu</w:t>
      </w:r>
      <w:proofErr w:type="spellEnd"/>
      <w:r w:rsidR="0003368B" w:rsidRPr="00E1247D">
        <w:rPr>
          <w:sz w:val="30"/>
          <w:szCs w:val="30"/>
        </w:rPr>
        <w:t xml:space="preserve"> </w:t>
      </w:r>
      <w:proofErr w:type="spellStart"/>
      <w:r w:rsidR="0003368B" w:rsidRPr="00E1247D">
        <w:rPr>
          <w:sz w:val="30"/>
          <w:szCs w:val="30"/>
        </w:rPr>
        <w:t>AlúTôvRXoLs</w:t>
      </w:r>
      <w:proofErr w:type="spellEnd"/>
      <w:r w:rsidR="0003368B" w:rsidRPr="00E1247D">
        <w:rPr>
          <w:sz w:val="30"/>
          <w:szCs w:val="30"/>
        </w:rPr>
        <w:t>.</w:t>
      </w:r>
      <w:r w:rsidR="00832FFA" w:rsidRPr="00E1247D">
        <w:rPr>
          <w:sz w:val="30"/>
          <w:szCs w:val="30"/>
        </w:rPr>
        <w:t xml:space="preserve"> </w:t>
      </w:r>
      <w:proofErr w:type="spellStart"/>
      <w:r w:rsidR="00832FFA" w:rsidRPr="00E1247D">
        <w:rPr>
          <w:sz w:val="30"/>
          <w:szCs w:val="30"/>
        </w:rPr>
        <w:t>CúVÑ</w:t>
      </w:r>
      <w:proofErr w:type="spellEnd"/>
      <w:r w:rsidR="00832FFA" w:rsidRPr="00E1247D">
        <w:rPr>
          <w:sz w:val="30"/>
          <w:szCs w:val="30"/>
        </w:rPr>
        <w:t>,</w:t>
      </w:r>
      <w:r w:rsidR="0003368B" w:rsidRPr="00E1247D">
        <w:rPr>
          <w:sz w:val="30"/>
          <w:szCs w:val="30"/>
        </w:rPr>
        <w:t xml:space="preserve"> </w:t>
      </w:r>
      <w:proofErr w:type="spellStart"/>
      <w:r w:rsidR="00E47B7B" w:rsidRPr="00E1247D">
        <w:rPr>
          <w:sz w:val="30"/>
          <w:szCs w:val="30"/>
        </w:rPr>
        <w:t>ÑLU°dÏmT¥Vô</w:t>
      </w:r>
      <w:proofErr w:type="spellEnd"/>
      <w:r w:rsidR="00E47B7B" w:rsidRPr="00E1247D">
        <w:rPr>
          <w:sz w:val="30"/>
          <w:szCs w:val="30"/>
        </w:rPr>
        <w:t xml:space="preserve">] </w:t>
      </w:r>
      <w:proofErr w:type="spellStart"/>
      <w:r w:rsidR="00E47B7B" w:rsidRPr="00E1247D">
        <w:rPr>
          <w:sz w:val="30"/>
          <w:szCs w:val="30"/>
        </w:rPr>
        <w:t>YpXûUûV</w:t>
      </w:r>
      <w:proofErr w:type="spellEnd"/>
      <w:r w:rsidR="00E47B7B" w:rsidRPr="00E1247D">
        <w:rPr>
          <w:sz w:val="30"/>
          <w:szCs w:val="30"/>
        </w:rPr>
        <w:t xml:space="preserve"> </w:t>
      </w:r>
      <w:proofErr w:type="spellStart"/>
      <w:r w:rsidR="00E47B7B" w:rsidRPr="00E1247D">
        <w:rPr>
          <w:sz w:val="30"/>
          <w:szCs w:val="30"/>
        </w:rPr>
        <w:t>CúVÑ</w:t>
      </w:r>
      <w:proofErr w:type="spellEnd"/>
      <w:r w:rsidR="00E47B7B" w:rsidRPr="00E1247D">
        <w:rPr>
          <w:sz w:val="30"/>
          <w:szCs w:val="30"/>
        </w:rPr>
        <w:t xml:space="preserve"> </w:t>
      </w:r>
      <w:proofErr w:type="spellStart"/>
      <w:r w:rsidR="00E47B7B" w:rsidRPr="00E1247D">
        <w:rPr>
          <w:sz w:val="30"/>
          <w:szCs w:val="30"/>
        </w:rPr>
        <w:t>Li¥lTôL</w:t>
      </w:r>
      <w:proofErr w:type="spellEnd"/>
      <w:r w:rsidR="00E47B7B" w:rsidRPr="00E1247D">
        <w:rPr>
          <w:sz w:val="30"/>
          <w:szCs w:val="30"/>
        </w:rPr>
        <w:t xml:space="preserve"> </w:t>
      </w:r>
      <w:proofErr w:type="spellStart"/>
      <w:r w:rsidR="000564CD" w:rsidRPr="00E1247D">
        <w:rPr>
          <w:sz w:val="30"/>
          <w:szCs w:val="30"/>
        </w:rPr>
        <w:t>AlúTôvRXoLÞdÏd</w:t>
      </w:r>
      <w:proofErr w:type="spellEnd"/>
      <w:r w:rsidR="000564CD" w:rsidRPr="00E1247D">
        <w:rPr>
          <w:sz w:val="30"/>
          <w:szCs w:val="30"/>
        </w:rPr>
        <w:t xml:space="preserve"> </w:t>
      </w:r>
      <w:proofErr w:type="spellStart"/>
      <w:r w:rsidR="000564CD" w:rsidRPr="00E1247D">
        <w:rPr>
          <w:sz w:val="30"/>
          <w:szCs w:val="30"/>
        </w:rPr>
        <w:t>ùLôÓjRô</w:t>
      </w:r>
      <w:r w:rsidR="008F4120" w:rsidRPr="00E1247D">
        <w:rPr>
          <w:sz w:val="30"/>
          <w:szCs w:val="30"/>
        </w:rPr>
        <w:t>Wó</w:t>
      </w:r>
      <w:proofErr w:type="spellEnd"/>
      <w:r w:rsidR="000564CD" w:rsidRPr="00E1247D">
        <w:rPr>
          <w:sz w:val="30"/>
          <w:szCs w:val="30"/>
        </w:rPr>
        <w:t xml:space="preserve"> </w:t>
      </w:r>
      <w:proofErr w:type="spellStart"/>
      <w:r w:rsidR="000564CD" w:rsidRPr="00E1247D">
        <w:rPr>
          <w:sz w:val="30"/>
          <w:szCs w:val="30"/>
        </w:rPr>
        <w:t>Guß</w:t>
      </w:r>
      <w:proofErr w:type="spellEnd"/>
      <w:r w:rsidR="000564CD" w:rsidRPr="00E1247D">
        <w:rPr>
          <w:sz w:val="30"/>
          <w:szCs w:val="30"/>
        </w:rPr>
        <w:t xml:space="preserve"> </w:t>
      </w:r>
      <w:proofErr w:type="spellStart"/>
      <w:r w:rsidR="000564CD" w:rsidRPr="00E1247D">
        <w:rPr>
          <w:sz w:val="30"/>
          <w:szCs w:val="30"/>
        </w:rPr>
        <w:t>úYRôLUm</w:t>
      </w:r>
      <w:proofErr w:type="spellEnd"/>
      <w:r w:rsidR="000564CD" w:rsidRPr="00E1247D">
        <w:rPr>
          <w:sz w:val="30"/>
          <w:szCs w:val="30"/>
        </w:rPr>
        <w:t xml:space="preserve"> </w:t>
      </w:r>
      <w:proofErr w:type="spellStart"/>
      <w:r w:rsidR="005B7F13" w:rsidRPr="00E1247D">
        <w:rPr>
          <w:sz w:val="30"/>
          <w:szCs w:val="30"/>
        </w:rPr>
        <w:t>ùY°lTûPVôL</w:t>
      </w:r>
      <w:proofErr w:type="spellEnd"/>
      <w:r w:rsidR="008516B8" w:rsidRPr="00E1247D">
        <w:rPr>
          <w:sz w:val="30"/>
          <w:szCs w:val="30"/>
        </w:rPr>
        <w:t xml:space="preserve"> </w:t>
      </w:r>
      <w:proofErr w:type="spellStart"/>
      <w:r w:rsidR="009274FB" w:rsidRPr="00E1247D">
        <w:rPr>
          <w:sz w:val="30"/>
          <w:szCs w:val="30"/>
        </w:rPr>
        <w:t>áß</w:t>
      </w:r>
      <w:proofErr w:type="spellEnd"/>
      <w:r w:rsidR="009274FB" w:rsidRPr="00E1247D">
        <w:rPr>
          <w:sz w:val="30"/>
          <w:szCs w:val="30"/>
        </w:rPr>
        <w:t>¡\Õ (</w:t>
      </w:r>
      <w:r w:rsidR="0034295C" w:rsidRPr="00E1247D">
        <w:rPr>
          <w:sz w:val="30"/>
          <w:szCs w:val="30"/>
        </w:rPr>
        <w:t xml:space="preserve">CÕ </w:t>
      </w:r>
      <w:proofErr w:type="spellStart"/>
      <w:r w:rsidR="004C078D" w:rsidRPr="00E1247D">
        <w:rPr>
          <w:sz w:val="30"/>
          <w:szCs w:val="30"/>
        </w:rPr>
        <w:t>Nof</w:t>
      </w:r>
      <w:proofErr w:type="spellEnd"/>
      <w:r w:rsidR="004C078D" w:rsidRPr="00E1247D">
        <w:rPr>
          <w:sz w:val="30"/>
          <w:szCs w:val="30"/>
        </w:rPr>
        <w:t xml:space="preserve"> </w:t>
      </w:r>
      <w:proofErr w:type="spellStart"/>
      <w:r w:rsidR="004C078D" w:rsidRPr="00E1247D">
        <w:rPr>
          <w:sz w:val="30"/>
          <w:szCs w:val="30"/>
        </w:rPr>
        <w:t>B@l</w:t>
      </w:r>
      <w:proofErr w:type="spellEnd"/>
      <w:r w:rsidR="004C078D" w:rsidRPr="00E1247D">
        <w:rPr>
          <w:sz w:val="30"/>
          <w:szCs w:val="30"/>
        </w:rPr>
        <w:t xml:space="preserve"> ¡û\</w:t>
      </w:r>
      <w:proofErr w:type="spellStart"/>
      <w:r w:rsidR="004C078D" w:rsidRPr="00E1247D">
        <w:rPr>
          <w:sz w:val="30"/>
          <w:szCs w:val="30"/>
        </w:rPr>
        <w:t>vh</w:t>
      </w:r>
      <w:proofErr w:type="spellEnd"/>
      <w:r w:rsidR="004C078D" w:rsidRPr="00E1247D">
        <w:rPr>
          <w:sz w:val="30"/>
          <w:szCs w:val="30"/>
        </w:rPr>
        <w:t xml:space="preserve"> </w:t>
      </w:r>
      <w:proofErr w:type="spellStart"/>
      <w:r w:rsidR="004C078D" w:rsidRPr="00E1247D">
        <w:rPr>
          <w:sz w:val="30"/>
          <w:szCs w:val="30"/>
        </w:rPr>
        <w:t>NûTûVf</w:t>
      </w:r>
      <w:proofErr w:type="spellEnd"/>
      <w:r w:rsidR="004C078D" w:rsidRPr="00E1247D">
        <w:rPr>
          <w:sz w:val="30"/>
          <w:szCs w:val="30"/>
        </w:rPr>
        <w:t xml:space="preserve"> </w:t>
      </w:r>
      <w:proofErr w:type="spellStart"/>
      <w:r w:rsidR="004C078D" w:rsidRPr="00E1247D">
        <w:rPr>
          <w:sz w:val="30"/>
          <w:szCs w:val="30"/>
        </w:rPr>
        <w:t>úNokR</w:t>
      </w:r>
      <w:proofErr w:type="spellEnd"/>
      <w:r w:rsidR="004C078D" w:rsidRPr="00E1247D">
        <w:rPr>
          <w:sz w:val="30"/>
          <w:szCs w:val="30"/>
        </w:rPr>
        <w:t xml:space="preserve"> </w:t>
      </w:r>
      <w:proofErr w:type="spellStart"/>
      <w:proofErr w:type="gramStart"/>
      <w:r w:rsidR="004C078D" w:rsidRPr="00E1247D">
        <w:rPr>
          <w:sz w:val="30"/>
          <w:szCs w:val="30"/>
        </w:rPr>
        <w:t>NúLôRWoL</w:t>
      </w:r>
      <w:proofErr w:type="spellEnd"/>
      <w:r w:rsidR="004C078D" w:rsidRPr="00E1247D">
        <w:rPr>
          <w:sz w:val="30"/>
          <w:szCs w:val="30"/>
        </w:rPr>
        <w:t>[</w:t>
      </w:r>
      <w:proofErr w:type="spellStart"/>
      <w:proofErr w:type="gramEnd"/>
      <w:r w:rsidR="004C078D" w:rsidRPr="00E1247D">
        <w:rPr>
          <w:sz w:val="30"/>
          <w:szCs w:val="30"/>
        </w:rPr>
        <w:t>ô¡V</w:t>
      </w:r>
      <w:proofErr w:type="spellEnd"/>
      <w:r w:rsidR="004C078D" w:rsidRPr="00E1247D">
        <w:rPr>
          <w:sz w:val="30"/>
          <w:szCs w:val="30"/>
        </w:rPr>
        <w:t xml:space="preserve"> </w:t>
      </w:r>
      <w:proofErr w:type="spellStart"/>
      <w:r w:rsidR="0034295C" w:rsidRPr="00E1247D">
        <w:rPr>
          <w:sz w:val="30"/>
          <w:szCs w:val="30"/>
        </w:rPr>
        <w:t>EeLÞdÏ</w:t>
      </w:r>
      <w:proofErr w:type="spellEnd"/>
      <w:r w:rsidR="0034295C" w:rsidRPr="00E1247D">
        <w:rPr>
          <w:sz w:val="30"/>
          <w:szCs w:val="30"/>
        </w:rPr>
        <w:t xml:space="preserve"> </w:t>
      </w:r>
      <w:proofErr w:type="spellStart"/>
      <w:r w:rsidR="0034295C" w:rsidRPr="00E1247D">
        <w:rPr>
          <w:sz w:val="30"/>
          <w:szCs w:val="30"/>
        </w:rPr>
        <w:t>Rôu</w:t>
      </w:r>
      <w:proofErr w:type="spellEnd"/>
      <w:r w:rsidR="0034295C" w:rsidRPr="00E1247D">
        <w:rPr>
          <w:sz w:val="30"/>
          <w:szCs w:val="30"/>
        </w:rPr>
        <w:t xml:space="preserve">, </w:t>
      </w:r>
      <w:r w:rsidR="008175C2" w:rsidRPr="00E1247D">
        <w:rPr>
          <w:sz w:val="30"/>
          <w:szCs w:val="30"/>
        </w:rPr>
        <w:t xml:space="preserve">CÕ </w:t>
      </w:r>
      <w:proofErr w:type="spellStart"/>
      <w:r w:rsidR="008175C2" w:rsidRPr="00E1247D">
        <w:rPr>
          <w:sz w:val="30"/>
          <w:szCs w:val="30"/>
        </w:rPr>
        <w:t>EeLÞdÏ</w:t>
      </w:r>
      <w:proofErr w:type="spellEnd"/>
      <w:r w:rsidR="009274FB" w:rsidRPr="00E1247D">
        <w:rPr>
          <w:sz w:val="30"/>
          <w:szCs w:val="30"/>
        </w:rPr>
        <w:t>).</w:t>
      </w:r>
      <w:r w:rsidR="00B009F9" w:rsidRPr="00E1247D">
        <w:rPr>
          <w:sz w:val="30"/>
          <w:szCs w:val="30"/>
        </w:rPr>
        <w:t xml:space="preserve"> </w:t>
      </w:r>
      <w:r w:rsidR="00067CEF" w:rsidRPr="00E1247D">
        <w:rPr>
          <w:sz w:val="30"/>
          <w:szCs w:val="30"/>
        </w:rPr>
        <w:t>H\</w:t>
      </w:r>
      <w:proofErr w:type="spellStart"/>
      <w:r w:rsidR="00067CEF" w:rsidRPr="00E1247D">
        <w:rPr>
          <w:sz w:val="30"/>
          <w:szCs w:val="30"/>
        </w:rPr>
        <w:t>dÏû</w:t>
      </w:r>
      <w:proofErr w:type="spellEnd"/>
      <w:r w:rsidR="00067CEF" w:rsidRPr="00E1247D">
        <w:rPr>
          <w:sz w:val="30"/>
          <w:szCs w:val="30"/>
        </w:rPr>
        <w:t xml:space="preserve">\V </w:t>
      </w:r>
      <w:proofErr w:type="spellStart"/>
      <w:r w:rsidR="00067CEF" w:rsidRPr="00E1247D">
        <w:rPr>
          <w:sz w:val="30"/>
          <w:szCs w:val="30"/>
        </w:rPr>
        <w:t>TjÕ</w:t>
      </w:r>
      <w:proofErr w:type="spellEnd"/>
      <w:r w:rsidR="00067CEF" w:rsidRPr="00E1247D">
        <w:rPr>
          <w:sz w:val="30"/>
          <w:szCs w:val="30"/>
        </w:rPr>
        <w:t xml:space="preserve"> </w:t>
      </w:r>
      <w:proofErr w:type="spellStart"/>
      <w:r w:rsidR="00067CEF" w:rsidRPr="00E1247D">
        <w:rPr>
          <w:sz w:val="30"/>
          <w:szCs w:val="30"/>
        </w:rPr>
        <w:t>SôhLs</w:t>
      </w:r>
      <w:proofErr w:type="spellEnd"/>
      <w:r w:rsidR="00067CEF" w:rsidRPr="00E1247D">
        <w:rPr>
          <w:sz w:val="30"/>
          <w:szCs w:val="30"/>
        </w:rPr>
        <w:t xml:space="preserve"> </w:t>
      </w:r>
      <w:proofErr w:type="spellStart"/>
      <w:r w:rsidR="00067CEF" w:rsidRPr="00E1247D">
        <w:rPr>
          <w:sz w:val="30"/>
          <w:szCs w:val="30"/>
        </w:rPr>
        <w:t>L¯jÕ</w:t>
      </w:r>
      <w:proofErr w:type="spellEnd"/>
      <w:r w:rsidR="00067CEF" w:rsidRPr="00E1247D">
        <w:rPr>
          <w:sz w:val="30"/>
          <w:szCs w:val="30"/>
        </w:rPr>
        <w:t xml:space="preserve">, </w:t>
      </w:r>
      <w:proofErr w:type="spellStart"/>
      <w:r w:rsidR="002837B6" w:rsidRPr="00E1247D">
        <w:rPr>
          <w:sz w:val="30"/>
          <w:szCs w:val="30"/>
        </w:rPr>
        <w:t>AY</w:t>
      </w:r>
      <w:r w:rsidR="008F4120" w:rsidRPr="00E1247D">
        <w:rPr>
          <w:sz w:val="30"/>
          <w:szCs w:val="30"/>
        </w:rPr>
        <w:t>Wó</w:t>
      </w:r>
      <w:r w:rsidR="002837B6" w:rsidRPr="00E1247D">
        <w:rPr>
          <w:sz w:val="30"/>
          <w:szCs w:val="30"/>
        </w:rPr>
        <w:t>Ls</w:t>
      </w:r>
      <w:proofErr w:type="spellEnd"/>
      <w:r w:rsidR="002837B6" w:rsidRPr="00E1247D">
        <w:rPr>
          <w:sz w:val="30"/>
          <w:szCs w:val="30"/>
        </w:rPr>
        <w:t xml:space="preserve"> </w:t>
      </w:r>
      <w:proofErr w:type="spellStart"/>
      <w:r w:rsidR="002837B6" w:rsidRPr="00E1247D">
        <w:rPr>
          <w:sz w:val="30"/>
          <w:szCs w:val="30"/>
        </w:rPr>
        <w:t>A§p</w:t>
      </w:r>
      <w:proofErr w:type="spellEnd"/>
      <w:r w:rsidR="002837B6" w:rsidRPr="00E1247D">
        <w:rPr>
          <w:sz w:val="30"/>
          <w:szCs w:val="30"/>
        </w:rPr>
        <w:t xml:space="preserve"> </w:t>
      </w:r>
      <w:proofErr w:type="spellStart"/>
      <w:r w:rsidR="00625C47" w:rsidRPr="00E1247D">
        <w:rPr>
          <w:sz w:val="30"/>
          <w:szCs w:val="30"/>
        </w:rPr>
        <w:t>T¬RôTUôL</w:t>
      </w:r>
      <w:proofErr w:type="spellEnd"/>
      <w:r w:rsidR="00625C47" w:rsidRPr="00E1247D">
        <w:rPr>
          <w:sz w:val="30"/>
          <w:szCs w:val="30"/>
        </w:rPr>
        <w:t xml:space="preserve"> </w:t>
      </w:r>
      <w:proofErr w:type="spellStart"/>
      <w:r w:rsidR="003D234E" w:rsidRPr="00E1247D">
        <w:rPr>
          <w:sz w:val="30"/>
          <w:szCs w:val="30"/>
        </w:rPr>
        <w:t>úRôp®VûPkRô</w:t>
      </w:r>
      <w:r w:rsidR="008F4120" w:rsidRPr="00E1247D">
        <w:rPr>
          <w:sz w:val="30"/>
          <w:szCs w:val="30"/>
        </w:rPr>
        <w:t>Wó</w:t>
      </w:r>
      <w:r w:rsidR="003D234E" w:rsidRPr="00E1247D">
        <w:rPr>
          <w:sz w:val="30"/>
          <w:szCs w:val="30"/>
        </w:rPr>
        <w:t>Ls</w:t>
      </w:r>
      <w:proofErr w:type="spellEnd"/>
      <w:r w:rsidR="003D234E" w:rsidRPr="00E1247D">
        <w:rPr>
          <w:sz w:val="30"/>
          <w:szCs w:val="30"/>
        </w:rPr>
        <w:t>;</w:t>
      </w:r>
      <w:r w:rsidR="00B60025">
        <w:rPr>
          <w:sz w:val="30"/>
          <w:szCs w:val="30"/>
        </w:rPr>
        <w:t xml:space="preserve"> </w:t>
      </w:r>
      <w:proofErr w:type="spellStart"/>
      <w:r w:rsidR="00403D0D" w:rsidRPr="00E1247D">
        <w:rPr>
          <w:sz w:val="30"/>
          <w:szCs w:val="30"/>
        </w:rPr>
        <w:t>Y­l</w:t>
      </w:r>
      <w:proofErr w:type="spellEnd"/>
      <w:r w:rsidR="00403D0D" w:rsidRPr="00E1247D">
        <w:rPr>
          <w:sz w:val="30"/>
          <w:szCs w:val="30"/>
        </w:rPr>
        <w:t>×</w:t>
      </w:r>
      <w:r w:rsidR="003D234E" w:rsidRPr="00E1247D">
        <w:rPr>
          <w:sz w:val="30"/>
          <w:szCs w:val="30"/>
        </w:rPr>
        <w:t xml:space="preserve"> </w:t>
      </w:r>
      <w:r w:rsidR="00403D0D" w:rsidRPr="00E1247D">
        <w:rPr>
          <w:sz w:val="30"/>
          <w:szCs w:val="30"/>
        </w:rPr>
        <w:t>®</w:t>
      </w:r>
      <w:proofErr w:type="spellStart"/>
      <w:r w:rsidR="00D14E75" w:rsidRPr="00E1247D">
        <w:rPr>
          <w:sz w:val="30"/>
          <w:szCs w:val="30"/>
        </w:rPr>
        <w:t>Vô§úVô¥ÚkR</w:t>
      </w:r>
      <w:proofErr w:type="spellEnd"/>
      <w:r w:rsidR="00D14E75" w:rsidRPr="00E1247D">
        <w:rPr>
          <w:sz w:val="30"/>
          <w:szCs w:val="30"/>
        </w:rPr>
        <w:t xml:space="preserve"> JÚ U²Rû] </w:t>
      </w:r>
      <w:proofErr w:type="spellStart"/>
      <w:r w:rsidR="00D14E75" w:rsidRPr="00E1247D">
        <w:rPr>
          <w:sz w:val="30"/>
          <w:szCs w:val="30"/>
        </w:rPr>
        <w:t>AY</w:t>
      </w:r>
      <w:r w:rsidR="008F4120" w:rsidRPr="00E1247D">
        <w:rPr>
          <w:sz w:val="30"/>
          <w:szCs w:val="30"/>
        </w:rPr>
        <w:t>Wó</w:t>
      </w:r>
      <w:r w:rsidR="00D14E75" w:rsidRPr="00E1247D">
        <w:rPr>
          <w:sz w:val="30"/>
          <w:szCs w:val="30"/>
        </w:rPr>
        <w:t>Ls</w:t>
      </w:r>
      <w:proofErr w:type="spellEnd"/>
      <w:r w:rsidR="00D14E75" w:rsidRPr="00E1247D">
        <w:rPr>
          <w:sz w:val="30"/>
          <w:szCs w:val="30"/>
        </w:rPr>
        <w:t xml:space="preserve"> </w:t>
      </w:r>
      <w:proofErr w:type="spellStart"/>
      <w:r w:rsidR="00D14E75" w:rsidRPr="00E1247D">
        <w:rPr>
          <w:sz w:val="30"/>
          <w:szCs w:val="30"/>
        </w:rPr>
        <w:t>ùLôi¥ÚkÕ</w:t>
      </w:r>
      <w:proofErr w:type="spellEnd"/>
      <w:r w:rsidR="00D14E75" w:rsidRPr="00E1247D">
        <w:rPr>
          <w:sz w:val="30"/>
          <w:szCs w:val="30"/>
        </w:rPr>
        <w:t xml:space="preserve">, </w:t>
      </w:r>
      <w:proofErr w:type="spellStart"/>
      <w:r w:rsidR="006D41EB" w:rsidRPr="00E1247D">
        <w:rPr>
          <w:sz w:val="30"/>
          <w:szCs w:val="30"/>
        </w:rPr>
        <w:t>AkRl</w:t>
      </w:r>
      <w:proofErr w:type="spellEnd"/>
      <w:r w:rsidR="006D41EB" w:rsidRPr="00E1247D">
        <w:rPr>
          <w:sz w:val="30"/>
          <w:szCs w:val="30"/>
        </w:rPr>
        <w:t xml:space="preserve"> ©</w:t>
      </w:r>
      <w:proofErr w:type="spellStart"/>
      <w:proofErr w:type="gramStart"/>
      <w:r w:rsidR="006D41EB" w:rsidRPr="00E1247D">
        <w:rPr>
          <w:sz w:val="30"/>
          <w:szCs w:val="30"/>
        </w:rPr>
        <w:t>NôÑLû</w:t>
      </w:r>
      <w:proofErr w:type="spellEnd"/>
      <w:r w:rsidR="006D41EB" w:rsidRPr="00E1247D">
        <w:rPr>
          <w:sz w:val="30"/>
          <w:szCs w:val="30"/>
        </w:rPr>
        <w:t>[</w:t>
      </w:r>
      <w:proofErr w:type="gramEnd"/>
      <w:r w:rsidR="006D41EB" w:rsidRPr="00E1247D">
        <w:rPr>
          <w:sz w:val="30"/>
          <w:szCs w:val="30"/>
        </w:rPr>
        <w:t xml:space="preserve"> </w:t>
      </w:r>
      <w:proofErr w:type="spellStart"/>
      <w:r w:rsidR="006D41EB" w:rsidRPr="00E1247D">
        <w:rPr>
          <w:sz w:val="30"/>
          <w:szCs w:val="30"/>
        </w:rPr>
        <w:t>AYû</w:t>
      </w:r>
      <w:proofErr w:type="spellEnd"/>
      <w:r w:rsidR="006D41EB" w:rsidRPr="00E1247D">
        <w:rPr>
          <w:sz w:val="30"/>
          <w:szCs w:val="30"/>
        </w:rPr>
        <w:t>] ®</w:t>
      </w:r>
      <w:proofErr w:type="spellStart"/>
      <w:r w:rsidR="006D41EB" w:rsidRPr="00E1247D">
        <w:rPr>
          <w:sz w:val="30"/>
          <w:szCs w:val="30"/>
        </w:rPr>
        <w:t>hÓj</w:t>
      </w:r>
      <w:proofErr w:type="spellEnd"/>
      <w:r w:rsidR="006D41EB" w:rsidRPr="00E1247D">
        <w:rPr>
          <w:sz w:val="30"/>
          <w:szCs w:val="30"/>
        </w:rPr>
        <w:t xml:space="preserve"> </w:t>
      </w:r>
      <w:proofErr w:type="spellStart"/>
      <w:r w:rsidR="006D41EB" w:rsidRPr="00E1247D">
        <w:rPr>
          <w:sz w:val="30"/>
          <w:szCs w:val="30"/>
        </w:rPr>
        <w:t>ÕWjR</w:t>
      </w:r>
      <w:proofErr w:type="spellEnd"/>
      <w:r w:rsidR="006D41EB" w:rsidRPr="00E1247D">
        <w:rPr>
          <w:sz w:val="30"/>
          <w:szCs w:val="30"/>
        </w:rPr>
        <w:t xml:space="preserve"> </w:t>
      </w:r>
      <w:proofErr w:type="spellStart"/>
      <w:r w:rsidR="006D41EB" w:rsidRPr="00E1247D">
        <w:rPr>
          <w:sz w:val="30"/>
          <w:szCs w:val="30"/>
        </w:rPr>
        <w:t>ØV</w:t>
      </w:r>
      <w:r w:rsidR="007F2B84" w:rsidRPr="00E1247D">
        <w:rPr>
          <w:sz w:val="30"/>
          <w:szCs w:val="30"/>
        </w:rPr>
        <w:t>ußm</w:t>
      </w:r>
      <w:proofErr w:type="spellEnd"/>
      <w:r w:rsidR="006D41EB" w:rsidRPr="00E1247D">
        <w:rPr>
          <w:sz w:val="30"/>
          <w:szCs w:val="30"/>
        </w:rPr>
        <w:t xml:space="preserve"> </w:t>
      </w:r>
      <w:proofErr w:type="spellStart"/>
      <w:r w:rsidR="006D41EB" w:rsidRPr="00E1247D">
        <w:rPr>
          <w:sz w:val="30"/>
          <w:szCs w:val="30"/>
        </w:rPr>
        <w:t>AYoL</w:t>
      </w:r>
      <w:proofErr w:type="spellEnd"/>
      <w:r w:rsidR="006D41EB" w:rsidRPr="00E1247D">
        <w:rPr>
          <w:sz w:val="30"/>
          <w:szCs w:val="30"/>
        </w:rPr>
        <w:t>[</w:t>
      </w:r>
      <w:proofErr w:type="spellStart"/>
      <w:r w:rsidR="006D41EB" w:rsidRPr="00E1247D">
        <w:rPr>
          <w:sz w:val="30"/>
          <w:szCs w:val="30"/>
        </w:rPr>
        <w:t>ôp</w:t>
      </w:r>
      <w:proofErr w:type="spellEnd"/>
      <w:r w:rsidR="007F2B84" w:rsidRPr="00E1247D">
        <w:rPr>
          <w:sz w:val="30"/>
          <w:szCs w:val="30"/>
        </w:rPr>
        <w:t xml:space="preserve"> AÕ</w:t>
      </w:r>
      <w:r w:rsidR="006D41EB" w:rsidRPr="00E1247D">
        <w:rPr>
          <w:sz w:val="30"/>
          <w:szCs w:val="30"/>
        </w:rPr>
        <w:t xml:space="preserve"> </w:t>
      </w:r>
      <w:proofErr w:type="spellStart"/>
      <w:r w:rsidR="007F2B84" w:rsidRPr="00E1247D">
        <w:rPr>
          <w:sz w:val="30"/>
          <w:szCs w:val="30"/>
        </w:rPr>
        <w:t>áPôUt</w:t>
      </w:r>
      <w:proofErr w:type="spellEnd"/>
      <w:r w:rsidR="007F2B84" w:rsidRPr="00E1247D">
        <w:rPr>
          <w:sz w:val="30"/>
          <w:szCs w:val="30"/>
        </w:rPr>
        <w:t xml:space="preserve"> </w:t>
      </w:r>
      <w:proofErr w:type="spellStart"/>
      <w:r w:rsidR="007F2B84" w:rsidRPr="00E1247D">
        <w:rPr>
          <w:sz w:val="30"/>
          <w:szCs w:val="30"/>
        </w:rPr>
        <w:t>úTô«tß</w:t>
      </w:r>
      <w:proofErr w:type="spellEnd"/>
      <w:r w:rsidR="006D41EB" w:rsidRPr="00E1247D">
        <w:rPr>
          <w:sz w:val="30"/>
          <w:szCs w:val="30"/>
        </w:rPr>
        <w:t xml:space="preserve">. </w:t>
      </w:r>
      <w:proofErr w:type="spellStart"/>
      <w:r w:rsidR="00AF64C9" w:rsidRPr="00E1247D">
        <w:rPr>
          <w:sz w:val="30"/>
          <w:szCs w:val="30"/>
        </w:rPr>
        <w:t>CúVÑ</w:t>
      </w:r>
      <w:proofErr w:type="spellEnd"/>
      <w:r w:rsidR="00AF64C9" w:rsidRPr="00E1247D">
        <w:rPr>
          <w:sz w:val="30"/>
          <w:szCs w:val="30"/>
        </w:rPr>
        <w:t>,</w:t>
      </w:r>
      <w:r w:rsidR="00AF64C9" w:rsidRPr="00E1247D">
        <w:rPr>
          <w:rFonts w:ascii="TML_Vaigai_Normal" w:hAnsi="TML_Vaigai_Normal"/>
          <w:sz w:val="30"/>
          <w:szCs w:val="30"/>
        </w:rPr>
        <w:t xml:space="preserve"> "</w:t>
      </w:r>
      <w:r w:rsidR="00D94EBF" w:rsidRPr="00E1247D">
        <w:rPr>
          <w:sz w:val="30"/>
          <w:szCs w:val="30"/>
        </w:rPr>
        <w:t>GÕ</w:t>
      </w:r>
      <w:r w:rsidR="00E86018" w:rsidRPr="00E1247D">
        <w:rPr>
          <w:sz w:val="30"/>
          <w:szCs w:val="30"/>
        </w:rPr>
        <w:t xml:space="preserve"> </w:t>
      </w:r>
      <w:proofErr w:type="spellStart"/>
      <w:r w:rsidR="00D94EBF" w:rsidRPr="00E1247D">
        <w:rPr>
          <w:sz w:val="30"/>
          <w:szCs w:val="30"/>
        </w:rPr>
        <w:t>YûWdÏm</w:t>
      </w:r>
      <w:proofErr w:type="spellEnd"/>
      <w:r w:rsidR="00D94EBF" w:rsidRPr="00E1247D">
        <w:rPr>
          <w:sz w:val="30"/>
          <w:szCs w:val="30"/>
        </w:rPr>
        <w:t xml:space="preserve"> </w:t>
      </w:r>
      <w:proofErr w:type="spellStart"/>
      <w:r w:rsidR="00D94EBF" w:rsidRPr="00E1247D">
        <w:rPr>
          <w:sz w:val="30"/>
          <w:szCs w:val="30"/>
        </w:rPr>
        <w:t>EeL°Pj§p</w:t>
      </w:r>
      <w:proofErr w:type="spellEnd"/>
      <w:r w:rsidR="00D94EBF" w:rsidRPr="00E1247D">
        <w:rPr>
          <w:sz w:val="30"/>
          <w:szCs w:val="30"/>
        </w:rPr>
        <w:t xml:space="preserve"> </w:t>
      </w:r>
      <w:proofErr w:type="spellStart"/>
      <w:r w:rsidR="00D94EBF" w:rsidRPr="00E1247D">
        <w:rPr>
          <w:sz w:val="30"/>
          <w:szCs w:val="30"/>
        </w:rPr>
        <w:t>ùTôßûUVô</w:t>
      </w:r>
      <w:r w:rsidR="00DD5498" w:rsidRPr="00E1247D">
        <w:rPr>
          <w:sz w:val="30"/>
          <w:szCs w:val="30"/>
        </w:rPr>
        <w:t>n</w:t>
      </w:r>
      <w:proofErr w:type="spellEnd"/>
      <w:r w:rsidR="00DD5498" w:rsidRPr="00E1247D">
        <w:rPr>
          <w:sz w:val="30"/>
          <w:szCs w:val="30"/>
        </w:rPr>
        <w:t xml:space="preserve"> </w:t>
      </w:r>
      <w:proofErr w:type="spellStart"/>
      <w:r w:rsidR="00DD5498" w:rsidRPr="00E1247D">
        <w:rPr>
          <w:sz w:val="30"/>
          <w:szCs w:val="30"/>
        </w:rPr>
        <w:t>C</w:t>
      </w:r>
      <w:r w:rsidR="00D94EBF" w:rsidRPr="00E1247D">
        <w:rPr>
          <w:sz w:val="30"/>
          <w:szCs w:val="30"/>
        </w:rPr>
        <w:t>ÚlúTu</w:t>
      </w:r>
      <w:proofErr w:type="spellEnd"/>
      <w:r w:rsidR="00D94EBF" w:rsidRPr="00E1247D">
        <w:rPr>
          <w:sz w:val="30"/>
          <w:szCs w:val="30"/>
        </w:rPr>
        <w:t xml:space="preserve">? </w:t>
      </w:r>
      <w:proofErr w:type="spellStart"/>
      <w:r w:rsidR="00C44EED" w:rsidRPr="00E1247D">
        <w:rPr>
          <w:sz w:val="30"/>
          <w:szCs w:val="30"/>
        </w:rPr>
        <w:t>AYû</w:t>
      </w:r>
      <w:proofErr w:type="spellEnd"/>
      <w:r w:rsidR="00C44EED" w:rsidRPr="00E1247D">
        <w:rPr>
          <w:sz w:val="30"/>
          <w:szCs w:val="30"/>
        </w:rPr>
        <w:t xml:space="preserve">] </w:t>
      </w:r>
      <w:proofErr w:type="spellStart"/>
      <w:r w:rsidR="00C44EED" w:rsidRPr="00E1247D">
        <w:rPr>
          <w:sz w:val="30"/>
          <w:szCs w:val="30"/>
        </w:rPr>
        <w:t>CeúL</w:t>
      </w:r>
      <w:proofErr w:type="spellEnd"/>
      <w:r w:rsidR="00C44EED" w:rsidRPr="00E1247D">
        <w:rPr>
          <w:sz w:val="30"/>
          <w:szCs w:val="30"/>
        </w:rPr>
        <w:t xml:space="preserve"> </w:t>
      </w:r>
      <w:proofErr w:type="spellStart"/>
      <w:r w:rsidR="00C44EED" w:rsidRPr="00E1247D">
        <w:rPr>
          <w:sz w:val="30"/>
          <w:szCs w:val="30"/>
        </w:rPr>
        <w:t>ùLôiÓ</w:t>
      </w:r>
      <w:proofErr w:type="spellEnd"/>
      <w:r w:rsidR="00C44EED" w:rsidRPr="00E1247D">
        <w:rPr>
          <w:sz w:val="30"/>
          <w:szCs w:val="30"/>
        </w:rPr>
        <w:t xml:space="preserve"> </w:t>
      </w:r>
      <w:proofErr w:type="spellStart"/>
      <w:r w:rsidR="00C44EED" w:rsidRPr="00E1247D">
        <w:rPr>
          <w:sz w:val="30"/>
          <w:szCs w:val="30"/>
        </w:rPr>
        <w:t>YôÚeLs</w:t>
      </w:r>
      <w:proofErr w:type="spellEnd"/>
      <w:r w:rsidR="00C44EED" w:rsidRPr="00E1247D">
        <w:rPr>
          <w:rFonts w:ascii="TML_Vaigai_Normal" w:hAnsi="TML_Vaigai_Normal"/>
          <w:sz w:val="30"/>
          <w:szCs w:val="30"/>
        </w:rPr>
        <w:t xml:space="preserve">’ </w:t>
      </w:r>
      <w:r w:rsidR="007059E6" w:rsidRPr="00E1247D">
        <w:rPr>
          <w:sz w:val="30"/>
          <w:szCs w:val="30"/>
        </w:rPr>
        <w:t>Gu\</w:t>
      </w:r>
      <w:proofErr w:type="spellStart"/>
      <w:r w:rsidR="007059E6" w:rsidRPr="00E1247D">
        <w:rPr>
          <w:sz w:val="30"/>
          <w:szCs w:val="30"/>
        </w:rPr>
        <w:t>ô</w:t>
      </w:r>
      <w:r w:rsidR="008F4120" w:rsidRPr="00E1247D">
        <w:rPr>
          <w:sz w:val="30"/>
          <w:szCs w:val="30"/>
        </w:rPr>
        <w:t>Wó</w:t>
      </w:r>
      <w:proofErr w:type="spellEnd"/>
      <w:r w:rsidR="007059E6" w:rsidRPr="00E1247D">
        <w:rPr>
          <w:sz w:val="30"/>
          <w:szCs w:val="30"/>
        </w:rPr>
        <w:t>.</w:t>
      </w:r>
    </w:p>
    <w:p w14:paraId="7BB9ADDA" w14:textId="77777777" w:rsidR="007059E6" w:rsidRPr="00E1247D" w:rsidRDefault="00E16642" w:rsidP="00AF1216">
      <w:pPr>
        <w:ind w:firstLine="567"/>
        <w:rPr>
          <w:sz w:val="30"/>
          <w:szCs w:val="30"/>
        </w:rPr>
      </w:pPr>
      <w:proofErr w:type="spellStart"/>
      <w:r w:rsidRPr="00E1247D">
        <w:rPr>
          <w:sz w:val="30"/>
          <w:szCs w:val="30"/>
        </w:rPr>
        <w:t>AY</w:t>
      </w:r>
      <w:r w:rsidR="008F4120" w:rsidRPr="00E1247D">
        <w:rPr>
          <w:sz w:val="30"/>
          <w:szCs w:val="30"/>
        </w:rPr>
        <w:t>Wó</w:t>
      </w:r>
      <w:r w:rsidRPr="00E1247D">
        <w:rPr>
          <w:sz w:val="30"/>
          <w:szCs w:val="30"/>
        </w:rPr>
        <w:t>Ls</w:t>
      </w:r>
      <w:proofErr w:type="spellEnd"/>
      <w:r w:rsidRPr="00E1247D">
        <w:rPr>
          <w:sz w:val="30"/>
          <w:szCs w:val="30"/>
        </w:rPr>
        <w:t>,</w:t>
      </w:r>
      <w:r w:rsidRPr="00E1247D">
        <w:rPr>
          <w:rFonts w:ascii="TML_Vaigai_Normal" w:hAnsi="TML_Vaigai_Normal"/>
          <w:sz w:val="30"/>
          <w:szCs w:val="30"/>
        </w:rPr>
        <w:t xml:space="preserve"> "</w:t>
      </w:r>
      <w:r w:rsidR="00D15732" w:rsidRPr="00E1247D">
        <w:rPr>
          <w:sz w:val="30"/>
          <w:szCs w:val="30"/>
        </w:rPr>
        <w:t xml:space="preserve">Hu </w:t>
      </w:r>
      <w:proofErr w:type="spellStart"/>
      <w:r w:rsidR="00D15732" w:rsidRPr="00E1247D">
        <w:rPr>
          <w:sz w:val="30"/>
          <w:szCs w:val="30"/>
        </w:rPr>
        <w:t>CûR</w:t>
      </w:r>
      <w:proofErr w:type="spellEnd"/>
      <w:r w:rsidR="00D15732" w:rsidRPr="00E1247D">
        <w:rPr>
          <w:sz w:val="30"/>
          <w:szCs w:val="30"/>
        </w:rPr>
        <w:t xml:space="preserve"> </w:t>
      </w:r>
      <w:proofErr w:type="spellStart"/>
      <w:proofErr w:type="gramStart"/>
      <w:r w:rsidR="00D15732" w:rsidRPr="00E1247D">
        <w:rPr>
          <w:sz w:val="30"/>
          <w:szCs w:val="30"/>
        </w:rPr>
        <w:t>GeL</w:t>
      </w:r>
      <w:proofErr w:type="spellEnd"/>
      <w:r w:rsidR="00D15732" w:rsidRPr="00E1247D">
        <w:rPr>
          <w:sz w:val="30"/>
          <w:szCs w:val="30"/>
        </w:rPr>
        <w:t>[</w:t>
      </w:r>
      <w:proofErr w:type="spellStart"/>
      <w:proofErr w:type="gramEnd"/>
      <w:r w:rsidR="00D15732" w:rsidRPr="00E1247D">
        <w:rPr>
          <w:sz w:val="30"/>
          <w:szCs w:val="30"/>
        </w:rPr>
        <w:t>ôp</w:t>
      </w:r>
      <w:proofErr w:type="spellEnd"/>
      <w:r w:rsidR="00D15732" w:rsidRPr="00E1247D">
        <w:rPr>
          <w:sz w:val="30"/>
          <w:szCs w:val="30"/>
        </w:rPr>
        <w:t xml:space="preserve"> </w:t>
      </w:r>
      <w:proofErr w:type="spellStart"/>
      <w:r w:rsidR="00D15732" w:rsidRPr="00E1247D">
        <w:rPr>
          <w:sz w:val="30"/>
          <w:szCs w:val="30"/>
        </w:rPr>
        <w:t>ùNnVd</w:t>
      </w:r>
      <w:proofErr w:type="spellEnd"/>
      <w:r w:rsidR="00E86018" w:rsidRPr="00E1247D">
        <w:rPr>
          <w:sz w:val="30"/>
          <w:szCs w:val="30"/>
        </w:rPr>
        <w:t xml:space="preserve"> </w:t>
      </w:r>
      <w:proofErr w:type="spellStart"/>
      <w:r w:rsidR="00D15732" w:rsidRPr="00E1247D">
        <w:rPr>
          <w:sz w:val="30"/>
          <w:szCs w:val="30"/>
        </w:rPr>
        <w:t>áPôUt</w:t>
      </w:r>
      <w:proofErr w:type="spellEnd"/>
      <w:r w:rsidR="00D15732" w:rsidRPr="00E1247D">
        <w:rPr>
          <w:sz w:val="30"/>
          <w:szCs w:val="30"/>
        </w:rPr>
        <w:t xml:space="preserve"> </w:t>
      </w:r>
      <w:proofErr w:type="spellStart"/>
      <w:r w:rsidR="00D15732" w:rsidRPr="00E1247D">
        <w:rPr>
          <w:sz w:val="30"/>
          <w:szCs w:val="30"/>
        </w:rPr>
        <w:t>úTô«tß</w:t>
      </w:r>
      <w:proofErr w:type="spellEnd"/>
      <w:r w:rsidR="00D15732" w:rsidRPr="00E1247D">
        <w:rPr>
          <w:sz w:val="30"/>
          <w:szCs w:val="30"/>
        </w:rPr>
        <w:t>?</w:t>
      </w:r>
      <w:r w:rsidR="00D15732" w:rsidRPr="00E1247D">
        <w:rPr>
          <w:rFonts w:ascii="TML_Vaigai_Normal" w:hAnsi="TML_Vaigai_Normal"/>
          <w:sz w:val="30"/>
          <w:szCs w:val="30"/>
        </w:rPr>
        <w:t xml:space="preserve">’ </w:t>
      </w:r>
      <w:proofErr w:type="spellStart"/>
      <w:r w:rsidR="00D15732" w:rsidRPr="00E1247D">
        <w:rPr>
          <w:sz w:val="30"/>
          <w:szCs w:val="30"/>
        </w:rPr>
        <w:t>Guß</w:t>
      </w:r>
      <w:proofErr w:type="spellEnd"/>
      <w:r w:rsidR="00D15732" w:rsidRPr="00E1247D">
        <w:rPr>
          <w:sz w:val="30"/>
          <w:szCs w:val="30"/>
        </w:rPr>
        <w:t xml:space="preserve"> </w:t>
      </w:r>
      <w:proofErr w:type="spellStart"/>
      <w:r w:rsidR="00D15732" w:rsidRPr="00E1247D">
        <w:rPr>
          <w:sz w:val="30"/>
          <w:szCs w:val="30"/>
        </w:rPr>
        <w:t>úLhPô</w:t>
      </w:r>
      <w:r w:rsidR="008F4120" w:rsidRPr="00E1247D">
        <w:rPr>
          <w:sz w:val="30"/>
          <w:szCs w:val="30"/>
        </w:rPr>
        <w:t>Wó</w:t>
      </w:r>
      <w:r w:rsidR="00D15732" w:rsidRPr="00E1247D">
        <w:rPr>
          <w:sz w:val="30"/>
          <w:szCs w:val="30"/>
        </w:rPr>
        <w:t>Ls</w:t>
      </w:r>
      <w:proofErr w:type="spellEnd"/>
      <w:r w:rsidR="00D15732" w:rsidRPr="00E1247D">
        <w:rPr>
          <w:sz w:val="30"/>
          <w:szCs w:val="30"/>
        </w:rPr>
        <w:t>.</w:t>
      </w:r>
    </w:p>
    <w:p w14:paraId="1D4F8AB2" w14:textId="77777777" w:rsidR="00D15732" w:rsidRPr="00E1247D" w:rsidRDefault="00D15732" w:rsidP="00AF1216">
      <w:pPr>
        <w:ind w:firstLine="567"/>
        <w:rPr>
          <w:sz w:val="30"/>
          <w:szCs w:val="30"/>
        </w:rPr>
      </w:pPr>
      <w:proofErr w:type="spellStart"/>
      <w:r w:rsidRPr="00E1247D">
        <w:rPr>
          <w:sz w:val="30"/>
          <w:szCs w:val="30"/>
        </w:rPr>
        <w:t>ARtÏ</w:t>
      </w:r>
      <w:proofErr w:type="spellEnd"/>
      <w:r w:rsidRPr="00E1247D">
        <w:rPr>
          <w:sz w:val="30"/>
          <w:szCs w:val="30"/>
        </w:rPr>
        <w:t xml:space="preserve"> </w:t>
      </w:r>
      <w:proofErr w:type="spellStart"/>
      <w:r w:rsidRPr="00E1247D">
        <w:rPr>
          <w:sz w:val="30"/>
          <w:szCs w:val="30"/>
        </w:rPr>
        <w:t>AY</w:t>
      </w:r>
      <w:r w:rsidR="008F4120" w:rsidRPr="00E1247D">
        <w:rPr>
          <w:sz w:val="30"/>
          <w:szCs w:val="30"/>
        </w:rPr>
        <w:t>Wó</w:t>
      </w:r>
      <w:proofErr w:type="spellEnd"/>
      <w:r w:rsidRPr="00E1247D">
        <w:rPr>
          <w:sz w:val="30"/>
          <w:szCs w:val="30"/>
        </w:rPr>
        <w:t>,</w:t>
      </w:r>
      <w:r w:rsidRPr="00E1247D">
        <w:rPr>
          <w:rFonts w:ascii="TML_Vaigai_Normal" w:hAnsi="TML_Vaigai_Normal"/>
          <w:sz w:val="30"/>
          <w:szCs w:val="30"/>
        </w:rPr>
        <w:t xml:space="preserve"> "</w:t>
      </w:r>
      <w:proofErr w:type="spellStart"/>
      <w:r w:rsidR="00EA311C" w:rsidRPr="00E1247D">
        <w:rPr>
          <w:sz w:val="30"/>
          <w:szCs w:val="30"/>
        </w:rPr>
        <w:t>EeLÞûPV</w:t>
      </w:r>
      <w:proofErr w:type="spellEnd"/>
      <w:r w:rsidR="00EA311C" w:rsidRPr="00E1247D">
        <w:rPr>
          <w:sz w:val="30"/>
          <w:szCs w:val="30"/>
        </w:rPr>
        <w:t xml:space="preserve"> </w:t>
      </w:r>
      <w:proofErr w:type="spellStart"/>
      <w:r w:rsidR="00EA311C" w:rsidRPr="00E1247D">
        <w:rPr>
          <w:sz w:val="30"/>
          <w:szCs w:val="30"/>
        </w:rPr>
        <w:t>A®ÑYôNj§u</w:t>
      </w:r>
      <w:proofErr w:type="spellEnd"/>
      <w:r w:rsidR="00EA311C" w:rsidRPr="00E1247D">
        <w:rPr>
          <w:sz w:val="30"/>
          <w:szCs w:val="30"/>
        </w:rPr>
        <w:t xml:space="preserve"> ¨ª</w:t>
      </w:r>
      <w:proofErr w:type="spellStart"/>
      <w:r w:rsidR="00EA311C" w:rsidRPr="00E1247D">
        <w:rPr>
          <w:sz w:val="30"/>
          <w:szCs w:val="30"/>
        </w:rPr>
        <w:t>jRUôLjRôu</w:t>
      </w:r>
      <w:proofErr w:type="spellEnd"/>
      <w:r w:rsidR="00EA311C" w:rsidRPr="00E1247D">
        <w:rPr>
          <w:rFonts w:ascii="TML_Vaigai_Normal" w:hAnsi="TML_Vaigai_Normal"/>
          <w:sz w:val="30"/>
          <w:szCs w:val="30"/>
        </w:rPr>
        <w:t xml:space="preserve">’ </w:t>
      </w:r>
      <w:r w:rsidR="00EA311C" w:rsidRPr="00E1247D">
        <w:rPr>
          <w:sz w:val="30"/>
          <w:szCs w:val="30"/>
        </w:rPr>
        <w:t>Gu\</w:t>
      </w:r>
      <w:proofErr w:type="spellStart"/>
      <w:r w:rsidR="00EA311C" w:rsidRPr="00E1247D">
        <w:rPr>
          <w:sz w:val="30"/>
          <w:szCs w:val="30"/>
        </w:rPr>
        <w:t>ô</w:t>
      </w:r>
      <w:r w:rsidR="008F4120" w:rsidRPr="00E1247D">
        <w:rPr>
          <w:sz w:val="30"/>
          <w:szCs w:val="30"/>
        </w:rPr>
        <w:t>Wó</w:t>
      </w:r>
      <w:proofErr w:type="spellEnd"/>
      <w:r w:rsidR="00EA311C" w:rsidRPr="00E1247D">
        <w:rPr>
          <w:sz w:val="30"/>
          <w:szCs w:val="30"/>
        </w:rPr>
        <w:t>.</w:t>
      </w:r>
    </w:p>
    <w:p w14:paraId="0F8883F1" w14:textId="77777777" w:rsidR="00EA311C" w:rsidRPr="00E1247D" w:rsidRDefault="00D116A5" w:rsidP="00AF1216">
      <w:pPr>
        <w:ind w:firstLine="567"/>
        <w:rPr>
          <w:rFonts w:ascii="TML_Vaigai_Normal" w:hAnsi="TML_Vaigai_Normal"/>
          <w:sz w:val="30"/>
          <w:szCs w:val="30"/>
        </w:rPr>
      </w:pPr>
      <w:proofErr w:type="gramStart"/>
      <w:r w:rsidRPr="00E1247D">
        <w:rPr>
          <w:sz w:val="30"/>
          <w:szCs w:val="30"/>
        </w:rPr>
        <w:lastRenderedPageBreak/>
        <w:t>G]</w:t>
      </w:r>
      <w:proofErr w:type="spellStart"/>
      <w:r w:rsidRPr="00E1247D">
        <w:rPr>
          <w:sz w:val="30"/>
          <w:szCs w:val="30"/>
        </w:rPr>
        <w:t>úY</w:t>
      </w:r>
      <w:proofErr w:type="spellEnd"/>
      <w:proofErr w:type="gramEnd"/>
      <w:r w:rsidRPr="00E1247D">
        <w:rPr>
          <w:sz w:val="30"/>
          <w:szCs w:val="30"/>
        </w:rPr>
        <w:t>, ¿</w:t>
      </w:r>
      <w:proofErr w:type="spellStart"/>
      <w:r w:rsidRPr="00E1247D">
        <w:rPr>
          <w:sz w:val="30"/>
          <w:szCs w:val="30"/>
        </w:rPr>
        <w:t>eLs</w:t>
      </w:r>
      <w:proofErr w:type="spellEnd"/>
      <w:r w:rsidRPr="00E1247D">
        <w:rPr>
          <w:sz w:val="30"/>
          <w:szCs w:val="30"/>
        </w:rPr>
        <w:t xml:space="preserve"> </w:t>
      </w:r>
      <w:proofErr w:type="spellStart"/>
      <w:r w:rsidRPr="00E1247D">
        <w:rPr>
          <w:sz w:val="30"/>
          <w:szCs w:val="30"/>
        </w:rPr>
        <w:t>TôÚeLs</w:t>
      </w:r>
      <w:proofErr w:type="spellEnd"/>
      <w:r w:rsidRPr="00E1247D">
        <w:rPr>
          <w:sz w:val="30"/>
          <w:szCs w:val="30"/>
        </w:rPr>
        <w:t xml:space="preserve">, </w:t>
      </w:r>
      <w:r w:rsidR="00B32BFA" w:rsidRPr="00E1247D">
        <w:rPr>
          <w:sz w:val="30"/>
          <w:szCs w:val="30"/>
        </w:rPr>
        <w:t>®</w:t>
      </w:r>
      <w:proofErr w:type="spellStart"/>
      <w:r w:rsidR="00B32BFA" w:rsidRPr="00E1247D">
        <w:rPr>
          <w:sz w:val="30"/>
          <w:szCs w:val="30"/>
        </w:rPr>
        <w:t>ÑYôNúU</w:t>
      </w:r>
      <w:proofErr w:type="spellEnd"/>
      <w:r w:rsidR="00B32BFA" w:rsidRPr="00E1247D">
        <w:rPr>
          <w:sz w:val="30"/>
          <w:szCs w:val="30"/>
        </w:rPr>
        <w:t xml:space="preserve"> </w:t>
      </w:r>
      <w:proofErr w:type="spellStart"/>
      <w:r w:rsidR="00B32BFA" w:rsidRPr="00E1247D">
        <w:rPr>
          <w:sz w:val="30"/>
          <w:szCs w:val="30"/>
        </w:rPr>
        <w:t>ù_VUôÏm</w:t>
      </w:r>
      <w:proofErr w:type="spellEnd"/>
      <w:r w:rsidR="00B32BFA" w:rsidRPr="00E1247D">
        <w:rPr>
          <w:sz w:val="30"/>
          <w:szCs w:val="30"/>
        </w:rPr>
        <w:t xml:space="preserve">. </w:t>
      </w:r>
      <w:proofErr w:type="spellStart"/>
      <w:r w:rsidR="00B32BFA" w:rsidRPr="00E1247D">
        <w:rPr>
          <w:sz w:val="30"/>
          <w:szCs w:val="30"/>
        </w:rPr>
        <w:t>Sôm</w:t>
      </w:r>
      <w:proofErr w:type="spellEnd"/>
      <w:r w:rsidR="00B32BFA" w:rsidRPr="00E1247D">
        <w:rPr>
          <w:sz w:val="30"/>
          <w:szCs w:val="30"/>
        </w:rPr>
        <w:t xml:space="preserve"> </w:t>
      </w:r>
      <w:proofErr w:type="spellStart"/>
      <w:r w:rsidR="00B32BFA" w:rsidRPr="00E1247D">
        <w:rPr>
          <w:sz w:val="30"/>
          <w:szCs w:val="30"/>
        </w:rPr>
        <w:t>AYÚûPV</w:t>
      </w:r>
      <w:proofErr w:type="spellEnd"/>
      <w:r w:rsidR="00B32BFA" w:rsidRPr="00E1247D">
        <w:rPr>
          <w:sz w:val="30"/>
          <w:szCs w:val="30"/>
        </w:rPr>
        <w:t xml:space="preserve"> </w:t>
      </w:r>
      <w:proofErr w:type="spellStart"/>
      <w:r w:rsidR="00B32BFA" w:rsidRPr="00E1247D">
        <w:rPr>
          <w:sz w:val="30"/>
          <w:szCs w:val="30"/>
        </w:rPr>
        <w:t>YôojûRûV</w:t>
      </w:r>
      <w:proofErr w:type="spellEnd"/>
      <w:r w:rsidR="00B32BFA" w:rsidRPr="00E1247D">
        <w:rPr>
          <w:sz w:val="30"/>
          <w:szCs w:val="30"/>
        </w:rPr>
        <w:t xml:space="preserve"> ®</w:t>
      </w:r>
      <w:proofErr w:type="spellStart"/>
      <w:r w:rsidR="00B32BFA" w:rsidRPr="00E1247D">
        <w:rPr>
          <w:sz w:val="30"/>
          <w:szCs w:val="30"/>
        </w:rPr>
        <w:t>ÑYô£d¡ú</w:t>
      </w:r>
      <w:proofErr w:type="spellEnd"/>
      <w:r w:rsidR="00B32BFA" w:rsidRPr="00E1247D">
        <w:rPr>
          <w:sz w:val="30"/>
          <w:szCs w:val="30"/>
        </w:rPr>
        <w:t>\</w:t>
      </w:r>
      <w:proofErr w:type="spellStart"/>
      <w:r w:rsidR="00B32BFA" w:rsidRPr="00E1247D">
        <w:rPr>
          <w:sz w:val="30"/>
          <w:szCs w:val="30"/>
        </w:rPr>
        <w:t>ôm</w:t>
      </w:r>
      <w:proofErr w:type="spellEnd"/>
      <w:r w:rsidR="00B32BFA" w:rsidRPr="00E1247D">
        <w:rPr>
          <w:sz w:val="30"/>
          <w:szCs w:val="30"/>
        </w:rPr>
        <w:t>.</w:t>
      </w:r>
    </w:p>
    <w:p w14:paraId="033A6DA6" w14:textId="77777777" w:rsidR="00B32BFA" w:rsidRPr="00E1247D" w:rsidRDefault="00B32BFA" w:rsidP="00AF1216">
      <w:pPr>
        <w:ind w:firstLine="567"/>
        <w:rPr>
          <w:sz w:val="30"/>
          <w:szCs w:val="30"/>
        </w:rPr>
      </w:pPr>
      <w:r w:rsidRPr="00E1247D">
        <w:rPr>
          <w:sz w:val="30"/>
          <w:szCs w:val="30"/>
        </w:rPr>
        <w:t>3</w:t>
      </w:r>
      <w:r w:rsidR="00A35300" w:rsidRPr="00E1247D">
        <w:rPr>
          <w:sz w:val="30"/>
          <w:szCs w:val="30"/>
        </w:rPr>
        <w:t>0.</w:t>
      </w:r>
      <w:r w:rsidR="00F93925">
        <w:rPr>
          <w:sz w:val="30"/>
          <w:szCs w:val="30"/>
        </w:rPr>
        <w:t xml:space="preserve"> </w:t>
      </w:r>
      <w:proofErr w:type="spellStart"/>
      <w:r w:rsidR="0079337A" w:rsidRPr="00E1247D">
        <w:rPr>
          <w:sz w:val="30"/>
          <w:szCs w:val="30"/>
        </w:rPr>
        <w:t>ClùTôÝÕ</w:t>
      </w:r>
      <w:proofErr w:type="spellEnd"/>
      <w:r w:rsidR="0079337A" w:rsidRPr="00E1247D">
        <w:rPr>
          <w:sz w:val="30"/>
          <w:szCs w:val="30"/>
        </w:rPr>
        <w:t xml:space="preserve">, </w:t>
      </w:r>
      <w:proofErr w:type="spellStart"/>
      <w:r w:rsidR="0079337A" w:rsidRPr="00E1247D">
        <w:rPr>
          <w:sz w:val="30"/>
          <w:szCs w:val="30"/>
        </w:rPr>
        <w:t>AY</w:t>
      </w:r>
      <w:r w:rsidR="008F4120" w:rsidRPr="00E1247D">
        <w:rPr>
          <w:sz w:val="30"/>
          <w:szCs w:val="30"/>
        </w:rPr>
        <w:t>Wó</w:t>
      </w:r>
      <w:proofErr w:type="spellEnd"/>
      <w:r w:rsidR="0079337A" w:rsidRPr="00E1247D">
        <w:rPr>
          <w:sz w:val="30"/>
          <w:szCs w:val="30"/>
        </w:rPr>
        <w:t xml:space="preserve"> JÚ</w:t>
      </w:r>
      <w:r w:rsidR="008516B8" w:rsidRPr="00E1247D">
        <w:rPr>
          <w:sz w:val="30"/>
          <w:szCs w:val="30"/>
        </w:rPr>
        <w:t xml:space="preserve"> </w:t>
      </w:r>
      <w:proofErr w:type="spellStart"/>
      <w:r w:rsidR="0079337A" w:rsidRPr="00E1247D">
        <w:rPr>
          <w:sz w:val="30"/>
          <w:szCs w:val="30"/>
        </w:rPr>
        <w:t>úTôÕm</w:t>
      </w:r>
      <w:proofErr w:type="spellEnd"/>
      <w:r w:rsidR="0079337A" w:rsidRPr="00E1247D">
        <w:rPr>
          <w:sz w:val="30"/>
          <w:szCs w:val="30"/>
        </w:rPr>
        <w:t xml:space="preserve"> </w:t>
      </w:r>
      <w:proofErr w:type="spellStart"/>
      <w:r w:rsidR="0079337A" w:rsidRPr="00E1247D">
        <w:rPr>
          <w:sz w:val="30"/>
          <w:szCs w:val="30"/>
        </w:rPr>
        <w:t>YkÕ</w:t>
      </w:r>
      <w:proofErr w:type="spellEnd"/>
      <w:r w:rsidR="0079337A" w:rsidRPr="00E1247D">
        <w:rPr>
          <w:sz w:val="30"/>
          <w:szCs w:val="30"/>
        </w:rPr>
        <w:t xml:space="preserve">, </w:t>
      </w:r>
      <w:proofErr w:type="spellStart"/>
      <w:r w:rsidR="00126E58" w:rsidRPr="00E1247D">
        <w:rPr>
          <w:sz w:val="30"/>
          <w:szCs w:val="30"/>
        </w:rPr>
        <w:t>SUdÏ</w:t>
      </w:r>
      <w:proofErr w:type="spellEnd"/>
      <w:r w:rsidR="00126E58" w:rsidRPr="00E1247D">
        <w:rPr>
          <w:sz w:val="30"/>
          <w:szCs w:val="30"/>
        </w:rPr>
        <w:t xml:space="preserve"> </w:t>
      </w:r>
      <w:proofErr w:type="spellStart"/>
      <w:r w:rsidR="00E96D8A" w:rsidRPr="00E1247D">
        <w:rPr>
          <w:sz w:val="30"/>
          <w:szCs w:val="30"/>
        </w:rPr>
        <w:t>ÑLU°dL</w:t>
      </w:r>
      <w:proofErr w:type="spellEnd"/>
      <w:r w:rsidR="00E96D8A" w:rsidRPr="00E1247D">
        <w:rPr>
          <w:sz w:val="30"/>
          <w:szCs w:val="30"/>
        </w:rPr>
        <w:t xml:space="preserve"> </w:t>
      </w:r>
      <w:proofErr w:type="spellStart"/>
      <w:r w:rsidR="00126E58" w:rsidRPr="00E1247D">
        <w:rPr>
          <w:sz w:val="30"/>
          <w:szCs w:val="30"/>
        </w:rPr>
        <w:t>YpXûU</w:t>
      </w:r>
      <w:proofErr w:type="spellEnd"/>
      <w:r w:rsidR="00126E58" w:rsidRPr="00E1247D">
        <w:rPr>
          <w:sz w:val="30"/>
          <w:szCs w:val="30"/>
        </w:rPr>
        <w:t xml:space="preserve"> </w:t>
      </w:r>
      <w:proofErr w:type="spellStart"/>
      <w:r w:rsidR="00126E58" w:rsidRPr="00E1247D">
        <w:rPr>
          <w:sz w:val="30"/>
          <w:szCs w:val="30"/>
        </w:rPr>
        <w:t>RÚYRôLf</w:t>
      </w:r>
      <w:proofErr w:type="spellEnd"/>
      <w:r w:rsidR="00126E58" w:rsidRPr="00E1247D">
        <w:rPr>
          <w:sz w:val="30"/>
          <w:szCs w:val="30"/>
        </w:rPr>
        <w:t xml:space="preserve"> </w:t>
      </w:r>
      <w:proofErr w:type="spellStart"/>
      <w:r w:rsidR="00126E58" w:rsidRPr="00E1247D">
        <w:rPr>
          <w:sz w:val="30"/>
          <w:szCs w:val="30"/>
        </w:rPr>
        <w:t>ùNôpXúY«pûX</w:t>
      </w:r>
      <w:proofErr w:type="spellEnd"/>
      <w:r w:rsidR="00126E58" w:rsidRPr="00E1247D">
        <w:rPr>
          <w:sz w:val="30"/>
          <w:szCs w:val="30"/>
        </w:rPr>
        <w:t xml:space="preserve">, </w:t>
      </w:r>
      <w:proofErr w:type="spellStart"/>
      <w:proofErr w:type="gramStart"/>
      <w:r w:rsidR="008D2C0D" w:rsidRPr="00E1247D">
        <w:rPr>
          <w:sz w:val="30"/>
          <w:szCs w:val="30"/>
        </w:rPr>
        <w:t>Hù</w:t>
      </w:r>
      <w:proofErr w:type="spellEnd"/>
      <w:r w:rsidR="008D2C0D" w:rsidRPr="00E1247D">
        <w:rPr>
          <w:sz w:val="30"/>
          <w:szCs w:val="30"/>
        </w:rPr>
        <w:t>]u</w:t>
      </w:r>
      <w:proofErr w:type="gramEnd"/>
      <w:r w:rsidR="008D2C0D" w:rsidRPr="00E1247D">
        <w:rPr>
          <w:sz w:val="30"/>
          <w:szCs w:val="30"/>
        </w:rPr>
        <w:t>\</w:t>
      </w:r>
      <w:proofErr w:type="spellStart"/>
      <w:r w:rsidR="008D2C0D" w:rsidRPr="00E1247D">
        <w:rPr>
          <w:sz w:val="30"/>
          <w:szCs w:val="30"/>
        </w:rPr>
        <w:t>ôp</w:t>
      </w:r>
      <w:proofErr w:type="spellEnd"/>
      <w:r w:rsidR="008D2C0D" w:rsidRPr="00E1247D">
        <w:rPr>
          <w:sz w:val="30"/>
          <w:szCs w:val="30"/>
        </w:rPr>
        <w:t xml:space="preserve"> </w:t>
      </w:r>
      <w:proofErr w:type="spellStart"/>
      <w:r w:rsidR="008D2C0D" w:rsidRPr="00E1247D">
        <w:rPr>
          <w:sz w:val="30"/>
          <w:szCs w:val="30"/>
        </w:rPr>
        <w:t>SmUôp</w:t>
      </w:r>
      <w:proofErr w:type="spellEnd"/>
      <w:r w:rsidR="008D2C0D" w:rsidRPr="00E1247D">
        <w:rPr>
          <w:sz w:val="30"/>
          <w:szCs w:val="30"/>
        </w:rPr>
        <w:t xml:space="preserve"> </w:t>
      </w:r>
      <w:proofErr w:type="spellStart"/>
      <w:r w:rsidR="008D2C0D" w:rsidRPr="00E1247D">
        <w:rPr>
          <w:sz w:val="30"/>
          <w:szCs w:val="30"/>
        </w:rPr>
        <w:t>AûRf</w:t>
      </w:r>
      <w:proofErr w:type="spellEnd"/>
      <w:r w:rsidR="008D2C0D" w:rsidRPr="00E1247D">
        <w:rPr>
          <w:sz w:val="30"/>
          <w:szCs w:val="30"/>
        </w:rPr>
        <w:t xml:space="preserve"> </w:t>
      </w:r>
      <w:proofErr w:type="spellStart"/>
      <w:r w:rsidR="008D2C0D" w:rsidRPr="00E1247D">
        <w:rPr>
          <w:sz w:val="30"/>
          <w:szCs w:val="30"/>
        </w:rPr>
        <w:t>ùNnV</w:t>
      </w:r>
      <w:proofErr w:type="spellEnd"/>
      <w:r w:rsidR="008D2C0D" w:rsidRPr="00E1247D">
        <w:rPr>
          <w:sz w:val="30"/>
          <w:szCs w:val="30"/>
        </w:rPr>
        <w:t xml:space="preserve"> </w:t>
      </w:r>
      <w:proofErr w:type="spellStart"/>
      <w:r w:rsidR="008D2C0D" w:rsidRPr="00E1247D">
        <w:rPr>
          <w:sz w:val="30"/>
          <w:szCs w:val="30"/>
        </w:rPr>
        <w:t>Ø¥VôÕ</w:t>
      </w:r>
      <w:proofErr w:type="spellEnd"/>
      <w:r w:rsidR="008D2C0D" w:rsidRPr="00E1247D">
        <w:rPr>
          <w:sz w:val="30"/>
          <w:szCs w:val="30"/>
        </w:rPr>
        <w:t xml:space="preserve">. </w:t>
      </w:r>
      <w:proofErr w:type="spellStart"/>
      <w:r w:rsidR="001D35D8" w:rsidRPr="00E1247D">
        <w:rPr>
          <w:sz w:val="30"/>
          <w:szCs w:val="30"/>
        </w:rPr>
        <w:t>T</w:t>
      </w:r>
      <w:r w:rsidR="00670761" w:rsidRPr="00E1247D">
        <w:rPr>
          <w:sz w:val="30"/>
          <w:szCs w:val="30"/>
        </w:rPr>
        <w:t>ô</w:t>
      </w:r>
      <w:r w:rsidR="001D35D8" w:rsidRPr="00E1247D">
        <w:rPr>
          <w:sz w:val="30"/>
          <w:szCs w:val="30"/>
        </w:rPr>
        <w:t>Y</w:t>
      </w:r>
      <w:proofErr w:type="spellEnd"/>
      <w:r w:rsidR="001D35D8" w:rsidRPr="00E1247D">
        <w:rPr>
          <w:sz w:val="30"/>
          <w:szCs w:val="30"/>
        </w:rPr>
        <w:t>¨®</w:t>
      </w:r>
      <w:proofErr w:type="spellStart"/>
      <w:r w:rsidR="001D35D8" w:rsidRPr="00E1247D">
        <w:rPr>
          <w:sz w:val="30"/>
          <w:szCs w:val="30"/>
        </w:rPr>
        <w:t>oj</w:t>
      </w:r>
      <w:proofErr w:type="spellEnd"/>
      <w:r w:rsidR="001D35D8" w:rsidRPr="00E1247D">
        <w:rPr>
          <w:sz w:val="30"/>
          <w:szCs w:val="30"/>
        </w:rPr>
        <w:t xml:space="preserve">§ </w:t>
      </w:r>
      <w:proofErr w:type="spellStart"/>
      <w:r w:rsidR="001D35D8" w:rsidRPr="00E1247D">
        <w:rPr>
          <w:sz w:val="30"/>
          <w:szCs w:val="30"/>
        </w:rPr>
        <w:t>ùNnVl</w:t>
      </w:r>
      <w:r w:rsidR="00670761" w:rsidRPr="00E1247D">
        <w:rPr>
          <w:sz w:val="30"/>
          <w:szCs w:val="30"/>
        </w:rPr>
        <w:t>TÓYRtÏ</w:t>
      </w:r>
      <w:proofErr w:type="spellEnd"/>
      <w:r w:rsidR="00670761" w:rsidRPr="00E1247D">
        <w:rPr>
          <w:sz w:val="30"/>
          <w:szCs w:val="30"/>
        </w:rPr>
        <w:t xml:space="preserve"> </w:t>
      </w:r>
      <w:proofErr w:type="spellStart"/>
      <w:r w:rsidR="0089604E" w:rsidRPr="00E1247D">
        <w:rPr>
          <w:sz w:val="30"/>
          <w:szCs w:val="30"/>
        </w:rPr>
        <w:t>ØuTôLj</w:t>
      </w:r>
      <w:proofErr w:type="spellEnd"/>
      <w:r w:rsidR="009930DB">
        <w:rPr>
          <w:sz w:val="30"/>
          <w:szCs w:val="30"/>
        </w:rPr>
        <w:t xml:space="preserve"> </w:t>
      </w:r>
      <w:proofErr w:type="spellStart"/>
      <w:r w:rsidR="0089604E" w:rsidRPr="00E1247D">
        <w:rPr>
          <w:sz w:val="30"/>
          <w:szCs w:val="30"/>
        </w:rPr>
        <w:t>Rôu</w:t>
      </w:r>
      <w:proofErr w:type="spellEnd"/>
      <w:r w:rsidR="0089604E" w:rsidRPr="00E1247D">
        <w:rPr>
          <w:sz w:val="30"/>
          <w:szCs w:val="30"/>
        </w:rPr>
        <w:t xml:space="preserve"> </w:t>
      </w:r>
      <w:proofErr w:type="spellStart"/>
      <w:r w:rsidR="001D0F22" w:rsidRPr="00E1247D">
        <w:rPr>
          <w:sz w:val="30"/>
          <w:szCs w:val="30"/>
        </w:rPr>
        <w:t>ÑLU°dÏmT¥Vô</w:t>
      </w:r>
      <w:proofErr w:type="spellEnd"/>
      <w:r w:rsidR="001D0F22" w:rsidRPr="00E1247D">
        <w:rPr>
          <w:sz w:val="30"/>
          <w:szCs w:val="30"/>
        </w:rPr>
        <w:t xml:space="preserve">] </w:t>
      </w:r>
      <w:proofErr w:type="spellStart"/>
      <w:r w:rsidR="001D0F22" w:rsidRPr="00E1247D">
        <w:rPr>
          <w:sz w:val="30"/>
          <w:szCs w:val="30"/>
        </w:rPr>
        <w:t>YpXûUûV</w:t>
      </w:r>
      <w:proofErr w:type="spellEnd"/>
      <w:r w:rsidR="001D0F22" w:rsidRPr="00E1247D">
        <w:rPr>
          <w:sz w:val="30"/>
          <w:szCs w:val="30"/>
        </w:rPr>
        <w:t xml:space="preserve"> </w:t>
      </w:r>
      <w:proofErr w:type="spellStart"/>
      <w:r w:rsidR="001D0F22" w:rsidRPr="00E1247D">
        <w:rPr>
          <w:sz w:val="30"/>
          <w:szCs w:val="30"/>
        </w:rPr>
        <w:t>CúVÑ</w:t>
      </w:r>
      <w:proofErr w:type="spellEnd"/>
      <w:r w:rsidR="001D0F22" w:rsidRPr="00E1247D">
        <w:rPr>
          <w:sz w:val="30"/>
          <w:szCs w:val="30"/>
        </w:rPr>
        <w:t xml:space="preserve"> </w:t>
      </w:r>
      <w:proofErr w:type="spellStart"/>
      <w:r w:rsidR="001D0F22" w:rsidRPr="00E1247D">
        <w:rPr>
          <w:sz w:val="30"/>
          <w:szCs w:val="30"/>
        </w:rPr>
        <w:t>AYoLÞdÏd</w:t>
      </w:r>
      <w:proofErr w:type="spellEnd"/>
      <w:r w:rsidR="001D0F22" w:rsidRPr="00E1247D">
        <w:rPr>
          <w:sz w:val="30"/>
          <w:szCs w:val="30"/>
        </w:rPr>
        <w:t xml:space="preserve"> </w:t>
      </w:r>
      <w:proofErr w:type="spellStart"/>
      <w:r w:rsidR="001D0F22" w:rsidRPr="00E1247D">
        <w:rPr>
          <w:sz w:val="30"/>
          <w:szCs w:val="30"/>
        </w:rPr>
        <w:t>ùLôÓjRô</w:t>
      </w:r>
      <w:r w:rsidR="008F4120" w:rsidRPr="00E1247D">
        <w:rPr>
          <w:sz w:val="30"/>
          <w:szCs w:val="30"/>
        </w:rPr>
        <w:t>Wó</w:t>
      </w:r>
      <w:proofErr w:type="spellEnd"/>
      <w:r w:rsidR="001D0F22" w:rsidRPr="00E1247D">
        <w:rPr>
          <w:sz w:val="30"/>
          <w:szCs w:val="30"/>
        </w:rPr>
        <w:t xml:space="preserve">. </w:t>
      </w:r>
      <w:proofErr w:type="gramStart"/>
      <w:r w:rsidR="001B6501" w:rsidRPr="00E1247D">
        <w:rPr>
          <w:sz w:val="30"/>
          <w:szCs w:val="30"/>
        </w:rPr>
        <w:t>B]</w:t>
      </w:r>
      <w:proofErr w:type="spellStart"/>
      <w:r w:rsidR="001B6501" w:rsidRPr="00E1247D">
        <w:rPr>
          <w:sz w:val="30"/>
          <w:szCs w:val="30"/>
        </w:rPr>
        <w:t>ôp</w:t>
      </w:r>
      <w:proofErr w:type="spellEnd"/>
      <w:proofErr w:type="gramEnd"/>
      <w:r w:rsidR="001B6501" w:rsidRPr="00E1247D">
        <w:rPr>
          <w:sz w:val="30"/>
          <w:szCs w:val="30"/>
        </w:rPr>
        <w:t xml:space="preserve"> </w:t>
      </w:r>
      <w:proofErr w:type="spellStart"/>
      <w:r w:rsidR="001B6501" w:rsidRPr="00E1247D">
        <w:rPr>
          <w:sz w:val="30"/>
          <w:szCs w:val="30"/>
        </w:rPr>
        <w:t>AkRl</w:t>
      </w:r>
      <w:proofErr w:type="spellEnd"/>
      <w:r w:rsidR="001B6501" w:rsidRPr="00E1247D">
        <w:rPr>
          <w:sz w:val="30"/>
          <w:szCs w:val="30"/>
        </w:rPr>
        <w:t xml:space="preserve"> </w:t>
      </w:r>
      <w:proofErr w:type="spellStart"/>
      <w:r w:rsidR="001D35D8" w:rsidRPr="00E1247D">
        <w:rPr>
          <w:sz w:val="30"/>
          <w:szCs w:val="30"/>
        </w:rPr>
        <w:t>TôY</w:t>
      </w:r>
      <w:proofErr w:type="spellEnd"/>
      <w:r w:rsidR="001D35D8" w:rsidRPr="00E1247D">
        <w:rPr>
          <w:sz w:val="30"/>
          <w:szCs w:val="30"/>
        </w:rPr>
        <w:t>¨®</w:t>
      </w:r>
      <w:proofErr w:type="spellStart"/>
      <w:r w:rsidR="001D35D8" w:rsidRPr="00E1247D">
        <w:rPr>
          <w:sz w:val="30"/>
          <w:szCs w:val="30"/>
        </w:rPr>
        <w:t>oj</w:t>
      </w:r>
      <w:proofErr w:type="spellEnd"/>
      <w:r w:rsidR="001D35D8" w:rsidRPr="00E1247D">
        <w:rPr>
          <w:sz w:val="30"/>
          <w:szCs w:val="30"/>
        </w:rPr>
        <w:t>§</w:t>
      </w:r>
      <w:r w:rsidR="001B6501" w:rsidRPr="00E1247D">
        <w:rPr>
          <w:sz w:val="30"/>
          <w:szCs w:val="30"/>
        </w:rPr>
        <w:t xml:space="preserve"> </w:t>
      </w:r>
      <w:proofErr w:type="spellStart"/>
      <w:r w:rsidR="001B6501" w:rsidRPr="00E1247D">
        <w:rPr>
          <w:sz w:val="30"/>
          <w:szCs w:val="30"/>
        </w:rPr>
        <w:t>ùNnVlThPl</w:t>
      </w:r>
      <w:proofErr w:type="spellEnd"/>
      <w:r w:rsidR="001B6501" w:rsidRPr="00E1247D">
        <w:rPr>
          <w:sz w:val="30"/>
          <w:szCs w:val="30"/>
        </w:rPr>
        <w:t xml:space="preserve"> ©\Ï</w:t>
      </w:r>
      <w:r w:rsidR="00CB1489" w:rsidRPr="00E1247D">
        <w:rPr>
          <w:sz w:val="30"/>
          <w:szCs w:val="30"/>
        </w:rPr>
        <w:t xml:space="preserve">, </w:t>
      </w:r>
      <w:proofErr w:type="spellStart"/>
      <w:r w:rsidR="00CB1489" w:rsidRPr="00E1247D">
        <w:rPr>
          <w:sz w:val="30"/>
          <w:szCs w:val="30"/>
        </w:rPr>
        <w:t>ÑLU°jRXô</w:t>
      </w:r>
      <w:proofErr w:type="spellEnd"/>
      <w:r w:rsidR="00CB1489" w:rsidRPr="00E1247D">
        <w:rPr>
          <w:sz w:val="30"/>
          <w:szCs w:val="30"/>
        </w:rPr>
        <w:t xml:space="preserve">]Õ </w:t>
      </w:r>
      <w:proofErr w:type="spellStart"/>
      <w:r w:rsidR="009F5358" w:rsidRPr="00E1247D">
        <w:rPr>
          <w:sz w:val="30"/>
          <w:szCs w:val="30"/>
        </w:rPr>
        <w:t>Guù</w:t>
      </w:r>
      <w:proofErr w:type="spellEnd"/>
      <w:r w:rsidR="009F5358" w:rsidRPr="00E1247D">
        <w:rPr>
          <w:sz w:val="30"/>
          <w:szCs w:val="30"/>
        </w:rPr>
        <w:t>\</w:t>
      </w:r>
      <w:proofErr w:type="spellStart"/>
      <w:r w:rsidR="009F5358" w:rsidRPr="00E1247D">
        <w:rPr>
          <w:sz w:val="30"/>
          <w:szCs w:val="30"/>
        </w:rPr>
        <w:t>ußUô</w:t>
      </w:r>
      <w:proofErr w:type="spellEnd"/>
      <w:r w:rsidR="009F5358" w:rsidRPr="00E1247D">
        <w:rPr>
          <w:sz w:val="30"/>
          <w:szCs w:val="30"/>
        </w:rPr>
        <w:t xml:space="preserve">] </w:t>
      </w:r>
      <w:r w:rsidR="00D857E7" w:rsidRPr="00E1247D">
        <w:rPr>
          <w:sz w:val="30"/>
          <w:szCs w:val="30"/>
        </w:rPr>
        <w:t>¨û\</w:t>
      </w:r>
      <w:proofErr w:type="spellStart"/>
      <w:r w:rsidR="00D857E7" w:rsidRPr="00E1247D">
        <w:rPr>
          <w:sz w:val="30"/>
          <w:szCs w:val="30"/>
        </w:rPr>
        <w:t>úYt</w:t>
      </w:r>
      <w:proofErr w:type="spellEnd"/>
      <w:r w:rsidR="00D857E7" w:rsidRPr="00E1247D">
        <w:rPr>
          <w:sz w:val="30"/>
          <w:szCs w:val="30"/>
        </w:rPr>
        <w:t>\</w:t>
      </w:r>
      <w:proofErr w:type="spellStart"/>
      <w:r w:rsidR="00D857E7" w:rsidRPr="00E1247D">
        <w:rPr>
          <w:sz w:val="30"/>
          <w:szCs w:val="30"/>
        </w:rPr>
        <w:t>lThÓ</w:t>
      </w:r>
      <w:proofErr w:type="spellEnd"/>
      <w:r w:rsidR="00D857E7" w:rsidRPr="00E1247D">
        <w:rPr>
          <w:sz w:val="30"/>
          <w:szCs w:val="30"/>
        </w:rPr>
        <w:t xml:space="preserve"> ®</w:t>
      </w:r>
      <w:proofErr w:type="spellStart"/>
      <w:r w:rsidR="00D857E7" w:rsidRPr="00E1247D">
        <w:rPr>
          <w:sz w:val="30"/>
          <w:szCs w:val="30"/>
        </w:rPr>
        <w:t>hPÕ</w:t>
      </w:r>
      <w:proofErr w:type="spellEnd"/>
      <w:r w:rsidR="00D857E7" w:rsidRPr="00E1247D">
        <w:rPr>
          <w:sz w:val="30"/>
          <w:szCs w:val="30"/>
        </w:rPr>
        <w:t xml:space="preserve">. </w:t>
      </w:r>
      <w:proofErr w:type="spellStart"/>
      <w:r w:rsidR="00ED090A" w:rsidRPr="00E1247D">
        <w:rPr>
          <w:sz w:val="30"/>
          <w:szCs w:val="30"/>
        </w:rPr>
        <w:t>ClùTôÝÕ</w:t>
      </w:r>
      <w:proofErr w:type="spellEnd"/>
      <w:r w:rsidR="00ED090A" w:rsidRPr="00E1247D">
        <w:rPr>
          <w:sz w:val="30"/>
          <w:szCs w:val="30"/>
        </w:rPr>
        <w:t xml:space="preserve">, </w:t>
      </w:r>
      <w:proofErr w:type="spellStart"/>
      <w:r w:rsidR="00BC06FE" w:rsidRPr="00E1247D">
        <w:rPr>
          <w:sz w:val="30"/>
          <w:szCs w:val="30"/>
        </w:rPr>
        <w:t>ÑLU°</w:t>
      </w:r>
      <w:r w:rsidR="005F2895" w:rsidRPr="00E1247D">
        <w:rPr>
          <w:sz w:val="30"/>
          <w:szCs w:val="30"/>
        </w:rPr>
        <w:t>jRXô¡V</w:t>
      </w:r>
      <w:proofErr w:type="spellEnd"/>
      <w:r w:rsidR="005F2895" w:rsidRPr="00E1247D">
        <w:rPr>
          <w:sz w:val="30"/>
          <w:szCs w:val="30"/>
        </w:rPr>
        <w:t xml:space="preserve"> </w:t>
      </w:r>
      <w:proofErr w:type="spellStart"/>
      <w:proofErr w:type="gramStart"/>
      <w:r w:rsidR="00CE76CD" w:rsidRPr="00E1247D">
        <w:rPr>
          <w:sz w:val="30"/>
          <w:szCs w:val="30"/>
        </w:rPr>
        <w:t>TX</w:t>
      </w:r>
      <w:r w:rsidR="003C6188" w:rsidRPr="00E1247D">
        <w:rPr>
          <w:sz w:val="30"/>
          <w:szCs w:val="30"/>
        </w:rPr>
        <w:t>uLû</w:t>
      </w:r>
      <w:proofErr w:type="spellEnd"/>
      <w:r w:rsidR="003C6188" w:rsidRPr="00E1247D">
        <w:rPr>
          <w:sz w:val="30"/>
          <w:szCs w:val="30"/>
        </w:rPr>
        <w:t>[</w:t>
      </w:r>
      <w:proofErr w:type="gramEnd"/>
      <w:r w:rsidR="003C6188" w:rsidRPr="00E1247D">
        <w:rPr>
          <w:sz w:val="30"/>
          <w:szCs w:val="30"/>
        </w:rPr>
        <w:t>d</w:t>
      </w:r>
      <w:r w:rsidR="00CE76CD" w:rsidRPr="00E1247D">
        <w:rPr>
          <w:sz w:val="30"/>
          <w:szCs w:val="30"/>
        </w:rPr>
        <w:t xml:space="preserve"> </w:t>
      </w:r>
      <w:proofErr w:type="spellStart"/>
      <w:r w:rsidR="00CE76CD" w:rsidRPr="00E1247D">
        <w:rPr>
          <w:sz w:val="30"/>
          <w:szCs w:val="30"/>
        </w:rPr>
        <w:t>ùLôiÓ</w:t>
      </w:r>
      <w:proofErr w:type="spellEnd"/>
      <w:r w:rsidR="00CE76CD" w:rsidRPr="00E1247D">
        <w:rPr>
          <w:sz w:val="30"/>
          <w:szCs w:val="30"/>
        </w:rPr>
        <w:t xml:space="preserve"> YÚ¡\ </w:t>
      </w:r>
      <w:proofErr w:type="spellStart"/>
      <w:r w:rsidR="005120D7" w:rsidRPr="00E1247D">
        <w:rPr>
          <w:sz w:val="30"/>
          <w:szCs w:val="30"/>
        </w:rPr>
        <w:t>AkRl</w:t>
      </w:r>
      <w:proofErr w:type="spellEnd"/>
      <w:r w:rsidR="005120D7" w:rsidRPr="00E1247D">
        <w:rPr>
          <w:sz w:val="30"/>
          <w:szCs w:val="30"/>
        </w:rPr>
        <w:t xml:space="preserve"> </w:t>
      </w:r>
      <w:proofErr w:type="spellStart"/>
      <w:r w:rsidR="001D35D8" w:rsidRPr="00E1247D">
        <w:rPr>
          <w:sz w:val="30"/>
          <w:szCs w:val="30"/>
        </w:rPr>
        <w:t>TôY</w:t>
      </w:r>
      <w:proofErr w:type="spellEnd"/>
      <w:r w:rsidR="001D35D8" w:rsidRPr="00E1247D">
        <w:rPr>
          <w:sz w:val="30"/>
          <w:szCs w:val="30"/>
        </w:rPr>
        <w:t>¨®</w:t>
      </w:r>
      <w:proofErr w:type="spellStart"/>
      <w:r w:rsidR="001D35D8" w:rsidRPr="00E1247D">
        <w:rPr>
          <w:sz w:val="30"/>
          <w:szCs w:val="30"/>
        </w:rPr>
        <w:t>oj</w:t>
      </w:r>
      <w:proofErr w:type="spellEnd"/>
      <w:r w:rsidR="001D35D8" w:rsidRPr="00E1247D">
        <w:rPr>
          <w:sz w:val="30"/>
          <w:szCs w:val="30"/>
        </w:rPr>
        <w:t>§«</w:t>
      </w:r>
      <w:r w:rsidR="005120D7" w:rsidRPr="00E1247D">
        <w:rPr>
          <w:sz w:val="30"/>
          <w:szCs w:val="30"/>
        </w:rPr>
        <w:t xml:space="preserve">p </w:t>
      </w:r>
      <w:r w:rsidR="00AE64AB" w:rsidRPr="00E1247D">
        <w:rPr>
          <w:sz w:val="30"/>
          <w:szCs w:val="30"/>
        </w:rPr>
        <w:t>R²lThPY</w:t>
      </w:r>
      <w:r w:rsidR="008F4120" w:rsidRPr="00E1247D">
        <w:rPr>
          <w:sz w:val="30"/>
          <w:szCs w:val="30"/>
        </w:rPr>
        <w:t>Wó</w:t>
      </w:r>
      <w:r w:rsidR="00AE64AB" w:rsidRPr="00E1247D">
        <w:rPr>
          <w:sz w:val="30"/>
          <w:szCs w:val="30"/>
        </w:rPr>
        <w:t xml:space="preserve">Ls </w:t>
      </w:r>
      <w:proofErr w:type="spellStart"/>
      <w:r w:rsidR="00AE64AB" w:rsidRPr="00E1247D">
        <w:rPr>
          <w:sz w:val="30"/>
          <w:szCs w:val="30"/>
        </w:rPr>
        <w:t>ùLôi¥ÚdÏm</w:t>
      </w:r>
      <w:proofErr w:type="spellEnd"/>
      <w:r w:rsidR="00AE64AB" w:rsidRPr="00E1247D">
        <w:rPr>
          <w:sz w:val="30"/>
          <w:szCs w:val="30"/>
        </w:rPr>
        <w:t xml:space="preserve"> ®</w:t>
      </w:r>
      <w:proofErr w:type="spellStart"/>
      <w:r w:rsidR="00AE64AB" w:rsidRPr="00E1247D">
        <w:rPr>
          <w:sz w:val="30"/>
          <w:szCs w:val="30"/>
        </w:rPr>
        <w:t>ÑYôNUôL</w:t>
      </w:r>
      <w:proofErr w:type="spellEnd"/>
      <w:r w:rsidR="00AE64AB" w:rsidRPr="00E1247D">
        <w:rPr>
          <w:sz w:val="30"/>
          <w:szCs w:val="30"/>
        </w:rPr>
        <w:t xml:space="preserve"> AÕ </w:t>
      </w:r>
      <w:proofErr w:type="spellStart"/>
      <w:r w:rsidR="00AE64AB" w:rsidRPr="00E1247D">
        <w:rPr>
          <w:sz w:val="30"/>
          <w:szCs w:val="30"/>
        </w:rPr>
        <w:t>CÚd</w:t>
      </w:r>
      <w:proofErr w:type="spellEnd"/>
      <w:r w:rsidR="00AE64AB" w:rsidRPr="00E1247D">
        <w:rPr>
          <w:sz w:val="30"/>
          <w:szCs w:val="30"/>
        </w:rPr>
        <w:t xml:space="preserve">¡\Õ. </w:t>
      </w:r>
      <w:proofErr w:type="spellStart"/>
      <w:r w:rsidR="00A469FD" w:rsidRPr="00E1247D">
        <w:rPr>
          <w:sz w:val="30"/>
          <w:szCs w:val="30"/>
        </w:rPr>
        <w:t>BùUu</w:t>
      </w:r>
      <w:proofErr w:type="spellEnd"/>
      <w:r w:rsidR="00A469FD" w:rsidRPr="00E1247D">
        <w:rPr>
          <w:sz w:val="30"/>
          <w:szCs w:val="30"/>
        </w:rPr>
        <w:t xml:space="preserve">. </w:t>
      </w:r>
      <w:proofErr w:type="spellStart"/>
      <w:r w:rsidR="00302DB4" w:rsidRPr="00E1247D">
        <w:rPr>
          <w:sz w:val="30"/>
          <w:szCs w:val="30"/>
        </w:rPr>
        <w:t>EeLÞdÏ</w:t>
      </w:r>
      <w:proofErr w:type="spellEnd"/>
      <w:r w:rsidR="00FC1856" w:rsidRPr="00E1247D">
        <w:rPr>
          <w:sz w:val="30"/>
          <w:szCs w:val="30"/>
        </w:rPr>
        <w:t xml:space="preserve"> A</w:t>
      </w:r>
      <w:r w:rsidR="00302DB4" w:rsidRPr="00E1247D">
        <w:rPr>
          <w:sz w:val="30"/>
          <w:szCs w:val="30"/>
        </w:rPr>
        <w:t>Õ</w:t>
      </w:r>
      <w:r w:rsidR="00FC1856" w:rsidRPr="00E1247D">
        <w:rPr>
          <w:sz w:val="30"/>
          <w:szCs w:val="30"/>
        </w:rPr>
        <w:t xml:space="preserve"> </w:t>
      </w:r>
      <w:proofErr w:type="spellStart"/>
      <w:r w:rsidR="00FC1856" w:rsidRPr="00E1247D">
        <w:rPr>
          <w:sz w:val="30"/>
          <w:szCs w:val="30"/>
        </w:rPr>
        <w:t>ùR°YôL</w:t>
      </w:r>
      <w:r w:rsidR="00302DB4" w:rsidRPr="00E1247D">
        <w:rPr>
          <w:sz w:val="30"/>
          <w:szCs w:val="30"/>
        </w:rPr>
        <w:t>l</w:t>
      </w:r>
      <w:proofErr w:type="spellEnd"/>
      <w:r w:rsidR="00302DB4" w:rsidRPr="00E1247D">
        <w:rPr>
          <w:sz w:val="30"/>
          <w:szCs w:val="30"/>
        </w:rPr>
        <w:t xml:space="preserve"> ×¬¡\Õ </w:t>
      </w:r>
      <w:proofErr w:type="spellStart"/>
      <w:r w:rsidR="00302DB4" w:rsidRPr="00E1247D">
        <w:rPr>
          <w:sz w:val="30"/>
          <w:szCs w:val="30"/>
        </w:rPr>
        <w:t>Guß</w:t>
      </w:r>
      <w:proofErr w:type="spellEnd"/>
      <w:r w:rsidR="00302DB4" w:rsidRPr="00E1247D">
        <w:rPr>
          <w:sz w:val="30"/>
          <w:szCs w:val="30"/>
        </w:rPr>
        <w:t xml:space="preserve"> </w:t>
      </w:r>
      <w:proofErr w:type="spellStart"/>
      <w:r w:rsidR="00302DB4" w:rsidRPr="00E1247D">
        <w:rPr>
          <w:sz w:val="30"/>
          <w:szCs w:val="30"/>
        </w:rPr>
        <w:t>Sm</w:t>
      </w:r>
      <w:proofErr w:type="spellEnd"/>
      <w:r w:rsidR="00302DB4" w:rsidRPr="00E1247D">
        <w:rPr>
          <w:sz w:val="30"/>
          <w:szCs w:val="30"/>
        </w:rPr>
        <w:t xml:space="preserve">×¡ú\u. </w:t>
      </w:r>
      <w:proofErr w:type="spellStart"/>
      <w:r w:rsidR="00A32225" w:rsidRPr="00E1247D">
        <w:rPr>
          <w:sz w:val="30"/>
          <w:szCs w:val="30"/>
        </w:rPr>
        <w:t>Cuß</w:t>
      </w:r>
      <w:proofErr w:type="spellEnd"/>
      <w:r w:rsidR="00A32225" w:rsidRPr="00E1247D">
        <w:rPr>
          <w:sz w:val="30"/>
          <w:szCs w:val="30"/>
        </w:rPr>
        <w:t xml:space="preserve"> </w:t>
      </w:r>
      <w:proofErr w:type="spellStart"/>
      <w:r w:rsidR="00A32225" w:rsidRPr="00E1247D">
        <w:rPr>
          <w:sz w:val="30"/>
          <w:szCs w:val="30"/>
        </w:rPr>
        <w:t>ÑLU</w:t>
      </w:r>
      <w:r w:rsidR="007F2B84" w:rsidRPr="00E1247D">
        <w:rPr>
          <w:sz w:val="30"/>
          <w:szCs w:val="30"/>
        </w:rPr>
        <w:t>ô</w:t>
      </w:r>
      <w:r w:rsidR="00A32225" w:rsidRPr="00E1247D">
        <w:rPr>
          <w:sz w:val="30"/>
          <w:szCs w:val="30"/>
        </w:rPr>
        <w:t>dL</w:t>
      </w:r>
      <w:proofErr w:type="spellEnd"/>
      <w:r w:rsidR="00A32225" w:rsidRPr="00E1247D">
        <w:rPr>
          <w:sz w:val="30"/>
          <w:szCs w:val="30"/>
        </w:rPr>
        <w:t xml:space="preserve"> </w:t>
      </w:r>
      <w:proofErr w:type="spellStart"/>
      <w:r w:rsidR="00A32225" w:rsidRPr="00E1247D">
        <w:rPr>
          <w:sz w:val="30"/>
          <w:szCs w:val="30"/>
        </w:rPr>
        <w:t>GkR</w:t>
      </w:r>
      <w:proofErr w:type="spellEnd"/>
      <w:r w:rsidR="00A32225" w:rsidRPr="00E1247D">
        <w:rPr>
          <w:sz w:val="30"/>
          <w:szCs w:val="30"/>
        </w:rPr>
        <w:t xml:space="preserve"> U²RàdÏm </w:t>
      </w:r>
      <w:proofErr w:type="spellStart"/>
      <w:r w:rsidR="002A2347" w:rsidRPr="00E1247D">
        <w:rPr>
          <w:sz w:val="30"/>
          <w:szCs w:val="30"/>
        </w:rPr>
        <w:t>GkR</w:t>
      </w:r>
      <w:proofErr w:type="spellEnd"/>
      <w:r w:rsidR="002A2347" w:rsidRPr="00E1247D">
        <w:rPr>
          <w:sz w:val="30"/>
          <w:szCs w:val="30"/>
        </w:rPr>
        <w:t xml:space="preserve"> </w:t>
      </w:r>
      <w:proofErr w:type="spellStart"/>
      <w:r w:rsidR="002A2347" w:rsidRPr="00E1247D">
        <w:rPr>
          <w:sz w:val="30"/>
          <w:szCs w:val="30"/>
        </w:rPr>
        <w:t>YpXûUÙm</w:t>
      </w:r>
      <w:proofErr w:type="spellEnd"/>
      <w:r w:rsidR="002A2347" w:rsidRPr="00E1247D">
        <w:rPr>
          <w:sz w:val="30"/>
          <w:szCs w:val="30"/>
        </w:rPr>
        <w:t xml:space="preserve"> ¡</w:t>
      </w:r>
      <w:proofErr w:type="spellStart"/>
      <w:r w:rsidR="002A2347" w:rsidRPr="00E1247D">
        <w:rPr>
          <w:sz w:val="30"/>
          <w:szCs w:val="30"/>
        </w:rPr>
        <w:t>ûPVôÕ</w:t>
      </w:r>
      <w:proofErr w:type="spellEnd"/>
      <w:r w:rsidR="002A2347" w:rsidRPr="00E1247D">
        <w:rPr>
          <w:sz w:val="30"/>
          <w:szCs w:val="30"/>
        </w:rPr>
        <w:t>.</w:t>
      </w:r>
    </w:p>
    <w:p w14:paraId="738D3C83" w14:textId="77777777" w:rsidR="002A2347" w:rsidRPr="00E1247D" w:rsidRDefault="002A2347" w:rsidP="00AF1216">
      <w:pPr>
        <w:ind w:firstLine="567"/>
        <w:rPr>
          <w:rFonts w:ascii="TML_Vaigai_Normal" w:hAnsi="TML_Vaigai_Normal"/>
          <w:sz w:val="30"/>
          <w:szCs w:val="30"/>
        </w:rPr>
      </w:pPr>
      <w:r w:rsidRPr="00E1247D">
        <w:rPr>
          <w:sz w:val="30"/>
          <w:szCs w:val="30"/>
        </w:rPr>
        <w:t>3</w:t>
      </w:r>
      <w:r w:rsidR="00A35300" w:rsidRPr="00E1247D">
        <w:rPr>
          <w:sz w:val="30"/>
          <w:szCs w:val="30"/>
        </w:rPr>
        <w:t>1.</w:t>
      </w:r>
      <w:r w:rsidR="00F93925">
        <w:rPr>
          <w:sz w:val="30"/>
          <w:szCs w:val="30"/>
        </w:rPr>
        <w:t xml:space="preserve"> </w:t>
      </w:r>
      <w:proofErr w:type="spellStart"/>
      <w:r w:rsidR="00B96E33" w:rsidRPr="00E1247D">
        <w:rPr>
          <w:sz w:val="30"/>
          <w:szCs w:val="30"/>
        </w:rPr>
        <w:t>ClùTôÝÕ</w:t>
      </w:r>
      <w:proofErr w:type="spellEnd"/>
      <w:r w:rsidR="00B96E33" w:rsidRPr="00E1247D">
        <w:rPr>
          <w:sz w:val="30"/>
          <w:szCs w:val="30"/>
        </w:rPr>
        <w:t xml:space="preserve">... </w:t>
      </w:r>
      <w:proofErr w:type="spellStart"/>
      <w:r w:rsidR="009D6695" w:rsidRPr="00E1247D">
        <w:rPr>
          <w:sz w:val="30"/>
          <w:szCs w:val="30"/>
        </w:rPr>
        <w:t>úRYu</w:t>
      </w:r>
      <w:proofErr w:type="spellEnd"/>
      <w:r w:rsidR="009D6695" w:rsidRPr="00E1247D">
        <w:rPr>
          <w:sz w:val="30"/>
          <w:szCs w:val="30"/>
        </w:rPr>
        <w:t xml:space="preserve"> </w:t>
      </w:r>
      <w:proofErr w:type="spellStart"/>
      <w:r w:rsidR="009D6695" w:rsidRPr="00E1247D">
        <w:rPr>
          <w:sz w:val="30"/>
          <w:szCs w:val="30"/>
        </w:rPr>
        <w:t>NûT«p</w:t>
      </w:r>
      <w:proofErr w:type="spellEnd"/>
      <w:r w:rsidR="009D6695" w:rsidRPr="00E1247D">
        <w:rPr>
          <w:sz w:val="30"/>
          <w:szCs w:val="30"/>
        </w:rPr>
        <w:t xml:space="preserve"> </w:t>
      </w:r>
      <w:proofErr w:type="spellStart"/>
      <w:r w:rsidR="009D6695" w:rsidRPr="00E1247D">
        <w:rPr>
          <w:sz w:val="30"/>
          <w:szCs w:val="30"/>
        </w:rPr>
        <w:t>ØRXôYÕ</w:t>
      </w:r>
      <w:proofErr w:type="spellEnd"/>
      <w:r w:rsidR="009D6695" w:rsidRPr="00E1247D">
        <w:rPr>
          <w:sz w:val="30"/>
          <w:szCs w:val="30"/>
        </w:rPr>
        <w:t xml:space="preserve"> </w:t>
      </w:r>
      <w:proofErr w:type="spellStart"/>
      <w:proofErr w:type="gramStart"/>
      <w:r w:rsidR="009D6695" w:rsidRPr="00E1247D">
        <w:rPr>
          <w:sz w:val="30"/>
          <w:szCs w:val="30"/>
        </w:rPr>
        <w:t>AlúTôvRX</w:t>
      </w:r>
      <w:r w:rsidR="008F4120" w:rsidRPr="00E1247D">
        <w:rPr>
          <w:sz w:val="30"/>
          <w:szCs w:val="30"/>
        </w:rPr>
        <w:t>Wó</w:t>
      </w:r>
      <w:r w:rsidR="009D6695" w:rsidRPr="00E1247D">
        <w:rPr>
          <w:sz w:val="30"/>
          <w:szCs w:val="30"/>
        </w:rPr>
        <w:t>Lû</w:t>
      </w:r>
      <w:proofErr w:type="spellEnd"/>
      <w:r w:rsidR="009D6695" w:rsidRPr="00E1247D">
        <w:rPr>
          <w:sz w:val="30"/>
          <w:szCs w:val="30"/>
        </w:rPr>
        <w:t>[</w:t>
      </w:r>
      <w:proofErr w:type="gramEnd"/>
      <w:r w:rsidR="00C35689" w:rsidRPr="00E1247D">
        <w:rPr>
          <w:sz w:val="30"/>
          <w:szCs w:val="30"/>
        </w:rPr>
        <w:t xml:space="preserve"> ¨</w:t>
      </w:r>
      <w:proofErr w:type="spellStart"/>
      <w:r w:rsidR="00C35689" w:rsidRPr="00E1247D">
        <w:rPr>
          <w:sz w:val="30"/>
          <w:szCs w:val="30"/>
        </w:rPr>
        <w:t>Vªj§Úd</w:t>
      </w:r>
      <w:proofErr w:type="spellEnd"/>
      <w:r w:rsidR="00C35689" w:rsidRPr="00E1247D">
        <w:rPr>
          <w:sz w:val="30"/>
          <w:szCs w:val="30"/>
        </w:rPr>
        <w:t>¡\</w:t>
      </w:r>
      <w:proofErr w:type="spellStart"/>
      <w:r w:rsidR="00C35689" w:rsidRPr="00E1247D">
        <w:rPr>
          <w:sz w:val="30"/>
          <w:szCs w:val="30"/>
        </w:rPr>
        <w:t>ô</w:t>
      </w:r>
      <w:r w:rsidR="008F4120" w:rsidRPr="00E1247D">
        <w:rPr>
          <w:sz w:val="30"/>
          <w:szCs w:val="30"/>
        </w:rPr>
        <w:t>Wó</w:t>
      </w:r>
      <w:proofErr w:type="spellEnd"/>
      <w:r w:rsidR="00C35689" w:rsidRPr="00E1247D">
        <w:rPr>
          <w:sz w:val="30"/>
          <w:szCs w:val="30"/>
        </w:rPr>
        <w:t>,</w:t>
      </w:r>
      <w:r w:rsidR="00F50CC2" w:rsidRPr="00E1247D">
        <w:rPr>
          <w:sz w:val="30"/>
          <w:szCs w:val="30"/>
        </w:rPr>
        <w:t xml:space="preserve"> </w:t>
      </w:r>
      <w:proofErr w:type="spellStart"/>
      <w:r w:rsidR="00F50CC2" w:rsidRPr="00E1247D">
        <w:rPr>
          <w:sz w:val="30"/>
          <w:szCs w:val="30"/>
        </w:rPr>
        <w:t>ApXÕ</w:t>
      </w:r>
      <w:proofErr w:type="spellEnd"/>
      <w:r w:rsidR="0067792B" w:rsidRPr="00E1247D">
        <w:rPr>
          <w:sz w:val="30"/>
          <w:szCs w:val="30"/>
        </w:rPr>
        <w:t>,</w:t>
      </w:r>
      <w:r w:rsidR="00F50CC2" w:rsidRPr="00E1247D">
        <w:rPr>
          <w:rFonts w:ascii="TML_Vaigai_Normal" w:hAnsi="TML_Vaigai_Normal"/>
          <w:sz w:val="30"/>
          <w:szCs w:val="30"/>
        </w:rPr>
        <w:t xml:space="preserve"> </w:t>
      </w:r>
      <w:r w:rsidR="00B55258" w:rsidRPr="00E1247D">
        <w:rPr>
          <w:rFonts w:ascii="TML_Vaigai_Normal" w:hAnsi="TML_Vaigai_Normal"/>
          <w:sz w:val="30"/>
          <w:szCs w:val="30"/>
        </w:rPr>
        <w:t>"</w:t>
      </w:r>
      <w:r w:rsidR="0001621D" w:rsidRPr="00E1247D">
        <w:rPr>
          <w:sz w:val="30"/>
          <w:szCs w:val="30"/>
        </w:rPr>
        <w:t>ª`]¬</w:t>
      </w:r>
      <w:r w:rsidR="008C271F" w:rsidRPr="00E1247D">
        <w:rPr>
          <w:sz w:val="30"/>
          <w:szCs w:val="30"/>
        </w:rPr>
        <w:t>Ls</w:t>
      </w:r>
      <w:r w:rsidR="008C271F" w:rsidRPr="00E1247D">
        <w:rPr>
          <w:rFonts w:ascii="TML_Vaigai_Normal" w:hAnsi="TML_Vaigai_Normal"/>
          <w:sz w:val="30"/>
          <w:szCs w:val="30"/>
        </w:rPr>
        <w:t xml:space="preserve">’ </w:t>
      </w:r>
      <w:r w:rsidR="008C271F" w:rsidRPr="00E1247D">
        <w:rPr>
          <w:sz w:val="30"/>
          <w:szCs w:val="30"/>
        </w:rPr>
        <w:t>Gu</w:t>
      </w:r>
      <w:r w:rsidR="007C2A43" w:rsidRPr="00E1247D">
        <w:rPr>
          <w:sz w:val="30"/>
          <w:szCs w:val="30"/>
        </w:rPr>
        <w:t>\</w:t>
      </w:r>
      <w:r w:rsidR="008C271F" w:rsidRPr="00E1247D">
        <w:rPr>
          <w:sz w:val="30"/>
          <w:szCs w:val="30"/>
        </w:rPr>
        <w:t xml:space="preserve"> </w:t>
      </w:r>
      <w:r w:rsidR="0001621D" w:rsidRPr="00E1247D">
        <w:rPr>
          <w:sz w:val="30"/>
          <w:szCs w:val="30"/>
        </w:rPr>
        <w:t xml:space="preserve">JÚ </w:t>
      </w:r>
      <w:proofErr w:type="spellStart"/>
      <w:r w:rsidR="0001621D" w:rsidRPr="00E1247D">
        <w:rPr>
          <w:sz w:val="30"/>
          <w:szCs w:val="30"/>
        </w:rPr>
        <w:t>úUXô</w:t>
      </w:r>
      <w:proofErr w:type="spellEnd"/>
      <w:r w:rsidR="0001621D" w:rsidRPr="00E1247D">
        <w:rPr>
          <w:sz w:val="30"/>
          <w:szCs w:val="30"/>
        </w:rPr>
        <w:t xml:space="preserve">] </w:t>
      </w:r>
      <w:proofErr w:type="spellStart"/>
      <w:r w:rsidR="0001621D" w:rsidRPr="00E1247D">
        <w:rPr>
          <w:sz w:val="30"/>
          <w:szCs w:val="30"/>
        </w:rPr>
        <w:t>Yô</w:t>
      </w:r>
      <w:r w:rsidR="008F4120" w:rsidRPr="00E1247D">
        <w:rPr>
          <w:sz w:val="30"/>
          <w:szCs w:val="30"/>
        </w:rPr>
        <w:t>Wó</w:t>
      </w:r>
      <w:r w:rsidR="0001621D" w:rsidRPr="00E1247D">
        <w:rPr>
          <w:sz w:val="30"/>
          <w:szCs w:val="30"/>
        </w:rPr>
        <w:t>jûRûV</w:t>
      </w:r>
      <w:proofErr w:type="spellEnd"/>
      <w:r w:rsidR="0001621D" w:rsidRPr="00E1247D">
        <w:rPr>
          <w:sz w:val="30"/>
          <w:szCs w:val="30"/>
        </w:rPr>
        <w:t xml:space="preserve"> </w:t>
      </w:r>
      <w:proofErr w:type="spellStart"/>
      <w:r w:rsidR="0001621D" w:rsidRPr="00E1247D">
        <w:rPr>
          <w:sz w:val="30"/>
          <w:szCs w:val="30"/>
        </w:rPr>
        <w:t>ETúVô¡lúT</w:t>
      </w:r>
      <w:proofErr w:type="spellEnd"/>
      <w:r w:rsidR="0001621D" w:rsidRPr="00E1247D">
        <w:rPr>
          <w:sz w:val="30"/>
          <w:szCs w:val="30"/>
        </w:rPr>
        <w:t>]</w:t>
      </w:r>
      <w:proofErr w:type="spellStart"/>
      <w:r w:rsidR="0001621D" w:rsidRPr="00E1247D">
        <w:rPr>
          <w:sz w:val="30"/>
          <w:szCs w:val="30"/>
        </w:rPr>
        <w:t>ôL</w:t>
      </w:r>
      <w:proofErr w:type="spellEnd"/>
      <w:r w:rsidR="0001621D" w:rsidRPr="00E1247D">
        <w:rPr>
          <w:sz w:val="30"/>
          <w:szCs w:val="30"/>
        </w:rPr>
        <w:t xml:space="preserve">. </w:t>
      </w:r>
      <w:proofErr w:type="gramStart"/>
      <w:r w:rsidR="0001621D" w:rsidRPr="00E1247D">
        <w:rPr>
          <w:sz w:val="30"/>
          <w:szCs w:val="30"/>
        </w:rPr>
        <w:t>B]</w:t>
      </w:r>
      <w:proofErr w:type="spellStart"/>
      <w:r w:rsidR="0001621D" w:rsidRPr="00E1247D">
        <w:rPr>
          <w:sz w:val="30"/>
          <w:szCs w:val="30"/>
        </w:rPr>
        <w:t>ôp</w:t>
      </w:r>
      <w:proofErr w:type="spellEnd"/>
      <w:proofErr w:type="gramEnd"/>
      <w:r w:rsidR="0001621D" w:rsidRPr="00E1247D">
        <w:rPr>
          <w:sz w:val="30"/>
          <w:szCs w:val="30"/>
        </w:rPr>
        <w:t xml:space="preserve">, ª`]¬Ls Hu </w:t>
      </w:r>
      <w:proofErr w:type="spellStart"/>
      <w:r w:rsidR="00522597" w:rsidRPr="00E1247D">
        <w:rPr>
          <w:iCs/>
          <w:sz w:val="30"/>
          <w:szCs w:val="30"/>
        </w:rPr>
        <w:t>AlúTôvRX</w:t>
      </w:r>
      <w:r w:rsidR="008F4120" w:rsidRPr="00E1247D">
        <w:rPr>
          <w:sz w:val="30"/>
          <w:szCs w:val="30"/>
        </w:rPr>
        <w:t>Wó</w:t>
      </w:r>
      <w:r w:rsidR="00522597" w:rsidRPr="00E1247D">
        <w:rPr>
          <w:iCs/>
          <w:sz w:val="30"/>
          <w:szCs w:val="30"/>
        </w:rPr>
        <w:t>Ls</w:t>
      </w:r>
      <w:proofErr w:type="spellEnd"/>
      <w:r w:rsidR="00522597" w:rsidRPr="00E1247D">
        <w:rPr>
          <w:sz w:val="30"/>
          <w:szCs w:val="30"/>
        </w:rPr>
        <w:t xml:space="preserve"> </w:t>
      </w:r>
      <w:proofErr w:type="spellStart"/>
      <w:r w:rsidR="0001621D" w:rsidRPr="00E1247D">
        <w:rPr>
          <w:sz w:val="30"/>
          <w:szCs w:val="30"/>
        </w:rPr>
        <w:t>Guß</w:t>
      </w:r>
      <w:proofErr w:type="spellEnd"/>
      <w:r w:rsidR="0001621D" w:rsidRPr="00E1247D">
        <w:rPr>
          <w:sz w:val="30"/>
          <w:szCs w:val="30"/>
        </w:rPr>
        <w:t xml:space="preserve"> </w:t>
      </w:r>
      <w:proofErr w:type="spellStart"/>
      <w:r w:rsidR="0001621D" w:rsidRPr="00E1247D">
        <w:rPr>
          <w:sz w:val="30"/>
          <w:szCs w:val="30"/>
        </w:rPr>
        <w:t>AûZdLlTÓYRtÏ</w:t>
      </w:r>
      <w:proofErr w:type="spellEnd"/>
      <w:r w:rsidR="00522597" w:rsidRPr="00E1247D">
        <w:rPr>
          <w:sz w:val="30"/>
          <w:szCs w:val="30"/>
        </w:rPr>
        <w:t xml:space="preserve"> </w:t>
      </w:r>
      <w:proofErr w:type="spellStart"/>
      <w:r w:rsidR="00522597" w:rsidRPr="00E1247D">
        <w:rPr>
          <w:sz w:val="30"/>
          <w:szCs w:val="30"/>
        </w:rPr>
        <w:t>T§XôL</w:t>
      </w:r>
      <w:proofErr w:type="spellEnd"/>
      <w:r w:rsidR="00522597" w:rsidRPr="00E1247D">
        <w:rPr>
          <w:sz w:val="30"/>
          <w:szCs w:val="30"/>
        </w:rPr>
        <w:t xml:space="preserve"> </w:t>
      </w:r>
      <w:r w:rsidR="00294724" w:rsidRPr="00E1247D">
        <w:rPr>
          <w:iCs/>
          <w:sz w:val="30"/>
          <w:szCs w:val="30"/>
        </w:rPr>
        <w:t>ª`]¬</w:t>
      </w:r>
      <w:r w:rsidR="00B10A88" w:rsidRPr="00E1247D">
        <w:rPr>
          <w:iCs/>
          <w:sz w:val="30"/>
          <w:szCs w:val="30"/>
        </w:rPr>
        <w:t>Ls</w:t>
      </w:r>
      <w:r w:rsidR="00294724" w:rsidRPr="00E1247D">
        <w:rPr>
          <w:sz w:val="30"/>
          <w:szCs w:val="30"/>
        </w:rPr>
        <w:t xml:space="preserve"> </w:t>
      </w:r>
      <w:proofErr w:type="spellStart"/>
      <w:r w:rsidR="00294724" w:rsidRPr="00E1247D">
        <w:rPr>
          <w:sz w:val="30"/>
          <w:szCs w:val="30"/>
        </w:rPr>
        <w:t>Guß</w:t>
      </w:r>
      <w:proofErr w:type="spellEnd"/>
      <w:r w:rsidR="00294724" w:rsidRPr="00E1247D">
        <w:rPr>
          <w:sz w:val="30"/>
          <w:szCs w:val="30"/>
        </w:rPr>
        <w:t xml:space="preserve"> </w:t>
      </w:r>
      <w:proofErr w:type="spellStart"/>
      <w:r w:rsidR="00294724" w:rsidRPr="00E1247D">
        <w:rPr>
          <w:sz w:val="30"/>
          <w:szCs w:val="30"/>
        </w:rPr>
        <w:t>AûZdLlT</w:t>
      </w:r>
      <w:r w:rsidR="00B10A88" w:rsidRPr="00E1247D">
        <w:rPr>
          <w:sz w:val="30"/>
          <w:szCs w:val="30"/>
        </w:rPr>
        <w:t>ÓûR</w:t>
      </w:r>
      <w:proofErr w:type="spellEnd"/>
      <w:r w:rsidR="00B10A88" w:rsidRPr="00E1247D">
        <w:rPr>
          <w:sz w:val="30"/>
          <w:szCs w:val="30"/>
        </w:rPr>
        <w:t xml:space="preserve"> ®</w:t>
      </w:r>
      <w:proofErr w:type="spellStart"/>
      <w:r w:rsidR="00B10A88" w:rsidRPr="00E1247D">
        <w:rPr>
          <w:sz w:val="30"/>
          <w:szCs w:val="30"/>
        </w:rPr>
        <w:t>Úm</w:t>
      </w:r>
      <w:proofErr w:type="spellEnd"/>
      <w:r w:rsidR="00B10A88" w:rsidRPr="00E1247D">
        <w:rPr>
          <w:sz w:val="30"/>
          <w:szCs w:val="30"/>
        </w:rPr>
        <w:t>×¡\</w:t>
      </w:r>
      <w:proofErr w:type="spellStart"/>
      <w:r w:rsidR="00B10A88" w:rsidRPr="00E1247D">
        <w:rPr>
          <w:sz w:val="30"/>
          <w:szCs w:val="30"/>
        </w:rPr>
        <w:t>ô</w:t>
      </w:r>
      <w:r w:rsidR="008F4120" w:rsidRPr="00E1247D">
        <w:rPr>
          <w:sz w:val="30"/>
          <w:szCs w:val="30"/>
        </w:rPr>
        <w:t>Wó</w:t>
      </w:r>
      <w:r w:rsidR="00B10A88" w:rsidRPr="00E1247D">
        <w:rPr>
          <w:sz w:val="30"/>
          <w:szCs w:val="30"/>
        </w:rPr>
        <w:t>Ls</w:t>
      </w:r>
      <w:proofErr w:type="spellEnd"/>
      <w:r w:rsidR="00B10A88" w:rsidRPr="00E1247D">
        <w:rPr>
          <w:sz w:val="30"/>
          <w:szCs w:val="30"/>
        </w:rPr>
        <w:t xml:space="preserve"> </w:t>
      </w:r>
      <w:proofErr w:type="spellStart"/>
      <w:r w:rsidR="00B10A88" w:rsidRPr="00E1247D">
        <w:rPr>
          <w:sz w:val="30"/>
          <w:szCs w:val="30"/>
        </w:rPr>
        <w:t>GuTÕ</w:t>
      </w:r>
      <w:proofErr w:type="spellEnd"/>
      <w:r w:rsidR="001B25B1" w:rsidRPr="00E1247D">
        <w:rPr>
          <w:sz w:val="30"/>
          <w:szCs w:val="30"/>
        </w:rPr>
        <w:t xml:space="preserve"> </w:t>
      </w:r>
      <w:r w:rsidR="007E256B" w:rsidRPr="00E1247D">
        <w:rPr>
          <w:sz w:val="30"/>
          <w:szCs w:val="30"/>
        </w:rPr>
        <w:t>G]</w:t>
      </w:r>
      <w:proofErr w:type="spellStart"/>
      <w:r w:rsidR="007E256B" w:rsidRPr="00E1247D">
        <w:rPr>
          <w:sz w:val="30"/>
          <w:szCs w:val="30"/>
        </w:rPr>
        <w:t>dÏj</w:t>
      </w:r>
      <w:proofErr w:type="spellEnd"/>
      <w:r w:rsidR="007E256B" w:rsidRPr="00E1247D">
        <w:rPr>
          <w:sz w:val="30"/>
          <w:szCs w:val="30"/>
        </w:rPr>
        <w:t xml:space="preserve"> </w:t>
      </w:r>
      <w:proofErr w:type="spellStart"/>
      <w:r w:rsidR="007E256B" w:rsidRPr="00E1247D">
        <w:rPr>
          <w:sz w:val="30"/>
          <w:szCs w:val="30"/>
        </w:rPr>
        <w:t>ùR¬V®pûX</w:t>
      </w:r>
      <w:proofErr w:type="spellEnd"/>
      <w:r w:rsidR="007E256B" w:rsidRPr="00E1247D">
        <w:rPr>
          <w:sz w:val="30"/>
          <w:szCs w:val="30"/>
        </w:rPr>
        <w:t xml:space="preserve">, </w:t>
      </w:r>
      <w:r w:rsidR="002903F6" w:rsidRPr="00E1247D">
        <w:rPr>
          <w:sz w:val="30"/>
          <w:szCs w:val="30"/>
        </w:rPr>
        <w:t xml:space="preserve">AÕ </w:t>
      </w:r>
      <w:proofErr w:type="spellStart"/>
      <w:r w:rsidR="002903F6" w:rsidRPr="00E1247D">
        <w:rPr>
          <w:sz w:val="30"/>
          <w:szCs w:val="30"/>
        </w:rPr>
        <w:t>N¬VôL</w:t>
      </w:r>
      <w:proofErr w:type="spellEnd"/>
      <w:r w:rsidR="002903F6" w:rsidRPr="00E1247D">
        <w:rPr>
          <w:sz w:val="30"/>
          <w:szCs w:val="30"/>
        </w:rPr>
        <w:t xml:space="preserve"> </w:t>
      </w:r>
      <w:proofErr w:type="spellStart"/>
      <w:r w:rsidR="002903F6" w:rsidRPr="00E1247D">
        <w:rPr>
          <w:sz w:val="30"/>
          <w:szCs w:val="30"/>
        </w:rPr>
        <w:t>AúR</w:t>
      </w:r>
      <w:proofErr w:type="spellEnd"/>
      <w:r w:rsidR="002903F6" w:rsidRPr="00E1247D">
        <w:rPr>
          <w:sz w:val="30"/>
          <w:szCs w:val="30"/>
        </w:rPr>
        <w:t xml:space="preserve"> </w:t>
      </w:r>
      <w:proofErr w:type="spellStart"/>
      <w:r w:rsidR="002903F6" w:rsidRPr="00E1247D">
        <w:rPr>
          <w:sz w:val="30"/>
          <w:szCs w:val="30"/>
        </w:rPr>
        <w:t>Lô¬Vm</w:t>
      </w:r>
      <w:proofErr w:type="spellEnd"/>
      <w:r w:rsidR="002903F6" w:rsidRPr="00E1247D">
        <w:rPr>
          <w:sz w:val="30"/>
          <w:szCs w:val="30"/>
        </w:rPr>
        <w:t xml:space="preserve"> </w:t>
      </w:r>
      <w:proofErr w:type="spellStart"/>
      <w:r w:rsidR="002903F6" w:rsidRPr="00E1247D">
        <w:rPr>
          <w:sz w:val="30"/>
          <w:szCs w:val="30"/>
        </w:rPr>
        <w:t>Rôu</w:t>
      </w:r>
      <w:proofErr w:type="spellEnd"/>
      <w:r w:rsidR="002903F6" w:rsidRPr="00E1247D">
        <w:rPr>
          <w:sz w:val="30"/>
          <w:szCs w:val="30"/>
        </w:rPr>
        <w:t>:</w:t>
      </w:r>
      <w:r w:rsidR="002903F6" w:rsidRPr="00E1247D">
        <w:rPr>
          <w:rFonts w:ascii="TML_Vaigai_Normal" w:hAnsi="TML_Vaigai_Normal"/>
          <w:sz w:val="30"/>
          <w:szCs w:val="30"/>
        </w:rPr>
        <w:t xml:space="preserve"> </w:t>
      </w:r>
      <w:r w:rsidR="000279D2" w:rsidRPr="00E1247D">
        <w:rPr>
          <w:rFonts w:ascii="TML_Vaigai_Normal" w:hAnsi="TML_Vaigai_Normal"/>
          <w:sz w:val="30"/>
          <w:szCs w:val="30"/>
        </w:rPr>
        <w:t>"</w:t>
      </w:r>
      <w:proofErr w:type="spellStart"/>
      <w:r w:rsidR="000279D2" w:rsidRPr="00E1247D">
        <w:rPr>
          <w:sz w:val="30"/>
          <w:szCs w:val="30"/>
        </w:rPr>
        <w:t>AàlTlThP</w:t>
      </w:r>
      <w:proofErr w:type="spellEnd"/>
      <w:r w:rsidR="000279D2" w:rsidRPr="00E1247D">
        <w:rPr>
          <w:sz w:val="30"/>
          <w:szCs w:val="30"/>
        </w:rPr>
        <w:t xml:space="preserve"> </w:t>
      </w:r>
      <w:proofErr w:type="spellStart"/>
      <w:r w:rsidR="000279D2" w:rsidRPr="00E1247D">
        <w:rPr>
          <w:sz w:val="30"/>
          <w:szCs w:val="30"/>
        </w:rPr>
        <w:t>JÚYu</w:t>
      </w:r>
      <w:proofErr w:type="spellEnd"/>
      <w:r w:rsidR="000279D2" w:rsidRPr="00E1247D">
        <w:rPr>
          <w:sz w:val="30"/>
          <w:szCs w:val="30"/>
        </w:rPr>
        <w:t>.</w:t>
      </w:r>
      <w:r w:rsidR="000279D2" w:rsidRPr="00E1247D">
        <w:rPr>
          <w:rFonts w:ascii="TML_Vaigai_Normal" w:hAnsi="TML_Vaigai_Normal"/>
          <w:sz w:val="30"/>
          <w:szCs w:val="30"/>
        </w:rPr>
        <w:t>’</w:t>
      </w:r>
      <w:r w:rsidR="009D6695" w:rsidRPr="00E1247D">
        <w:rPr>
          <w:rFonts w:ascii="TML_Vaigai_Normal" w:hAnsi="TML_Vaigai_Normal"/>
          <w:sz w:val="30"/>
          <w:szCs w:val="30"/>
        </w:rPr>
        <w:t xml:space="preserve"> </w:t>
      </w:r>
      <w:r w:rsidR="0001621D" w:rsidRPr="00E1247D">
        <w:rPr>
          <w:sz w:val="30"/>
          <w:szCs w:val="30"/>
        </w:rPr>
        <w:t>ª`]¬</w:t>
      </w:r>
      <w:r w:rsidR="00A77B79" w:rsidRPr="00E1247D">
        <w:rPr>
          <w:sz w:val="30"/>
          <w:szCs w:val="30"/>
        </w:rPr>
        <w:t xml:space="preserve">Ls, </w:t>
      </w:r>
      <w:proofErr w:type="spellStart"/>
      <w:r w:rsidR="00A77B79" w:rsidRPr="00E1247D">
        <w:rPr>
          <w:sz w:val="30"/>
          <w:szCs w:val="30"/>
        </w:rPr>
        <w:t>AlúTôvRX</w:t>
      </w:r>
      <w:r w:rsidR="008F4120" w:rsidRPr="00E1247D">
        <w:rPr>
          <w:sz w:val="30"/>
          <w:szCs w:val="30"/>
        </w:rPr>
        <w:t>Wó</w:t>
      </w:r>
      <w:r w:rsidR="00A77B79" w:rsidRPr="00E1247D">
        <w:rPr>
          <w:sz w:val="30"/>
          <w:szCs w:val="30"/>
        </w:rPr>
        <w:t>Ls</w:t>
      </w:r>
      <w:proofErr w:type="spellEnd"/>
      <w:r w:rsidR="00A77B79" w:rsidRPr="00E1247D">
        <w:rPr>
          <w:sz w:val="30"/>
          <w:szCs w:val="30"/>
        </w:rPr>
        <w:t xml:space="preserve">, ¾odLR¬£Ls, </w:t>
      </w:r>
      <w:proofErr w:type="spellStart"/>
      <w:r w:rsidR="00A77B79" w:rsidRPr="00E1247D">
        <w:rPr>
          <w:sz w:val="30"/>
          <w:szCs w:val="30"/>
        </w:rPr>
        <w:t>úTôRL</w:t>
      </w:r>
      <w:r w:rsidR="008F4120" w:rsidRPr="00E1247D">
        <w:rPr>
          <w:sz w:val="30"/>
          <w:szCs w:val="30"/>
        </w:rPr>
        <w:t>Wó</w:t>
      </w:r>
      <w:r w:rsidR="00A77B79" w:rsidRPr="00E1247D">
        <w:rPr>
          <w:sz w:val="30"/>
          <w:szCs w:val="30"/>
        </w:rPr>
        <w:t>Ls</w:t>
      </w:r>
      <w:proofErr w:type="spellEnd"/>
      <w:r w:rsidR="00A77B79" w:rsidRPr="00E1247D">
        <w:rPr>
          <w:sz w:val="30"/>
          <w:szCs w:val="30"/>
        </w:rPr>
        <w:t xml:space="preserve">, </w:t>
      </w:r>
      <w:proofErr w:type="spellStart"/>
      <w:r w:rsidR="00A77B79" w:rsidRPr="00E1247D">
        <w:rPr>
          <w:sz w:val="30"/>
          <w:szCs w:val="30"/>
        </w:rPr>
        <w:t>Ñ®úN`L</w:t>
      </w:r>
      <w:r w:rsidR="008F4120" w:rsidRPr="00E1247D">
        <w:rPr>
          <w:sz w:val="30"/>
          <w:szCs w:val="30"/>
        </w:rPr>
        <w:t>Wó</w:t>
      </w:r>
      <w:r w:rsidR="00A77B79" w:rsidRPr="00E1247D">
        <w:rPr>
          <w:sz w:val="30"/>
          <w:szCs w:val="30"/>
        </w:rPr>
        <w:t>Ls</w:t>
      </w:r>
      <w:proofErr w:type="spellEnd"/>
      <w:r w:rsidR="00A77B79" w:rsidRPr="00E1247D">
        <w:rPr>
          <w:sz w:val="30"/>
          <w:szCs w:val="30"/>
        </w:rPr>
        <w:t xml:space="preserve">: </w:t>
      </w:r>
      <w:proofErr w:type="spellStart"/>
      <w:r w:rsidR="00B71BA3" w:rsidRPr="00E1247D">
        <w:rPr>
          <w:sz w:val="30"/>
          <w:szCs w:val="30"/>
        </w:rPr>
        <w:t>NûTÙm</w:t>
      </w:r>
      <w:proofErr w:type="spellEnd"/>
      <w:r w:rsidR="00B71BA3" w:rsidRPr="00E1247D">
        <w:rPr>
          <w:sz w:val="30"/>
          <w:szCs w:val="30"/>
        </w:rPr>
        <w:t xml:space="preserve"> </w:t>
      </w:r>
      <w:proofErr w:type="spellStart"/>
      <w:r w:rsidR="00B71BA3" w:rsidRPr="00E1247D">
        <w:rPr>
          <w:sz w:val="30"/>
          <w:szCs w:val="30"/>
        </w:rPr>
        <w:t>NÃWØm</w:t>
      </w:r>
      <w:proofErr w:type="spellEnd"/>
      <w:r w:rsidR="00B71BA3" w:rsidRPr="00E1247D">
        <w:rPr>
          <w:sz w:val="30"/>
          <w:szCs w:val="30"/>
        </w:rPr>
        <w:t xml:space="preserve"> </w:t>
      </w:r>
      <w:proofErr w:type="spellStart"/>
      <w:r w:rsidR="000936F8" w:rsidRPr="00E1247D">
        <w:rPr>
          <w:sz w:val="30"/>
          <w:szCs w:val="30"/>
        </w:rPr>
        <w:t>T¬éWQ</w:t>
      </w:r>
      <w:r w:rsidR="00F93925" w:rsidRPr="00E1247D">
        <w:rPr>
          <w:sz w:val="30"/>
          <w:szCs w:val="30"/>
        </w:rPr>
        <w:t>m</w:t>
      </w:r>
      <w:proofErr w:type="spellEnd"/>
      <w:r w:rsidR="00F93925">
        <w:rPr>
          <w:sz w:val="30"/>
          <w:szCs w:val="30"/>
        </w:rPr>
        <w:t xml:space="preserve"> </w:t>
      </w:r>
      <w:proofErr w:type="spellStart"/>
      <w:r w:rsidR="00F93925" w:rsidRPr="00E1247D">
        <w:rPr>
          <w:sz w:val="30"/>
          <w:szCs w:val="30"/>
        </w:rPr>
        <w:lastRenderedPageBreak/>
        <w:t>A</w:t>
      </w:r>
      <w:r w:rsidR="000936F8" w:rsidRPr="00E1247D">
        <w:rPr>
          <w:sz w:val="30"/>
          <w:szCs w:val="30"/>
        </w:rPr>
        <w:t>ûPYRtLôL</w:t>
      </w:r>
      <w:proofErr w:type="spellEnd"/>
      <w:r w:rsidR="000936F8" w:rsidRPr="00E1247D">
        <w:rPr>
          <w:sz w:val="30"/>
          <w:szCs w:val="30"/>
        </w:rPr>
        <w:t xml:space="preserve"> </w:t>
      </w:r>
      <w:proofErr w:type="spellStart"/>
      <w:r w:rsidR="00AA690E" w:rsidRPr="00E1247D">
        <w:rPr>
          <w:sz w:val="30"/>
          <w:szCs w:val="30"/>
        </w:rPr>
        <w:t>CkR</w:t>
      </w:r>
      <w:proofErr w:type="spellEnd"/>
      <w:r w:rsidR="00AA690E" w:rsidRPr="00E1247D">
        <w:rPr>
          <w:sz w:val="30"/>
          <w:szCs w:val="30"/>
        </w:rPr>
        <w:t xml:space="preserve"> </w:t>
      </w:r>
      <w:proofErr w:type="spellStart"/>
      <w:r w:rsidR="00AA690E" w:rsidRPr="00E1247D">
        <w:rPr>
          <w:sz w:val="30"/>
          <w:szCs w:val="30"/>
        </w:rPr>
        <w:t>YWeLs</w:t>
      </w:r>
      <w:proofErr w:type="spellEnd"/>
      <w:r w:rsidR="00AA690E" w:rsidRPr="00E1247D">
        <w:rPr>
          <w:sz w:val="30"/>
          <w:szCs w:val="30"/>
        </w:rPr>
        <w:t xml:space="preserve"> </w:t>
      </w:r>
      <w:proofErr w:type="spellStart"/>
      <w:r w:rsidR="00AA690E" w:rsidRPr="00E1247D">
        <w:rPr>
          <w:sz w:val="30"/>
          <w:szCs w:val="30"/>
        </w:rPr>
        <w:t>GpXô</w:t>
      </w:r>
      <w:r w:rsidR="0001621D" w:rsidRPr="00E1247D">
        <w:rPr>
          <w:sz w:val="30"/>
          <w:szCs w:val="30"/>
        </w:rPr>
        <w:t>úU</w:t>
      </w:r>
      <w:proofErr w:type="spellEnd"/>
      <w:r w:rsidR="00AA690E" w:rsidRPr="00E1247D">
        <w:rPr>
          <w:sz w:val="30"/>
          <w:szCs w:val="30"/>
        </w:rPr>
        <w:t xml:space="preserve"> </w:t>
      </w:r>
      <w:proofErr w:type="spellStart"/>
      <w:r w:rsidR="0001621D" w:rsidRPr="00E1247D">
        <w:rPr>
          <w:sz w:val="30"/>
          <w:szCs w:val="30"/>
        </w:rPr>
        <w:t>NûTûV</w:t>
      </w:r>
      <w:proofErr w:type="spellEnd"/>
      <w:r w:rsidR="0001621D" w:rsidRPr="00E1247D">
        <w:rPr>
          <w:sz w:val="30"/>
          <w:szCs w:val="30"/>
        </w:rPr>
        <w:t xml:space="preserve"> </w:t>
      </w:r>
      <w:proofErr w:type="spellStart"/>
      <w:r w:rsidR="0001621D" w:rsidRPr="00E1247D">
        <w:rPr>
          <w:sz w:val="30"/>
          <w:szCs w:val="30"/>
        </w:rPr>
        <w:t>U</w:t>
      </w:r>
      <w:r w:rsidR="00C610A8" w:rsidRPr="00E1247D">
        <w:rPr>
          <w:sz w:val="30"/>
          <w:szCs w:val="30"/>
        </w:rPr>
        <w:t>tßm</w:t>
      </w:r>
      <w:proofErr w:type="spellEnd"/>
      <w:r w:rsidR="00C610A8" w:rsidRPr="00E1247D">
        <w:rPr>
          <w:sz w:val="30"/>
          <w:szCs w:val="30"/>
        </w:rPr>
        <w:t xml:space="preserve"> </w:t>
      </w:r>
      <w:proofErr w:type="spellStart"/>
      <w:r w:rsidR="00C610A8" w:rsidRPr="00E1247D">
        <w:rPr>
          <w:sz w:val="30"/>
          <w:szCs w:val="30"/>
        </w:rPr>
        <w:t>NÃWjûR</w:t>
      </w:r>
      <w:proofErr w:type="spellEnd"/>
      <w:r w:rsidR="0001621D" w:rsidRPr="00E1247D">
        <w:rPr>
          <w:sz w:val="30"/>
          <w:szCs w:val="30"/>
        </w:rPr>
        <w:t xml:space="preserve"> </w:t>
      </w:r>
      <w:r w:rsidR="00AA690E" w:rsidRPr="00E1247D">
        <w:rPr>
          <w:sz w:val="30"/>
          <w:szCs w:val="30"/>
        </w:rPr>
        <w:t xml:space="preserve"> </w:t>
      </w:r>
      <w:proofErr w:type="spellStart"/>
      <w:r w:rsidR="00C610A8" w:rsidRPr="00E1247D">
        <w:rPr>
          <w:sz w:val="30"/>
          <w:szCs w:val="30"/>
        </w:rPr>
        <w:t>éWQlTÓjÕYRtLôL</w:t>
      </w:r>
      <w:proofErr w:type="spellEnd"/>
      <w:r w:rsidR="00C610A8" w:rsidRPr="00E1247D">
        <w:rPr>
          <w:sz w:val="30"/>
          <w:szCs w:val="30"/>
        </w:rPr>
        <w:t xml:space="preserve"> </w:t>
      </w:r>
      <w:proofErr w:type="spellStart"/>
      <w:r w:rsidR="00D903C5" w:rsidRPr="00E1247D">
        <w:rPr>
          <w:sz w:val="30"/>
          <w:szCs w:val="30"/>
        </w:rPr>
        <w:t>NoY</w:t>
      </w:r>
      <w:proofErr w:type="spellEnd"/>
      <w:r w:rsidR="00F93925">
        <w:rPr>
          <w:sz w:val="30"/>
          <w:szCs w:val="30"/>
        </w:rPr>
        <w:t xml:space="preserve"> </w:t>
      </w:r>
      <w:proofErr w:type="spellStart"/>
      <w:r w:rsidR="00D903C5" w:rsidRPr="00E1247D">
        <w:rPr>
          <w:sz w:val="30"/>
          <w:szCs w:val="30"/>
        </w:rPr>
        <w:t>YpXûUÙs</w:t>
      </w:r>
      <w:proofErr w:type="spellEnd"/>
      <w:r w:rsidR="00D903C5" w:rsidRPr="00E1247D">
        <w:rPr>
          <w:sz w:val="30"/>
          <w:szCs w:val="30"/>
        </w:rPr>
        <w:t xml:space="preserve">[ </w:t>
      </w:r>
      <w:proofErr w:type="spellStart"/>
      <w:r w:rsidR="00D903C5" w:rsidRPr="00E1247D">
        <w:rPr>
          <w:sz w:val="30"/>
          <w:szCs w:val="30"/>
        </w:rPr>
        <w:t>úRY</w:t>
      </w:r>
      <w:proofErr w:type="spellEnd"/>
      <w:r w:rsidR="00D903C5" w:rsidRPr="00E1247D">
        <w:rPr>
          <w:sz w:val="30"/>
          <w:szCs w:val="30"/>
        </w:rPr>
        <w:t>]</w:t>
      </w:r>
      <w:proofErr w:type="spellStart"/>
      <w:r w:rsidR="00D903C5" w:rsidRPr="00E1247D">
        <w:rPr>
          <w:sz w:val="30"/>
          <w:szCs w:val="30"/>
        </w:rPr>
        <w:t>ôp</w:t>
      </w:r>
      <w:proofErr w:type="spellEnd"/>
      <w:r w:rsidR="00C610A8" w:rsidRPr="00E1247D">
        <w:rPr>
          <w:sz w:val="30"/>
          <w:szCs w:val="30"/>
        </w:rPr>
        <w:t xml:space="preserve"> </w:t>
      </w:r>
      <w:proofErr w:type="spellStart"/>
      <w:r w:rsidR="00C610A8" w:rsidRPr="00E1247D">
        <w:rPr>
          <w:sz w:val="30"/>
          <w:szCs w:val="30"/>
        </w:rPr>
        <w:t>NûT«p</w:t>
      </w:r>
      <w:proofErr w:type="spellEnd"/>
      <w:r w:rsidR="00C610A8" w:rsidRPr="00E1247D">
        <w:rPr>
          <w:sz w:val="30"/>
          <w:szCs w:val="30"/>
        </w:rPr>
        <w:t xml:space="preserve"> </w:t>
      </w:r>
      <w:r w:rsidR="00D903C5" w:rsidRPr="00E1247D">
        <w:rPr>
          <w:sz w:val="30"/>
          <w:szCs w:val="30"/>
        </w:rPr>
        <w:t xml:space="preserve"> ¨</w:t>
      </w:r>
      <w:proofErr w:type="spellStart"/>
      <w:r w:rsidR="00D903C5" w:rsidRPr="00E1247D">
        <w:rPr>
          <w:sz w:val="30"/>
          <w:szCs w:val="30"/>
        </w:rPr>
        <w:t>VªdLlTh¥Úd</w:t>
      </w:r>
      <w:proofErr w:type="spellEnd"/>
      <w:r w:rsidR="00D903C5" w:rsidRPr="00E1247D">
        <w:rPr>
          <w:sz w:val="30"/>
          <w:szCs w:val="30"/>
        </w:rPr>
        <w:t>¡\Õ.</w:t>
      </w:r>
    </w:p>
    <w:p w14:paraId="0C576B2D" w14:textId="77777777" w:rsidR="00D903C5" w:rsidRPr="00E1247D" w:rsidRDefault="000A2D3F" w:rsidP="00AF1216">
      <w:pPr>
        <w:ind w:firstLine="567"/>
        <w:rPr>
          <w:rFonts w:ascii="TML_Vaigai_Normal" w:hAnsi="TML_Vaigai_Normal"/>
          <w:sz w:val="30"/>
          <w:szCs w:val="30"/>
        </w:rPr>
      </w:pPr>
      <w:r w:rsidRPr="00E1247D">
        <w:rPr>
          <w:sz w:val="30"/>
          <w:szCs w:val="30"/>
        </w:rPr>
        <w:t>3</w:t>
      </w:r>
      <w:r w:rsidR="00A35300" w:rsidRPr="00E1247D">
        <w:rPr>
          <w:sz w:val="30"/>
          <w:szCs w:val="30"/>
        </w:rPr>
        <w:t>2.</w:t>
      </w:r>
      <w:r w:rsidR="00203B2E" w:rsidRPr="00E1247D">
        <w:rPr>
          <w:sz w:val="30"/>
          <w:szCs w:val="30"/>
        </w:rPr>
        <w:t xml:space="preserve"> </w:t>
      </w:r>
      <w:proofErr w:type="spellStart"/>
      <w:r w:rsidR="009C7A3F" w:rsidRPr="00E1247D">
        <w:rPr>
          <w:sz w:val="30"/>
          <w:szCs w:val="30"/>
        </w:rPr>
        <w:t>AûYLs</w:t>
      </w:r>
      <w:proofErr w:type="spellEnd"/>
      <w:r w:rsidR="009C7A3F" w:rsidRPr="00E1247D">
        <w:rPr>
          <w:sz w:val="30"/>
          <w:szCs w:val="30"/>
        </w:rPr>
        <w:t xml:space="preserve"> </w:t>
      </w:r>
      <w:proofErr w:type="spellStart"/>
      <w:r w:rsidR="009C7A3F" w:rsidRPr="00E1247D">
        <w:rPr>
          <w:sz w:val="30"/>
          <w:szCs w:val="30"/>
        </w:rPr>
        <w:t>JqùYôußm</w:t>
      </w:r>
      <w:proofErr w:type="spellEnd"/>
      <w:r w:rsidR="009C7A3F" w:rsidRPr="00E1247D">
        <w:rPr>
          <w:sz w:val="30"/>
          <w:szCs w:val="30"/>
        </w:rPr>
        <w:t xml:space="preserve">, </w:t>
      </w:r>
      <w:r w:rsidR="00C6593F" w:rsidRPr="00E1247D">
        <w:rPr>
          <w:sz w:val="30"/>
          <w:szCs w:val="30"/>
        </w:rPr>
        <w:t>©</w:t>
      </w:r>
      <w:proofErr w:type="spellStart"/>
      <w:r w:rsidR="00C6593F" w:rsidRPr="00E1247D">
        <w:rPr>
          <w:sz w:val="30"/>
          <w:szCs w:val="30"/>
        </w:rPr>
        <w:t>WNe¡Vô</w:t>
      </w:r>
      <w:r w:rsidR="008F4120" w:rsidRPr="00E1247D">
        <w:rPr>
          <w:sz w:val="30"/>
          <w:szCs w:val="30"/>
        </w:rPr>
        <w:t>Wó</w:t>
      </w:r>
      <w:proofErr w:type="spellEnd"/>
      <w:r w:rsidR="00C6593F" w:rsidRPr="00E1247D">
        <w:rPr>
          <w:sz w:val="30"/>
          <w:szCs w:val="30"/>
        </w:rPr>
        <w:t xml:space="preserve"> </w:t>
      </w:r>
      <w:proofErr w:type="spellStart"/>
      <w:r w:rsidR="00C6593F" w:rsidRPr="00E1247D">
        <w:rPr>
          <w:sz w:val="30"/>
          <w:szCs w:val="30"/>
        </w:rPr>
        <w:t>YôojûRûVl</w:t>
      </w:r>
      <w:proofErr w:type="spellEnd"/>
      <w:r w:rsidR="00C6593F" w:rsidRPr="00E1247D">
        <w:rPr>
          <w:sz w:val="30"/>
          <w:szCs w:val="30"/>
        </w:rPr>
        <w:t xml:space="preserve"> ©</w:t>
      </w:r>
      <w:proofErr w:type="spellStart"/>
      <w:r w:rsidR="00C6593F" w:rsidRPr="00E1247D">
        <w:rPr>
          <w:sz w:val="30"/>
          <w:szCs w:val="30"/>
        </w:rPr>
        <w:t>WNeLm</w:t>
      </w:r>
      <w:proofErr w:type="spellEnd"/>
      <w:r w:rsidR="00C6593F" w:rsidRPr="00E1247D">
        <w:rPr>
          <w:sz w:val="30"/>
          <w:szCs w:val="30"/>
        </w:rPr>
        <w:t xml:space="preserve"> </w:t>
      </w:r>
      <w:proofErr w:type="spellStart"/>
      <w:r w:rsidR="00C6593F" w:rsidRPr="00E1247D">
        <w:rPr>
          <w:sz w:val="30"/>
          <w:szCs w:val="30"/>
        </w:rPr>
        <w:t>TiÔYÕ</w:t>
      </w:r>
      <w:proofErr w:type="spellEnd"/>
      <w:r w:rsidR="00C6593F" w:rsidRPr="00E1247D">
        <w:rPr>
          <w:sz w:val="30"/>
          <w:szCs w:val="30"/>
        </w:rPr>
        <w:t xml:space="preserve"> </w:t>
      </w:r>
      <w:proofErr w:type="spellStart"/>
      <w:r w:rsidR="00C6593F" w:rsidRPr="00E1247D">
        <w:rPr>
          <w:sz w:val="30"/>
          <w:szCs w:val="30"/>
        </w:rPr>
        <w:t>úTôuß</w:t>
      </w:r>
      <w:proofErr w:type="spellEnd"/>
      <w:r w:rsidR="00C6593F" w:rsidRPr="00E1247D">
        <w:rPr>
          <w:sz w:val="30"/>
          <w:szCs w:val="30"/>
        </w:rPr>
        <w:t xml:space="preserve"> </w:t>
      </w:r>
      <w:proofErr w:type="spellStart"/>
      <w:r w:rsidR="00C6593F" w:rsidRPr="00E1247D">
        <w:rPr>
          <w:sz w:val="30"/>
          <w:szCs w:val="30"/>
        </w:rPr>
        <w:t>CÚd</w:t>
      </w:r>
      <w:proofErr w:type="spellEnd"/>
      <w:r w:rsidR="00C6593F" w:rsidRPr="00E1247D">
        <w:rPr>
          <w:sz w:val="30"/>
          <w:szCs w:val="30"/>
        </w:rPr>
        <w:t>¡\Õ:</w:t>
      </w:r>
      <w:r w:rsidR="00C6593F" w:rsidRPr="00E1247D">
        <w:rPr>
          <w:rFonts w:ascii="TML_Vaigai_Normal" w:hAnsi="TML_Vaigai_Normal"/>
          <w:sz w:val="30"/>
          <w:szCs w:val="30"/>
        </w:rPr>
        <w:t xml:space="preserve"> </w:t>
      </w:r>
      <w:r w:rsidR="00DB2395" w:rsidRPr="00E1247D">
        <w:rPr>
          <w:rFonts w:ascii="TML_Vaigai_Normal" w:hAnsi="TML_Vaigai_Normal"/>
          <w:sz w:val="30"/>
          <w:szCs w:val="30"/>
        </w:rPr>
        <w:t>"</w:t>
      </w:r>
      <w:r w:rsidR="00150604" w:rsidRPr="00E1247D">
        <w:rPr>
          <w:sz w:val="30"/>
          <w:szCs w:val="30"/>
        </w:rPr>
        <w:t>®</w:t>
      </w:r>
      <w:proofErr w:type="spellStart"/>
      <w:r w:rsidR="00150604" w:rsidRPr="00E1247D">
        <w:rPr>
          <w:sz w:val="30"/>
          <w:szCs w:val="30"/>
        </w:rPr>
        <w:t>ÑYôNm</w:t>
      </w:r>
      <w:proofErr w:type="spellEnd"/>
      <w:r w:rsidR="00150604" w:rsidRPr="00E1247D">
        <w:rPr>
          <w:sz w:val="30"/>
          <w:szCs w:val="30"/>
        </w:rPr>
        <w:t xml:space="preserve"> </w:t>
      </w:r>
      <w:proofErr w:type="spellStart"/>
      <w:r w:rsidR="00150604" w:rsidRPr="00E1247D">
        <w:rPr>
          <w:sz w:val="30"/>
          <w:szCs w:val="30"/>
        </w:rPr>
        <w:t>úLs</w:t>
      </w:r>
      <w:proofErr w:type="spellEnd"/>
      <w:r w:rsidR="00150604" w:rsidRPr="00E1247D">
        <w:rPr>
          <w:sz w:val="30"/>
          <w:szCs w:val="30"/>
        </w:rPr>
        <w:t>®</w:t>
      </w:r>
      <w:proofErr w:type="gramStart"/>
      <w:r w:rsidR="00B60025">
        <w:rPr>
          <w:sz w:val="30"/>
          <w:szCs w:val="30"/>
        </w:rPr>
        <w:t>«]</w:t>
      </w:r>
      <w:proofErr w:type="spellStart"/>
      <w:r w:rsidR="00B60025">
        <w:rPr>
          <w:sz w:val="30"/>
          <w:szCs w:val="30"/>
        </w:rPr>
        <w:t>ôúX</w:t>
      </w:r>
      <w:proofErr w:type="spellEnd"/>
      <w:proofErr w:type="gramEnd"/>
      <w:r w:rsidR="00B60025">
        <w:rPr>
          <w:sz w:val="30"/>
          <w:szCs w:val="30"/>
        </w:rPr>
        <w:t xml:space="preserve"> </w:t>
      </w:r>
      <w:proofErr w:type="spellStart"/>
      <w:r w:rsidR="00B60025">
        <w:rPr>
          <w:sz w:val="30"/>
          <w:szCs w:val="30"/>
        </w:rPr>
        <w:t>YÚm</w:t>
      </w:r>
      <w:proofErr w:type="spellEnd"/>
      <w:r w:rsidR="00150604" w:rsidRPr="00E1247D">
        <w:rPr>
          <w:sz w:val="30"/>
          <w:szCs w:val="30"/>
        </w:rPr>
        <w:t xml:space="preserve">, </w:t>
      </w:r>
      <w:proofErr w:type="spellStart"/>
      <w:r w:rsidR="00B60025" w:rsidRPr="00E1247D">
        <w:rPr>
          <w:sz w:val="30"/>
          <w:szCs w:val="30"/>
        </w:rPr>
        <w:t>úLs</w:t>
      </w:r>
      <w:proofErr w:type="spellEnd"/>
      <w:r w:rsidR="00B60025" w:rsidRPr="00E1247D">
        <w:rPr>
          <w:sz w:val="30"/>
          <w:szCs w:val="30"/>
        </w:rPr>
        <w:t>®</w:t>
      </w:r>
      <w:r w:rsidR="00B60025">
        <w:rPr>
          <w:sz w:val="30"/>
          <w:szCs w:val="30"/>
        </w:rPr>
        <w:t xml:space="preserve"> </w:t>
      </w:r>
      <w:proofErr w:type="spellStart"/>
      <w:r w:rsidR="00150604" w:rsidRPr="00E1247D">
        <w:rPr>
          <w:sz w:val="30"/>
          <w:szCs w:val="30"/>
        </w:rPr>
        <w:t>YôojûR</w:t>
      </w:r>
      <w:proofErr w:type="spellEnd"/>
      <w:r w:rsidR="00B60025">
        <w:rPr>
          <w:sz w:val="30"/>
          <w:szCs w:val="30"/>
        </w:rPr>
        <w:t>«]</w:t>
      </w:r>
      <w:proofErr w:type="spellStart"/>
      <w:r w:rsidR="00B60025">
        <w:rPr>
          <w:sz w:val="30"/>
          <w:szCs w:val="30"/>
        </w:rPr>
        <w:t>ôp</w:t>
      </w:r>
      <w:proofErr w:type="spellEnd"/>
      <w:r w:rsidR="00E16BC9" w:rsidRPr="00E1247D">
        <w:rPr>
          <w:sz w:val="30"/>
          <w:szCs w:val="30"/>
        </w:rPr>
        <w:t xml:space="preserve"> </w:t>
      </w:r>
      <w:proofErr w:type="spellStart"/>
      <w:r w:rsidR="00B60025">
        <w:rPr>
          <w:sz w:val="30"/>
          <w:szCs w:val="30"/>
        </w:rPr>
        <w:t>YÚm</w:t>
      </w:r>
      <w:proofErr w:type="spellEnd"/>
      <w:r w:rsidR="00E16BC9" w:rsidRPr="00E1247D">
        <w:rPr>
          <w:sz w:val="30"/>
          <w:szCs w:val="30"/>
        </w:rPr>
        <w:t>.</w:t>
      </w:r>
      <w:r w:rsidR="00E16BC9" w:rsidRPr="00E1247D">
        <w:rPr>
          <w:rFonts w:ascii="TML_Vaigai_Normal" w:hAnsi="TML_Vaigai_Normal"/>
          <w:sz w:val="30"/>
          <w:szCs w:val="30"/>
        </w:rPr>
        <w:t xml:space="preserve">’ </w:t>
      </w:r>
      <w:proofErr w:type="spellStart"/>
      <w:r w:rsidR="00993A23" w:rsidRPr="00E1247D">
        <w:rPr>
          <w:sz w:val="30"/>
          <w:szCs w:val="30"/>
        </w:rPr>
        <w:t>ARu</w:t>
      </w:r>
      <w:proofErr w:type="spellEnd"/>
      <w:r w:rsidR="00993A23" w:rsidRPr="00E1247D">
        <w:rPr>
          <w:sz w:val="30"/>
          <w:szCs w:val="30"/>
        </w:rPr>
        <w:t>©\Ï Ut\ U²</w:t>
      </w:r>
      <w:proofErr w:type="gramStart"/>
      <w:r w:rsidR="00993A23" w:rsidRPr="00E1247D">
        <w:rPr>
          <w:sz w:val="30"/>
          <w:szCs w:val="30"/>
        </w:rPr>
        <w:t>Rú]ô</w:t>
      </w:r>
      <w:proofErr w:type="gramEnd"/>
      <w:r w:rsidR="00993A23" w:rsidRPr="00E1247D">
        <w:rPr>
          <w:sz w:val="30"/>
          <w:szCs w:val="30"/>
        </w:rPr>
        <w:t xml:space="preserve">, </w:t>
      </w:r>
      <w:proofErr w:type="spellStart"/>
      <w:r w:rsidR="002344BF" w:rsidRPr="00E1247D">
        <w:rPr>
          <w:sz w:val="30"/>
          <w:szCs w:val="30"/>
        </w:rPr>
        <w:t>AYàdÏ</w:t>
      </w:r>
      <w:proofErr w:type="spellEnd"/>
      <w:r w:rsidR="002344BF" w:rsidRPr="00E1247D">
        <w:rPr>
          <w:sz w:val="30"/>
          <w:szCs w:val="30"/>
        </w:rPr>
        <w:t xml:space="preserve"> </w:t>
      </w:r>
      <w:proofErr w:type="spellStart"/>
      <w:r w:rsidR="002344BF" w:rsidRPr="00E1247D">
        <w:rPr>
          <w:sz w:val="30"/>
          <w:szCs w:val="30"/>
        </w:rPr>
        <w:t>úTô§dÏmT¥Vô</w:t>
      </w:r>
      <w:proofErr w:type="spellEnd"/>
      <w:r w:rsidR="002344BF" w:rsidRPr="00E1247D">
        <w:rPr>
          <w:sz w:val="30"/>
          <w:szCs w:val="30"/>
        </w:rPr>
        <w:t xml:space="preserve">] JÚ </w:t>
      </w:r>
      <w:proofErr w:type="spellStart"/>
      <w:r w:rsidR="002344BF" w:rsidRPr="00E1247D">
        <w:rPr>
          <w:sz w:val="30"/>
          <w:szCs w:val="30"/>
        </w:rPr>
        <w:t>YWm</w:t>
      </w:r>
      <w:proofErr w:type="spellEnd"/>
      <w:r w:rsidR="002344BF" w:rsidRPr="00E1247D">
        <w:rPr>
          <w:sz w:val="30"/>
          <w:szCs w:val="30"/>
        </w:rPr>
        <w:t xml:space="preserve"> </w:t>
      </w:r>
      <w:proofErr w:type="spellStart"/>
      <w:r w:rsidR="002344BF" w:rsidRPr="00E1247D">
        <w:rPr>
          <w:sz w:val="30"/>
          <w:szCs w:val="30"/>
        </w:rPr>
        <w:t>CÚd</w:t>
      </w:r>
      <w:proofErr w:type="spellEnd"/>
      <w:r w:rsidR="002344BF" w:rsidRPr="00E1247D">
        <w:rPr>
          <w:sz w:val="30"/>
          <w:szCs w:val="30"/>
        </w:rPr>
        <w:t xml:space="preserve">¡\Õ, </w:t>
      </w:r>
      <w:r w:rsidR="00B65E6D" w:rsidRPr="00E1247D">
        <w:rPr>
          <w:sz w:val="30"/>
          <w:szCs w:val="30"/>
        </w:rPr>
        <w:t>G]</w:t>
      </w:r>
      <w:proofErr w:type="spellStart"/>
      <w:r w:rsidR="00B65E6D" w:rsidRPr="00E1247D">
        <w:rPr>
          <w:sz w:val="30"/>
          <w:szCs w:val="30"/>
        </w:rPr>
        <w:t>úY</w:t>
      </w:r>
      <w:proofErr w:type="spellEnd"/>
      <w:r w:rsidR="00B65E6D" w:rsidRPr="00E1247D">
        <w:rPr>
          <w:sz w:val="30"/>
          <w:szCs w:val="30"/>
        </w:rPr>
        <w:t xml:space="preserve"> </w:t>
      </w:r>
      <w:proofErr w:type="spellStart"/>
      <w:r w:rsidR="00B65E6D" w:rsidRPr="00E1247D">
        <w:rPr>
          <w:sz w:val="30"/>
          <w:szCs w:val="30"/>
        </w:rPr>
        <w:t>AYu</w:t>
      </w:r>
      <w:proofErr w:type="spellEnd"/>
      <w:r w:rsidR="00B65E6D" w:rsidRPr="00E1247D">
        <w:rPr>
          <w:sz w:val="30"/>
          <w:szCs w:val="30"/>
        </w:rPr>
        <w:t xml:space="preserve"> </w:t>
      </w:r>
      <w:proofErr w:type="spellStart"/>
      <w:r w:rsidR="00B65E6D" w:rsidRPr="00E1247D">
        <w:rPr>
          <w:sz w:val="30"/>
          <w:szCs w:val="30"/>
        </w:rPr>
        <w:t>úTô§d</w:t>
      </w:r>
      <w:proofErr w:type="spellEnd"/>
      <w:r w:rsidR="00B65E6D" w:rsidRPr="00E1247D">
        <w:rPr>
          <w:sz w:val="30"/>
          <w:szCs w:val="30"/>
        </w:rPr>
        <w:t>¡\</w:t>
      </w:r>
      <w:proofErr w:type="spellStart"/>
      <w:r w:rsidR="00B65E6D" w:rsidRPr="00E1247D">
        <w:rPr>
          <w:sz w:val="30"/>
          <w:szCs w:val="30"/>
        </w:rPr>
        <w:t>ôu</w:t>
      </w:r>
      <w:proofErr w:type="spellEnd"/>
      <w:r w:rsidR="00B65E6D" w:rsidRPr="00E1247D">
        <w:rPr>
          <w:sz w:val="30"/>
          <w:szCs w:val="30"/>
        </w:rPr>
        <w:t xml:space="preserve">. </w:t>
      </w:r>
      <w:proofErr w:type="spellStart"/>
      <w:r w:rsidR="00F540C9" w:rsidRPr="00E1247D">
        <w:rPr>
          <w:sz w:val="30"/>
          <w:szCs w:val="30"/>
        </w:rPr>
        <w:t>ARu</w:t>
      </w:r>
      <w:proofErr w:type="spellEnd"/>
      <w:r w:rsidR="00F540C9" w:rsidRPr="00E1247D">
        <w:rPr>
          <w:sz w:val="30"/>
          <w:szCs w:val="30"/>
        </w:rPr>
        <w:t xml:space="preserve"> </w:t>
      </w:r>
      <w:proofErr w:type="spellStart"/>
      <w:r w:rsidR="00F540C9" w:rsidRPr="00E1247D">
        <w:rPr>
          <w:sz w:val="30"/>
          <w:szCs w:val="30"/>
        </w:rPr>
        <w:t>êXUôL</w:t>
      </w:r>
      <w:proofErr w:type="spellEnd"/>
      <w:r w:rsidR="00F540C9" w:rsidRPr="00E1247D">
        <w:rPr>
          <w:sz w:val="30"/>
          <w:szCs w:val="30"/>
        </w:rPr>
        <w:t xml:space="preserve">, </w:t>
      </w:r>
      <w:proofErr w:type="spellStart"/>
      <w:r w:rsidR="00F540C9" w:rsidRPr="00E1247D">
        <w:rPr>
          <w:sz w:val="30"/>
          <w:szCs w:val="30"/>
        </w:rPr>
        <w:t>AYu</w:t>
      </w:r>
      <w:proofErr w:type="spellEnd"/>
      <w:r w:rsidR="00F540C9" w:rsidRPr="00E1247D">
        <w:rPr>
          <w:sz w:val="30"/>
          <w:szCs w:val="30"/>
        </w:rPr>
        <w:t xml:space="preserve"> </w:t>
      </w:r>
      <w:proofErr w:type="gramStart"/>
      <w:r w:rsidR="00812813" w:rsidRPr="00E1247D">
        <w:rPr>
          <w:sz w:val="30"/>
          <w:szCs w:val="30"/>
        </w:rPr>
        <w:t>_]</w:t>
      </w:r>
      <w:proofErr w:type="spellStart"/>
      <w:r w:rsidR="00812813" w:rsidRPr="00E1247D">
        <w:rPr>
          <w:sz w:val="30"/>
          <w:szCs w:val="30"/>
        </w:rPr>
        <w:t>eLÞdÏ</w:t>
      </w:r>
      <w:proofErr w:type="spellEnd"/>
      <w:proofErr w:type="gramEnd"/>
      <w:r w:rsidR="00812813" w:rsidRPr="00E1247D">
        <w:rPr>
          <w:sz w:val="30"/>
          <w:szCs w:val="30"/>
        </w:rPr>
        <w:t xml:space="preserve"> ®[</w:t>
      </w:r>
      <w:proofErr w:type="spellStart"/>
      <w:r w:rsidR="00812813" w:rsidRPr="00E1247D">
        <w:rPr>
          <w:sz w:val="30"/>
          <w:szCs w:val="30"/>
        </w:rPr>
        <w:t>d¡d</w:t>
      </w:r>
      <w:proofErr w:type="spellEnd"/>
      <w:r w:rsidR="00290B1A" w:rsidRPr="00E1247D">
        <w:rPr>
          <w:sz w:val="30"/>
          <w:szCs w:val="30"/>
        </w:rPr>
        <w:t xml:space="preserve"> </w:t>
      </w:r>
      <w:proofErr w:type="spellStart"/>
      <w:r w:rsidR="00812813" w:rsidRPr="00E1247D">
        <w:rPr>
          <w:sz w:val="30"/>
          <w:szCs w:val="30"/>
        </w:rPr>
        <w:t>áß</w:t>
      </w:r>
      <w:proofErr w:type="spellEnd"/>
      <w:r w:rsidR="00812813" w:rsidRPr="00E1247D">
        <w:rPr>
          <w:sz w:val="30"/>
          <w:szCs w:val="30"/>
        </w:rPr>
        <w:t>¡\</w:t>
      </w:r>
      <w:proofErr w:type="spellStart"/>
      <w:r w:rsidR="00812813" w:rsidRPr="00E1247D">
        <w:rPr>
          <w:sz w:val="30"/>
          <w:szCs w:val="30"/>
        </w:rPr>
        <w:t>ôu</w:t>
      </w:r>
      <w:proofErr w:type="spellEnd"/>
      <w:r w:rsidR="00812813" w:rsidRPr="00E1247D">
        <w:rPr>
          <w:sz w:val="30"/>
          <w:szCs w:val="30"/>
        </w:rPr>
        <w:t>:</w:t>
      </w:r>
      <w:r w:rsidR="00812813" w:rsidRPr="00E1247D">
        <w:rPr>
          <w:rFonts w:ascii="TML_Vaigai_Normal" w:hAnsi="TML_Vaigai_Normal"/>
          <w:sz w:val="30"/>
          <w:szCs w:val="30"/>
        </w:rPr>
        <w:t xml:space="preserve"> </w:t>
      </w:r>
      <w:r w:rsidR="009305E8" w:rsidRPr="00E1247D">
        <w:rPr>
          <w:rFonts w:ascii="TML_Vaigai_Normal" w:hAnsi="TML_Vaigai_Normal"/>
          <w:sz w:val="30"/>
          <w:szCs w:val="30"/>
        </w:rPr>
        <w:t>"</w:t>
      </w:r>
      <w:r w:rsidR="00BD41A4" w:rsidRPr="00E1247D">
        <w:rPr>
          <w:sz w:val="30"/>
          <w:szCs w:val="30"/>
        </w:rPr>
        <w:t>®</w:t>
      </w:r>
      <w:proofErr w:type="spellStart"/>
      <w:r w:rsidR="00BD41A4" w:rsidRPr="00E1247D">
        <w:rPr>
          <w:sz w:val="30"/>
          <w:szCs w:val="30"/>
        </w:rPr>
        <w:t>ÑYôNm</w:t>
      </w:r>
      <w:proofErr w:type="spellEnd"/>
      <w:r w:rsidR="00BD41A4" w:rsidRPr="00E1247D">
        <w:rPr>
          <w:sz w:val="30"/>
          <w:szCs w:val="30"/>
        </w:rPr>
        <w:t xml:space="preserve"> </w:t>
      </w:r>
      <w:proofErr w:type="spellStart"/>
      <w:r w:rsidR="00BD41A4" w:rsidRPr="00E1247D">
        <w:rPr>
          <w:sz w:val="30"/>
          <w:szCs w:val="30"/>
        </w:rPr>
        <w:t>úLs</w:t>
      </w:r>
      <w:proofErr w:type="spellEnd"/>
      <w:r w:rsidR="00BD41A4" w:rsidRPr="00E1247D">
        <w:rPr>
          <w:sz w:val="30"/>
          <w:szCs w:val="30"/>
        </w:rPr>
        <w:t>®«]</w:t>
      </w:r>
      <w:proofErr w:type="spellStart"/>
      <w:r w:rsidR="00BD41A4" w:rsidRPr="00E1247D">
        <w:rPr>
          <w:sz w:val="30"/>
          <w:szCs w:val="30"/>
        </w:rPr>
        <w:t>ôúX</w:t>
      </w:r>
      <w:proofErr w:type="spellEnd"/>
      <w:r w:rsidR="00BD41A4" w:rsidRPr="00E1247D">
        <w:rPr>
          <w:sz w:val="30"/>
          <w:szCs w:val="30"/>
        </w:rPr>
        <w:t xml:space="preserve"> </w:t>
      </w:r>
      <w:proofErr w:type="spellStart"/>
      <w:r w:rsidR="00BD41A4" w:rsidRPr="00E1247D">
        <w:rPr>
          <w:sz w:val="30"/>
          <w:szCs w:val="30"/>
        </w:rPr>
        <w:t>YÚ</w:t>
      </w:r>
      <w:r w:rsidR="007F2B84" w:rsidRPr="00E1247D">
        <w:rPr>
          <w:sz w:val="30"/>
          <w:szCs w:val="30"/>
        </w:rPr>
        <w:t>m</w:t>
      </w:r>
      <w:proofErr w:type="spellEnd"/>
      <w:r w:rsidR="00BD41A4" w:rsidRPr="00E1247D">
        <w:rPr>
          <w:sz w:val="30"/>
          <w:szCs w:val="30"/>
        </w:rPr>
        <w:t xml:space="preserve">, </w:t>
      </w:r>
      <w:proofErr w:type="spellStart"/>
      <w:r w:rsidR="007F2B84" w:rsidRPr="00E1247D">
        <w:rPr>
          <w:sz w:val="30"/>
          <w:szCs w:val="30"/>
        </w:rPr>
        <w:t>úLs</w:t>
      </w:r>
      <w:proofErr w:type="spellEnd"/>
      <w:r w:rsidR="007F2B84" w:rsidRPr="00E1247D">
        <w:rPr>
          <w:sz w:val="30"/>
          <w:szCs w:val="30"/>
        </w:rPr>
        <w:t xml:space="preserve">® </w:t>
      </w:r>
      <w:proofErr w:type="spellStart"/>
      <w:r w:rsidR="00BD41A4" w:rsidRPr="00E1247D">
        <w:rPr>
          <w:sz w:val="30"/>
          <w:szCs w:val="30"/>
        </w:rPr>
        <w:t>Yô</w:t>
      </w:r>
      <w:r w:rsidR="008F4120" w:rsidRPr="00E1247D">
        <w:rPr>
          <w:sz w:val="30"/>
          <w:szCs w:val="30"/>
        </w:rPr>
        <w:t>Wó</w:t>
      </w:r>
      <w:r w:rsidR="00BD41A4" w:rsidRPr="00E1247D">
        <w:rPr>
          <w:sz w:val="30"/>
          <w:szCs w:val="30"/>
        </w:rPr>
        <w:t>jûR</w:t>
      </w:r>
      <w:proofErr w:type="spellEnd"/>
      <w:r w:rsidR="00BD41A4" w:rsidRPr="00E1247D">
        <w:rPr>
          <w:sz w:val="30"/>
          <w:szCs w:val="30"/>
        </w:rPr>
        <w:t>«</w:t>
      </w:r>
      <w:r w:rsidR="007F2B84" w:rsidRPr="00E1247D">
        <w:rPr>
          <w:sz w:val="30"/>
          <w:szCs w:val="30"/>
        </w:rPr>
        <w:t>]</w:t>
      </w:r>
      <w:proofErr w:type="spellStart"/>
      <w:r w:rsidR="007F2B84" w:rsidRPr="00E1247D">
        <w:rPr>
          <w:sz w:val="30"/>
          <w:szCs w:val="30"/>
        </w:rPr>
        <w:t>ôp</w:t>
      </w:r>
      <w:proofErr w:type="spellEnd"/>
      <w:r w:rsidR="00BD41A4" w:rsidRPr="00E1247D">
        <w:rPr>
          <w:sz w:val="30"/>
          <w:szCs w:val="30"/>
        </w:rPr>
        <w:t xml:space="preserve"> </w:t>
      </w:r>
      <w:proofErr w:type="spellStart"/>
      <w:r w:rsidR="007F2B84" w:rsidRPr="00E1247D">
        <w:rPr>
          <w:sz w:val="30"/>
          <w:szCs w:val="30"/>
        </w:rPr>
        <w:t>YÚm</w:t>
      </w:r>
      <w:proofErr w:type="spellEnd"/>
      <w:r w:rsidR="00BD41A4" w:rsidRPr="00E1247D">
        <w:rPr>
          <w:sz w:val="30"/>
          <w:szCs w:val="30"/>
        </w:rPr>
        <w:t>.</w:t>
      </w:r>
      <w:r w:rsidR="00BD41A4" w:rsidRPr="00E1247D">
        <w:rPr>
          <w:rFonts w:ascii="TML_Vaigai_Normal" w:hAnsi="TML_Vaigai_Normal"/>
          <w:sz w:val="30"/>
          <w:szCs w:val="30"/>
        </w:rPr>
        <w:t>’</w:t>
      </w:r>
    </w:p>
    <w:p w14:paraId="10B75207" w14:textId="77777777" w:rsidR="00BD41A4" w:rsidRPr="00E1247D" w:rsidRDefault="00A35300" w:rsidP="00AF1216">
      <w:pPr>
        <w:ind w:firstLine="567"/>
        <w:rPr>
          <w:sz w:val="30"/>
          <w:szCs w:val="30"/>
        </w:rPr>
      </w:pPr>
      <w:r w:rsidRPr="00E1247D">
        <w:rPr>
          <w:sz w:val="30"/>
          <w:szCs w:val="30"/>
        </w:rPr>
        <w:t>33.</w:t>
      </w:r>
      <w:r w:rsidR="00203B2E" w:rsidRPr="00E1247D">
        <w:rPr>
          <w:sz w:val="30"/>
          <w:szCs w:val="30"/>
        </w:rPr>
        <w:t xml:space="preserve"> </w:t>
      </w:r>
      <w:proofErr w:type="spellStart"/>
      <w:r w:rsidR="0092607B" w:rsidRPr="00E1247D">
        <w:rPr>
          <w:sz w:val="30"/>
          <w:szCs w:val="30"/>
        </w:rPr>
        <w:t>úYù</w:t>
      </w:r>
      <w:proofErr w:type="spellEnd"/>
      <w:r w:rsidR="0092607B" w:rsidRPr="00E1247D">
        <w:rPr>
          <w:sz w:val="30"/>
          <w:szCs w:val="30"/>
        </w:rPr>
        <w:t>\</w:t>
      </w:r>
      <w:proofErr w:type="spellStart"/>
      <w:r w:rsidR="0092607B" w:rsidRPr="00E1247D">
        <w:rPr>
          <w:sz w:val="30"/>
          <w:szCs w:val="30"/>
        </w:rPr>
        <w:t>ôuß</w:t>
      </w:r>
      <w:proofErr w:type="spellEnd"/>
      <w:r w:rsidR="009A3DC5" w:rsidRPr="00E1247D">
        <w:rPr>
          <w:sz w:val="30"/>
          <w:szCs w:val="30"/>
        </w:rPr>
        <w:t>, R¬</w:t>
      </w:r>
      <w:proofErr w:type="gramStart"/>
      <w:r w:rsidR="009A3DC5" w:rsidRPr="00E1247D">
        <w:rPr>
          <w:sz w:val="30"/>
          <w:szCs w:val="30"/>
        </w:rPr>
        <w:t>N]</w:t>
      </w:r>
      <w:proofErr w:type="spellStart"/>
      <w:r w:rsidR="009A3DC5" w:rsidRPr="00E1247D">
        <w:rPr>
          <w:sz w:val="30"/>
          <w:szCs w:val="30"/>
        </w:rPr>
        <w:t>eLû</w:t>
      </w:r>
      <w:proofErr w:type="spellEnd"/>
      <w:proofErr w:type="gramEnd"/>
      <w:r w:rsidR="009A3DC5" w:rsidRPr="00E1247D">
        <w:rPr>
          <w:sz w:val="30"/>
          <w:szCs w:val="30"/>
        </w:rPr>
        <w:t xml:space="preserve">[d </w:t>
      </w:r>
      <w:proofErr w:type="spellStart"/>
      <w:r w:rsidR="009A3DC5" w:rsidRPr="00E1247D">
        <w:rPr>
          <w:sz w:val="30"/>
          <w:szCs w:val="30"/>
        </w:rPr>
        <w:t>LôÔm</w:t>
      </w:r>
      <w:proofErr w:type="spellEnd"/>
      <w:r w:rsidR="008516B8" w:rsidRPr="00E1247D">
        <w:rPr>
          <w:sz w:val="30"/>
          <w:szCs w:val="30"/>
        </w:rPr>
        <w:t xml:space="preserve"> </w:t>
      </w:r>
      <w:proofErr w:type="spellStart"/>
      <w:r w:rsidR="009A3DC5" w:rsidRPr="00E1247D">
        <w:rPr>
          <w:sz w:val="30"/>
          <w:szCs w:val="30"/>
        </w:rPr>
        <w:t>T¥VôL</w:t>
      </w:r>
      <w:r w:rsidR="00D1571B" w:rsidRPr="00E1247D">
        <w:rPr>
          <w:sz w:val="30"/>
          <w:szCs w:val="30"/>
        </w:rPr>
        <w:t>Üm</w:t>
      </w:r>
      <w:proofErr w:type="spellEnd"/>
      <w:r w:rsidR="00D1571B" w:rsidRPr="00E1247D">
        <w:rPr>
          <w:sz w:val="30"/>
          <w:szCs w:val="30"/>
        </w:rPr>
        <w:t xml:space="preserve">, </w:t>
      </w:r>
      <w:proofErr w:type="spellStart"/>
      <w:r w:rsidR="00CA3364" w:rsidRPr="00E1247D">
        <w:rPr>
          <w:sz w:val="30"/>
          <w:szCs w:val="30"/>
        </w:rPr>
        <w:t>Lô¬VeLû</w:t>
      </w:r>
      <w:proofErr w:type="spellEnd"/>
      <w:r w:rsidR="00CA3364" w:rsidRPr="00E1247D">
        <w:rPr>
          <w:sz w:val="30"/>
          <w:szCs w:val="30"/>
        </w:rPr>
        <w:t xml:space="preserve">[ </w:t>
      </w:r>
      <w:proofErr w:type="spellStart"/>
      <w:r w:rsidR="007C1BA2" w:rsidRPr="00E1247D">
        <w:rPr>
          <w:sz w:val="30"/>
          <w:szCs w:val="30"/>
        </w:rPr>
        <w:t>ØuàûWdÏm</w:t>
      </w:r>
      <w:proofErr w:type="spellEnd"/>
      <w:r w:rsidR="00290B1A" w:rsidRPr="00E1247D">
        <w:rPr>
          <w:sz w:val="30"/>
          <w:szCs w:val="30"/>
        </w:rPr>
        <w:t xml:space="preserve"> </w:t>
      </w:r>
      <w:proofErr w:type="spellStart"/>
      <w:r w:rsidR="007C1BA2" w:rsidRPr="00E1247D">
        <w:rPr>
          <w:sz w:val="30"/>
          <w:szCs w:val="30"/>
        </w:rPr>
        <w:t>T¥VôLÜm</w:t>
      </w:r>
      <w:proofErr w:type="spellEnd"/>
      <w:r w:rsidR="007C1BA2" w:rsidRPr="00E1247D">
        <w:rPr>
          <w:sz w:val="30"/>
          <w:szCs w:val="30"/>
        </w:rPr>
        <w:t xml:space="preserve">, </w:t>
      </w:r>
      <w:proofErr w:type="spellStart"/>
      <w:r w:rsidR="00583C5C" w:rsidRPr="00E1247D">
        <w:rPr>
          <w:sz w:val="30"/>
          <w:szCs w:val="30"/>
        </w:rPr>
        <w:t>Lô¬VeLû</w:t>
      </w:r>
      <w:proofErr w:type="spellEnd"/>
      <w:r w:rsidR="00583C5C" w:rsidRPr="00E1247D">
        <w:rPr>
          <w:sz w:val="30"/>
          <w:szCs w:val="30"/>
        </w:rPr>
        <w:t xml:space="preserve">[ </w:t>
      </w:r>
      <w:proofErr w:type="spellStart"/>
      <w:r w:rsidR="00E31C79" w:rsidRPr="00E1247D">
        <w:rPr>
          <w:sz w:val="30"/>
          <w:szCs w:val="30"/>
        </w:rPr>
        <w:t>ØuTôLúY</w:t>
      </w:r>
      <w:proofErr w:type="spellEnd"/>
      <w:r w:rsidR="00E31C79" w:rsidRPr="00E1247D">
        <w:rPr>
          <w:sz w:val="30"/>
          <w:szCs w:val="30"/>
        </w:rPr>
        <w:t xml:space="preserve"> </w:t>
      </w:r>
      <w:proofErr w:type="spellStart"/>
      <w:r w:rsidR="00E31C79" w:rsidRPr="00E1247D">
        <w:rPr>
          <w:sz w:val="30"/>
          <w:szCs w:val="30"/>
        </w:rPr>
        <w:t>ùNôpÛm</w:t>
      </w:r>
      <w:proofErr w:type="spellEnd"/>
      <w:r w:rsidR="009930DB">
        <w:rPr>
          <w:sz w:val="30"/>
          <w:szCs w:val="30"/>
        </w:rPr>
        <w:t xml:space="preserve"> </w:t>
      </w:r>
      <w:proofErr w:type="spellStart"/>
      <w:r w:rsidR="00E31C79" w:rsidRPr="00E1247D">
        <w:rPr>
          <w:sz w:val="30"/>
          <w:szCs w:val="30"/>
        </w:rPr>
        <w:t>T¥VôLÜm</w:t>
      </w:r>
      <w:proofErr w:type="spellEnd"/>
      <w:r w:rsidR="00E31C79" w:rsidRPr="00E1247D">
        <w:rPr>
          <w:sz w:val="30"/>
          <w:szCs w:val="30"/>
        </w:rPr>
        <w:t xml:space="preserve"> </w:t>
      </w:r>
      <w:proofErr w:type="spellStart"/>
      <w:r w:rsidR="00C87D36" w:rsidRPr="00E1247D">
        <w:rPr>
          <w:sz w:val="30"/>
          <w:szCs w:val="30"/>
        </w:rPr>
        <w:t>ùRnÅL</w:t>
      </w:r>
      <w:r w:rsidR="009D1EDF" w:rsidRPr="00E1247D">
        <w:rPr>
          <w:sz w:val="30"/>
          <w:szCs w:val="30"/>
        </w:rPr>
        <w:t>l</w:t>
      </w:r>
      <w:proofErr w:type="spellEnd"/>
      <w:r w:rsidR="009D1EDF" w:rsidRPr="00E1247D">
        <w:rPr>
          <w:sz w:val="30"/>
          <w:szCs w:val="30"/>
        </w:rPr>
        <w:t xml:space="preserve"> ©</w:t>
      </w:r>
      <w:proofErr w:type="spellStart"/>
      <w:r w:rsidR="009D1EDF" w:rsidRPr="00E1247D">
        <w:rPr>
          <w:sz w:val="30"/>
          <w:szCs w:val="30"/>
        </w:rPr>
        <w:t>WLôW</w:t>
      </w:r>
      <w:r w:rsidR="00C87D36" w:rsidRPr="00E1247D">
        <w:rPr>
          <w:sz w:val="30"/>
          <w:szCs w:val="30"/>
        </w:rPr>
        <w:t>UôL</w:t>
      </w:r>
      <w:proofErr w:type="spellEnd"/>
      <w:r w:rsidR="00C87D36" w:rsidRPr="00E1247D">
        <w:rPr>
          <w:sz w:val="30"/>
          <w:szCs w:val="30"/>
        </w:rPr>
        <w:t xml:space="preserve"> </w:t>
      </w:r>
      <w:r w:rsidR="008F7A5E" w:rsidRPr="00E1247D">
        <w:rPr>
          <w:sz w:val="30"/>
          <w:szCs w:val="30"/>
        </w:rPr>
        <w:t>¨</w:t>
      </w:r>
      <w:proofErr w:type="spellStart"/>
      <w:r w:rsidR="008F7A5E" w:rsidRPr="00E1247D">
        <w:rPr>
          <w:sz w:val="30"/>
          <w:szCs w:val="30"/>
        </w:rPr>
        <w:t>VªdLlT</w:t>
      </w:r>
      <w:r w:rsidR="009D1EDF" w:rsidRPr="00E1247D">
        <w:rPr>
          <w:sz w:val="30"/>
          <w:szCs w:val="30"/>
        </w:rPr>
        <w:t>hP</w:t>
      </w:r>
      <w:proofErr w:type="spellEnd"/>
      <w:r w:rsidR="0092607B" w:rsidRPr="00E1247D">
        <w:rPr>
          <w:sz w:val="30"/>
          <w:szCs w:val="30"/>
        </w:rPr>
        <w:t xml:space="preserve"> JÚ ¾odLR¬£ </w:t>
      </w:r>
      <w:proofErr w:type="spellStart"/>
      <w:r w:rsidR="0092607B" w:rsidRPr="00E1247D">
        <w:rPr>
          <w:sz w:val="30"/>
          <w:szCs w:val="30"/>
        </w:rPr>
        <w:t>ApXÕ</w:t>
      </w:r>
      <w:proofErr w:type="spellEnd"/>
      <w:r w:rsidR="0092607B" w:rsidRPr="00E1247D">
        <w:rPr>
          <w:sz w:val="30"/>
          <w:szCs w:val="30"/>
        </w:rPr>
        <w:t xml:space="preserve"> JÚ </w:t>
      </w:r>
      <w:proofErr w:type="spellStart"/>
      <w:r w:rsidR="00054B8C" w:rsidRPr="00E1247D">
        <w:rPr>
          <w:sz w:val="30"/>
          <w:szCs w:val="30"/>
        </w:rPr>
        <w:t>Oô</w:t>
      </w:r>
      <w:proofErr w:type="spellEnd"/>
      <w:r w:rsidR="00054B8C" w:rsidRPr="00E1247D">
        <w:rPr>
          <w:sz w:val="30"/>
          <w:szCs w:val="30"/>
        </w:rPr>
        <w:t>]§</w:t>
      </w:r>
      <w:proofErr w:type="spellStart"/>
      <w:r w:rsidR="00B60025">
        <w:rPr>
          <w:sz w:val="30"/>
          <w:szCs w:val="30"/>
        </w:rPr>
        <w:t>Ú</w:t>
      </w:r>
      <w:r w:rsidR="00054B8C" w:rsidRPr="00E1247D">
        <w:rPr>
          <w:sz w:val="30"/>
          <w:szCs w:val="30"/>
        </w:rPr>
        <w:t>x¥dLôWu</w:t>
      </w:r>
      <w:proofErr w:type="spellEnd"/>
      <w:r w:rsidR="007D3DB8" w:rsidRPr="00E1247D">
        <w:rPr>
          <w:sz w:val="30"/>
          <w:szCs w:val="30"/>
        </w:rPr>
        <w:t xml:space="preserve">. </w:t>
      </w:r>
      <w:proofErr w:type="spellStart"/>
      <w:r w:rsidR="00365E42" w:rsidRPr="00E1247D">
        <w:rPr>
          <w:sz w:val="30"/>
          <w:szCs w:val="30"/>
        </w:rPr>
        <w:t>AkR</w:t>
      </w:r>
      <w:proofErr w:type="spellEnd"/>
      <w:r w:rsidR="00365E42" w:rsidRPr="00E1247D">
        <w:rPr>
          <w:sz w:val="30"/>
          <w:szCs w:val="30"/>
        </w:rPr>
        <w:t xml:space="preserve"> U²</w:t>
      </w:r>
      <w:proofErr w:type="gramStart"/>
      <w:r w:rsidR="00365E42" w:rsidRPr="00E1247D">
        <w:rPr>
          <w:sz w:val="30"/>
          <w:szCs w:val="30"/>
        </w:rPr>
        <w:t>R]</w:t>
      </w:r>
      <w:proofErr w:type="spellStart"/>
      <w:r w:rsidR="00365E42" w:rsidRPr="00E1247D">
        <w:rPr>
          <w:sz w:val="30"/>
          <w:szCs w:val="30"/>
        </w:rPr>
        <w:t>ôp</w:t>
      </w:r>
      <w:proofErr w:type="spellEnd"/>
      <w:proofErr w:type="gramEnd"/>
      <w:r w:rsidR="00365E42" w:rsidRPr="00E1247D">
        <w:rPr>
          <w:sz w:val="30"/>
          <w:szCs w:val="30"/>
        </w:rPr>
        <w:t xml:space="preserve">... </w:t>
      </w:r>
      <w:proofErr w:type="spellStart"/>
      <w:r w:rsidR="00365E42" w:rsidRPr="00E1247D">
        <w:rPr>
          <w:sz w:val="30"/>
          <w:szCs w:val="30"/>
        </w:rPr>
        <w:t>Ø¥Ùm</w:t>
      </w:r>
      <w:proofErr w:type="spellEnd"/>
      <w:r w:rsidR="00365E42" w:rsidRPr="00E1247D">
        <w:rPr>
          <w:sz w:val="30"/>
          <w:szCs w:val="30"/>
        </w:rPr>
        <w:t xml:space="preserve">. </w:t>
      </w:r>
      <w:proofErr w:type="gramStart"/>
      <w:r w:rsidR="009F5817" w:rsidRPr="00E1247D">
        <w:rPr>
          <w:sz w:val="30"/>
          <w:szCs w:val="30"/>
        </w:rPr>
        <w:t>AY]</w:t>
      </w:r>
      <w:proofErr w:type="spellStart"/>
      <w:r w:rsidR="009F5817" w:rsidRPr="00E1247D">
        <w:rPr>
          <w:sz w:val="30"/>
          <w:szCs w:val="30"/>
        </w:rPr>
        <w:t>ôp</w:t>
      </w:r>
      <w:proofErr w:type="spellEnd"/>
      <w:proofErr w:type="gramEnd"/>
      <w:r w:rsidR="009F5817" w:rsidRPr="00E1247D">
        <w:rPr>
          <w:sz w:val="30"/>
          <w:szCs w:val="30"/>
        </w:rPr>
        <w:t xml:space="preserve"> </w:t>
      </w:r>
      <w:proofErr w:type="spellStart"/>
      <w:r w:rsidR="009F5817" w:rsidRPr="00E1247D">
        <w:rPr>
          <w:sz w:val="30"/>
          <w:szCs w:val="30"/>
        </w:rPr>
        <w:t>ÑLU°dL</w:t>
      </w:r>
      <w:proofErr w:type="spellEnd"/>
      <w:r w:rsidR="009F5817" w:rsidRPr="00E1247D">
        <w:rPr>
          <w:sz w:val="30"/>
          <w:szCs w:val="30"/>
        </w:rPr>
        <w:t xml:space="preserve"> </w:t>
      </w:r>
      <w:proofErr w:type="spellStart"/>
      <w:r w:rsidR="009F5817" w:rsidRPr="00E1247D">
        <w:rPr>
          <w:sz w:val="30"/>
          <w:szCs w:val="30"/>
        </w:rPr>
        <w:t>Ø¥VôÕ</w:t>
      </w:r>
      <w:proofErr w:type="spellEnd"/>
      <w:r w:rsidR="009F5817" w:rsidRPr="00E1247D">
        <w:rPr>
          <w:sz w:val="30"/>
          <w:szCs w:val="30"/>
        </w:rPr>
        <w:t xml:space="preserve">, </w:t>
      </w:r>
      <w:r w:rsidR="007343DC" w:rsidRPr="00E1247D">
        <w:rPr>
          <w:sz w:val="30"/>
          <w:szCs w:val="30"/>
        </w:rPr>
        <w:t>AY]</w:t>
      </w:r>
      <w:proofErr w:type="spellStart"/>
      <w:r w:rsidR="007343DC" w:rsidRPr="00E1247D">
        <w:rPr>
          <w:sz w:val="30"/>
          <w:szCs w:val="30"/>
        </w:rPr>
        <w:t>ôp</w:t>
      </w:r>
      <w:proofErr w:type="spellEnd"/>
      <w:r w:rsidR="007343DC" w:rsidRPr="00E1247D">
        <w:rPr>
          <w:sz w:val="30"/>
          <w:szCs w:val="30"/>
        </w:rPr>
        <w:t xml:space="preserve"> </w:t>
      </w:r>
      <w:proofErr w:type="spellStart"/>
      <w:r w:rsidR="009D1EDF" w:rsidRPr="00E1247D">
        <w:rPr>
          <w:sz w:val="30"/>
          <w:szCs w:val="30"/>
        </w:rPr>
        <w:t>ØuàûWdL</w:t>
      </w:r>
      <w:proofErr w:type="spellEnd"/>
      <w:r w:rsidR="009D1EDF" w:rsidRPr="00E1247D">
        <w:rPr>
          <w:sz w:val="30"/>
          <w:szCs w:val="30"/>
        </w:rPr>
        <w:t xml:space="preserve"> </w:t>
      </w:r>
      <w:proofErr w:type="spellStart"/>
      <w:r w:rsidR="009D1EDF" w:rsidRPr="00E1247D">
        <w:rPr>
          <w:sz w:val="30"/>
          <w:szCs w:val="30"/>
        </w:rPr>
        <w:t>Uôj§WúU</w:t>
      </w:r>
      <w:proofErr w:type="spellEnd"/>
      <w:r w:rsidR="007951F0" w:rsidRPr="00E1247D">
        <w:rPr>
          <w:sz w:val="30"/>
          <w:szCs w:val="30"/>
        </w:rPr>
        <w:t xml:space="preserve">. </w:t>
      </w:r>
      <w:proofErr w:type="gramStart"/>
      <w:r w:rsidR="00221222" w:rsidRPr="00E1247D">
        <w:rPr>
          <w:sz w:val="30"/>
          <w:szCs w:val="30"/>
        </w:rPr>
        <w:t>B]</w:t>
      </w:r>
      <w:proofErr w:type="spellStart"/>
      <w:r w:rsidR="00221222" w:rsidRPr="00E1247D">
        <w:rPr>
          <w:sz w:val="30"/>
          <w:szCs w:val="30"/>
        </w:rPr>
        <w:t>ôp</w:t>
      </w:r>
      <w:proofErr w:type="spellEnd"/>
      <w:proofErr w:type="gramEnd"/>
      <w:r w:rsidR="00221222" w:rsidRPr="00E1247D">
        <w:rPr>
          <w:sz w:val="30"/>
          <w:szCs w:val="30"/>
        </w:rPr>
        <w:t xml:space="preserve"> </w:t>
      </w:r>
      <w:proofErr w:type="spellStart"/>
      <w:r w:rsidR="00221222" w:rsidRPr="00E1247D">
        <w:rPr>
          <w:sz w:val="30"/>
          <w:szCs w:val="30"/>
        </w:rPr>
        <w:t>AûY</w:t>
      </w:r>
      <w:r w:rsidR="009D1EDF" w:rsidRPr="00E1247D">
        <w:rPr>
          <w:sz w:val="30"/>
          <w:szCs w:val="30"/>
        </w:rPr>
        <w:t>Ls</w:t>
      </w:r>
      <w:proofErr w:type="spellEnd"/>
      <w:r w:rsidR="00221222" w:rsidRPr="00E1247D">
        <w:rPr>
          <w:sz w:val="30"/>
          <w:szCs w:val="30"/>
        </w:rPr>
        <w:t xml:space="preserve"> </w:t>
      </w:r>
      <w:proofErr w:type="spellStart"/>
      <w:r w:rsidR="00221222" w:rsidRPr="00E1247D">
        <w:rPr>
          <w:sz w:val="30"/>
          <w:szCs w:val="30"/>
        </w:rPr>
        <w:t>GpXôm</w:t>
      </w:r>
      <w:proofErr w:type="spellEnd"/>
      <w:r w:rsidR="00221222" w:rsidRPr="00E1247D">
        <w:rPr>
          <w:sz w:val="30"/>
          <w:szCs w:val="30"/>
        </w:rPr>
        <w:t xml:space="preserve"> </w:t>
      </w:r>
      <w:proofErr w:type="spellStart"/>
      <w:r w:rsidR="00221222" w:rsidRPr="00E1247D">
        <w:rPr>
          <w:sz w:val="30"/>
          <w:szCs w:val="30"/>
        </w:rPr>
        <w:t>GûRf</w:t>
      </w:r>
      <w:proofErr w:type="spellEnd"/>
      <w:r w:rsidR="00221222" w:rsidRPr="00E1247D">
        <w:rPr>
          <w:sz w:val="30"/>
          <w:szCs w:val="30"/>
        </w:rPr>
        <w:t xml:space="preserve"> </w:t>
      </w:r>
      <w:proofErr w:type="spellStart"/>
      <w:r w:rsidR="00221222" w:rsidRPr="00E1247D">
        <w:rPr>
          <w:sz w:val="30"/>
          <w:szCs w:val="30"/>
        </w:rPr>
        <w:t>ùNn¡u</w:t>
      </w:r>
      <w:proofErr w:type="spellEnd"/>
      <w:r w:rsidR="00221222" w:rsidRPr="00E1247D">
        <w:rPr>
          <w:sz w:val="30"/>
          <w:szCs w:val="30"/>
        </w:rPr>
        <w:t xml:space="preserve">\]? </w:t>
      </w:r>
      <w:proofErr w:type="spellStart"/>
      <w:r w:rsidR="00F15E69" w:rsidRPr="00E1247D">
        <w:rPr>
          <w:sz w:val="30"/>
          <w:szCs w:val="30"/>
        </w:rPr>
        <w:t>CúVÑ</w:t>
      </w:r>
      <w:proofErr w:type="spellEnd"/>
      <w:r w:rsidR="00F15E69" w:rsidRPr="00E1247D">
        <w:rPr>
          <w:sz w:val="30"/>
          <w:szCs w:val="30"/>
        </w:rPr>
        <w:t xml:space="preserve"> ¡±</w:t>
      </w:r>
      <w:proofErr w:type="spellStart"/>
      <w:r w:rsidR="00F15E69" w:rsidRPr="00E1247D">
        <w:rPr>
          <w:sz w:val="30"/>
          <w:szCs w:val="30"/>
        </w:rPr>
        <w:t>vÕ</w:t>
      </w:r>
      <w:proofErr w:type="spellEnd"/>
      <w:r w:rsidR="00F15E69" w:rsidRPr="00E1247D">
        <w:rPr>
          <w:sz w:val="30"/>
          <w:szCs w:val="30"/>
        </w:rPr>
        <w:t xml:space="preserve"> </w:t>
      </w:r>
      <w:proofErr w:type="spellStart"/>
      <w:r w:rsidR="00F15E69" w:rsidRPr="00E1247D">
        <w:rPr>
          <w:sz w:val="30"/>
          <w:szCs w:val="30"/>
        </w:rPr>
        <w:t>UWQj§­ÚkÕ</w:t>
      </w:r>
      <w:proofErr w:type="spellEnd"/>
      <w:r w:rsidR="00F15E69" w:rsidRPr="00E1247D">
        <w:rPr>
          <w:sz w:val="30"/>
          <w:szCs w:val="30"/>
        </w:rPr>
        <w:t xml:space="preserve"> </w:t>
      </w:r>
      <w:proofErr w:type="spellStart"/>
      <w:r w:rsidR="00F15E69" w:rsidRPr="00E1247D">
        <w:rPr>
          <w:sz w:val="30"/>
          <w:szCs w:val="30"/>
        </w:rPr>
        <w:t>E«ojùRÝkÕ</w:t>
      </w:r>
      <w:proofErr w:type="spellEnd"/>
      <w:r w:rsidR="00F15E69" w:rsidRPr="00E1247D">
        <w:rPr>
          <w:sz w:val="30"/>
          <w:szCs w:val="30"/>
        </w:rPr>
        <w:t xml:space="preserve"> ®</w:t>
      </w:r>
      <w:proofErr w:type="spellStart"/>
      <w:r w:rsidR="00F15E69" w:rsidRPr="00E1247D">
        <w:rPr>
          <w:sz w:val="30"/>
          <w:szCs w:val="30"/>
        </w:rPr>
        <w:t>hPô</w:t>
      </w:r>
      <w:r w:rsidR="008F4120" w:rsidRPr="00E1247D">
        <w:rPr>
          <w:sz w:val="30"/>
          <w:szCs w:val="30"/>
        </w:rPr>
        <w:t>Wó</w:t>
      </w:r>
      <w:proofErr w:type="spellEnd"/>
      <w:r w:rsidR="008F4120" w:rsidRPr="00E1247D">
        <w:rPr>
          <w:sz w:val="30"/>
          <w:szCs w:val="30"/>
        </w:rPr>
        <w:t xml:space="preserve"> </w:t>
      </w:r>
      <w:proofErr w:type="spellStart"/>
      <w:r w:rsidR="00F15E69" w:rsidRPr="00E1247D">
        <w:rPr>
          <w:sz w:val="30"/>
          <w:szCs w:val="30"/>
        </w:rPr>
        <w:t>GuTûRj</w:t>
      </w:r>
      <w:proofErr w:type="spellEnd"/>
      <w:r w:rsidR="00F15E69" w:rsidRPr="00E1247D">
        <w:rPr>
          <w:sz w:val="30"/>
          <w:szCs w:val="30"/>
        </w:rPr>
        <w:t xml:space="preserve"> </w:t>
      </w:r>
      <w:proofErr w:type="spellStart"/>
      <w:r w:rsidR="00F15E69" w:rsidRPr="00E1247D">
        <w:rPr>
          <w:sz w:val="30"/>
          <w:szCs w:val="30"/>
        </w:rPr>
        <w:t>Rôu</w:t>
      </w:r>
      <w:proofErr w:type="spellEnd"/>
      <w:r w:rsidR="00F15E69" w:rsidRPr="00E1247D">
        <w:rPr>
          <w:sz w:val="30"/>
          <w:szCs w:val="30"/>
        </w:rPr>
        <w:t xml:space="preserve"> </w:t>
      </w:r>
      <w:proofErr w:type="spellStart"/>
      <w:r w:rsidR="00F15E69" w:rsidRPr="00E1247D">
        <w:rPr>
          <w:sz w:val="30"/>
          <w:szCs w:val="30"/>
        </w:rPr>
        <w:t>AûY</w:t>
      </w:r>
      <w:proofErr w:type="spellEnd"/>
      <w:r w:rsidR="00F15E69" w:rsidRPr="00E1247D">
        <w:rPr>
          <w:sz w:val="30"/>
          <w:szCs w:val="30"/>
        </w:rPr>
        <w:t xml:space="preserve"> </w:t>
      </w:r>
      <w:proofErr w:type="spellStart"/>
      <w:r w:rsidR="00F15E69" w:rsidRPr="00E1247D">
        <w:rPr>
          <w:sz w:val="30"/>
          <w:szCs w:val="30"/>
        </w:rPr>
        <w:t>Lôi©d¡u</w:t>
      </w:r>
      <w:proofErr w:type="spellEnd"/>
      <w:r w:rsidR="00F15E69" w:rsidRPr="00E1247D">
        <w:rPr>
          <w:sz w:val="30"/>
          <w:szCs w:val="30"/>
        </w:rPr>
        <w:t xml:space="preserve">\]. </w:t>
      </w:r>
      <w:r w:rsidR="00F724E7" w:rsidRPr="00E1247D">
        <w:rPr>
          <w:sz w:val="30"/>
          <w:szCs w:val="30"/>
        </w:rPr>
        <w:t xml:space="preserve">AÕ </w:t>
      </w:r>
      <w:proofErr w:type="spellStart"/>
      <w:r w:rsidR="00F724E7" w:rsidRPr="00E1247D">
        <w:rPr>
          <w:sz w:val="30"/>
          <w:szCs w:val="30"/>
        </w:rPr>
        <w:t>N¬úV</w:t>
      </w:r>
      <w:proofErr w:type="spellEnd"/>
      <w:r w:rsidR="00F724E7" w:rsidRPr="00E1247D">
        <w:rPr>
          <w:sz w:val="30"/>
          <w:szCs w:val="30"/>
        </w:rPr>
        <w:t xml:space="preserve">. </w:t>
      </w:r>
      <w:proofErr w:type="spellStart"/>
      <w:r w:rsidR="00DB399F" w:rsidRPr="00E1247D">
        <w:rPr>
          <w:sz w:val="30"/>
          <w:szCs w:val="30"/>
        </w:rPr>
        <w:t>AYo</w:t>
      </w:r>
      <w:proofErr w:type="spellEnd"/>
      <w:r w:rsidR="00DB399F" w:rsidRPr="00E1247D">
        <w:rPr>
          <w:sz w:val="30"/>
          <w:szCs w:val="30"/>
        </w:rPr>
        <w:t xml:space="preserve"> </w:t>
      </w:r>
      <w:proofErr w:type="spellStart"/>
      <w:r w:rsidR="00DB399F" w:rsidRPr="00E1247D">
        <w:rPr>
          <w:sz w:val="30"/>
          <w:szCs w:val="30"/>
        </w:rPr>
        <w:t>Cuß</w:t>
      </w:r>
      <w:proofErr w:type="spellEnd"/>
      <w:r w:rsidR="00DB399F" w:rsidRPr="00E1247D">
        <w:rPr>
          <w:sz w:val="30"/>
          <w:szCs w:val="30"/>
        </w:rPr>
        <w:t xml:space="preserve"> </w:t>
      </w:r>
      <w:proofErr w:type="spellStart"/>
      <w:r w:rsidR="00DB399F" w:rsidRPr="00E1247D">
        <w:rPr>
          <w:sz w:val="30"/>
          <w:szCs w:val="30"/>
        </w:rPr>
        <w:t>SmúUôÓ</w:t>
      </w:r>
      <w:proofErr w:type="spellEnd"/>
      <w:r w:rsidR="00DB399F" w:rsidRPr="00E1247D">
        <w:rPr>
          <w:sz w:val="30"/>
          <w:szCs w:val="30"/>
        </w:rPr>
        <w:t xml:space="preserve"> </w:t>
      </w:r>
      <w:proofErr w:type="spellStart"/>
      <w:r w:rsidR="00DB399F" w:rsidRPr="00E1247D">
        <w:rPr>
          <w:sz w:val="30"/>
          <w:szCs w:val="30"/>
        </w:rPr>
        <w:t>áP</w:t>
      </w:r>
      <w:proofErr w:type="spellEnd"/>
      <w:r w:rsidR="00DB399F" w:rsidRPr="00E1247D">
        <w:rPr>
          <w:sz w:val="30"/>
          <w:szCs w:val="30"/>
        </w:rPr>
        <w:t xml:space="preserve"> </w:t>
      </w:r>
      <w:proofErr w:type="spellStart"/>
      <w:r w:rsidR="00DB399F" w:rsidRPr="00E1247D">
        <w:rPr>
          <w:sz w:val="30"/>
          <w:szCs w:val="30"/>
        </w:rPr>
        <w:t>CÚd</w:t>
      </w:r>
      <w:proofErr w:type="spellEnd"/>
      <w:r w:rsidR="00DB399F" w:rsidRPr="00E1247D">
        <w:rPr>
          <w:sz w:val="30"/>
          <w:szCs w:val="30"/>
        </w:rPr>
        <w:t>¡\</w:t>
      </w:r>
      <w:proofErr w:type="spellStart"/>
      <w:r w:rsidR="00DB399F" w:rsidRPr="00E1247D">
        <w:rPr>
          <w:sz w:val="30"/>
          <w:szCs w:val="30"/>
        </w:rPr>
        <w:t>ô</w:t>
      </w:r>
      <w:r w:rsidR="008F4120" w:rsidRPr="00E1247D">
        <w:rPr>
          <w:sz w:val="30"/>
          <w:szCs w:val="30"/>
        </w:rPr>
        <w:t>Wó</w:t>
      </w:r>
      <w:proofErr w:type="spellEnd"/>
      <w:r w:rsidR="00DB399F" w:rsidRPr="00E1247D">
        <w:rPr>
          <w:sz w:val="30"/>
          <w:szCs w:val="30"/>
        </w:rPr>
        <w:t>.</w:t>
      </w:r>
    </w:p>
    <w:p w14:paraId="63D27E41" w14:textId="77777777" w:rsidR="0004130F" w:rsidRPr="00E1247D" w:rsidRDefault="00A35300" w:rsidP="001D22BE">
      <w:pPr>
        <w:ind w:firstLine="567"/>
        <w:rPr>
          <w:rFonts w:ascii="TML_Vaigai_Normal" w:hAnsi="TML_Vaigai_Normal"/>
          <w:sz w:val="30"/>
          <w:szCs w:val="30"/>
        </w:rPr>
      </w:pPr>
      <w:r w:rsidRPr="00E1247D">
        <w:rPr>
          <w:sz w:val="30"/>
          <w:szCs w:val="30"/>
        </w:rPr>
        <w:t>34.</w:t>
      </w:r>
      <w:r w:rsidR="00203B2E" w:rsidRPr="00E1247D">
        <w:rPr>
          <w:sz w:val="30"/>
          <w:szCs w:val="30"/>
        </w:rPr>
        <w:t xml:space="preserve"> </w:t>
      </w:r>
      <w:proofErr w:type="spellStart"/>
      <w:r w:rsidR="00EF2ED1" w:rsidRPr="00E1247D">
        <w:rPr>
          <w:sz w:val="30"/>
          <w:szCs w:val="30"/>
        </w:rPr>
        <w:t>ClùTôÝÕ</w:t>
      </w:r>
      <w:proofErr w:type="spellEnd"/>
      <w:r w:rsidR="00EF2ED1" w:rsidRPr="00E1247D">
        <w:rPr>
          <w:sz w:val="30"/>
          <w:szCs w:val="30"/>
        </w:rPr>
        <w:t xml:space="preserve">, </w:t>
      </w:r>
      <w:proofErr w:type="spellStart"/>
      <w:r w:rsidR="00EF2ED1" w:rsidRPr="00E1247D">
        <w:rPr>
          <w:sz w:val="30"/>
          <w:szCs w:val="30"/>
        </w:rPr>
        <w:t>Sôm</w:t>
      </w:r>
      <w:proofErr w:type="spellEnd"/>
      <w:r w:rsidR="00EF2ED1" w:rsidRPr="00E1247D">
        <w:rPr>
          <w:sz w:val="30"/>
          <w:szCs w:val="30"/>
        </w:rPr>
        <w:t xml:space="preserve"> </w:t>
      </w:r>
      <w:proofErr w:type="spellStart"/>
      <w:r w:rsidR="00EF2ED1" w:rsidRPr="00E1247D">
        <w:rPr>
          <w:sz w:val="30"/>
          <w:szCs w:val="30"/>
        </w:rPr>
        <w:t>SmØûPV</w:t>
      </w:r>
      <w:proofErr w:type="spellEnd"/>
      <w:r w:rsidR="00EF2ED1" w:rsidRPr="00E1247D">
        <w:rPr>
          <w:sz w:val="30"/>
          <w:szCs w:val="30"/>
        </w:rPr>
        <w:t xml:space="preserve"> </w:t>
      </w:r>
      <w:proofErr w:type="spellStart"/>
      <w:r w:rsidR="00EF2ED1" w:rsidRPr="00E1247D">
        <w:rPr>
          <w:sz w:val="30"/>
          <w:szCs w:val="30"/>
        </w:rPr>
        <w:t>AÛYpL°p</w:t>
      </w:r>
      <w:proofErr w:type="spellEnd"/>
      <w:r w:rsidR="00EF2ED1" w:rsidRPr="00E1247D">
        <w:rPr>
          <w:sz w:val="30"/>
          <w:szCs w:val="30"/>
        </w:rPr>
        <w:t xml:space="preserve"> </w:t>
      </w:r>
      <w:proofErr w:type="spellStart"/>
      <w:r w:rsidR="005D6013" w:rsidRPr="00E1247D">
        <w:rPr>
          <w:sz w:val="30"/>
          <w:szCs w:val="30"/>
        </w:rPr>
        <w:t>Eß§VôL</w:t>
      </w:r>
      <w:proofErr w:type="spellEnd"/>
      <w:r w:rsidR="005D6013" w:rsidRPr="00E1247D">
        <w:rPr>
          <w:sz w:val="30"/>
          <w:szCs w:val="30"/>
        </w:rPr>
        <w:t xml:space="preserve"> ¨</w:t>
      </w:r>
      <w:proofErr w:type="spellStart"/>
      <w:r w:rsidR="005D6013" w:rsidRPr="00E1247D">
        <w:rPr>
          <w:sz w:val="30"/>
          <w:szCs w:val="30"/>
        </w:rPr>
        <w:t>uß</w:t>
      </w:r>
      <w:proofErr w:type="spellEnd"/>
      <w:r w:rsidR="005D6013" w:rsidRPr="00E1247D">
        <w:rPr>
          <w:sz w:val="30"/>
          <w:szCs w:val="30"/>
        </w:rPr>
        <w:t xml:space="preserve">, </w:t>
      </w:r>
      <w:proofErr w:type="spellStart"/>
      <w:r w:rsidR="00543770" w:rsidRPr="00E1247D">
        <w:rPr>
          <w:sz w:val="30"/>
          <w:szCs w:val="30"/>
        </w:rPr>
        <w:t>úRYu</w:t>
      </w:r>
      <w:proofErr w:type="spellEnd"/>
      <w:r w:rsidR="00543770" w:rsidRPr="00E1247D">
        <w:rPr>
          <w:sz w:val="30"/>
          <w:szCs w:val="30"/>
        </w:rPr>
        <w:t xml:space="preserve"> </w:t>
      </w:r>
      <w:proofErr w:type="spellStart"/>
      <w:r w:rsidR="00543770" w:rsidRPr="00E1247D">
        <w:rPr>
          <w:sz w:val="30"/>
          <w:szCs w:val="30"/>
        </w:rPr>
        <w:t>SUdÏ</w:t>
      </w:r>
      <w:proofErr w:type="spellEnd"/>
      <w:r w:rsidR="00543770" w:rsidRPr="00E1247D">
        <w:rPr>
          <w:sz w:val="30"/>
          <w:szCs w:val="30"/>
        </w:rPr>
        <w:t xml:space="preserve"> </w:t>
      </w:r>
      <w:proofErr w:type="spellStart"/>
      <w:r w:rsidR="00543770" w:rsidRPr="00E1247D">
        <w:rPr>
          <w:sz w:val="30"/>
          <w:szCs w:val="30"/>
        </w:rPr>
        <w:t>ùNôpÛ</w:t>
      </w:r>
      <w:proofErr w:type="spellEnd"/>
      <w:r w:rsidR="00543770" w:rsidRPr="00E1247D">
        <w:rPr>
          <w:sz w:val="30"/>
          <w:szCs w:val="30"/>
        </w:rPr>
        <w:t>¡\</w:t>
      </w:r>
      <w:proofErr w:type="spellStart"/>
      <w:r w:rsidR="00543770" w:rsidRPr="00E1247D">
        <w:rPr>
          <w:sz w:val="30"/>
          <w:szCs w:val="30"/>
        </w:rPr>
        <w:t>T¥úV</w:t>
      </w:r>
      <w:proofErr w:type="spellEnd"/>
      <w:r w:rsidR="00543770" w:rsidRPr="00E1247D">
        <w:rPr>
          <w:sz w:val="30"/>
          <w:szCs w:val="30"/>
        </w:rPr>
        <w:t xml:space="preserve"> </w:t>
      </w:r>
      <w:proofErr w:type="spellStart"/>
      <w:r w:rsidR="00543770" w:rsidRPr="00E1247D">
        <w:rPr>
          <w:sz w:val="30"/>
          <w:szCs w:val="30"/>
        </w:rPr>
        <w:t>ùNnÕ</w:t>
      </w:r>
      <w:proofErr w:type="spellEnd"/>
      <w:r w:rsidR="00543770" w:rsidRPr="00E1247D">
        <w:rPr>
          <w:sz w:val="30"/>
          <w:szCs w:val="30"/>
        </w:rPr>
        <w:t xml:space="preserve">, </w:t>
      </w:r>
      <w:r w:rsidR="00C63146" w:rsidRPr="00E1247D">
        <w:rPr>
          <w:sz w:val="30"/>
          <w:szCs w:val="30"/>
        </w:rPr>
        <w:t>YXÕ×\</w:t>
      </w:r>
      <w:proofErr w:type="spellStart"/>
      <w:r w:rsidR="00C63146" w:rsidRPr="00E1247D">
        <w:rPr>
          <w:sz w:val="30"/>
          <w:szCs w:val="30"/>
        </w:rPr>
        <w:t>úUô</w:t>
      </w:r>
      <w:proofErr w:type="spellEnd"/>
      <w:r w:rsidR="00C63146" w:rsidRPr="00E1247D">
        <w:rPr>
          <w:sz w:val="30"/>
          <w:szCs w:val="30"/>
        </w:rPr>
        <w:t xml:space="preserve"> CPÕ×\</w:t>
      </w:r>
      <w:proofErr w:type="spellStart"/>
      <w:r w:rsidR="00C63146" w:rsidRPr="00E1247D">
        <w:rPr>
          <w:sz w:val="30"/>
          <w:szCs w:val="30"/>
        </w:rPr>
        <w:t>úUô</w:t>
      </w:r>
      <w:proofErr w:type="spellEnd"/>
      <w:r w:rsidR="00C63146" w:rsidRPr="00E1247D">
        <w:rPr>
          <w:sz w:val="30"/>
          <w:szCs w:val="30"/>
        </w:rPr>
        <w:t xml:space="preserve"> </w:t>
      </w:r>
      <w:proofErr w:type="spellStart"/>
      <w:r w:rsidR="00CB4E10" w:rsidRPr="00E1247D">
        <w:rPr>
          <w:sz w:val="30"/>
          <w:szCs w:val="30"/>
        </w:rPr>
        <w:t>úSôdLôUp</w:t>
      </w:r>
      <w:proofErr w:type="spellEnd"/>
      <w:r w:rsidR="00C24C74" w:rsidRPr="00E1247D">
        <w:rPr>
          <w:sz w:val="30"/>
          <w:szCs w:val="30"/>
        </w:rPr>
        <w:t xml:space="preserve">, </w:t>
      </w:r>
      <w:proofErr w:type="spellStart"/>
      <w:proofErr w:type="gramStart"/>
      <w:r w:rsidR="002A5854" w:rsidRPr="00E1247D">
        <w:rPr>
          <w:sz w:val="30"/>
          <w:szCs w:val="30"/>
        </w:rPr>
        <w:lastRenderedPageBreak/>
        <w:t>Øuú</w:t>
      </w:r>
      <w:proofErr w:type="spellEnd"/>
      <w:r w:rsidR="002A5854" w:rsidRPr="00E1247D">
        <w:rPr>
          <w:sz w:val="30"/>
          <w:szCs w:val="30"/>
        </w:rPr>
        <w:t>]</w:t>
      </w:r>
      <w:proofErr w:type="spellStart"/>
      <w:r w:rsidR="002A5854" w:rsidRPr="00E1247D">
        <w:rPr>
          <w:sz w:val="30"/>
          <w:szCs w:val="30"/>
        </w:rPr>
        <w:t>ôd</w:t>
      </w:r>
      <w:proofErr w:type="spellEnd"/>
      <w:proofErr w:type="gramEnd"/>
      <w:r w:rsidR="002A5854" w:rsidRPr="00E1247D">
        <w:rPr>
          <w:sz w:val="30"/>
          <w:szCs w:val="30"/>
        </w:rPr>
        <w:t xml:space="preserve">¡ </w:t>
      </w:r>
      <w:proofErr w:type="spellStart"/>
      <w:r w:rsidR="002A5854" w:rsidRPr="00E1247D">
        <w:rPr>
          <w:sz w:val="30"/>
          <w:szCs w:val="30"/>
        </w:rPr>
        <w:t>LpYô¬ûV</w:t>
      </w:r>
      <w:r w:rsidR="00634270" w:rsidRPr="00E1247D">
        <w:rPr>
          <w:sz w:val="30"/>
          <w:szCs w:val="30"/>
        </w:rPr>
        <w:t>úV</w:t>
      </w:r>
      <w:proofErr w:type="spellEnd"/>
      <w:r w:rsidR="00634270" w:rsidRPr="00E1247D">
        <w:rPr>
          <w:sz w:val="30"/>
          <w:szCs w:val="30"/>
        </w:rPr>
        <w:t xml:space="preserve"> </w:t>
      </w:r>
      <w:proofErr w:type="spellStart"/>
      <w:r w:rsidR="00672F40" w:rsidRPr="00E1247D">
        <w:rPr>
          <w:sz w:val="30"/>
          <w:szCs w:val="30"/>
        </w:rPr>
        <w:t>TôolúTôUô</w:t>
      </w:r>
      <w:proofErr w:type="spellEnd"/>
      <w:r w:rsidR="00672F40" w:rsidRPr="00E1247D">
        <w:rPr>
          <w:sz w:val="30"/>
          <w:szCs w:val="30"/>
        </w:rPr>
        <w:t>]</w:t>
      </w:r>
      <w:proofErr w:type="spellStart"/>
      <w:r w:rsidR="00672F40" w:rsidRPr="00E1247D">
        <w:rPr>
          <w:sz w:val="30"/>
          <w:szCs w:val="30"/>
        </w:rPr>
        <w:t>ôp</w:t>
      </w:r>
      <w:proofErr w:type="spellEnd"/>
      <w:r w:rsidR="00672F40" w:rsidRPr="00E1247D">
        <w:rPr>
          <w:sz w:val="30"/>
          <w:szCs w:val="30"/>
        </w:rPr>
        <w:t xml:space="preserve">, </w:t>
      </w:r>
      <w:proofErr w:type="spellStart"/>
      <w:r w:rsidR="006A6377" w:rsidRPr="00E1247D">
        <w:rPr>
          <w:sz w:val="30"/>
          <w:szCs w:val="30"/>
        </w:rPr>
        <w:t>úRYu</w:t>
      </w:r>
      <w:proofErr w:type="spellEnd"/>
      <w:r w:rsidR="006A6377" w:rsidRPr="00E1247D">
        <w:rPr>
          <w:sz w:val="30"/>
          <w:szCs w:val="30"/>
        </w:rPr>
        <w:t xml:space="preserve"> </w:t>
      </w:r>
      <w:proofErr w:type="spellStart"/>
      <w:r w:rsidR="006A6377" w:rsidRPr="00E1247D">
        <w:rPr>
          <w:sz w:val="30"/>
          <w:szCs w:val="30"/>
        </w:rPr>
        <w:t>S</w:t>
      </w:r>
      <w:r w:rsidR="00484F2D" w:rsidRPr="00E1247D">
        <w:rPr>
          <w:sz w:val="30"/>
          <w:szCs w:val="30"/>
        </w:rPr>
        <w:t>UdLôL</w:t>
      </w:r>
      <w:proofErr w:type="spellEnd"/>
      <w:r w:rsidR="00484F2D" w:rsidRPr="00E1247D">
        <w:rPr>
          <w:sz w:val="30"/>
          <w:szCs w:val="30"/>
        </w:rPr>
        <w:t xml:space="preserve"> </w:t>
      </w:r>
      <w:proofErr w:type="spellStart"/>
      <w:r w:rsidR="00484F2D" w:rsidRPr="00E1247D">
        <w:rPr>
          <w:sz w:val="30"/>
          <w:szCs w:val="30"/>
        </w:rPr>
        <w:t>At×ReLû</w:t>
      </w:r>
      <w:proofErr w:type="spellEnd"/>
      <w:r w:rsidR="00484F2D" w:rsidRPr="00E1247D">
        <w:rPr>
          <w:sz w:val="30"/>
          <w:szCs w:val="30"/>
        </w:rPr>
        <w:t>[</w:t>
      </w:r>
      <w:r w:rsidR="00EB5A0F" w:rsidRPr="00E1247D">
        <w:rPr>
          <w:sz w:val="30"/>
          <w:szCs w:val="30"/>
        </w:rPr>
        <w:t xml:space="preserve"> </w:t>
      </w:r>
      <w:proofErr w:type="spellStart"/>
      <w:r w:rsidR="00EB5A0F" w:rsidRPr="00E1247D">
        <w:rPr>
          <w:sz w:val="30"/>
          <w:szCs w:val="30"/>
        </w:rPr>
        <w:t>SPl©lTôo</w:t>
      </w:r>
      <w:proofErr w:type="spellEnd"/>
      <w:r w:rsidR="00EB5A0F" w:rsidRPr="00E1247D">
        <w:rPr>
          <w:sz w:val="30"/>
          <w:szCs w:val="30"/>
        </w:rPr>
        <w:t xml:space="preserve">. </w:t>
      </w:r>
      <w:proofErr w:type="spellStart"/>
      <w:r w:rsidR="0041292C" w:rsidRPr="00E1247D">
        <w:rPr>
          <w:sz w:val="30"/>
          <w:szCs w:val="30"/>
        </w:rPr>
        <w:t>Sôm</w:t>
      </w:r>
      <w:proofErr w:type="spellEnd"/>
      <w:r w:rsidR="0041292C" w:rsidRPr="00E1247D">
        <w:rPr>
          <w:sz w:val="30"/>
          <w:szCs w:val="30"/>
        </w:rPr>
        <w:t xml:space="preserve"> </w:t>
      </w:r>
      <w:proofErr w:type="spellStart"/>
      <w:r w:rsidR="0041292C" w:rsidRPr="00E1247D">
        <w:rPr>
          <w:sz w:val="30"/>
          <w:szCs w:val="30"/>
        </w:rPr>
        <w:t>AkR</w:t>
      </w:r>
      <w:proofErr w:type="spellEnd"/>
      <w:r w:rsidR="0041292C" w:rsidRPr="00E1247D">
        <w:rPr>
          <w:sz w:val="30"/>
          <w:szCs w:val="30"/>
        </w:rPr>
        <w:t xml:space="preserve"> </w:t>
      </w:r>
      <w:proofErr w:type="spellStart"/>
      <w:r w:rsidR="0041292C" w:rsidRPr="00E1247D">
        <w:rPr>
          <w:sz w:val="30"/>
          <w:szCs w:val="30"/>
        </w:rPr>
        <w:t>Sô°p</w:t>
      </w:r>
      <w:proofErr w:type="spellEnd"/>
      <w:r w:rsidR="0041292C" w:rsidRPr="00E1247D">
        <w:rPr>
          <w:sz w:val="30"/>
          <w:szCs w:val="30"/>
        </w:rPr>
        <w:t xml:space="preserve"> </w:t>
      </w:r>
      <w:proofErr w:type="spellStart"/>
      <w:r w:rsidR="0041292C" w:rsidRPr="00E1247D">
        <w:rPr>
          <w:sz w:val="30"/>
          <w:szCs w:val="30"/>
        </w:rPr>
        <w:t>CÚd¡ú</w:t>
      </w:r>
      <w:proofErr w:type="spellEnd"/>
      <w:r w:rsidR="0041292C" w:rsidRPr="00E1247D">
        <w:rPr>
          <w:sz w:val="30"/>
          <w:szCs w:val="30"/>
        </w:rPr>
        <w:t>\</w:t>
      </w:r>
      <w:proofErr w:type="spellStart"/>
      <w:r w:rsidR="0041292C" w:rsidRPr="00E1247D">
        <w:rPr>
          <w:sz w:val="30"/>
          <w:szCs w:val="30"/>
        </w:rPr>
        <w:t>ôm</w:t>
      </w:r>
      <w:proofErr w:type="spellEnd"/>
      <w:r w:rsidR="0041292C" w:rsidRPr="00E1247D">
        <w:rPr>
          <w:sz w:val="30"/>
          <w:szCs w:val="30"/>
        </w:rPr>
        <w:t xml:space="preserve">. </w:t>
      </w:r>
      <w:proofErr w:type="spellStart"/>
      <w:r w:rsidR="00A4531D" w:rsidRPr="00E1247D">
        <w:rPr>
          <w:sz w:val="30"/>
          <w:szCs w:val="30"/>
        </w:rPr>
        <w:t>Sôm</w:t>
      </w:r>
      <w:proofErr w:type="spellEnd"/>
      <w:r w:rsidR="00A4531D" w:rsidRPr="00E1247D">
        <w:rPr>
          <w:sz w:val="30"/>
          <w:szCs w:val="30"/>
        </w:rPr>
        <w:t xml:space="preserve"> ¨</w:t>
      </w:r>
      <w:proofErr w:type="spellStart"/>
      <w:r w:rsidR="00A4531D" w:rsidRPr="00E1247D">
        <w:rPr>
          <w:sz w:val="30"/>
          <w:szCs w:val="30"/>
        </w:rPr>
        <w:t>fNVUôLúY</w:t>
      </w:r>
      <w:proofErr w:type="spellEnd"/>
      <w:r w:rsidR="00A4531D" w:rsidRPr="00E1247D">
        <w:rPr>
          <w:sz w:val="30"/>
          <w:szCs w:val="30"/>
        </w:rPr>
        <w:t xml:space="preserve"> </w:t>
      </w:r>
      <w:proofErr w:type="spellStart"/>
      <w:r w:rsidR="00A4531D" w:rsidRPr="00E1247D">
        <w:rPr>
          <w:sz w:val="30"/>
          <w:szCs w:val="30"/>
        </w:rPr>
        <w:t>AûR</w:t>
      </w:r>
      <w:proofErr w:type="spellEnd"/>
      <w:r w:rsidR="00A4531D" w:rsidRPr="00E1247D">
        <w:rPr>
          <w:sz w:val="30"/>
          <w:szCs w:val="30"/>
        </w:rPr>
        <w:t xml:space="preserve"> </w:t>
      </w:r>
      <w:proofErr w:type="spellStart"/>
      <w:r w:rsidR="00A4531D" w:rsidRPr="00E1247D">
        <w:rPr>
          <w:sz w:val="30"/>
          <w:szCs w:val="30"/>
        </w:rPr>
        <w:t>G§</w:t>
      </w:r>
      <w:r w:rsidR="008F4120" w:rsidRPr="00E1247D">
        <w:rPr>
          <w:sz w:val="30"/>
          <w:szCs w:val="30"/>
        </w:rPr>
        <w:t>Wó</w:t>
      </w:r>
      <w:r w:rsidR="00A4531D" w:rsidRPr="00E1247D">
        <w:rPr>
          <w:sz w:val="30"/>
          <w:szCs w:val="30"/>
        </w:rPr>
        <w:t>TôojÕ</w:t>
      </w:r>
      <w:proofErr w:type="spellEnd"/>
      <w:r w:rsidR="00A4531D" w:rsidRPr="00E1247D">
        <w:rPr>
          <w:sz w:val="30"/>
          <w:szCs w:val="30"/>
        </w:rPr>
        <w:t xml:space="preserve">, </w:t>
      </w:r>
      <w:proofErr w:type="spellStart"/>
      <w:r w:rsidR="001F0310" w:rsidRPr="00E1247D">
        <w:rPr>
          <w:sz w:val="30"/>
          <w:szCs w:val="30"/>
        </w:rPr>
        <w:t>A±kÕ</w:t>
      </w:r>
      <w:proofErr w:type="spellEnd"/>
      <w:r w:rsidR="001F0310" w:rsidRPr="00E1247D">
        <w:rPr>
          <w:sz w:val="30"/>
          <w:szCs w:val="30"/>
        </w:rPr>
        <w:t>,</w:t>
      </w:r>
      <w:r w:rsidR="008E6318" w:rsidRPr="00E1247D">
        <w:rPr>
          <w:sz w:val="30"/>
          <w:szCs w:val="30"/>
        </w:rPr>
        <w:t xml:space="preserve"> </w:t>
      </w:r>
      <w:proofErr w:type="spellStart"/>
      <w:r w:rsidR="005F1133" w:rsidRPr="00E1247D">
        <w:rPr>
          <w:sz w:val="30"/>
          <w:szCs w:val="30"/>
        </w:rPr>
        <w:t>EeLs</w:t>
      </w:r>
      <w:proofErr w:type="spellEnd"/>
      <w:r w:rsidR="005F1133" w:rsidRPr="00E1247D">
        <w:rPr>
          <w:sz w:val="30"/>
          <w:szCs w:val="30"/>
        </w:rPr>
        <w:t xml:space="preserve"> </w:t>
      </w:r>
      <w:proofErr w:type="spellStart"/>
      <w:r w:rsidR="005F1133" w:rsidRPr="00E1247D">
        <w:rPr>
          <w:sz w:val="30"/>
          <w:szCs w:val="30"/>
        </w:rPr>
        <w:t>BjÕUô®u</w:t>
      </w:r>
      <w:proofErr w:type="spellEnd"/>
      <w:r w:rsidR="005F1133" w:rsidRPr="00E1247D">
        <w:rPr>
          <w:sz w:val="30"/>
          <w:szCs w:val="30"/>
        </w:rPr>
        <w:t xml:space="preserve"> </w:t>
      </w:r>
      <w:proofErr w:type="spellStart"/>
      <w:r w:rsidR="005F1133" w:rsidRPr="00E1247D">
        <w:rPr>
          <w:sz w:val="30"/>
          <w:szCs w:val="30"/>
        </w:rPr>
        <w:t>ÑLj§tÏm</w:t>
      </w:r>
      <w:proofErr w:type="spellEnd"/>
      <w:r w:rsidR="005F1133" w:rsidRPr="00E1247D">
        <w:rPr>
          <w:sz w:val="30"/>
          <w:szCs w:val="30"/>
        </w:rPr>
        <w:t xml:space="preserve">, </w:t>
      </w:r>
      <w:proofErr w:type="spellStart"/>
      <w:r w:rsidR="000A19CE" w:rsidRPr="00E1247D">
        <w:rPr>
          <w:sz w:val="30"/>
          <w:szCs w:val="30"/>
        </w:rPr>
        <w:t>EeLs</w:t>
      </w:r>
      <w:proofErr w:type="spellEnd"/>
      <w:r w:rsidR="000A19CE" w:rsidRPr="00E1247D">
        <w:rPr>
          <w:sz w:val="30"/>
          <w:szCs w:val="30"/>
        </w:rPr>
        <w:t xml:space="preserve"> </w:t>
      </w:r>
      <w:proofErr w:type="spellStart"/>
      <w:r w:rsidR="000A19CE" w:rsidRPr="00E1247D">
        <w:rPr>
          <w:sz w:val="30"/>
          <w:szCs w:val="30"/>
        </w:rPr>
        <w:t>NÃWj§u</w:t>
      </w:r>
      <w:proofErr w:type="spellEnd"/>
      <w:r w:rsidR="000A19CE" w:rsidRPr="00E1247D">
        <w:rPr>
          <w:sz w:val="30"/>
          <w:szCs w:val="30"/>
        </w:rPr>
        <w:t xml:space="preserve"> </w:t>
      </w:r>
      <w:proofErr w:type="spellStart"/>
      <w:r w:rsidR="000A19CE" w:rsidRPr="00E1247D">
        <w:rPr>
          <w:sz w:val="30"/>
          <w:szCs w:val="30"/>
        </w:rPr>
        <w:t>ÑLj§tÏm</w:t>
      </w:r>
      <w:proofErr w:type="spellEnd"/>
      <w:r w:rsidR="000A19CE" w:rsidRPr="00E1247D">
        <w:rPr>
          <w:sz w:val="30"/>
          <w:szCs w:val="30"/>
        </w:rPr>
        <w:t xml:space="preserve"> </w:t>
      </w:r>
      <w:r w:rsidR="006C78C8" w:rsidRPr="00E1247D">
        <w:rPr>
          <w:sz w:val="30"/>
          <w:szCs w:val="30"/>
        </w:rPr>
        <w:t>CÚ×\</w:t>
      </w:r>
      <w:proofErr w:type="spellStart"/>
      <w:r w:rsidR="006C78C8" w:rsidRPr="00E1247D">
        <w:rPr>
          <w:sz w:val="30"/>
          <w:szCs w:val="30"/>
        </w:rPr>
        <w:t>eL°Ûm</w:t>
      </w:r>
      <w:proofErr w:type="spellEnd"/>
      <w:r w:rsidR="006C78C8" w:rsidRPr="00E1247D">
        <w:rPr>
          <w:sz w:val="30"/>
          <w:szCs w:val="30"/>
        </w:rPr>
        <w:t xml:space="preserve"> </w:t>
      </w:r>
      <w:r w:rsidR="000144CD" w:rsidRPr="00E1247D">
        <w:rPr>
          <w:sz w:val="30"/>
          <w:szCs w:val="30"/>
        </w:rPr>
        <w:t xml:space="preserve">A§L </w:t>
      </w:r>
      <w:proofErr w:type="spellStart"/>
      <w:r w:rsidR="00B2056B" w:rsidRPr="00E1247D">
        <w:rPr>
          <w:sz w:val="30"/>
          <w:szCs w:val="30"/>
        </w:rPr>
        <w:t>êPTd</w:t>
      </w:r>
      <w:proofErr w:type="spellEnd"/>
      <w:r w:rsidR="00B2056B" w:rsidRPr="00E1247D">
        <w:rPr>
          <w:sz w:val="30"/>
          <w:szCs w:val="30"/>
        </w:rPr>
        <w:t>§</w:t>
      </w:r>
      <w:r w:rsidR="008516B8" w:rsidRPr="00E1247D">
        <w:rPr>
          <w:sz w:val="30"/>
          <w:szCs w:val="30"/>
        </w:rPr>
        <w:t xml:space="preserve"> </w:t>
      </w:r>
      <w:proofErr w:type="spellStart"/>
      <w:r w:rsidR="00B2056B" w:rsidRPr="00E1247D">
        <w:rPr>
          <w:sz w:val="30"/>
          <w:szCs w:val="30"/>
        </w:rPr>
        <w:t>ûYWôd¡V</w:t>
      </w:r>
      <w:r w:rsidR="00D21EE0" w:rsidRPr="00E1247D">
        <w:rPr>
          <w:sz w:val="30"/>
          <w:szCs w:val="30"/>
        </w:rPr>
        <w:t>jRôp</w:t>
      </w:r>
      <w:proofErr w:type="spellEnd"/>
      <w:r w:rsidR="00B2056B" w:rsidRPr="00E1247D">
        <w:rPr>
          <w:rFonts w:ascii="TML_Vaigai_Normal" w:hAnsi="TML_Vaigai_Normal"/>
          <w:sz w:val="30"/>
          <w:szCs w:val="30"/>
        </w:rPr>
        <w:t xml:space="preserve"> </w:t>
      </w:r>
      <w:proofErr w:type="spellStart"/>
      <w:r w:rsidR="00A2268B" w:rsidRPr="00E1247D">
        <w:rPr>
          <w:sz w:val="30"/>
          <w:szCs w:val="30"/>
        </w:rPr>
        <w:t>LhPlTh</w:t>
      </w:r>
      <w:r w:rsidR="00D21EE0" w:rsidRPr="00E1247D">
        <w:rPr>
          <w:sz w:val="30"/>
          <w:szCs w:val="30"/>
        </w:rPr>
        <w:t>¥Úd</w:t>
      </w:r>
      <w:proofErr w:type="spellEnd"/>
      <w:r w:rsidR="00D21EE0" w:rsidRPr="00E1247D">
        <w:rPr>
          <w:sz w:val="30"/>
          <w:szCs w:val="30"/>
        </w:rPr>
        <w:t xml:space="preserve">¡\Õ </w:t>
      </w:r>
      <w:proofErr w:type="spellStart"/>
      <w:r w:rsidR="00D21EE0" w:rsidRPr="00E1247D">
        <w:rPr>
          <w:sz w:val="30"/>
          <w:szCs w:val="30"/>
        </w:rPr>
        <w:t>GuTûR</w:t>
      </w:r>
      <w:proofErr w:type="spellEnd"/>
      <w:r w:rsidR="001F0310" w:rsidRPr="00E1247D">
        <w:rPr>
          <w:sz w:val="30"/>
          <w:szCs w:val="30"/>
        </w:rPr>
        <w:t xml:space="preserve"> </w:t>
      </w:r>
      <w:proofErr w:type="spellStart"/>
      <w:r w:rsidR="00436926" w:rsidRPr="00E1247D">
        <w:rPr>
          <w:sz w:val="30"/>
          <w:szCs w:val="30"/>
        </w:rPr>
        <w:t>SôúU</w:t>
      </w:r>
      <w:proofErr w:type="spellEnd"/>
      <w:r w:rsidR="00436926" w:rsidRPr="00E1247D">
        <w:rPr>
          <w:sz w:val="30"/>
          <w:szCs w:val="30"/>
        </w:rPr>
        <w:t xml:space="preserve"> </w:t>
      </w:r>
      <w:proofErr w:type="spellStart"/>
      <w:r w:rsidR="00436926" w:rsidRPr="00E1247D">
        <w:rPr>
          <w:sz w:val="30"/>
          <w:szCs w:val="30"/>
        </w:rPr>
        <w:t>A±kÕm</w:t>
      </w:r>
      <w:proofErr w:type="spellEnd"/>
      <w:r w:rsidR="00436926" w:rsidRPr="00E1247D">
        <w:rPr>
          <w:sz w:val="30"/>
          <w:szCs w:val="30"/>
        </w:rPr>
        <w:t xml:space="preserve"> </w:t>
      </w:r>
      <w:proofErr w:type="spellStart"/>
      <w:r w:rsidR="00436926" w:rsidRPr="00E1247D">
        <w:rPr>
          <w:sz w:val="30"/>
          <w:szCs w:val="30"/>
        </w:rPr>
        <w:t>CÚd¡ú</w:t>
      </w:r>
      <w:proofErr w:type="spellEnd"/>
      <w:r w:rsidR="00436926" w:rsidRPr="00E1247D">
        <w:rPr>
          <w:sz w:val="30"/>
          <w:szCs w:val="30"/>
        </w:rPr>
        <w:t>\</w:t>
      </w:r>
      <w:proofErr w:type="spellStart"/>
      <w:r w:rsidR="00436926" w:rsidRPr="00E1247D">
        <w:rPr>
          <w:sz w:val="30"/>
          <w:szCs w:val="30"/>
        </w:rPr>
        <w:t>ôm</w:t>
      </w:r>
      <w:proofErr w:type="spellEnd"/>
      <w:r w:rsidR="00436926" w:rsidRPr="00E1247D">
        <w:rPr>
          <w:sz w:val="30"/>
          <w:szCs w:val="30"/>
        </w:rPr>
        <w:t xml:space="preserve">, </w:t>
      </w:r>
      <w:proofErr w:type="gramStart"/>
      <w:r w:rsidR="00515C0E" w:rsidRPr="00E1247D">
        <w:rPr>
          <w:sz w:val="30"/>
          <w:szCs w:val="30"/>
        </w:rPr>
        <w:t>B]</w:t>
      </w:r>
      <w:proofErr w:type="spellStart"/>
      <w:r w:rsidR="00515C0E" w:rsidRPr="00E1247D">
        <w:rPr>
          <w:sz w:val="30"/>
          <w:szCs w:val="30"/>
        </w:rPr>
        <w:t>ôp</w:t>
      </w:r>
      <w:proofErr w:type="spellEnd"/>
      <w:proofErr w:type="gramEnd"/>
      <w:r w:rsidR="00515C0E" w:rsidRPr="00E1247D">
        <w:rPr>
          <w:sz w:val="30"/>
          <w:szCs w:val="30"/>
        </w:rPr>
        <w:t xml:space="preserve"> </w:t>
      </w:r>
      <w:proofErr w:type="spellStart"/>
      <w:r w:rsidR="00515C0E" w:rsidRPr="00E1247D">
        <w:rPr>
          <w:sz w:val="30"/>
          <w:szCs w:val="30"/>
        </w:rPr>
        <w:t>CuàUôL</w:t>
      </w:r>
      <w:proofErr w:type="spellEnd"/>
      <w:r w:rsidR="00515C0E" w:rsidRPr="00E1247D">
        <w:rPr>
          <w:sz w:val="30"/>
          <w:szCs w:val="30"/>
        </w:rPr>
        <w:t xml:space="preserve">, </w:t>
      </w:r>
      <w:proofErr w:type="spellStart"/>
      <w:r w:rsidR="00515C0E" w:rsidRPr="00E1247D">
        <w:rPr>
          <w:sz w:val="30"/>
          <w:szCs w:val="30"/>
        </w:rPr>
        <w:t>CúVÑ</w:t>
      </w:r>
      <w:proofErr w:type="spellEnd"/>
      <w:r w:rsidR="00515C0E" w:rsidRPr="00E1247D">
        <w:rPr>
          <w:sz w:val="30"/>
          <w:szCs w:val="30"/>
        </w:rPr>
        <w:t xml:space="preserve"> ¡±</w:t>
      </w:r>
      <w:proofErr w:type="spellStart"/>
      <w:r w:rsidR="00515C0E" w:rsidRPr="00E1247D">
        <w:rPr>
          <w:sz w:val="30"/>
          <w:szCs w:val="30"/>
        </w:rPr>
        <w:t>vÕ</w:t>
      </w:r>
      <w:proofErr w:type="spellEnd"/>
      <w:r w:rsidR="00515C0E" w:rsidRPr="00E1247D">
        <w:rPr>
          <w:sz w:val="30"/>
          <w:szCs w:val="30"/>
        </w:rPr>
        <w:t xml:space="preserve"> </w:t>
      </w:r>
      <w:proofErr w:type="spellStart"/>
      <w:r w:rsidR="00515C0E" w:rsidRPr="00E1247D">
        <w:rPr>
          <w:sz w:val="30"/>
          <w:szCs w:val="30"/>
        </w:rPr>
        <w:t>UWQj§­ÚkÕ</w:t>
      </w:r>
      <w:proofErr w:type="spellEnd"/>
      <w:r w:rsidR="00515C0E" w:rsidRPr="00E1247D">
        <w:rPr>
          <w:sz w:val="30"/>
          <w:szCs w:val="30"/>
        </w:rPr>
        <w:t xml:space="preserve"> </w:t>
      </w:r>
      <w:proofErr w:type="spellStart"/>
      <w:r w:rsidR="00515C0E" w:rsidRPr="00E1247D">
        <w:rPr>
          <w:sz w:val="30"/>
          <w:szCs w:val="30"/>
        </w:rPr>
        <w:t>E«</w:t>
      </w:r>
      <w:r w:rsidR="00DA179F" w:rsidRPr="00E1247D">
        <w:rPr>
          <w:sz w:val="30"/>
          <w:szCs w:val="30"/>
        </w:rPr>
        <w:t>Wó</w:t>
      </w:r>
      <w:r w:rsidR="00515C0E" w:rsidRPr="00E1247D">
        <w:rPr>
          <w:sz w:val="30"/>
          <w:szCs w:val="30"/>
        </w:rPr>
        <w:t>jùRÝkÕ</w:t>
      </w:r>
      <w:proofErr w:type="spellEnd"/>
      <w:r w:rsidR="00515C0E" w:rsidRPr="00E1247D">
        <w:rPr>
          <w:sz w:val="30"/>
          <w:szCs w:val="30"/>
        </w:rPr>
        <w:t xml:space="preserve">, </w:t>
      </w:r>
      <w:proofErr w:type="spellStart"/>
      <w:r w:rsidR="00197544" w:rsidRPr="00E1247D">
        <w:rPr>
          <w:sz w:val="30"/>
          <w:szCs w:val="30"/>
        </w:rPr>
        <w:t>Rôm</w:t>
      </w:r>
      <w:proofErr w:type="spellEnd"/>
      <w:r w:rsidR="00197544" w:rsidRPr="00E1247D">
        <w:rPr>
          <w:sz w:val="30"/>
          <w:szCs w:val="30"/>
        </w:rPr>
        <w:t xml:space="preserve"> </w:t>
      </w:r>
      <w:proofErr w:type="spellStart"/>
      <w:r w:rsidR="00197544" w:rsidRPr="00E1247D">
        <w:rPr>
          <w:sz w:val="30"/>
          <w:szCs w:val="30"/>
        </w:rPr>
        <w:t>CeúL</w:t>
      </w:r>
      <w:proofErr w:type="spellEnd"/>
      <w:r w:rsidR="00197544" w:rsidRPr="00E1247D">
        <w:rPr>
          <w:sz w:val="30"/>
          <w:szCs w:val="30"/>
        </w:rPr>
        <w:t xml:space="preserve"> </w:t>
      </w:r>
      <w:proofErr w:type="spellStart"/>
      <w:r w:rsidR="00290B1A" w:rsidRPr="00E1247D">
        <w:rPr>
          <w:sz w:val="30"/>
          <w:szCs w:val="30"/>
        </w:rPr>
        <w:t>EXj§p</w:t>
      </w:r>
      <w:proofErr w:type="spellEnd"/>
      <w:r w:rsidR="00197544" w:rsidRPr="00E1247D">
        <w:rPr>
          <w:sz w:val="30"/>
          <w:szCs w:val="30"/>
        </w:rPr>
        <w:t xml:space="preserve"> </w:t>
      </w:r>
      <w:proofErr w:type="spellStart"/>
      <w:r w:rsidR="00197544" w:rsidRPr="00E1247D">
        <w:rPr>
          <w:sz w:val="30"/>
          <w:szCs w:val="30"/>
        </w:rPr>
        <w:t>CÚkR</w:t>
      </w:r>
      <w:proofErr w:type="spellEnd"/>
      <w:r w:rsidR="00290B1A" w:rsidRPr="00E1247D">
        <w:rPr>
          <w:sz w:val="30"/>
          <w:szCs w:val="30"/>
        </w:rPr>
        <w:t xml:space="preserve"> </w:t>
      </w:r>
      <w:proofErr w:type="spellStart"/>
      <w:r w:rsidR="00197544" w:rsidRPr="00E1247D">
        <w:rPr>
          <w:sz w:val="30"/>
          <w:szCs w:val="30"/>
        </w:rPr>
        <w:t>úTôÕ</w:t>
      </w:r>
      <w:proofErr w:type="spellEnd"/>
      <w:r w:rsidR="00197544" w:rsidRPr="00E1247D">
        <w:rPr>
          <w:sz w:val="30"/>
          <w:szCs w:val="30"/>
        </w:rPr>
        <w:t xml:space="preserve">, </w:t>
      </w:r>
      <w:proofErr w:type="spellStart"/>
      <w:r w:rsidR="00197544" w:rsidRPr="00E1247D">
        <w:rPr>
          <w:sz w:val="30"/>
          <w:szCs w:val="30"/>
        </w:rPr>
        <w:t>AYo</w:t>
      </w:r>
      <w:proofErr w:type="spellEnd"/>
      <w:r w:rsidR="00197544" w:rsidRPr="00E1247D">
        <w:rPr>
          <w:sz w:val="30"/>
          <w:szCs w:val="30"/>
        </w:rPr>
        <w:t xml:space="preserve"> </w:t>
      </w:r>
      <w:proofErr w:type="spellStart"/>
      <w:r w:rsidR="00197544" w:rsidRPr="00E1247D">
        <w:rPr>
          <w:sz w:val="30"/>
          <w:szCs w:val="30"/>
        </w:rPr>
        <w:t>ùNnR</w:t>
      </w:r>
      <w:proofErr w:type="spellEnd"/>
      <w:r w:rsidR="00197544" w:rsidRPr="00E1247D">
        <w:rPr>
          <w:sz w:val="30"/>
          <w:szCs w:val="30"/>
        </w:rPr>
        <w:t xml:space="preserve"> </w:t>
      </w:r>
      <w:proofErr w:type="spellStart"/>
      <w:r w:rsidR="00197544" w:rsidRPr="00E1247D">
        <w:rPr>
          <w:sz w:val="30"/>
          <w:szCs w:val="30"/>
        </w:rPr>
        <w:t>AúR</w:t>
      </w:r>
      <w:proofErr w:type="spellEnd"/>
      <w:r w:rsidR="00197544" w:rsidRPr="00E1247D">
        <w:rPr>
          <w:sz w:val="30"/>
          <w:szCs w:val="30"/>
        </w:rPr>
        <w:t xml:space="preserve"> ¡¬</w:t>
      </w:r>
      <w:proofErr w:type="spellStart"/>
      <w:r w:rsidR="00197544" w:rsidRPr="00E1247D">
        <w:rPr>
          <w:sz w:val="30"/>
          <w:szCs w:val="30"/>
        </w:rPr>
        <w:t>ûVLû</w:t>
      </w:r>
      <w:proofErr w:type="spellEnd"/>
      <w:r w:rsidR="00197544" w:rsidRPr="00E1247D">
        <w:rPr>
          <w:sz w:val="30"/>
          <w:szCs w:val="30"/>
        </w:rPr>
        <w:t>[</w:t>
      </w:r>
      <w:proofErr w:type="spellStart"/>
      <w:r w:rsidR="00197544" w:rsidRPr="00E1247D">
        <w:rPr>
          <w:sz w:val="30"/>
          <w:szCs w:val="30"/>
        </w:rPr>
        <w:t>Ùm</w:t>
      </w:r>
      <w:proofErr w:type="spellEnd"/>
      <w:r w:rsidR="00197544" w:rsidRPr="00E1247D">
        <w:rPr>
          <w:sz w:val="30"/>
          <w:szCs w:val="30"/>
        </w:rPr>
        <w:t xml:space="preserve"> </w:t>
      </w:r>
      <w:proofErr w:type="spellStart"/>
      <w:r w:rsidR="00197544" w:rsidRPr="00E1247D">
        <w:rPr>
          <w:sz w:val="30"/>
          <w:szCs w:val="30"/>
        </w:rPr>
        <w:t>AúR</w:t>
      </w:r>
      <w:proofErr w:type="spellEnd"/>
      <w:r w:rsidR="00197544" w:rsidRPr="00E1247D">
        <w:rPr>
          <w:sz w:val="30"/>
          <w:szCs w:val="30"/>
        </w:rPr>
        <w:t xml:space="preserve"> </w:t>
      </w:r>
      <w:proofErr w:type="spellStart"/>
      <w:r w:rsidR="00197544" w:rsidRPr="00E1247D">
        <w:rPr>
          <w:sz w:val="30"/>
          <w:szCs w:val="30"/>
        </w:rPr>
        <w:t>AûPVô</w:t>
      </w:r>
      <w:proofErr w:type="spellEnd"/>
      <w:r w:rsidR="00197544" w:rsidRPr="00E1247D">
        <w:rPr>
          <w:sz w:val="30"/>
          <w:szCs w:val="30"/>
        </w:rPr>
        <w:t>[</w:t>
      </w:r>
      <w:proofErr w:type="spellStart"/>
      <w:r w:rsidR="00197544" w:rsidRPr="00E1247D">
        <w:rPr>
          <w:sz w:val="30"/>
          <w:szCs w:val="30"/>
        </w:rPr>
        <w:t>eLû</w:t>
      </w:r>
      <w:proofErr w:type="spellEnd"/>
      <w:r w:rsidR="00197544" w:rsidRPr="00E1247D">
        <w:rPr>
          <w:sz w:val="30"/>
          <w:szCs w:val="30"/>
        </w:rPr>
        <w:t>[</w:t>
      </w:r>
      <w:proofErr w:type="spellStart"/>
      <w:r w:rsidR="00197544" w:rsidRPr="00E1247D">
        <w:rPr>
          <w:sz w:val="30"/>
          <w:szCs w:val="30"/>
        </w:rPr>
        <w:t>Ùm</w:t>
      </w:r>
      <w:proofErr w:type="spellEnd"/>
      <w:r w:rsidR="00197544" w:rsidRPr="00E1247D">
        <w:rPr>
          <w:sz w:val="30"/>
          <w:szCs w:val="30"/>
        </w:rPr>
        <w:t xml:space="preserve"> </w:t>
      </w:r>
      <w:proofErr w:type="spellStart"/>
      <w:r w:rsidR="00E61949" w:rsidRPr="00E1247D">
        <w:rPr>
          <w:sz w:val="30"/>
          <w:szCs w:val="30"/>
        </w:rPr>
        <w:t>ùY°lTÓj§d</w:t>
      </w:r>
      <w:proofErr w:type="spellEnd"/>
      <w:r w:rsidR="00E61949" w:rsidRPr="00E1247D">
        <w:rPr>
          <w:sz w:val="30"/>
          <w:szCs w:val="30"/>
        </w:rPr>
        <w:t xml:space="preserve"> </w:t>
      </w:r>
      <w:proofErr w:type="spellStart"/>
      <w:r w:rsidR="00E61949" w:rsidRPr="00E1247D">
        <w:rPr>
          <w:sz w:val="30"/>
          <w:szCs w:val="30"/>
        </w:rPr>
        <w:t>Lôi©d</w:t>
      </w:r>
      <w:proofErr w:type="spellEnd"/>
      <w:r w:rsidR="00E61949" w:rsidRPr="00E1247D">
        <w:rPr>
          <w:sz w:val="30"/>
          <w:szCs w:val="30"/>
        </w:rPr>
        <w:t>¡\</w:t>
      </w:r>
      <w:proofErr w:type="spellStart"/>
      <w:r w:rsidR="00E61949" w:rsidRPr="00E1247D">
        <w:rPr>
          <w:sz w:val="30"/>
          <w:szCs w:val="30"/>
        </w:rPr>
        <w:t>ôo</w:t>
      </w:r>
      <w:proofErr w:type="spellEnd"/>
      <w:r w:rsidR="00E61949" w:rsidRPr="00E1247D">
        <w:rPr>
          <w:sz w:val="30"/>
          <w:szCs w:val="30"/>
        </w:rPr>
        <w:t>.</w:t>
      </w:r>
    </w:p>
    <w:p w14:paraId="1D4267CB" w14:textId="1FF833AA" w:rsidR="00E61949" w:rsidRPr="00E1247D" w:rsidRDefault="00A35300" w:rsidP="001D22BE">
      <w:pPr>
        <w:ind w:firstLine="567"/>
        <w:rPr>
          <w:rFonts w:ascii="TML_Vaigai_Normal" w:hAnsi="TML_Vaigai_Normal"/>
          <w:sz w:val="30"/>
          <w:szCs w:val="30"/>
        </w:rPr>
      </w:pPr>
      <w:r w:rsidRPr="00E1247D">
        <w:rPr>
          <w:sz w:val="30"/>
          <w:szCs w:val="30"/>
        </w:rPr>
        <w:t>35.</w:t>
      </w:r>
      <w:r w:rsidR="00203B2E" w:rsidRPr="00E1247D">
        <w:rPr>
          <w:sz w:val="30"/>
          <w:szCs w:val="30"/>
        </w:rPr>
        <w:t xml:space="preserve"> </w:t>
      </w:r>
      <w:r w:rsidR="006B5C97" w:rsidRPr="00E1247D">
        <w:rPr>
          <w:sz w:val="30"/>
          <w:szCs w:val="30"/>
        </w:rPr>
        <w:t>U²</w:t>
      </w:r>
      <w:proofErr w:type="gramStart"/>
      <w:r w:rsidR="006B5C97" w:rsidRPr="00E1247D">
        <w:rPr>
          <w:sz w:val="30"/>
          <w:szCs w:val="30"/>
        </w:rPr>
        <w:t>R]</w:t>
      </w:r>
      <w:proofErr w:type="spellStart"/>
      <w:r w:rsidR="006B5C97" w:rsidRPr="00E1247D">
        <w:rPr>
          <w:sz w:val="30"/>
          <w:szCs w:val="30"/>
        </w:rPr>
        <w:t>ôp</w:t>
      </w:r>
      <w:proofErr w:type="spellEnd"/>
      <w:proofErr w:type="gramEnd"/>
      <w:r w:rsidR="00E61949" w:rsidRPr="00E1247D">
        <w:rPr>
          <w:sz w:val="30"/>
          <w:szCs w:val="30"/>
        </w:rPr>
        <w:t xml:space="preserve"> </w:t>
      </w:r>
      <w:proofErr w:type="spellStart"/>
      <w:r w:rsidR="00570967" w:rsidRPr="00E1247D">
        <w:rPr>
          <w:sz w:val="30"/>
          <w:szCs w:val="30"/>
        </w:rPr>
        <w:t>JÝeÏ</w:t>
      </w:r>
      <w:proofErr w:type="spellEnd"/>
      <w:r w:rsidR="00570967" w:rsidRPr="00E1247D">
        <w:rPr>
          <w:sz w:val="30"/>
          <w:szCs w:val="30"/>
        </w:rPr>
        <w:t xml:space="preserve"> </w:t>
      </w:r>
      <w:proofErr w:type="spellStart"/>
      <w:r w:rsidR="00570967" w:rsidRPr="00E1247D">
        <w:rPr>
          <w:sz w:val="30"/>
          <w:szCs w:val="30"/>
        </w:rPr>
        <w:t>Øû</w:t>
      </w:r>
      <w:proofErr w:type="spellEnd"/>
      <w:r w:rsidR="00570967" w:rsidRPr="00E1247D">
        <w:rPr>
          <w:sz w:val="30"/>
          <w:szCs w:val="30"/>
        </w:rPr>
        <w:t>\«u±</w:t>
      </w:r>
      <w:r w:rsidR="006B5C97" w:rsidRPr="00E1247D">
        <w:rPr>
          <w:sz w:val="30"/>
          <w:szCs w:val="30"/>
        </w:rPr>
        <w:t xml:space="preserve">, </w:t>
      </w:r>
      <w:proofErr w:type="spellStart"/>
      <w:r w:rsidR="00DF2655" w:rsidRPr="00E1247D">
        <w:rPr>
          <w:sz w:val="30"/>
          <w:szCs w:val="30"/>
        </w:rPr>
        <w:t>Rôu</w:t>
      </w:r>
      <w:proofErr w:type="spellEnd"/>
      <w:r w:rsidR="00DF2655" w:rsidRPr="00E1247D">
        <w:rPr>
          <w:sz w:val="30"/>
          <w:szCs w:val="30"/>
        </w:rPr>
        <w:t xml:space="preserve"> ®</w:t>
      </w:r>
      <w:proofErr w:type="spellStart"/>
      <w:r w:rsidR="00DF2655" w:rsidRPr="00E1247D">
        <w:rPr>
          <w:sz w:val="30"/>
          <w:szCs w:val="30"/>
        </w:rPr>
        <w:t>Úm</w:t>
      </w:r>
      <w:proofErr w:type="spellEnd"/>
      <w:r w:rsidR="00DF2655" w:rsidRPr="00E1247D">
        <w:rPr>
          <w:sz w:val="30"/>
          <w:szCs w:val="30"/>
        </w:rPr>
        <w:t xml:space="preserve">©] </w:t>
      </w:r>
      <w:proofErr w:type="spellStart"/>
      <w:r w:rsidR="00DF2655" w:rsidRPr="00E1247D">
        <w:rPr>
          <w:sz w:val="30"/>
          <w:szCs w:val="30"/>
        </w:rPr>
        <w:t>GûRÙm</w:t>
      </w:r>
      <w:proofErr w:type="spellEnd"/>
      <w:r w:rsidR="00DF2655" w:rsidRPr="00E1247D">
        <w:rPr>
          <w:sz w:val="30"/>
          <w:szCs w:val="30"/>
        </w:rPr>
        <w:t xml:space="preserve"> </w:t>
      </w:r>
      <w:proofErr w:type="spellStart"/>
      <w:r w:rsidR="0084128D" w:rsidRPr="00E1247D">
        <w:rPr>
          <w:sz w:val="30"/>
          <w:szCs w:val="30"/>
        </w:rPr>
        <w:t>ùNn</w:t>
      </w:r>
      <w:r w:rsidR="0024689B" w:rsidRPr="00E1247D">
        <w:rPr>
          <w:sz w:val="30"/>
          <w:szCs w:val="30"/>
        </w:rPr>
        <w:t>V</w:t>
      </w:r>
      <w:proofErr w:type="spellEnd"/>
      <w:r w:rsidR="0024689B" w:rsidRPr="00E1247D">
        <w:rPr>
          <w:sz w:val="30"/>
          <w:szCs w:val="30"/>
        </w:rPr>
        <w:t xml:space="preserve"> </w:t>
      </w:r>
      <w:proofErr w:type="spellStart"/>
      <w:r w:rsidR="0024689B" w:rsidRPr="00E1247D">
        <w:rPr>
          <w:sz w:val="30"/>
          <w:szCs w:val="30"/>
        </w:rPr>
        <w:t>Ø¥Ùm</w:t>
      </w:r>
      <w:proofErr w:type="spellEnd"/>
      <w:r w:rsidR="0024689B" w:rsidRPr="00E1247D">
        <w:rPr>
          <w:sz w:val="30"/>
          <w:szCs w:val="30"/>
        </w:rPr>
        <w:t xml:space="preserve"> </w:t>
      </w:r>
      <w:proofErr w:type="spellStart"/>
      <w:r w:rsidR="0024689B" w:rsidRPr="00E1247D">
        <w:rPr>
          <w:sz w:val="30"/>
          <w:szCs w:val="30"/>
        </w:rPr>
        <w:t>GuTÕ</w:t>
      </w:r>
      <w:proofErr w:type="spellEnd"/>
      <w:r w:rsidR="0084128D" w:rsidRPr="00E1247D">
        <w:rPr>
          <w:sz w:val="30"/>
          <w:szCs w:val="30"/>
        </w:rPr>
        <w:t xml:space="preserve"> </w:t>
      </w:r>
      <w:r w:rsidR="00233AE3" w:rsidRPr="00E1247D">
        <w:rPr>
          <w:sz w:val="30"/>
          <w:szCs w:val="30"/>
        </w:rPr>
        <w:t>JÚ</w:t>
      </w:r>
      <w:r w:rsidR="00DA179F" w:rsidRPr="00E1247D">
        <w:rPr>
          <w:sz w:val="30"/>
          <w:szCs w:val="30"/>
        </w:rPr>
        <w:t xml:space="preserve"> </w:t>
      </w:r>
      <w:proofErr w:type="spellStart"/>
      <w:r w:rsidR="00233AE3" w:rsidRPr="00E1247D">
        <w:rPr>
          <w:sz w:val="30"/>
          <w:szCs w:val="30"/>
        </w:rPr>
        <w:t>úTôÕm</w:t>
      </w:r>
      <w:proofErr w:type="spellEnd"/>
      <w:r w:rsidR="00233AE3" w:rsidRPr="00E1247D">
        <w:rPr>
          <w:sz w:val="30"/>
          <w:szCs w:val="30"/>
        </w:rPr>
        <w:t xml:space="preserve"> </w:t>
      </w:r>
      <w:proofErr w:type="spellStart"/>
      <w:r w:rsidR="00233AE3" w:rsidRPr="00E1247D">
        <w:rPr>
          <w:sz w:val="30"/>
          <w:szCs w:val="30"/>
        </w:rPr>
        <w:t>CÚdLúY</w:t>
      </w:r>
      <w:proofErr w:type="spellEnd"/>
      <w:r w:rsidR="00233AE3" w:rsidRPr="00E1247D">
        <w:rPr>
          <w:sz w:val="30"/>
          <w:szCs w:val="30"/>
        </w:rPr>
        <w:t xml:space="preserve"> </w:t>
      </w:r>
      <w:proofErr w:type="spellStart"/>
      <w:r w:rsidR="00233AE3" w:rsidRPr="00E1247D">
        <w:rPr>
          <w:sz w:val="30"/>
          <w:szCs w:val="30"/>
        </w:rPr>
        <w:t>CÚdLôÕ</w:t>
      </w:r>
      <w:proofErr w:type="spellEnd"/>
      <w:r w:rsidR="00233AE3" w:rsidRPr="00E1247D">
        <w:rPr>
          <w:sz w:val="30"/>
          <w:szCs w:val="30"/>
        </w:rPr>
        <w:t>,</w:t>
      </w:r>
      <w:r w:rsidR="002E33A0" w:rsidRPr="00E1247D">
        <w:rPr>
          <w:sz w:val="30"/>
          <w:szCs w:val="30"/>
        </w:rPr>
        <w:t xml:space="preserve"> </w:t>
      </w:r>
      <w:proofErr w:type="spellStart"/>
      <w:r w:rsidR="002E33A0" w:rsidRPr="00E1247D">
        <w:rPr>
          <w:sz w:val="30"/>
          <w:szCs w:val="30"/>
        </w:rPr>
        <w:t>AqYôß</w:t>
      </w:r>
      <w:proofErr w:type="spellEnd"/>
      <w:r w:rsidR="00233AE3" w:rsidRPr="00E1247D">
        <w:rPr>
          <w:sz w:val="30"/>
          <w:szCs w:val="30"/>
        </w:rPr>
        <w:t xml:space="preserve"> </w:t>
      </w:r>
      <w:r w:rsidR="00BE193E" w:rsidRPr="00E1247D">
        <w:rPr>
          <w:sz w:val="30"/>
          <w:szCs w:val="30"/>
        </w:rPr>
        <w:t>JÚ</w:t>
      </w:r>
      <w:r w:rsidR="00203B2E" w:rsidRPr="00E1247D">
        <w:rPr>
          <w:sz w:val="30"/>
          <w:szCs w:val="30"/>
        </w:rPr>
        <w:t xml:space="preserve"> </w:t>
      </w:r>
      <w:proofErr w:type="spellStart"/>
      <w:r w:rsidR="00BE193E" w:rsidRPr="00E1247D">
        <w:rPr>
          <w:sz w:val="30"/>
          <w:szCs w:val="30"/>
        </w:rPr>
        <w:t>úTôÕm</w:t>
      </w:r>
      <w:proofErr w:type="spellEnd"/>
      <w:r w:rsidR="00BE193E" w:rsidRPr="00E1247D">
        <w:rPr>
          <w:sz w:val="30"/>
          <w:szCs w:val="30"/>
        </w:rPr>
        <w:t xml:space="preserve"> </w:t>
      </w:r>
      <w:proofErr w:type="spellStart"/>
      <w:r w:rsidR="00BE193E" w:rsidRPr="00E1247D">
        <w:rPr>
          <w:sz w:val="30"/>
          <w:szCs w:val="30"/>
        </w:rPr>
        <w:t>CÚkR§pûX</w:t>
      </w:r>
      <w:proofErr w:type="spellEnd"/>
      <w:r w:rsidR="002E33A0" w:rsidRPr="00E1247D">
        <w:rPr>
          <w:sz w:val="30"/>
          <w:szCs w:val="30"/>
        </w:rPr>
        <w:t xml:space="preserve">, </w:t>
      </w:r>
      <w:r w:rsidR="00ED6146" w:rsidRPr="00E1247D">
        <w:rPr>
          <w:sz w:val="30"/>
          <w:szCs w:val="30"/>
        </w:rPr>
        <w:t>JÚ</w:t>
      </w:r>
      <w:r w:rsidR="00FB7B65" w:rsidRPr="00E1247D">
        <w:rPr>
          <w:sz w:val="30"/>
          <w:szCs w:val="30"/>
        </w:rPr>
        <w:t xml:space="preserve"> </w:t>
      </w:r>
      <w:proofErr w:type="spellStart"/>
      <w:r w:rsidR="00ED6146" w:rsidRPr="00E1247D">
        <w:rPr>
          <w:sz w:val="30"/>
          <w:szCs w:val="30"/>
        </w:rPr>
        <w:t>úTôÕm</w:t>
      </w:r>
      <w:proofErr w:type="spellEnd"/>
      <w:r w:rsidR="00ED6146" w:rsidRPr="00E1247D">
        <w:rPr>
          <w:sz w:val="30"/>
          <w:szCs w:val="30"/>
        </w:rPr>
        <w:t xml:space="preserve"> </w:t>
      </w:r>
      <w:proofErr w:type="spellStart"/>
      <w:r w:rsidR="00ED6146" w:rsidRPr="00E1247D">
        <w:rPr>
          <w:sz w:val="30"/>
          <w:szCs w:val="30"/>
        </w:rPr>
        <w:t>AlT¥lThP</w:t>
      </w:r>
      <w:proofErr w:type="spellEnd"/>
      <w:r w:rsidR="00ED6146" w:rsidRPr="00E1247D">
        <w:rPr>
          <w:sz w:val="30"/>
          <w:szCs w:val="30"/>
        </w:rPr>
        <w:t xml:space="preserve"> JÚ </w:t>
      </w:r>
      <w:proofErr w:type="spellStart"/>
      <w:r w:rsidR="00ED6146" w:rsidRPr="00E1247D">
        <w:rPr>
          <w:sz w:val="30"/>
          <w:szCs w:val="30"/>
        </w:rPr>
        <w:t>úSWm</w:t>
      </w:r>
      <w:proofErr w:type="spellEnd"/>
      <w:r w:rsidR="00ED6146" w:rsidRPr="00E1247D">
        <w:rPr>
          <w:sz w:val="30"/>
          <w:szCs w:val="30"/>
        </w:rPr>
        <w:t xml:space="preserve"> </w:t>
      </w:r>
      <w:proofErr w:type="spellStart"/>
      <w:r w:rsidR="00ED6146" w:rsidRPr="00E1247D">
        <w:rPr>
          <w:sz w:val="30"/>
          <w:szCs w:val="30"/>
        </w:rPr>
        <w:t>CÚdLúY</w:t>
      </w:r>
      <w:proofErr w:type="spellEnd"/>
      <w:r w:rsidR="00ED6146" w:rsidRPr="00E1247D">
        <w:rPr>
          <w:sz w:val="30"/>
          <w:szCs w:val="30"/>
        </w:rPr>
        <w:t xml:space="preserve"> </w:t>
      </w:r>
      <w:proofErr w:type="spellStart"/>
      <w:r w:rsidR="00ED6146" w:rsidRPr="00E1247D">
        <w:rPr>
          <w:sz w:val="30"/>
          <w:szCs w:val="30"/>
        </w:rPr>
        <w:t>CÚdLôÕ</w:t>
      </w:r>
      <w:proofErr w:type="spellEnd"/>
      <w:r w:rsidR="00ED6146" w:rsidRPr="00E1247D">
        <w:rPr>
          <w:sz w:val="30"/>
          <w:szCs w:val="30"/>
        </w:rPr>
        <w:t xml:space="preserve">. </w:t>
      </w:r>
      <w:proofErr w:type="spellStart"/>
      <w:r w:rsidR="00AE57AD" w:rsidRPr="00E1247D">
        <w:rPr>
          <w:sz w:val="30"/>
          <w:szCs w:val="30"/>
        </w:rPr>
        <w:t>CúVÑ</w:t>
      </w:r>
      <w:proofErr w:type="spellEnd"/>
      <w:r w:rsidR="00AE57AD" w:rsidRPr="00E1247D">
        <w:rPr>
          <w:sz w:val="30"/>
          <w:szCs w:val="30"/>
        </w:rPr>
        <w:t xml:space="preserve"> ¡±</w:t>
      </w:r>
      <w:proofErr w:type="spellStart"/>
      <w:r w:rsidR="00AE57AD" w:rsidRPr="00E1247D">
        <w:rPr>
          <w:sz w:val="30"/>
          <w:szCs w:val="30"/>
        </w:rPr>
        <w:t>vÕ</w:t>
      </w:r>
      <w:proofErr w:type="spellEnd"/>
      <w:proofErr w:type="gramStart"/>
      <w:r w:rsidR="00BD6370" w:rsidRPr="00E1247D">
        <w:rPr>
          <w:sz w:val="30"/>
          <w:szCs w:val="30"/>
        </w:rPr>
        <w:t>®]</w:t>
      </w:r>
      <w:proofErr w:type="spellStart"/>
      <w:r w:rsidR="00BD6370" w:rsidRPr="00E1247D">
        <w:rPr>
          <w:sz w:val="30"/>
          <w:szCs w:val="30"/>
        </w:rPr>
        <w:t>ô</w:t>
      </w:r>
      <w:r w:rsidR="009D1EDF" w:rsidRPr="00E1247D">
        <w:rPr>
          <w:sz w:val="30"/>
          <w:szCs w:val="30"/>
        </w:rPr>
        <w:t>p</w:t>
      </w:r>
      <w:proofErr w:type="spellEnd"/>
      <w:proofErr w:type="gramEnd"/>
      <w:r w:rsidR="00BD6370" w:rsidRPr="00E1247D">
        <w:rPr>
          <w:sz w:val="30"/>
          <w:szCs w:val="30"/>
        </w:rPr>
        <w:t xml:space="preserve"> </w:t>
      </w:r>
      <w:proofErr w:type="spellStart"/>
      <w:r w:rsidR="00BD6370" w:rsidRPr="00E1247D">
        <w:rPr>
          <w:sz w:val="30"/>
          <w:szCs w:val="30"/>
        </w:rPr>
        <w:t>RôUôL</w:t>
      </w:r>
      <w:proofErr w:type="spellEnd"/>
      <w:r w:rsidR="00BD6370" w:rsidRPr="00E1247D">
        <w:rPr>
          <w:sz w:val="30"/>
          <w:szCs w:val="30"/>
        </w:rPr>
        <w:t xml:space="preserve"> </w:t>
      </w:r>
      <w:proofErr w:type="spellStart"/>
      <w:r w:rsidR="007721B9" w:rsidRPr="00E1247D">
        <w:rPr>
          <w:sz w:val="30"/>
          <w:szCs w:val="30"/>
        </w:rPr>
        <w:t>AûRf</w:t>
      </w:r>
      <w:proofErr w:type="spellEnd"/>
      <w:r w:rsidR="007721B9" w:rsidRPr="00E1247D">
        <w:rPr>
          <w:sz w:val="30"/>
          <w:szCs w:val="30"/>
        </w:rPr>
        <w:t xml:space="preserve"> </w:t>
      </w:r>
      <w:proofErr w:type="spellStart"/>
      <w:r w:rsidR="007721B9" w:rsidRPr="00E1247D">
        <w:rPr>
          <w:sz w:val="30"/>
          <w:szCs w:val="30"/>
        </w:rPr>
        <w:t>ùNnVd</w:t>
      </w:r>
      <w:proofErr w:type="spellEnd"/>
      <w:r w:rsidR="007721B9" w:rsidRPr="00E1247D">
        <w:rPr>
          <w:sz w:val="30"/>
          <w:szCs w:val="30"/>
        </w:rPr>
        <w:t xml:space="preserve"> </w:t>
      </w:r>
      <w:proofErr w:type="spellStart"/>
      <w:r w:rsidR="007721B9" w:rsidRPr="00E1247D">
        <w:rPr>
          <w:sz w:val="30"/>
          <w:szCs w:val="30"/>
        </w:rPr>
        <w:t>áPô§ÚkRÕ</w:t>
      </w:r>
      <w:proofErr w:type="spellEnd"/>
      <w:r w:rsidR="007721B9" w:rsidRPr="00E1247D">
        <w:rPr>
          <w:sz w:val="30"/>
          <w:szCs w:val="30"/>
        </w:rPr>
        <w:t xml:space="preserve">. </w:t>
      </w:r>
      <w:proofErr w:type="spellStart"/>
      <w:r w:rsidR="00551AFA" w:rsidRPr="00E1247D">
        <w:rPr>
          <w:sz w:val="30"/>
          <w:szCs w:val="30"/>
        </w:rPr>
        <w:t>LojRWô¡V</w:t>
      </w:r>
      <w:proofErr w:type="spellEnd"/>
      <w:r w:rsidR="00551AFA" w:rsidRPr="00E1247D">
        <w:rPr>
          <w:sz w:val="30"/>
          <w:szCs w:val="30"/>
        </w:rPr>
        <w:t xml:space="preserve"> </w:t>
      </w:r>
      <w:proofErr w:type="spellStart"/>
      <w:r w:rsidR="00551AFA" w:rsidRPr="00E1247D">
        <w:rPr>
          <w:sz w:val="30"/>
          <w:szCs w:val="30"/>
        </w:rPr>
        <w:t>CúVÑ</w:t>
      </w:r>
      <w:proofErr w:type="spellEnd"/>
      <w:r w:rsidR="00551AFA" w:rsidRPr="00E1247D">
        <w:rPr>
          <w:sz w:val="30"/>
          <w:szCs w:val="30"/>
        </w:rPr>
        <w:t xml:space="preserve"> ¡±</w:t>
      </w:r>
      <w:proofErr w:type="spellStart"/>
      <w:r w:rsidR="00551AFA" w:rsidRPr="00E1247D">
        <w:rPr>
          <w:sz w:val="30"/>
          <w:szCs w:val="30"/>
        </w:rPr>
        <w:t>vÕ</w:t>
      </w:r>
      <w:proofErr w:type="spellEnd"/>
      <w:r w:rsidR="00551AFA" w:rsidRPr="00E1247D">
        <w:rPr>
          <w:sz w:val="30"/>
          <w:szCs w:val="30"/>
        </w:rPr>
        <w:t xml:space="preserve"> </w:t>
      </w:r>
      <w:proofErr w:type="spellStart"/>
      <w:r w:rsidR="00551AFA" w:rsidRPr="00E1247D">
        <w:rPr>
          <w:sz w:val="30"/>
          <w:szCs w:val="30"/>
        </w:rPr>
        <w:t>YôrkR</w:t>
      </w:r>
      <w:proofErr w:type="spellEnd"/>
      <w:r w:rsidR="00551AFA" w:rsidRPr="00E1247D">
        <w:rPr>
          <w:sz w:val="30"/>
          <w:szCs w:val="30"/>
        </w:rPr>
        <w:t xml:space="preserve"> </w:t>
      </w:r>
      <w:proofErr w:type="spellStart"/>
      <w:r w:rsidR="00551AFA" w:rsidRPr="00E1247D">
        <w:rPr>
          <w:sz w:val="30"/>
          <w:szCs w:val="30"/>
        </w:rPr>
        <w:t>YôrdûLdÏm</w:t>
      </w:r>
      <w:proofErr w:type="spellEnd"/>
      <w:r w:rsidR="00551AFA" w:rsidRPr="00E1247D">
        <w:rPr>
          <w:sz w:val="30"/>
          <w:szCs w:val="30"/>
        </w:rPr>
        <w:t xml:space="preserve"> </w:t>
      </w:r>
      <w:proofErr w:type="spellStart"/>
      <w:r w:rsidR="00551AFA" w:rsidRPr="00E1247D">
        <w:rPr>
          <w:sz w:val="30"/>
          <w:szCs w:val="30"/>
        </w:rPr>
        <w:t>úUXôL</w:t>
      </w:r>
      <w:proofErr w:type="spellEnd"/>
      <w:r w:rsidR="00551AFA" w:rsidRPr="00E1247D">
        <w:rPr>
          <w:sz w:val="30"/>
          <w:szCs w:val="30"/>
        </w:rPr>
        <w:t xml:space="preserve"> </w:t>
      </w:r>
      <w:proofErr w:type="spellStart"/>
      <w:r w:rsidR="00E42622" w:rsidRPr="00E1247D">
        <w:rPr>
          <w:sz w:val="30"/>
          <w:szCs w:val="30"/>
        </w:rPr>
        <w:t>YôrkR</w:t>
      </w:r>
      <w:proofErr w:type="spellEnd"/>
      <w:r w:rsidR="00E42622" w:rsidRPr="00E1247D">
        <w:rPr>
          <w:sz w:val="30"/>
          <w:szCs w:val="30"/>
        </w:rPr>
        <w:t xml:space="preserve"> </w:t>
      </w:r>
      <w:proofErr w:type="spellStart"/>
      <w:r w:rsidR="002E6878" w:rsidRPr="00E1247D">
        <w:rPr>
          <w:sz w:val="30"/>
          <w:szCs w:val="30"/>
        </w:rPr>
        <w:t>GkR</w:t>
      </w:r>
      <w:proofErr w:type="spellEnd"/>
      <w:r w:rsidR="002E6878" w:rsidRPr="00E1247D">
        <w:rPr>
          <w:sz w:val="30"/>
          <w:szCs w:val="30"/>
        </w:rPr>
        <w:t xml:space="preserve"> U²Ràm </w:t>
      </w:r>
      <w:proofErr w:type="spellStart"/>
      <w:r w:rsidR="00290B1A" w:rsidRPr="00E1247D">
        <w:rPr>
          <w:sz w:val="30"/>
          <w:szCs w:val="30"/>
        </w:rPr>
        <w:t>EXj§p</w:t>
      </w:r>
      <w:proofErr w:type="spellEnd"/>
      <w:r w:rsidR="002E6878" w:rsidRPr="00E1247D">
        <w:rPr>
          <w:sz w:val="30"/>
          <w:szCs w:val="30"/>
        </w:rPr>
        <w:t xml:space="preserve"> </w:t>
      </w:r>
      <w:proofErr w:type="spellStart"/>
      <w:r w:rsidR="002E6878" w:rsidRPr="00E1247D">
        <w:rPr>
          <w:sz w:val="30"/>
          <w:szCs w:val="30"/>
        </w:rPr>
        <w:t>CpûX</w:t>
      </w:r>
      <w:proofErr w:type="spellEnd"/>
      <w:r w:rsidR="002E6878" w:rsidRPr="00E1247D">
        <w:rPr>
          <w:sz w:val="30"/>
          <w:szCs w:val="30"/>
        </w:rPr>
        <w:t xml:space="preserve">, </w:t>
      </w:r>
      <w:proofErr w:type="spellStart"/>
      <w:r w:rsidR="002E6878" w:rsidRPr="00E1247D">
        <w:rPr>
          <w:sz w:val="30"/>
          <w:szCs w:val="30"/>
        </w:rPr>
        <w:t>ApXÕ</w:t>
      </w:r>
      <w:proofErr w:type="spellEnd"/>
      <w:r w:rsidR="002E6878" w:rsidRPr="00E1247D">
        <w:rPr>
          <w:sz w:val="30"/>
          <w:szCs w:val="30"/>
        </w:rPr>
        <w:t xml:space="preserve"> </w:t>
      </w:r>
      <w:proofErr w:type="spellStart"/>
      <w:r w:rsidR="00F91529" w:rsidRPr="00E1247D">
        <w:rPr>
          <w:sz w:val="30"/>
          <w:szCs w:val="30"/>
        </w:rPr>
        <w:t>GdLôXj§Ûm</w:t>
      </w:r>
      <w:proofErr w:type="spellEnd"/>
      <w:r w:rsidR="00F91529" w:rsidRPr="00E1247D">
        <w:rPr>
          <w:sz w:val="30"/>
          <w:szCs w:val="30"/>
        </w:rPr>
        <w:t xml:space="preserve"> </w:t>
      </w:r>
      <w:proofErr w:type="spellStart"/>
      <w:r w:rsidR="00C81230" w:rsidRPr="00E1247D">
        <w:rPr>
          <w:sz w:val="30"/>
          <w:szCs w:val="30"/>
        </w:rPr>
        <w:t>AqYôß</w:t>
      </w:r>
      <w:proofErr w:type="spellEnd"/>
      <w:r w:rsidR="00C81230" w:rsidRPr="00E1247D">
        <w:rPr>
          <w:sz w:val="30"/>
          <w:szCs w:val="30"/>
        </w:rPr>
        <w:t xml:space="preserve"> </w:t>
      </w:r>
      <w:proofErr w:type="spellStart"/>
      <w:r w:rsidR="00C81230" w:rsidRPr="00E1247D">
        <w:rPr>
          <w:sz w:val="30"/>
          <w:szCs w:val="30"/>
        </w:rPr>
        <w:t>Yôr</w:t>
      </w:r>
      <w:proofErr w:type="spellEnd"/>
      <w:r w:rsidR="00C81230" w:rsidRPr="00E1247D">
        <w:rPr>
          <w:sz w:val="30"/>
          <w:szCs w:val="30"/>
        </w:rPr>
        <w:t>¡\</w:t>
      </w:r>
      <w:proofErr w:type="spellStart"/>
      <w:r w:rsidR="00C81230" w:rsidRPr="00E1247D">
        <w:rPr>
          <w:sz w:val="30"/>
          <w:szCs w:val="30"/>
        </w:rPr>
        <w:t>Y</w:t>
      </w:r>
      <w:r w:rsidR="00DA179F" w:rsidRPr="00E1247D">
        <w:rPr>
          <w:sz w:val="30"/>
          <w:szCs w:val="30"/>
        </w:rPr>
        <w:t>Wó</w:t>
      </w:r>
      <w:r w:rsidR="00C81230" w:rsidRPr="00E1247D">
        <w:rPr>
          <w:sz w:val="30"/>
          <w:szCs w:val="30"/>
        </w:rPr>
        <w:t>Ls</w:t>
      </w:r>
      <w:proofErr w:type="spellEnd"/>
      <w:r w:rsidR="00C81230" w:rsidRPr="00E1247D">
        <w:rPr>
          <w:sz w:val="30"/>
          <w:szCs w:val="30"/>
        </w:rPr>
        <w:t xml:space="preserve"> </w:t>
      </w:r>
      <w:proofErr w:type="spellStart"/>
      <w:r w:rsidR="00C81230" w:rsidRPr="00E1247D">
        <w:rPr>
          <w:sz w:val="30"/>
          <w:szCs w:val="30"/>
        </w:rPr>
        <w:t>CÚdLÜm</w:t>
      </w:r>
      <w:proofErr w:type="spellEnd"/>
      <w:r w:rsidR="00C81230" w:rsidRPr="00E1247D">
        <w:rPr>
          <w:sz w:val="30"/>
          <w:szCs w:val="30"/>
        </w:rPr>
        <w:t xml:space="preserve"> </w:t>
      </w:r>
      <w:proofErr w:type="spellStart"/>
      <w:r w:rsidR="00C81230" w:rsidRPr="00E1247D">
        <w:rPr>
          <w:sz w:val="30"/>
          <w:szCs w:val="30"/>
        </w:rPr>
        <w:t>UôhPô</w:t>
      </w:r>
      <w:r w:rsidR="00DA179F" w:rsidRPr="00E1247D">
        <w:rPr>
          <w:sz w:val="30"/>
          <w:szCs w:val="30"/>
        </w:rPr>
        <w:t>Wó</w:t>
      </w:r>
      <w:r w:rsidR="00C81230" w:rsidRPr="00E1247D">
        <w:rPr>
          <w:sz w:val="30"/>
          <w:szCs w:val="30"/>
        </w:rPr>
        <w:t>Ls</w:t>
      </w:r>
      <w:proofErr w:type="spellEnd"/>
      <w:r w:rsidR="00C81230" w:rsidRPr="00E1247D">
        <w:rPr>
          <w:sz w:val="30"/>
          <w:szCs w:val="30"/>
        </w:rPr>
        <w:t xml:space="preserve">, </w:t>
      </w:r>
      <w:proofErr w:type="spellStart"/>
      <w:proofErr w:type="gramStart"/>
      <w:r w:rsidR="002F533C" w:rsidRPr="00E1247D">
        <w:rPr>
          <w:sz w:val="30"/>
          <w:szCs w:val="30"/>
        </w:rPr>
        <w:t>Hù</w:t>
      </w:r>
      <w:proofErr w:type="spellEnd"/>
      <w:r w:rsidR="002F533C" w:rsidRPr="00E1247D">
        <w:rPr>
          <w:sz w:val="30"/>
          <w:szCs w:val="30"/>
        </w:rPr>
        <w:t>]u</w:t>
      </w:r>
      <w:proofErr w:type="gramEnd"/>
      <w:r w:rsidR="002F533C" w:rsidRPr="00E1247D">
        <w:rPr>
          <w:sz w:val="30"/>
          <w:szCs w:val="30"/>
        </w:rPr>
        <w:t>\</w:t>
      </w:r>
      <w:proofErr w:type="spellStart"/>
      <w:r w:rsidR="002F533C" w:rsidRPr="00E1247D">
        <w:rPr>
          <w:sz w:val="30"/>
          <w:szCs w:val="30"/>
        </w:rPr>
        <w:t>ôp</w:t>
      </w:r>
      <w:proofErr w:type="spellEnd"/>
      <w:r w:rsidR="002F533C" w:rsidRPr="00E1247D">
        <w:rPr>
          <w:sz w:val="30"/>
          <w:szCs w:val="30"/>
        </w:rPr>
        <w:t xml:space="preserve"> </w:t>
      </w:r>
      <w:proofErr w:type="spellStart"/>
      <w:r w:rsidR="002F533C" w:rsidRPr="00E1247D">
        <w:rPr>
          <w:sz w:val="30"/>
          <w:szCs w:val="30"/>
        </w:rPr>
        <w:t>AYo</w:t>
      </w:r>
      <w:proofErr w:type="spellEnd"/>
      <w:r w:rsidR="002F533C" w:rsidRPr="00E1247D">
        <w:rPr>
          <w:sz w:val="30"/>
          <w:szCs w:val="30"/>
        </w:rPr>
        <w:t xml:space="preserve"> </w:t>
      </w:r>
      <w:proofErr w:type="spellStart"/>
      <w:r w:rsidR="002F533C" w:rsidRPr="00E1247D">
        <w:rPr>
          <w:sz w:val="30"/>
          <w:szCs w:val="30"/>
        </w:rPr>
        <w:t>úRYàûPV</w:t>
      </w:r>
      <w:proofErr w:type="spellEnd"/>
      <w:r w:rsidR="002F533C" w:rsidRPr="00E1247D">
        <w:rPr>
          <w:sz w:val="30"/>
          <w:szCs w:val="30"/>
        </w:rPr>
        <w:t xml:space="preserve"> </w:t>
      </w:r>
      <w:proofErr w:type="spellStart"/>
      <w:r w:rsidR="002F533C" w:rsidRPr="00E1247D">
        <w:rPr>
          <w:sz w:val="30"/>
          <w:szCs w:val="30"/>
        </w:rPr>
        <w:t>T¬éWQ</w:t>
      </w:r>
      <w:proofErr w:type="spellEnd"/>
      <w:r w:rsidR="002F533C" w:rsidRPr="00E1247D">
        <w:rPr>
          <w:sz w:val="30"/>
          <w:szCs w:val="30"/>
        </w:rPr>
        <w:t xml:space="preserve"> </w:t>
      </w:r>
      <w:proofErr w:type="spellStart"/>
      <w:r w:rsidR="002F533C" w:rsidRPr="00E1247D">
        <w:rPr>
          <w:sz w:val="30"/>
          <w:szCs w:val="30"/>
        </w:rPr>
        <w:t>ÏUôW</w:t>
      </w:r>
      <w:proofErr w:type="spellEnd"/>
      <w:r w:rsidR="002F533C" w:rsidRPr="00E1247D">
        <w:rPr>
          <w:sz w:val="30"/>
          <w:szCs w:val="30"/>
        </w:rPr>
        <w:t>]</w:t>
      </w:r>
      <w:proofErr w:type="spellStart"/>
      <w:r w:rsidR="002F533C" w:rsidRPr="00E1247D">
        <w:rPr>
          <w:sz w:val="30"/>
          <w:szCs w:val="30"/>
        </w:rPr>
        <w:t>ôLÜm</w:t>
      </w:r>
      <w:proofErr w:type="spellEnd"/>
      <w:r w:rsidR="002F533C" w:rsidRPr="00E1247D">
        <w:rPr>
          <w:sz w:val="30"/>
          <w:szCs w:val="30"/>
        </w:rPr>
        <w:t xml:space="preserve"> </w:t>
      </w:r>
      <w:proofErr w:type="spellStart"/>
      <w:r w:rsidR="002F533C" w:rsidRPr="00E1247D">
        <w:rPr>
          <w:sz w:val="30"/>
          <w:szCs w:val="30"/>
        </w:rPr>
        <w:t>éWQ</w:t>
      </w:r>
      <w:proofErr w:type="spellEnd"/>
      <w:r w:rsidR="002F533C" w:rsidRPr="00E1247D">
        <w:rPr>
          <w:sz w:val="30"/>
          <w:szCs w:val="30"/>
        </w:rPr>
        <w:t xml:space="preserve"> </w:t>
      </w:r>
      <w:proofErr w:type="spellStart"/>
      <w:r w:rsidR="002F533C" w:rsidRPr="00E1247D">
        <w:rPr>
          <w:sz w:val="30"/>
          <w:szCs w:val="30"/>
        </w:rPr>
        <w:t>T­VôLÜm</w:t>
      </w:r>
      <w:proofErr w:type="spellEnd"/>
      <w:r w:rsidR="002F533C" w:rsidRPr="00E1247D">
        <w:rPr>
          <w:sz w:val="30"/>
          <w:szCs w:val="30"/>
        </w:rPr>
        <w:t xml:space="preserve"> </w:t>
      </w:r>
      <w:proofErr w:type="spellStart"/>
      <w:r w:rsidR="002F533C" w:rsidRPr="00E1247D">
        <w:rPr>
          <w:sz w:val="30"/>
          <w:szCs w:val="30"/>
        </w:rPr>
        <w:t>CÚkRô</w:t>
      </w:r>
      <w:r w:rsidR="00DA179F" w:rsidRPr="00E1247D">
        <w:rPr>
          <w:sz w:val="30"/>
          <w:szCs w:val="30"/>
        </w:rPr>
        <w:t>Wó</w:t>
      </w:r>
      <w:proofErr w:type="spellEnd"/>
      <w:r w:rsidR="002F533C" w:rsidRPr="00E1247D">
        <w:rPr>
          <w:sz w:val="30"/>
          <w:szCs w:val="30"/>
        </w:rPr>
        <w:t xml:space="preserve">. </w:t>
      </w:r>
      <w:proofErr w:type="spellStart"/>
      <w:r w:rsidR="00F8177F" w:rsidRPr="00E1247D">
        <w:rPr>
          <w:sz w:val="30"/>
          <w:szCs w:val="30"/>
        </w:rPr>
        <w:t>AYo</w:t>
      </w:r>
      <w:proofErr w:type="spellEnd"/>
      <w:r w:rsidR="00F8177F" w:rsidRPr="00E1247D">
        <w:rPr>
          <w:sz w:val="30"/>
          <w:szCs w:val="30"/>
        </w:rPr>
        <w:t xml:space="preserve"> </w:t>
      </w:r>
      <w:proofErr w:type="spellStart"/>
      <w:r w:rsidR="00F8177F" w:rsidRPr="00E1247D">
        <w:rPr>
          <w:sz w:val="30"/>
          <w:szCs w:val="30"/>
        </w:rPr>
        <w:t>RôUôLúY</w:t>
      </w:r>
      <w:proofErr w:type="spellEnd"/>
      <w:r w:rsidR="00F8177F" w:rsidRPr="00E1247D">
        <w:rPr>
          <w:sz w:val="30"/>
          <w:szCs w:val="30"/>
        </w:rPr>
        <w:t xml:space="preserve"> </w:t>
      </w:r>
      <w:proofErr w:type="spellStart"/>
      <w:r w:rsidR="00F8177F" w:rsidRPr="00E1247D">
        <w:rPr>
          <w:sz w:val="30"/>
          <w:szCs w:val="30"/>
        </w:rPr>
        <w:t>GûRÙm</w:t>
      </w:r>
      <w:proofErr w:type="spellEnd"/>
      <w:r w:rsidR="00F8177F" w:rsidRPr="00E1247D">
        <w:rPr>
          <w:sz w:val="30"/>
          <w:szCs w:val="30"/>
        </w:rPr>
        <w:t xml:space="preserve"> </w:t>
      </w:r>
      <w:proofErr w:type="spellStart"/>
      <w:r w:rsidR="00F8177F" w:rsidRPr="00E1247D">
        <w:rPr>
          <w:sz w:val="30"/>
          <w:szCs w:val="30"/>
        </w:rPr>
        <w:t>ùNnV</w:t>
      </w:r>
      <w:proofErr w:type="spellEnd"/>
      <w:r w:rsidR="00F8177F" w:rsidRPr="00E1247D">
        <w:rPr>
          <w:sz w:val="30"/>
          <w:szCs w:val="30"/>
        </w:rPr>
        <w:t xml:space="preserve"> </w:t>
      </w:r>
      <w:proofErr w:type="spellStart"/>
      <w:r w:rsidR="00F8177F" w:rsidRPr="00E1247D">
        <w:rPr>
          <w:sz w:val="30"/>
          <w:szCs w:val="30"/>
        </w:rPr>
        <w:t>Ø¥VôÕ</w:t>
      </w:r>
      <w:proofErr w:type="spellEnd"/>
      <w:r w:rsidR="00F8177F" w:rsidRPr="00E1247D">
        <w:rPr>
          <w:sz w:val="30"/>
          <w:szCs w:val="30"/>
        </w:rPr>
        <w:t xml:space="preserve"> </w:t>
      </w:r>
      <w:proofErr w:type="spellStart"/>
      <w:r w:rsidR="00F8177F" w:rsidRPr="00E1247D">
        <w:rPr>
          <w:sz w:val="30"/>
          <w:szCs w:val="30"/>
        </w:rPr>
        <w:t>Guß</w:t>
      </w:r>
      <w:proofErr w:type="spellEnd"/>
      <w:r w:rsidR="005553BA" w:rsidRPr="00E1247D">
        <w:rPr>
          <w:sz w:val="30"/>
          <w:szCs w:val="30"/>
        </w:rPr>
        <w:t xml:space="preserve"> </w:t>
      </w:r>
      <w:proofErr w:type="spellStart"/>
      <w:r w:rsidR="005553BA" w:rsidRPr="00E1247D">
        <w:rPr>
          <w:sz w:val="30"/>
          <w:szCs w:val="30"/>
        </w:rPr>
        <w:t>ÁiÓm</w:t>
      </w:r>
      <w:proofErr w:type="spellEnd"/>
      <w:r w:rsidR="005553BA" w:rsidRPr="00E1247D">
        <w:rPr>
          <w:sz w:val="30"/>
          <w:szCs w:val="30"/>
        </w:rPr>
        <w:t xml:space="preserve"> </w:t>
      </w:r>
      <w:proofErr w:type="spellStart"/>
      <w:r w:rsidR="005553BA" w:rsidRPr="00E1247D">
        <w:rPr>
          <w:sz w:val="30"/>
          <w:szCs w:val="30"/>
        </w:rPr>
        <w:t>ÁiÓUôL</w:t>
      </w:r>
      <w:proofErr w:type="spellEnd"/>
      <w:r w:rsidR="005553BA" w:rsidRPr="00E1247D">
        <w:rPr>
          <w:sz w:val="30"/>
          <w:szCs w:val="30"/>
        </w:rPr>
        <w:t xml:space="preserve">, </w:t>
      </w:r>
      <w:proofErr w:type="spellStart"/>
      <w:r w:rsidR="0033610D" w:rsidRPr="00E1247D">
        <w:rPr>
          <w:sz w:val="30"/>
          <w:szCs w:val="30"/>
        </w:rPr>
        <w:t>A¥dL</w:t>
      </w:r>
      <w:proofErr w:type="spellEnd"/>
      <w:r w:rsidR="0033610D" w:rsidRPr="00E1247D">
        <w:rPr>
          <w:sz w:val="30"/>
          <w:szCs w:val="30"/>
        </w:rPr>
        <w:t>¥</w:t>
      </w:r>
      <w:r w:rsidR="00F8177F" w:rsidRPr="00E1247D">
        <w:rPr>
          <w:sz w:val="30"/>
          <w:szCs w:val="30"/>
        </w:rPr>
        <w:t xml:space="preserve"> </w:t>
      </w:r>
      <w:proofErr w:type="spellStart"/>
      <w:r w:rsidR="009D1EDF" w:rsidRPr="00E1247D">
        <w:rPr>
          <w:sz w:val="30"/>
          <w:szCs w:val="30"/>
        </w:rPr>
        <w:t>ùY°lTûPVôL</w:t>
      </w:r>
      <w:proofErr w:type="spellEnd"/>
      <w:r w:rsidR="009D1EDF" w:rsidRPr="00E1247D">
        <w:rPr>
          <w:sz w:val="30"/>
          <w:szCs w:val="30"/>
        </w:rPr>
        <w:t xml:space="preserve"> </w:t>
      </w:r>
      <w:proofErr w:type="spellStart"/>
      <w:r w:rsidR="004F7754" w:rsidRPr="00E1247D">
        <w:rPr>
          <w:sz w:val="30"/>
          <w:szCs w:val="30"/>
        </w:rPr>
        <w:t>ùNôp</w:t>
      </w:r>
      <w:proofErr w:type="spellEnd"/>
      <w:r w:rsidR="004F7754" w:rsidRPr="00E1247D">
        <w:rPr>
          <w:sz w:val="30"/>
          <w:szCs w:val="30"/>
        </w:rPr>
        <w:t>­</w:t>
      </w:r>
      <w:r w:rsidR="00876E8D" w:rsidRPr="00E1247D">
        <w:rPr>
          <w:sz w:val="30"/>
          <w:szCs w:val="30"/>
        </w:rPr>
        <w:t xml:space="preserve"> </w:t>
      </w:r>
      <w:proofErr w:type="spellStart"/>
      <w:r w:rsidR="00876E8D" w:rsidRPr="00E1247D">
        <w:rPr>
          <w:sz w:val="30"/>
          <w:szCs w:val="30"/>
        </w:rPr>
        <w:t>YkRô</w:t>
      </w:r>
      <w:r w:rsidR="00DA179F" w:rsidRPr="00E1247D">
        <w:rPr>
          <w:sz w:val="30"/>
          <w:szCs w:val="30"/>
        </w:rPr>
        <w:t>Wó</w:t>
      </w:r>
      <w:proofErr w:type="spellEnd"/>
      <w:r w:rsidR="00876E8D" w:rsidRPr="00E1247D">
        <w:rPr>
          <w:sz w:val="30"/>
          <w:szCs w:val="30"/>
        </w:rPr>
        <w:t xml:space="preserve">. </w:t>
      </w:r>
      <w:proofErr w:type="spellStart"/>
      <w:r w:rsidR="00876E8D" w:rsidRPr="00E1247D">
        <w:rPr>
          <w:sz w:val="30"/>
          <w:szCs w:val="30"/>
        </w:rPr>
        <w:t>AY</w:t>
      </w:r>
      <w:r w:rsidR="00DA179F" w:rsidRPr="00E1247D">
        <w:rPr>
          <w:sz w:val="30"/>
          <w:szCs w:val="30"/>
        </w:rPr>
        <w:t>Wó</w:t>
      </w:r>
      <w:proofErr w:type="spellEnd"/>
      <w:r w:rsidR="00876E8D" w:rsidRPr="00E1247D">
        <w:rPr>
          <w:sz w:val="30"/>
          <w:szCs w:val="30"/>
        </w:rPr>
        <w:t>,</w:t>
      </w:r>
      <w:r w:rsidR="00203B2E" w:rsidRPr="00E1247D">
        <w:rPr>
          <w:rFonts w:ascii="TML_Vaigai_Normal" w:hAnsi="TML_Vaigai_Normal"/>
          <w:sz w:val="30"/>
          <w:szCs w:val="30"/>
        </w:rPr>
        <w:t xml:space="preserve"> </w:t>
      </w:r>
      <w:proofErr w:type="spellStart"/>
      <w:r w:rsidR="009D1EDF" w:rsidRPr="00E1247D">
        <w:rPr>
          <w:sz w:val="30"/>
          <w:szCs w:val="30"/>
        </w:rPr>
        <w:t>Sôu</w:t>
      </w:r>
      <w:proofErr w:type="spellEnd"/>
      <w:r w:rsidR="009D1EDF" w:rsidRPr="00E1247D">
        <w:rPr>
          <w:sz w:val="30"/>
          <w:szCs w:val="30"/>
        </w:rPr>
        <w:t xml:space="preserve"> </w:t>
      </w:r>
      <w:proofErr w:type="spellStart"/>
      <w:proofErr w:type="gramStart"/>
      <w:r w:rsidR="009D1EDF" w:rsidRPr="00E1247D">
        <w:rPr>
          <w:sz w:val="30"/>
          <w:szCs w:val="30"/>
        </w:rPr>
        <w:t>Sô</w:t>
      </w:r>
      <w:proofErr w:type="spellEnd"/>
      <w:r w:rsidR="009D1EDF" w:rsidRPr="00E1247D">
        <w:rPr>
          <w:sz w:val="30"/>
          <w:szCs w:val="30"/>
        </w:rPr>
        <w:t>]</w:t>
      </w:r>
      <w:proofErr w:type="spellStart"/>
      <w:r w:rsidR="009D1EDF" w:rsidRPr="00E1247D">
        <w:rPr>
          <w:sz w:val="30"/>
          <w:szCs w:val="30"/>
        </w:rPr>
        <w:t>ôL</w:t>
      </w:r>
      <w:proofErr w:type="spellEnd"/>
      <w:proofErr w:type="gramEnd"/>
      <w:r w:rsidR="009D1EDF" w:rsidRPr="00E1247D">
        <w:rPr>
          <w:sz w:val="30"/>
          <w:szCs w:val="30"/>
        </w:rPr>
        <w:t xml:space="preserve"> G]</w:t>
      </w:r>
      <w:proofErr w:type="spellStart"/>
      <w:r w:rsidR="009D1EDF" w:rsidRPr="00E1247D">
        <w:rPr>
          <w:sz w:val="30"/>
          <w:szCs w:val="30"/>
        </w:rPr>
        <w:t>dÏs</w:t>
      </w:r>
      <w:proofErr w:type="spellEnd"/>
      <w:r w:rsidR="00DC46F2" w:rsidRPr="00E1247D">
        <w:rPr>
          <w:sz w:val="30"/>
          <w:szCs w:val="30"/>
        </w:rPr>
        <w:t xml:space="preserve"> </w:t>
      </w:r>
      <w:proofErr w:type="spellStart"/>
      <w:r w:rsidR="009D1EDF" w:rsidRPr="00E1247D">
        <w:rPr>
          <w:sz w:val="30"/>
          <w:szCs w:val="30"/>
        </w:rPr>
        <w:t>Jußm</w:t>
      </w:r>
      <w:proofErr w:type="spellEnd"/>
      <w:r w:rsidR="009D1EDF" w:rsidRPr="00E1247D">
        <w:rPr>
          <w:sz w:val="30"/>
          <w:szCs w:val="30"/>
        </w:rPr>
        <w:t xml:space="preserve"> </w:t>
      </w:r>
      <w:proofErr w:type="spellStart"/>
      <w:r w:rsidR="009D1EDF" w:rsidRPr="00E1247D">
        <w:rPr>
          <w:sz w:val="30"/>
          <w:szCs w:val="30"/>
        </w:rPr>
        <w:t>ùNnY§pûX</w:t>
      </w:r>
      <w:proofErr w:type="spellEnd"/>
      <w:r w:rsidR="009D1EDF" w:rsidRPr="00E1247D">
        <w:rPr>
          <w:sz w:val="30"/>
          <w:szCs w:val="30"/>
        </w:rPr>
        <w:t>,</w:t>
      </w:r>
      <w:r w:rsidR="00DC46F2" w:rsidRPr="00E1247D">
        <w:rPr>
          <w:sz w:val="30"/>
          <w:szCs w:val="30"/>
        </w:rPr>
        <w:t xml:space="preserve"> </w:t>
      </w:r>
      <w:proofErr w:type="spellStart"/>
      <w:r w:rsidR="00AA66E7" w:rsidRPr="00E1247D">
        <w:rPr>
          <w:sz w:val="30"/>
          <w:szCs w:val="30"/>
        </w:rPr>
        <w:t>Sô</w:t>
      </w:r>
      <w:proofErr w:type="spellEnd"/>
      <w:r w:rsidR="00AA66E7" w:rsidRPr="00E1247D">
        <w:rPr>
          <w:sz w:val="30"/>
          <w:szCs w:val="30"/>
        </w:rPr>
        <w:t>]</w:t>
      </w:r>
      <w:proofErr w:type="spellStart"/>
      <w:r w:rsidR="00AA66E7" w:rsidRPr="00E1247D">
        <w:rPr>
          <w:sz w:val="30"/>
          <w:szCs w:val="30"/>
        </w:rPr>
        <w:t>ôL</w:t>
      </w:r>
      <w:proofErr w:type="spellEnd"/>
      <w:r w:rsidR="00AA66E7" w:rsidRPr="00E1247D">
        <w:rPr>
          <w:sz w:val="30"/>
          <w:szCs w:val="30"/>
        </w:rPr>
        <w:t xml:space="preserve"> </w:t>
      </w:r>
      <w:proofErr w:type="spellStart"/>
      <w:r w:rsidR="00AA66E7" w:rsidRPr="00E1247D">
        <w:rPr>
          <w:sz w:val="30"/>
          <w:szCs w:val="30"/>
        </w:rPr>
        <w:t>GûRÙm</w:t>
      </w:r>
      <w:proofErr w:type="spellEnd"/>
      <w:r w:rsidR="00AA66E7" w:rsidRPr="00E1247D">
        <w:rPr>
          <w:sz w:val="30"/>
          <w:szCs w:val="30"/>
        </w:rPr>
        <w:t xml:space="preserve"> </w:t>
      </w:r>
      <w:proofErr w:type="spellStart"/>
      <w:r w:rsidR="00AA66E7" w:rsidRPr="00E1247D">
        <w:rPr>
          <w:sz w:val="30"/>
          <w:szCs w:val="30"/>
        </w:rPr>
        <w:t>ùNnV</w:t>
      </w:r>
      <w:proofErr w:type="spellEnd"/>
      <w:r w:rsidR="00AA66E7" w:rsidRPr="00E1247D">
        <w:rPr>
          <w:sz w:val="30"/>
          <w:szCs w:val="30"/>
        </w:rPr>
        <w:t xml:space="preserve"> </w:t>
      </w:r>
      <w:proofErr w:type="spellStart"/>
      <w:r w:rsidR="00AA66E7" w:rsidRPr="00E1247D">
        <w:rPr>
          <w:sz w:val="30"/>
          <w:szCs w:val="30"/>
        </w:rPr>
        <w:t>Ø¥VôÕ</w:t>
      </w:r>
      <w:proofErr w:type="spellEnd"/>
      <w:r w:rsidR="00AA66E7" w:rsidRPr="00E1247D">
        <w:rPr>
          <w:sz w:val="30"/>
          <w:szCs w:val="30"/>
        </w:rPr>
        <w:t>, B]</w:t>
      </w:r>
      <w:proofErr w:type="spellStart"/>
      <w:r w:rsidR="00AA66E7" w:rsidRPr="00E1247D">
        <w:rPr>
          <w:sz w:val="30"/>
          <w:szCs w:val="30"/>
        </w:rPr>
        <w:t>ôp</w:t>
      </w:r>
      <w:proofErr w:type="spellEnd"/>
      <w:r w:rsidR="00AA66E7" w:rsidRPr="00E1247D">
        <w:rPr>
          <w:sz w:val="30"/>
          <w:szCs w:val="30"/>
        </w:rPr>
        <w:t xml:space="preserve"> </w:t>
      </w:r>
      <w:r w:rsidR="000C2847" w:rsidRPr="00E1247D">
        <w:rPr>
          <w:sz w:val="30"/>
          <w:szCs w:val="30"/>
        </w:rPr>
        <w:t>©</w:t>
      </w:r>
      <w:proofErr w:type="spellStart"/>
      <w:r w:rsidR="000C2847" w:rsidRPr="00E1247D">
        <w:rPr>
          <w:sz w:val="30"/>
          <w:szCs w:val="30"/>
        </w:rPr>
        <w:t>RôYô</w:t>
      </w:r>
      <w:proofErr w:type="spellEnd"/>
      <w:r w:rsidR="000C2847" w:rsidRPr="00E1247D">
        <w:rPr>
          <w:sz w:val="30"/>
          <w:szCs w:val="30"/>
        </w:rPr>
        <w:t>]</w:t>
      </w:r>
      <w:proofErr w:type="spellStart"/>
      <w:r w:rsidR="000C2847" w:rsidRPr="00E1247D">
        <w:rPr>
          <w:sz w:val="30"/>
          <w:szCs w:val="30"/>
        </w:rPr>
        <w:t>Y</w:t>
      </w:r>
      <w:r w:rsidR="00DA179F" w:rsidRPr="00E1247D">
        <w:rPr>
          <w:sz w:val="30"/>
          <w:szCs w:val="30"/>
        </w:rPr>
        <w:t>Wó</w:t>
      </w:r>
      <w:proofErr w:type="spellEnd"/>
      <w:r w:rsidR="000C2847" w:rsidRPr="00E1247D">
        <w:rPr>
          <w:sz w:val="30"/>
          <w:szCs w:val="30"/>
        </w:rPr>
        <w:t xml:space="preserve"> </w:t>
      </w:r>
      <w:proofErr w:type="spellStart"/>
      <w:r w:rsidR="000C2847" w:rsidRPr="00E1247D">
        <w:rPr>
          <w:sz w:val="30"/>
          <w:szCs w:val="30"/>
        </w:rPr>
        <w:t>ùNnV</w:t>
      </w:r>
      <w:proofErr w:type="spellEnd"/>
      <w:r w:rsidR="000C2847" w:rsidRPr="00E1247D">
        <w:rPr>
          <w:sz w:val="30"/>
          <w:szCs w:val="30"/>
        </w:rPr>
        <w:t xml:space="preserve"> </w:t>
      </w:r>
      <w:proofErr w:type="spellStart"/>
      <w:r w:rsidR="000C2847" w:rsidRPr="00E1247D">
        <w:rPr>
          <w:sz w:val="30"/>
          <w:szCs w:val="30"/>
        </w:rPr>
        <w:t>Sôu</w:t>
      </w:r>
      <w:proofErr w:type="spellEnd"/>
      <w:r w:rsidR="000C2847" w:rsidRPr="00E1247D">
        <w:rPr>
          <w:sz w:val="30"/>
          <w:szCs w:val="30"/>
        </w:rPr>
        <w:t xml:space="preserve"> </w:t>
      </w:r>
      <w:proofErr w:type="spellStart"/>
      <w:r w:rsidR="000C2847" w:rsidRPr="00E1247D">
        <w:rPr>
          <w:sz w:val="30"/>
          <w:szCs w:val="30"/>
        </w:rPr>
        <w:t>Lôi</w:t>
      </w:r>
      <w:proofErr w:type="spellEnd"/>
      <w:r w:rsidR="000C2847" w:rsidRPr="00E1247D">
        <w:rPr>
          <w:sz w:val="30"/>
          <w:szCs w:val="30"/>
        </w:rPr>
        <w:t>¡\</w:t>
      </w:r>
      <w:proofErr w:type="spellStart"/>
      <w:r w:rsidR="000C2847" w:rsidRPr="00E1247D">
        <w:rPr>
          <w:sz w:val="30"/>
          <w:szCs w:val="30"/>
        </w:rPr>
        <w:t>ûR</w:t>
      </w:r>
      <w:proofErr w:type="spellEnd"/>
      <w:r w:rsidR="000C2847" w:rsidRPr="00E1247D">
        <w:rPr>
          <w:sz w:val="30"/>
          <w:szCs w:val="30"/>
        </w:rPr>
        <w:t xml:space="preserve">, </w:t>
      </w:r>
      <w:proofErr w:type="spellStart"/>
      <w:r w:rsidR="00A17968" w:rsidRPr="00E1247D">
        <w:rPr>
          <w:sz w:val="30"/>
          <w:szCs w:val="30"/>
        </w:rPr>
        <w:t>ÏUôWàm</w:t>
      </w:r>
      <w:proofErr w:type="spellEnd"/>
      <w:r w:rsidR="00A17968" w:rsidRPr="00E1247D">
        <w:rPr>
          <w:sz w:val="30"/>
          <w:szCs w:val="30"/>
        </w:rPr>
        <w:t xml:space="preserve"> </w:t>
      </w:r>
      <w:proofErr w:type="spellStart"/>
      <w:r w:rsidR="00483AC1" w:rsidRPr="00E1247D">
        <w:rPr>
          <w:sz w:val="30"/>
          <w:szCs w:val="30"/>
        </w:rPr>
        <w:t>AkRlT¥úV</w:t>
      </w:r>
      <w:proofErr w:type="spellEnd"/>
      <w:r w:rsidR="00483AC1" w:rsidRPr="00E1247D">
        <w:rPr>
          <w:sz w:val="30"/>
          <w:szCs w:val="30"/>
        </w:rPr>
        <w:t xml:space="preserve"> </w:t>
      </w:r>
      <w:proofErr w:type="spellStart"/>
      <w:r w:rsidR="00483AC1" w:rsidRPr="00E1247D">
        <w:rPr>
          <w:sz w:val="30"/>
          <w:szCs w:val="30"/>
        </w:rPr>
        <w:t>ùNn</w:t>
      </w:r>
      <w:proofErr w:type="spellEnd"/>
      <w:r w:rsidR="00483AC1" w:rsidRPr="00E1247D">
        <w:rPr>
          <w:sz w:val="30"/>
          <w:szCs w:val="30"/>
        </w:rPr>
        <w:t>¡\</w:t>
      </w:r>
      <w:proofErr w:type="spellStart"/>
      <w:r w:rsidR="00483AC1" w:rsidRPr="00E1247D">
        <w:rPr>
          <w:sz w:val="30"/>
          <w:szCs w:val="30"/>
        </w:rPr>
        <w:t>ôo</w:t>
      </w:r>
      <w:proofErr w:type="spellEnd"/>
      <w:r w:rsidR="00483AC1" w:rsidRPr="00E1247D">
        <w:rPr>
          <w:sz w:val="30"/>
          <w:szCs w:val="30"/>
        </w:rPr>
        <w:t xml:space="preserve">. </w:t>
      </w:r>
      <w:proofErr w:type="spellStart"/>
      <w:r w:rsidR="00483AC1" w:rsidRPr="00E1247D">
        <w:rPr>
          <w:sz w:val="30"/>
          <w:szCs w:val="30"/>
        </w:rPr>
        <w:t>Sôu</w:t>
      </w:r>
      <w:proofErr w:type="spellEnd"/>
      <w:r w:rsidR="00483AC1" w:rsidRPr="00E1247D">
        <w:rPr>
          <w:sz w:val="30"/>
          <w:szCs w:val="30"/>
        </w:rPr>
        <w:t xml:space="preserve"> </w:t>
      </w:r>
      <w:proofErr w:type="spellStart"/>
      <w:r w:rsidR="00483AC1" w:rsidRPr="00E1247D">
        <w:rPr>
          <w:sz w:val="30"/>
          <w:szCs w:val="30"/>
        </w:rPr>
        <w:t>ùNn¡ú</w:t>
      </w:r>
      <w:proofErr w:type="spellEnd"/>
      <w:r w:rsidR="00483AC1" w:rsidRPr="00E1247D">
        <w:rPr>
          <w:sz w:val="30"/>
          <w:szCs w:val="30"/>
        </w:rPr>
        <w:t xml:space="preserve">\u... </w:t>
      </w:r>
      <w:r w:rsidR="003635B7" w:rsidRPr="00E1247D">
        <w:rPr>
          <w:sz w:val="30"/>
          <w:szCs w:val="30"/>
        </w:rPr>
        <w:t>Gu ©</w:t>
      </w:r>
      <w:proofErr w:type="spellStart"/>
      <w:r w:rsidR="003635B7" w:rsidRPr="00E1247D">
        <w:rPr>
          <w:sz w:val="30"/>
          <w:szCs w:val="30"/>
        </w:rPr>
        <w:t>Rô</w:t>
      </w:r>
      <w:proofErr w:type="spellEnd"/>
      <w:r w:rsidR="003635B7" w:rsidRPr="00E1247D">
        <w:rPr>
          <w:sz w:val="30"/>
          <w:szCs w:val="30"/>
        </w:rPr>
        <w:t xml:space="preserve"> </w:t>
      </w:r>
      <w:r w:rsidR="003635B7" w:rsidRPr="00E1247D">
        <w:rPr>
          <w:sz w:val="30"/>
          <w:szCs w:val="30"/>
        </w:rPr>
        <w:lastRenderedPageBreak/>
        <w:t>¡¬</w:t>
      </w:r>
      <w:proofErr w:type="spellStart"/>
      <w:r w:rsidR="003635B7" w:rsidRPr="00E1247D">
        <w:rPr>
          <w:sz w:val="30"/>
          <w:szCs w:val="30"/>
        </w:rPr>
        <w:t>ûV</w:t>
      </w:r>
      <w:proofErr w:type="spellEnd"/>
      <w:r w:rsidR="003635B7" w:rsidRPr="00E1247D">
        <w:rPr>
          <w:sz w:val="30"/>
          <w:szCs w:val="30"/>
        </w:rPr>
        <w:t xml:space="preserve"> </w:t>
      </w:r>
      <w:proofErr w:type="spellStart"/>
      <w:r w:rsidR="003635B7" w:rsidRPr="00E1247D">
        <w:rPr>
          <w:sz w:val="30"/>
          <w:szCs w:val="30"/>
        </w:rPr>
        <w:t>ùNnÕ</w:t>
      </w:r>
      <w:proofErr w:type="spellEnd"/>
      <w:r w:rsidR="003635B7" w:rsidRPr="00E1247D">
        <w:rPr>
          <w:sz w:val="30"/>
          <w:szCs w:val="30"/>
        </w:rPr>
        <w:t xml:space="preserve"> YÚ¡\</w:t>
      </w:r>
      <w:proofErr w:type="spellStart"/>
      <w:r w:rsidR="003635B7" w:rsidRPr="00E1247D">
        <w:rPr>
          <w:sz w:val="30"/>
          <w:szCs w:val="30"/>
        </w:rPr>
        <w:t>ô</w:t>
      </w:r>
      <w:r w:rsidR="00DA179F" w:rsidRPr="00E1247D">
        <w:rPr>
          <w:sz w:val="30"/>
          <w:szCs w:val="30"/>
        </w:rPr>
        <w:t>Wó</w:t>
      </w:r>
      <w:proofErr w:type="spellEnd"/>
      <w:r w:rsidR="003635B7" w:rsidRPr="00E1247D">
        <w:rPr>
          <w:sz w:val="30"/>
          <w:szCs w:val="30"/>
        </w:rPr>
        <w:t xml:space="preserve">, </w:t>
      </w:r>
      <w:proofErr w:type="spellStart"/>
      <w:r w:rsidR="003635B7" w:rsidRPr="00E1247D">
        <w:rPr>
          <w:sz w:val="30"/>
          <w:szCs w:val="30"/>
        </w:rPr>
        <w:t>Sôàm</w:t>
      </w:r>
      <w:proofErr w:type="spellEnd"/>
      <w:r w:rsidR="003635B7" w:rsidRPr="00E1247D">
        <w:rPr>
          <w:sz w:val="30"/>
          <w:szCs w:val="30"/>
        </w:rPr>
        <w:t xml:space="preserve"> </w:t>
      </w:r>
      <w:proofErr w:type="spellStart"/>
      <w:r w:rsidR="00C67AC2" w:rsidRPr="00E1247D">
        <w:rPr>
          <w:sz w:val="30"/>
          <w:szCs w:val="30"/>
        </w:rPr>
        <w:t>CkúSWm</w:t>
      </w:r>
      <w:proofErr w:type="spellEnd"/>
      <w:r w:rsidR="00C67AC2" w:rsidRPr="00E1247D">
        <w:rPr>
          <w:sz w:val="30"/>
          <w:szCs w:val="30"/>
        </w:rPr>
        <w:t xml:space="preserve"> </w:t>
      </w:r>
      <w:proofErr w:type="spellStart"/>
      <w:r w:rsidR="00C67AC2" w:rsidRPr="00E1247D">
        <w:rPr>
          <w:sz w:val="30"/>
          <w:szCs w:val="30"/>
        </w:rPr>
        <w:t>YûW</w:t>
      </w:r>
      <w:proofErr w:type="spellEnd"/>
      <w:r w:rsidR="00C67AC2" w:rsidRPr="00E1247D">
        <w:rPr>
          <w:sz w:val="30"/>
          <w:szCs w:val="30"/>
        </w:rPr>
        <w:t xml:space="preserve"> ¡¬</w:t>
      </w:r>
      <w:proofErr w:type="spellStart"/>
      <w:r w:rsidR="00C67AC2" w:rsidRPr="00E1247D">
        <w:rPr>
          <w:sz w:val="30"/>
          <w:szCs w:val="30"/>
        </w:rPr>
        <w:t>ûV</w:t>
      </w:r>
      <w:proofErr w:type="spellEnd"/>
      <w:r w:rsidR="00C67AC2" w:rsidRPr="00E1247D">
        <w:rPr>
          <w:sz w:val="30"/>
          <w:szCs w:val="30"/>
        </w:rPr>
        <w:t xml:space="preserve"> </w:t>
      </w:r>
      <w:proofErr w:type="spellStart"/>
      <w:r w:rsidR="00C67AC2" w:rsidRPr="00E1247D">
        <w:rPr>
          <w:sz w:val="30"/>
          <w:szCs w:val="30"/>
        </w:rPr>
        <w:t>ùNnÕ</w:t>
      </w:r>
      <w:proofErr w:type="spellEnd"/>
      <w:r w:rsidR="00C67AC2" w:rsidRPr="00E1247D">
        <w:rPr>
          <w:sz w:val="30"/>
          <w:szCs w:val="30"/>
        </w:rPr>
        <w:t xml:space="preserve"> </w:t>
      </w:r>
      <w:proofErr w:type="spellStart"/>
      <w:r w:rsidR="00C67AC2" w:rsidRPr="00E1247D">
        <w:rPr>
          <w:sz w:val="30"/>
          <w:szCs w:val="30"/>
        </w:rPr>
        <w:t>YÚ¡ú</w:t>
      </w:r>
      <w:proofErr w:type="spellEnd"/>
      <w:r w:rsidR="00C67AC2" w:rsidRPr="00E1247D">
        <w:rPr>
          <w:sz w:val="30"/>
          <w:szCs w:val="30"/>
        </w:rPr>
        <w:t xml:space="preserve">\u. </w:t>
      </w:r>
      <w:proofErr w:type="spellStart"/>
      <w:r w:rsidR="009E2748" w:rsidRPr="00E1247D">
        <w:rPr>
          <w:sz w:val="30"/>
          <w:szCs w:val="30"/>
        </w:rPr>
        <w:t>AY</w:t>
      </w:r>
      <w:r w:rsidR="00DA179F" w:rsidRPr="00E1247D">
        <w:rPr>
          <w:sz w:val="30"/>
          <w:szCs w:val="30"/>
        </w:rPr>
        <w:t>Wó</w:t>
      </w:r>
      <w:proofErr w:type="spellEnd"/>
      <w:r w:rsidR="009E2748" w:rsidRPr="00E1247D">
        <w:rPr>
          <w:sz w:val="30"/>
          <w:szCs w:val="30"/>
        </w:rPr>
        <w:t xml:space="preserve"> Gu²Pm </w:t>
      </w:r>
      <w:proofErr w:type="spellStart"/>
      <w:r w:rsidR="009E2748" w:rsidRPr="00E1247D">
        <w:rPr>
          <w:sz w:val="30"/>
          <w:szCs w:val="30"/>
        </w:rPr>
        <w:t>áß</w:t>
      </w:r>
      <w:r w:rsidR="00575595" w:rsidRPr="00E1247D">
        <w:rPr>
          <w:sz w:val="30"/>
          <w:szCs w:val="30"/>
        </w:rPr>
        <w:t>m</w:t>
      </w:r>
      <w:proofErr w:type="spellEnd"/>
      <w:r w:rsidR="00575595" w:rsidRPr="00E1247D">
        <w:rPr>
          <w:sz w:val="30"/>
          <w:szCs w:val="30"/>
        </w:rPr>
        <w:t xml:space="preserve"> </w:t>
      </w:r>
      <w:proofErr w:type="spellStart"/>
      <w:r w:rsidR="00575595" w:rsidRPr="00E1247D">
        <w:rPr>
          <w:sz w:val="30"/>
          <w:szCs w:val="30"/>
        </w:rPr>
        <w:t>YûW</w:t>
      </w:r>
      <w:proofErr w:type="spellEnd"/>
      <w:r w:rsidR="009E2748" w:rsidRPr="00E1247D">
        <w:rPr>
          <w:sz w:val="30"/>
          <w:szCs w:val="30"/>
        </w:rPr>
        <w:t xml:space="preserve"> </w:t>
      </w:r>
      <w:proofErr w:type="spellStart"/>
      <w:r w:rsidR="009E2748" w:rsidRPr="00E1247D">
        <w:rPr>
          <w:sz w:val="30"/>
          <w:szCs w:val="30"/>
        </w:rPr>
        <w:t>ApXÕ</w:t>
      </w:r>
      <w:proofErr w:type="spellEnd"/>
      <w:r w:rsidR="009E2748" w:rsidRPr="00E1247D">
        <w:rPr>
          <w:sz w:val="30"/>
          <w:szCs w:val="30"/>
        </w:rPr>
        <w:t xml:space="preserve"> </w:t>
      </w:r>
      <w:proofErr w:type="spellStart"/>
      <w:r w:rsidR="009E2748" w:rsidRPr="00E1247D">
        <w:rPr>
          <w:sz w:val="30"/>
          <w:szCs w:val="30"/>
        </w:rPr>
        <w:t>AY</w:t>
      </w:r>
      <w:r w:rsidR="00DA179F" w:rsidRPr="00E1247D">
        <w:rPr>
          <w:sz w:val="30"/>
          <w:szCs w:val="30"/>
        </w:rPr>
        <w:t>Wó</w:t>
      </w:r>
      <w:proofErr w:type="spellEnd"/>
      <w:r w:rsidR="00575595" w:rsidRPr="00E1247D">
        <w:rPr>
          <w:sz w:val="30"/>
          <w:szCs w:val="30"/>
        </w:rPr>
        <w:t xml:space="preserve"> </w:t>
      </w:r>
      <w:proofErr w:type="gramStart"/>
      <w:r w:rsidR="00575595" w:rsidRPr="00E1247D">
        <w:rPr>
          <w:sz w:val="30"/>
          <w:szCs w:val="30"/>
        </w:rPr>
        <w:t>G]</w:t>
      </w:r>
      <w:proofErr w:type="spellStart"/>
      <w:r w:rsidR="00575595" w:rsidRPr="00E1247D">
        <w:rPr>
          <w:sz w:val="30"/>
          <w:szCs w:val="30"/>
        </w:rPr>
        <w:t>dÏd</w:t>
      </w:r>
      <w:proofErr w:type="spellEnd"/>
      <w:proofErr w:type="gramEnd"/>
      <w:r w:rsidR="00575595" w:rsidRPr="00E1247D">
        <w:rPr>
          <w:sz w:val="30"/>
          <w:szCs w:val="30"/>
        </w:rPr>
        <w:t xml:space="preserve"> </w:t>
      </w:r>
      <w:proofErr w:type="spellStart"/>
      <w:r w:rsidR="00575595" w:rsidRPr="00E1247D">
        <w:rPr>
          <w:sz w:val="30"/>
          <w:szCs w:val="30"/>
        </w:rPr>
        <w:t>Lôi©dÏm</w:t>
      </w:r>
      <w:proofErr w:type="spellEnd"/>
      <w:r w:rsidR="009E2748" w:rsidRPr="00E1247D">
        <w:rPr>
          <w:sz w:val="30"/>
          <w:szCs w:val="30"/>
        </w:rPr>
        <w:t xml:space="preserve"> </w:t>
      </w:r>
      <w:proofErr w:type="spellStart"/>
      <w:r w:rsidR="009E2748" w:rsidRPr="00E1247D">
        <w:rPr>
          <w:sz w:val="30"/>
          <w:szCs w:val="30"/>
        </w:rPr>
        <w:t>YûW</w:t>
      </w:r>
      <w:proofErr w:type="spellEnd"/>
      <w:r w:rsidR="009E2748" w:rsidRPr="00E1247D">
        <w:rPr>
          <w:sz w:val="30"/>
          <w:szCs w:val="30"/>
        </w:rPr>
        <w:t xml:space="preserve"> </w:t>
      </w:r>
      <w:proofErr w:type="spellStart"/>
      <w:r w:rsidR="00C72969" w:rsidRPr="00E1247D">
        <w:rPr>
          <w:sz w:val="30"/>
          <w:szCs w:val="30"/>
        </w:rPr>
        <w:t>Sôu</w:t>
      </w:r>
      <w:proofErr w:type="spellEnd"/>
      <w:r w:rsidR="00C72969" w:rsidRPr="00E1247D">
        <w:rPr>
          <w:sz w:val="30"/>
          <w:szCs w:val="30"/>
        </w:rPr>
        <w:t xml:space="preserve"> </w:t>
      </w:r>
      <w:proofErr w:type="spellStart"/>
      <w:r w:rsidR="00C72969" w:rsidRPr="00E1247D">
        <w:rPr>
          <w:sz w:val="30"/>
          <w:szCs w:val="30"/>
        </w:rPr>
        <w:t>GûRÙm</w:t>
      </w:r>
      <w:proofErr w:type="spellEnd"/>
      <w:r w:rsidR="00C72969" w:rsidRPr="00E1247D">
        <w:rPr>
          <w:sz w:val="30"/>
          <w:szCs w:val="30"/>
        </w:rPr>
        <w:t xml:space="preserve"> </w:t>
      </w:r>
      <w:proofErr w:type="spellStart"/>
      <w:r w:rsidR="00C72969" w:rsidRPr="00E1247D">
        <w:rPr>
          <w:sz w:val="30"/>
          <w:szCs w:val="30"/>
        </w:rPr>
        <w:t>ùNnY§pûX</w:t>
      </w:r>
      <w:proofErr w:type="spellEnd"/>
      <w:r w:rsidR="007502CE" w:rsidRPr="00E1247D">
        <w:rPr>
          <w:sz w:val="30"/>
          <w:szCs w:val="30"/>
        </w:rPr>
        <w:t xml:space="preserve">. </w:t>
      </w:r>
      <w:r w:rsidR="000A4FD5" w:rsidRPr="00E1247D">
        <w:rPr>
          <w:sz w:val="30"/>
          <w:szCs w:val="30"/>
        </w:rPr>
        <w:t xml:space="preserve">Gu </w:t>
      </w:r>
      <w:r w:rsidR="006E2845" w:rsidRPr="00E1247D">
        <w:rPr>
          <w:sz w:val="30"/>
          <w:szCs w:val="30"/>
        </w:rPr>
        <w:t xml:space="preserve">¨VôVj¾ol× </w:t>
      </w:r>
      <w:proofErr w:type="spellStart"/>
      <w:r w:rsidR="006E2845" w:rsidRPr="00E1247D">
        <w:rPr>
          <w:sz w:val="30"/>
          <w:szCs w:val="30"/>
        </w:rPr>
        <w:t>E</w:t>
      </w:r>
      <w:r w:rsidR="00564726" w:rsidRPr="00E1247D">
        <w:rPr>
          <w:sz w:val="30"/>
          <w:szCs w:val="30"/>
        </w:rPr>
        <w:t>iûUVô«Úd</w:t>
      </w:r>
      <w:proofErr w:type="spellEnd"/>
      <w:r w:rsidR="00564726" w:rsidRPr="00E1247D">
        <w:rPr>
          <w:sz w:val="30"/>
          <w:szCs w:val="30"/>
        </w:rPr>
        <w:t xml:space="preserve">¡\Õ: </w:t>
      </w:r>
      <w:proofErr w:type="spellStart"/>
      <w:proofErr w:type="gramStart"/>
      <w:r w:rsidR="00483B34" w:rsidRPr="00E1247D">
        <w:rPr>
          <w:sz w:val="30"/>
          <w:szCs w:val="30"/>
        </w:rPr>
        <w:t>Hù</w:t>
      </w:r>
      <w:proofErr w:type="spellEnd"/>
      <w:r w:rsidR="00483B34" w:rsidRPr="00E1247D">
        <w:rPr>
          <w:sz w:val="30"/>
          <w:szCs w:val="30"/>
        </w:rPr>
        <w:t>]u</w:t>
      </w:r>
      <w:proofErr w:type="gramEnd"/>
      <w:r w:rsidR="00483B34" w:rsidRPr="00E1247D">
        <w:rPr>
          <w:sz w:val="30"/>
          <w:szCs w:val="30"/>
        </w:rPr>
        <w:t>\</w:t>
      </w:r>
      <w:proofErr w:type="spellStart"/>
      <w:r w:rsidR="00483B34" w:rsidRPr="00E1247D">
        <w:rPr>
          <w:sz w:val="30"/>
          <w:szCs w:val="30"/>
        </w:rPr>
        <w:t>ôp</w:t>
      </w:r>
      <w:proofErr w:type="spellEnd"/>
      <w:r w:rsidR="00483B34" w:rsidRPr="00E1247D">
        <w:rPr>
          <w:sz w:val="30"/>
          <w:szCs w:val="30"/>
        </w:rPr>
        <w:t xml:space="preserve"> </w:t>
      </w:r>
      <w:proofErr w:type="spellStart"/>
      <w:r w:rsidR="00483B34" w:rsidRPr="00E1247D">
        <w:rPr>
          <w:sz w:val="30"/>
          <w:szCs w:val="30"/>
        </w:rPr>
        <w:t>AûRf</w:t>
      </w:r>
      <w:proofErr w:type="spellEnd"/>
      <w:r w:rsidR="00483B34" w:rsidRPr="00E1247D">
        <w:rPr>
          <w:sz w:val="30"/>
          <w:szCs w:val="30"/>
        </w:rPr>
        <w:t xml:space="preserve"> </w:t>
      </w:r>
      <w:proofErr w:type="spellStart"/>
      <w:r w:rsidR="00483B34" w:rsidRPr="00E1247D">
        <w:rPr>
          <w:sz w:val="30"/>
          <w:szCs w:val="30"/>
        </w:rPr>
        <w:t>ùNnÕ</w:t>
      </w:r>
      <w:proofErr w:type="spellEnd"/>
      <w:r w:rsidR="00483B34" w:rsidRPr="00E1247D">
        <w:rPr>
          <w:sz w:val="30"/>
          <w:szCs w:val="30"/>
        </w:rPr>
        <w:t xml:space="preserve"> </w:t>
      </w:r>
      <w:proofErr w:type="spellStart"/>
      <w:r w:rsidR="00483B34" w:rsidRPr="00E1247D">
        <w:rPr>
          <w:sz w:val="30"/>
          <w:szCs w:val="30"/>
        </w:rPr>
        <w:t>ùLôi¥ÚlTÕ</w:t>
      </w:r>
      <w:proofErr w:type="spellEnd"/>
      <w:r w:rsidR="00483B34" w:rsidRPr="00E1247D">
        <w:rPr>
          <w:sz w:val="30"/>
          <w:szCs w:val="30"/>
        </w:rPr>
        <w:t xml:space="preserve"> </w:t>
      </w:r>
      <w:proofErr w:type="spellStart"/>
      <w:r w:rsidR="00483B34" w:rsidRPr="00E1247D">
        <w:rPr>
          <w:sz w:val="30"/>
          <w:szCs w:val="30"/>
        </w:rPr>
        <w:t>Sô</w:t>
      </w:r>
      <w:proofErr w:type="spellEnd"/>
      <w:r w:rsidR="00483B34" w:rsidRPr="00E1247D">
        <w:rPr>
          <w:sz w:val="30"/>
          <w:szCs w:val="30"/>
        </w:rPr>
        <w:t>]</w:t>
      </w:r>
      <w:proofErr w:type="spellStart"/>
      <w:r w:rsidR="00483B34" w:rsidRPr="00E1247D">
        <w:rPr>
          <w:sz w:val="30"/>
          <w:szCs w:val="30"/>
        </w:rPr>
        <w:t>pX</w:t>
      </w:r>
      <w:proofErr w:type="spellEnd"/>
      <w:r w:rsidR="00483B34" w:rsidRPr="00E1247D">
        <w:rPr>
          <w:sz w:val="30"/>
          <w:szCs w:val="30"/>
        </w:rPr>
        <w:t>,</w:t>
      </w:r>
      <w:r w:rsidR="00483B34" w:rsidRPr="00E1247D">
        <w:rPr>
          <w:rFonts w:ascii="TML_Vaigai_Normal" w:hAnsi="TML_Vaigai_Normal"/>
          <w:sz w:val="30"/>
          <w:szCs w:val="30"/>
        </w:rPr>
        <w:t xml:space="preserve"> </w:t>
      </w:r>
      <w:r w:rsidR="008301FD" w:rsidRPr="00E1247D">
        <w:rPr>
          <w:sz w:val="30"/>
          <w:szCs w:val="30"/>
        </w:rPr>
        <w:t>AÕ</w:t>
      </w:r>
      <w:r w:rsidR="008301FD" w:rsidRPr="00E1247D">
        <w:rPr>
          <w:rFonts w:ascii="TML_Vaigai_Normal" w:hAnsi="TML_Vaigai_Normal"/>
          <w:sz w:val="30"/>
          <w:szCs w:val="30"/>
        </w:rPr>
        <w:t xml:space="preserve"> </w:t>
      </w:r>
      <w:r w:rsidR="008301FD" w:rsidRPr="00E1247D">
        <w:rPr>
          <w:sz w:val="30"/>
          <w:szCs w:val="30"/>
        </w:rPr>
        <w:t>Gu ©</w:t>
      </w:r>
      <w:proofErr w:type="spellStart"/>
      <w:r w:rsidR="008301FD" w:rsidRPr="00E1247D">
        <w:rPr>
          <w:sz w:val="30"/>
          <w:szCs w:val="30"/>
        </w:rPr>
        <w:t>Rô</w:t>
      </w:r>
      <w:r w:rsidR="00831D02" w:rsidRPr="00E1247D">
        <w:rPr>
          <w:sz w:val="30"/>
          <w:szCs w:val="30"/>
        </w:rPr>
        <w:t>Yô</w:t>
      </w:r>
      <w:proofErr w:type="spellEnd"/>
      <w:r w:rsidR="00831D02" w:rsidRPr="00E1247D">
        <w:rPr>
          <w:sz w:val="30"/>
          <w:szCs w:val="30"/>
        </w:rPr>
        <w:t>]</w:t>
      </w:r>
      <w:proofErr w:type="spellStart"/>
      <w:r w:rsidR="00831D02" w:rsidRPr="00E1247D">
        <w:rPr>
          <w:sz w:val="30"/>
          <w:szCs w:val="30"/>
        </w:rPr>
        <w:t>YúW</w:t>
      </w:r>
      <w:proofErr w:type="spellEnd"/>
      <w:r w:rsidR="00831D02" w:rsidRPr="00E1247D">
        <w:rPr>
          <w:sz w:val="30"/>
          <w:szCs w:val="30"/>
        </w:rPr>
        <w:t xml:space="preserve">. </w:t>
      </w:r>
      <w:proofErr w:type="spellStart"/>
      <w:r w:rsidR="00793CC2" w:rsidRPr="00E1247D">
        <w:rPr>
          <w:sz w:val="30"/>
          <w:szCs w:val="30"/>
        </w:rPr>
        <w:t>Sôàm</w:t>
      </w:r>
      <w:proofErr w:type="spellEnd"/>
      <w:r w:rsidR="00793CC2" w:rsidRPr="00E1247D">
        <w:rPr>
          <w:sz w:val="30"/>
          <w:szCs w:val="30"/>
        </w:rPr>
        <w:t xml:space="preserve"> Gu ©</w:t>
      </w:r>
      <w:proofErr w:type="spellStart"/>
      <w:r w:rsidR="00793CC2" w:rsidRPr="00E1247D">
        <w:rPr>
          <w:sz w:val="30"/>
          <w:szCs w:val="30"/>
        </w:rPr>
        <w:t>RôÜm</w:t>
      </w:r>
      <w:proofErr w:type="spellEnd"/>
      <w:r w:rsidR="00793CC2" w:rsidRPr="00E1247D">
        <w:rPr>
          <w:sz w:val="30"/>
          <w:szCs w:val="30"/>
        </w:rPr>
        <w:t xml:space="preserve"> Ju\</w:t>
      </w:r>
      <w:proofErr w:type="spellStart"/>
      <w:r w:rsidR="00793CC2" w:rsidRPr="00E1247D">
        <w:rPr>
          <w:sz w:val="30"/>
          <w:szCs w:val="30"/>
        </w:rPr>
        <w:t>ô«Úd¡ú</w:t>
      </w:r>
      <w:proofErr w:type="spellEnd"/>
      <w:r w:rsidR="00793CC2" w:rsidRPr="00E1247D">
        <w:rPr>
          <w:sz w:val="30"/>
          <w:szCs w:val="30"/>
        </w:rPr>
        <w:t>\</w:t>
      </w:r>
      <w:proofErr w:type="spellStart"/>
      <w:r w:rsidR="00793CC2" w:rsidRPr="00E1247D">
        <w:rPr>
          <w:sz w:val="30"/>
          <w:szCs w:val="30"/>
        </w:rPr>
        <w:t>ôm</w:t>
      </w:r>
      <w:proofErr w:type="spellEnd"/>
      <w:r w:rsidR="00793CC2" w:rsidRPr="00E1247D">
        <w:rPr>
          <w:rFonts w:ascii="TML_Vaigai_Normal" w:hAnsi="TML_Vaigai_Normal"/>
          <w:sz w:val="30"/>
          <w:szCs w:val="30"/>
        </w:rPr>
        <w:t xml:space="preserve">’ </w:t>
      </w:r>
      <w:r w:rsidR="00793CC2" w:rsidRPr="00E1247D">
        <w:rPr>
          <w:sz w:val="30"/>
          <w:szCs w:val="30"/>
        </w:rPr>
        <w:t>Gu\</w:t>
      </w:r>
      <w:proofErr w:type="spellStart"/>
      <w:r w:rsidR="00793CC2" w:rsidRPr="00E1247D">
        <w:rPr>
          <w:sz w:val="30"/>
          <w:szCs w:val="30"/>
        </w:rPr>
        <w:t>ô</w:t>
      </w:r>
      <w:r w:rsidR="00DA179F" w:rsidRPr="00E1247D">
        <w:rPr>
          <w:sz w:val="30"/>
          <w:szCs w:val="30"/>
        </w:rPr>
        <w:t>Wó</w:t>
      </w:r>
      <w:proofErr w:type="spellEnd"/>
      <w:r w:rsidR="00793CC2" w:rsidRPr="00E1247D">
        <w:rPr>
          <w:sz w:val="30"/>
          <w:szCs w:val="30"/>
        </w:rPr>
        <w:t>. ¨</w:t>
      </w:r>
      <w:proofErr w:type="spellStart"/>
      <w:r w:rsidR="00793CC2" w:rsidRPr="00E1247D">
        <w:rPr>
          <w:sz w:val="30"/>
          <w:szCs w:val="30"/>
        </w:rPr>
        <w:t>fNVUôL</w:t>
      </w:r>
      <w:proofErr w:type="spellEnd"/>
      <w:r w:rsidR="00793CC2" w:rsidRPr="00E1247D">
        <w:rPr>
          <w:sz w:val="30"/>
          <w:szCs w:val="30"/>
        </w:rPr>
        <w:t>.</w:t>
      </w:r>
    </w:p>
    <w:p w14:paraId="1794AAF8" w14:textId="06BBF863" w:rsidR="00793CC2" w:rsidRPr="00E1247D" w:rsidRDefault="00A35300" w:rsidP="00E30636">
      <w:pPr>
        <w:ind w:firstLine="567"/>
        <w:rPr>
          <w:sz w:val="30"/>
          <w:szCs w:val="30"/>
        </w:rPr>
      </w:pPr>
      <w:proofErr w:type="gramStart"/>
      <w:r w:rsidRPr="00E1247D">
        <w:rPr>
          <w:sz w:val="30"/>
          <w:szCs w:val="30"/>
        </w:rPr>
        <w:t>36.</w:t>
      </w:r>
      <w:r w:rsidR="00F47C9E">
        <w:rPr>
          <w:sz w:val="30"/>
          <w:szCs w:val="30"/>
        </w:rPr>
        <w:t xml:space="preserve"> </w:t>
      </w:r>
      <w:r w:rsidR="00203B2E" w:rsidRPr="00E1247D">
        <w:rPr>
          <w:sz w:val="30"/>
          <w:szCs w:val="30"/>
        </w:rPr>
        <w:t>,</w:t>
      </w:r>
      <w:proofErr w:type="spellStart"/>
      <w:r w:rsidR="008753D4" w:rsidRPr="00E1247D">
        <w:rPr>
          <w:sz w:val="30"/>
          <w:szCs w:val="30"/>
        </w:rPr>
        <w:t>AY</w:t>
      </w:r>
      <w:r w:rsidR="00DA179F" w:rsidRPr="00E1247D">
        <w:rPr>
          <w:sz w:val="30"/>
          <w:szCs w:val="30"/>
        </w:rPr>
        <w:t>Wó</w:t>
      </w:r>
      <w:proofErr w:type="spellEnd"/>
      <w:proofErr w:type="gramEnd"/>
      <w:r w:rsidR="008753D4" w:rsidRPr="00E1247D">
        <w:rPr>
          <w:sz w:val="30"/>
          <w:szCs w:val="30"/>
        </w:rPr>
        <w:t xml:space="preserve"> </w:t>
      </w:r>
      <w:proofErr w:type="spellStart"/>
      <w:r w:rsidR="008753D4" w:rsidRPr="00E1247D">
        <w:rPr>
          <w:sz w:val="30"/>
          <w:szCs w:val="30"/>
        </w:rPr>
        <w:t>úT</w:t>
      </w:r>
      <w:proofErr w:type="spellEnd"/>
      <w:r w:rsidR="008753D4" w:rsidRPr="00E1247D">
        <w:rPr>
          <w:sz w:val="30"/>
          <w:szCs w:val="30"/>
        </w:rPr>
        <w:t>£]</w:t>
      </w:r>
      <w:r w:rsidR="00290B1A" w:rsidRPr="00E1247D">
        <w:rPr>
          <w:sz w:val="30"/>
          <w:szCs w:val="30"/>
        </w:rPr>
        <w:t xml:space="preserve"> </w:t>
      </w:r>
      <w:proofErr w:type="spellStart"/>
      <w:r w:rsidR="008753D4" w:rsidRPr="00E1247D">
        <w:rPr>
          <w:sz w:val="30"/>
          <w:szCs w:val="30"/>
        </w:rPr>
        <w:t>úTôÕ</w:t>
      </w:r>
      <w:proofErr w:type="spellEnd"/>
      <w:r w:rsidR="008753D4" w:rsidRPr="00E1247D">
        <w:rPr>
          <w:sz w:val="30"/>
          <w:szCs w:val="30"/>
        </w:rPr>
        <w:t xml:space="preserve">, AÕ </w:t>
      </w:r>
      <w:proofErr w:type="spellStart"/>
      <w:r w:rsidR="008753D4" w:rsidRPr="00E1247D">
        <w:rPr>
          <w:sz w:val="30"/>
          <w:szCs w:val="30"/>
        </w:rPr>
        <w:t>úRYu</w:t>
      </w:r>
      <w:proofErr w:type="spellEnd"/>
      <w:r w:rsidR="008753D4" w:rsidRPr="00E1247D">
        <w:rPr>
          <w:sz w:val="30"/>
          <w:szCs w:val="30"/>
        </w:rPr>
        <w:t xml:space="preserve"> </w:t>
      </w:r>
      <w:proofErr w:type="spellStart"/>
      <w:r w:rsidR="008753D4" w:rsidRPr="00E1247D">
        <w:rPr>
          <w:sz w:val="30"/>
          <w:szCs w:val="30"/>
        </w:rPr>
        <w:t>úT£d</w:t>
      </w:r>
      <w:proofErr w:type="spellEnd"/>
      <w:r w:rsidR="00565582" w:rsidRPr="00E1247D">
        <w:rPr>
          <w:sz w:val="30"/>
          <w:szCs w:val="30"/>
        </w:rPr>
        <w:t xml:space="preserve"> </w:t>
      </w:r>
      <w:proofErr w:type="spellStart"/>
      <w:r w:rsidR="008753D4" w:rsidRPr="00E1247D">
        <w:rPr>
          <w:sz w:val="30"/>
          <w:szCs w:val="30"/>
        </w:rPr>
        <w:t>ùLôi¥ÚlTÕ</w:t>
      </w:r>
      <w:proofErr w:type="spellEnd"/>
      <w:r w:rsidR="008753D4" w:rsidRPr="00E1247D">
        <w:rPr>
          <w:sz w:val="30"/>
          <w:szCs w:val="30"/>
        </w:rPr>
        <w:t xml:space="preserve"> </w:t>
      </w:r>
      <w:proofErr w:type="spellStart"/>
      <w:r w:rsidR="008753D4" w:rsidRPr="00E1247D">
        <w:rPr>
          <w:sz w:val="30"/>
          <w:szCs w:val="30"/>
        </w:rPr>
        <w:t>úTôuß</w:t>
      </w:r>
      <w:proofErr w:type="spellEnd"/>
      <w:r w:rsidR="008753D4" w:rsidRPr="00E1247D">
        <w:rPr>
          <w:sz w:val="30"/>
          <w:szCs w:val="30"/>
        </w:rPr>
        <w:t xml:space="preserve"> </w:t>
      </w:r>
      <w:proofErr w:type="spellStart"/>
      <w:r w:rsidR="008753D4" w:rsidRPr="00E1247D">
        <w:rPr>
          <w:sz w:val="30"/>
          <w:szCs w:val="30"/>
        </w:rPr>
        <w:t>AúR</w:t>
      </w:r>
      <w:proofErr w:type="spellEnd"/>
      <w:r w:rsidR="00281F79" w:rsidRPr="00E1247D">
        <w:rPr>
          <w:sz w:val="30"/>
          <w:szCs w:val="30"/>
        </w:rPr>
        <w:t xml:space="preserve"> </w:t>
      </w:r>
      <w:r w:rsidR="008753D4" w:rsidRPr="00E1247D">
        <w:rPr>
          <w:sz w:val="30"/>
          <w:szCs w:val="30"/>
        </w:rPr>
        <w:t>®</w:t>
      </w:r>
      <w:proofErr w:type="spellStart"/>
      <w:r w:rsidR="008753D4" w:rsidRPr="00E1247D">
        <w:rPr>
          <w:sz w:val="30"/>
          <w:szCs w:val="30"/>
        </w:rPr>
        <w:t>RUôL</w:t>
      </w:r>
      <w:proofErr w:type="spellEnd"/>
      <w:r w:rsidR="008753D4" w:rsidRPr="00E1247D">
        <w:rPr>
          <w:sz w:val="30"/>
          <w:szCs w:val="30"/>
        </w:rPr>
        <w:t xml:space="preserve"> </w:t>
      </w:r>
      <w:proofErr w:type="spellStart"/>
      <w:r w:rsidR="008753D4" w:rsidRPr="00E1247D">
        <w:rPr>
          <w:sz w:val="30"/>
          <w:szCs w:val="30"/>
        </w:rPr>
        <w:t>C</w:t>
      </w:r>
      <w:r w:rsidR="00575595" w:rsidRPr="00E1247D">
        <w:rPr>
          <w:sz w:val="30"/>
          <w:szCs w:val="30"/>
        </w:rPr>
        <w:t>ÚkRÕ</w:t>
      </w:r>
      <w:proofErr w:type="spellEnd"/>
      <w:r w:rsidR="00575595" w:rsidRPr="00E1247D">
        <w:rPr>
          <w:sz w:val="30"/>
          <w:szCs w:val="30"/>
        </w:rPr>
        <w:t xml:space="preserve">, </w:t>
      </w:r>
      <w:proofErr w:type="spellStart"/>
      <w:r w:rsidR="00575595" w:rsidRPr="00E1247D">
        <w:rPr>
          <w:sz w:val="30"/>
          <w:szCs w:val="30"/>
        </w:rPr>
        <w:t>Hù</w:t>
      </w:r>
      <w:proofErr w:type="spellEnd"/>
      <w:r w:rsidR="00575595" w:rsidRPr="00E1247D">
        <w:rPr>
          <w:sz w:val="30"/>
          <w:szCs w:val="30"/>
        </w:rPr>
        <w:t>]u\</w:t>
      </w:r>
      <w:proofErr w:type="spellStart"/>
      <w:r w:rsidR="00575595" w:rsidRPr="00E1247D">
        <w:rPr>
          <w:sz w:val="30"/>
          <w:szCs w:val="30"/>
        </w:rPr>
        <w:t>ôp</w:t>
      </w:r>
      <w:proofErr w:type="spellEnd"/>
      <w:r w:rsidR="00575595" w:rsidRPr="00E1247D">
        <w:rPr>
          <w:sz w:val="30"/>
          <w:szCs w:val="30"/>
        </w:rPr>
        <w:t xml:space="preserve"> </w:t>
      </w:r>
      <w:proofErr w:type="spellStart"/>
      <w:r w:rsidR="00575595" w:rsidRPr="00E1247D">
        <w:rPr>
          <w:sz w:val="30"/>
          <w:szCs w:val="30"/>
        </w:rPr>
        <w:t>úRYu</w:t>
      </w:r>
      <w:proofErr w:type="spellEnd"/>
      <w:r w:rsidR="008753D4" w:rsidRPr="00E1247D">
        <w:rPr>
          <w:sz w:val="30"/>
          <w:szCs w:val="30"/>
        </w:rPr>
        <w:t xml:space="preserve"> </w:t>
      </w:r>
      <w:proofErr w:type="spellStart"/>
      <w:r w:rsidR="008753D4" w:rsidRPr="00E1247D">
        <w:rPr>
          <w:sz w:val="30"/>
          <w:szCs w:val="30"/>
        </w:rPr>
        <w:t>EXLjûRj</w:t>
      </w:r>
      <w:proofErr w:type="spellEnd"/>
      <w:r w:rsidR="008753D4" w:rsidRPr="00E1247D">
        <w:rPr>
          <w:sz w:val="30"/>
          <w:szCs w:val="30"/>
        </w:rPr>
        <w:t xml:space="preserve"> </w:t>
      </w:r>
      <w:proofErr w:type="spellStart"/>
      <w:r w:rsidR="008753D4" w:rsidRPr="00E1247D">
        <w:rPr>
          <w:sz w:val="30"/>
          <w:szCs w:val="30"/>
        </w:rPr>
        <w:t>R</w:t>
      </w:r>
      <w:r w:rsidR="00FC4F38" w:rsidRPr="00E1247D">
        <w:rPr>
          <w:sz w:val="30"/>
          <w:szCs w:val="30"/>
        </w:rPr>
        <w:t>uàPu</w:t>
      </w:r>
      <w:proofErr w:type="spellEnd"/>
      <w:r w:rsidR="008753D4" w:rsidRPr="00E1247D">
        <w:rPr>
          <w:sz w:val="30"/>
          <w:szCs w:val="30"/>
        </w:rPr>
        <w:t xml:space="preserve"> </w:t>
      </w:r>
      <w:proofErr w:type="spellStart"/>
      <w:r w:rsidR="008753D4" w:rsidRPr="00E1247D">
        <w:rPr>
          <w:sz w:val="30"/>
          <w:szCs w:val="30"/>
        </w:rPr>
        <w:t>Jl×WYôd</w:t>
      </w:r>
      <w:r w:rsidR="00FC4F38" w:rsidRPr="00E1247D">
        <w:rPr>
          <w:sz w:val="30"/>
          <w:szCs w:val="30"/>
        </w:rPr>
        <w:t>ÏYR</w:t>
      </w:r>
      <w:r w:rsidR="001D35D8" w:rsidRPr="00E1247D">
        <w:rPr>
          <w:sz w:val="30"/>
          <w:szCs w:val="30"/>
        </w:rPr>
        <w:t>tLôL</w:t>
      </w:r>
      <w:proofErr w:type="spellEnd"/>
      <w:r w:rsidR="001D35D8" w:rsidRPr="00E1247D">
        <w:rPr>
          <w:sz w:val="30"/>
          <w:szCs w:val="30"/>
        </w:rPr>
        <w:t>,</w:t>
      </w:r>
      <w:r w:rsidR="008753D4" w:rsidRPr="00E1247D">
        <w:rPr>
          <w:sz w:val="30"/>
          <w:szCs w:val="30"/>
        </w:rPr>
        <w:t xml:space="preserve"> </w:t>
      </w:r>
      <w:proofErr w:type="spellStart"/>
      <w:r w:rsidR="001D35D8" w:rsidRPr="00E1247D">
        <w:rPr>
          <w:sz w:val="30"/>
          <w:szCs w:val="30"/>
        </w:rPr>
        <w:t>úRYu</w:t>
      </w:r>
      <w:proofErr w:type="spellEnd"/>
      <w:r w:rsidR="001D35D8" w:rsidRPr="00E1247D">
        <w:rPr>
          <w:sz w:val="30"/>
          <w:szCs w:val="30"/>
        </w:rPr>
        <w:t xml:space="preserve"> ¡±</w:t>
      </w:r>
      <w:proofErr w:type="spellStart"/>
      <w:r w:rsidR="001D35D8" w:rsidRPr="00E1247D">
        <w:rPr>
          <w:sz w:val="30"/>
          <w:szCs w:val="30"/>
        </w:rPr>
        <w:t>vÕÜdÏs</w:t>
      </w:r>
      <w:proofErr w:type="spellEnd"/>
      <w:r w:rsidR="001D35D8" w:rsidRPr="00E1247D">
        <w:rPr>
          <w:sz w:val="30"/>
          <w:szCs w:val="30"/>
        </w:rPr>
        <w:t xml:space="preserve"> </w:t>
      </w:r>
      <w:proofErr w:type="spellStart"/>
      <w:r w:rsidR="001D35D8" w:rsidRPr="00E1247D">
        <w:rPr>
          <w:sz w:val="30"/>
          <w:szCs w:val="30"/>
        </w:rPr>
        <w:t>CÚkRô</w:t>
      </w:r>
      <w:r w:rsidR="00DA179F" w:rsidRPr="00E1247D">
        <w:rPr>
          <w:sz w:val="30"/>
          <w:szCs w:val="30"/>
        </w:rPr>
        <w:t>Wó</w:t>
      </w:r>
      <w:proofErr w:type="spellEnd"/>
      <w:r w:rsidR="001D35D8" w:rsidRPr="00E1247D">
        <w:rPr>
          <w:sz w:val="30"/>
          <w:szCs w:val="30"/>
        </w:rPr>
        <w:t>.</w:t>
      </w:r>
      <w:r w:rsidR="008753D4" w:rsidRPr="00E1247D">
        <w:rPr>
          <w:sz w:val="30"/>
          <w:szCs w:val="30"/>
        </w:rPr>
        <w:t xml:space="preserve"> </w:t>
      </w:r>
      <w:proofErr w:type="spellStart"/>
      <w:r w:rsidR="005F40D4" w:rsidRPr="00E1247D">
        <w:rPr>
          <w:sz w:val="30"/>
          <w:szCs w:val="30"/>
        </w:rPr>
        <w:t>Cu±WÜ</w:t>
      </w:r>
      <w:proofErr w:type="spellEnd"/>
      <w:r w:rsidR="005F40D4" w:rsidRPr="00E1247D">
        <w:rPr>
          <w:sz w:val="30"/>
          <w:szCs w:val="30"/>
        </w:rPr>
        <w:t>, JÚ U²Ru</w:t>
      </w:r>
      <w:r w:rsidR="0011795C" w:rsidRPr="00E1247D">
        <w:rPr>
          <w:sz w:val="30"/>
          <w:szCs w:val="30"/>
        </w:rPr>
        <w:t xml:space="preserve"> </w:t>
      </w:r>
      <w:proofErr w:type="spellStart"/>
      <w:r w:rsidR="0011795C" w:rsidRPr="00E1247D">
        <w:rPr>
          <w:sz w:val="30"/>
          <w:szCs w:val="30"/>
        </w:rPr>
        <w:t>úRYàûPV</w:t>
      </w:r>
      <w:proofErr w:type="spellEnd"/>
      <w:r w:rsidR="0011795C" w:rsidRPr="00E1247D">
        <w:rPr>
          <w:sz w:val="30"/>
          <w:szCs w:val="30"/>
        </w:rPr>
        <w:t xml:space="preserve"> B®</w:t>
      </w:r>
      <w:proofErr w:type="gramStart"/>
      <w:r w:rsidR="0011795C" w:rsidRPr="00E1247D">
        <w:rPr>
          <w:sz w:val="30"/>
          <w:szCs w:val="30"/>
        </w:rPr>
        <w:t>«]</w:t>
      </w:r>
      <w:proofErr w:type="spellStart"/>
      <w:r w:rsidR="0011795C" w:rsidRPr="00E1247D">
        <w:rPr>
          <w:sz w:val="30"/>
          <w:szCs w:val="30"/>
        </w:rPr>
        <w:t>ôp</w:t>
      </w:r>
      <w:proofErr w:type="spellEnd"/>
      <w:proofErr w:type="gramEnd"/>
      <w:r w:rsidR="005F40D4" w:rsidRPr="00E1247D">
        <w:rPr>
          <w:sz w:val="30"/>
          <w:szCs w:val="30"/>
        </w:rPr>
        <w:t xml:space="preserve"> </w:t>
      </w:r>
      <w:proofErr w:type="spellStart"/>
      <w:r w:rsidR="005F40D4" w:rsidRPr="00E1247D">
        <w:rPr>
          <w:sz w:val="30"/>
          <w:szCs w:val="30"/>
        </w:rPr>
        <w:t>EiûUVôLúY</w:t>
      </w:r>
      <w:proofErr w:type="spellEnd"/>
      <w:r w:rsidR="0011795C" w:rsidRPr="00E1247D">
        <w:rPr>
          <w:sz w:val="30"/>
          <w:szCs w:val="30"/>
        </w:rPr>
        <w:t xml:space="preserve"> </w:t>
      </w:r>
      <w:proofErr w:type="spellStart"/>
      <w:r w:rsidR="0011795C" w:rsidRPr="00E1247D">
        <w:rPr>
          <w:sz w:val="30"/>
          <w:szCs w:val="30"/>
        </w:rPr>
        <w:t>A©ú</w:t>
      </w:r>
      <w:proofErr w:type="spellEnd"/>
      <w:r w:rsidR="0011795C" w:rsidRPr="00E1247D">
        <w:rPr>
          <w:sz w:val="30"/>
          <w:szCs w:val="30"/>
        </w:rPr>
        <w:t>`</w:t>
      </w:r>
      <w:r w:rsidR="005F40D4" w:rsidRPr="00E1247D">
        <w:rPr>
          <w:sz w:val="30"/>
          <w:szCs w:val="30"/>
        </w:rPr>
        <w:t>¡</w:t>
      </w:r>
      <w:proofErr w:type="spellStart"/>
      <w:r w:rsidR="005F40D4" w:rsidRPr="00E1247D">
        <w:rPr>
          <w:sz w:val="30"/>
          <w:szCs w:val="30"/>
        </w:rPr>
        <w:t>d</w:t>
      </w:r>
      <w:r w:rsidR="0011795C" w:rsidRPr="00E1247D">
        <w:rPr>
          <w:sz w:val="30"/>
          <w:szCs w:val="30"/>
        </w:rPr>
        <w:t>L</w:t>
      </w:r>
      <w:r w:rsidR="005F40D4" w:rsidRPr="00E1247D">
        <w:rPr>
          <w:sz w:val="30"/>
          <w:szCs w:val="30"/>
        </w:rPr>
        <w:t>l</w:t>
      </w:r>
      <w:proofErr w:type="spellEnd"/>
      <w:r w:rsidR="00203B2E" w:rsidRPr="00E1247D">
        <w:rPr>
          <w:sz w:val="30"/>
          <w:szCs w:val="30"/>
        </w:rPr>
        <w:t xml:space="preserve"> </w:t>
      </w:r>
      <w:proofErr w:type="spellStart"/>
      <w:r w:rsidR="005F40D4" w:rsidRPr="00E1247D">
        <w:rPr>
          <w:sz w:val="30"/>
          <w:szCs w:val="30"/>
        </w:rPr>
        <w:t>ThPY</w:t>
      </w:r>
      <w:proofErr w:type="spellEnd"/>
      <w:r w:rsidR="005F40D4" w:rsidRPr="00E1247D">
        <w:rPr>
          <w:sz w:val="30"/>
          <w:szCs w:val="30"/>
        </w:rPr>
        <w:t>]</w:t>
      </w:r>
      <w:proofErr w:type="spellStart"/>
      <w:r w:rsidR="005F40D4" w:rsidRPr="00E1247D">
        <w:rPr>
          <w:sz w:val="30"/>
          <w:szCs w:val="30"/>
        </w:rPr>
        <w:t>ôL</w:t>
      </w:r>
      <w:proofErr w:type="spellEnd"/>
      <w:r w:rsidR="0011795C" w:rsidRPr="00E1247D">
        <w:rPr>
          <w:sz w:val="30"/>
          <w:szCs w:val="30"/>
        </w:rPr>
        <w:t xml:space="preserve">, </w:t>
      </w:r>
      <w:proofErr w:type="spellStart"/>
      <w:r w:rsidR="005F40D4" w:rsidRPr="00E1247D">
        <w:rPr>
          <w:sz w:val="30"/>
          <w:szCs w:val="30"/>
        </w:rPr>
        <w:t>úRYàûPV</w:t>
      </w:r>
      <w:proofErr w:type="spellEnd"/>
      <w:r w:rsidR="005F40D4" w:rsidRPr="00E1247D">
        <w:rPr>
          <w:sz w:val="30"/>
          <w:szCs w:val="30"/>
        </w:rPr>
        <w:t xml:space="preserve"> </w:t>
      </w:r>
      <w:proofErr w:type="spellStart"/>
      <w:r w:rsidR="0011795C" w:rsidRPr="00E1247D">
        <w:rPr>
          <w:sz w:val="30"/>
          <w:szCs w:val="30"/>
        </w:rPr>
        <w:t>YôojûR</w:t>
      </w:r>
      <w:r w:rsidR="005F40D4" w:rsidRPr="00E1247D">
        <w:rPr>
          <w:sz w:val="30"/>
          <w:szCs w:val="30"/>
        </w:rPr>
        <w:t>L</w:t>
      </w:r>
      <w:r w:rsidR="0011795C" w:rsidRPr="00E1247D">
        <w:rPr>
          <w:sz w:val="30"/>
          <w:szCs w:val="30"/>
        </w:rPr>
        <w:t>û</w:t>
      </w:r>
      <w:proofErr w:type="spellEnd"/>
      <w:r w:rsidR="005F40D4" w:rsidRPr="00E1247D">
        <w:rPr>
          <w:sz w:val="30"/>
          <w:szCs w:val="30"/>
        </w:rPr>
        <w:t>[</w:t>
      </w:r>
      <w:r w:rsidR="0011795C" w:rsidRPr="00E1247D">
        <w:rPr>
          <w:sz w:val="30"/>
          <w:szCs w:val="30"/>
        </w:rPr>
        <w:t xml:space="preserve"> ©</w:t>
      </w:r>
      <w:proofErr w:type="spellStart"/>
      <w:r w:rsidR="0011795C" w:rsidRPr="00E1247D">
        <w:rPr>
          <w:sz w:val="30"/>
          <w:szCs w:val="30"/>
        </w:rPr>
        <w:t>WNe</w:t>
      </w:r>
      <w:r w:rsidR="005F40D4" w:rsidRPr="00E1247D">
        <w:rPr>
          <w:sz w:val="30"/>
          <w:szCs w:val="30"/>
        </w:rPr>
        <w:t>¡lTô</w:t>
      </w:r>
      <w:proofErr w:type="spellEnd"/>
      <w:r w:rsidR="005F40D4" w:rsidRPr="00E1247D">
        <w:rPr>
          <w:sz w:val="30"/>
          <w:szCs w:val="30"/>
        </w:rPr>
        <w:t>]</w:t>
      </w:r>
      <w:proofErr w:type="spellStart"/>
      <w:r w:rsidR="005F40D4" w:rsidRPr="00E1247D">
        <w:rPr>
          <w:sz w:val="30"/>
          <w:szCs w:val="30"/>
        </w:rPr>
        <w:t>ôp</w:t>
      </w:r>
      <w:proofErr w:type="spellEnd"/>
      <w:r w:rsidR="005F40D4" w:rsidRPr="00E1247D">
        <w:rPr>
          <w:sz w:val="30"/>
          <w:szCs w:val="30"/>
        </w:rPr>
        <w:t>,</w:t>
      </w:r>
      <w:r w:rsidR="00203B2E" w:rsidRPr="00E1247D">
        <w:rPr>
          <w:sz w:val="30"/>
          <w:szCs w:val="30"/>
        </w:rPr>
        <w:t xml:space="preserve"> </w:t>
      </w:r>
      <w:proofErr w:type="spellStart"/>
      <w:r w:rsidR="00973338" w:rsidRPr="00E1247D">
        <w:rPr>
          <w:sz w:val="30"/>
          <w:szCs w:val="30"/>
        </w:rPr>
        <w:t>úRYu</w:t>
      </w:r>
      <w:proofErr w:type="spellEnd"/>
      <w:r w:rsidR="00973338" w:rsidRPr="00E1247D">
        <w:rPr>
          <w:sz w:val="30"/>
          <w:szCs w:val="30"/>
        </w:rPr>
        <w:t xml:space="preserve"> </w:t>
      </w:r>
      <w:proofErr w:type="spellStart"/>
      <w:r w:rsidR="00E30636" w:rsidRPr="00E1247D">
        <w:rPr>
          <w:sz w:val="30"/>
          <w:szCs w:val="30"/>
        </w:rPr>
        <w:t>RôúU</w:t>
      </w:r>
      <w:proofErr w:type="spellEnd"/>
      <w:r w:rsidR="00E30636" w:rsidRPr="00E1247D">
        <w:rPr>
          <w:sz w:val="30"/>
          <w:szCs w:val="30"/>
        </w:rPr>
        <w:t xml:space="preserve"> </w:t>
      </w:r>
      <w:proofErr w:type="spellStart"/>
      <w:r w:rsidR="00973338" w:rsidRPr="00E1247D">
        <w:rPr>
          <w:sz w:val="30"/>
          <w:szCs w:val="30"/>
        </w:rPr>
        <w:t>RmØûPV</w:t>
      </w:r>
      <w:proofErr w:type="spellEnd"/>
      <w:r w:rsidR="00973338" w:rsidRPr="00E1247D">
        <w:rPr>
          <w:sz w:val="30"/>
          <w:szCs w:val="30"/>
        </w:rPr>
        <w:t xml:space="preserve"> </w:t>
      </w:r>
      <w:proofErr w:type="spellStart"/>
      <w:r w:rsidR="00973338" w:rsidRPr="00E1247D">
        <w:rPr>
          <w:sz w:val="30"/>
          <w:szCs w:val="30"/>
        </w:rPr>
        <w:t>ùNôkR</w:t>
      </w:r>
      <w:proofErr w:type="spellEnd"/>
      <w:r w:rsidR="00973338" w:rsidRPr="00E1247D">
        <w:rPr>
          <w:sz w:val="30"/>
          <w:szCs w:val="30"/>
        </w:rPr>
        <w:t xml:space="preserve"> </w:t>
      </w:r>
      <w:proofErr w:type="spellStart"/>
      <w:r w:rsidR="00973338" w:rsidRPr="00E1247D">
        <w:rPr>
          <w:sz w:val="30"/>
          <w:szCs w:val="30"/>
        </w:rPr>
        <w:t>YôojûR</w:t>
      </w:r>
      <w:r w:rsidR="00E30636" w:rsidRPr="00E1247D">
        <w:rPr>
          <w:sz w:val="30"/>
          <w:szCs w:val="30"/>
        </w:rPr>
        <w:t>L</w:t>
      </w:r>
      <w:proofErr w:type="spellEnd"/>
      <w:r w:rsidR="00E30636" w:rsidRPr="00E1247D">
        <w:rPr>
          <w:sz w:val="30"/>
          <w:szCs w:val="30"/>
        </w:rPr>
        <w:t>[</w:t>
      </w:r>
      <w:proofErr w:type="spellStart"/>
      <w:r w:rsidR="00E30636" w:rsidRPr="00E1247D">
        <w:rPr>
          <w:sz w:val="30"/>
          <w:szCs w:val="30"/>
        </w:rPr>
        <w:t>ôp</w:t>
      </w:r>
      <w:proofErr w:type="spellEnd"/>
      <w:r w:rsidR="00E30636" w:rsidRPr="00E1247D">
        <w:rPr>
          <w:sz w:val="30"/>
          <w:szCs w:val="30"/>
        </w:rPr>
        <w:t xml:space="preserve"> </w:t>
      </w:r>
      <w:proofErr w:type="spellStart"/>
      <w:r w:rsidR="00E30636" w:rsidRPr="00E1247D">
        <w:rPr>
          <w:sz w:val="30"/>
          <w:szCs w:val="30"/>
        </w:rPr>
        <w:t>úTÑYÕ</w:t>
      </w:r>
      <w:proofErr w:type="spellEnd"/>
      <w:r w:rsidR="00973338" w:rsidRPr="00E1247D">
        <w:rPr>
          <w:sz w:val="30"/>
          <w:szCs w:val="30"/>
        </w:rPr>
        <w:t xml:space="preserve"> </w:t>
      </w:r>
      <w:proofErr w:type="spellStart"/>
      <w:r w:rsidR="00973338" w:rsidRPr="00E1247D">
        <w:rPr>
          <w:sz w:val="30"/>
          <w:szCs w:val="30"/>
        </w:rPr>
        <w:t>úTô</w:t>
      </w:r>
      <w:r w:rsidR="00E30636" w:rsidRPr="00E1247D">
        <w:rPr>
          <w:sz w:val="30"/>
          <w:szCs w:val="30"/>
        </w:rPr>
        <w:t>X</w:t>
      </w:r>
      <w:proofErr w:type="spellEnd"/>
      <w:r w:rsidR="00973338" w:rsidRPr="00E1247D">
        <w:rPr>
          <w:sz w:val="30"/>
          <w:szCs w:val="30"/>
        </w:rPr>
        <w:t xml:space="preserve"> </w:t>
      </w:r>
      <w:proofErr w:type="spellStart"/>
      <w:r w:rsidR="00973338" w:rsidRPr="00E1247D">
        <w:rPr>
          <w:sz w:val="30"/>
          <w:szCs w:val="30"/>
        </w:rPr>
        <w:t>CÚd</w:t>
      </w:r>
      <w:r w:rsidR="00E30636" w:rsidRPr="00E1247D">
        <w:rPr>
          <w:sz w:val="30"/>
          <w:szCs w:val="30"/>
        </w:rPr>
        <w:t>Ïm</w:t>
      </w:r>
      <w:proofErr w:type="spellEnd"/>
      <w:r w:rsidR="00973338" w:rsidRPr="00E1247D">
        <w:rPr>
          <w:sz w:val="30"/>
          <w:szCs w:val="30"/>
        </w:rPr>
        <w:t>.</w:t>
      </w:r>
    </w:p>
    <w:p w14:paraId="3D6FA5DD" w14:textId="77777777" w:rsidR="000C0407" w:rsidRPr="00E1247D" w:rsidRDefault="00A35300" w:rsidP="00433639">
      <w:pPr>
        <w:ind w:firstLine="567"/>
        <w:rPr>
          <w:sz w:val="30"/>
          <w:szCs w:val="30"/>
        </w:rPr>
      </w:pPr>
      <w:r w:rsidRPr="00E1247D">
        <w:rPr>
          <w:sz w:val="30"/>
          <w:szCs w:val="30"/>
        </w:rPr>
        <w:t>37.</w:t>
      </w:r>
      <w:r w:rsidR="00F93925">
        <w:rPr>
          <w:sz w:val="30"/>
          <w:szCs w:val="30"/>
        </w:rPr>
        <w:t xml:space="preserve"> </w:t>
      </w:r>
      <w:r w:rsidR="001448E1" w:rsidRPr="00E1247D">
        <w:rPr>
          <w:sz w:val="30"/>
          <w:szCs w:val="30"/>
        </w:rPr>
        <w:t xml:space="preserve">JÚ U²Ru JÚ </w:t>
      </w:r>
      <w:proofErr w:type="spellStart"/>
      <w:proofErr w:type="gramStart"/>
      <w:r w:rsidR="001448E1" w:rsidRPr="00E1247D">
        <w:rPr>
          <w:sz w:val="30"/>
          <w:szCs w:val="30"/>
        </w:rPr>
        <w:t>Oô</w:t>
      </w:r>
      <w:proofErr w:type="spellEnd"/>
      <w:r w:rsidR="001448E1" w:rsidRPr="00E1247D">
        <w:rPr>
          <w:sz w:val="30"/>
          <w:szCs w:val="30"/>
        </w:rPr>
        <w:t>]§</w:t>
      </w:r>
      <w:proofErr w:type="spellStart"/>
      <w:proofErr w:type="gramEnd"/>
      <w:r w:rsidR="00B60025">
        <w:rPr>
          <w:sz w:val="30"/>
          <w:szCs w:val="30"/>
        </w:rPr>
        <w:t>Ú</w:t>
      </w:r>
      <w:r w:rsidR="001448E1" w:rsidRPr="00E1247D">
        <w:rPr>
          <w:sz w:val="30"/>
          <w:szCs w:val="30"/>
        </w:rPr>
        <w:t>x¥d</w:t>
      </w:r>
      <w:r w:rsidR="005F40D4" w:rsidRPr="00E1247D">
        <w:rPr>
          <w:sz w:val="30"/>
          <w:szCs w:val="30"/>
        </w:rPr>
        <w:t>LôW</w:t>
      </w:r>
      <w:proofErr w:type="spellEnd"/>
      <w:r w:rsidR="005F40D4" w:rsidRPr="00E1247D">
        <w:rPr>
          <w:sz w:val="30"/>
          <w:szCs w:val="30"/>
        </w:rPr>
        <w:t>]</w:t>
      </w:r>
      <w:proofErr w:type="spellStart"/>
      <w:r w:rsidR="005F40D4" w:rsidRPr="00E1247D">
        <w:rPr>
          <w:sz w:val="30"/>
          <w:szCs w:val="30"/>
        </w:rPr>
        <w:t>ôLú</w:t>
      </w:r>
      <w:r w:rsidR="001448E1" w:rsidRPr="00E1247D">
        <w:rPr>
          <w:sz w:val="30"/>
          <w:szCs w:val="30"/>
        </w:rPr>
        <w:t>Yô</w:t>
      </w:r>
      <w:proofErr w:type="spellEnd"/>
      <w:r w:rsidR="001448E1" w:rsidRPr="00E1247D">
        <w:rPr>
          <w:sz w:val="30"/>
          <w:szCs w:val="30"/>
        </w:rPr>
        <w:t xml:space="preserve">, </w:t>
      </w:r>
      <w:proofErr w:type="spellStart"/>
      <w:r w:rsidR="001448E1" w:rsidRPr="00E1247D">
        <w:rPr>
          <w:sz w:val="30"/>
          <w:szCs w:val="30"/>
        </w:rPr>
        <w:t>ApXÕ</w:t>
      </w:r>
      <w:proofErr w:type="spellEnd"/>
      <w:r w:rsidR="001448E1" w:rsidRPr="00E1247D">
        <w:rPr>
          <w:sz w:val="30"/>
          <w:szCs w:val="30"/>
        </w:rPr>
        <w:t xml:space="preserve"> JÚ ¾odLR¬£</w:t>
      </w:r>
      <w:proofErr w:type="spellStart"/>
      <w:r w:rsidR="001448E1" w:rsidRPr="00E1247D">
        <w:rPr>
          <w:sz w:val="30"/>
          <w:szCs w:val="30"/>
        </w:rPr>
        <w:t>VôLúY</w:t>
      </w:r>
      <w:proofErr w:type="spellEnd"/>
      <w:r w:rsidR="001448E1" w:rsidRPr="00E1247D">
        <w:rPr>
          <w:sz w:val="30"/>
          <w:szCs w:val="30"/>
        </w:rPr>
        <w:t xml:space="preserve"> </w:t>
      </w:r>
      <w:proofErr w:type="spellStart"/>
      <w:r w:rsidR="001448E1" w:rsidRPr="00E1247D">
        <w:rPr>
          <w:sz w:val="30"/>
          <w:szCs w:val="30"/>
        </w:rPr>
        <w:t>CÚkÕ</w:t>
      </w:r>
      <w:proofErr w:type="spellEnd"/>
      <w:r w:rsidR="001448E1" w:rsidRPr="00E1247D">
        <w:rPr>
          <w:sz w:val="30"/>
          <w:szCs w:val="30"/>
        </w:rPr>
        <w:t xml:space="preserve">, </w:t>
      </w:r>
      <w:r w:rsidR="001640B9" w:rsidRPr="00E1247D">
        <w:rPr>
          <w:sz w:val="30"/>
          <w:szCs w:val="30"/>
        </w:rPr>
        <w:t xml:space="preserve">JÚ R²lThP </w:t>
      </w:r>
      <w:proofErr w:type="spellStart"/>
      <w:r w:rsidR="001640B9" w:rsidRPr="00E1247D">
        <w:rPr>
          <w:sz w:val="30"/>
          <w:szCs w:val="30"/>
        </w:rPr>
        <w:t>ST¬Pm</w:t>
      </w:r>
      <w:proofErr w:type="spellEnd"/>
      <w:r w:rsidR="001640B9" w:rsidRPr="00E1247D">
        <w:rPr>
          <w:sz w:val="30"/>
          <w:szCs w:val="30"/>
        </w:rPr>
        <w:t xml:space="preserve"> </w:t>
      </w:r>
      <w:r w:rsidR="005755F7" w:rsidRPr="00E1247D">
        <w:rPr>
          <w:sz w:val="30"/>
          <w:szCs w:val="30"/>
        </w:rPr>
        <w:t>®</w:t>
      </w:r>
      <w:proofErr w:type="spellStart"/>
      <w:r w:rsidR="005755F7" w:rsidRPr="00E1247D">
        <w:rPr>
          <w:sz w:val="30"/>
          <w:szCs w:val="30"/>
        </w:rPr>
        <w:t>j§VôNUô</w:t>
      </w:r>
      <w:proofErr w:type="spellEnd"/>
      <w:r w:rsidR="005755F7" w:rsidRPr="00E1247D">
        <w:rPr>
          <w:sz w:val="30"/>
          <w:szCs w:val="30"/>
        </w:rPr>
        <w:t xml:space="preserve">] </w:t>
      </w:r>
      <w:proofErr w:type="spellStart"/>
      <w:r w:rsidR="005755F7" w:rsidRPr="00E1247D">
        <w:rPr>
          <w:sz w:val="30"/>
          <w:szCs w:val="30"/>
        </w:rPr>
        <w:t>HúRô</w:t>
      </w:r>
      <w:proofErr w:type="spellEnd"/>
      <w:r w:rsidR="00203B2E" w:rsidRPr="00E1247D">
        <w:rPr>
          <w:sz w:val="30"/>
          <w:szCs w:val="30"/>
        </w:rPr>
        <w:t xml:space="preserve"> </w:t>
      </w:r>
      <w:proofErr w:type="spellStart"/>
      <w:r w:rsidR="009F6F97" w:rsidRPr="00E1247D">
        <w:rPr>
          <w:sz w:val="30"/>
          <w:szCs w:val="30"/>
        </w:rPr>
        <w:t>J</w:t>
      </w:r>
      <w:r w:rsidR="005755F7" w:rsidRPr="00E1247D">
        <w:rPr>
          <w:sz w:val="30"/>
          <w:szCs w:val="30"/>
        </w:rPr>
        <w:t>uû</w:t>
      </w:r>
      <w:proofErr w:type="spellEnd"/>
      <w:r w:rsidR="005755F7" w:rsidRPr="00E1247D">
        <w:rPr>
          <w:sz w:val="30"/>
          <w:szCs w:val="30"/>
        </w:rPr>
        <w:t>\</w:t>
      </w:r>
      <w:proofErr w:type="spellStart"/>
      <w:r w:rsidR="005755F7" w:rsidRPr="00E1247D">
        <w:rPr>
          <w:sz w:val="30"/>
          <w:szCs w:val="30"/>
        </w:rPr>
        <w:t>úVô</w:t>
      </w:r>
      <w:proofErr w:type="spellEnd"/>
      <w:r w:rsidR="005755F7" w:rsidRPr="00E1247D">
        <w:rPr>
          <w:sz w:val="30"/>
          <w:szCs w:val="30"/>
        </w:rPr>
        <w:t xml:space="preserve">, </w:t>
      </w:r>
      <w:proofErr w:type="spellStart"/>
      <w:r w:rsidR="005755F7" w:rsidRPr="00E1247D">
        <w:rPr>
          <w:sz w:val="30"/>
          <w:szCs w:val="30"/>
        </w:rPr>
        <w:t>ApXÕ</w:t>
      </w:r>
      <w:proofErr w:type="spellEnd"/>
      <w:r w:rsidR="005755F7" w:rsidRPr="00E1247D">
        <w:rPr>
          <w:sz w:val="30"/>
          <w:szCs w:val="30"/>
        </w:rPr>
        <w:t xml:space="preserve"> </w:t>
      </w:r>
      <w:proofErr w:type="spellStart"/>
      <w:r w:rsidR="005755F7" w:rsidRPr="00E1247D">
        <w:rPr>
          <w:sz w:val="30"/>
          <w:szCs w:val="30"/>
        </w:rPr>
        <w:t>AYoLÞdÏ</w:t>
      </w:r>
      <w:proofErr w:type="spellEnd"/>
      <w:r w:rsidR="005755F7" w:rsidRPr="00E1247D">
        <w:rPr>
          <w:sz w:val="30"/>
          <w:szCs w:val="30"/>
        </w:rPr>
        <w:t xml:space="preserve"> ER®</w:t>
      </w:r>
      <w:r w:rsidR="00344404" w:rsidRPr="00E1247D">
        <w:rPr>
          <w:sz w:val="30"/>
          <w:szCs w:val="30"/>
        </w:rPr>
        <w:t xml:space="preserve"> </w:t>
      </w:r>
      <w:proofErr w:type="spellStart"/>
      <w:r w:rsidR="005755F7" w:rsidRPr="00E1247D">
        <w:rPr>
          <w:sz w:val="30"/>
          <w:szCs w:val="30"/>
        </w:rPr>
        <w:t>ùNnV</w:t>
      </w:r>
      <w:proofErr w:type="spellEnd"/>
      <w:r w:rsidR="005755F7" w:rsidRPr="00E1247D">
        <w:rPr>
          <w:sz w:val="30"/>
          <w:szCs w:val="30"/>
        </w:rPr>
        <w:t xml:space="preserve"> </w:t>
      </w:r>
      <w:proofErr w:type="spellStart"/>
      <w:r w:rsidR="005755F7" w:rsidRPr="00E1247D">
        <w:rPr>
          <w:sz w:val="30"/>
          <w:szCs w:val="30"/>
        </w:rPr>
        <w:t>HúRôùYuû</w:t>
      </w:r>
      <w:proofErr w:type="spellEnd"/>
      <w:r w:rsidR="005755F7" w:rsidRPr="00E1247D">
        <w:rPr>
          <w:sz w:val="30"/>
          <w:szCs w:val="30"/>
        </w:rPr>
        <w:t>\</w:t>
      </w:r>
      <w:proofErr w:type="spellStart"/>
      <w:r w:rsidR="005755F7" w:rsidRPr="00E1247D">
        <w:rPr>
          <w:sz w:val="30"/>
          <w:szCs w:val="30"/>
        </w:rPr>
        <w:t>úVô</w:t>
      </w:r>
      <w:proofErr w:type="spellEnd"/>
      <w:r w:rsidR="005755F7" w:rsidRPr="00E1247D">
        <w:rPr>
          <w:sz w:val="30"/>
          <w:szCs w:val="30"/>
        </w:rPr>
        <w:t xml:space="preserve"> </w:t>
      </w:r>
      <w:proofErr w:type="spellStart"/>
      <w:r w:rsidR="005755F7" w:rsidRPr="00E1247D">
        <w:rPr>
          <w:sz w:val="30"/>
          <w:szCs w:val="30"/>
        </w:rPr>
        <w:t>ùNôp</w:t>
      </w:r>
      <w:proofErr w:type="spellEnd"/>
      <w:r w:rsidR="001C12CA" w:rsidRPr="00E1247D">
        <w:rPr>
          <w:sz w:val="30"/>
          <w:szCs w:val="30"/>
        </w:rPr>
        <w:t>­</w:t>
      </w:r>
      <w:r w:rsidR="005755F7" w:rsidRPr="00E1247D">
        <w:rPr>
          <w:sz w:val="30"/>
          <w:szCs w:val="30"/>
        </w:rPr>
        <w:t xml:space="preserve">, </w:t>
      </w:r>
      <w:r w:rsidR="00E456DC" w:rsidRPr="00E1247D">
        <w:rPr>
          <w:sz w:val="30"/>
          <w:szCs w:val="30"/>
        </w:rPr>
        <w:t xml:space="preserve">AÕ </w:t>
      </w:r>
      <w:proofErr w:type="spellStart"/>
      <w:r w:rsidR="00E456DC" w:rsidRPr="00E1247D">
        <w:rPr>
          <w:sz w:val="30"/>
          <w:szCs w:val="30"/>
        </w:rPr>
        <w:t>Nj§Vm</w:t>
      </w:r>
      <w:proofErr w:type="spellEnd"/>
      <w:r w:rsidR="00E456DC" w:rsidRPr="00E1247D">
        <w:rPr>
          <w:sz w:val="30"/>
          <w:szCs w:val="30"/>
        </w:rPr>
        <w:t xml:space="preserve"> </w:t>
      </w:r>
      <w:proofErr w:type="spellStart"/>
      <w:r w:rsidR="00E456DC" w:rsidRPr="00E1247D">
        <w:rPr>
          <w:sz w:val="30"/>
          <w:szCs w:val="30"/>
        </w:rPr>
        <w:t>Guß</w:t>
      </w:r>
      <w:proofErr w:type="spellEnd"/>
      <w:r w:rsidR="00E456DC" w:rsidRPr="00E1247D">
        <w:rPr>
          <w:sz w:val="30"/>
          <w:szCs w:val="30"/>
        </w:rPr>
        <w:t xml:space="preserve"> </w:t>
      </w:r>
      <w:proofErr w:type="spellStart"/>
      <w:r w:rsidR="00E456DC" w:rsidRPr="00E1247D">
        <w:rPr>
          <w:sz w:val="30"/>
          <w:szCs w:val="30"/>
        </w:rPr>
        <w:t>AY</w:t>
      </w:r>
      <w:r w:rsidR="00DA179F" w:rsidRPr="00E1247D">
        <w:rPr>
          <w:sz w:val="30"/>
          <w:szCs w:val="30"/>
        </w:rPr>
        <w:t>Wó</w:t>
      </w:r>
      <w:r w:rsidR="00E456DC" w:rsidRPr="00E1247D">
        <w:rPr>
          <w:sz w:val="30"/>
          <w:szCs w:val="30"/>
        </w:rPr>
        <w:t>Ls</w:t>
      </w:r>
      <w:proofErr w:type="spellEnd"/>
      <w:r w:rsidR="00E456DC" w:rsidRPr="00E1247D">
        <w:rPr>
          <w:sz w:val="30"/>
          <w:szCs w:val="30"/>
        </w:rPr>
        <w:t xml:space="preserve"> </w:t>
      </w:r>
      <w:proofErr w:type="spellStart"/>
      <w:r w:rsidR="00E456DC" w:rsidRPr="00E1247D">
        <w:rPr>
          <w:sz w:val="30"/>
          <w:szCs w:val="30"/>
        </w:rPr>
        <w:t>LôiTô</w:t>
      </w:r>
      <w:r w:rsidR="00DA179F" w:rsidRPr="00E1247D">
        <w:rPr>
          <w:sz w:val="30"/>
          <w:szCs w:val="30"/>
        </w:rPr>
        <w:t>Wó</w:t>
      </w:r>
      <w:r w:rsidR="00E456DC" w:rsidRPr="00E1247D">
        <w:rPr>
          <w:sz w:val="30"/>
          <w:szCs w:val="30"/>
        </w:rPr>
        <w:t>L</w:t>
      </w:r>
      <w:proofErr w:type="spellEnd"/>
      <w:r w:rsidR="00E456DC" w:rsidRPr="00E1247D">
        <w:rPr>
          <w:sz w:val="30"/>
          <w:szCs w:val="30"/>
        </w:rPr>
        <w:t>[ô]</w:t>
      </w:r>
      <w:proofErr w:type="spellStart"/>
      <w:r w:rsidR="00E456DC" w:rsidRPr="00E1247D">
        <w:rPr>
          <w:sz w:val="30"/>
          <w:szCs w:val="30"/>
        </w:rPr>
        <w:t>ôp</w:t>
      </w:r>
      <w:proofErr w:type="spellEnd"/>
      <w:r w:rsidR="00E456DC" w:rsidRPr="00E1247D">
        <w:rPr>
          <w:sz w:val="30"/>
          <w:szCs w:val="30"/>
        </w:rPr>
        <w:t xml:space="preserve">, </w:t>
      </w:r>
      <w:proofErr w:type="spellStart"/>
      <w:r w:rsidR="0077796A" w:rsidRPr="00E1247D">
        <w:rPr>
          <w:sz w:val="30"/>
          <w:szCs w:val="30"/>
        </w:rPr>
        <w:t>AlT¥Vô</w:t>
      </w:r>
      <w:proofErr w:type="spellEnd"/>
      <w:r w:rsidR="0077796A" w:rsidRPr="00E1247D">
        <w:rPr>
          <w:sz w:val="30"/>
          <w:szCs w:val="30"/>
        </w:rPr>
        <w:t>]</w:t>
      </w:r>
      <w:proofErr w:type="spellStart"/>
      <w:r w:rsidR="0077796A" w:rsidRPr="00E1247D">
        <w:rPr>
          <w:sz w:val="30"/>
          <w:szCs w:val="30"/>
        </w:rPr>
        <w:t>ôp</w:t>
      </w:r>
      <w:proofErr w:type="spellEnd"/>
      <w:r w:rsidR="0077796A" w:rsidRPr="00E1247D">
        <w:rPr>
          <w:sz w:val="30"/>
          <w:szCs w:val="30"/>
        </w:rPr>
        <w:t xml:space="preserve">, AÕ </w:t>
      </w:r>
      <w:proofErr w:type="spellStart"/>
      <w:r w:rsidR="0077796A" w:rsidRPr="00E1247D">
        <w:rPr>
          <w:sz w:val="30"/>
          <w:szCs w:val="30"/>
        </w:rPr>
        <w:t>úRYu</w:t>
      </w:r>
      <w:proofErr w:type="spellEnd"/>
      <w:r w:rsidR="0077796A" w:rsidRPr="00E1247D">
        <w:rPr>
          <w:sz w:val="30"/>
          <w:szCs w:val="30"/>
        </w:rPr>
        <w:t xml:space="preserve"> </w:t>
      </w:r>
      <w:proofErr w:type="spellStart"/>
      <w:r w:rsidR="000C46A1" w:rsidRPr="00E1247D">
        <w:rPr>
          <w:sz w:val="30"/>
          <w:szCs w:val="30"/>
        </w:rPr>
        <w:t>CWiPôm</w:t>
      </w:r>
      <w:proofErr w:type="spellEnd"/>
      <w:r w:rsidR="000C46A1" w:rsidRPr="00E1247D">
        <w:rPr>
          <w:sz w:val="30"/>
          <w:szCs w:val="30"/>
        </w:rPr>
        <w:t xml:space="preserve"> ¨</w:t>
      </w:r>
      <w:proofErr w:type="spellStart"/>
      <w:r w:rsidR="000C46A1" w:rsidRPr="00E1247D">
        <w:rPr>
          <w:sz w:val="30"/>
          <w:szCs w:val="30"/>
        </w:rPr>
        <w:t>ûX«p</w:t>
      </w:r>
      <w:proofErr w:type="spellEnd"/>
      <w:r w:rsidR="000C46A1" w:rsidRPr="00E1247D">
        <w:rPr>
          <w:sz w:val="30"/>
          <w:szCs w:val="30"/>
        </w:rPr>
        <w:t xml:space="preserve"> </w:t>
      </w:r>
      <w:proofErr w:type="spellStart"/>
      <w:r w:rsidR="000C46A1" w:rsidRPr="00E1247D">
        <w:rPr>
          <w:sz w:val="30"/>
          <w:szCs w:val="30"/>
        </w:rPr>
        <w:t>úT£d</w:t>
      </w:r>
      <w:proofErr w:type="spellEnd"/>
      <w:r w:rsidR="000C46A1" w:rsidRPr="00E1247D">
        <w:rPr>
          <w:sz w:val="30"/>
          <w:szCs w:val="30"/>
        </w:rPr>
        <w:t xml:space="preserve"> </w:t>
      </w:r>
      <w:proofErr w:type="spellStart"/>
      <w:r w:rsidR="000C46A1" w:rsidRPr="00E1247D">
        <w:rPr>
          <w:sz w:val="30"/>
          <w:szCs w:val="30"/>
        </w:rPr>
        <w:t>ùLôi¥ÚlTRôÏm</w:t>
      </w:r>
      <w:proofErr w:type="spellEnd"/>
      <w:r w:rsidR="000C46A1" w:rsidRPr="00E1247D">
        <w:rPr>
          <w:sz w:val="30"/>
          <w:szCs w:val="30"/>
        </w:rPr>
        <w:t xml:space="preserve">. </w:t>
      </w:r>
      <w:proofErr w:type="spellStart"/>
      <w:r w:rsidR="00D111E4" w:rsidRPr="00E1247D">
        <w:rPr>
          <w:sz w:val="30"/>
          <w:szCs w:val="30"/>
        </w:rPr>
        <w:t>AkR</w:t>
      </w:r>
      <w:proofErr w:type="spellEnd"/>
      <w:r w:rsidR="00D111E4" w:rsidRPr="00E1247D">
        <w:rPr>
          <w:sz w:val="30"/>
          <w:szCs w:val="30"/>
        </w:rPr>
        <w:t xml:space="preserve"> U²Ru </w:t>
      </w:r>
      <w:proofErr w:type="spellStart"/>
      <w:r w:rsidR="00D111E4" w:rsidRPr="00E1247D">
        <w:rPr>
          <w:sz w:val="30"/>
          <w:szCs w:val="30"/>
        </w:rPr>
        <w:t>ùNôpÛYÕ</w:t>
      </w:r>
      <w:proofErr w:type="spellEnd"/>
      <w:r w:rsidR="00D111E4" w:rsidRPr="00E1247D">
        <w:rPr>
          <w:sz w:val="30"/>
          <w:szCs w:val="30"/>
        </w:rPr>
        <w:t xml:space="preserve"> </w:t>
      </w:r>
      <w:proofErr w:type="spellStart"/>
      <w:r w:rsidR="00A37834" w:rsidRPr="00E1247D">
        <w:rPr>
          <w:sz w:val="30"/>
          <w:szCs w:val="30"/>
        </w:rPr>
        <w:t>ùTôÚjRUôL</w:t>
      </w:r>
      <w:proofErr w:type="spellEnd"/>
      <w:r w:rsidR="00A37834" w:rsidRPr="00E1247D">
        <w:rPr>
          <w:sz w:val="30"/>
          <w:szCs w:val="30"/>
        </w:rPr>
        <w:t xml:space="preserve"> </w:t>
      </w:r>
      <w:proofErr w:type="spellStart"/>
      <w:r w:rsidR="00A37834" w:rsidRPr="00E1247D">
        <w:rPr>
          <w:sz w:val="30"/>
          <w:szCs w:val="30"/>
        </w:rPr>
        <w:t>CpXôU</w:t>
      </w:r>
      <w:r w:rsidR="00A603B7" w:rsidRPr="00E1247D">
        <w:rPr>
          <w:sz w:val="30"/>
          <w:szCs w:val="30"/>
        </w:rPr>
        <w:t>Ûm</w:t>
      </w:r>
      <w:proofErr w:type="spellEnd"/>
      <w:r w:rsidR="00A37834" w:rsidRPr="00E1247D">
        <w:rPr>
          <w:sz w:val="30"/>
          <w:szCs w:val="30"/>
        </w:rPr>
        <w:t xml:space="preserve">, AÕ </w:t>
      </w:r>
      <w:proofErr w:type="spellStart"/>
      <w:r w:rsidR="00A37834" w:rsidRPr="00E1247D">
        <w:rPr>
          <w:sz w:val="30"/>
          <w:szCs w:val="30"/>
        </w:rPr>
        <w:t>úYRôLUjúRôÓ</w:t>
      </w:r>
      <w:proofErr w:type="spellEnd"/>
      <w:r w:rsidR="00A37834" w:rsidRPr="00E1247D">
        <w:rPr>
          <w:sz w:val="30"/>
          <w:szCs w:val="30"/>
        </w:rPr>
        <w:t xml:space="preserve"> </w:t>
      </w:r>
      <w:proofErr w:type="spellStart"/>
      <w:r w:rsidR="007B1750" w:rsidRPr="00E1247D">
        <w:rPr>
          <w:sz w:val="30"/>
          <w:szCs w:val="30"/>
        </w:rPr>
        <w:t>JjÕl</w:t>
      </w:r>
      <w:proofErr w:type="spellEnd"/>
      <w:r w:rsidR="00DA179F" w:rsidRPr="00E1247D">
        <w:rPr>
          <w:sz w:val="30"/>
          <w:szCs w:val="30"/>
        </w:rPr>
        <w:t xml:space="preserve"> </w:t>
      </w:r>
      <w:proofErr w:type="spellStart"/>
      <w:r w:rsidR="007B1750" w:rsidRPr="00E1247D">
        <w:rPr>
          <w:sz w:val="30"/>
          <w:szCs w:val="30"/>
        </w:rPr>
        <w:t>úTôLô</w:t>
      </w:r>
      <w:r w:rsidR="00A603B7" w:rsidRPr="00E1247D">
        <w:rPr>
          <w:sz w:val="30"/>
          <w:szCs w:val="30"/>
        </w:rPr>
        <w:t>UÛm</w:t>
      </w:r>
      <w:proofErr w:type="spellEnd"/>
      <w:r w:rsidR="00A603B7" w:rsidRPr="00E1247D">
        <w:rPr>
          <w:sz w:val="30"/>
          <w:szCs w:val="30"/>
        </w:rPr>
        <w:t xml:space="preserve"> </w:t>
      </w:r>
      <w:proofErr w:type="spellStart"/>
      <w:r w:rsidR="00A603B7" w:rsidRPr="00E1247D">
        <w:rPr>
          <w:sz w:val="30"/>
          <w:szCs w:val="30"/>
        </w:rPr>
        <w:t>CÚkRôp</w:t>
      </w:r>
      <w:proofErr w:type="spellEnd"/>
      <w:r w:rsidR="00A603B7" w:rsidRPr="00E1247D">
        <w:rPr>
          <w:sz w:val="30"/>
          <w:szCs w:val="30"/>
        </w:rPr>
        <w:t xml:space="preserve">, </w:t>
      </w:r>
      <w:proofErr w:type="spellStart"/>
      <w:r w:rsidR="00A80151" w:rsidRPr="00E1247D">
        <w:rPr>
          <w:sz w:val="30"/>
          <w:szCs w:val="30"/>
        </w:rPr>
        <w:t>AkR</w:t>
      </w:r>
      <w:proofErr w:type="spellEnd"/>
      <w:r w:rsidR="00A80151" w:rsidRPr="00E1247D">
        <w:rPr>
          <w:sz w:val="30"/>
          <w:szCs w:val="30"/>
        </w:rPr>
        <w:t xml:space="preserve"> U²Ru </w:t>
      </w:r>
      <w:r w:rsidR="00A80151" w:rsidRPr="00E1247D">
        <w:rPr>
          <w:sz w:val="30"/>
          <w:szCs w:val="30"/>
        </w:rPr>
        <w:lastRenderedPageBreak/>
        <w:t>RY\</w:t>
      </w:r>
      <w:proofErr w:type="spellStart"/>
      <w:r w:rsidR="00A80151" w:rsidRPr="00E1247D">
        <w:rPr>
          <w:sz w:val="30"/>
          <w:szCs w:val="30"/>
        </w:rPr>
        <w:t>ô«Úd</w:t>
      </w:r>
      <w:proofErr w:type="spellEnd"/>
      <w:r w:rsidR="00A80151" w:rsidRPr="00E1247D">
        <w:rPr>
          <w:sz w:val="30"/>
          <w:szCs w:val="30"/>
        </w:rPr>
        <w:t>¡\</w:t>
      </w:r>
      <w:proofErr w:type="spellStart"/>
      <w:r w:rsidR="00A80151" w:rsidRPr="00E1247D">
        <w:rPr>
          <w:sz w:val="30"/>
          <w:szCs w:val="30"/>
        </w:rPr>
        <w:t>ôu</w:t>
      </w:r>
      <w:proofErr w:type="spellEnd"/>
      <w:r w:rsidR="00A80151" w:rsidRPr="00E1247D">
        <w:rPr>
          <w:sz w:val="30"/>
          <w:szCs w:val="30"/>
        </w:rPr>
        <w:t xml:space="preserve">. </w:t>
      </w:r>
      <w:proofErr w:type="gramStart"/>
      <w:r w:rsidR="00BA6B7A" w:rsidRPr="00E1247D">
        <w:rPr>
          <w:sz w:val="30"/>
          <w:szCs w:val="30"/>
        </w:rPr>
        <w:t>B]</w:t>
      </w:r>
      <w:proofErr w:type="spellStart"/>
      <w:r w:rsidR="00BA6B7A" w:rsidRPr="00E1247D">
        <w:rPr>
          <w:sz w:val="30"/>
          <w:szCs w:val="30"/>
        </w:rPr>
        <w:t>ôp</w:t>
      </w:r>
      <w:proofErr w:type="spellEnd"/>
      <w:proofErr w:type="gramEnd"/>
      <w:r w:rsidR="00BA6B7A" w:rsidRPr="00E1247D">
        <w:rPr>
          <w:sz w:val="30"/>
          <w:szCs w:val="30"/>
        </w:rPr>
        <w:t xml:space="preserve"> AÕ </w:t>
      </w:r>
      <w:proofErr w:type="spellStart"/>
      <w:r w:rsidR="00BA6B7A" w:rsidRPr="00E1247D">
        <w:rPr>
          <w:sz w:val="30"/>
          <w:szCs w:val="30"/>
        </w:rPr>
        <w:t>úYRôLUj</w:t>
      </w:r>
      <w:r w:rsidR="00E30636" w:rsidRPr="00E1247D">
        <w:rPr>
          <w:sz w:val="30"/>
          <w:szCs w:val="30"/>
        </w:rPr>
        <w:t>ÕPu</w:t>
      </w:r>
      <w:proofErr w:type="spellEnd"/>
      <w:r w:rsidR="00BA6B7A" w:rsidRPr="00E1247D">
        <w:rPr>
          <w:sz w:val="30"/>
          <w:szCs w:val="30"/>
        </w:rPr>
        <w:t xml:space="preserve"> </w:t>
      </w:r>
      <w:proofErr w:type="spellStart"/>
      <w:r w:rsidR="00E30636" w:rsidRPr="00E1247D">
        <w:rPr>
          <w:sz w:val="30"/>
          <w:szCs w:val="30"/>
        </w:rPr>
        <w:t>JjÕl</w:t>
      </w:r>
      <w:proofErr w:type="spellEnd"/>
      <w:r w:rsidR="00DA179F" w:rsidRPr="00E1247D">
        <w:rPr>
          <w:sz w:val="30"/>
          <w:szCs w:val="30"/>
        </w:rPr>
        <w:t xml:space="preserve"> </w:t>
      </w:r>
      <w:proofErr w:type="spellStart"/>
      <w:r w:rsidR="00E30636" w:rsidRPr="00E1247D">
        <w:rPr>
          <w:sz w:val="30"/>
          <w:szCs w:val="30"/>
        </w:rPr>
        <w:t>úTô</w:t>
      </w:r>
      <w:r w:rsidR="003D234E" w:rsidRPr="00E1247D">
        <w:rPr>
          <w:sz w:val="30"/>
          <w:szCs w:val="30"/>
        </w:rPr>
        <w:t>Ï</w:t>
      </w:r>
      <w:r w:rsidR="00BA6B7A" w:rsidRPr="00E1247D">
        <w:rPr>
          <w:sz w:val="30"/>
          <w:szCs w:val="30"/>
        </w:rPr>
        <w:t>Uô</w:t>
      </w:r>
      <w:proofErr w:type="spellEnd"/>
      <w:r w:rsidR="00BA6B7A" w:rsidRPr="00E1247D">
        <w:rPr>
          <w:sz w:val="30"/>
          <w:szCs w:val="30"/>
        </w:rPr>
        <w:t>]</w:t>
      </w:r>
      <w:proofErr w:type="spellStart"/>
      <w:r w:rsidR="00BA6B7A" w:rsidRPr="00E1247D">
        <w:rPr>
          <w:sz w:val="30"/>
          <w:szCs w:val="30"/>
        </w:rPr>
        <w:t>ôp</w:t>
      </w:r>
      <w:proofErr w:type="spellEnd"/>
      <w:r w:rsidR="00BA6B7A" w:rsidRPr="00E1247D">
        <w:rPr>
          <w:sz w:val="30"/>
          <w:szCs w:val="30"/>
        </w:rPr>
        <w:t xml:space="preserve">, </w:t>
      </w:r>
      <w:r w:rsidR="00C0176B" w:rsidRPr="00E1247D">
        <w:rPr>
          <w:sz w:val="30"/>
          <w:szCs w:val="30"/>
        </w:rPr>
        <w:t xml:space="preserve">AÕ </w:t>
      </w:r>
      <w:proofErr w:type="spellStart"/>
      <w:r w:rsidR="00C0176B" w:rsidRPr="00E1247D">
        <w:rPr>
          <w:sz w:val="30"/>
          <w:szCs w:val="30"/>
        </w:rPr>
        <w:t>AkR</w:t>
      </w:r>
      <w:proofErr w:type="spellEnd"/>
      <w:r w:rsidR="00C0176B" w:rsidRPr="00E1247D">
        <w:rPr>
          <w:sz w:val="30"/>
          <w:szCs w:val="30"/>
        </w:rPr>
        <w:t xml:space="preserve"> R²lThP </w:t>
      </w:r>
      <w:proofErr w:type="spellStart"/>
      <w:r w:rsidR="00C0176B" w:rsidRPr="00E1247D">
        <w:rPr>
          <w:sz w:val="30"/>
          <w:szCs w:val="30"/>
        </w:rPr>
        <w:t>STÚdÏ</w:t>
      </w:r>
      <w:proofErr w:type="spellEnd"/>
      <w:r w:rsidR="00C0176B" w:rsidRPr="00E1247D">
        <w:rPr>
          <w:sz w:val="30"/>
          <w:szCs w:val="30"/>
        </w:rPr>
        <w:t xml:space="preserve"> </w:t>
      </w:r>
      <w:proofErr w:type="spellStart"/>
      <w:r w:rsidR="003D234E" w:rsidRPr="00E1247D">
        <w:rPr>
          <w:sz w:val="30"/>
          <w:szCs w:val="30"/>
        </w:rPr>
        <w:t>AÚÞm</w:t>
      </w:r>
      <w:proofErr w:type="spellEnd"/>
      <w:r w:rsidR="003D234E" w:rsidRPr="00E1247D">
        <w:rPr>
          <w:sz w:val="30"/>
          <w:szCs w:val="30"/>
        </w:rPr>
        <w:t xml:space="preserve"> </w:t>
      </w:r>
      <w:proofErr w:type="spellStart"/>
      <w:r w:rsidR="003D234E" w:rsidRPr="00E1247D">
        <w:rPr>
          <w:sz w:val="30"/>
          <w:szCs w:val="30"/>
        </w:rPr>
        <w:t>úRYàûPV</w:t>
      </w:r>
      <w:proofErr w:type="spellEnd"/>
      <w:r w:rsidR="003D234E" w:rsidRPr="00E1247D">
        <w:rPr>
          <w:sz w:val="30"/>
          <w:szCs w:val="30"/>
        </w:rPr>
        <w:t xml:space="preserve"> </w:t>
      </w:r>
      <w:proofErr w:type="spellStart"/>
      <w:r w:rsidR="003D234E" w:rsidRPr="00E1247D">
        <w:rPr>
          <w:sz w:val="30"/>
          <w:szCs w:val="30"/>
        </w:rPr>
        <w:t>Yô</w:t>
      </w:r>
      <w:r w:rsidR="00DA179F" w:rsidRPr="00E1247D">
        <w:rPr>
          <w:sz w:val="30"/>
          <w:szCs w:val="30"/>
        </w:rPr>
        <w:t>Wó</w:t>
      </w:r>
      <w:r w:rsidR="003D234E" w:rsidRPr="00E1247D">
        <w:rPr>
          <w:sz w:val="30"/>
          <w:szCs w:val="30"/>
        </w:rPr>
        <w:t>jûRVôÏm</w:t>
      </w:r>
      <w:proofErr w:type="spellEnd"/>
      <w:r w:rsidR="00E75658" w:rsidRPr="00E1247D">
        <w:rPr>
          <w:sz w:val="30"/>
          <w:szCs w:val="30"/>
        </w:rPr>
        <w:t xml:space="preserve">. </w:t>
      </w:r>
      <w:proofErr w:type="spellStart"/>
      <w:r w:rsidR="000C0407" w:rsidRPr="00E1247D">
        <w:rPr>
          <w:sz w:val="30"/>
          <w:szCs w:val="30"/>
        </w:rPr>
        <w:t>EeLÞdÏl</w:t>
      </w:r>
      <w:proofErr w:type="spellEnd"/>
      <w:r w:rsidR="000C0407" w:rsidRPr="00E1247D">
        <w:rPr>
          <w:sz w:val="30"/>
          <w:szCs w:val="30"/>
        </w:rPr>
        <w:t xml:space="preserve"> ×¬¡\</w:t>
      </w:r>
      <w:proofErr w:type="spellStart"/>
      <w:r w:rsidR="000C0407" w:rsidRPr="00E1247D">
        <w:rPr>
          <w:sz w:val="30"/>
          <w:szCs w:val="30"/>
        </w:rPr>
        <w:t>Rô</w:t>
      </w:r>
      <w:proofErr w:type="spellEnd"/>
      <w:r w:rsidR="000C0407" w:rsidRPr="00E1247D">
        <w:rPr>
          <w:sz w:val="30"/>
          <w:szCs w:val="30"/>
        </w:rPr>
        <w:t>?</w:t>
      </w:r>
    </w:p>
    <w:p w14:paraId="7F3AEAD8" w14:textId="77777777" w:rsidR="00433639" w:rsidRPr="00E1247D" w:rsidRDefault="00575595" w:rsidP="00433639">
      <w:pPr>
        <w:ind w:firstLine="567"/>
        <w:rPr>
          <w:rFonts w:ascii="TML_Vaigai_Normal" w:hAnsi="TML_Vaigai_Normal"/>
          <w:sz w:val="30"/>
          <w:szCs w:val="30"/>
        </w:rPr>
      </w:pPr>
      <w:r w:rsidRPr="00E1247D">
        <w:rPr>
          <w:sz w:val="30"/>
          <w:szCs w:val="30"/>
        </w:rPr>
        <w:t xml:space="preserve">Gu </w:t>
      </w:r>
      <w:proofErr w:type="gramStart"/>
      <w:r w:rsidRPr="00E1247D">
        <w:rPr>
          <w:sz w:val="30"/>
          <w:szCs w:val="30"/>
        </w:rPr>
        <w:t>_]</w:t>
      </w:r>
      <w:proofErr w:type="spellStart"/>
      <w:r w:rsidRPr="00E1247D">
        <w:rPr>
          <w:sz w:val="30"/>
          <w:szCs w:val="30"/>
        </w:rPr>
        <w:t>eL</w:t>
      </w:r>
      <w:r w:rsidR="00E31A1E" w:rsidRPr="00E1247D">
        <w:rPr>
          <w:sz w:val="30"/>
          <w:szCs w:val="30"/>
        </w:rPr>
        <w:t>ú</w:t>
      </w:r>
      <w:proofErr w:type="spellEnd"/>
      <w:proofErr w:type="gramEnd"/>
      <w:r w:rsidR="00E31A1E" w:rsidRPr="00E1247D">
        <w:rPr>
          <w:sz w:val="30"/>
          <w:szCs w:val="30"/>
        </w:rPr>
        <w:t xml:space="preserve">[, </w:t>
      </w:r>
      <w:proofErr w:type="spellStart"/>
      <w:r w:rsidR="00661BE2" w:rsidRPr="00E1247D">
        <w:rPr>
          <w:sz w:val="30"/>
          <w:szCs w:val="30"/>
        </w:rPr>
        <w:t>CúVÑ</w:t>
      </w:r>
      <w:proofErr w:type="spellEnd"/>
      <w:r w:rsidR="00661BE2" w:rsidRPr="00E1247D">
        <w:rPr>
          <w:sz w:val="30"/>
          <w:szCs w:val="30"/>
        </w:rPr>
        <w:t xml:space="preserve"> ¡±</w:t>
      </w:r>
      <w:proofErr w:type="spellStart"/>
      <w:r w:rsidR="00661BE2" w:rsidRPr="00E1247D">
        <w:rPr>
          <w:sz w:val="30"/>
          <w:szCs w:val="30"/>
        </w:rPr>
        <w:t>vÕ</w:t>
      </w:r>
      <w:proofErr w:type="spellEnd"/>
      <w:r w:rsidR="00661BE2" w:rsidRPr="00E1247D">
        <w:rPr>
          <w:sz w:val="30"/>
          <w:szCs w:val="30"/>
        </w:rPr>
        <w:t xml:space="preserve"> </w:t>
      </w:r>
      <w:proofErr w:type="spellStart"/>
      <w:r w:rsidR="00661BE2" w:rsidRPr="00E1247D">
        <w:rPr>
          <w:sz w:val="30"/>
          <w:szCs w:val="30"/>
        </w:rPr>
        <w:t>EeLû</w:t>
      </w:r>
      <w:proofErr w:type="spellEnd"/>
      <w:r w:rsidR="00661BE2" w:rsidRPr="00E1247D">
        <w:rPr>
          <w:sz w:val="30"/>
          <w:szCs w:val="30"/>
        </w:rPr>
        <w:t xml:space="preserve">[ </w:t>
      </w:r>
      <w:proofErr w:type="spellStart"/>
      <w:r w:rsidR="00661BE2" w:rsidRPr="00E1247D">
        <w:rPr>
          <w:sz w:val="30"/>
          <w:szCs w:val="30"/>
        </w:rPr>
        <w:t>BºoY§lTôWôL</w:t>
      </w:r>
      <w:proofErr w:type="spellEnd"/>
      <w:r w:rsidR="00661BE2" w:rsidRPr="00E1247D">
        <w:rPr>
          <w:sz w:val="30"/>
          <w:szCs w:val="30"/>
        </w:rPr>
        <w:t xml:space="preserve">. </w:t>
      </w:r>
      <w:proofErr w:type="spellStart"/>
      <w:r w:rsidR="00661BE2" w:rsidRPr="00E1247D">
        <w:rPr>
          <w:sz w:val="30"/>
          <w:szCs w:val="30"/>
        </w:rPr>
        <w:t>Sôu</w:t>
      </w:r>
      <w:proofErr w:type="spellEnd"/>
      <w:r w:rsidR="00661BE2" w:rsidRPr="00E1247D">
        <w:rPr>
          <w:sz w:val="30"/>
          <w:szCs w:val="30"/>
        </w:rPr>
        <w:t xml:space="preserve"> </w:t>
      </w:r>
      <w:proofErr w:type="spellStart"/>
      <w:proofErr w:type="gramStart"/>
      <w:r w:rsidR="00661BE2" w:rsidRPr="00E1247D">
        <w:rPr>
          <w:sz w:val="30"/>
          <w:szCs w:val="30"/>
        </w:rPr>
        <w:t>EeLû</w:t>
      </w:r>
      <w:proofErr w:type="spellEnd"/>
      <w:r w:rsidR="00661BE2" w:rsidRPr="00E1247D">
        <w:rPr>
          <w:sz w:val="30"/>
          <w:szCs w:val="30"/>
        </w:rPr>
        <w:t>[</w:t>
      </w:r>
      <w:proofErr w:type="gramEnd"/>
      <w:r w:rsidR="00661BE2" w:rsidRPr="00E1247D">
        <w:rPr>
          <w:sz w:val="30"/>
          <w:szCs w:val="30"/>
        </w:rPr>
        <w:t xml:space="preserve"> </w:t>
      </w:r>
      <w:proofErr w:type="spellStart"/>
      <w:r w:rsidR="00661BE2" w:rsidRPr="00E1247D">
        <w:rPr>
          <w:sz w:val="30"/>
          <w:szCs w:val="30"/>
        </w:rPr>
        <w:t>úS£d¡ú</w:t>
      </w:r>
      <w:proofErr w:type="spellEnd"/>
      <w:r w:rsidR="00661BE2" w:rsidRPr="00E1247D">
        <w:rPr>
          <w:sz w:val="30"/>
          <w:szCs w:val="30"/>
        </w:rPr>
        <w:t>\u.</w:t>
      </w:r>
    </w:p>
    <w:p w14:paraId="12505F53" w14:textId="7434A423" w:rsidR="00661BE2" w:rsidRPr="00E1247D" w:rsidRDefault="00A35300" w:rsidP="00433639">
      <w:pPr>
        <w:ind w:firstLine="567"/>
        <w:rPr>
          <w:sz w:val="30"/>
          <w:szCs w:val="30"/>
        </w:rPr>
      </w:pPr>
      <w:r w:rsidRPr="00E1247D">
        <w:rPr>
          <w:sz w:val="30"/>
          <w:szCs w:val="30"/>
        </w:rPr>
        <w:t>38.</w:t>
      </w:r>
      <w:r w:rsidR="00203B2E" w:rsidRPr="00E1247D">
        <w:rPr>
          <w:sz w:val="30"/>
          <w:szCs w:val="30"/>
        </w:rPr>
        <w:t xml:space="preserve"> </w:t>
      </w:r>
      <w:proofErr w:type="spellStart"/>
      <w:r w:rsidR="00FC4F38" w:rsidRPr="00E1247D">
        <w:rPr>
          <w:sz w:val="30"/>
          <w:szCs w:val="30"/>
        </w:rPr>
        <w:t>Sôm</w:t>
      </w:r>
      <w:proofErr w:type="spellEnd"/>
      <w:r w:rsidR="00E04380" w:rsidRPr="00E1247D">
        <w:rPr>
          <w:sz w:val="30"/>
          <w:szCs w:val="30"/>
        </w:rPr>
        <w:t xml:space="preserve"> </w:t>
      </w:r>
      <w:proofErr w:type="spellStart"/>
      <w:r w:rsidR="00B9243E" w:rsidRPr="00E1247D">
        <w:rPr>
          <w:sz w:val="30"/>
          <w:szCs w:val="30"/>
        </w:rPr>
        <w:t>G</w:t>
      </w:r>
      <w:r w:rsidR="00D92D24" w:rsidRPr="00E1247D">
        <w:rPr>
          <w:sz w:val="30"/>
          <w:szCs w:val="30"/>
        </w:rPr>
        <w:t>uû</w:t>
      </w:r>
      <w:proofErr w:type="spellEnd"/>
      <w:r w:rsidR="00D92D24" w:rsidRPr="00E1247D">
        <w:rPr>
          <w:sz w:val="30"/>
          <w:szCs w:val="30"/>
        </w:rPr>
        <w:t>\</w:t>
      </w:r>
      <w:proofErr w:type="spellStart"/>
      <w:r w:rsidR="00D92D24" w:rsidRPr="00E1247D">
        <w:rPr>
          <w:sz w:val="30"/>
          <w:szCs w:val="30"/>
        </w:rPr>
        <w:t>dÏ</w:t>
      </w:r>
      <w:proofErr w:type="spellEnd"/>
      <w:r w:rsidR="00D92D24" w:rsidRPr="00E1247D">
        <w:rPr>
          <w:sz w:val="30"/>
          <w:szCs w:val="30"/>
        </w:rPr>
        <w:t xml:space="preserve"> </w:t>
      </w:r>
      <w:proofErr w:type="spellStart"/>
      <w:r w:rsidR="00BE510C" w:rsidRPr="00E1247D">
        <w:rPr>
          <w:sz w:val="30"/>
          <w:szCs w:val="30"/>
        </w:rPr>
        <w:t>CkR</w:t>
      </w:r>
      <w:proofErr w:type="spellEnd"/>
      <w:r w:rsidR="00BE510C" w:rsidRPr="00E1247D">
        <w:rPr>
          <w:sz w:val="30"/>
          <w:szCs w:val="30"/>
        </w:rPr>
        <w:t xml:space="preserve"> </w:t>
      </w:r>
      <w:proofErr w:type="spellStart"/>
      <w:r w:rsidR="00BE510C" w:rsidRPr="00E1247D">
        <w:rPr>
          <w:sz w:val="30"/>
          <w:szCs w:val="30"/>
        </w:rPr>
        <w:t>EXLj</w:t>
      </w:r>
      <w:r w:rsidR="009F6F97" w:rsidRPr="00E1247D">
        <w:rPr>
          <w:sz w:val="30"/>
          <w:szCs w:val="30"/>
        </w:rPr>
        <w:t>§­ÚkÕ</w:t>
      </w:r>
      <w:proofErr w:type="spellEnd"/>
      <w:r w:rsidR="009F6F97" w:rsidRPr="00E1247D">
        <w:rPr>
          <w:sz w:val="30"/>
          <w:szCs w:val="30"/>
        </w:rPr>
        <w:t xml:space="preserve"> </w:t>
      </w:r>
      <w:proofErr w:type="spellStart"/>
      <w:r w:rsidR="009F6F97" w:rsidRPr="00E1247D">
        <w:rPr>
          <w:sz w:val="30"/>
          <w:szCs w:val="30"/>
        </w:rPr>
        <w:t>Sm</w:t>
      </w:r>
      <w:proofErr w:type="spellEnd"/>
      <w:r w:rsidR="009F6F97" w:rsidRPr="00E1247D">
        <w:rPr>
          <w:sz w:val="30"/>
          <w:szCs w:val="30"/>
        </w:rPr>
        <w:t xml:space="preserve"> </w:t>
      </w:r>
      <w:proofErr w:type="spellStart"/>
      <w:r w:rsidR="009F6F97" w:rsidRPr="00E1247D">
        <w:rPr>
          <w:sz w:val="30"/>
          <w:szCs w:val="30"/>
        </w:rPr>
        <w:t>JqùYôÚY</w:t>
      </w:r>
      <w:r w:rsidR="00FC4F38" w:rsidRPr="00E1247D">
        <w:rPr>
          <w:sz w:val="30"/>
          <w:szCs w:val="30"/>
        </w:rPr>
        <w:t>ûWÙm</w:t>
      </w:r>
      <w:proofErr w:type="spellEnd"/>
      <w:r w:rsidR="00FC4F38" w:rsidRPr="00E1247D">
        <w:rPr>
          <w:sz w:val="30"/>
          <w:szCs w:val="30"/>
        </w:rPr>
        <w:t xml:space="preserve"> </w:t>
      </w:r>
      <w:proofErr w:type="spellStart"/>
      <w:r w:rsidR="00BE510C" w:rsidRPr="00E1247D">
        <w:rPr>
          <w:sz w:val="30"/>
          <w:szCs w:val="30"/>
        </w:rPr>
        <w:t>AûZ</w:t>
      </w:r>
      <w:r w:rsidR="00FC4F38" w:rsidRPr="00E1247D">
        <w:rPr>
          <w:sz w:val="30"/>
          <w:szCs w:val="30"/>
        </w:rPr>
        <w:t>jÕ</w:t>
      </w:r>
      <w:r w:rsidR="00BE510C" w:rsidRPr="00E1247D">
        <w:rPr>
          <w:sz w:val="30"/>
          <w:szCs w:val="30"/>
        </w:rPr>
        <w:t>d</w:t>
      </w:r>
      <w:proofErr w:type="spellEnd"/>
      <w:r w:rsidR="00FC4F38" w:rsidRPr="00E1247D">
        <w:rPr>
          <w:sz w:val="30"/>
          <w:szCs w:val="30"/>
        </w:rPr>
        <w:t xml:space="preserve"> </w:t>
      </w:r>
      <w:proofErr w:type="spellStart"/>
      <w:r w:rsidR="00FC4F38" w:rsidRPr="00E1247D">
        <w:rPr>
          <w:sz w:val="30"/>
          <w:szCs w:val="30"/>
        </w:rPr>
        <w:t>ù</w:t>
      </w:r>
      <w:r w:rsidR="00BE510C" w:rsidRPr="00E1247D">
        <w:rPr>
          <w:sz w:val="30"/>
          <w:szCs w:val="30"/>
        </w:rPr>
        <w:t>L</w:t>
      </w:r>
      <w:r w:rsidR="00FC4F38" w:rsidRPr="00E1247D">
        <w:rPr>
          <w:sz w:val="30"/>
          <w:szCs w:val="30"/>
        </w:rPr>
        <w:t>ôsYô</w:t>
      </w:r>
      <w:r w:rsidR="00DA179F" w:rsidRPr="00E1247D">
        <w:rPr>
          <w:sz w:val="30"/>
          <w:szCs w:val="30"/>
        </w:rPr>
        <w:t>Wó</w:t>
      </w:r>
      <w:proofErr w:type="spellEnd"/>
      <w:r w:rsidR="00BE510C" w:rsidRPr="00E1247D">
        <w:rPr>
          <w:sz w:val="30"/>
          <w:szCs w:val="30"/>
        </w:rPr>
        <w:t xml:space="preserve"> </w:t>
      </w:r>
      <w:proofErr w:type="spellStart"/>
      <w:r w:rsidR="00FC4F38" w:rsidRPr="00E1247D">
        <w:rPr>
          <w:sz w:val="30"/>
          <w:szCs w:val="30"/>
        </w:rPr>
        <w:t>Guß</w:t>
      </w:r>
      <w:proofErr w:type="spellEnd"/>
      <w:r w:rsidR="00BE510C" w:rsidRPr="00E1247D">
        <w:rPr>
          <w:sz w:val="30"/>
          <w:szCs w:val="30"/>
        </w:rPr>
        <w:t xml:space="preserve"> </w:t>
      </w:r>
      <w:proofErr w:type="spellStart"/>
      <w:r w:rsidR="00BE510C" w:rsidRPr="00E1247D">
        <w:rPr>
          <w:sz w:val="30"/>
          <w:szCs w:val="30"/>
        </w:rPr>
        <w:t>SUdÏj</w:t>
      </w:r>
      <w:proofErr w:type="spellEnd"/>
      <w:r w:rsidR="00BE510C" w:rsidRPr="00E1247D">
        <w:rPr>
          <w:sz w:val="30"/>
          <w:szCs w:val="30"/>
        </w:rPr>
        <w:t xml:space="preserve"> </w:t>
      </w:r>
      <w:proofErr w:type="spellStart"/>
      <w:r w:rsidR="00BE510C" w:rsidRPr="00E1247D">
        <w:rPr>
          <w:sz w:val="30"/>
          <w:szCs w:val="30"/>
        </w:rPr>
        <w:t>ùR¬VôÕ</w:t>
      </w:r>
      <w:proofErr w:type="spellEnd"/>
      <w:r w:rsidR="00BE510C" w:rsidRPr="00E1247D">
        <w:rPr>
          <w:sz w:val="30"/>
          <w:szCs w:val="30"/>
        </w:rPr>
        <w:t xml:space="preserve">. </w:t>
      </w:r>
      <w:proofErr w:type="spellStart"/>
      <w:r w:rsidR="0078200C" w:rsidRPr="00E1247D">
        <w:rPr>
          <w:sz w:val="30"/>
          <w:szCs w:val="30"/>
        </w:rPr>
        <w:t>AlúTôÕ</w:t>
      </w:r>
      <w:proofErr w:type="spellEnd"/>
      <w:r w:rsidR="0078200C" w:rsidRPr="00E1247D">
        <w:rPr>
          <w:sz w:val="30"/>
          <w:szCs w:val="30"/>
        </w:rPr>
        <w:t xml:space="preserve">, </w:t>
      </w:r>
      <w:r w:rsidR="00335E5A" w:rsidRPr="00E1247D">
        <w:rPr>
          <w:sz w:val="30"/>
          <w:szCs w:val="30"/>
        </w:rPr>
        <w:t>¿</w:t>
      </w:r>
      <w:proofErr w:type="spellStart"/>
      <w:r w:rsidR="00335E5A" w:rsidRPr="00E1247D">
        <w:rPr>
          <w:sz w:val="30"/>
          <w:szCs w:val="30"/>
        </w:rPr>
        <w:t>eLs</w:t>
      </w:r>
      <w:proofErr w:type="spellEnd"/>
      <w:r w:rsidR="00490D2B" w:rsidRPr="00E1247D">
        <w:rPr>
          <w:sz w:val="30"/>
          <w:szCs w:val="30"/>
        </w:rPr>
        <w:t xml:space="preserve"> </w:t>
      </w:r>
      <w:proofErr w:type="spellStart"/>
      <w:r w:rsidR="00490D2B" w:rsidRPr="00E1247D">
        <w:rPr>
          <w:sz w:val="30"/>
          <w:szCs w:val="30"/>
        </w:rPr>
        <w:t>úTôÏm</w:t>
      </w:r>
      <w:proofErr w:type="spellEnd"/>
      <w:r w:rsidR="00335E5A" w:rsidRPr="00E1247D">
        <w:rPr>
          <w:sz w:val="30"/>
          <w:szCs w:val="30"/>
        </w:rPr>
        <w:t xml:space="preserve"> </w:t>
      </w:r>
      <w:proofErr w:type="spellStart"/>
      <w:r w:rsidR="00335E5A" w:rsidRPr="00E1247D">
        <w:rPr>
          <w:sz w:val="30"/>
          <w:szCs w:val="30"/>
        </w:rPr>
        <w:t>úTôÕ</w:t>
      </w:r>
      <w:proofErr w:type="spellEnd"/>
      <w:r w:rsidR="00335E5A" w:rsidRPr="00E1247D">
        <w:rPr>
          <w:sz w:val="30"/>
          <w:szCs w:val="30"/>
        </w:rPr>
        <w:t xml:space="preserve">, </w:t>
      </w:r>
      <w:proofErr w:type="spellStart"/>
      <w:r w:rsidR="00335E5A" w:rsidRPr="00E1247D">
        <w:rPr>
          <w:sz w:val="30"/>
          <w:szCs w:val="30"/>
        </w:rPr>
        <w:t>Sôu</w:t>
      </w:r>
      <w:proofErr w:type="spellEnd"/>
      <w:r w:rsidR="00335E5A" w:rsidRPr="00E1247D">
        <w:rPr>
          <w:sz w:val="30"/>
          <w:szCs w:val="30"/>
        </w:rPr>
        <w:t xml:space="preserve"> </w:t>
      </w:r>
      <w:proofErr w:type="spellStart"/>
      <w:r w:rsidR="00335E5A" w:rsidRPr="00E1247D">
        <w:rPr>
          <w:sz w:val="30"/>
          <w:szCs w:val="30"/>
        </w:rPr>
        <w:t>ØRXôYÕ</w:t>
      </w:r>
      <w:proofErr w:type="spellEnd"/>
      <w:r w:rsidR="00335E5A" w:rsidRPr="00E1247D">
        <w:rPr>
          <w:sz w:val="30"/>
          <w:szCs w:val="30"/>
        </w:rPr>
        <w:t xml:space="preserve"> </w:t>
      </w:r>
      <w:proofErr w:type="spellStart"/>
      <w:proofErr w:type="gramStart"/>
      <w:r w:rsidR="00335E5A" w:rsidRPr="00E1247D">
        <w:rPr>
          <w:sz w:val="30"/>
          <w:szCs w:val="30"/>
        </w:rPr>
        <w:t>úTôúY</w:t>
      </w:r>
      <w:proofErr w:type="spellEnd"/>
      <w:r w:rsidR="00335E5A" w:rsidRPr="00E1247D">
        <w:rPr>
          <w:sz w:val="30"/>
          <w:szCs w:val="30"/>
        </w:rPr>
        <w:t>]ô</w:t>
      </w:r>
      <w:proofErr w:type="gramEnd"/>
      <w:r w:rsidR="00335E5A" w:rsidRPr="00E1247D">
        <w:rPr>
          <w:sz w:val="30"/>
          <w:szCs w:val="30"/>
        </w:rPr>
        <w:t xml:space="preserve"> </w:t>
      </w:r>
      <w:proofErr w:type="spellStart"/>
      <w:r w:rsidR="00335E5A" w:rsidRPr="00E1247D">
        <w:rPr>
          <w:sz w:val="30"/>
          <w:szCs w:val="30"/>
        </w:rPr>
        <w:t>ApXÕ</w:t>
      </w:r>
      <w:proofErr w:type="spellEnd"/>
      <w:r w:rsidR="00335E5A" w:rsidRPr="00E1247D">
        <w:rPr>
          <w:sz w:val="30"/>
          <w:szCs w:val="30"/>
        </w:rPr>
        <w:t xml:space="preserve"> ¿</w:t>
      </w:r>
      <w:proofErr w:type="spellStart"/>
      <w:r w:rsidR="00335E5A" w:rsidRPr="00E1247D">
        <w:rPr>
          <w:sz w:val="30"/>
          <w:szCs w:val="30"/>
        </w:rPr>
        <w:t>eLs</w:t>
      </w:r>
      <w:proofErr w:type="spellEnd"/>
      <w:r w:rsidR="00335E5A" w:rsidRPr="00E1247D">
        <w:rPr>
          <w:sz w:val="30"/>
          <w:szCs w:val="30"/>
        </w:rPr>
        <w:t xml:space="preserve"> </w:t>
      </w:r>
      <w:proofErr w:type="spellStart"/>
      <w:r w:rsidR="00335E5A" w:rsidRPr="00E1247D">
        <w:rPr>
          <w:sz w:val="30"/>
          <w:szCs w:val="30"/>
        </w:rPr>
        <w:t>úTôÅoL</w:t>
      </w:r>
      <w:proofErr w:type="spellEnd"/>
      <w:r w:rsidR="00335E5A" w:rsidRPr="00E1247D">
        <w:rPr>
          <w:sz w:val="30"/>
          <w:szCs w:val="30"/>
        </w:rPr>
        <w:t>[ô</w:t>
      </w:r>
      <w:r w:rsidR="002D4337" w:rsidRPr="00E1247D">
        <w:rPr>
          <w:sz w:val="30"/>
          <w:szCs w:val="30"/>
        </w:rPr>
        <w:t xml:space="preserve"> </w:t>
      </w:r>
      <w:proofErr w:type="spellStart"/>
      <w:r w:rsidR="002D4337" w:rsidRPr="00E1247D">
        <w:rPr>
          <w:sz w:val="30"/>
          <w:szCs w:val="30"/>
        </w:rPr>
        <w:t>Guß</w:t>
      </w:r>
      <w:proofErr w:type="spellEnd"/>
      <w:r w:rsidR="002D4337" w:rsidRPr="00E1247D">
        <w:rPr>
          <w:sz w:val="30"/>
          <w:szCs w:val="30"/>
        </w:rPr>
        <w:t xml:space="preserve"> </w:t>
      </w:r>
      <w:proofErr w:type="spellStart"/>
      <w:r w:rsidR="002D4337" w:rsidRPr="00E1247D">
        <w:rPr>
          <w:sz w:val="30"/>
          <w:szCs w:val="30"/>
        </w:rPr>
        <w:t>SUdÏj</w:t>
      </w:r>
      <w:proofErr w:type="spellEnd"/>
      <w:r w:rsidR="002D4337" w:rsidRPr="00E1247D">
        <w:rPr>
          <w:sz w:val="30"/>
          <w:szCs w:val="30"/>
        </w:rPr>
        <w:t xml:space="preserve"> </w:t>
      </w:r>
      <w:proofErr w:type="spellStart"/>
      <w:r w:rsidR="002D4337" w:rsidRPr="00E1247D">
        <w:rPr>
          <w:sz w:val="30"/>
          <w:szCs w:val="30"/>
        </w:rPr>
        <w:t>ùR¬VôÕ</w:t>
      </w:r>
      <w:proofErr w:type="spellEnd"/>
      <w:r w:rsidR="002D4337" w:rsidRPr="00E1247D">
        <w:rPr>
          <w:sz w:val="30"/>
          <w:szCs w:val="30"/>
        </w:rPr>
        <w:t xml:space="preserve">, </w:t>
      </w:r>
      <w:r w:rsidR="00B100E1" w:rsidRPr="00E1247D">
        <w:rPr>
          <w:sz w:val="30"/>
          <w:szCs w:val="30"/>
        </w:rPr>
        <w:t xml:space="preserve">JÚ </w:t>
      </w:r>
      <w:proofErr w:type="spellStart"/>
      <w:r w:rsidR="00B100E1" w:rsidRPr="00E1247D">
        <w:rPr>
          <w:sz w:val="30"/>
          <w:szCs w:val="30"/>
        </w:rPr>
        <w:t>Lô¬Vm</w:t>
      </w:r>
      <w:proofErr w:type="spellEnd"/>
      <w:r w:rsidR="00B100E1" w:rsidRPr="00E1247D">
        <w:rPr>
          <w:sz w:val="30"/>
          <w:szCs w:val="30"/>
        </w:rPr>
        <w:t xml:space="preserve"> ¨</w:t>
      </w:r>
      <w:proofErr w:type="spellStart"/>
      <w:r w:rsidR="00B100E1" w:rsidRPr="00E1247D">
        <w:rPr>
          <w:sz w:val="30"/>
          <w:szCs w:val="30"/>
        </w:rPr>
        <w:t>fNVm</w:t>
      </w:r>
      <w:proofErr w:type="spellEnd"/>
      <w:r w:rsidR="00B100E1" w:rsidRPr="00E1247D">
        <w:rPr>
          <w:sz w:val="30"/>
          <w:szCs w:val="30"/>
        </w:rPr>
        <w:t xml:space="preserve">, </w:t>
      </w:r>
      <w:proofErr w:type="spellStart"/>
      <w:r w:rsidR="008643C2" w:rsidRPr="00E1247D">
        <w:rPr>
          <w:sz w:val="30"/>
          <w:szCs w:val="30"/>
        </w:rPr>
        <w:t>JúW</w:t>
      </w:r>
      <w:proofErr w:type="spellEnd"/>
      <w:r w:rsidR="00281F79" w:rsidRPr="00E1247D">
        <w:rPr>
          <w:sz w:val="30"/>
          <w:szCs w:val="30"/>
        </w:rPr>
        <w:t xml:space="preserve"> </w:t>
      </w:r>
      <w:proofErr w:type="spellStart"/>
      <w:r w:rsidR="008643C2" w:rsidRPr="00E1247D">
        <w:rPr>
          <w:sz w:val="30"/>
          <w:szCs w:val="30"/>
        </w:rPr>
        <w:t>RWm</w:t>
      </w:r>
      <w:proofErr w:type="spellEnd"/>
      <w:r w:rsidR="008643C2" w:rsidRPr="00E1247D">
        <w:rPr>
          <w:sz w:val="30"/>
          <w:szCs w:val="30"/>
        </w:rPr>
        <w:t xml:space="preserve"> </w:t>
      </w:r>
      <w:proofErr w:type="spellStart"/>
      <w:r w:rsidR="008643C2" w:rsidRPr="00E1247D">
        <w:rPr>
          <w:sz w:val="30"/>
          <w:szCs w:val="30"/>
        </w:rPr>
        <w:t>U¬lTÕm</w:t>
      </w:r>
      <w:proofErr w:type="spellEnd"/>
      <w:r w:rsidR="008643C2" w:rsidRPr="00E1247D">
        <w:rPr>
          <w:sz w:val="30"/>
          <w:szCs w:val="30"/>
        </w:rPr>
        <w:t xml:space="preserve">, </w:t>
      </w:r>
      <w:proofErr w:type="spellStart"/>
      <w:r w:rsidR="008643C2" w:rsidRPr="00E1247D">
        <w:rPr>
          <w:sz w:val="30"/>
          <w:szCs w:val="30"/>
        </w:rPr>
        <w:t>ARu</w:t>
      </w:r>
      <w:proofErr w:type="spellEnd"/>
      <w:r w:rsidR="00281F79" w:rsidRPr="00E1247D">
        <w:rPr>
          <w:sz w:val="30"/>
          <w:szCs w:val="30"/>
        </w:rPr>
        <w:t xml:space="preserve"> </w:t>
      </w:r>
      <w:r w:rsidR="008643C2" w:rsidRPr="00E1247D">
        <w:rPr>
          <w:sz w:val="30"/>
          <w:szCs w:val="30"/>
        </w:rPr>
        <w:t xml:space="preserve">©u× ¨VôVj¾ol× </w:t>
      </w:r>
      <w:proofErr w:type="spellStart"/>
      <w:r w:rsidR="008643C2" w:rsidRPr="00E1247D">
        <w:rPr>
          <w:sz w:val="30"/>
          <w:szCs w:val="30"/>
        </w:rPr>
        <w:t>AûPYÕm</w:t>
      </w:r>
      <w:proofErr w:type="spellEnd"/>
      <w:r w:rsidR="008643C2" w:rsidRPr="00E1247D">
        <w:rPr>
          <w:sz w:val="30"/>
          <w:szCs w:val="30"/>
        </w:rPr>
        <w:t xml:space="preserve"> </w:t>
      </w:r>
      <w:proofErr w:type="spellStart"/>
      <w:r w:rsidR="002205A8" w:rsidRPr="00E1247D">
        <w:rPr>
          <w:sz w:val="30"/>
          <w:szCs w:val="30"/>
        </w:rPr>
        <w:t>Uà`àdÏ</w:t>
      </w:r>
      <w:proofErr w:type="spellEnd"/>
      <w:r w:rsidR="002205A8" w:rsidRPr="00E1247D">
        <w:rPr>
          <w:sz w:val="30"/>
          <w:szCs w:val="30"/>
        </w:rPr>
        <w:t xml:space="preserve"> ¨</w:t>
      </w:r>
      <w:proofErr w:type="spellStart"/>
      <w:r w:rsidR="002205A8" w:rsidRPr="00E1247D">
        <w:rPr>
          <w:sz w:val="30"/>
          <w:szCs w:val="30"/>
        </w:rPr>
        <w:t>VªdLlTh¥Úd</w:t>
      </w:r>
      <w:proofErr w:type="spellEnd"/>
      <w:r w:rsidR="002205A8" w:rsidRPr="00E1247D">
        <w:rPr>
          <w:sz w:val="30"/>
          <w:szCs w:val="30"/>
        </w:rPr>
        <w:t>¡\Õ</w:t>
      </w:r>
      <w:r w:rsidR="00A35B55" w:rsidRPr="00E1247D">
        <w:rPr>
          <w:sz w:val="30"/>
          <w:szCs w:val="30"/>
        </w:rPr>
        <w:t xml:space="preserve"> </w:t>
      </w:r>
      <w:proofErr w:type="spellStart"/>
      <w:r w:rsidR="00A35B55" w:rsidRPr="00E1247D">
        <w:rPr>
          <w:sz w:val="30"/>
          <w:szCs w:val="30"/>
        </w:rPr>
        <w:t>GuTÕ</w:t>
      </w:r>
      <w:proofErr w:type="spellEnd"/>
      <w:r w:rsidR="00A35B55" w:rsidRPr="00E1247D">
        <w:rPr>
          <w:sz w:val="30"/>
          <w:szCs w:val="30"/>
        </w:rPr>
        <w:t xml:space="preserve"> </w:t>
      </w:r>
      <w:proofErr w:type="spellStart"/>
      <w:r w:rsidR="00A35B55" w:rsidRPr="00E1247D">
        <w:rPr>
          <w:sz w:val="30"/>
          <w:szCs w:val="30"/>
        </w:rPr>
        <w:t>SUdÏj</w:t>
      </w:r>
      <w:proofErr w:type="spellEnd"/>
      <w:r w:rsidR="00A35B55" w:rsidRPr="00E1247D">
        <w:rPr>
          <w:sz w:val="30"/>
          <w:szCs w:val="30"/>
        </w:rPr>
        <w:t xml:space="preserve"> </w:t>
      </w:r>
      <w:proofErr w:type="spellStart"/>
      <w:r w:rsidR="00A35B55" w:rsidRPr="00E1247D">
        <w:rPr>
          <w:sz w:val="30"/>
          <w:szCs w:val="30"/>
        </w:rPr>
        <w:t>ùR¬Ùm</w:t>
      </w:r>
      <w:proofErr w:type="spellEnd"/>
      <w:r w:rsidR="00A35B55" w:rsidRPr="00E1247D">
        <w:rPr>
          <w:sz w:val="30"/>
          <w:szCs w:val="30"/>
        </w:rPr>
        <w:t xml:space="preserve">. </w:t>
      </w:r>
      <w:proofErr w:type="spellStart"/>
      <w:r w:rsidR="00AB2E57" w:rsidRPr="00E1247D">
        <w:rPr>
          <w:sz w:val="30"/>
          <w:szCs w:val="30"/>
        </w:rPr>
        <w:t>AkR</w:t>
      </w:r>
      <w:proofErr w:type="spellEnd"/>
      <w:r w:rsidR="00AB2E57" w:rsidRPr="00E1247D">
        <w:rPr>
          <w:sz w:val="30"/>
          <w:szCs w:val="30"/>
        </w:rPr>
        <w:t xml:space="preserve"> </w:t>
      </w:r>
      <w:proofErr w:type="spellStart"/>
      <w:r w:rsidR="00AB2E57" w:rsidRPr="00E1247D">
        <w:rPr>
          <w:sz w:val="30"/>
          <w:szCs w:val="30"/>
        </w:rPr>
        <w:t>Sô°p</w:t>
      </w:r>
      <w:proofErr w:type="spellEnd"/>
      <w:r w:rsidR="00AB2E57" w:rsidRPr="00E1247D">
        <w:rPr>
          <w:sz w:val="30"/>
          <w:szCs w:val="30"/>
        </w:rPr>
        <w:t xml:space="preserve"> </w:t>
      </w:r>
      <w:proofErr w:type="spellStart"/>
      <w:r w:rsidR="00AB2E57" w:rsidRPr="00E1247D">
        <w:rPr>
          <w:sz w:val="30"/>
          <w:szCs w:val="30"/>
        </w:rPr>
        <w:t>Sôm</w:t>
      </w:r>
      <w:proofErr w:type="spellEnd"/>
      <w:r w:rsidR="00AB2E57" w:rsidRPr="00E1247D">
        <w:rPr>
          <w:sz w:val="30"/>
          <w:szCs w:val="30"/>
        </w:rPr>
        <w:t xml:space="preserve"> </w:t>
      </w:r>
      <w:proofErr w:type="spellStart"/>
      <w:r w:rsidR="00AB2E57" w:rsidRPr="00E1247D">
        <w:rPr>
          <w:sz w:val="30"/>
          <w:szCs w:val="30"/>
        </w:rPr>
        <w:t>AYÚûPV</w:t>
      </w:r>
      <w:proofErr w:type="spellEnd"/>
      <w:r w:rsidR="00AB2E57" w:rsidRPr="00E1247D">
        <w:rPr>
          <w:sz w:val="30"/>
          <w:szCs w:val="30"/>
        </w:rPr>
        <w:t xml:space="preserve"> ©</w:t>
      </w:r>
      <w:proofErr w:type="spellStart"/>
      <w:proofErr w:type="gramStart"/>
      <w:r w:rsidR="00AB2E57" w:rsidRPr="00E1247D">
        <w:rPr>
          <w:sz w:val="30"/>
          <w:szCs w:val="30"/>
        </w:rPr>
        <w:t>WNu</w:t>
      </w:r>
      <w:proofErr w:type="spellEnd"/>
      <w:r w:rsidR="00AB2E57" w:rsidRPr="00E1247D">
        <w:rPr>
          <w:sz w:val="30"/>
          <w:szCs w:val="30"/>
        </w:rPr>
        <w:t>]</w:t>
      </w:r>
      <w:proofErr w:type="spellStart"/>
      <w:r w:rsidR="00AB2E57" w:rsidRPr="00E1247D">
        <w:rPr>
          <w:sz w:val="30"/>
          <w:szCs w:val="30"/>
        </w:rPr>
        <w:t>j</w:t>
      </w:r>
      <w:proofErr w:type="gramEnd"/>
      <w:r w:rsidR="00AB2E57" w:rsidRPr="00E1247D">
        <w:rPr>
          <w:sz w:val="30"/>
          <w:szCs w:val="30"/>
        </w:rPr>
        <w:t>§p</w:t>
      </w:r>
      <w:proofErr w:type="spellEnd"/>
      <w:r w:rsidR="00AB2E57" w:rsidRPr="00E1247D">
        <w:rPr>
          <w:sz w:val="30"/>
          <w:szCs w:val="30"/>
        </w:rPr>
        <w:t xml:space="preserve"> </w:t>
      </w:r>
      <w:r w:rsidR="00575595" w:rsidRPr="00E1247D">
        <w:rPr>
          <w:sz w:val="30"/>
          <w:szCs w:val="30"/>
        </w:rPr>
        <w:t>¨</w:t>
      </w:r>
      <w:proofErr w:type="spellStart"/>
      <w:r w:rsidR="00575595" w:rsidRPr="00E1247D">
        <w:rPr>
          <w:sz w:val="30"/>
          <w:szCs w:val="30"/>
        </w:rPr>
        <w:t>t</w:t>
      </w:r>
      <w:r w:rsidR="00AB2E57" w:rsidRPr="00E1247D">
        <w:rPr>
          <w:sz w:val="30"/>
          <w:szCs w:val="30"/>
        </w:rPr>
        <w:t>L</w:t>
      </w:r>
      <w:proofErr w:type="spellEnd"/>
      <w:r w:rsidR="00AB2E57" w:rsidRPr="00E1247D">
        <w:rPr>
          <w:sz w:val="30"/>
          <w:szCs w:val="30"/>
        </w:rPr>
        <w:t xml:space="preserve"> </w:t>
      </w:r>
      <w:proofErr w:type="spellStart"/>
      <w:r w:rsidR="00AB2E57" w:rsidRPr="00E1247D">
        <w:rPr>
          <w:sz w:val="30"/>
          <w:szCs w:val="30"/>
        </w:rPr>
        <w:t>úYiÓm</w:t>
      </w:r>
      <w:proofErr w:type="spellEnd"/>
      <w:r w:rsidR="00AB2E57" w:rsidRPr="00E1247D">
        <w:rPr>
          <w:sz w:val="30"/>
          <w:szCs w:val="30"/>
        </w:rPr>
        <w:t xml:space="preserve">. </w:t>
      </w:r>
      <w:proofErr w:type="spellStart"/>
      <w:r w:rsidR="00DC0938" w:rsidRPr="00E1247D">
        <w:rPr>
          <w:sz w:val="30"/>
          <w:szCs w:val="30"/>
        </w:rPr>
        <w:t>Sôu</w:t>
      </w:r>
      <w:proofErr w:type="spellEnd"/>
      <w:r w:rsidR="00DC0938" w:rsidRPr="00E1247D">
        <w:rPr>
          <w:sz w:val="30"/>
          <w:szCs w:val="30"/>
        </w:rPr>
        <w:t xml:space="preserve"> </w:t>
      </w:r>
      <w:proofErr w:type="spellStart"/>
      <w:r w:rsidR="00DC0938" w:rsidRPr="00E1247D">
        <w:rPr>
          <w:sz w:val="30"/>
          <w:szCs w:val="30"/>
        </w:rPr>
        <w:t>EeLs</w:t>
      </w:r>
      <w:proofErr w:type="spellEnd"/>
      <w:r w:rsidR="00DC0938" w:rsidRPr="00E1247D">
        <w:rPr>
          <w:sz w:val="30"/>
          <w:szCs w:val="30"/>
        </w:rPr>
        <w:t xml:space="preserve"> </w:t>
      </w:r>
      <w:proofErr w:type="spellStart"/>
      <w:r w:rsidR="00DC0938" w:rsidRPr="00E1247D">
        <w:rPr>
          <w:sz w:val="30"/>
          <w:szCs w:val="30"/>
        </w:rPr>
        <w:t>ØuTôL</w:t>
      </w:r>
      <w:r w:rsidR="004359FE" w:rsidRPr="00E1247D">
        <w:rPr>
          <w:sz w:val="30"/>
          <w:szCs w:val="30"/>
        </w:rPr>
        <w:t>Üm</w:t>
      </w:r>
      <w:proofErr w:type="spellEnd"/>
      <w:r w:rsidR="004359FE" w:rsidRPr="00E1247D">
        <w:rPr>
          <w:sz w:val="30"/>
          <w:szCs w:val="30"/>
        </w:rPr>
        <w:t>, ¿</w:t>
      </w:r>
      <w:proofErr w:type="spellStart"/>
      <w:r w:rsidR="004359FE" w:rsidRPr="00E1247D">
        <w:rPr>
          <w:sz w:val="30"/>
          <w:szCs w:val="30"/>
        </w:rPr>
        <w:t>eLs</w:t>
      </w:r>
      <w:proofErr w:type="spellEnd"/>
      <w:r w:rsidR="004359FE" w:rsidRPr="00E1247D">
        <w:rPr>
          <w:sz w:val="30"/>
          <w:szCs w:val="30"/>
        </w:rPr>
        <w:t xml:space="preserve"> </w:t>
      </w:r>
      <w:proofErr w:type="gramStart"/>
      <w:r w:rsidR="004359FE" w:rsidRPr="00E1247D">
        <w:rPr>
          <w:sz w:val="30"/>
          <w:szCs w:val="30"/>
        </w:rPr>
        <w:t>G]</w:t>
      </w:r>
      <w:proofErr w:type="spellStart"/>
      <w:r w:rsidR="004359FE" w:rsidRPr="00E1247D">
        <w:rPr>
          <w:sz w:val="30"/>
          <w:szCs w:val="30"/>
        </w:rPr>
        <w:t>dÏ</w:t>
      </w:r>
      <w:proofErr w:type="spellEnd"/>
      <w:proofErr w:type="gramEnd"/>
      <w:r w:rsidR="004359FE" w:rsidRPr="00E1247D">
        <w:rPr>
          <w:sz w:val="30"/>
          <w:szCs w:val="30"/>
        </w:rPr>
        <w:t xml:space="preserve"> </w:t>
      </w:r>
      <w:proofErr w:type="spellStart"/>
      <w:r w:rsidR="004359FE" w:rsidRPr="00E1247D">
        <w:rPr>
          <w:sz w:val="30"/>
          <w:szCs w:val="30"/>
        </w:rPr>
        <w:t>ØuTôLÜm</w:t>
      </w:r>
      <w:proofErr w:type="spellEnd"/>
      <w:r w:rsidR="00DC0938" w:rsidRPr="00E1247D">
        <w:rPr>
          <w:sz w:val="30"/>
          <w:szCs w:val="30"/>
        </w:rPr>
        <w:t xml:space="preserve"> </w:t>
      </w:r>
      <w:r w:rsidR="00575595" w:rsidRPr="00E1247D">
        <w:rPr>
          <w:sz w:val="30"/>
          <w:szCs w:val="30"/>
        </w:rPr>
        <w:t>¨</w:t>
      </w:r>
      <w:proofErr w:type="spellStart"/>
      <w:r w:rsidR="00575595" w:rsidRPr="00E1247D">
        <w:rPr>
          <w:sz w:val="30"/>
          <w:szCs w:val="30"/>
        </w:rPr>
        <w:t>tL</w:t>
      </w:r>
      <w:proofErr w:type="spellEnd"/>
      <w:r w:rsidR="00DC0938" w:rsidRPr="00E1247D">
        <w:rPr>
          <w:sz w:val="30"/>
          <w:szCs w:val="30"/>
        </w:rPr>
        <w:t xml:space="preserve"> </w:t>
      </w:r>
      <w:proofErr w:type="spellStart"/>
      <w:r w:rsidR="00DC0938" w:rsidRPr="00E1247D">
        <w:rPr>
          <w:sz w:val="30"/>
          <w:szCs w:val="30"/>
        </w:rPr>
        <w:t>úYiÓm</w:t>
      </w:r>
      <w:proofErr w:type="spellEnd"/>
      <w:r w:rsidR="00DC0938" w:rsidRPr="00E1247D">
        <w:rPr>
          <w:sz w:val="30"/>
          <w:szCs w:val="30"/>
        </w:rPr>
        <w:t xml:space="preserve">, </w:t>
      </w:r>
      <w:proofErr w:type="spellStart"/>
      <w:r w:rsidR="00E56530" w:rsidRPr="00E1247D">
        <w:rPr>
          <w:sz w:val="30"/>
          <w:szCs w:val="30"/>
        </w:rPr>
        <w:t>Sôm</w:t>
      </w:r>
      <w:proofErr w:type="spellEnd"/>
      <w:r w:rsidR="00E56530" w:rsidRPr="00E1247D">
        <w:rPr>
          <w:sz w:val="30"/>
          <w:szCs w:val="30"/>
        </w:rPr>
        <w:t xml:space="preserve"> </w:t>
      </w:r>
      <w:proofErr w:type="spellStart"/>
      <w:r w:rsidR="00E56530" w:rsidRPr="00E1247D">
        <w:rPr>
          <w:sz w:val="30"/>
          <w:szCs w:val="30"/>
        </w:rPr>
        <w:t>CÚYÚúU</w:t>
      </w:r>
      <w:proofErr w:type="spellEnd"/>
      <w:r w:rsidR="00E56530" w:rsidRPr="00E1247D">
        <w:rPr>
          <w:sz w:val="30"/>
          <w:szCs w:val="30"/>
        </w:rPr>
        <w:t xml:space="preserve"> ¡±</w:t>
      </w:r>
      <w:proofErr w:type="spellStart"/>
      <w:r w:rsidR="00E56530" w:rsidRPr="00E1247D">
        <w:rPr>
          <w:sz w:val="30"/>
          <w:szCs w:val="30"/>
        </w:rPr>
        <w:t>vÕÜdÏ</w:t>
      </w:r>
      <w:proofErr w:type="spellEnd"/>
      <w:r w:rsidR="00E56530" w:rsidRPr="00E1247D">
        <w:rPr>
          <w:sz w:val="30"/>
          <w:szCs w:val="30"/>
        </w:rPr>
        <w:t xml:space="preserve"> </w:t>
      </w:r>
      <w:proofErr w:type="spellStart"/>
      <w:r w:rsidR="00E56530" w:rsidRPr="00E1247D">
        <w:rPr>
          <w:sz w:val="30"/>
          <w:szCs w:val="30"/>
        </w:rPr>
        <w:t>ØuTôL</w:t>
      </w:r>
      <w:proofErr w:type="spellEnd"/>
      <w:r w:rsidR="00575595" w:rsidRPr="00E1247D">
        <w:rPr>
          <w:sz w:val="30"/>
          <w:szCs w:val="30"/>
        </w:rPr>
        <w:t xml:space="preserve"> ¨</w:t>
      </w:r>
      <w:proofErr w:type="spellStart"/>
      <w:r w:rsidR="00575595" w:rsidRPr="00E1247D">
        <w:rPr>
          <w:sz w:val="30"/>
          <w:szCs w:val="30"/>
        </w:rPr>
        <w:t>tL</w:t>
      </w:r>
      <w:proofErr w:type="spellEnd"/>
      <w:r w:rsidR="00E56530" w:rsidRPr="00E1247D">
        <w:rPr>
          <w:sz w:val="30"/>
          <w:szCs w:val="30"/>
        </w:rPr>
        <w:t xml:space="preserve"> </w:t>
      </w:r>
      <w:proofErr w:type="spellStart"/>
      <w:r w:rsidR="00E56530" w:rsidRPr="00E1247D">
        <w:rPr>
          <w:sz w:val="30"/>
          <w:szCs w:val="30"/>
        </w:rPr>
        <w:t>úYiÓm</w:t>
      </w:r>
      <w:proofErr w:type="spellEnd"/>
      <w:r w:rsidR="00E56530" w:rsidRPr="00E1247D">
        <w:rPr>
          <w:sz w:val="30"/>
          <w:szCs w:val="30"/>
        </w:rPr>
        <w:t>.</w:t>
      </w:r>
    </w:p>
    <w:p w14:paraId="3065BA8F" w14:textId="77777777" w:rsidR="00E56530" w:rsidRPr="00E1247D" w:rsidRDefault="00A35300" w:rsidP="00433639">
      <w:pPr>
        <w:ind w:firstLine="567"/>
        <w:rPr>
          <w:sz w:val="30"/>
          <w:szCs w:val="30"/>
        </w:rPr>
      </w:pPr>
      <w:r w:rsidRPr="00E1247D">
        <w:rPr>
          <w:sz w:val="30"/>
          <w:szCs w:val="30"/>
        </w:rPr>
        <w:t>39.</w:t>
      </w:r>
      <w:r w:rsidR="001F7A35" w:rsidRPr="00E1247D">
        <w:rPr>
          <w:sz w:val="30"/>
          <w:szCs w:val="30"/>
        </w:rPr>
        <w:t xml:space="preserve"> </w:t>
      </w:r>
      <w:proofErr w:type="spellStart"/>
      <w:r w:rsidR="00A8165B" w:rsidRPr="00E1247D">
        <w:rPr>
          <w:sz w:val="30"/>
          <w:szCs w:val="30"/>
        </w:rPr>
        <w:t>Sôu</w:t>
      </w:r>
      <w:proofErr w:type="spellEnd"/>
      <w:r w:rsidR="00A8165B" w:rsidRPr="00E1247D">
        <w:rPr>
          <w:sz w:val="30"/>
          <w:szCs w:val="30"/>
        </w:rPr>
        <w:t xml:space="preserve"> </w:t>
      </w:r>
      <w:proofErr w:type="spellStart"/>
      <w:r w:rsidR="00A8165B" w:rsidRPr="00E1247D">
        <w:rPr>
          <w:sz w:val="30"/>
          <w:szCs w:val="30"/>
        </w:rPr>
        <w:t>GuàûPV</w:t>
      </w:r>
      <w:proofErr w:type="spellEnd"/>
      <w:r w:rsidR="00A8165B" w:rsidRPr="00E1247D">
        <w:rPr>
          <w:sz w:val="30"/>
          <w:szCs w:val="30"/>
        </w:rPr>
        <w:t xml:space="preserve"> </w:t>
      </w:r>
      <w:proofErr w:type="spellStart"/>
      <w:r w:rsidR="00A8165B" w:rsidRPr="00E1247D">
        <w:rPr>
          <w:sz w:val="30"/>
          <w:szCs w:val="30"/>
        </w:rPr>
        <w:t>CÚRVj§u</w:t>
      </w:r>
      <w:proofErr w:type="spellEnd"/>
      <w:r w:rsidR="00A8165B" w:rsidRPr="00E1247D">
        <w:rPr>
          <w:sz w:val="30"/>
          <w:szCs w:val="30"/>
        </w:rPr>
        <w:t xml:space="preserve"> </w:t>
      </w:r>
      <w:proofErr w:type="spellStart"/>
      <w:r w:rsidR="00A8165B" w:rsidRPr="00E1247D">
        <w:rPr>
          <w:sz w:val="30"/>
          <w:szCs w:val="30"/>
        </w:rPr>
        <w:t>BZ</w:t>
      </w:r>
      <w:r w:rsidR="003D234E" w:rsidRPr="00E1247D">
        <w:rPr>
          <w:sz w:val="30"/>
          <w:szCs w:val="30"/>
        </w:rPr>
        <w:t>j§­ÚkÕ</w:t>
      </w:r>
      <w:proofErr w:type="spellEnd"/>
      <w:r w:rsidR="00A8165B" w:rsidRPr="00E1247D">
        <w:rPr>
          <w:sz w:val="30"/>
          <w:szCs w:val="30"/>
        </w:rPr>
        <w:t xml:space="preserve">, </w:t>
      </w:r>
      <w:proofErr w:type="spellStart"/>
      <w:r w:rsidR="00902A11" w:rsidRPr="00E1247D">
        <w:rPr>
          <w:sz w:val="30"/>
          <w:szCs w:val="30"/>
        </w:rPr>
        <w:t>GuàûPV</w:t>
      </w:r>
      <w:proofErr w:type="spellEnd"/>
      <w:r w:rsidR="00902A11" w:rsidRPr="00E1247D">
        <w:rPr>
          <w:sz w:val="30"/>
          <w:szCs w:val="30"/>
        </w:rPr>
        <w:t xml:space="preserve"> </w:t>
      </w:r>
      <w:proofErr w:type="spellStart"/>
      <w:r w:rsidR="00902A11" w:rsidRPr="00E1247D">
        <w:rPr>
          <w:sz w:val="30"/>
          <w:szCs w:val="30"/>
        </w:rPr>
        <w:t>CÚRVj§­ÚkÕ</w:t>
      </w:r>
      <w:proofErr w:type="spellEnd"/>
      <w:r w:rsidR="00902A11" w:rsidRPr="00E1247D">
        <w:rPr>
          <w:sz w:val="30"/>
          <w:szCs w:val="30"/>
        </w:rPr>
        <w:t xml:space="preserve"> </w:t>
      </w:r>
      <w:proofErr w:type="spellStart"/>
      <w:r w:rsidR="00902A11" w:rsidRPr="00E1247D">
        <w:rPr>
          <w:sz w:val="30"/>
          <w:szCs w:val="30"/>
        </w:rPr>
        <w:t>EeLÞdÏf</w:t>
      </w:r>
      <w:proofErr w:type="spellEnd"/>
      <w:r w:rsidR="00902A11" w:rsidRPr="00E1247D">
        <w:rPr>
          <w:sz w:val="30"/>
          <w:szCs w:val="30"/>
        </w:rPr>
        <w:t xml:space="preserve"> </w:t>
      </w:r>
      <w:proofErr w:type="spellStart"/>
      <w:r w:rsidR="00902A11" w:rsidRPr="00E1247D">
        <w:rPr>
          <w:sz w:val="30"/>
          <w:szCs w:val="30"/>
        </w:rPr>
        <w:t>ùNôp­d</w:t>
      </w:r>
      <w:proofErr w:type="spellEnd"/>
      <w:r w:rsidR="00902A11" w:rsidRPr="00E1247D">
        <w:rPr>
          <w:sz w:val="30"/>
          <w:szCs w:val="30"/>
        </w:rPr>
        <w:t xml:space="preserve"> </w:t>
      </w:r>
      <w:proofErr w:type="spellStart"/>
      <w:r w:rsidR="00902A11" w:rsidRPr="00E1247D">
        <w:rPr>
          <w:sz w:val="30"/>
          <w:szCs w:val="30"/>
        </w:rPr>
        <w:t>ùLôi¥Úd¡ú</w:t>
      </w:r>
      <w:proofErr w:type="spellEnd"/>
      <w:r w:rsidR="00902A11" w:rsidRPr="00E1247D">
        <w:rPr>
          <w:sz w:val="30"/>
          <w:szCs w:val="30"/>
        </w:rPr>
        <w:t xml:space="preserve">\u, </w:t>
      </w:r>
      <w:proofErr w:type="spellStart"/>
      <w:r w:rsidR="00673337" w:rsidRPr="00E1247D">
        <w:rPr>
          <w:sz w:val="30"/>
          <w:szCs w:val="30"/>
        </w:rPr>
        <w:t>CúVÑ</w:t>
      </w:r>
      <w:proofErr w:type="spellEnd"/>
      <w:r w:rsidR="00673337" w:rsidRPr="00E1247D">
        <w:rPr>
          <w:sz w:val="30"/>
          <w:szCs w:val="30"/>
        </w:rPr>
        <w:t xml:space="preserve"> ¡±</w:t>
      </w:r>
      <w:proofErr w:type="spellStart"/>
      <w:r w:rsidR="00673337" w:rsidRPr="00E1247D">
        <w:rPr>
          <w:sz w:val="30"/>
          <w:szCs w:val="30"/>
        </w:rPr>
        <w:t>vÕ</w:t>
      </w:r>
      <w:proofErr w:type="spellEnd"/>
      <w:r w:rsidR="00673337" w:rsidRPr="00E1247D">
        <w:rPr>
          <w:sz w:val="30"/>
          <w:szCs w:val="30"/>
        </w:rPr>
        <w:t xml:space="preserve">, </w:t>
      </w:r>
      <w:proofErr w:type="spellStart"/>
      <w:r w:rsidR="00673337" w:rsidRPr="00E1247D">
        <w:rPr>
          <w:sz w:val="30"/>
          <w:szCs w:val="30"/>
        </w:rPr>
        <w:t>AYo</w:t>
      </w:r>
      <w:proofErr w:type="spellEnd"/>
      <w:r w:rsidR="00673337" w:rsidRPr="00E1247D">
        <w:rPr>
          <w:sz w:val="30"/>
          <w:szCs w:val="30"/>
        </w:rPr>
        <w:t xml:space="preserve"> </w:t>
      </w:r>
      <w:proofErr w:type="spellStart"/>
      <w:r w:rsidR="00673337" w:rsidRPr="00E1247D">
        <w:rPr>
          <w:sz w:val="30"/>
          <w:szCs w:val="30"/>
        </w:rPr>
        <w:t>úRYàûPV</w:t>
      </w:r>
      <w:proofErr w:type="spellEnd"/>
      <w:r w:rsidR="00673337" w:rsidRPr="00E1247D">
        <w:rPr>
          <w:sz w:val="30"/>
          <w:szCs w:val="30"/>
        </w:rPr>
        <w:t xml:space="preserve"> </w:t>
      </w:r>
      <w:proofErr w:type="spellStart"/>
      <w:r w:rsidR="00673337" w:rsidRPr="00E1247D">
        <w:rPr>
          <w:sz w:val="30"/>
          <w:szCs w:val="30"/>
        </w:rPr>
        <w:t>ÏUôWu</w:t>
      </w:r>
      <w:proofErr w:type="spellEnd"/>
      <w:r w:rsidR="00673337" w:rsidRPr="00E1247D">
        <w:rPr>
          <w:sz w:val="30"/>
          <w:szCs w:val="30"/>
        </w:rPr>
        <w:t xml:space="preserve"> </w:t>
      </w:r>
      <w:proofErr w:type="spellStart"/>
      <w:r w:rsidR="00673337" w:rsidRPr="00E1247D">
        <w:rPr>
          <w:sz w:val="30"/>
          <w:szCs w:val="30"/>
        </w:rPr>
        <w:t>Gußm</w:t>
      </w:r>
      <w:proofErr w:type="spellEnd"/>
      <w:r w:rsidR="00673337" w:rsidRPr="00E1247D">
        <w:rPr>
          <w:sz w:val="30"/>
          <w:szCs w:val="30"/>
        </w:rPr>
        <w:t xml:space="preserve">, </w:t>
      </w:r>
      <w:proofErr w:type="spellStart"/>
      <w:r w:rsidR="006A1BCD" w:rsidRPr="00E1247D">
        <w:rPr>
          <w:sz w:val="30"/>
          <w:szCs w:val="30"/>
        </w:rPr>
        <w:t>AYo</w:t>
      </w:r>
      <w:proofErr w:type="spellEnd"/>
      <w:r w:rsidR="006A1BCD" w:rsidRPr="00E1247D">
        <w:rPr>
          <w:sz w:val="30"/>
          <w:szCs w:val="30"/>
        </w:rPr>
        <w:t xml:space="preserve"> </w:t>
      </w:r>
      <w:proofErr w:type="spellStart"/>
      <w:r w:rsidR="006A1BCD" w:rsidRPr="00E1247D">
        <w:rPr>
          <w:sz w:val="30"/>
          <w:szCs w:val="30"/>
        </w:rPr>
        <w:t>U¬jÕ</w:t>
      </w:r>
      <w:proofErr w:type="spellEnd"/>
      <w:r w:rsidR="006A1BCD" w:rsidRPr="00E1247D">
        <w:rPr>
          <w:sz w:val="30"/>
          <w:szCs w:val="30"/>
        </w:rPr>
        <w:t xml:space="preserve"> </w:t>
      </w:r>
      <w:proofErr w:type="spellStart"/>
      <w:r w:rsidR="006A1BCD" w:rsidRPr="00E1247D">
        <w:rPr>
          <w:sz w:val="30"/>
          <w:szCs w:val="30"/>
        </w:rPr>
        <w:t>UßT¥Ùm</w:t>
      </w:r>
      <w:proofErr w:type="spellEnd"/>
      <w:r w:rsidR="006A1BCD" w:rsidRPr="00E1247D">
        <w:rPr>
          <w:sz w:val="30"/>
          <w:szCs w:val="30"/>
        </w:rPr>
        <w:t xml:space="preserve"> </w:t>
      </w:r>
      <w:proofErr w:type="spellStart"/>
      <w:r w:rsidR="006A1BCD" w:rsidRPr="00E1247D">
        <w:rPr>
          <w:sz w:val="30"/>
          <w:szCs w:val="30"/>
        </w:rPr>
        <w:t>E«úWôùPÝk</w:t>
      </w:r>
      <w:r w:rsidR="007A5AD0" w:rsidRPr="00E1247D">
        <w:rPr>
          <w:sz w:val="30"/>
          <w:szCs w:val="30"/>
        </w:rPr>
        <w:t>Õ</w:t>
      </w:r>
      <w:proofErr w:type="spellEnd"/>
      <w:r w:rsidR="006A1BCD" w:rsidRPr="00E1247D">
        <w:rPr>
          <w:sz w:val="30"/>
          <w:szCs w:val="30"/>
        </w:rPr>
        <w:t xml:space="preserve">, </w:t>
      </w:r>
      <w:proofErr w:type="spellStart"/>
      <w:r w:rsidR="007A5AD0" w:rsidRPr="00E1247D">
        <w:rPr>
          <w:sz w:val="30"/>
          <w:szCs w:val="30"/>
        </w:rPr>
        <w:t>B®«u</w:t>
      </w:r>
      <w:proofErr w:type="spellEnd"/>
      <w:r w:rsidR="007A5AD0" w:rsidRPr="00E1247D">
        <w:rPr>
          <w:sz w:val="30"/>
          <w:szCs w:val="30"/>
        </w:rPr>
        <w:t xml:space="preserve"> </w:t>
      </w:r>
      <w:proofErr w:type="spellStart"/>
      <w:r w:rsidR="007A5AD0" w:rsidRPr="00E1247D">
        <w:rPr>
          <w:sz w:val="30"/>
          <w:szCs w:val="30"/>
        </w:rPr>
        <w:t>ìTj§tÏs</w:t>
      </w:r>
      <w:proofErr w:type="spellEnd"/>
      <w:r w:rsidR="007A5AD0" w:rsidRPr="00E1247D">
        <w:rPr>
          <w:sz w:val="30"/>
          <w:szCs w:val="30"/>
        </w:rPr>
        <w:t xml:space="preserve"> §</w:t>
      </w:r>
      <w:proofErr w:type="spellStart"/>
      <w:r w:rsidR="007A5AD0" w:rsidRPr="00E1247D">
        <w:rPr>
          <w:sz w:val="30"/>
          <w:szCs w:val="30"/>
        </w:rPr>
        <w:t>Úm</w:t>
      </w:r>
      <w:proofErr w:type="spellEnd"/>
      <w:r w:rsidR="007A5AD0" w:rsidRPr="00E1247D">
        <w:rPr>
          <w:sz w:val="30"/>
          <w:szCs w:val="30"/>
        </w:rPr>
        <w:t xml:space="preserve">© </w:t>
      </w:r>
      <w:proofErr w:type="spellStart"/>
      <w:r w:rsidR="007A5AD0" w:rsidRPr="00E1247D">
        <w:rPr>
          <w:sz w:val="30"/>
          <w:szCs w:val="30"/>
        </w:rPr>
        <w:t>ùNu</w:t>
      </w:r>
      <w:proofErr w:type="spellEnd"/>
      <w:r w:rsidR="007A5AD0" w:rsidRPr="00E1247D">
        <w:rPr>
          <w:sz w:val="30"/>
          <w:szCs w:val="30"/>
        </w:rPr>
        <w:t>\</w:t>
      </w:r>
      <w:proofErr w:type="spellStart"/>
      <w:r w:rsidR="007A5AD0" w:rsidRPr="00E1247D">
        <w:rPr>
          <w:sz w:val="30"/>
          <w:szCs w:val="30"/>
        </w:rPr>
        <w:t>ô</w:t>
      </w:r>
      <w:r w:rsidR="00DA179F" w:rsidRPr="00E1247D">
        <w:rPr>
          <w:sz w:val="30"/>
          <w:szCs w:val="30"/>
        </w:rPr>
        <w:t>Wó</w:t>
      </w:r>
      <w:proofErr w:type="spellEnd"/>
      <w:r w:rsidR="007A5AD0" w:rsidRPr="00E1247D">
        <w:rPr>
          <w:sz w:val="30"/>
          <w:szCs w:val="30"/>
        </w:rPr>
        <w:t xml:space="preserve"> </w:t>
      </w:r>
      <w:proofErr w:type="spellStart"/>
      <w:r w:rsidR="007A5AD0" w:rsidRPr="00E1247D">
        <w:rPr>
          <w:sz w:val="30"/>
          <w:szCs w:val="30"/>
        </w:rPr>
        <w:t>Gußm</w:t>
      </w:r>
      <w:proofErr w:type="spellEnd"/>
      <w:r w:rsidR="007A5AD0" w:rsidRPr="00E1247D">
        <w:rPr>
          <w:sz w:val="30"/>
          <w:szCs w:val="30"/>
        </w:rPr>
        <w:t xml:space="preserve">, </w:t>
      </w:r>
      <w:proofErr w:type="spellStart"/>
      <w:r w:rsidR="00CD1775" w:rsidRPr="00E1247D">
        <w:rPr>
          <w:sz w:val="30"/>
          <w:szCs w:val="30"/>
        </w:rPr>
        <w:t>Cuû</w:t>
      </w:r>
      <w:proofErr w:type="spellEnd"/>
      <w:r w:rsidR="00CD1775" w:rsidRPr="00E1247D">
        <w:rPr>
          <w:sz w:val="30"/>
          <w:szCs w:val="30"/>
        </w:rPr>
        <w:t>\</w:t>
      </w:r>
      <w:proofErr w:type="spellStart"/>
      <w:r w:rsidR="00CD1775" w:rsidRPr="00E1247D">
        <w:rPr>
          <w:sz w:val="30"/>
          <w:szCs w:val="30"/>
        </w:rPr>
        <w:t>dÏ</w:t>
      </w:r>
      <w:proofErr w:type="spellEnd"/>
      <w:r w:rsidR="00CD1775" w:rsidRPr="00E1247D">
        <w:rPr>
          <w:sz w:val="30"/>
          <w:szCs w:val="30"/>
        </w:rPr>
        <w:t xml:space="preserve"> </w:t>
      </w:r>
      <w:proofErr w:type="spellStart"/>
      <w:r w:rsidR="00CD1775" w:rsidRPr="00E1247D">
        <w:rPr>
          <w:sz w:val="30"/>
          <w:szCs w:val="30"/>
        </w:rPr>
        <w:t>NûTdÏs</w:t>
      </w:r>
      <w:proofErr w:type="spellEnd"/>
      <w:r w:rsidR="00CD1775" w:rsidRPr="00E1247D">
        <w:rPr>
          <w:sz w:val="30"/>
          <w:szCs w:val="30"/>
        </w:rPr>
        <w:t xml:space="preserve"> </w:t>
      </w:r>
      <w:proofErr w:type="spellStart"/>
      <w:r w:rsidR="00CD1775" w:rsidRPr="00E1247D">
        <w:rPr>
          <w:sz w:val="30"/>
          <w:szCs w:val="30"/>
        </w:rPr>
        <w:t>Ë®d</w:t>
      </w:r>
      <w:proofErr w:type="spellEnd"/>
      <w:r w:rsidR="00CD1775" w:rsidRPr="00E1247D">
        <w:rPr>
          <w:sz w:val="30"/>
          <w:szCs w:val="30"/>
        </w:rPr>
        <w:t xml:space="preserve">¡\ </w:t>
      </w:r>
      <w:proofErr w:type="spellStart"/>
      <w:r w:rsidR="00CD1775" w:rsidRPr="00E1247D">
        <w:rPr>
          <w:sz w:val="30"/>
          <w:szCs w:val="30"/>
        </w:rPr>
        <w:t>T¬ÑjR</w:t>
      </w:r>
      <w:proofErr w:type="spellEnd"/>
      <w:r w:rsidR="00CD1775" w:rsidRPr="00E1247D">
        <w:rPr>
          <w:sz w:val="30"/>
          <w:szCs w:val="30"/>
        </w:rPr>
        <w:t xml:space="preserve"> </w:t>
      </w:r>
      <w:proofErr w:type="spellStart"/>
      <w:r w:rsidR="00CD1775" w:rsidRPr="00E1247D">
        <w:rPr>
          <w:sz w:val="30"/>
          <w:szCs w:val="30"/>
        </w:rPr>
        <w:t>B®«u</w:t>
      </w:r>
      <w:proofErr w:type="spellEnd"/>
      <w:r w:rsidR="00CD1775" w:rsidRPr="00E1247D">
        <w:rPr>
          <w:sz w:val="30"/>
          <w:szCs w:val="30"/>
        </w:rPr>
        <w:t xml:space="preserve"> </w:t>
      </w:r>
      <w:proofErr w:type="spellStart"/>
      <w:r w:rsidR="00CD1775" w:rsidRPr="00E1247D">
        <w:rPr>
          <w:sz w:val="30"/>
          <w:szCs w:val="30"/>
        </w:rPr>
        <w:t>ìTj§p</w:t>
      </w:r>
      <w:proofErr w:type="spellEnd"/>
      <w:r w:rsidR="00CD1775" w:rsidRPr="00E1247D">
        <w:rPr>
          <w:sz w:val="30"/>
          <w:szCs w:val="30"/>
        </w:rPr>
        <w:t xml:space="preserve"> </w:t>
      </w:r>
      <w:proofErr w:type="spellStart"/>
      <w:r w:rsidR="00CD1775" w:rsidRPr="00E1247D">
        <w:rPr>
          <w:sz w:val="30"/>
          <w:szCs w:val="30"/>
        </w:rPr>
        <w:t>Yk§Úd</w:t>
      </w:r>
      <w:proofErr w:type="spellEnd"/>
      <w:r w:rsidR="00CD1775" w:rsidRPr="00E1247D">
        <w:rPr>
          <w:sz w:val="30"/>
          <w:szCs w:val="30"/>
        </w:rPr>
        <w:t>¡\</w:t>
      </w:r>
      <w:proofErr w:type="spellStart"/>
      <w:r w:rsidR="00CD1775" w:rsidRPr="00E1247D">
        <w:rPr>
          <w:sz w:val="30"/>
          <w:szCs w:val="30"/>
        </w:rPr>
        <w:t>ô</w:t>
      </w:r>
      <w:r w:rsidR="00DA179F" w:rsidRPr="00E1247D">
        <w:rPr>
          <w:sz w:val="30"/>
          <w:szCs w:val="30"/>
        </w:rPr>
        <w:t>Wó</w:t>
      </w:r>
      <w:proofErr w:type="spellEnd"/>
      <w:r w:rsidR="00CD1775" w:rsidRPr="00E1247D">
        <w:rPr>
          <w:sz w:val="30"/>
          <w:szCs w:val="30"/>
        </w:rPr>
        <w:t xml:space="preserve"> </w:t>
      </w:r>
      <w:proofErr w:type="spellStart"/>
      <w:r w:rsidR="00CD1775" w:rsidRPr="00E1247D">
        <w:rPr>
          <w:sz w:val="30"/>
          <w:szCs w:val="30"/>
        </w:rPr>
        <w:t>Gußm</w:t>
      </w:r>
      <w:proofErr w:type="spellEnd"/>
      <w:r w:rsidR="00CD1775" w:rsidRPr="00E1247D">
        <w:rPr>
          <w:sz w:val="30"/>
          <w:szCs w:val="30"/>
        </w:rPr>
        <w:t xml:space="preserve">, </w:t>
      </w:r>
      <w:proofErr w:type="spellStart"/>
      <w:r w:rsidR="00D82260" w:rsidRPr="00E1247D">
        <w:rPr>
          <w:sz w:val="30"/>
          <w:szCs w:val="30"/>
        </w:rPr>
        <w:t>AYo</w:t>
      </w:r>
      <w:proofErr w:type="spellEnd"/>
      <w:r w:rsidR="00D82260" w:rsidRPr="00E1247D">
        <w:rPr>
          <w:sz w:val="30"/>
          <w:szCs w:val="30"/>
        </w:rPr>
        <w:t xml:space="preserve"> </w:t>
      </w:r>
      <w:proofErr w:type="spellStart"/>
      <w:r w:rsidR="00D82260" w:rsidRPr="00E1247D">
        <w:rPr>
          <w:sz w:val="30"/>
          <w:szCs w:val="30"/>
        </w:rPr>
        <w:t>CeúL</w:t>
      </w:r>
      <w:proofErr w:type="spellEnd"/>
      <w:r w:rsidR="00D82260" w:rsidRPr="00E1247D">
        <w:rPr>
          <w:sz w:val="30"/>
          <w:szCs w:val="30"/>
        </w:rPr>
        <w:t xml:space="preserve"> </w:t>
      </w:r>
      <w:proofErr w:type="spellStart"/>
      <w:r w:rsidR="00D82260" w:rsidRPr="00E1247D">
        <w:rPr>
          <w:sz w:val="30"/>
          <w:szCs w:val="30"/>
        </w:rPr>
        <w:t>éª«u</w:t>
      </w:r>
      <w:proofErr w:type="spellEnd"/>
      <w:r w:rsidR="00D82260" w:rsidRPr="00E1247D">
        <w:rPr>
          <w:sz w:val="30"/>
          <w:szCs w:val="30"/>
        </w:rPr>
        <w:t xml:space="preserve"> </w:t>
      </w:r>
      <w:proofErr w:type="spellStart"/>
      <w:r w:rsidR="00D82260" w:rsidRPr="00E1247D">
        <w:rPr>
          <w:sz w:val="30"/>
          <w:szCs w:val="30"/>
        </w:rPr>
        <w:t>úUp</w:t>
      </w:r>
      <w:proofErr w:type="spellEnd"/>
      <w:r w:rsidR="00D82260" w:rsidRPr="00E1247D">
        <w:rPr>
          <w:sz w:val="30"/>
          <w:szCs w:val="30"/>
        </w:rPr>
        <w:t xml:space="preserve"> </w:t>
      </w:r>
      <w:proofErr w:type="spellStart"/>
      <w:r w:rsidR="00D82260" w:rsidRPr="00E1247D">
        <w:rPr>
          <w:sz w:val="30"/>
          <w:szCs w:val="30"/>
        </w:rPr>
        <w:t>CÚkR</w:t>
      </w:r>
      <w:proofErr w:type="spellEnd"/>
      <w:r w:rsidR="00DA179F" w:rsidRPr="00E1247D">
        <w:rPr>
          <w:sz w:val="30"/>
          <w:szCs w:val="30"/>
        </w:rPr>
        <w:t xml:space="preserve"> </w:t>
      </w:r>
      <w:proofErr w:type="spellStart"/>
      <w:r w:rsidR="00D82260" w:rsidRPr="00E1247D">
        <w:rPr>
          <w:sz w:val="30"/>
          <w:szCs w:val="30"/>
        </w:rPr>
        <w:t>úTôÕ</w:t>
      </w:r>
      <w:proofErr w:type="spellEnd"/>
      <w:r w:rsidR="00D82260" w:rsidRPr="00E1247D">
        <w:rPr>
          <w:sz w:val="30"/>
          <w:szCs w:val="30"/>
        </w:rPr>
        <w:t xml:space="preserve">, </w:t>
      </w:r>
      <w:proofErr w:type="spellStart"/>
      <w:r w:rsidR="008478F8" w:rsidRPr="00E1247D">
        <w:rPr>
          <w:sz w:val="30"/>
          <w:szCs w:val="30"/>
        </w:rPr>
        <w:t>ùNnR</w:t>
      </w:r>
      <w:proofErr w:type="spellEnd"/>
      <w:r w:rsidR="008478F8" w:rsidRPr="00E1247D">
        <w:rPr>
          <w:sz w:val="30"/>
          <w:szCs w:val="30"/>
        </w:rPr>
        <w:t xml:space="preserve"> </w:t>
      </w:r>
      <w:proofErr w:type="spellStart"/>
      <w:r w:rsidR="008478F8" w:rsidRPr="00E1247D">
        <w:rPr>
          <w:sz w:val="30"/>
          <w:szCs w:val="30"/>
        </w:rPr>
        <w:t>AúR®RUôL</w:t>
      </w:r>
      <w:proofErr w:type="spellEnd"/>
      <w:r w:rsidR="008478F8" w:rsidRPr="00E1247D">
        <w:rPr>
          <w:sz w:val="30"/>
          <w:szCs w:val="30"/>
        </w:rPr>
        <w:t xml:space="preserve"> </w:t>
      </w:r>
      <w:proofErr w:type="spellStart"/>
      <w:r w:rsidR="008478F8" w:rsidRPr="00E1247D">
        <w:rPr>
          <w:sz w:val="30"/>
          <w:szCs w:val="30"/>
        </w:rPr>
        <w:t>AúR</w:t>
      </w:r>
      <w:proofErr w:type="spellEnd"/>
      <w:r w:rsidR="008478F8" w:rsidRPr="00E1247D">
        <w:rPr>
          <w:sz w:val="30"/>
          <w:szCs w:val="30"/>
        </w:rPr>
        <w:t xml:space="preserve"> </w:t>
      </w:r>
      <w:proofErr w:type="spellStart"/>
      <w:r w:rsidR="008478F8" w:rsidRPr="00E1247D">
        <w:rPr>
          <w:sz w:val="30"/>
          <w:szCs w:val="30"/>
        </w:rPr>
        <w:lastRenderedPageBreak/>
        <w:t>Lô¬VeLû</w:t>
      </w:r>
      <w:proofErr w:type="spellEnd"/>
      <w:r w:rsidR="008478F8" w:rsidRPr="00E1247D">
        <w:rPr>
          <w:sz w:val="30"/>
          <w:szCs w:val="30"/>
        </w:rPr>
        <w:t xml:space="preserve">[ </w:t>
      </w:r>
      <w:proofErr w:type="spellStart"/>
      <w:r w:rsidR="00D729BF" w:rsidRPr="00E1247D">
        <w:rPr>
          <w:sz w:val="30"/>
          <w:szCs w:val="30"/>
        </w:rPr>
        <w:t>ùNnÕ</w:t>
      </w:r>
      <w:proofErr w:type="spellEnd"/>
      <w:r w:rsidR="00D729BF" w:rsidRPr="00E1247D">
        <w:rPr>
          <w:sz w:val="30"/>
          <w:szCs w:val="30"/>
        </w:rPr>
        <w:t xml:space="preserve"> </w:t>
      </w:r>
      <w:proofErr w:type="spellStart"/>
      <w:r w:rsidR="00D729BF" w:rsidRPr="00E1247D">
        <w:rPr>
          <w:sz w:val="30"/>
          <w:szCs w:val="30"/>
        </w:rPr>
        <w:t>SPl©d</w:t>
      </w:r>
      <w:proofErr w:type="spellEnd"/>
      <w:r w:rsidR="00D729BF" w:rsidRPr="00E1247D">
        <w:rPr>
          <w:sz w:val="30"/>
          <w:szCs w:val="30"/>
        </w:rPr>
        <w:t>¡\</w:t>
      </w:r>
      <w:proofErr w:type="spellStart"/>
      <w:r w:rsidR="00D729BF" w:rsidRPr="00E1247D">
        <w:rPr>
          <w:sz w:val="30"/>
          <w:szCs w:val="30"/>
        </w:rPr>
        <w:t>ô</w:t>
      </w:r>
      <w:r w:rsidR="00DA179F" w:rsidRPr="00E1247D">
        <w:rPr>
          <w:sz w:val="30"/>
          <w:szCs w:val="30"/>
        </w:rPr>
        <w:t>Wó</w:t>
      </w:r>
      <w:proofErr w:type="spellEnd"/>
      <w:r w:rsidR="00D729BF" w:rsidRPr="00E1247D">
        <w:rPr>
          <w:sz w:val="30"/>
          <w:szCs w:val="30"/>
        </w:rPr>
        <w:t xml:space="preserve"> </w:t>
      </w:r>
      <w:proofErr w:type="spellStart"/>
      <w:r w:rsidR="00D729BF" w:rsidRPr="00E1247D">
        <w:rPr>
          <w:sz w:val="30"/>
          <w:szCs w:val="30"/>
        </w:rPr>
        <w:t>Gußm</w:t>
      </w:r>
      <w:proofErr w:type="spellEnd"/>
      <w:r w:rsidR="00D729BF" w:rsidRPr="00E1247D">
        <w:rPr>
          <w:sz w:val="30"/>
          <w:szCs w:val="30"/>
        </w:rPr>
        <w:t xml:space="preserve"> </w:t>
      </w:r>
      <w:proofErr w:type="spellStart"/>
      <w:r w:rsidR="00D729BF" w:rsidRPr="00E1247D">
        <w:rPr>
          <w:sz w:val="30"/>
          <w:szCs w:val="30"/>
        </w:rPr>
        <w:t>Sôu</w:t>
      </w:r>
      <w:proofErr w:type="spellEnd"/>
      <w:r w:rsidR="00D729BF" w:rsidRPr="00E1247D">
        <w:rPr>
          <w:sz w:val="30"/>
          <w:szCs w:val="30"/>
        </w:rPr>
        <w:t xml:space="preserve"> ®</w:t>
      </w:r>
      <w:proofErr w:type="spellStart"/>
      <w:r w:rsidR="00D729BF" w:rsidRPr="00E1247D">
        <w:rPr>
          <w:sz w:val="30"/>
          <w:szCs w:val="30"/>
        </w:rPr>
        <w:t>ÑYô£d¡ú</w:t>
      </w:r>
      <w:proofErr w:type="spellEnd"/>
      <w:r w:rsidR="00D729BF" w:rsidRPr="00E1247D">
        <w:rPr>
          <w:sz w:val="30"/>
          <w:szCs w:val="30"/>
        </w:rPr>
        <w:t xml:space="preserve">\u. </w:t>
      </w:r>
      <w:proofErr w:type="spellStart"/>
      <w:r w:rsidR="000765DC" w:rsidRPr="00E1247D">
        <w:rPr>
          <w:sz w:val="30"/>
          <w:szCs w:val="30"/>
        </w:rPr>
        <w:t>Sôu</w:t>
      </w:r>
      <w:proofErr w:type="spellEnd"/>
      <w:r w:rsidR="000765DC" w:rsidRPr="00E1247D">
        <w:rPr>
          <w:sz w:val="30"/>
          <w:szCs w:val="30"/>
        </w:rPr>
        <w:t xml:space="preserve"> </w:t>
      </w:r>
      <w:proofErr w:type="spellStart"/>
      <w:r w:rsidR="000765DC" w:rsidRPr="00E1247D">
        <w:rPr>
          <w:sz w:val="30"/>
          <w:szCs w:val="30"/>
        </w:rPr>
        <w:t>AûR</w:t>
      </w:r>
      <w:proofErr w:type="spellEnd"/>
      <w:r w:rsidR="000765DC" w:rsidRPr="00E1247D">
        <w:rPr>
          <w:sz w:val="30"/>
          <w:szCs w:val="30"/>
        </w:rPr>
        <w:t xml:space="preserve"> </w:t>
      </w:r>
      <w:proofErr w:type="spellStart"/>
      <w:r w:rsidR="000765DC" w:rsidRPr="00E1247D">
        <w:rPr>
          <w:sz w:val="30"/>
          <w:szCs w:val="30"/>
        </w:rPr>
        <w:t>GuàûPV</w:t>
      </w:r>
      <w:proofErr w:type="spellEnd"/>
      <w:r w:rsidR="000765DC" w:rsidRPr="00E1247D">
        <w:rPr>
          <w:sz w:val="30"/>
          <w:szCs w:val="30"/>
        </w:rPr>
        <w:t xml:space="preserve"> ØÝ </w:t>
      </w:r>
      <w:proofErr w:type="spellStart"/>
      <w:r w:rsidR="000765DC" w:rsidRPr="00E1247D">
        <w:rPr>
          <w:sz w:val="30"/>
          <w:szCs w:val="30"/>
        </w:rPr>
        <w:t>CÚRVjúRôÓm</w:t>
      </w:r>
      <w:proofErr w:type="spellEnd"/>
      <w:r w:rsidR="000765DC" w:rsidRPr="00E1247D">
        <w:rPr>
          <w:sz w:val="30"/>
          <w:szCs w:val="30"/>
        </w:rPr>
        <w:t xml:space="preserve"> ®</w:t>
      </w:r>
      <w:proofErr w:type="spellStart"/>
      <w:r w:rsidR="000765DC" w:rsidRPr="00E1247D">
        <w:rPr>
          <w:sz w:val="30"/>
          <w:szCs w:val="30"/>
        </w:rPr>
        <w:t>ÑYô£d¡ú</w:t>
      </w:r>
      <w:proofErr w:type="spellEnd"/>
      <w:r w:rsidR="000765DC" w:rsidRPr="00E1247D">
        <w:rPr>
          <w:sz w:val="30"/>
          <w:szCs w:val="30"/>
        </w:rPr>
        <w:t>\u.</w:t>
      </w:r>
    </w:p>
    <w:p w14:paraId="49B2DDC2" w14:textId="77777777" w:rsidR="00A16599" w:rsidRPr="00E1247D" w:rsidRDefault="000765DC" w:rsidP="00433639">
      <w:pPr>
        <w:ind w:firstLine="567"/>
        <w:rPr>
          <w:sz w:val="30"/>
          <w:szCs w:val="30"/>
        </w:rPr>
      </w:pPr>
      <w:r w:rsidRPr="00E1247D">
        <w:rPr>
          <w:sz w:val="30"/>
          <w:szCs w:val="30"/>
        </w:rPr>
        <w:t>4</w:t>
      </w:r>
      <w:r w:rsidR="00A35300" w:rsidRPr="00E1247D">
        <w:rPr>
          <w:sz w:val="30"/>
          <w:szCs w:val="30"/>
        </w:rPr>
        <w:t>0.</w:t>
      </w:r>
      <w:r w:rsidR="00C019DE">
        <w:rPr>
          <w:sz w:val="30"/>
          <w:szCs w:val="30"/>
        </w:rPr>
        <w:t xml:space="preserve"> </w:t>
      </w:r>
      <w:r w:rsidR="00323287" w:rsidRPr="00E1247D">
        <w:rPr>
          <w:sz w:val="30"/>
          <w:szCs w:val="30"/>
        </w:rPr>
        <w:t xml:space="preserve">AÕ </w:t>
      </w:r>
      <w:proofErr w:type="spellStart"/>
      <w:r w:rsidR="00323287" w:rsidRPr="00E1247D">
        <w:rPr>
          <w:sz w:val="30"/>
          <w:szCs w:val="30"/>
        </w:rPr>
        <w:t>UhÓUpX</w:t>
      </w:r>
      <w:proofErr w:type="spellEnd"/>
      <w:r w:rsidR="00323287" w:rsidRPr="00E1247D">
        <w:rPr>
          <w:sz w:val="30"/>
          <w:szCs w:val="30"/>
        </w:rPr>
        <w:t xml:space="preserve">, </w:t>
      </w:r>
      <w:proofErr w:type="spellStart"/>
      <w:r w:rsidR="00E81FA9" w:rsidRPr="00E1247D">
        <w:rPr>
          <w:sz w:val="30"/>
          <w:szCs w:val="30"/>
        </w:rPr>
        <w:t>Sôu</w:t>
      </w:r>
      <w:proofErr w:type="spellEnd"/>
      <w:r w:rsidR="00E81FA9" w:rsidRPr="00E1247D">
        <w:rPr>
          <w:sz w:val="30"/>
          <w:szCs w:val="30"/>
        </w:rPr>
        <w:t xml:space="preserve"> </w:t>
      </w:r>
      <w:proofErr w:type="spellStart"/>
      <w:r w:rsidR="00E81FA9" w:rsidRPr="00E1247D">
        <w:rPr>
          <w:sz w:val="30"/>
          <w:szCs w:val="30"/>
        </w:rPr>
        <w:t>GuàûPV</w:t>
      </w:r>
      <w:proofErr w:type="spellEnd"/>
      <w:r w:rsidR="00E81FA9" w:rsidRPr="00E1247D">
        <w:rPr>
          <w:sz w:val="30"/>
          <w:szCs w:val="30"/>
        </w:rPr>
        <w:t xml:space="preserve"> </w:t>
      </w:r>
      <w:proofErr w:type="spellStart"/>
      <w:r w:rsidR="00E81FA9" w:rsidRPr="00E1247D">
        <w:rPr>
          <w:sz w:val="30"/>
          <w:szCs w:val="30"/>
        </w:rPr>
        <w:t>Ë®Vj§p</w:t>
      </w:r>
      <w:proofErr w:type="spellEnd"/>
      <w:r w:rsidR="00E81FA9" w:rsidRPr="00E1247D">
        <w:rPr>
          <w:sz w:val="30"/>
          <w:szCs w:val="30"/>
        </w:rPr>
        <w:t xml:space="preserve"> </w:t>
      </w:r>
      <w:proofErr w:type="spellStart"/>
      <w:r w:rsidR="00E81FA9" w:rsidRPr="00E1247D">
        <w:rPr>
          <w:sz w:val="30"/>
          <w:szCs w:val="30"/>
        </w:rPr>
        <w:t>GlùTôÝRô¡Ûm</w:t>
      </w:r>
      <w:proofErr w:type="spellEnd"/>
      <w:r w:rsidR="00E81FA9" w:rsidRPr="00E1247D">
        <w:rPr>
          <w:sz w:val="30"/>
          <w:szCs w:val="30"/>
        </w:rPr>
        <w:t xml:space="preserve"> </w:t>
      </w:r>
      <w:proofErr w:type="spellStart"/>
      <w:r w:rsidR="00E81FA9" w:rsidRPr="00E1247D">
        <w:rPr>
          <w:sz w:val="30"/>
          <w:szCs w:val="30"/>
        </w:rPr>
        <w:t>Nôh</w:t>
      </w:r>
      <w:proofErr w:type="spellEnd"/>
      <w:r w:rsidR="00E81FA9" w:rsidRPr="00E1247D">
        <w:rPr>
          <w:sz w:val="30"/>
          <w:szCs w:val="30"/>
        </w:rPr>
        <w:t>£</w:t>
      </w:r>
      <w:r w:rsidR="00DA179F" w:rsidRPr="00E1247D">
        <w:rPr>
          <w:sz w:val="30"/>
          <w:szCs w:val="30"/>
        </w:rPr>
        <w:t xml:space="preserve"> </w:t>
      </w:r>
      <w:proofErr w:type="spellStart"/>
      <w:r w:rsidR="00E81FA9" w:rsidRPr="00E1247D">
        <w:rPr>
          <w:sz w:val="30"/>
          <w:szCs w:val="30"/>
        </w:rPr>
        <w:t>áßY§úXúV</w:t>
      </w:r>
      <w:proofErr w:type="spellEnd"/>
      <w:r w:rsidR="00E81FA9" w:rsidRPr="00E1247D">
        <w:rPr>
          <w:sz w:val="30"/>
          <w:szCs w:val="30"/>
        </w:rPr>
        <w:t xml:space="preserve"> CÕ</w:t>
      </w:r>
      <w:r w:rsidR="00DA179F" w:rsidRPr="00E1247D">
        <w:rPr>
          <w:sz w:val="30"/>
          <w:szCs w:val="30"/>
        </w:rPr>
        <w:t xml:space="preserve"> </w:t>
      </w:r>
      <w:proofErr w:type="spellStart"/>
      <w:r w:rsidR="00E81FA9" w:rsidRPr="00E1247D">
        <w:rPr>
          <w:sz w:val="30"/>
          <w:szCs w:val="30"/>
        </w:rPr>
        <w:t>Rôu</w:t>
      </w:r>
      <w:proofErr w:type="spellEnd"/>
      <w:r w:rsidR="00E81FA9" w:rsidRPr="00E1247D">
        <w:rPr>
          <w:sz w:val="30"/>
          <w:szCs w:val="30"/>
        </w:rPr>
        <w:t xml:space="preserve"> </w:t>
      </w:r>
      <w:proofErr w:type="spellStart"/>
      <w:r w:rsidR="00E81FA9" w:rsidRPr="00E1247D">
        <w:rPr>
          <w:sz w:val="30"/>
          <w:szCs w:val="30"/>
        </w:rPr>
        <w:t>LûP</w:t>
      </w:r>
      <w:proofErr w:type="spellEnd"/>
      <w:r w:rsidR="00E81FA9" w:rsidRPr="00E1247D">
        <w:rPr>
          <w:sz w:val="30"/>
          <w:szCs w:val="30"/>
        </w:rPr>
        <w:t xml:space="preserve">£ </w:t>
      </w:r>
      <w:proofErr w:type="spellStart"/>
      <w:r w:rsidR="00E81FA9" w:rsidRPr="00E1247D">
        <w:rPr>
          <w:sz w:val="30"/>
          <w:szCs w:val="30"/>
        </w:rPr>
        <w:t>úSWUôL</w:t>
      </w:r>
      <w:proofErr w:type="spellEnd"/>
      <w:r w:rsidR="00E81FA9" w:rsidRPr="00E1247D">
        <w:rPr>
          <w:sz w:val="30"/>
          <w:szCs w:val="30"/>
        </w:rPr>
        <w:t xml:space="preserve"> </w:t>
      </w:r>
      <w:proofErr w:type="spellStart"/>
      <w:proofErr w:type="gramStart"/>
      <w:r w:rsidR="00E81FA9" w:rsidRPr="00E1247D">
        <w:rPr>
          <w:sz w:val="30"/>
          <w:szCs w:val="30"/>
        </w:rPr>
        <w:t>CÚdÏUô</w:t>
      </w:r>
      <w:proofErr w:type="spellEnd"/>
      <w:r w:rsidR="00E81FA9" w:rsidRPr="00E1247D">
        <w:rPr>
          <w:sz w:val="30"/>
          <w:szCs w:val="30"/>
        </w:rPr>
        <w:t>]</w:t>
      </w:r>
      <w:proofErr w:type="spellStart"/>
      <w:r w:rsidR="00E81FA9" w:rsidRPr="00E1247D">
        <w:rPr>
          <w:sz w:val="30"/>
          <w:szCs w:val="30"/>
        </w:rPr>
        <w:t>ôp</w:t>
      </w:r>
      <w:proofErr w:type="spellEnd"/>
      <w:proofErr w:type="gramEnd"/>
      <w:r w:rsidR="00E81FA9" w:rsidRPr="00E1247D">
        <w:rPr>
          <w:sz w:val="30"/>
          <w:szCs w:val="30"/>
        </w:rPr>
        <w:t xml:space="preserve">, </w:t>
      </w:r>
      <w:proofErr w:type="spellStart"/>
      <w:r w:rsidR="00BB2E4E" w:rsidRPr="00E1247D">
        <w:rPr>
          <w:sz w:val="30"/>
          <w:szCs w:val="30"/>
        </w:rPr>
        <w:t>GuàûPV</w:t>
      </w:r>
      <w:proofErr w:type="spellEnd"/>
      <w:r w:rsidR="00BB2E4E" w:rsidRPr="00E1247D">
        <w:rPr>
          <w:sz w:val="30"/>
          <w:szCs w:val="30"/>
        </w:rPr>
        <w:t xml:space="preserve"> </w:t>
      </w:r>
      <w:proofErr w:type="spellStart"/>
      <w:r w:rsidR="00BB2E4E" w:rsidRPr="00E1247D">
        <w:rPr>
          <w:sz w:val="30"/>
          <w:szCs w:val="30"/>
        </w:rPr>
        <w:t>Nôh</w:t>
      </w:r>
      <w:proofErr w:type="spellEnd"/>
      <w:r w:rsidR="00BB2E4E" w:rsidRPr="00E1247D">
        <w:rPr>
          <w:sz w:val="30"/>
          <w:szCs w:val="30"/>
        </w:rPr>
        <w:t xml:space="preserve">£ </w:t>
      </w:r>
      <w:proofErr w:type="spellStart"/>
      <w:r w:rsidR="00BB2E4E" w:rsidRPr="00E1247D">
        <w:rPr>
          <w:sz w:val="30"/>
          <w:szCs w:val="30"/>
        </w:rPr>
        <w:t>EiûUVôL</w:t>
      </w:r>
      <w:proofErr w:type="spellEnd"/>
      <w:r w:rsidR="00BB2E4E" w:rsidRPr="00E1247D">
        <w:rPr>
          <w:sz w:val="30"/>
          <w:szCs w:val="30"/>
        </w:rPr>
        <w:t xml:space="preserve"> </w:t>
      </w:r>
      <w:proofErr w:type="spellStart"/>
      <w:r w:rsidR="00BB2E4E" w:rsidRPr="00E1247D">
        <w:rPr>
          <w:sz w:val="30"/>
          <w:szCs w:val="30"/>
        </w:rPr>
        <w:t>CÚd</w:t>
      </w:r>
      <w:proofErr w:type="spellEnd"/>
      <w:r w:rsidR="00BB2E4E" w:rsidRPr="00E1247D">
        <w:rPr>
          <w:sz w:val="30"/>
          <w:szCs w:val="30"/>
        </w:rPr>
        <w:t xml:space="preserve">¡\Õ. </w:t>
      </w:r>
      <w:proofErr w:type="spellStart"/>
      <w:r w:rsidR="00B45295" w:rsidRPr="00E1247D">
        <w:rPr>
          <w:sz w:val="30"/>
          <w:szCs w:val="30"/>
        </w:rPr>
        <w:t>Sôu</w:t>
      </w:r>
      <w:proofErr w:type="spellEnd"/>
      <w:r w:rsidR="00B45295" w:rsidRPr="00E1247D">
        <w:rPr>
          <w:sz w:val="30"/>
          <w:szCs w:val="30"/>
        </w:rPr>
        <w:t xml:space="preserve"> </w:t>
      </w:r>
      <w:proofErr w:type="spellStart"/>
      <w:r w:rsidR="00B45295" w:rsidRPr="00E1247D">
        <w:rPr>
          <w:sz w:val="30"/>
          <w:szCs w:val="30"/>
        </w:rPr>
        <w:t>CûR</w:t>
      </w:r>
      <w:proofErr w:type="spellEnd"/>
      <w:r w:rsidR="00B45295" w:rsidRPr="00E1247D">
        <w:rPr>
          <w:sz w:val="30"/>
          <w:szCs w:val="30"/>
        </w:rPr>
        <w:t xml:space="preserve"> </w:t>
      </w:r>
      <w:proofErr w:type="spellStart"/>
      <w:r w:rsidR="00B45295" w:rsidRPr="00E1247D">
        <w:rPr>
          <w:sz w:val="30"/>
          <w:szCs w:val="30"/>
        </w:rPr>
        <w:t>Sô</w:t>
      </w:r>
      <w:proofErr w:type="spellEnd"/>
      <w:r w:rsidR="00B45295" w:rsidRPr="00E1247D">
        <w:rPr>
          <w:sz w:val="30"/>
          <w:szCs w:val="30"/>
        </w:rPr>
        <w:t>]</w:t>
      </w:r>
      <w:proofErr w:type="spellStart"/>
      <w:r w:rsidR="00B45295" w:rsidRPr="00E1247D">
        <w:rPr>
          <w:sz w:val="30"/>
          <w:szCs w:val="30"/>
        </w:rPr>
        <w:t>ôLúY</w:t>
      </w:r>
      <w:proofErr w:type="spellEnd"/>
      <w:r w:rsidR="00B45295" w:rsidRPr="00E1247D">
        <w:rPr>
          <w:sz w:val="30"/>
          <w:szCs w:val="30"/>
        </w:rPr>
        <w:t xml:space="preserve"> </w:t>
      </w:r>
      <w:proofErr w:type="spellStart"/>
      <w:r w:rsidR="00B45295" w:rsidRPr="00E1247D">
        <w:rPr>
          <w:sz w:val="30"/>
          <w:szCs w:val="30"/>
        </w:rPr>
        <w:t>ùNôpX®pûX</w:t>
      </w:r>
      <w:proofErr w:type="spellEnd"/>
      <w:r w:rsidR="00B45295" w:rsidRPr="00E1247D">
        <w:rPr>
          <w:sz w:val="30"/>
          <w:szCs w:val="30"/>
        </w:rPr>
        <w:t xml:space="preserve">. </w:t>
      </w:r>
      <w:proofErr w:type="spellStart"/>
      <w:r w:rsidR="00445917" w:rsidRPr="00E1247D">
        <w:rPr>
          <w:sz w:val="30"/>
          <w:szCs w:val="30"/>
        </w:rPr>
        <w:t>AqYôß</w:t>
      </w:r>
      <w:proofErr w:type="spellEnd"/>
      <w:r w:rsidR="00445917" w:rsidRPr="00E1247D">
        <w:rPr>
          <w:sz w:val="30"/>
          <w:szCs w:val="30"/>
        </w:rPr>
        <w:t xml:space="preserve"> </w:t>
      </w:r>
      <w:proofErr w:type="spellStart"/>
      <w:proofErr w:type="gramStart"/>
      <w:r w:rsidR="00445917" w:rsidRPr="00E1247D">
        <w:rPr>
          <w:sz w:val="30"/>
          <w:szCs w:val="30"/>
        </w:rPr>
        <w:t>Sô</w:t>
      </w:r>
      <w:proofErr w:type="spellEnd"/>
      <w:r w:rsidR="00445917" w:rsidRPr="00E1247D">
        <w:rPr>
          <w:sz w:val="30"/>
          <w:szCs w:val="30"/>
        </w:rPr>
        <w:t>]</w:t>
      </w:r>
      <w:proofErr w:type="spellStart"/>
      <w:r w:rsidR="00445917" w:rsidRPr="00E1247D">
        <w:rPr>
          <w:sz w:val="30"/>
          <w:szCs w:val="30"/>
        </w:rPr>
        <w:t>ôLúY</w:t>
      </w:r>
      <w:proofErr w:type="spellEnd"/>
      <w:proofErr w:type="gramEnd"/>
      <w:r w:rsidR="00445917" w:rsidRPr="00E1247D">
        <w:rPr>
          <w:sz w:val="30"/>
          <w:szCs w:val="30"/>
        </w:rPr>
        <w:t xml:space="preserve"> </w:t>
      </w:r>
      <w:proofErr w:type="spellStart"/>
      <w:r w:rsidR="00445917" w:rsidRPr="00E1247D">
        <w:rPr>
          <w:sz w:val="30"/>
          <w:szCs w:val="30"/>
        </w:rPr>
        <w:t>ùNôu</w:t>
      </w:r>
      <w:proofErr w:type="spellEnd"/>
      <w:r w:rsidR="00445917" w:rsidRPr="00E1247D">
        <w:rPr>
          <w:sz w:val="30"/>
          <w:szCs w:val="30"/>
        </w:rPr>
        <w:t>]</w:t>
      </w:r>
      <w:proofErr w:type="spellStart"/>
      <w:r w:rsidR="00445917" w:rsidRPr="00E1247D">
        <w:rPr>
          <w:sz w:val="30"/>
          <w:szCs w:val="30"/>
        </w:rPr>
        <w:t>ôp</w:t>
      </w:r>
      <w:proofErr w:type="spellEnd"/>
      <w:r w:rsidR="00445917" w:rsidRPr="00E1247D">
        <w:rPr>
          <w:sz w:val="30"/>
          <w:szCs w:val="30"/>
        </w:rPr>
        <w:t xml:space="preserve">, </w:t>
      </w:r>
      <w:proofErr w:type="spellStart"/>
      <w:r w:rsidR="00445917" w:rsidRPr="00E1247D">
        <w:rPr>
          <w:sz w:val="30"/>
          <w:szCs w:val="30"/>
        </w:rPr>
        <w:t>Sôu</w:t>
      </w:r>
      <w:proofErr w:type="spellEnd"/>
      <w:r w:rsidR="00445917" w:rsidRPr="00E1247D">
        <w:rPr>
          <w:sz w:val="30"/>
          <w:szCs w:val="30"/>
        </w:rPr>
        <w:t xml:space="preserve"> RY\</w:t>
      </w:r>
      <w:proofErr w:type="spellStart"/>
      <w:r w:rsidR="00445917" w:rsidRPr="00E1247D">
        <w:rPr>
          <w:sz w:val="30"/>
          <w:szCs w:val="30"/>
        </w:rPr>
        <w:t>ôL</w:t>
      </w:r>
      <w:proofErr w:type="spellEnd"/>
      <w:r w:rsidR="00445917" w:rsidRPr="00E1247D">
        <w:rPr>
          <w:sz w:val="30"/>
          <w:szCs w:val="30"/>
        </w:rPr>
        <w:t xml:space="preserve"> </w:t>
      </w:r>
      <w:proofErr w:type="spellStart"/>
      <w:r w:rsidR="00445917" w:rsidRPr="00E1247D">
        <w:rPr>
          <w:sz w:val="30"/>
          <w:szCs w:val="30"/>
        </w:rPr>
        <w:t>CÚk§ÚlúTu</w:t>
      </w:r>
      <w:proofErr w:type="spellEnd"/>
      <w:r w:rsidR="00445917" w:rsidRPr="00E1247D">
        <w:rPr>
          <w:sz w:val="30"/>
          <w:szCs w:val="30"/>
        </w:rPr>
        <w:t xml:space="preserve">. </w:t>
      </w:r>
      <w:proofErr w:type="spellStart"/>
      <w:r w:rsidR="00575595" w:rsidRPr="00E1247D">
        <w:rPr>
          <w:sz w:val="30"/>
          <w:szCs w:val="30"/>
        </w:rPr>
        <w:t>Sôu</w:t>
      </w:r>
      <w:proofErr w:type="spellEnd"/>
      <w:r w:rsidR="00575595" w:rsidRPr="00E1247D">
        <w:rPr>
          <w:sz w:val="30"/>
          <w:szCs w:val="30"/>
        </w:rPr>
        <w:t xml:space="preserve"> </w:t>
      </w:r>
      <w:proofErr w:type="spellStart"/>
      <w:r w:rsidR="00575595" w:rsidRPr="00E1247D">
        <w:rPr>
          <w:sz w:val="30"/>
          <w:szCs w:val="30"/>
        </w:rPr>
        <w:t>Guû</w:t>
      </w:r>
      <w:proofErr w:type="spellEnd"/>
      <w:r w:rsidR="00575595" w:rsidRPr="00E1247D">
        <w:rPr>
          <w:sz w:val="30"/>
          <w:szCs w:val="30"/>
        </w:rPr>
        <w:t xml:space="preserve">] </w:t>
      </w:r>
      <w:proofErr w:type="spellStart"/>
      <w:r w:rsidR="00575595" w:rsidRPr="00E1247D">
        <w:rPr>
          <w:sz w:val="30"/>
          <w:szCs w:val="30"/>
        </w:rPr>
        <w:t>Ï±jÕ</w:t>
      </w:r>
      <w:proofErr w:type="spellEnd"/>
      <w:r w:rsidR="00366A73" w:rsidRPr="00E1247D">
        <w:rPr>
          <w:sz w:val="30"/>
          <w:szCs w:val="30"/>
        </w:rPr>
        <w:t xml:space="preserve"> </w:t>
      </w:r>
      <w:proofErr w:type="spellStart"/>
      <w:r w:rsidR="00575595" w:rsidRPr="00E1247D">
        <w:rPr>
          <w:sz w:val="30"/>
          <w:szCs w:val="30"/>
        </w:rPr>
        <w:t>GÕÜm</w:t>
      </w:r>
      <w:proofErr w:type="spellEnd"/>
      <w:r w:rsidR="00575595" w:rsidRPr="00E1247D">
        <w:rPr>
          <w:sz w:val="30"/>
          <w:szCs w:val="30"/>
        </w:rPr>
        <w:t xml:space="preserve"> </w:t>
      </w:r>
      <w:proofErr w:type="spellStart"/>
      <w:r w:rsidR="00575595" w:rsidRPr="00E1247D">
        <w:rPr>
          <w:sz w:val="30"/>
          <w:szCs w:val="30"/>
        </w:rPr>
        <w:t>ùNôpX®</w:t>
      </w:r>
      <w:r w:rsidR="005B32A1" w:rsidRPr="00E1247D">
        <w:rPr>
          <w:sz w:val="30"/>
          <w:szCs w:val="30"/>
        </w:rPr>
        <w:t>pûX</w:t>
      </w:r>
      <w:proofErr w:type="spellEnd"/>
      <w:r w:rsidR="005B32A1" w:rsidRPr="00E1247D">
        <w:rPr>
          <w:sz w:val="30"/>
          <w:szCs w:val="30"/>
        </w:rPr>
        <w:t xml:space="preserve">, </w:t>
      </w:r>
      <w:proofErr w:type="gramStart"/>
      <w:r w:rsidR="005B32A1" w:rsidRPr="00E1247D">
        <w:rPr>
          <w:sz w:val="30"/>
          <w:szCs w:val="30"/>
        </w:rPr>
        <w:t>B]</w:t>
      </w:r>
      <w:proofErr w:type="spellStart"/>
      <w:r w:rsidR="005B32A1" w:rsidRPr="00E1247D">
        <w:rPr>
          <w:sz w:val="30"/>
          <w:szCs w:val="30"/>
        </w:rPr>
        <w:t>ôp</w:t>
      </w:r>
      <w:proofErr w:type="spellEnd"/>
      <w:proofErr w:type="gramEnd"/>
      <w:r w:rsidR="005B32A1" w:rsidRPr="00E1247D">
        <w:rPr>
          <w:sz w:val="30"/>
          <w:szCs w:val="30"/>
        </w:rPr>
        <w:t xml:space="preserve"> </w:t>
      </w:r>
      <w:proofErr w:type="spellStart"/>
      <w:r w:rsidR="002E4787" w:rsidRPr="00E1247D">
        <w:rPr>
          <w:sz w:val="30"/>
          <w:szCs w:val="30"/>
        </w:rPr>
        <w:t>Sôu</w:t>
      </w:r>
      <w:proofErr w:type="spellEnd"/>
      <w:r w:rsidR="002E4787" w:rsidRPr="00E1247D">
        <w:rPr>
          <w:sz w:val="30"/>
          <w:szCs w:val="30"/>
        </w:rPr>
        <w:t xml:space="preserve"> ¡</w:t>
      </w:r>
      <w:proofErr w:type="spellStart"/>
      <w:r w:rsidR="002E4787" w:rsidRPr="00E1247D">
        <w:rPr>
          <w:sz w:val="30"/>
          <w:szCs w:val="30"/>
        </w:rPr>
        <w:t>ÚûTVôp</w:t>
      </w:r>
      <w:proofErr w:type="spellEnd"/>
      <w:r w:rsidR="002E4787" w:rsidRPr="00E1247D">
        <w:rPr>
          <w:sz w:val="30"/>
          <w:szCs w:val="30"/>
        </w:rPr>
        <w:t xml:space="preserve"> </w:t>
      </w:r>
      <w:proofErr w:type="spellStart"/>
      <w:r w:rsidR="002E4787" w:rsidRPr="00E1247D">
        <w:rPr>
          <w:sz w:val="30"/>
          <w:szCs w:val="30"/>
        </w:rPr>
        <w:t>CWh£dLlThP</w:t>
      </w:r>
      <w:proofErr w:type="spellEnd"/>
      <w:r w:rsidR="002E4787" w:rsidRPr="00E1247D">
        <w:rPr>
          <w:sz w:val="30"/>
          <w:szCs w:val="30"/>
        </w:rPr>
        <w:t xml:space="preserve"> </w:t>
      </w:r>
      <w:r w:rsidR="00366A73" w:rsidRPr="00E1247D">
        <w:rPr>
          <w:sz w:val="30"/>
          <w:szCs w:val="30"/>
        </w:rPr>
        <w:t xml:space="preserve">JÚ </w:t>
      </w:r>
      <w:proofErr w:type="spellStart"/>
      <w:r w:rsidR="00366A73" w:rsidRPr="00E1247D">
        <w:rPr>
          <w:sz w:val="30"/>
          <w:szCs w:val="30"/>
        </w:rPr>
        <w:t>Tô</w:t>
      </w:r>
      <w:proofErr w:type="spellEnd"/>
      <w:r w:rsidR="00366A73" w:rsidRPr="00E1247D">
        <w:rPr>
          <w:sz w:val="30"/>
          <w:szCs w:val="30"/>
        </w:rPr>
        <w:t>®</w:t>
      </w:r>
      <w:r w:rsidR="002E4787" w:rsidRPr="00E1247D">
        <w:rPr>
          <w:sz w:val="30"/>
          <w:szCs w:val="30"/>
        </w:rPr>
        <w:t xml:space="preserve"> </w:t>
      </w:r>
      <w:proofErr w:type="spellStart"/>
      <w:r w:rsidR="002E4787" w:rsidRPr="00E1247D">
        <w:rPr>
          <w:sz w:val="30"/>
          <w:szCs w:val="30"/>
        </w:rPr>
        <w:t>AqY</w:t>
      </w:r>
      <w:proofErr w:type="spellEnd"/>
      <w:r w:rsidR="002E4787" w:rsidRPr="00E1247D">
        <w:rPr>
          <w:sz w:val="30"/>
          <w:szCs w:val="30"/>
        </w:rPr>
        <w:t xml:space="preserve">[Ü </w:t>
      </w:r>
      <w:proofErr w:type="spellStart"/>
      <w:r w:rsidR="002E4787" w:rsidRPr="00E1247D">
        <w:rPr>
          <w:sz w:val="30"/>
          <w:szCs w:val="30"/>
        </w:rPr>
        <w:t>Rôu</w:t>
      </w:r>
      <w:proofErr w:type="spellEnd"/>
      <w:r w:rsidR="002E4787" w:rsidRPr="00E1247D">
        <w:rPr>
          <w:sz w:val="30"/>
          <w:szCs w:val="30"/>
        </w:rPr>
        <w:t>.</w:t>
      </w:r>
      <w:r w:rsidR="00D44CCE" w:rsidRPr="00E1247D">
        <w:rPr>
          <w:sz w:val="30"/>
          <w:szCs w:val="30"/>
        </w:rPr>
        <w:t xml:space="preserve"> </w:t>
      </w:r>
    </w:p>
    <w:p w14:paraId="6DF24533" w14:textId="77777777" w:rsidR="008E4502" w:rsidRPr="00E1247D" w:rsidRDefault="00221750" w:rsidP="00433639">
      <w:pPr>
        <w:ind w:firstLine="567"/>
        <w:rPr>
          <w:sz w:val="30"/>
          <w:szCs w:val="30"/>
        </w:rPr>
      </w:pPr>
      <w:r w:rsidRPr="00E1247D">
        <w:rPr>
          <w:sz w:val="30"/>
          <w:szCs w:val="30"/>
        </w:rPr>
        <w:t>4</w:t>
      </w:r>
      <w:r w:rsidR="00A35300" w:rsidRPr="00E1247D">
        <w:rPr>
          <w:sz w:val="30"/>
          <w:szCs w:val="30"/>
        </w:rPr>
        <w:t>1.</w:t>
      </w:r>
      <w:r w:rsidR="00C019DE">
        <w:rPr>
          <w:sz w:val="30"/>
          <w:szCs w:val="30"/>
        </w:rPr>
        <w:t xml:space="preserve"> </w:t>
      </w:r>
      <w:proofErr w:type="gramStart"/>
      <w:r w:rsidR="00D92D24" w:rsidRPr="00E1247D">
        <w:rPr>
          <w:sz w:val="30"/>
          <w:szCs w:val="30"/>
        </w:rPr>
        <w:t>ÏÚP]ô</w:t>
      </w:r>
      <w:proofErr w:type="gramEnd"/>
      <w:r w:rsidR="00D92D24" w:rsidRPr="00E1247D">
        <w:rPr>
          <w:sz w:val="30"/>
          <w:szCs w:val="30"/>
        </w:rPr>
        <w:t>]</w:t>
      </w:r>
      <w:r w:rsidR="0032027D" w:rsidRPr="00E1247D">
        <w:rPr>
          <w:sz w:val="30"/>
          <w:szCs w:val="30"/>
        </w:rPr>
        <w:t xml:space="preserve"> </w:t>
      </w:r>
      <w:proofErr w:type="spellStart"/>
      <w:r w:rsidR="0032027D" w:rsidRPr="00E1247D">
        <w:rPr>
          <w:sz w:val="30"/>
          <w:szCs w:val="30"/>
        </w:rPr>
        <w:t>To§úUÙûYd</w:t>
      </w:r>
      <w:proofErr w:type="spellEnd"/>
      <w:r w:rsidR="0032027D" w:rsidRPr="00E1247D">
        <w:rPr>
          <w:sz w:val="30"/>
          <w:szCs w:val="30"/>
        </w:rPr>
        <w:t xml:space="preserve"> </w:t>
      </w:r>
      <w:proofErr w:type="spellStart"/>
      <w:r w:rsidR="0032027D" w:rsidRPr="00E1247D">
        <w:rPr>
          <w:sz w:val="30"/>
          <w:szCs w:val="30"/>
        </w:rPr>
        <w:t>ÏQUôd</w:t>
      </w:r>
      <w:proofErr w:type="spellEnd"/>
      <w:r w:rsidR="0032027D" w:rsidRPr="00E1247D">
        <w:rPr>
          <w:sz w:val="30"/>
          <w:szCs w:val="30"/>
        </w:rPr>
        <w:t xml:space="preserve">¡] </w:t>
      </w:r>
      <w:proofErr w:type="spellStart"/>
      <w:r w:rsidR="0032027D" w:rsidRPr="00E1247D">
        <w:rPr>
          <w:sz w:val="30"/>
          <w:szCs w:val="30"/>
        </w:rPr>
        <w:t>AúR</w:t>
      </w:r>
      <w:proofErr w:type="spellEnd"/>
      <w:r w:rsidR="0032027D" w:rsidRPr="00E1247D">
        <w:rPr>
          <w:sz w:val="30"/>
          <w:szCs w:val="30"/>
        </w:rPr>
        <w:t xml:space="preserve"> </w:t>
      </w:r>
      <w:proofErr w:type="spellStart"/>
      <w:r w:rsidR="0032027D" w:rsidRPr="00E1247D">
        <w:rPr>
          <w:sz w:val="30"/>
          <w:szCs w:val="30"/>
        </w:rPr>
        <w:t>úRYu</w:t>
      </w:r>
      <w:proofErr w:type="spellEnd"/>
      <w:r w:rsidR="0032027D" w:rsidRPr="00E1247D">
        <w:rPr>
          <w:sz w:val="30"/>
          <w:szCs w:val="30"/>
        </w:rPr>
        <w:t xml:space="preserve"> </w:t>
      </w:r>
      <w:proofErr w:type="spellStart"/>
      <w:r w:rsidR="0032027D" w:rsidRPr="00E1247D">
        <w:rPr>
          <w:sz w:val="30"/>
          <w:szCs w:val="30"/>
        </w:rPr>
        <w:t>Guû</w:t>
      </w:r>
      <w:proofErr w:type="spellEnd"/>
      <w:r w:rsidR="0032027D" w:rsidRPr="00E1247D">
        <w:rPr>
          <w:sz w:val="30"/>
          <w:szCs w:val="30"/>
        </w:rPr>
        <w:t>]</w:t>
      </w:r>
      <w:proofErr w:type="spellStart"/>
      <w:r w:rsidR="0032027D" w:rsidRPr="00E1247D">
        <w:rPr>
          <w:sz w:val="30"/>
          <w:szCs w:val="30"/>
        </w:rPr>
        <w:t>Ùm</w:t>
      </w:r>
      <w:proofErr w:type="spellEnd"/>
      <w:r w:rsidR="0032027D" w:rsidRPr="00E1247D">
        <w:rPr>
          <w:sz w:val="30"/>
          <w:szCs w:val="30"/>
        </w:rPr>
        <w:t xml:space="preserve"> </w:t>
      </w:r>
      <w:proofErr w:type="spellStart"/>
      <w:r w:rsidR="0032027D" w:rsidRPr="00E1247D">
        <w:rPr>
          <w:sz w:val="30"/>
          <w:szCs w:val="30"/>
        </w:rPr>
        <w:t>ÑLlTÓj</w:t>
      </w:r>
      <w:proofErr w:type="spellEnd"/>
      <w:r w:rsidR="0032027D" w:rsidRPr="00E1247D">
        <w:rPr>
          <w:sz w:val="30"/>
          <w:szCs w:val="30"/>
        </w:rPr>
        <w:t>§]</w:t>
      </w:r>
      <w:proofErr w:type="spellStart"/>
      <w:r w:rsidR="0032027D" w:rsidRPr="00E1247D">
        <w:rPr>
          <w:sz w:val="30"/>
          <w:szCs w:val="30"/>
        </w:rPr>
        <w:t>ô</w:t>
      </w:r>
      <w:r w:rsidR="00DA179F" w:rsidRPr="00E1247D">
        <w:rPr>
          <w:sz w:val="30"/>
          <w:szCs w:val="30"/>
        </w:rPr>
        <w:t>Wó</w:t>
      </w:r>
      <w:proofErr w:type="spellEnd"/>
      <w:r w:rsidR="0032027D" w:rsidRPr="00E1247D">
        <w:rPr>
          <w:sz w:val="30"/>
          <w:szCs w:val="30"/>
        </w:rPr>
        <w:t xml:space="preserve">. </w:t>
      </w:r>
      <w:proofErr w:type="spellStart"/>
      <w:r w:rsidR="000F2C9D" w:rsidRPr="00E1247D">
        <w:rPr>
          <w:sz w:val="30"/>
          <w:szCs w:val="30"/>
        </w:rPr>
        <w:t>AYo</w:t>
      </w:r>
      <w:proofErr w:type="spellEnd"/>
      <w:r w:rsidR="000F2C9D" w:rsidRPr="00E1247D">
        <w:rPr>
          <w:sz w:val="30"/>
          <w:szCs w:val="30"/>
        </w:rPr>
        <w:t xml:space="preserve"> Ut\</w:t>
      </w:r>
      <w:proofErr w:type="spellStart"/>
      <w:proofErr w:type="gramStart"/>
      <w:r w:rsidR="000F2C9D" w:rsidRPr="00E1247D">
        <w:rPr>
          <w:sz w:val="30"/>
          <w:szCs w:val="30"/>
        </w:rPr>
        <w:t>YoLû</w:t>
      </w:r>
      <w:proofErr w:type="spellEnd"/>
      <w:r w:rsidR="000F2C9D" w:rsidRPr="00E1247D">
        <w:rPr>
          <w:sz w:val="30"/>
          <w:szCs w:val="30"/>
        </w:rPr>
        <w:t>[</w:t>
      </w:r>
      <w:proofErr w:type="spellStart"/>
      <w:proofErr w:type="gramEnd"/>
      <w:r w:rsidR="000F2C9D" w:rsidRPr="00E1247D">
        <w:rPr>
          <w:sz w:val="30"/>
          <w:szCs w:val="30"/>
        </w:rPr>
        <w:t>Ùm</w:t>
      </w:r>
      <w:proofErr w:type="spellEnd"/>
      <w:r w:rsidR="000F2C9D" w:rsidRPr="00E1247D">
        <w:rPr>
          <w:sz w:val="30"/>
          <w:szCs w:val="30"/>
        </w:rPr>
        <w:t xml:space="preserve"> </w:t>
      </w:r>
      <w:proofErr w:type="spellStart"/>
      <w:r w:rsidR="000F2C9D" w:rsidRPr="00E1247D">
        <w:rPr>
          <w:sz w:val="30"/>
          <w:szCs w:val="30"/>
        </w:rPr>
        <w:t>ÑLlTÓjÕ</w:t>
      </w:r>
      <w:proofErr w:type="spellEnd"/>
      <w:r w:rsidR="000F2C9D" w:rsidRPr="00E1247D">
        <w:rPr>
          <w:sz w:val="30"/>
          <w:szCs w:val="30"/>
        </w:rPr>
        <w:t>¡\</w:t>
      </w:r>
      <w:proofErr w:type="spellStart"/>
      <w:r w:rsidR="000F2C9D" w:rsidRPr="00E1247D">
        <w:rPr>
          <w:sz w:val="30"/>
          <w:szCs w:val="30"/>
        </w:rPr>
        <w:t>ô</w:t>
      </w:r>
      <w:r w:rsidR="00DA179F" w:rsidRPr="00E1247D">
        <w:rPr>
          <w:sz w:val="30"/>
          <w:szCs w:val="30"/>
        </w:rPr>
        <w:t>Wó</w:t>
      </w:r>
      <w:proofErr w:type="spellEnd"/>
      <w:r w:rsidR="000F2C9D" w:rsidRPr="00E1247D">
        <w:rPr>
          <w:sz w:val="30"/>
          <w:szCs w:val="30"/>
        </w:rPr>
        <w:t xml:space="preserve">. </w:t>
      </w:r>
      <w:proofErr w:type="spellStart"/>
      <w:r w:rsidR="005C0FCA" w:rsidRPr="00E1247D">
        <w:rPr>
          <w:sz w:val="30"/>
          <w:szCs w:val="30"/>
        </w:rPr>
        <w:t>Sôu</w:t>
      </w:r>
      <w:proofErr w:type="spellEnd"/>
      <w:r w:rsidR="005C0FCA" w:rsidRPr="00E1247D">
        <w:rPr>
          <w:sz w:val="30"/>
          <w:szCs w:val="30"/>
        </w:rPr>
        <w:t xml:space="preserve"> </w:t>
      </w:r>
      <w:proofErr w:type="spellStart"/>
      <w:r w:rsidR="005C0FCA" w:rsidRPr="00E1247D">
        <w:rPr>
          <w:sz w:val="30"/>
          <w:szCs w:val="30"/>
        </w:rPr>
        <w:t>VôûWÙm</w:t>
      </w:r>
      <w:proofErr w:type="spellEnd"/>
      <w:r w:rsidR="005C0FCA" w:rsidRPr="00E1247D">
        <w:rPr>
          <w:sz w:val="30"/>
          <w:szCs w:val="30"/>
        </w:rPr>
        <w:t xml:space="preserve"> </w:t>
      </w:r>
      <w:proofErr w:type="spellStart"/>
      <w:r w:rsidR="005C0FCA" w:rsidRPr="00E1247D">
        <w:rPr>
          <w:sz w:val="30"/>
          <w:szCs w:val="30"/>
        </w:rPr>
        <w:t>ÑLlTÓj</w:t>
      </w:r>
      <w:proofErr w:type="spellEnd"/>
      <w:proofErr w:type="gramStart"/>
      <w:r w:rsidR="005C0FCA" w:rsidRPr="00E1247D">
        <w:rPr>
          <w:sz w:val="30"/>
          <w:szCs w:val="30"/>
        </w:rPr>
        <w:t>§]§</w:t>
      </w:r>
      <w:proofErr w:type="spellStart"/>
      <w:proofErr w:type="gramEnd"/>
      <w:r w:rsidR="005C0FCA" w:rsidRPr="00E1247D">
        <w:rPr>
          <w:sz w:val="30"/>
          <w:szCs w:val="30"/>
        </w:rPr>
        <w:t>pûX</w:t>
      </w:r>
      <w:proofErr w:type="spellEnd"/>
      <w:r w:rsidR="005C0FCA" w:rsidRPr="00E1247D">
        <w:rPr>
          <w:sz w:val="30"/>
          <w:szCs w:val="30"/>
        </w:rPr>
        <w:t xml:space="preserve">. </w:t>
      </w:r>
      <w:proofErr w:type="gramStart"/>
      <w:r w:rsidR="00D27D47" w:rsidRPr="00E1247D">
        <w:rPr>
          <w:sz w:val="30"/>
          <w:szCs w:val="30"/>
        </w:rPr>
        <w:t>Gu]</w:t>
      </w:r>
      <w:proofErr w:type="spellStart"/>
      <w:r w:rsidR="00D27D47" w:rsidRPr="00E1247D">
        <w:rPr>
          <w:sz w:val="30"/>
          <w:szCs w:val="30"/>
        </w:rPr>
        <w:t>ôp</w:t>
      </w:r>
      <w:proofErr w:type="spellEnd"/>
      <w:proofErr w:type="gramEnd"/>
      <w:r w:rsidR="00D27D47" w:rsidRPr="00E1247D">
        <w:rPr>
          <w:sz w:val="30"/>
          <w:szCs w:val="30"/>
        </w:rPr>
        <w:t xml:space="preserve"> </w:t>
      </w:r>
      <w:proofErr w:type="spellStart"/>
      <w:r w:rsidR="00D27D47" w:rsidRPr="00E1247D">
        <w:rPr>
          <w:sz w:val="30"/>
          <w:szCs w:val="30"/>
        </w:rPr>
        <w:t>VôûWÙm</w:t>
      </w:r>
      <w:proofErr w:type="spellEnd"/>
      <w:r w:rsidR="00D27D47" w:rsidRPr="00E1247D">
        <w:rPr>
          <w:sz w:val="30"/>
          <w:szCs w:val="30"/>
        </w:rPr>
        <w:t xml:space="preserve"> </w:t>
      </w:r>
      <w:proofErr w:type="spellStart"/>
      <w:r w:rsidR="00D27D47" w:rsidRPr="00E1247D">
        <w:rPr>
          <w:sz w:val="30"/>
          <w:szCs w:val="30"/>
        </w:rPr>
        <w:t>ÑLlTÓjR</w:t>
      </w:r>
      <w:r w:rsidR="00575595" w:rsidRPr="00E1247D">
        <w:rPr>
          <w:sz w:val="30"/>
          <w:szCs w:val="30"/>
        </w:rPr>
        <w:t>Üm</w:t>
      </w:r>
      <w:proofErr w:type="spellEnd"/>
      <w:r w:rsidR="00D27D47" w:rsidRPr="00E1247D">
        <w:rPr>
          <w:sz w:val="30"/>
          <w:szCs w:val="30"/>
        </w:rPr>
        <w:t xml:space="preserve"> </w:t>
      </w:r>
      <w:proofErr w:type="spellStart"/>
      <w:r w:rsidR="00D27D47" w:rsidRPr="00E1247D">
        <w:rPr>
          <w:sz w:val="30"/>
          <w:szCs w:val="30"/>
        </w:rPr>
        <w:t>Ø¥VôÕ</w:t>
      </w:r>
      <w:proofErr w:type="spellEnd"/>
      <w:r w:rsidR="00D27D47" w:rsidRPr="00E1247D">
        <w:rPr>
          <w:sz w:val="30"/>
          <w:szCs w:val="30"/>
        </w:rPr>
        <w:t xml:space="preserve">, </w:t>
      </w:r>
      <w:r w:rsidR="003D537C" w:rsidRPr="00E1247D">
        <w:rPr>
          <w:sz w:val="30"/>
          <w:szCs w:val="30"/>
        </w:rPr>
        <w:t>B]</w:t>
      </w:r>
      <w:proofErr w:type="spellStart"/>
      <w:r w:rsidR="003D537C" w:rsidRPr="00E1247D">
        <w:rPr>
          <w:sz w:val="30"/>
          <w:szCs w:val="30"/>
        </w:rPr>
        <w:t>ôp</w:t>
      </w:r>
      <w:proofErr w:type="spellEnd"/>
      <w:r w:rsidR="003D537C" w:rsidRPr="00E1247D">
        <w:rPr>
          <w:sz w:val="30"/>
          <w:szCs w:val="30"/>
        </w:rPr>
        <w:t xml:space="preserve"> </w:t>
      </w:r>
      <w:proofErr w:type="spellStart"/>
      <w:r w:rsidR="003D537C" w:rsidRPr="00E1247D">
        <w:rPr>
          <w:sz w:val="30"/>
          <w:szCs w:val="30"/>
        </w:rPr>
        <w:t>AYo</w:t>
      </w:r>
      <w:proofErr w:type="spellEnd"/>
      <w:r w:rsidR="003D537C" w:rsidRPr="00E1247D">
        <w:rPr>
          <w:sz w:val="30"/>
          <w:szCs w:val="30"/>
        </w:rPr>
        <w:t xml:space="preserve"> </w:t>
      </w:r>
      <w:proofErr w:type="spellStart"/>
      <w:r w:rsidR="003D537C" w:rsidRPr="00E1247D">
        <w:rPr>
          <w:sz w:val="30"/>
          <w:szCs w:val="30"/>
        </w:rPr>
        <w:t>ÑLlTÓjÕ</w:t>
      </w:r>
      <w:proofErr w:type="spellEnd"/>
      <w:r w:rsidR="003D537C" w:rsidRPr="00E1247D">
        <w:rPr>
          <w:sz w:val="30"/>
          <w:szCs w:val="30"/>
        </w:rPr>
        <w:t>¡\</w:t>
      </w:r>
      <w:proofErr w:type="spellStart"/>
      <w:r w:rsidR="003D537C" w:rsidRPr="00E1247D">
        <w:rPr>
          <w:sz w:val="30"/>
          <w:szCs w:val="30"/>
        </w:rPr>
        <w:t>ô</w:t>
      </w:r>
      <w:r w:rsidR="00DA179F" w:rsidRPr="00E1247D">
        <w:rPr>
          <w:sz w:val="30"/>
          <w:szCs w:val="30"/>
        </w:rPr>
        <w:t>Wó</w:t>
      </w:r>
      <w:proofErr w:type="spellEnd"/>
      <w:r w:rsidR="003D537C" w:rsidRPr="00E1247D">
        <w:rPr>
          <w:sz w:val="30"/>
          <w:szCs w:val="30"/>
        </w:rPr>
        <w:t xml:space="preserve">. </w:t>
      </w:r>
      <w:proofErr w:type="spellStart"/>
      <w:r w:rsidR="006116B9" w:rsidRPr="00E1247D">
        <w:rPr>
          <w:sz w:val="30"/>
          <w:szCs w:val="30"/>
        </w:rPr>
        <w:t>AY</w:t>
      </w:r>
      <w:r w:rsidR="00DA179F" w:rsidRPr="00E1247D">
        <w:rPr>
          <w:sz w:val="30"/>
          <w:szCs w:val="30"/>
        </w:rPr>
        <w:t>Wó</w:t>
      </w:r>
      <w:proofErr w:type="spellEnd"/>
      <w:r w:rsidR="006116B9" w:rsidRPr="00E1247D">
        <w:rPr>
          <w:sz w:val="30"/>
          <w:szCs w:val="30"/>
        </w:rPr>
        <w:t xml:space="preserve"> </w:t>
      </w:r>
      <w:proofErr w:type="spellStart"/>
      <w:r w:rsidR="006116B9" w:rsidRPr="00E1247D">
        <w:rPr>
          <w:sz w:val="30"/>
          <w:szCs w:val="30"/>
        </w:rPr>
        <w:t>ÑLlTÓj</w:t>
      </w:r>
      <w:proofErr w:type="spellEnd"/>
      <w:r w:rsidR="006116B9" w:rsidRPr="00E1247D">
        <w:rPr>
          <w:sz w:val="30"/>
          <w:szCs w:val="30"/>
        </w:rPr>
        <w:t>§«</w:t>
      </w:r>
      <w:proofErr w:type="spellStart"/>
      <w:r w:rsidR="006116B9" w:rsidRPr="00E1247D">
        <w:rPr>
          <w:sz w:val="30"/>
          <w:szCs w:val="30"/>
        </w:rPr>
        <w:t>Úd</w:t>
      </w:r>
      <w:proofErr w:type="spellEnd"/>
      <w:r w:rsidR="006116B9" w:rsidRPr="00E1247D">
        <w:rPr>
          <w:sz w:val="30"/>
          <w:szCs w:val="30"/>
        </w:rPr>
        <w:t>¡\</w:t>
      </w:r>
      <w:proofErr w:type="spellStart"/>
      <w:r w:rsidR="006116B9" w:rsidRPr="00E1247D">
        <w:rPr>
          <w:sz w:val="30"/>
          <w:szCs w:val="30"/>
        </w:rPr>
        <w:t>ô</w:t>
      </w:r>
      <w:r w:rsidR="00DA179F" w:rsidRPr="00E1247D">
        <w:rPr>
          <w:sz w:val="30"/>
          <w:szCs w:val="30"/>
        </w:rPr>
        <w:t>Wó</w:t>
      </w:r>
      <w:proofErr w:type="spellEnd"/>
      <w:r w:rsidR="006116B9" w:rsidRPr="00E1247D">
        <w:rPr>
          <w:sz w:val="30"/>
          <w:szCs w:val="30"/>
        </w:rPr>
        <w:t xml:space="preserve">. </w:t>
      </w:r>
      <w:r w:rsidR="00EE53E2" w:rsidRPr="00E1247D">
        <w:rPr>
          <w:sz w:val="30"/>
          <w:szCs w:val="30"/>
        </w:rPr>
        <w:t>®</w:t>
      </w:r>
      <w:proofErr w:type="spellStart"/>
      <w:r w:rsidR="00EE53E2" w:rsidRPr="00E1247D">
        <w:rPr>
          <w:sz w:val="30"/>
          <w:szCs w:val="30"/>
        </w:rPr>
        <w:t>ÑYôNj§u</w:t>
      </w:r>
      <w:proofErr w:type="spellEnd"/>
      <w:r w:rsidR="00EE53E2" w:rsidRPr="00E1247D">
        <w:rPr>
          <w:sz w:val="30"/>
          <w:szCs w:val="30"/>
        </w:rPr>
        <w:t xml:space="preserve"> </w:t>
      </w:r>
      <w:proofErr w:type="spellStart"/>
      <w:r w:rsidR="00EE53E2" w:rsidRPr="00E1247D">
        <w:rPr>
          <w:sz w:val="30"/>
          <w:szCs w:val="30"/>
        </w:rPr>
        <w:t>êXUôL</w:t>
      </w:r>
      <w:proofErr w:type="spellEnd"/>
      <w:r w:rsidR="00EE53E2" w:rsidRPr="00E1247D">
        <w:rPr>
          <w:sz w:val="30"/>
          <w:szCs w:val="30"/>
        </w:rPr>
        <w:t xml:space="preserve">, </w:t>
      </w:r>
      <w:proofErr w:type="gramStart"/>
      <w:r w:rsidR="00E256BC" w:rsidRPr="00E1247D">
        <w:rPr>
          <w:sz w:val="30"/>
          <w:szCs w:val="30"/>
        </w:rPr>
        <w:t>_]</w:t>
      </w:r>
      <w:proofErr w:type="spellStart"/>
      <w:r w:rsidR="00E256BC" w:rsidRPr="00E1247D">
        <w:rPr>
          <w:sz w:val="30"/>
          <w:szCs w:val="30"/>
        </w:rPr>
        <w:t>eLs</w:t>
      </w:r>
      <w:proofErr w:type="spellEnd"/>
      <w:proofErr w:type="gramEnd"/>
      <w:r w:rsidR="00E256BC" w:rsidRPr="00E1247D">
        <w:rPr>
          <w:sz w:val="30"/>
          <w:szCs w:val="30"/>
        </w:rPr>
        <w:t xml:space="preserve"> </w:t>
      </w:r>
      <w:proofErr w:type="spellStart"/>
      <w:r w:rsidR="00E256BC" w:rsidRPr="00E1247D">
        <w:rPr>
          <w:sz w:val="30"/>
          <w:szCs w:val="30"/>
        </w:rPr>
        <w:t>AûR</w:t>
      </w:r>
      <w:proofErr w:type="spellEnd"/>
      <w:r w:rsidR="00E256BC" w:rsidRPr="00E1247D">
        <w:rPr>
          <w:sz w:val="30"/>
          <w:szCs w:val="30"/>
        </w:rPr>
        <w:t xml:space="preserve"> </w:t>
      </w:r>
      <w:proofErr w:type="spellStart"/>
      <w:r w:rsidR="00E256BC" w:rsidRPr="00E1247D">
        <w:rPr>
          <w:sz w:val="30"/>
          <w:szCs w:val="30"/>
        </w:rPr>
        <w:t>Htßd</w:t>
      </w:r>
      <w:proofErr w:type="spellEnd"/>
      <w:r w:rsidR="001F7A35" w:rsidRPr="00E1247D">
        <w:rPr>
          <w:sz w:val="30"/>
          <w:szCs w:val="30"/>
        </w:rPr>
        <w:t xml:space="preserve"> </w:t>
      </w:r>
      <w:proofErr w:type="spellStart"/>
      <w:r w:rsidR="00E256BC" w:rsidRPr="00E1247D">
        <w:rPr>
          <w:sz w:val="30"/>
          <w:szCs w:val="30"/>
        </w:rPr>
        <w:t>ùLôiÓ</w:t>
      </w:r>
      <w:proofErr w:type="spellEnd"/>
      <w:r w:rsidR="00E256BC" w:rsidRPr="00E1247D">
        <w:rPr>
          <w:sz w:val="30"/>
          <w:szCs w:val="30"/>
        </w:rPr>
        <w:t xml:space="preserve">, </w:t>
      </w:r>
      <w:proofErr w:type="spellStart"/>
      <w:r w:rsidR="00FB4E8F" w:rsidRPr="00E1247D">
        <w:rPr>
          <w:sz w:val="30"/>
          <w:szCs w:val="30"/>
        </w:rPr>
        <w:t>ÑLjûRl</w:t>
      </w:r>
      <w:proofErr w:type="spellEnd"/>
      <w:r w:rsidR="00FB4E8F" w:rsidRPr="00E1247D">
        <w:rPr>
          <w:sz w:val="30"/>
          <w:szCs w:val="30"/>
        </w:rPr>
        <w:t xml:space="preserve"> </w:t>
      </w:r>
      <w:proofErr w:type="spellStart"/>
      <w:r w:rsidR="00FB4E8F" w:rsidRPr="00E1247D">
        <w:rPr>
          <w:sz w:val="30"/>
          <w:szCs w:val="30"/>
        </w:rPr>
        <w:t>ùTtßd</w:t>
      </w:r>
      <w:proofErr w:type="spellEnd"/>
      <w:r w:rsidR="001F7A35" w:rsidRPr="00E1247D">
        <w:rPr>
          <w:sz w:val="30"/>
          <w:szCs w:val="30"/>
        </w:rPr>
        <w:t xml:space="preserve"> </w:t>
      </w:r>
      <w:proofErr w:type="spellStart"/>
      <w:r w:rsidR="00FB4E8F" w:rsidRPr="00E1247D">
        <w:rPr>
          <w:sz w:val="30"/>
          <w:szCs w:val="30"/>
        </w:rPr>
        <w:t>ùLôs</w:t>
      </w:r>
      <w:proofErr w:type="spellEnd"/>
      <w:r w:rsidR="00FB4E8F" w:rsidRPr="00E1247D">
        <w:rPr>
          <w:sz w:val="30"/>
          <w:szCs w:val="30"/>
        </w:rPr>
        <w:t>¡\</w:t>
      </w:r>
      <w:proofErr w:type="spellStart"/>
      <w:r w:rsidR="00FB4E8F" w:rsidRPr="00E1247D">
        <w:rPr>
          <w:sz w:val="30"/>
          <w:szCs w:val="30"/>
        </w:rPr>
        <w:t>ô</w:t>
      </w:r>
      <w:r w:rsidR="00DA179F" w:rsidRPr="00E1247D">
        <w:rPr>
          <w:sz w:val="30"/>
          <w:szCs w:val="30"/>
        </w:rPr>
        <w:t>Wó</w:t>
      </w:r>
      <w:r w:rsidR="00FB4E8F" w:rsidRPr="00E1247D">
        <w:rPr>
          <w:sz w:val="30"/>
          <w:szCs w:val="30"/>
        </w:rPr>
        <w:t>Ls</w:t>
      </w:r>
      <w:proofErr w:type="spellEnd"/>
      <w:r w:rsidR="00FB4E8F" w:rsidRPr="00E1247D">
        <w:rPr>
          <w:sz w:val="30"/>
          <w:szCs w:val="30"/>
        </w:rPr>
        <w:t>.</w:t>
      </w:r>
    </w:p>
    <w:p w14:paraId="02559AAF" w14:textId="77777777" w:rsidR="00FB4E8F" w:rsidRPr="00E1247D" w:rsidRDefault="00A6348F" w:rsidP="00433639">
      <w:pPr>
        <w:ind w:firstLine="567"/>
        <w:rPr>
          <w:sz w:val="30"/>
          <w:szCs w:val="30"/>
        </w:rPr>
      </w:pPr>
      <w:r w:rsidRPr="00E1247D">
        <w:rPr>
          <w:sz w:val="30"/>
          <w:szCs w:val="30"/>
        </w:rPr>
        <w:t>42.</w:t>
      </w:r>
      <w:r w:rsidR="001F7A35" w:rsidRPr="00E1247D">
        <w:rPr>
          <w:sz w:val="30"/>
          <w:szCs w:val="30"/>
        </w:rPr>
        <w:t xml:space="preserve"> </w:t>
      </w:r>
      <w:proofErr w:type="spellStart"/>
      <w:r w:rsidR="00880C51" w:rsidRPr="00E1247D">
        <w:rPr>
          <w:sz w:val="30"/>
          <w:szCs w:val="30"/>
        </w:rPr>
        <w:t>ClùTôÝÕ</w:t>
      </w:r>
      <w:proofErr w:type="spellEnd"/>
      <w:r w:rsidR="00880C51" w:rsidRPr="00E1247D">
        <w:rPr>
          <w:sz w:val="30"/>
          <w:szCs w:val="30"/>
        </w:rPr>
        <w:t xml:space="preserve">, JÚ </w:t>
      </w:r>
      <w:proofErr w:type="spellStart"/>
      <w:r w:rsidR="000F4ECF" w:rsidRPr="00E1247D">
        <w:rPr>
          <w:sz w:val="30"/>
          <w:szCs w:val="30"/>
        </w:rPr>
        <w:t>ÏZkûRVôn</w:t>
      </w:r>
      <w:proofErr w:type="spellEnd"/>
      <w:r w:rsidR="000F4ECF" w:rsidRPr="00E1247D">
        <w:rPr>
          <w:sz w:val="30"/>
          <w:szCs w:val="30"/>
        </w:rPr>
        <w:t xml:space="preserve"> </w:t>
      </w:r>
      <w:proofErr w:type="spellStart"/>
      <w:r w:rsidR="000F4ECF" w:rsidRPr="00E1247D">
        <w:rPr>
          <w:sz w:val="30"/>
          <w:szCs w:val="30"/>
        </w:rPr>
        <w:t>CÚkR</w:t>
      </w:r>
      <w:proofErr w:type="spellEnd"/>
      <w:r w:rsidR="000F4ECF" w:rsidRPr="00E1247D">
        <w:rPr>
          <w:sz w:val="30"/>
          <w:szCs w:val="30"/>
        </w:rPr>
        <w:t xml:space="preserve"> </w:t>
      </w:r>
      <w:proofErr w:type="spellStart"/>
      <w:r w:rsidR="000F4ECF" w:rsidRPr="00E1247D">
        <w:rPr>
          <w:sz w:val="30"/>
          <w:szCs w:val="30"/>
        </w:rPr>
        <w:t>úTôÕ</w:t>
      </w:r>
      <w:proofErr w:type="spellEnd"/>
      <w:r w:rsidR="000F4ECF" w:rsidRPr="00E1247D">
        <w:rPr>
          <w:sz w:val="30"/>
          <w:szCs w:val="30"/>
        </w:rPr>
        <w:t xml:space="preserve"> </w:t>
      </w:r>
      <w:proofErr w:type="spellStart"/>
      <w:r w:rsidR="004C5882" w:rsidRPr="00E1247D">
        <w:rPr>
          <w:sz w:val="30"/>
          <w:szCs w:val="30"/>
        </w:rPr>
        <w:t>AkR</w:t>
      </w:r>
      <w:proofErr w:type="spellEnd"/>
      <w:r w:rsidR="004C5882" w:rsidRPr="00E1247D">
        <w:rPr>
          <w:sz w:val="30"/>
          <w:szCs w:val="30"/>
        </w:rPr>
        <w:t xml:space="preserve"> </w:t>
      </w:r>
      <w:proofErr w:type="spellStart"/>
      <w:r w:rsidR="004C5882" w:rsidRPr="00E1247D">
        <w:rPr>
          <w:sz w:val="30"/>
          <w:szCs w:val="30"/>
        </w:rPr>
        <w:t>J°</w:t>
      </w:r>
      <w:proofErr w:type="gramStart"/>
      <w:r w:rsidR="004C5882" w:rsidRPr="00E1247D">
        <w:rPr>
          <w:sz w:val="30"/>
          <w:szCs w:val="30"/>
        </w:rPr>
        <w:t>Vô</w:t>
      </w:r>
      <w:proofErr w:type="spellEnd"/>
      <w:r w:rsidR="004C5882" w:rsidRPr="00E1247D">
        <w:rPr>
          <w:sz w:val="30"/>
          <w:szCs w:val="30"/>
        </w:rPr>
        <w:t>]Õ</w:t>
      </w:r>
      <w:proofErr w:type="gramEnd"/>
      <w:r w:rsidR="004C5882" w:rsidRPr="00E1247D">
        <w:rPr>
          <w:sz w:val="30"/>
          <w:szCs w:val="30"/>
        </w:rPr>
        <w:t xml:space="preserve"> </w:t>
      </w:r>
      <w:proofErr w:type="spellStart"/>
      <w:r w:rsidR="00FC0739" w:rsidRPr="00E1247D">
        <w:rPr>
          <w:sz w:val="30"/>
          <w:szCs w:val="30"/>
        </w:rPr>
        <w:t>úRôu</w:t>
      </w:r>
      <w:proofErr w:type="spellEnd"/>
      <w:r w:rsidR="00FC0739" w:rsidRPr="00E1247D">
        <w:rPr>
          <w:sz w:val="30"/>
          <w:szCs w:val="30"/>
        </w:rPr>
        <w:t>±]Õ,</w:t>
      </w:r>
      <w:r w:rsidR="00FC0739" w:rsidRPr="00E1247D">
        <w:rPr>
          <w:rFonts w:ascii="TML_Vaigai_Normal" w:hAnsi="TML_Vaigai_Normal"/>
          <w:sz w:val="30"/>
          <w:szCs w:val="30"/>
        </w:rPr>
        <w:t xml:space="preserve"> </w:t>
      </w:r>
      <w:r w:rsidR="00644724" w:rsidRPr="00E1247D">
        <w:rPr>
          <w:sz w:val="30"/>
          <w:szCs w:val="30"/>
        </w:rPr>
        <w:t>AÕ</w:t>
      </w:r>
      <w:r w:rsidR="00644724" w:rsidRPr="00E1247D">
        <w:rPr>
          <w:rFonts w:ascii="TML_Vaigai_Normal" w:hAnsi="TML_Vaigai_Normal"/>
          <w:sz w:val="30"/>
          <w:szCs w:val="30"/>
        </w:rPr>
        <w:t xml:space="preserve"> </w:t>
      </w:r>
      <w:r w:rsidR="00644724" w:rsidRPr="00E1247D">
        <w:rPr>
          <w:sz w:val="30"/>
          <w:szCs w:val="30"/>
        </w:rPr>
        <w:t>Gu]</w:t>
      </w:r>
      <w:proofErr w:type="spellStart"/>
      <w:r w:rsidR="00644724" w:rsidRPr="00E1247D">
        <w:rPr>
          <w:sz w:val="30"/>
          <w:szCs w:val="30"/>
        </w:rPr>
        <w:t>ùYuß</w:t>
      </w:r>
      <w:proofErr w:type="spellEnd"/>
      <w:r w:rsidR="00644724" w:rsidRPr="00E1247D">
        <w:rPr>
          <w:sz w:val="30"/>
          <w:szCs w:val="30"/>
        </w:rPr>
        <w:t xml:space="preserve"> G]</w:t>
      </w:r>
      <w:proofErr w:type="spellStart"/>
      <w:r w:rsidR="00644724" w:rsidRPr="00E1247D">
        <w:rPr>
          <w:sz w:val="30"/>
          <w:szCs w:val="30"/>
        </w:rPr>
        <w:t>dÏj</w:t>
      </w:r>
      <w:proofErr w:type="spellEnd"/>
      <w:r w:rsidR="00644724" w:rsidRPr="00E1247D">
        <w:rPr>
          <w:sz w:val="30"/>
          <w:szCs w:val="30"/>
        </w:rPr>
        <w:t xml:space="preserve"> </w:t>
      </w:r>
      <w:proofErr w:type="spellStart"/>
      <w:r w:rsidR="00644724" w:rsidRPr="00E1247D">
        <w:rPr>
          <w:sz w:val="30"/>
          <w:szCs w:val="30"/>
        </w:rPr>
        <w:t>ùR¬Vô§ÚkRÕ</w:t>
      </w:r>
      <w:proofErr w:type="spellEnd"/>
      <w:r w:rsidR="00644724" w:rsidRPr="00E1247D">
        <w:rPr>
          <w:sz w:val="30"/>
          <w:szCs w:val="30"/>
        </w:rPr>
        <w:t xml:space="preserve">. </w:t>
      </w:r>
      <w:proofErr w:type="spellStart"/>
      <w:r w:rsidR="00DE2C53" w:rsidRPr="00E1247D">
        <w:rPr>
          <w:sz w:val="30"/>
          <w:szCs w:val="30"/>
        </w:rPr>
        <w:t>Sôu</w:t>
      </w:r>
      <w:proofErr w:type="spellEnd"/>
      <w:r w:rsidR="00DE2C53" w:rsidRPr="00E1247D">
        <w:rPr>
          <w:sz w:val="30"/>
          <w:szCs w:val="30"/>
        </w:rPr>
        <w:t xml:space="preserve"> </w:t>
      </w:r>
      <w:proofErr w:type="spellStart"/>
      <w:r w:rsidR="00DE2C53" w:rsidRPr="00E1247D">
        <w:rPr>
          <w:sz w:val="30"/>
          <w:szCs w:val="30"/>
        </w:rPr>
        <w:t>GuàûPV</w:t>
      </w:r>
      <w:proofErr w:type="spellEnd"/>
      <w:r w:rsidR="00DE2C53" w:rsidRPr="00E1247D">
        <w:rPr>
          <w:sz w:val="30"/>
          <w:szCs w:val="30"/>
        </w:rPr>
        <w:t xml:space="preserve"> </w:t>
      </w:r>
      <w:proofErr w:type="spellStart"/>
      <w:r w:rsidR="00DE2C53" w:rsidRPr="00E1247D">
        <w:rPr>
          <w:sz w:val="30"/>
          <w:szCs w:val="30"/>
        </w:rPr>
        <w:t>RôVôWôp</w:t>
      </w:r>
      <w:proofErr w:type="spellEnd"/>
      <w:r w:rsidR="00DE2C53" w:rsidRPr="00E1247D">
        <w:rPr>
          <w:sz w:val="30"/>
          <w:szCs w:val="30"/>
        </w:rPr>
        <w:t xml:space="preserve"> </w:t>
      </w:r>
      <w:r w:rsidR="00F41858" w:rsidRPr="00E1247D">
        <w:rPr>
          <w:sz w:val="30"/>
          <w:szCs w:val="30"/>
        </w:rPr>
        <w:t>©\</w:t>
      </w:r>
      <w:proofErr w:type="spellStart"/>
      <w:r w:rsidR="00F41858" w:rsidRPr="00E1247D">
        <w:rPr>
          <w:sz w:val="30"/>
          <w:szCs w:val="30"/>
        </w:rPr>
        <w:t>l©dLlThP</w:t>
      </w:r>
      <w:proofErr w:type="spellEnd"/>
      <w:r w:rsidR="00F41858" w:rsidRPr="00E1247D">
        <w:rPr>
          <w:sz w:val="30"/>
          <w:szCs w:val="30"/>
        </w:rPr>
        <w:t xml:space="preserve"> </w:t>
      </w:r>
      <w:proofErr w:type="spellStart"/>
      <w:r w:rsidR="00F41858" w:rsidRPr="00E1247D">
        <w:rPr>
          <w:sz w:val="30"/>
          <w:szCs w:val="30"/>
        </w:rPr>
        <w:t>AúR</w:t>
      </w:r>
      <w:proofErr w:type="spellEnd"/>
      <w:r w:rsidR="00F41858" w:rsidRPr="00E1247D">
        <w:rPr>
          <w:sz w:val="30"/>
          <w:szCs w:val="30"/>
        </w:rPr>
        <w:t xml:space="preserve"> </w:t>
      </w:r>
      <w:proofErr w:type="spellStart"/>
      <w:r w:rsidR="00F41858" w:rsidRPr="00E1247D">
        <w:rPr>
          <w:sz w:val="30"/>
          <w:szCs w:val="30"/>
        </w:rPr>
        <w:t>LôûX«p</w:t>
      </w:r>
      <w:proofErr w:type="spellEnd"/>
      <w:r w:rsidR="00F41858" w:rsidRPr="00E1247D">
        <w:rPr>
          <w:sz w:val="30"/>
          <w:szCs w:val="30"/>
        </w:rPr>
        <w:t xml:space="preserve"> AÕ </w:t>
      </w:r>
      <w:proofErr w:type="spellStart"/>
      <w:r w:rsidR="00F41858" w:rsidRPr="00E1247D">
        <w:rPr>
          <w:sz w:val="30"/>
          <w:szCs w:val="30"/>
        </w:rPr>
        <w:t>úRôu</w:t>
      </w:r>
      <w:proofErr w:type="spellEnd"/>
      <w:proofErr w:type="gramStart"/>
      <w:r w:rsidR="00F41858" w:rsidRPr="00E1247D">
        <w:rPr>
          <w:sz w:val="30"/>
          <w:szCs w:val="30"/>
        </w:rPr>
        <w:t>±]Õ.</w:t>
      </w:r>
      <w:proofErr w:type="gramEnd"/>
      <w:r w:rsidR="00F41858" w:rsidRPr="00E1247D">
        <w:rPr>
          <w:sz w:val="30"/>
          <w:szCs w:val="30"/>
        </w:rPr>
        <w:t xml:space="preserve"> </w:t>
      </w:r>
      <w:r w:rsidR="00B9259C" w:rsidRPr="00E1247D">
        <w:rPr>
          <w:sz w:val="30"/>
          <w:szCs w:val="30"/>
        </w:rPr>
        <w:t xml:space="preserve">K, </w:t>
      </w:r>
      <w:proofErr w:type="spellStart"/>
      <w:r w:rsidR="00B9259C" w:rsidRPr="00E1247D">
        <w:rPr>
          <w:sz w:val="30"/>
          <w:szCs w:val="30"/>
        </w:rPr>
        <w:t>SmªPm</w:t>
      </w:r>
      <w:proofErr w:type="spellEnd"/>
      <w:r w:rsidR="00B9259C" w:rsidRPr="00E1247D">
        <w:rPr>
          <w:sz w:val="30"/>
          <w:szCs w:val="30"/>
        </w:rPr>
        <w:t xml:space="preserve"> ¨û\V </w:t>
      </w:r>
      <w:proofErr w:type="spellStart"/>
      <w:r w:rsidR="00B9259C" w:rsidRPr="00E1247D">
        <w:rPr>
          <w:sz w:val="30"/>
          <w:szCs w:val="30"/>
        </w:rPr>
        <w:t>Lô¬VeLs</w:t>
      </w:r>
      <w:proofErr w:type="spellEnd"/>
      <w:r w:rsidR="00B9259C" w:rsidRPr="00E1247D">
        <w:rPr>
          <w:sz w:val="30"/>
          <w:szCs w:val="30"/>
        </w:rPr>
        <w:t xml:space="preserve"> </w:t>
      </w:r>
      <w:proofErr w:type="spellStart"/>
      <w:r w:rsidR="00B9259C" w:rsidRPr="00E1247D">
        <w:rPr>
          <w:sz w:val="30"/>
          <w:szCs w:val="30"/>
        </w:rPr>
        <w:t>CÚd¡u</w:t>
      </w:r>
      <w:proofErr w:type="spellEnd"/>
      <w:r w:rsidR="00B9259C" w:rsidRPr="00E1247D">
        <w:rPr>
          <w:sz w:val="30"/>
          <w:szCs w:val="30"/>
        </w:rPr>
        <w:t xml:space="preserve">\] </w:t>
      </w:r>
      <w:proofErr w:type="spellStart"/>
      <w:r w:rsidR="00B9259C" w:rsidRPr="00E1247D">
        <w:rPr>
          <w:sz w:val="30"/>
          <w:szCs w:val="30"/>
        </w:rPr>
        <w:t>GuTÕ</w:t>
      </w:r>
      <w:proofErr w:type="spellEnd"/>
      <w:r w:rsidR="00B9259C" w:rsidRPr="00E1247D">
        <w:rPr>
          <w:sz w:val="30"/>
          <w:szCs w:val="30"/>
        </w:rPr>
        <w:t xml:space="preserve"> G]</w:t>
      </w:r>
      <w:proofErr w:type="spellStart"/>
      <w:r w:rsidR="00B9259C" w:rsidRPr="00E1247D">
        <w:rPr>
          <w:sz w:val="30"/>
          <w:szCs w:val="30"/>
        </w:rPr>
        <w:t>dÏj</w:t>
      </w:r>
      <w:proofErr w:type="spellEnd"/>
      <w:r w:rsidR="00B9259C" w:rsidRPr="00E1247D">
        <w:rPr>
          <w:sz w:val="30"/>
          <w:szCs w:val="30"/>
        </w:rPr>
        <w:t xml:space="preserve"> </w:t>
      </w:r>
      <w:proofErr w:type="spellStart"/>
      <w:r w:rsidR="00B9259C" w:rsidRPr="00E1247D">
        <w:rPr>
          <w:sz w:val="30"/>
          <w:szCs w:val="30"/>
        </w:rPr>
        <w:t>ùR¬Ùm</w:t>
      </w:r>
      <w:proofErr w:type="spellEnd"/>
      <w:r w:rsidR="00B9259C" w:rsidRPr="00E1247D">
        <w:rPr>
          <w:sz w:val="30"/>
          <w:szCs w:val="30"/>
        </w:rPr>
        <w:t xml:space="preserve">, </w:t>
      </w:r>
      <w:r w:rsidR="00A84482" w:rsidRPr="00E1247D">
        <w:rPr>
          <w:sz w:val="30"/>
          <w:szCs w:val="30"/>
        </w:rPr>
        <w:t>B]</w:t>
      </w:r>
      <w:proofErr w:type="spellStart"/>
      <w:r w:rsidR="00A84482" w:rsidRPr="00E1247D">
        <w:rPr>
          <w:sz w:val="30"/>
          <w:szCs w:val="30"/>
        </w:rPr>
        <w:t>ôp</w:t>
      </w:r>
      <w:proofErr w:type="spellEnd"/>
      <w:r w:rsidR="00A84482" w:rsidRPr="00E1247D">
        <w:rPr>
          <w:sz w:val="30"/>
          <w:szCs w:val="30"/>
        </w:rPr>
        <w:t xml:space="preserve"> </w:t>
      </w:r>
      <w:proofErr w:type="spellStart"/>
      <w:r w:rsidR="00A84482" w:rsidRPr="00E1247D">
        <w:rPr>
          <w:sz w:val="30"/>
          <w:szCs w:val="30"/>
        </w:rPr>
        <w:t>Sôu</w:t>
      </w:r>
      <w:proofErr w:type="spellEnd"/>
      <w:r w:rsidR="00A84482" w:rsidRPr="00E1247D">
        <w:rPr>
          <w:sz w:val="30"/>
          <w:szCs w:val="30"/>
        </w:rPr>
        <w:t xml:space="preserve"> Ut\ </w:t>
      </w:r>
      <w:proofErr w:type="spellStart"/>
      <w:r w:rsidR="00A84482" w:rsidRPr="00E1247D">
        <w:rPr>
          <w:sz w:val="30"/>
          <w:szCs w:val="30"/>
        </w:rPr>
        <w:t>Lô¬VeLû</w:t>
      </w:r>
      <w:proofErr w:type="spellEnd"/>
      <w:r w:rsidR="00A84482" w:rsidRPr="00E1247D">
        <w:rPr>
          <w:sz w:val="30"/>
          <w:szCs w:val="30"/>
        </w:rPr>
        <w:t xml:space="preserve">[d </w:t>
      </w:r>
      <w:proofErr w:type="spellStart"/>
      <w:r w:rsidR="00A84482" w:rsidRPr="00E1247D">
        <w:rPr>
          <w:sz w:val="30"/>
          <w:szCs w:val="30"/>
        </w:rPr>
        <w:t>Ï±jÕl</w:t>
      </w:r>
      <w:proofErr w:type="spellEnd"/>
      <w:r w:rsidR="00A84482" w:rsidRPr="00E1247D">
        <w:rPr>
          <w:sz w:val="30"/>
          <w:szCs w:val="30"/>
        </w:rPr>
        <w:t xml:space="preserve"> </w:t>
      </w:r>
      <w:proofErr w:type="spellStart"/>
      <w:r w:rsidR="00A84482" w:rsidRPr="00E1247D">
        <w:rPr>
          <w:sz w:val="30"/>
          <w:szCs w:val="30"/>
        </w:rPr>
        <w:t>úT£d</w:t>
      </w:r>
      <w:proofErr w:type="spellEnd"/>
      <w:r w:rsidR="00A84482" w:rsidRPr="00E1247D">
        <w:rPr>
          <w:sz w:val="30"/>
          <w:szCs w:val="30"/>
        </w:rPr>
        <w:t xml:space="preserve"> </w:t>
      </w:r>
      <w:proofErr w:type="spellStart"/>
      <w:r w:rsidR="00A84482" w:rsidRPr="00E1247D">
        <w:rPr>
          <w:sz w:val="30"/>
          <w:szCs w:val="30"/>
        </w:rPr>
        <w:t>ùLôi¥ÚdL®pûX</w:t>
      </w:r>
      <w:proofErr w:type="spellEnd"/>
      <w:r w:rsidR="00A84482" w:rsidRPr="00E1247D">
        <w:rPr>
          <w:sz w:val="30"/>
          <w:szCs w:val="30"/>
        </w:rPr>
        <w:t xml:space="preserve">. </w:t>
      </w:r>
      <w:proofErr w:type="spellStart"/>
      <w:r w:rsidR="006346F3" w:rsidRPr="00E1247D">
        <w:rPr>
          <w:sz w:val="30"/>
          <w:szCs w:val="30"/>
        </w:rPr>
        <w:t>Sôu</w:t>
      </w:r>
      <w:proofErr w:type="spellEnd"/>
      <w:r w:rsidR="006346F3" w:rsidRPr="00E1247D">
        <w:rPr>
          <w:sz w:val="30"/>
          <w:szCs w:val="30"/>
        </w:rPr>
        <w:t xml:space="preserve"> </w:t>
      </w:r>
      <w:proofErr w:type="spellStart"/>
      <w:r w:rsidR="006346F3" w:rsidRPr="00E1247D">
        <w:rPr>
          <w:sz w:val="30"/>
          <w:szCs w:val="30"/>
        </w:rPr>
        <w:t>GuàûPV</w:t>
      </w:r>
      <w:proofErr w:type="spellEnd"/>
      <w:r w:rsidR="006346F3" w:rsidRPr="00E1247D">
        <w:rPr>
          <w:sz w:val="30"/>
          <w:szCs w:val="30"/>
        </w:rPr>
        <w:t xml:space="preserve"> </w:t>
      </w:r>
      <w:proofErr w:type="spellStart"/>
      <w:r w:rsidR="006346F3" w:rsidRPr="00E1247D">
        <w:rPr>
          <w:sz w:val="30"/>
          <w:szCs w:val="30"/>
        </w:rPr>
        <w:t>ùNôkR</w:t>
      </w:r>
      <w:proofErr w:type="spellEnd"/>
      <w:r w:rsidR="006346F3" w:rsidRPr="00E1247D">
        <w:rPr>
          <w:sz w:val="30"/>
          <w:szCs w:val="30"/>
        </w:rPr>
        <w:t xml:space="preserve"> </w:t>
      </w:r>
      <w:proofErr w:type="spellStart"/>
      <w:r w:rsidR="006346F3" w:rsidRPr="00E1247D">
        <w:rPr>
          <w:sz w:val="30"/>
          <w:szCs w:val="30"/>
        </w:rPr>
        <w:t>Lô¬VeLÞdLôL</w:t>
      </w:r>
      <w:proofErr w:type="spellEnd"/>
      <w:r w:rsidR="006346F3" w:rsidRPr="00E1247D">
        <w:rPr>
          <w:sz w:val="30"/>
          <w:szCs w:val="30"/>
        </w:rPr>
        <w:t xml:space="preserve"> </w:t>
      </w:r>
      <w:proofErr w:type="spellStart"/>
      <w:r w:rsidR="006346F3" w:rsidRPr="00E1247D">
        <w:rPr>
          <w:sz w:val="30"/>
          <w:szCs w:val="30"/>
        </w:rPr>
        <w:t>Uôj§WúU</w:t>
      </w:r>
      <w:proofErr w:type="spellEnd"/>
      <w:r w:rsidR="006346F3" w:rsidRPr="00E1247D">
        <w:rPr>
          <w:sz w:val="30"/>
          <w:szCs w:val="30"/>
        </w:rPr>
        <w:t xml:space="preserve"> </w:t>
      </w:r>
      <w:proofErr w:type="spellStart"/>
      <w:r w:rsidR="006346F3" w:rsidRPr="00E1247D">
        <w:rPr>
          <w:sz w:val="30"/>
          <w:szCs w:val="30"/>
        </w:rPr>
        <w:t>T§p</w:t>
      </w:r>
      <w:proofErr w:type="spellEnd"/>
      <w:r w:rsidR="00DA179F" w:rsidRPr="00E1247D">
        <w:rPr>
          <w:sz w:val="30"/>
          <w:szCs w:val="30"/>
        </w:rPr>
        <w:t xml:space="preserve"> </w:t>
      </w:r>
      <w:proofErr w:type="spellStart"/>
      <w:r w:rsidR="006346F3" w:rsidRPr="00E1247D">
        <w:rPr>
          <w:sz w:val="30"/>
          <w:szCs w:val="30"/>
        </w:rPr>
        <w:lastRenderedPageBreak/>
        <w:t>ùNôpX</w:t>
      </w:r>
      <w:proofErr w:type="spellEnd"/>
      <w:r w:rsidR="006346F3" w:rsidRPr="00E1247D">
        <w:rPr>
          <w:sz w:val="30"/>
          <w:szCs w:val="30"/>
        </w:rPr>
        <w:t xml:space="preserve"> </w:t>
      </w:r>
      <w:proofErr w:type="spellStart"/>
      <w:r w:rsidR="006346F3" w:rsidRPr="00E1247D">
        <w:rPr>
          <w:sz w:val="30"/>
          <w:szCs w:val="30"/>
        </w:rPr>
        <w:t>úYi</w:t>
      </w:r>
      <w:proofErr w:type="spellEnd"/>
      <w:r w:rsidR="006346F3" w:rsidRPr="00E1247D">
        <w:rPr>
          <w:sz w:val="30"/>
          <w:szCs w:val="30"/>
        </w:rPr>
        <w:t>¥«</w:t>
      </w:r>
      <w:proofErr w:type="spellStart"/>
      <w:r w:rsidR="006346F3" w:rsidRPr="00E1247D">
        <w:rPr>
          <w:sz w:val="30"/>
          <w:szCs w:val="30"/>
        </w:rPr>
        <w:t>Úd</w:t>
      </w:r>
      <w:proofErr w:type="spellEnd"/>
      <w:r w:rsidR="006346F3" w:rsidRPr="00E1247D">
        <w:rPr>
          <w:sz w:val="30"/>
          <w:szCs w:val="30"/>
        </w:rPr>
        <w:t>¡\Õ.</w:t>
      </w:r>
      <w:r w:rsidR="006346F3" w:rsidRPr="00E1247D">
        <w:rPr>
          <w:rFonts w:ascii="TML_Vaigai_Normal" w:hAnsi="TML_Vaigai_Normal"/>
          <w:sz w:val="30"/>
          <w:szCs w:val="30"/>
        </w:rPr>
        <w:t xml:space="preserve"> </w:t>
      </w:r>
      <w:r w:rsidR="00C11E01" w:rsidRPr="00E1247D">
        <w:rPr>
          <w:sz w:val="30"/>
          <w:szCs w:val="30"/>
        </w:rPr>
        <w:t>AÕ</w:t>
      </w:r>
      <w:r w:rsidR="00DA179F" w:rsidRPr="00E1247D">
        <w:rPr>
          <w:sz w:val="30"/>
          <w:szCs w:val="30"/>
        </w:rPr>
        <w:t xml:space="preserve"> </w:t>
      </w:r>
      <w:r w:rsidR="00C11E01" w:rsidRPr="00E1247D">
        <w:rPr>
          <w:sz w:val="30"/>
          <w:szCs w:val="30"/>
        </w:rPr>
        <w:t>-AÕ</w:t>
      </w:r>
      <w:r w:rsidR="00C11E01" w:rsidRPr="00E1247D">
        <w:rPr>
          <w:rFonts w:ascii="TML_Vaigai_Normal" w:hAnsi="TML_Vaigai_Normal"/>
          <w:sz w:val="30"/>
          <w:szCs w:val="30"/>
        </w:rPr>
        <w:t xml:space="preserve"> </w:t>
      </w:r>
      <w:proofErr w:type="spellStart"/>
      <w:r w:rsidR="00C11E01" w:rsidRPr="00E1247D">
        <w:rPr>
          <w:sz w:val="30"/>
          <w:szCs w:val="30"/>
        </w:rPr>
        <w:t>AkR</w:t>
      </w:r>
      <w:proofErr w:type="spellEnd"/>
      <w:r w:rsidR="00C11E01" w:rsidRPr="00E1247D">
        <w:rPr>
          <w:sz w:val="30"/>
          <w:szCs w:val="30"/>
        </w:rPr>
        <w:t xml:space="preserve"> </w:t>
      </w:r>
      <w:proofErr w:type="spellStart"/>
      <w:r w:rsidR="00C11E01" w:rsidRPr="00E1247D">
        <w:rPr>
          <w:sz w:val="30"/>
          <w:szCs w:val="30"/>
        </w:rPr>
        <w:t>Aû</w:t>
      </w:r>
      <w:proofErr w:type="spellEnd"/>
      <w:r w:rsidR="00C11E01" w:rsidRPr="00E1247D">
        <w:rPr>
          <w:sz w:val="30"/>
          <w:szCs w:val="30"/>
        </w:rPr>
        <w:t>\</w:t>
      </w:r>
      <w:proofErr w:type="spellStart"/>
      <w:r w:rsidR="00C11E01" w:rsidRPr="00E1247D">
        <w:rPr>
          <w:sz w:val="30"/>
          <w:szCs w:val="30"/>
        </w:rPr>
        <w:t>dÏs</w:t>
      </w:r>
      <w:proofErr w:type="spellEnd"/>
      <w:r w:rsidR="00C11E01" w:rsidRPr="00E1247D">
        <w:rPr>
          <w:sz w:val="30"/>
          <w:szCs w:val="30"/>
        </w:rPr>
        <w:t xml:space="preserve"> </w:t>
      </w:r>
      <w:proofErr w:type="spellStart"/>
      <w:r w:rsidR="00C11E01" w:rsidRPr="00E1247D">
        <w:rPr>
          <w:sz w:val="30"/>
          <w:szCs w:val="30"/>
        </w:rPr>
        <w:t>YkRÕ</w:t>
      </w:r>
      <w:proofErr w:type="spellEnd"/>
      <w:r w:rsidR="00C11E01" w:rsidRPr="00E1247D">
        <w:rPr>
          <w:sz w:val="30"/>
          <w:szCs w:val="30"/>
        </w:rPr>
        <w:t>.</w:t>
      </w:r>
    </w:p>
    <w:p w14:paraId="291BE772" w14:textId="77777777" w:rsidR="00C11E01" w:rsidRPr="00E1247D" w:rsidRDefault="00A6348F" w:rsidP="00433639">
      <w:pPr>
        <w:ind w:firstLine="567"/>
        <w:rPr>
          <w:sz w:val="30"/>
          <w:szCs w:val="30"/>
        </w:rPr>
      </w:pPr>
      <w:r w:rsidRPr="00E1247D">
        <w:rPr>
          <w:sz w:val="30"/>
          <w:szCs w:val="30"/>
        </w:rPr>
        <w:t>43.</w:t>
      </w:r>
      <w:r w:rsidR="001F7A35" w:rsidRPr="00E1247D">
        <w:rPr>
          <w:sz w:val="30"/>
          <w:szCs w:val="30"/>
        </w:rPr>
        <w:t xml:space="preserve"> </w:t>
      </w:r>
      <w:r w:rsidR="00E83246" w:rsidRPr="00E1247D">
        <w:rPr>
          <w:sz w:val="30"/>
          <w:szCs w:val="30"/>
        </w:rPr>
        <w:t xml:space="preserve">JÚ £ß </w:t>
      </w:r>
      <w:proofErr w:type="spellStart"/>
      <w:proofErr w:type="gramStart"/>
      <w:r w:rsidR="00E83246" w:rsidRPr="00E1247D">
        <w:rPr>
          <w:sz w:val="30"/>
          <w:szCs w:val="30"/>
        </w:rPr>
        <w:t>ûTV</w:t>
      </w:r>
      <w:proofErr w:type="spellEnd"/>
      <w:r w:rsidR="00E83246" w:rsidRPr="00E1247D">
        <w:rPr>
          <w:sz w:val="30"/>
          <w:szCs w:val="30"/>
        </w:rPr>
        <w:t>]</w:t>
      </w:r>
      <w:proofErr w:type="spellStart"/>
      <w:r w:rsidR="00E83246" w:rsidRPr="00E1247D">
        <w:rPr>
          <w:sz w:val="30"/>
          <w:szCs w:val="30"/>
        </w:rPr>
        <w:t>ôL</w:t>
      </w:r>
      <w:proofErr w:type="spellEnd"/>
      <w:proofErr w:type="gramEnd"/>
      <w:r w:rsidR="00E83246" w:rsidRPr="00E1247D">
        <w:rPr>
          <w:sz w:val="30"/>
          <w:szCs w:val="30"/>
        </w:rPr>
        <w:t xml:space="preserve">, JÚ </w:t>
      </w:r>
      <w:proofErr w:type="spellStart"/>
      <w:r w:rsidR="00E83246" w:rsidRPr="00E1247D">
        <w:rPr>
          <w:sz w:val="30"/>
          <w:szCs w:val="30"/>
        </w:rPr>
        <w:t>Tô®VôL</w:t>
      </w:r>
      <w:proofErr w:type="spellEnd"/>
      <w:r w:rsidR="00E83246" w:rsidRPr="00E1247D">
        <w:rPr>
          <w:sz w:val="30"/>
          <w:szCs w:val="30"/>
        </w:rPr>
        <w:t>,</w:t>
      </w:r>
      <w:r w:rsidR="00E83246" w:rsidRPr="00E1247D">
        <w:rPr>
          <w:rFonts w:ascii="TML_Vaigai_Normal" w:hAnsi="TML_Vaigai_Normal"/>
          <w:sz w:val="30"/>
          <w:szCs w:val="30"/>
        </w:rPr>
        <w:t xml:space="preserve"> </w:t>
      </w:r>
      <w:proofErr w:type="spellStart"/>
      <w:r w:rsidR="00244159" w:rsidRPr="00E1247D">
        <w:rPr>
          <w:sz w:val="30"/>
          <w:szCs w:val="30"/>
        </w:rPr>
        <w:t>CûRd</w:t>
      </w:r>
      <w:proofErr w:type="spellEnd"/>
      <w:r w:rsidR="00244159" w:rsidRPr="00E1247D">
        <w:rPr>
          <w:rFonts w:ascii="TML_Vaigai_Normal" w:hAnsi="TML_Vaigai_Normal"/>
          <w:sz w:val="30"/>
          <w:szCs w:val="30"/>
        </w:rPr>
        <w:t xml:space="preserve"> </w:t>
      </w:r>
      <w:proofErr w:type="spellStart"/>
      <w:r w:rsidR="00244159" w:rsidRPr="00E1247D">
        <w:rPr>
          <w:sz w:val="30"/>
          <w:szCs w:val="30"/>
        </w:rPr>
        <w:t>LôiTûRd</w:t>
      </w:r>
      <w:proofErr w:type="spellEnd"/>
      <w:r w:rsidR="00244159" w:rsidRPr="00E1247D">
        <w:rPr>
          <w:sz w:val="30"/>
          <w:szCs w:val="30"/>
        </w:rPr>
        <w:t xml:space="preserve"> </w:t>
      </w:r>
      <w:proofErr w:type="spellStart"/>
      <w:r w:rsidR="00244159" w:rsidRPr="00E1247D">
        <w:rPr>
          <w:sz w:val="30"/>
          <w:szCs w:val="30"/>
        </w:rPr>
        <w:t>Ï±jÕ</w:t>
      </w:r>
      <w:proofErr w:type="spellEnd"/>
      <w:r w:rsidR="00244159" w:rsidRPr="00E1247D">
        <w:rPr>
          <w:sz w:val="30"/>
          <w:szCs w:val="30"/>
        </w:rPr>
        <w:t xml:space="preserve"> _]</w:t>
      </w:r>
      <w:proofErr w:type="spellStart"/>
      <w:r w:rsidR="00244159" w:rsidRPr="00E1247D">
        <w:rPr>
          <w:sz w:val="30"/>
          <w:szCs w:val="30"/>
        </w:rPr>
        <w:t>eL°Pm</w:t>
      </w:r>
      <w:proofErr w:type="spellEnd"/>
      <w:r w:rsidR="00244159" w:rsidRPr="00E1247D">
        <w:rPr>
          <w:sz w:val="30"/>
          <w:szCs w:val="30"/>
        </w:rPr>
        <w:t xml:space="preserve"> </w:t>
      </w:r>
      <w:proofErr w:type="spellStart"/>
      <w:r w:rsidR="00AB589E" w:rsidRPr="00E1247D">
        <w:rPr>
          <w:sz w:val="30"/>
          <w:szCs w:val="30"/>
        </w:rPr>
        <w:t>Sôu</w:t>
      </w:r>
      <w:r w:rsidR="00AB589E" w:rsidRPr="00E1247D">
        <w:rPr>
          <w:rFonts w:ascii="TML_Vaigai_Normal" w:hAnsi="TML_Vaigai_Normal"/>
          <w:sz w:val="30"/>
          <w:szCs w:val="30"/>
        </w:rPr>
        <w:t>-</w:t>
      </w:r>
      <w:r w:rsidR="00AB589E" w:rsidRPr="00E1247D">
        <w:rPr>
          <w:sz w:val="30"/>
          <w:szCs w:val="30"/>
        </w:rPr>
        <w:t>Sôu</w:t>
      </w:r>
      <w:proofErr w:type="spellEnd"/>
      <w:r w:rsidR="00AB589E" w:rsidRPr="00E1247D">
        <w:rPr>
          <w:sz w:val="30"/>
          <w:szCs w:val="30"/>
        </w:rPr>
        <w:t xml:space="preserve"> </w:t>
      </w:r>
      <w:proofErr w:type="spellStart"/>
      <w:r w:rsidR="00244159" w:rsidRPr="00E1247D">
        <w:rPr>
          <w:sz w:val="30"/>
          <w:szCs w:val="30"/>
        </w:rPr>
        <w:t>ùNôpXj</w:t>
      </w:r>
      <w:proofErr w:type="spellEnd"/>
      <w:r w:rsidR="00244159" w:rsidRPr="00E1247D">
        <w:rPr>
          <w:sz w:val="30"/>
          <w:szCs w:val="30"/>
        </w:rPr>
        <w:t xml:space="preserve"> </w:t>
      </w:r>
      <w:proofErr w:type="spellStart"/>
      <w:r w:rsidR="001F7A35" w:rsidRPr="00E1247D">
        <w:rPr>
          <w:sz w:val="30"/>
          <w:szCs w:val="30"/>
        </w:rPr>
        <w:t>ùRôPe¡ú</w:t>
      </w:r>
      <w:proofErr w:type="spellEnd"/>
      <w:r w:rsidR="001F7A35" w:rsidRPr="00E1247D">
        <w:rPr>
          <w:sz w:val="30"/>
          <w:szCs w:val="30"/>
        </w:rPr>
        <w:t>]u.</w:t>
      </w:r>
      <w:r w:rsidR="00C877A2" w:rsidRPr="00E1247D">
        <w:rPr>
          <w:sz w:val="30"/>
          <w:szCs w:val="30"/>
        </w:rPr>
        <w:t xml:space="preserve"> </w:t>
      </w:r>
      <w:r w:rsidR="00564676" w:rsidRPr="00E1247D">
        <w:rPr>
          <w:sz w:val="30"/>
          <w:szCs w:val="30"/>
        </w:rPr>
        <w:t>_]</w:t>
      </w:r>
      <w:proofErr w:type="spellStart"/>
      <w:r w:rsidR="00564676" w:rsidRPr="00E1247D">
        <w:rPr>
          <w:sz w:val="30"/>
          <w:szCs w:val="30"/>
        </w:rPr>
        <w:t>eLú</w:t>
      </w:r>
      <w:proofErr w:type="spellEnd"/>
      <w:r w:rsidR="00564676" w:rsidRPr="00E1247D">
        <w:rPr>
          <w:sz w:val="30"/>
          <w:szCs w:val="30"/>
        </w:rPr>
        <w:t xml:space="preserve">[ô </w:t>
      </w:r>
      <w:proofErr w:type="spellStart"/>
      <w:r w:rsidR="00564676" w:rsidRPr="00E1247D">
        <w:rPr>
          <w:sz w:val="30"/>
          <w:szCs w:val="30"/>
        </w:rPr>
        <w:t>AûR</w:t>
      </w:r>
      <w:proofErr w:type="spellEnd"/>
      <w:r w:rsidR="00564676" w:rsidRPr="00E1247D">
        <w:rPr>
          <w:sz w:val="30"/>
          <w:szCs w:val="30"/>
        </w:rPr>
        <w:t xml:space="preserve"> </w:t>
      </w:r>
      <w:r w:rsidR="0013542C" w:rsidRPr="00E1247D">
        <w:rPr>
          <w:sz w:val="30"/>
          <w:szCs w:val="30"/>
        </w:rPr>
        <w:t>®</w:t>
      </w:r>
      <w:proofErr w:type="spellStart"/>
      <w:r w:rsidR="0013542C" w:rsidRPr="00E1247D">
        <w:rPr>
          <w:sz w:val="30"/>
          <w:szCs w:val="30"/>
        </w:rPr>
        <w:t>ÑYô£dL®pûX</w:t>
      </w:r>
      <w:proofErr w:type="spellEnd"/>
      <w:r w:rsidR="00D42D9B" w:rsidRPr="00E1247D">
        <w:rPr>
          <w:sz w:val="30"/>
          <w:szCs w:val="30"/>
        </w:rPr>
        <w:t>; ¨</w:t>
      </w:r>
      <w:proofErr w:type="spellStart"/>
      <w:r w:rsidR="00D42D9B" w:rsidRPr="00E1247D">
        <w:rPr>
          <w:sz w:val="30"/>
          <w:szCs w:val="30"/>
        </w:rPr>
        <w:t>fNVUôL</w:t>
      </w:r>
      <w:proofErr w:type="spellEnd"/>
      <w:r w:rsidR="00D42D9B" w:rsidRPr="00E1247D">
        <w:rPr>
          <w:sz w:val="30"/>
          <w:szCs w:val="30"/>
        </w:rPr>
        <w:t xml:space="preserve"> ®</w:t>
      </w:r>
      <w:proofErr w:type="spellStart"/>
      <w:r w:rsidR="00D42D9B" w:rsidRPr="00E1247D">
        <w:rPr>
          <w:sz w:val="30"/>
          <w:szCs w:val="30"/>
        </w:rPr>
        <w:t>ÑYô£dL®pûX</w:t>
      </w:r>
      <w:proofErr w:type="spellEnd"/>
      <w:r w:rsidR="00D42D9B" w:rsidRPr="00E1247D">
        <w:rPr>
          <w:sz w:val="30"/>
          <w:szCs w:val="30"/>
        </w:rPr>
        <w:t xml:space="preserve">. </w:t>
      </w:r>
      <w:proofErr w:type="spellStart"/>
      <w:r w:rsidR="00E25EB3" w:rsidRPr="00E1247D">
        <w:rPr>
          <w:sz w:val="30"/>
          <w:szCs w:val="30"/>
        </w:rPr>
        <w:t>ARu</w:t>
      </w:r>
      <w:proofErr w:type="spellEnd"/>
      <w:r w:rsidR="001F7A35" w:rsidRPr="00E1247D">
        <w:rPr>
          <w:sz w:val="30"/>
          <w:szCs w:val="30"/>
        </w:rPr>
        <w:t xml:space="preserve"> </w:t>
      </w:r>
      <w:r w:rsidR="00E25EB3" w:rsidRPr="00E1247D">
        <w:rPr>
          <w:sz w:val="30"/>
          <w:szCs w:val="30"/>
        </w:rPr>
        <w:t xml:space="preserve">©\Ï, </w:t>
      </w:r>
      <w:proofErr w:type="spellStart"/>
      <w:r w:rsidR="00E1601A" w:rsidRPr="00E1247D">
        <w:rPr>
          <w:sz w:val="30"/>
          <w:szCs w:val="30"/>
        </w:rPr>
        <w:t>NmT®jÕd</w:t>
      </w:r>
      <w:proofErr w:type="spellEnd"/>
      <w:r w:rsidR="00E1601A" w:rsidRPr="00E1247D">
        <w:rPr>
          <w:sz w:val="30"/>
          <w:szCs w:val="30"/>
        </w:rPr>
        <w:t xml:space="preserve"> </w:t>
      </w:r>
      <w:proofErr w:type="spellStart"/>
      <w:r w:rsidR="00E1601A" w:rsidRPr="00E1247D">
        <w:rPr>
          <w:sz w:val="30"/>
          <w:szCs w:val="30"/>
        </w:rPr>
        <w:t>ùLôi¥ÚkR</w:t>
      </w:r>
      <w:proofErr w:type="spellEnd"/>
      <w:r w:rsidR="00E1601A" w:rsidRPr="00E1247D">
        <w:rPr>
          <w:sz w:val="30"/>
          <w:szCs w:val="30"/>
        </w:rPr>
        <w:t xml:space="preserve"> </w:t>
      </w:r>
      <w:proofErr w:type="spellStart"/>
      <w:r w:rsidR="00E1601A" w:rsidRPr="00E1247D">
        <w:rPr>
          <w:sz w:val="30"/>
          <w:szCs w:val="30"/>
        </w:rPr>
        <w:t>Lô¬VeLû</w:t>
      </w:r>
      <w:proofErr w:type="spellEnd"/>
      <w:r w:rsidR="00E1601A" w:rsidRPr="00E1247D">
        <w:rPr>
          <w:sz w:val="30"/>
          <w:szCs w:val="30"/>
        </w:rPr>
        <w:t xml:space="preserve">[ AÕ </w:t>
      </w:r>
      <w:proofErr w:type="spellStart"/>
      <w:r w:rsidR="00D76877" w:rsidRPr="00E1247D">
        <w:rPr>
          <w:sz w:val="30"/>
          <w:szCs w:val="30"/>
        </w:rPr>
        <w:t>GqYôß</w:t>
      </w:r>
      <w:proofErr w:type="spellEnd"/>
      <w:r w:rsidR="00D76877" w:rsidRPr="00E1247D">
        <w:rPr>
          <w:sz w:val="30"/>
          <w:szCs w:val="30"/>
        </w:rPr>
        <w:t xml:space="preserve"> </w:t>
      </w:r>
      <w:proofErr w:type="spellStart"/>
      <w:r w:rsidR="00DE7E37" w:rsidRPr="00E1247D">
        <w:rPr>
          <w:sz w:val="30"/>
          <w:szCs w:val="30"/>
        </w:rPr>
        <w:t>ØuàûWj</w:t>
      </w:r>
      <w:r w:rsidR="00645B9B" w:rsidRPr="00E1247D">
        <w:rPr>
          <w:sz w:val="30"/>
          <w:szCs w:val="30"/>
        </w:rPr>
        <w:t>RÕ</w:t>
      </w:r>
      <w:proofErr w:type="spellEnd"/>
      <w:r w:rsidR="00645B9B" w:rsidRPr="00E1247D">
        <w:rPr>
          <w:sz w:val="30"/>
          <w:szCs w:val="30"/>
        </w:rPr>
        <w:t xml:space="preserve"> </w:t>
      </w:r>
      <w:proofErr w:type="spellStart"/>
      <w:r w:rsidR="00645B9B" w:rsidRPr="00E1247D">
        <w:rPr>
          <w:sz w:val="30"/>
          <w:szCs w:val="30"/>
        </w:rPr>
        <w:t>GuTûR</w:t>
      </w:r>
      <w:proofErr w:type="spellEnd"/>
      <w:r w:rsidR="00645B9B" w:rsidRPr="00E1247D">
        <w:rPr>
          <w:sz w:val="30"/>
          <w:szCs w:val="30"/>
        </w:rPr>
        <w:t xml:space="preserve"> </w:t>
      </w:r>
      <w:proofErr w:type="spellStart"/>
      <w:r w:rsidR="00645B9B" w:rsidRPr="00E1247D">
        <w:rPr>
          <w:sz w:val="30"/>
          <w:szCs w:val="30"/>
        </w:rPr>
        <w:t>AYoLs</w:t>
      </w:r>
      <w:proofErr w:type="spellEnd"/>
      <w:r w:rsidR="00645B9B" w:rsidRPr="00E1247D">
        <w:rPr>
          <w:sz w:val="30"/>
          <w:szCs w:val="30"/>
        </w:rPr>
        <w:t xml:space="preserve"> LY²dLj </w:t>
      </w:r>
      <w:proofErr w:type="spellStart"/>
      <w:r w:rsidR="00645B9B" w:rsidRPr="00E1247D">
        <w:rPr>
          <w:sz w:val="30"/>
          <w:szCs w:val="30"/>
        </w:rPr>
        <w:t>ùRôPe</w:t>
      </w:r>
      <w:proofErr w:type="spellEnd"/>
      <w:r w:rsidR="00645B9B" w:rsidRPr="00E1247D">
        <w:rPr>
          <w:sz w:val="30"/>
          <w:szCs w:val="30"/>
        </w:rPr>
        <w:t>¡]</w:t>
      </w:r>
      <w:proofErr w:type="spellStart"/>
      <w:r w:rsidR="00645B9B" w:rsidRPr="00E1247D">
        <w:rPr>
          <w:sz w:val="30"/>
          <w:szCs w:val="30"/>
        </w:rPr>
        <w:t>ô</w:t>
      </w:r>
      <w:r w:rsidR="00DA179F" w:rsidRPr="00E1247D">
        <w:rPr>
          <w:sz w:val="30"/>
          <w:szCs w:val="30"/>
        </w:rPr>
        <w:t>Wó</w:t>
      </w:r>
      <w:r w:rsidR="00645B9B" w:rsidRPr="00E1247D">
        <w:rPr>
          <w:sz w:val="30"/>
          <w:szCs w:val="30"/>
        </w:rPr>
        <w:t>Ls</w:t>
      </w:r>
      <w:proofErr w:type="spellEnd"/>
      <w:r w:rsidR="00645B9B" w:rsidRPr="00E1247D">
        <w:rPr>
          <w:sz w:val="30"/>
          <w:szCs w:val="30"/>
        </w:rPr>
        <w:t xml:space="preserve">, </w:t>
      </w:r>
      <w:r w:rsidR="008024F4" w:rsidRPr="00E1247D">
        <w:rPr>
          <w:sz w:val="30"/>
          <w:szCs w:val="30"/>
        </w:rPr>
        <w:t>G]</w:t>
      </w:r>
      <w:proofErr w:type="spellStart"/>
      <w:r w:rsidR="008024F4" w:rsidRPr="00E1247D">
        <w:rPr>
          <w:sz w:val="30"/>
          <w:szCs w:val="30"/>
        </w:rPr>
        <w:t>dÏ</w:t>
      </w:r>
      <w:proofErr w:type="spellEnd"/>
      <w:r w:rsidR="008024F4" w:rsidRPr="00E1247D">
        <w:rPr>
          <w:sz w:val="30"/>
          <w:szCs w:val="30"/>
        </w:rPr>
        <w:t xml:space="preserve"> 46 </w:t>
      </w:r>
      <w:proofErr w:type="spellStart"/>
      <w:r w:rsidR="008024F4" w:rsidRPr="00E1247D">
        <w:rPr>
          <w:sz w:val="30"/>
          <w:szCs w:val="30"/>
        </w:rPr>
        <w:t>YVRô</w:t>
      </w:r>
      <w:proofErr w:type="spellEnd"/>
      <w:r w:rsidR="008024F4" w:rsidRPr="00E1247D">
        <w:rPr>
          <w:sz w:val="30"/>
          <w:szCs w:val="30"/>
        </w:rPr>
        <w:t xml:space="preserve">¡\Õ, </w:t>
      </w:r>
      <w:proofErr w:type="spellStart"/>
      <w:r w:rsidR="00581CB6" w:rsidRPr="00E1247D">
        <w:rPr>
          <w:sz w:val="30"/>
          <w:szCs w:val="30"/>
        </w:rPr>
        <w:t>JÚdLôÛm</w:t>
      </w:r>
      <w:proofErr w:type="spellEnd"/>
      <w:r w:rsidR="00581CB6" w:rsidRPr="00E1247D">
        <w:rPr>
          <w:sz w:val="30"/>
          <w:szCs w:val="30"/>
        </w:rPr>
        <w:t>, JÚ</w:t>
      </w:r>
      <w:r w:rsidR="00DA179F" w:rsidRPr="00E1247D">
        <w:rPr>
          <w:sz w:val="30"/>
          <w:szCs w:val="30"/>
        </w:rPr>
        <w:t xml:space="preserve"> </w:t>
      </w:r>
      <w:proofErr w:type="spellStart"/>
      <w:r w:rsidR="00581CB6" w:rsidRPr="00E1247D">
        <w:rPr>
          <w:sz w:val="30"/>
          <w:szCs w:val="30"/>
        </w:rPr>
        <w:t>RPûYVô¡Ûm</w:t>
      </w:r>
      <w:proofErr w:type="spellEnd"/>
      <w:r w:rsidR="00581CB6" w:rsidRPr="00E1247D">
        <w:rPr>
          <w:sz w:val="30"/>
          <w:szCs w:val="30"/>
        </w:rPr>
        <w:t xml:space="preserve">, </w:t>
      </w:r>
      <w:proofErr w:type="spellStart"/>
      <w:r w:rsidR="00C05D3C" w:rsidRPr="00E1247D">
        <w:rPr>
          <w:sz w:val="30"/>
          <w:szCs w:val="30"/>
        </w:rPr>
        <w:t>AkR</w:t>
      </w:r>
      <w:proofErr w:type="spellEnd"/>
      <w:r w:rsidR="00C05D3C" w:rsidRPr="00E1247D">
        <w:rPr>
          <w:sz w:val="30"/>
          <w:szCs w:val="30"/>
        </w:rPr>
        <w:t xml:space="preserve"> </w:t>
      </w:r>
      <w:proofErr w:type="spellStart"/>
      <w:r w:rsidR="00C05D3C" w:rsidRPr="00E1247D">
        <w:rPr>
          <w:sz w:val="30"/>
          <w:szCs w:val="30"/>
        </w:rPr>
        <w:t>YÚPeL°p</w:t>
      </w:r>
      <w:proofErr w:type="spellEnd"/>
      <w:r w:rsidR="00C05D3C" w:rsidRPr="00E1247D">
        <w:rPr>
          <w:sz w:val="30"/>
          <w:szCs w:val="30"/>
        </w:rPr>
        <w:t xml:space="preserve">, </w:t>
      </w:r>
      <w:r w:rsidR="003C1795" w:rsidRPr="00E1247D">
        <w:rPr>
          <w:sz w:val="30"/>
          <w:szCs w:val="30"/>
        </w:rPr>
        <w:t>JÚ Õ°V[</w:t>
      </w:r>
      <w:proofErr w:type="spellStart"/>
      <w:r w:rsidR="003C1795" w:rsidRPr="00E1247D">
        <w:rPr>
          <w:sz w:val="30"/>
          <w:szCs w:val="30"/>
        </w:rPr>
        <w:t>Üm</w:t>
      </w:r>
      <w:proofErr w:type="spellEnd"/>
      <w:r w:rsidR="003C1795" w:rsidRPr="00E1247D">
        <w:rPr>
          <w:sz w:val="30"/>
          <w:szCs w:val="30"/>
        </w:rPr>
        <w:t xml:space="preserve"> </w:t>
      </w:r>
      <w:r w:rsidR="00003A42" w:rsidRPr="00E1247D">
        <w:rPr>
          <w:sz w:val="30"/>
          <w:szCs w:val="30"/>
        </w:rPr>
        <w:t>AÕ JÚ</w:t>
      </w:r>
      <w:r w:rsidR="00DA179F" w:rsidRPr="00E1247D">
        <w:rPr>
          <w:sz w:val="30"/>
          <w:szCs w:val="30"/>
        </w:rPr>
        <w:t xml:space="preserve"> </w:t>
      </w:r>
      <w:proofErr w:type="spellStart"/>
      <w:r w:rsidR="00003A42" w:rsidRPr="00E1247D">
        <w:rPr>
          <w:sz w:val="30"/>
          <w:szCs w:val="30"/>
        </w:rPr>
        <w:t>úTôÕm</w:t>
      </w:r>
      <w:proofErr w:type="spellEnd"/>
      <w:r w:rsidR="00003A42" w:rsidRPr="00E1247D">
        <w:rPr>
          <w:sz w:val="30"/>
          <w:szCs w:val="30"/>
        </w:rPr>
        <w:t xml:space="preserve"> </w:t>
      </w:r>
      <w:r w:rsidR="00205C4D" w:rsidRPr="00E1247D">
        <w:rPr>
          <w:sz w:val="30"/>
          <w:szCs w:val="30"/>
        </w:rPr>
        <w:t xml:space="preserve">JÚ </w:t>
      </w:r>
      <w:proofErr w:type="spellStart"/>
      <w:r w:rsidR="00205C4D" w:rsidRPr="00E1247D">
        <w:rPr>
          <w:sz w:val="30"/>
          <w:szCs w:val="30"/>
        </w:rPr>
        <w:t>Øû</w:t>
      </w:r>
      <w:proofErr w:type="spellEnd"/>
      <w:r w:rsidR="00205C4D" w:rsidRPr="00E1247D">
        <w:rPr>
          <w:sz w:val="30"/>
          <w:szCs w:val="30"/>
        </w:rPr>
        <w:t>\</w:t>
      </w:r>
      <w:proofErr w:type="spellStart"/>
      <w:r w:rsidR="00205C4D" w:rsidRPr="00E1247D">
        <w:rPr>
          <w:sz w:val="30"/>
          <w:szCs w:val="30"/>
        </w:rPr>
        <w:t>Vô¡Ûm</w:t>
      </w:r>
      <w:proofErr w:type="spellEnd"/>
      <w:r w:rsidR="00205C4D" w:rsidRPr="00E1247D">
        <w:rPr>
          <w:sz w:val="30"/>
          <w:szCs w:val="30"/>
        </w:rPr>
        <w:t xml:space="preserve"> </w:t>
      </w:r>
      <w:proofErr w:type="spellStart"/>
      <w:r w:rsidR="00A76E74" w:rsidRPr="00E1247D">
        <w:rPr>
          <w:sz w:val="30"/>
          <w:szCs w:val="30"/>
        </w:rPr>
        <w:t>RY±l</w:t>
      </w:r>
      <w:proofErr w:type="spellEnd"/>
      <w:r w:rsidR="00DA179F" w:rsidRPr="00E1247D">
        <w:rPr>
          <w:sz w:val="30"/>
          <w:szCs w:val="30"/>
        </w:rPr>
        <w:t xml:space="preserve"> </w:t>
      </w:r>
      <w:proofErr w:type="spellStart"/>
      <w:r w:rsidR="00A76E74" w:rsidRPr="00E1247D">
        <w:rPr>
          <w:sz w:val="30"/>
          <w:szCs w:val="30"/>
        </w:rPr>
        <w:t>úTô</w:t>
      </w:r>
      <w:proofErr w:type="spellEnd"/>
      <w:r w:rsidR="00A76E74" w:rsidRPr="00E1247D">
        <w:rPr>
          <w:sz w:val="30"/>
          <w:szCs w:val="30"/>
        </w:rPr>
        <w:t>]</w:t>
      </w:r>
      <w:r w:rsidR="000F4ECF" w:rsidRPr="00E1247D">
        <w:rPr>
          <w:sz w:val="30"/>
          <w:szCs w:val="30"/>
        </w:rPr>
        <w:t>§</w:t>
      </w:r>
      <w:proofErr w:type="spellStart"/>
      <w:r w:rsidR="000F4ECF" w:rsidRPr="00E1247D">
        <w:rPr>
          <w:sz w:val="30"/>
          <w:szCs w:val="30"/>
        </w:rPr>
        <w:t>pûX</w:t>
      </w:r>
      <w:proofErr w:type="spellEnd"/>
      <w:r w:rsidR="00A76E74" w:rsidRPr="00E1247D">
        <w:rPr>
          <w:sz w:val="30"/>
          <w:szCs w:val="30"/>
        </w:rPr>
        <w:t>.</w:t>
      </w:r>
    </w:p>
    <w:p w14:paraId="2E8AB8EA" w14:textId="77777777" w:rsidR="00A76E74" w:rsidRPr="00E1247D" w:rsidRDefault="00A6348F" w:rsidP="00433639">
      <w:pPr>
        <w:ind w:firstLine="567"/>
        <w:rPr>
          <w:sz w:val="30"/>
          <w:szCs w:val="30"/>
        </w:rPr>
      </w:pPr>
      <w:r w:rsidRPr="00E1247D">
        <w:rPr>
          <w:sz w:val="30"/>
          <w:szCs w:val="30"/>
        </w:rPr>
        <w:t>44.</w:t>
      </w:r>
      <w:r w:rsidR="001F7A35" w:rsidRPr="00E1247D">
        <w:rPr>
          <w:sz w:val="30"/>
          <w:szCs w:val="30"/>
        </w:rPr>
        <w:t xml:space="preserve"> </w:t>
      </w:r>
      <w:proofErr w:type="spellStart"/>
      <w:proofErr w:type="gramStart"/>
      <w:r w:rsidR="00125CD6" w:rsidRPr="00E1247D">
        <w:rPr>
          <w:sz w:val="30"/>
          <w:szCs w:val="30"/>
        </w:rPr>
        <w:t>HtL</w:t>
      </w:r>
      <w:proofErr w:type="spellEnd"/>
      <w:r w:rsidR="00125CD6" w:rsidRPr="00E1247D">
        <w:rPr>
          <w:sz w:val="30"/>
          <w:szCs w:val="30"/>
        </w:rPr>
        <w:t>]</w:t>
      </w:r>
      <w:proofErr w:type="spellStart"/>
      <w:r w:rsidR="00125CD6" w:rsidRPr="00E1247D">
        <w:rPr>
          <w:sz w:val="30"/>
          <w:szCs w:val="30"/>
        </w:rPr>
        <w:t>úY</w:t>
      </w:r>
      <w:proofErr w:type="spellEnd"/>
      <w:proofErr w:type="gramEnd"/>
      <w:r w:rsidR="00125CD6" w:rsidRPr="00E1247D">
        <w:rPr>
          <w:sz w:val="30"/>
          <w:szCs w:val="30"/>
        </w:rPr>
        <w:t xml:space="preserve"> </w:t>
      </w:r>
      <w:proofErr w:type="spellStart"/>
      <w:r w:rsidR="00125CD6" w:rsidRPr="00E1247D">
        <w:rPr>
          <w:sz w:val="30"/>
          <w:szCs w:val="30"/>
        </w:rPr>
        <w:t>GÝRlTh¥ÚkR</w:t>
      </w:r>
      <w:proofErr w:type="spellEnd"/>
      <w:r w:rsidR="00125CD6" w:rsidRPr="00E1247D">
        <w:rPr>
          <w:sz w:val="30"/>
          <w:szCs w:val="30"/>
        </w:rPr>
        <w:t xml:space="preserve"> </w:t>
      </w:r>
      <w:r w:rsidR="000E62D3" w:rsidRPr="00E1247D">
        <w:rPr>
          <w:sz w:val="30"/>
          <w:szCs w:val="30"/>
        </w:rPr>
        <w:t>¾odLR¬N]</w:t>
      </w:r>
      <w:proofErr w:type="spellStart"/>
      <w:r w:rsidR="000E62D3" w:rsidRPr="00E1247D">
        <w:rPr>
          <w:sz w:val="30"/>
          <w:szCs w:val="30"/>
        </w:rPr>
        <w:t>eL</w:t>
      </w:r>
      <w:r w:rsidR="00994A58" w:rsidRPr="00E1247D">
        <w:rPr>
          <w:sz w:val="30"/>
          <w:szCs w:val="30"/>
        </w:rPr>
        <w:t>s</w:t>
      </w:r>
      <w:proofErr w:type="spellEnd"/>
      <w:r w:rsidR="00994A58" w:rsidRPr="00E1247D">
        <w:rPr>
          <w:sz w:val="30"/>
          <w:szCs w:val="30"/>
        </w:rPr>
        <w:t xml:space="preserve">, </w:t>
      </w:r>
      <w:proofErr w:type="spellStart"/>
      <w:r w:rsidR="00575595" w:rsidRPr="00E1247D">
        <w:rPr>
          <w:sz w:val="30"/>
          <w:szCs w:val="30"/>
        </w:rPr>
        <w:t>AlT¥úV</w:t>
      </w:r>
      <w:proofErr w:type="spellEnd"/>
      <w:r w:rsidR="00575595" w:rsidRPr="00E1247D">
        <w:rPr>
          <w:sz w:val="30"/>
          <w:szCs w:val="30"/>
        </w:rPr>
        <w:t xml:space="preserve"> </w:t>
      </w:r>
      <w:proofErr w:type="spellStart"/>
      <w:r w:rsidR="00575595" w:rsidRPr="00E1247D">
        <w:rPr>
          <w:sz w:val="30"/>
          <w:szCs w:val="30"/>
        </w:rPr>
        <w:t>N¬VôL</w:t>
      </w:r>
      <w:proofErr w:type="spellEnd"/>
      <w:r w:rsidR="00575595" w:rsidRPr="00E1247D">
        <w:rPr>
          <w:sz w:val="30"/>
          <w:szCs w:val="30"/>
        </w:rPr>
        <w:t xml:space="preserve"> </w:t>
      </w:r>
      <w:proofErr w:type="spellStart"/>
      <w:r w:rsidR="00575595" w:rsidRPr="00E1247D">
        <w:rPr>
          <w:sz w:val="30"/>
          <w:szCs w:val="30"/>
        </w:rPr>
        <w:t>GqYôß</w:t>
      </w:r>
      <w:proofErr w:type="spellEnd"/>
      <w:r w:rsidR="00575595" w:rsidRPr="00E1247D">
        <w:rPr>
          <w:sz w:val="30"/>
          <w:szCs w:val="30"/>
        </w:rPr>
        <w:t xml:space="preserve"> ¨û\</w:t>
      </w:r>
      <w:proofErr w:type="spellStart"/>
      <w:r w:rsidR="00575595" w:rsidRPr="00E1247D">
        <w:rPr>
          <w:sz w:val="30"/>
          <w:szCs w:val="30"/>
        </w:rPr>
        <w:t>úYßm</w:t>
      </w:r>
      <w:proofErr w:type="spellEnd"/>
      <w:r w:rsidR="001F7A35" w:rsidRPr="00E1247D">
        <w:rPr>
          <w:sz w:val="30"/>
          <w:szCs w:val="30"/>
        </w:rPr>
        <w:t xml:space="preserve"> </w:t>
      </w:r>
      <w:proofErr w:type="spellStart"/>
      <w:r w:rsidR="00741A78" w:rsidRPr="00E1247D">
        <w:rPr>
          <w:sz w:val="30"/>
          <w:szCs w:val="30"/>
        </w:rPr>
        <w:t>GuTûY</w:t>
      </w:r>
      <w:proofErr w:type="spellEnd"/>
      <w:r w:rsidR="003E71B1" w:rsidRPr="00E1247D">
        <w:rPr>
          <w:sz w:val="30"/>
          <w:szCs w:val="30"/>
        </w:rPr>
        <w:t xml:space="preserve"> </w:t>
      </w:r>
      <w:proofErr w:type="spellStart"/>
      <w:r w:rsidR="003E71B1" w:rsidRPr="00E1247D">
        <w:rPr>
          <w:sz w:val="30"/>
          <w:szCs w:val="30"/>
        </w:rPr>
        <w:t>AfN¥dLlTh</w:t>
      </w:r>
      <w:r w:rsidR="001B21B2" w:rsidRPr="00E1247D">
        <w:rPr>
          <w:sz w:val="30"/>
          <w:szCs w:val="30"/>
        </w:rPr>
        <w:t>Ó</w:t>
      </w:r>
      <w:proofErr w:type="spellEnd"/>
      <w:r w:rsidR="001B21B2" w:rsidRPr="00E1247D">
        <w:rPr>
          <w:sz w:val="30"/>
          <w:szCs w:val="30"/>
        </w:rPr>
        <w:t xml:space="preserve"> </w:t>
      </w:r>
      <w:proofErr w:type="spellStart"/>
      <w:r w:rsidR="001B21B2" w:rsidRPr="00E1247D">
        <w:rPr>
          <w:sz w:val="30"/>
          <w:szCs w:val="30"/>
        </w:rPr>
        <w:t>GÝRlThP</w:t>
      </w:r>
      <w:proofErr w:type="spellEnd"/>
      <w:r w:rsidR="00A76E74" w:rsidRPr="00E1247D">
        <w:rPr>
          <w:sz w:val="30"/>
          <w:szCs w:val="30"/>
        </w:rPr>
        <w:t xml:space="preserve"> </w:t>
      </w:r>
      <w:proofErr w:type="spellStart"/>
      <w:r w:rsidR="00E630D3" w:rsidRPr="00E1247D">
        <w:rPr>
          <w:sz w:val="30"/>
          <w:szCs w:val="30"/>
        </w:rPr>
        <w:t>Tj</w:t>
      </w:r>
      <w:proofErr w:type="spellEnd"/>
      <w:r w:rsidR="00E630D3" w:rsidRPr="00E1247D">
        <w:rPr>
          <w:sz w:val="30"/>
          <w:szCs w:val="30"/>
        </w:rPr>
        <w:t>§¬</w:t>
      </w:r>
      <w:proofErr w:type="spellStart"/>
      <w:r w:rsidR="00E630D3" w:rsidRPr="00E1247D">
        <w:rPr>
          <w:sz w:val="30"/>
          <w:szCs w:val="30"/>
        </w:rPr>
        <w:t>ûL</w:t>
      </w:r>
      <w:proofErr w:type="spellEnd"/>
      <w:r w:rsidR="00E630D3" w:rsidRPr="00E1247D">
        <w:rPr>
          <w:sz w:val="30"/>
          <w:szCs w:val="30"/>
        </w:rPr>
        <w:t xml:space="preserve"> </w:t>
      </w:r>
      <w:proofErr w:type="spellStart"/>
      <w:r w:rsidR="00BC54BB" w:rsidRPr="00E1247D">
        <w:rPr>
          <w:sz w:val="30"/>
          <w:szCs w:val="30"/>
        </w:rPr>
        <w:t>Cu±WÜ</w:t>
      </w:r>
      <w:proofErr w:type="spellEnd"/>
      <w:r w:rsidR="00BC54BB" w:rsidRPr="00E1247D">
        <w:rPr>
          <w:sz w:val="30"/>
          <w:szCs w:val="30"/>
        </w:rPr>
        <w:t xml:space="preserve"> </w:t>
      </w:r>
      <w:proofErr w:type="spellStart"/>
      <w:r w:rsidR="00BC54BB" w:rsidRPr="00E1247D">
        <w:rPr>
          <w:sz w:val="30"/>
          <w:szCs w:val="30"/>
        </w:rPr>
        <w:t>EeLÞdÏd</w:t>
      </w:r>
      <w:proofErr w:type="spellEnd"/>
      <w:r w:rsidR="00BC54BB" w:rsidRPr="00E1247D">
        <w:rPr>
          <w:sz w:val="30"/>
          <w:szCs w:val="30"/>
        </w:rPr>
        <w:t xml:space="preserve"> ¡</w:t>
      </w:r>
      <w:proofErr w:type="spellStart"/>
      <w:r w:rsidR="00BC54BB" w:rsidRPr="00E1247D">
        <w:rPr>
          <w:sz w:val="30"/>
          <w:szCs w:val="30"/>
        </w:rPr>
        <w:t>ûPjRÕ</w:t>
      </w:r>
      <w:proofErr w:type="spellEnd"/>
      <w:r w:rsidR="00BC54BB" w:rsidRPr="00E1247D">
        <w:rPr>
          <w:sz w:val="30"/>
          <w:szCs w:val="30"/>
        </w:rPr>
        <w:t xml:space="preserve">. </w:t>
      </w:r>
      <w:r w:rsidR="00A51F41" w:rsidRPr="00E1247D">
        <w:rPr>
          <w:sz w:val="30"/>
          <w:szCs w:val="30"/>
        </w:rPr>
        <w:t xml:space="preserve">AÕ </w:t>
      </w:r>
      <w:proofErr w:type="spellStart"/>
      <w:r w:rsidR="00A51F41" w:rsidRPr="00E1247D">
        <w:rPr>
          <w:sz w:val="30"/>
          <w:szCs w:val="30"/>
        </w:rPr>
        <w:t>AqYôß</w:t>
      </w:r>
      <w:proofErr w:type="spellEnd"/>
      <w:r w:rsidR="00A51F41" w:rsidRPr="00E1247D">
        <w:rPr>
          <w:sz w:val="30"/>
          <w:szCs w:val="30"/>
        </w:rPr>
        <w:t xml:space="preserve"> ¨û\</w:t>
      </w:r>
      <w:proofErr w:type="spellStart"/>
      <w:r w:rsidR="00A51F41" w:rsidRPr="00E1247D">
        <w:rPr>
          <w:sz w:val="30"/>
          <w:szCs w:val="30"/>
        </w:rPr>
        <w:t>úYß</w:t>
      </w:r>
      <w:proofErr w:type="spellEnd"/>
      <w:r w:rsidR="00A51F41" w:rsidRPr="00E1247D">
        <w:rPr>
          <w:sz w:val="30"/>
          <w:szCs w:val="30"/>
        </w:rPr>
        <w:t>¡\</w:t>
      </w:r>
      <w:proofErr w:type="spellStart"/>
      <w:r w:rsidR="00A51F41" w:rsidRPr="00E1247D">
        <w:rPr>
          <w:sz w:val="30"/>
          <w:szCs w:val="30"/>
        </w:rPr>
        <w:t>Rô</w:t>
      </w:r>
      <w:proofErr w:type="spellEnd"/>
      <w:r w:rsidR="00A51F41" w:rsidRPr="00E1247D">
        <w:rPr>
          <w:sz w:val="30"/>
          <w:szCs w:val="30"/>
        </w:rPr>
        <w:t xml:space="preserve"> </w:t>
      </w:r>
      <w:proofErr w:type="spellStart"/>
      <w:r w:rsidR="00A51F41" w:rsidRPr="00E1247D">
        <w:rPr>
          <w:sz w:val="30"/>
          <w:szCs w:val="30"/>
        </w:rPr>
        <w:t>CpûXVô</w:t>
      </w:r>
      <w:proofErr w:type="spellEnd"/>
      <w:r w:rsidR="00A51F41" w:rsidRPr="00E1247D">
        <w:rPr>
          <w:sz w:val="30"/>
          <w:szCs w:val="30"/>
        </w:rPr>
        <w:t xml:space="preserve"> </w:t>
      </w:r>
      <w:proofErr w:type="spellStart"/>
      <w:r w:rsidR="00A51F41" w:rsidRPr="00E1247D">
        <w:rPr>
          <w:sz w:val="30"/>
          <w:szCs w:val="30"/>
        </w:rPr>
        <w:t>Guß</w:t>
      </w:r>
      <w:proofErr w:type="spellEnd"/>
      <w:r w:rsidR="00A51F41" w:rsidRPr="00E1247D">
        <w:rPr>
          <w:sz w:val="30"/>
          <w:szCs w:val="30"/>
        </w:rPr>
        <w:t xml:space="preserve"> LY²jÕl </w:t>
      </w:r>
      <w:proofErr w:type="spellStart"/>
      <w:r w:rsidR="00A51F41" w:rsidRPr="00E1247D">
        <w:rPr>
          <w:sz w:val="30"/>
          <w:szCs w:val="30"/>
        </w:rPr>
        <w:t>TôÚeLs</w:t>
      </w:r>
      <w:proofErr w:type="spellEnd"/>
      <w:r w:rsidR="00A51F41" w:rsidRPr="00E1247D">
        <w:rPr>
          <w:sz w:val="30"/>
          <w:szCs w:val="30"/>
        </w:rPr>
        <w:t>. ×¬¡\</w:t>
      </w:r>
      <w:proofErr w:type="spellStart"/>
      <w:r w:rsidR="00A51F41" w:rsidRPr="00E1247D">
        <w:rPr>
          <w:sz w:val="30"/>
          <w:szCs w:val="30"/>
        </w:rPr>
        <w:t>Rô</w:t>
      </w:r>
      <w:proofErr w:type="spellEnd"/>
      <w:r w:rsidR="00A51F41" w:rsidRPr="00E1247D">
        <w:rPr>
          <w:sz w:val="30"/>
          <w:szCs w:val="30"/>
        </w:rPr>
        <w:t xml:space="preserve">? </w:t>
      </w:r>
      <w:r w:rsidR="00F403B9" w:rsidRPr="00E1247D">
        <w:rPr>
          <w:sz w:val="30"/>
          <w:szCs w:val="30"/>
        </w:rPr>
        <w:t>AÕ ¨û\</w:t>
      </w:r>
      <w:proofErr w:type="spellStart"/>
      <w:r w:rsidR="00F403B9" w:rsidRPr="00E1247D">
        <w:rPr>
          <w:sz w:val="30"/>
          <w:szCs w:val="30"/>
        </w:rPr>
        <w:t>úYß</w:t>
      </w:r>
      <w:proofErr w:type="spellEnd"/>
      <w:r w:rsidR="00F403B9" w:rsidRPr="00E1247D">
        <w:rPr>
          <w:sz w:val="30"/>
          <w:szCs w:val="30"/>
        </w:rPr>
        <w:t>¡\</w:t>
      </w:r>
      <w:proofErr w:type="spellStart"/>
      <w:r w:rsidR="00F403B9" w:rsidRPr="00E1247D">
        <w:rPr>
          <w:sz w:val="30"/>
          <w:szCs w:val="30"/>
        </w:rPr>
        <w:t>Rô</w:t>
      </w:r>
      <w:proofErr w:type="spellEnd"/>
      <w:r w:rsidR="00F403B9" w:rsidRPr="00E1247D">
        <w:rPr>
          <w:sz w:val="30"/>
          <w:szCs w:val="30"/>
        </w:rPr>
        <w:t xml:space="preserve"> </w:t>
      </w:r>
      <w:proofErr w:type="spellStart"/>
      <w:r w:rsidR="00F403B9" w:rsidRPr="00E1247D">
        <w:rPr>
          <w:sz w:val="30"/>
          <w:szCs w:val="30"/>
        </w:rPr>
        <w:t>Guß</w:t>
      </w:r>
      <w:proofErr w:type="spellEnd"/>
      <w:r w:rsidR="00F403B9" w:rsidRPr="00E1247D">
        <w:rPr>
          <w:sz w:val="30"/>
          <w:szCs w:val="30"/>
        </w:rPr>
        <w:t xml:space="preserve"> </w:t>
      </w:r>
      <w:proofErr w:type="spellStart"/>
      <w:r w:rsidR="00F403B9" w:rsidRPr="00E1247D">
        <w:rPr>
          <w:sz w:val="30"/>
          <w:szCs w:val="30"/>
        </w:rPr>
        <w:t>TôÚeLs</w:t>
      </w:r>
      <w:proofErr w:type="spellEnd"/>
      <w:r w:rsidR="00F403B9" w:rsidRPr="00E1247D">
        <w:rPr>
          <w:sz w:val="30"/>
          <w:szCs w:val="30"/>
        </w:rPr>
        <w:t xml:space="preserve">. </w:t>
      </w:r>
      <w:r w:rsidR="00451FDB" w:rsidRPr="00E1247D">
        <w:rPr>
          <w:sz w:val="30"/>
          <w:szCs w:val="30"/>
        </w:rPr>
        <w:t xml:space="preserve">AÕ </w:t>
      </w:r>
      <w:proofErr w:type="spellStart"/>
      <w:r w:rsidR="00451FDB" w:rsidRPr="00E1247D">
        <w:rPr>
          <w:sz w:val="30"/>
          <w:szCs w:val="30"/>
        </w:rPr>
        <w:t>áß</w:t>
      </w:r>
      <w:proofErr w:type="spellEnd"/>
      <w:r w:rsidR="00451FDB" w:rsidRPr="00E1247D">
        <w:rPr>
          <w:sz w:val="30"/>
          <w:szCs w:val="30"/>
        </w:rPr>
        <w:t>¡\</w:t>
      </w:r>
      <w:r w:rsidR="00DA179F" w:rsidRPr="00E1247D">
        <w:rPr>
          <w:sz w:val="30"/>
          <w:szCs w:val="30"/>
        </w:rPr>
        <w:t xml:space="preserve"> </w:t>
      </w:r>
      <w:r w:rsidR="00451FDB" w:rsidRPr="00E1247D">
        <w:rPr>
          <w:sz w:val="30"/>
          <w:szCs w:val="30"/>
        </w:rPr>
        <w:t>®</w:t>
      </w:r>
      <w:proofErr w:type="spellStart"/>
      <w:r w:rsidR="00451FDB" w:rsidRPr="00E1247D">
        <w:rPr>
          <w:sz w:val="30"/>
          <w:szCs w:val="30"/>
        </w:rPr>
        <w:t>RUôL</w:t>
      </w:r>
      <w:r w:rsidR="00461AFD" w:rsidRPr="00E1247D">
        <w:rPr>
          <w:sz w:val="30"/>
          <w:szCs w:val="30"/>
        </w:rPr>
        <w:t>úY</w:t>
      </w:r>
      <w:proofErr w:type="spellEnd"/>
      <w:r w:rsidR="00461AFD" w:rsidRPr="00E1247D">
        <w:rPr>
          <w:sz w:val="30"/>
          <w:szCs w:val="30"/>
        </w:rPr>
        <w:t xml:space="preserve"> AÕ </w:t>
      </w:r>
      <w:proofErr w:type="spellStart"/>
      <w:r w:rsidR="00AB4971" w:rsidRPr="00E1247D">
        <w:rPr>
          <w:sz w:val="30"/>
          <w:szCs w:val="30"/>
        </w:rPr>
        <w:t>GÝjÕdÏ</w:t>
      </w:r>
      <w:proofErr w:type="spellEnd"/>
      <w:r w:rsidR="00AB4971" w:rsidRPr="00E1247D">
        <w:rPr>
          <w:sz w:val="30"/>
          <w:szCs w:val="30"/>
        </w:rPr>
        <w:t xml:space="preserve"> </w:t>
      </w:r>
      <w:proofErr w:type="spellStart"/>
      <w:r w:rsidR="00AB4971" w:rsidRPr="00E1247D">
        <w:rPr>
          <w:sz w:val="30"/>
          <w:szCs w:val="30"/>
        </w:rPr>
        <w:t>GÝjÕ</w:t>
      </w:r>
      <w:proofErr w:type="spellEnd"/>
      <w:r w:rsidR="00AB4971" w:rsidRPr="00E1247D">
        <w:rPr>
          <w:sz w:val="30"/>
          <w:szCs w:val="30"/>
        </w:rPr>
        <w:t xml:space="preserve"> </w:t>
      </w:r>
      <w:proofErr w:type="spellStart"/>
      <w:r w:rsidR="002952DB" w:rsidRPr="00E1247D">
        <w:rPr>
          <w:sz w:val="30"/>
          <w:szCs w:val="30"/>
        </w:rPr>
        <w:t>AlT¥úV</w:t>
      </w:r>
      <w:proofErr w:type="spellEnd"/>
      <w:r w:rsidR="002952DB" w:rsidRPr="00E1247D">
        <w:rPr>
          <w:sz w:val="30"/>
          <w:szCs w:val="30"/>
        </w:rPr>
        <w:t xml:space="preserve"> ¨û\</w:t>
      </w:r>
      <w:proofErr w:type="spellStart"/>
      <w:r w:rsidR="002952DB" w:rsidRPr="00E1247D">
        <w:rPr>
          <w:sz w:val="30"/>
          <w:szCs w:val="30"/>
        </w:rPr>
        <w:t>úYßm</w:t>
      </w:r>
      <w:proofErr w:type="spellEnd"/>
      <w:r w:rsidR="002952DB" w:rsidRPr="00E1247D">
        <w:rPr>
          <w:sz w:val="30"/>
          <w:szCs w:val="30"/>
        </w:rPr>
        <w:t xml:space="preserve">. </w:t>
      </w:r>
      <w:r w:rsidR="004C56E1" w:rsidRPr="00E1247D">
        <w:rPr>
          <w:sz w:val="30"/>
          <w:szCs w:val="30"/>
        </w:rPr>
        <w:t>AÕ JÚ</w:t>
      </w:r>
      <w:r w:rsidR="00DA179F" w:rsidRPr="00E1247D">
        <w:rPr>
          <w:sz w:val="30"/>
          <w:szCs w:val="30"/>
        </w:rPr>
        <w:t xml:space="preserve"> </w:t>
      </w:r>
      <w:proofErr w:type="spellStart"/>
      <w:r w:rsidR="004C56E1" w:rsidRPr="00E1247D">
        <w:rPr>
          <w:sz w:val="30"/>
          <w:szCs w:val="30"/>
        </w:rPr>
        <w:t>úTôÕm</w:t>
      </w:r>
      <w:proofErr w:type="spellEnd"/>
      <w:r w:rsidR="004C56E1" w:rsidRPr="00E1247D">
        <w:rPr>
          <w:sz w:val="30"/>
          <w:szCs w:val="30"/>
        </w:rPr>
        <w:t xml:space="preserve"> </w:t>
      </w:r>
      <w:proofErr w:type="spellStart"/>
      <w:r w:rsidR="004C56E1" w:rsidRPr="00E1247D">
        <w:rPr>
          <w:sz w:val="30"/>
          <w:szCs w:val="30"/>
        </w:rPr>
        <w:t>RY±l</w:t>
      </w:r>
      <w:proofErr w:type="spellEnd"/>
      <w:r w:rsidR="00DA179F" w:rsidRPr="00E1247D">
        <w:rPr>
          <w:sz w:val="30"/>
          <w:szCs w:val="30"/>
        </w:rPr>
        <w:t xml:space="preserve"> </w:t>
      </w:r>
      <w:proofErr w:type="spellStart"/>
      <w:proofErr w:type="gramStart"/>
      <w:r w:rsidR="004C56E1" w:rsidRPr="00E1247D">
        <w:rPr>
          <w:sz w:val="30"/>
          <w:szCs w:val="30"/>
        </w:rPr>
        <w:t>úTô</w:t>
      </w:r>
      <w:proofErr w:type="spellEnd"/>
      <w:r w:rsidR="004C56E1" w:rsidRPr="00E1247D">
        <w:rPr>
          <w:sz w:val="30"/>
          <w:szCs w:val="30"/>
        </w:rPr>
        <w:t>]§</w:t>
      </w:r>
      <w:proofErr w:type="spellStart"/>
      <w:proofErr w:type="gramEnd"/>
      <w:r w:rsidR="004C56E1" w:rsidRPr="00E1247D">
        <w:rPr>
          <w:sz w:val="30"/>
          <w:szCs w:val="30"/>
        </w:rPr>
        <w:t>pûX</w:t>
      </w:r>
      <w:proofErr w:type="spellEnd"/>
      <w:r w:rsidR="004C56E1" w:rsidRPr="00E1247D">
        <w:rPr>
          <w:sz w:val="30"/>
          <w:szCs w:val="30"/>
        </w:rPr>
        <w:t xml:space="preserve">. AÕ </w:t>
      </w:r>
      <w:proofErr w:type="gramStart"/>
      <w:r w:rsidR="004C56E1" w:rsidRPr="00E1247D">
        <w:rPr>
          <w:sz w:val="30"/>
          <w:szCs w:val="30"/>
        </w:rPr>
        <w:t>Gu]</w:t>
      </w:r>
      <w:proofErr w:type="spellStart"/>
      <w:r w:rsidR="004C56E1" w:rsidRPr="00E1247D">
        <w:rPr>
          <w:sz w:val="30"/>
          <w:szCs w:val="30"/>
        </w:rPr>
        <w:t>YôL</w:t>
      </w:r>
      <w:proofErr w:type="spellEnd"/>
      <w:proofErr w:type="gramEnd"/>
      <w:r w:rsidR="004C56E1" w:rsidRPr="00E1247D">
        <w:rPr>
          <w:sz w:val="30"/>
          <w:szCs w:val="30"/>
        </w:rPr>
        <w:t xml:space="preserve"> </w:t>
      </w:r>
      <w:proofErr w:type="spellStart"/>
      <w:r w:rsidR="004C56E1" w:rsidRPr="00E1247D">
        <w:rPr>
          <w:sz w:val="30"/>
          <w:szCs w:val="30"/>
        </w:rPr>
        <w:t>CÚd</w:t>
      </w:r>
      <w:proofErr w:type="spellEnd"/>
      <w:r w:rsidR="004C56E1" w:rsidRPr="00E1247D">
        <w:rPr>
          <w:sz w:val="30"/>
          <w:szCs w:val="30"/>
        </w:rPr>
        <w:t xml:space="preserve">¡\Õ? AÕ </w:t>
      </w:r>
      <w:proofErr w:type="spellStart"/>
      <w:proofErr w:type="gramStart"/>
      <w:r w:rsidR="004C56E1" w:rsidRPr="00E1247D">
        <w:rPr>
          <w:sz w:val="30"/>
          <w:szCs w:val="30"/>
        </w:rPr>
        <w:t>Sô</w:t>
      </w:r>
      <w:proofErr w:type="spellEnd"/>
      <w:r w:rsidR="004C56E1" w:rsidRPr="00E1247D">
        <w:rPr>
          <w:sz w:val="30"/>
          <w:szCs w:val="30"/>
        </w:rPr>
        <w:t>]</w:t>
      </w:r>
      <w:proofErr w:type="spellStart"/>
      <w:r w:rsidR="004C56E1" w:rsidRPr="00E1247D">
        <w:rPr>
          <w:sz w:val="30"/>
          <w:szCs w:val="30"/>
        </w:rPr>
        <w:t>pX</w:t>
      </w:r>
      <w:proofErr w:type="spellEnd"/>
      <w:proofErr w:type="gramEnd"/>
      <w:r w:rsidR="004C56E1" w:rsidRPr="00E1247D">
        <w:rPr>
          <w:sz w:val="30"/>
          <w:szCs w:val="30"/>
        </w:rPr>
        <w:t xml:space="preserve">, AÕ </w:t>
      </w:r>
      <w:proofErr w:type="spellStart"/>
      <w:r w:rsidR="004C56E1" w:rsidRPr="00E1247D">
        <w:rPr>
          <w:sz w:val="30"/>
          <w:szCs w:val="30"/>
        </w:rPr>
        <w:t>AYWôL</w:t>
      </w:r>
      <w:proofErr w:type="spellEnd"/>
      <w:r w:rsidR="004C56E1" w:rsidRPr="00E1247D">
        <w:rPr>
          <w:sz w:val="30"/>
          <w:szCs w:val="30"/>
        </w:rPr>
        <w:t xml:space="preserve"> </w:t>
      </w:r>
      <w:proofErr w:type="spellStart"/>
      <w:r w:rsidR="004C56E1" w:rsidRPr="00E1247D">
        <w:rPr>
          <w:sz w:val="30"/>
          <w:szCs w:val="30"/>
        </w:rPr>
        <w:t>CÚd</w:t>
      </w:r>
      <w:proofErr w:type="spellEnd"/>
      <w:r w:rsidR="004C56E1" w:rsidRPr="00E1247D">
        <w:rPr>
          <w:sz w:val="30"/>
          <w:szCs w:val="30"/>
        </w:rPr>
        <w:t>¡\Õ.</w:t>
      </w:r>
    </w:p>
    <w:p w14:paraId="1AE4B1D7" w14:textId="77777777" w:rsidR="004C56E1" w:rsidRPr="00E1247D" w:rsidRDefault="00A6348F" w:rsidP="00433639">
      <w:pPr>
        <w:ind w:firstLine="567"/>
        <w:rPr>
          <w:sz w:val="30"/>
          <w:szCs w:val="30"/>
        </w:rPr>
      </w:pPr>
      <w:r w:rsidRPr="00E1247D">
        <w:rPr>
          <w:sz w:val="30"/>
          <w:szCs w:val="30"/>
        </w:rPr>
        <w:t>45.</w:t>
      </w:r>
      <w:r w:rsidR="00C019DE">
        <w:rPr>
          <w:sz w:val="30"/>
          <w:szCs w:val="30"/>
        </w:rPr>
        <w:t xml:space="preserve"> </w:t>
      </w:r>
      <w:proofErr w:type="spellStart"/>
      <w:r w:rsidR="00497056" w:rsidRPr="00E1247D">
        <w:rPr>
          <w:sz w:val="30"/>
          <w:szCs w:val="30"/>
        </w:rPr>
        <w:t>ARu</w:t>
      </w:r>
      <w:proofErr w:type="spellEnd"/>
      <w:r w:rsidR="00DA179F" w:rsidRPr="00E1247D">
        <w:rPr>
          <w:sz w:val="30"/>
          <w:szCs w:val="30"/>
        </w:rPr>
        <w:t xml:space="preserve"> </w:t>
      </w:r>
      <w:r w:rsidR="00497056" w:rsidRPr="00E1247D">
        <w:rPr>
          <w:sz w:val="30"/>
          <w:szCs w:val="30"/>
        </w:rPr>
        <w:t xml:space="preserve">©\Ï </w:t>
      </w:r>
      <w:proofErr w:type="spellStart"/>
      <w:r w:rsidR="00497056" w:rsidRPr="00E1247D">
        <w:rPr>
          <w:sz w:val="30"/>
          <w:szCs w:val="30"/>
        </w:rPr>
        <w:t>AkR</w:t>
      </w:r>
      <w:proofErr w:type="spellEnd"/>
      <w:r w:rsidR="00497056" w:rsidRPr="00E1247D">
        <w:rPr>
          <w:sz w:val="30"/>
          <w:szCs w:val="30"/>
        </w:rPr>
        <w:t xml:space="preserve"> </w:t>
      </w:r>
      <w:proofErr w:type="spellStart"/>
      <w:r w:rsidR="00497056" w:rsidRPr="00E1247D">
        <w:rPr>
          <w:sz w:val="30"/>
          <w:szCs w:val="30"/>
        </w:rPr>
        <w:t>S§«p</w:t>
      </w:r>
      <w:proofErr w:type="spellEnd"/>
      <w:r w:rsidR="00497056" w:rsidRPr="00E1247D">
        <w:rPr>
          <w:sz w:val="30"/>
          <w:szCs w:val="30"/>
        </w:rPr>
        <w:t xml:space="preserve">, </w:t>
      </w:r>
      <w:proofErr w:type="spellStart"/>
      <w:r w:rsidR="00F17A5B" w:rsidRPr="00E1247D">
        <w:rPr>
          <w:sz w:val="30"/>
          <w:szCs w:val="30"/>
        </w:rPr>
        <w:t>Sôu</w:t>
      </w:r>
      <w:proofErr w:type="spellEnd"/>
      <w:r w:rsidR="00F17A5B" w:rsidRPr="00E1247D">
        <w:rPr>
          <w:sz w:val="30"/>
          <w:szCs w:val="30"/>
        </w:rPr>
        <w:t xml:space="preserve"> </w:t>
      </w:r>
      <w:proofErr w:type="spellStart"/>
      <w:r w:rsidR="00F17A5B" w:rsidRPr="00E1247D">
        <w:rPr>
          <w:sz w:val="30"/>
          <w:szCs w:val="30"/>
        </w:rPr>
        <w:t>Tôl¥vÓ</w:t>
      </w:r>
      <w:proofErr w:type="spellEnd"/>
      <w:r w:rsidR="00F17A5B" w:rsidRPr="00E1247D">
        <w:rPr>
          <w:sz w:val="30"/>
          <w:szCs w:val="30"/>
        </w:rPr>
        <w:t xml:space="preserve"> </w:t>
      </w:r>
      <w:proofErr w:type="spellStart"/>
      <w:r w:rsidR="00F17A5B" w:rsidRPr="00E1247D">
        <w:rPr>
          <w:sz w:val="30"/>
          <w:szCs w:val="30"/>
        </w:rPr>
        <w:t>NûT«p</w:t>
      </w:r>
      <w:proofErr w:type="spellEnd"/>
      <w:r w:rsidR="00F17A5B" w:rsidRPr="00E1247D">
        <w:rPr>
          <w:sz w:val="30"/>
          <w:szCs w:val="30"/>
        </w:rPr>
        <w:t xml:space="preserve"> </w:t>
      </w:r>
      <w:proofErr w:type="spellStart"/>
      <w:r w:rsidR="00F17A5B" w:rsidRPr="00E1247D">
        <w:rPr>
          <w:sz w:val="30"/>
          <w:szCs w:val="30"/>
        </w:rPr>
        <w:t>ØRXôYÕ</w:t>
      </w:r>
      <w:proofErr w:type="spellEnd"/>
      <w:r w:rsidR="00F17A5B" w:rsidRPr="00E1247D">
        <w:rPr>
          <w:sz w:val="30"/>
          <w:szCs w:val="30"/>
        </w:rPr>
        <w:t xml:space="preserve"> ¨</w:t>
      </w:r>
      <w:proofErr w:type="spellStart"/>
      <w:r w:rsidR="00F17A5B" w:rsidRPr="00E1247D">
        <w:rPr>
          <w:sz w:val="30"/>
          <w:szCs w:val="30"/>
        </w:rPr>
        <w:t>VªdLlThP</w:t>
      </w:r>
      <w:proofErr w:type="spellEnd"/>
      <w:r w:rsidR="00F17A5B" w:rsidRPr="00E1247D">
        <w:rPr>
          <w:sz w:val="30"/>
          <w:szCs w:val="30"/>
        </w:rPr>
        <w:t xml:space="preserve"> </w:t>
      </w:r>
      <w:proofErr w:type="spellStart"/>
      <w:r w:rsidR="00F17A5B" w:rsidRPr="00E1247D">
        <w:rPr>
          <w:sz w:val="30"/>
          <w:szCs w:val="30"/>
        </w:rPr>
        <w:t>úTôÕ</w:t>
      </w:r>
      <w:proofErr w:type="spellEnd"/>
      <w:r w:rsidR="00C06F9A" w:rsidRPr="00E1247D">
        <w:rPr>
          <w:sz w:val="30"/>
          <w:szCs w:val="30"/>
        </w:rPr>
        <w:t xml:space="preserve"> </w:t>
      </w:r>
      <w:r w:rsidR="00F17A5B" w:rsidRPr="00E1247D">
        <w:rPr>
          <w:sz w:val="30"/>
          <w:szCs w:val="30"/>
        </w:rPr>
        <w:t>(</w:t>
      </w:r>
      <w:proofErr w:type="spellStart"/>
      <w:r w:rsidR="00393098" w:rsidRPr="00E1247D">
        <w:rPr>
          <w:sz w:val="30"/>
          <w:szCs w:val="30"/>
        </w:rPr>
        <w:t>CÚTjÕ</w:t>
      </w:r>
      <w:proofErr w:type="spellEnd"/>
      <w:r w:rsidR="00393098" w:rsidRPr="00E1247D">
        <w:rPr>
          <w:sz w:val="30"/>
          <w:szCs w:val="30"/>
        </w:rPr>
        <w:t xml:space="preserve"> </w:t>
      </w:r>
      <w:proofErr w:type="spellStart"/>
      <w:r w:rsidR="00393098" w:rsidRPr="00E1247D">
        <w:rPr>
          <w:sz w:val="30"/>
          <w:szCs w:val="30"/>
        </w:rPr>
        <w:t>êuß</w:t>
      </w:r>
      <w:proofErr w:type="spellEnd"/>
      <w:r w:rsidR="00393098" w:rsidRPr="00E1247D">
        <w:rPr>
          <w:sz w:val="30"/>
          <w:szCs w:val="30"/>
        </w:rPr>
        <w:t xml:space="preserve"> </w:t>
      </w:r>
      <w:proofErr w:type="spellStart"/>
      <w:r w:rsidR="00393098" w:rsidRPr="00E1247D">
        <w:rPr>
          <w:sz w:val="30"/>
          <w:szCs w:val="30"/>
        </w:rPr>
        <w:t>YVÕûPV</w:t>
      </w:r>
      <w:proofErr w:type="spellEnd"/>
      <w:r w:rsidR="00393098" w:rsidRPr="00E1247D">
        <w:rPr>
          <w:sz w:val="30"/>
          <w:szCs w:val="30"/>
        </w:rPr>
        <w:t xml:space="preserve"> </w:t>
      </w:r>
      <w:proofErr w:type="spellStart"/>
      <w:proofErr w:type="gramStart"/>
      <w:r w:rsidR="00393098" w:rsidRPr="00E1247D">
        <w:rPr>
          <w:sz w:val="30"/>
          <w:szCs w:val="30"/>
        </w:rPr>
        <w:t>ûTV</w:t>
      </w:r>
      <w:proofErr w:type="spellEnd"/>
      <w:r w:rsidR="00393098" w:rsidRPr="00E1247D">
        <w:rPr>
          <w:sz w:val="30"/>
          <w:szCs w:val="30"/>
        </w:rPr>
        <w:t>]</w:t>
      </w:r>
      <w:proofErr w:type="spellStart"/>
      <w:r w:rsidR="00393098" w:rsidRPr="00E1247D">
        <w:rPr>
          <w:sz w:val="30"/>
          <w:szCs w:val="30"/>
        </w:rPr>
        <w:t>ôLúYô</w:t>
      </w:r>
      <w:proofErr w:type="spellEnd"/>
      <w:proofErr w:type="gramEnd"/>
      <w:r w:rsidR="00393098" w:rsidRPr="00E1247D">
        <w:rPr>
          <w:sz w:val="30"/>
          <w:szCs w:val="30"/>
        </w:rPr>
        <w:t xml:space="preserve">, </w:t>
      </w:r>
      <w:proofErr w:type="spellStart"/>
      <w:r w:rsidR="00393098" w:rsidRPr="00E1247D">
        <w:rPr>
          <w:sz w:val="30"/>
          <w:szCs w:val="30"/>
        </w:rPr>
        <w:t>ApXÕ</w:t>
      </w:r>
      <w:proofErr w:type="spellEnd"/>
      <w:r w:rsidR="00393098" w:rsidRPr="00E1247D">
        <w:rPr>
          <w:sz w:val="30"/>
          <w:szCs w:val="30"/>
        </w:rPr>
        <w:t xml:space="preserve"> U²R]</w:t>
      </w:r>
      <w:proofErr w:type="spellStart"/>
      <w:r w:rsidR="00393098" w:rsidRPr="00E1247D">
        <w:rPr>
          <w:sz w:val="30"/>
          <w:szCs w:val="30"/>
        </w:rPr>
        <w:t>ôLúYô</w:t>
      </w:r>
      <w:proofErr w:type="spellEnd"/>
      <w:r w:rsidR="00393098" w:rsidRPr="00E1247D">
        <w:rPr>
          <w:sz w:val="30"/>
          <w:szCs w:val="30"/>
        </w:rPr>
        <w:t xml:space="preserve"> </w:t>
      </w:r>
      <w:proofErr w:type="spellStart"/>
      <w:r w:rsidR="00393098" w:rsidRPr="00E1247D">
        <w:rPr>
          <w:sz w:val="30"/>
          <w:szCs w:val="30"/>
        </w:rPr>
        <w:t>CÚkúRu</w:t>
      </w:r>
      <w:proofErr w:type="spellEnd"/>
      <w:r w:rsidR="00F17A5B" w:rsidRPr="00E1247D">
        <w:rPr>
          <w:sz w:val="30"/>
          <w:szCs w:val="30"/>
        </w:rPr>
        <w:t>)</w:t>
      </w:r>
      <w:r w:rsidR="00393098" w:rsidRPr="00E1247D">
        <w:rPr>
          <w:sz w:val="30"/>
          <w:szCs w:val="30"/>
        </w:rPr>
        <w:t xml:space="preserve">, </w:t>
      </w:r>
      <w:proofErr w:type="spellStart"/>
      <w:r w:rsidR="00314D4E" w:rsidRPr="00E1247D">
        <w:rPr>
          <w:sz w:val="30"/>
          <w:szCs w:val="30"/>
        </w:rPr>
        <w:t>Sôu</w:t>
      </w:r>
      <w:proofErr w:type="spellEnd"/>
      <w:r w:rsidR="00314D4E" w:rsidRPr="00E1247D">
        <w:rPr>
          <w:sz w:val="30"/>
          <w:szCs w:val="30"/>
        </w:rPr>
        <w:t xml:space="preserve"> </w:t>
      </w:r>
      <w:proofErr w:type="spellStart"/>
      <w:r w:rsidR="00314D4E" w:rsidRPr="00E1247D">
        <w:rPr>
          <w:sz w:val="30"/>
          <w:szCs w:val="30"/>
        </w:rPr>
        <w:t>S§«p</w:t>
      </w:r>
      <w:proofErr w:type="spellEnd"/>
      <w:r w:rsidR="00314D4E" w:rsidRPr="00E1247D">
        <w:rPr>
          <w:sz w:val="30"/>
          <w:szCs w:val="30"/>
        </w:rPr>
        <w:t xml:space="preserve"> </w:t>
      </w:r>
      <w:r w:rsidR="003F2830" w:rsidRPr="00E1247D">
        <w:rPr>
          <w:sz w:val="30"/>
          <w:szCs w:val="30"/>
        </w:rPr>
        <w:t xml:space="preserve">500 </w:t>
      </w:r>
      <w:proofErr w:type="spellStart"/>
      <w:r w:rsidR="003F2830" w:rsidRPr="00E1247D">
        <w:rPr>
          <w:sz w:val="30"/>
          <w:szCs w:val="30"/>
        </w:rPr>
        <w:t>úTÚdÏ</w:t>
      </w:r>
      <w:proofErr w:type="spellEnd"/>
      <w:r w:rsidR="003F2830" w:rsidRPr="00E1247D">
        <w:rPr>
          <w:sz w:val="30"/>
          <w:szCs w:val="30"/>
        </w:rPr>
        <w:t xml:space="preserve"> </w:t>
      </w:r>
      <w:proofErr w:type="spellStart"/>
      <w:r w:rsidR="003F2830" w:rsidRPr="00E1247D">
        <w:rPr>
          <w:sz w:val="30"/>
          <w:szCs w:val="30"/>
        </w:rPr>
        <w:t>Oô</w:t>
      </w:r>
      <w:proofErr w:type="spellEnd"/>
      <w:r w:rsidR="003F2830" w:rsidRPr="00E1247D">
        <w:rPr>
          <w:sz w:val="30"/>
          <w:szCs w:val="30"/>
        </w:rPr>
        <w:t>]</w:t>
      </w:r>
      <w:proofErr w:type="spellStart"/>
      <w:r w:rsidR="003F2830" w:rsidRPr="00E1247D">
        <w:rPr>
          <w:sz w:val="30"/>
          <w:szCs w:val="30"/>
        </w:rPr>
        <w:t>vSô</w:t>
      </w:r>
      <w:proofErr w:type="spellEnd"/>
      <w:r w:rsidR="003F2830" w:rsidRPr="00E1247D">
        <w:rPr>
          <w:sz w:val="30"/>
          <w:szCs w:val="30"/>
        </w:rPr>
        <w:t xml:space="preserve">]m </w:t>
      </w:r>
      <w:proofErr w:type="spellStart"/>
      <w:r w:rsidR="003F2830" w:rsidRPr="00E1247D">
        <w:rPr>
          <w:sz w:val="30"/>
          <w:szCs w:val="30"/>
        </w:rPr>
        <w:t>ùLôÓjÕd</w:t>
      </w:r>
      <w:proofErr w:type="spellEnd"/>
      <w:r w:rsidR="003F2830" w:rsidRPr="00E1247D">
        <w:rPr>
          <w:sz w:val="30"/>
          <w:szCs w:val="30"/>
        </w:rPr>
        <w:t xml:space="preserve"> </w:t>
      </w:r>
      <w:proofErr w:type="spellStart"/>
      <w:r w:rsidR="003F2830" w:rsidRPr="00E1247D">
        <w:rPr>
          <w:sz w:val="30"/>
          <w:szCs w:val="30"/>
        </w:rPr>
        <w:t>ùLôi¥ÚkR</w:t>
      </w:r>
      <w:proofErr w:type="spellEnd"/>
      <w:r w:rsidR="003F2830" w:rsidRPr="00E1247D">
        <w:rPr>
          <w:sz w:val="30"/>
          <w:szCs w:val="30"/>
        </w:rPr>
        <w:t xml:space="preserve"> </w:t>
      </w:r>
      <w:proofErr w:type="spellStart"/>
      <w:r w:rsidR="003F2830" w:rsidRPr="00E1247D">
        <w:rPr>
          <w:sz w:val="30"/>
          <w:szCs w:val="30"/>
        </w:rPr>
        <w:t>úTôÕ</w:t>
      </w:r>
      <w:proofErr w:type="spellEnd"/>
      <w:r w:rsidR="003F2830" w:rsidRPr="00E1247D">
        <w:rPr>
          <w:sz w:val="30"/>
          <w:szCs w:val="30"/>
        </w:rPr>
        <w:t>,</w:t>
      </w:r>
      <w:r w:rsidR="002A6AB3" w:rsidRPr="00E1247D">
        <w:rPr>
          <w:sz w:val="30"/>
          <w:szCs w:val="30"/>
        </w:rPr>
        <w:t xml:space="preserve"> </w:t>
      </w:r>
      <w:proofErr w:type="spellStart"/>
      <w:r w:rsidR="002A6AB3" w:rsidRPr="00E1247D">
        <w:rPr>
          <w:sz w:val="30"/>
          <w:szCs w:val="30"/>
        </w:rPr>
        <w:t>AkR</w:t>
      </w:r>
      <w:proofErr w:type="spellEnd"/>
      <w:r w:rsidR="002A6AB3" w:rsidRPr="00E1247D">
        <w:rPr>
          <w:sz w:val="30"/>
          <w:szCs w:val="30"/>
        </w:rPr>
        <w:t xml:space="preserve"> </w:t>
      </w:r>
      <w:proofErr w:type="spellStart"/>
      <w:r w:rsidR="002A6AB3" w:rsidRPr="00E1247D">
        <w:rPr>
          <w:sz w:val="30"/>
          <w:szCs w:val="30"/>
        </w:rPr>
        <w:lastRenderedPageBreak/>
        <w:t>Sô°p</w:t>
      </w:r>
      <w:proofErr w:type="spellEnd"/>
      <w:r w:rsidR="003F2830" w:rsidRPr="00E1247D">
        <w:rPr>
          <w:sz w:val="30"/>
          <w:szCs w:val="30"/>
        </w:rPr>
        <w:t xml:space="preserve"> </w:t>
      </w:r>
      <w:proofErr w:type="spellStart"/>
      <w:r w:rsidR="002A6AB3" w:rsidRPr="00E1247D">
        <w:rPr>
          <w:sz w:val="30"/>
          <w:szCs w:val="30"/>
        </w:rPr>
        <w:t>úRYu</w:t>
      </w:r>
      <w:proofErr w:type="spellEnd"/>
      <w:r w:rsidR="002A6AB3" w:rsidRPr="00E1247D">
        <w:rPr>
          <w:sz w:val="30"/>
          <w:szCs w:val="30"/>
        </w:rPr>
        <w:t xml:space="preserve"> C\e¡ </w:t>
      </w:r>
      <w:proofErr w:type="spellStart"/>
      <w:r w:rsidR="002A6AB3" w:rsidRPr="00E1247D">
        <w:rPr>
          <w:sz w:val="30"/>
          <w:szCs w:val="30"/>
        </w:rPr>
        <w:t>YkÕ</w:t>
      </w:r>
      <w:proofErr w:type="spellEnd"/>
      <w:r w:rsidR="002A6AB3" w:rsidRPr="00E1247D">
        <w:rPr>
          <w:sz w:val="30"/>
          <w:szCs w:val="30"/>
        </w:rPr>
        <w:t xml:space="preserve">, </w:t>
      </w:r>
      <w:proofErr w:type="spellStart"/>
      <w:r w:rsidR="00517C9B" w:rsidRPr="00E1247D">
        <w:rPr>
          <w:sz w:val="30"/>
          <w:szCs w:val="30"/>
        </w:rPr>
        <w:t>AkR</w:t>
      </w:r>
      <w:proofErr w:type="spellEnd"/>
      <w:r w:rsidR="00517C9B" w:rsidRPr="00E1247D">
        <w:rPr>
          <w:sz w:val="30"/>
          <w:szCs w:val="30"/>
        </w:rPr>
        <w:t xml:space="preserve"> </w:t>
      </w:r>
      <w:proofErr w:type="spellStart"/>
      <w:r w:rsidR="00517C9B" w:rsidRPr="00E1247D">
        <w:rPr>
          <w:sz w:val="30"/>
          <w:szCs w:val="30"/>
        </w:rPr>
        <w:t>AúR</w:t>
      </w:r>
      <w:proofErr w:type="spellEnd"/>
      <w:r w:rsidR="00517C9B" w:rsidRPr="00E1247D">
        <w:rPr>
          <w:sz w:val="30"/>
          <w:szCs w:val="30"/>
        </w:rPr>
        <w:t xml:space="preserve"> </w:t>
      </w:r>
      <w:proofErr w:type="spellStart"/>
      <w:r w:rsidR="00517C9B" w:rsidRPr="00E1247D">
        <w:rPr>
          <w:sz w:val="30"/>
          <w:szCs w:val="30"/>
        </w:rPr>
        <w:t>J°«p</w:t>
      </w:r>
      <w:proofErr w:type="spellEnd"/>
      <w:r w:rsidR="00517C9B" w:rsidRPr="00E1247D">
        <w:rPr>
          <w:sz w:val="30"/>
          <w:szCs w:val="30"/>
        </w:rPr>
        <w:t xml:space="preserve"> </w:t>
      </w:r>
      <w:proofErr w:type="spellStart"/>
      <w:r w:rsidR="0073003B" w:rsidRPr="00E1247D">
        <w:rPr>
          <w:sz w:val="30"/>
          <w:szCs w:val="30"/>
        </w:rPr>
        <w:t>úRôu</w:t>
      </w:r>
      <w:proofErr w:type="spellEnd"/>
      <w:r w:rsidR="0073003B" w:rsidRPr="00E1247D">
        <w:rPr>
          <w:sz w:val="30"/>
          <w:szCs w:val="30"/>
        </w:rPr>
        <w:t>±]</w:t>
      </w:r>
      <w:proofErr w:type="spellStart"/>
      <w:r w:rsidR="0073003B" w:rsidRPr="00E1247D">
        <w:rPr>
          <w:sz w:val="30"/>
          <w:szCs w:val="30"/>
        </w:rPr>
        <w:t>ô</w:t>
      </w:r>
      <w:r w:rsidR="00DA179F" w:rsidRPr="00E1247D">
        <w:rPr>
          <w:sz w:val="30"/>
          <w:szCs w:val="30"/>
        </w:rPr>
        <w:t>Wó</w:t>
      </w:r>
      <w:proofErr w:type="spellEnd"/>
      <w:r w:rsidR="0073003B" w:rsidRPr="00E1247D">
        <w:rPr>
          <w:sz w:val="30"/>
          <w:szCs w:val="30"/>
        </w:rPr>
        <w:t xml:space="preserve">. </w:t>
      </w:r>
      <w:proofErr w:type="spellStart"/>
      <w:r w:rsidR="00B74F0B" w:rsidRPr="00E1247D">
        <w:rPr>
          <w:sz w:val="30"/>
          <w:szCs w:val="30"/>
        </w:rPr>
        <w:t>ùNn§jRôsLs</w:t>
      </w:r>
      <w:proofErr w:type="spellEnd"/>
      <w:r w:rsidR="00B74F0B" w:rsidRPr="00E1247D">
        <w:rPr>
          <w:sz w:val="30"/>
          <w:szCs w:val="30"/>
        </w:rPr>
        <w:t xml:space="preserve"> </w:t>
      </w:r>
      <w:proofErr w:type="spellStart"/>
      <w:r w:rsidR="00B74F0B" w:rsidRPr="00E1247D">
        <w:rPr>
          <w:sz w:val="30"/>
          <w:szCs w:val="30"/>
        </w:rPr>
        <w:t>AûRd</w:t>
      </w:r>
      <w:proofErr w:type="spellEnd"/>
      <w:r w:rsidR="00B74F0B" w:rsidRPr="00E1247D">
        <w:rPr>
          <w:sz w:val="30"/>
          <w:szCs w:val="30"/>
        </w:rPr>
        <w:t xml:space="preserve"> </w:t>
      </w:r>
      <w:proofErr w:type="spellStart"/>
      <w:r w:rsidR="00B74F0B" w:rsidRPr="00E1247D">
        <w:rPr>
          <w:sz w:val="30"/>
          <w:szCs w:val="30"/>
        </w:rPr>
        <w:t>Ï±jR</w:t>
      </w:r>
      <w:proofErr w:type="spellEnd"/>
      <w:r w:rsidR="00B74F0B" w:rsidRPr="00E1247D">
        <w:rPr>
          <w:sz w:val="30"/>
          <w:szCs w:val="30"/>
        </w:rPr>
        <w:t xml:space="preserve"> </w:t>
      </w:r>
      <w:proofErr w:type="spellStart"/>
      <w:proofErr w:type="gramStart"/>
      <w:r w:rsidR="00B74F0B" w:rsidRPr="00E1247D">
        <w:rPr>
          <w:sz w:val="30"/>
          <w:szCs w:val="30"/>
        </w:rPr>
        <w:t>LhÓûWLû</w:t>
      </w:r>
      <w:proofErr w:type="spellEnd"/>
      <w:r w:rsidR="00B74F0B" w:rsidRPr="00E1247D">
        <w:rPr>
          <w:sz w:val="30"/>
          <w:szCs w:val="30"/>
        </w:rPr>
        <w:t>[</w:t>
      </w:r>
      <w:proofErr w:type="gramEnd"/>
      <w:r w:rsidR="00B74F0B" w:rsidRPr="00E1247D">
        <w:rPr>
          <w:sz w:val="30"/>
          <w:szCs w:val="30"/>
        </w:rPr>
        <w:t xml:space="preserve"> </w:t>
      </w:r>
      <w:proofErr w:type="spellStart"/>
      <w:r w:rsidR="005749D6" w:rsidRPr="00E1247D">
        <w:rPr>
          <w:sz w:val="30"/>
          <w:szCs w:val="30"/>
        </w:rPr>
        <w:t>ÑUkÕ</w:t>
      </w:r>
      <w:proofErr w:type="spellEnd"/>
      <w:r w:rsidR="005749D6" w:rsidRPr="00E1247D">
        <w:rPr>
          <w:sz w:val="30"/>
          <w:szCs w:val="30"/>
        </w:rPr>
        <w:t xml:space="preserve"> </w:t>
      </w:r>
      <w:proofErr w:type="spellStart"/>
      <w:r w:rsidR="005749D6" w:rsidRPr="00E1247D">
        <w:rPr>
          <w:sz w:val="30"/>
          <w:szCs w:val="30"/>
        </w:rPr>
        <w:t>ùNu</w:t>
      </w:r>
      <w:proofErr w:type="spellEnd"/>
      <w:r w:rsidR="005749D6" w:rsidRPr="00E1247D">
        <w:rPr>
          <w:sz w:val="30"/>
          <w:szCs w:val="30"/>
        </w:rPr>
        <w:t xml:space="preserve">\]. </w:t>
      </w:r>
      <w:proofErr w:type="spellStart"/>
      <w:r w:rsidR="007D4B45" w:rsidRPr="00E1247D">
        <w:rPr>
          <w:sz w:val="30"/>
          <w:szCs w:val="30"/>
        </w:rPr>
        <w:t>ARu</w:t>
      </w:r>
      <w:proofErr w:type="spellEnd"/>
      <w:r w:rsidR="00DA179F" w:rsidRPr="00E1247D">
        <w:rPr>
          <w:sz w:val="30"/>
          <w:szCs w:val="30"/>
        </w:rPr>
        <w:t xml:space="preserve"> </w:t>
      </w:r>
      <w:r w:rsidR="007D4B45" w:rsidRPr="00E1247D">
        <w:rPr>
          <w:sz w:val="30"/>
          <w:szCs w:val="30"/>
        </w:rPr>
        <w:t xml:space="preserve">©\Ï, </w:t>
      </w:r>
      <w:proofErr w:type="spellStart"/>
      <w:r w:rsidR="007D4B45" w:rsidRPr="00E1247D">
        <w:rPr>
          <w:sz w:val="30"/>
          <w:szCs w:val="30"/>
        </w:rPr>
        <w:t>AY</w:t>
      </w:r>
      <w:r w:rsidR="00DA179F" w:rsidRPr="00E1247D">
        <w:rPr>
          <w:sz w:val="30"/>
          <w:szCs w:val="30"/>
        </w:rPr>
        <w:t>Wó</w:t>
      </w:r>
      <w:r w:rsidR="007D4B45" w:rsidRPr="00E1247D">
        <w:rPr>
          <w:sz w:val="30"/>
          <w:szCs w:val="30"/>
        </w:rPr>
        <w:t>Ls</w:t>
      </w:r>
      <w:proofErr w:type="spellEnd"/>
      <w:r w:rsidR="007D4B45" w:rsidRPr="00E1247D">
        <w:rPr>
          <w:sz w:val="30"/>
          <w:szCs w:val="30"/>
        </w:rPr>
        <w:t>,</w:t>
      </w:r>
      <w:r w:rsidR="007D4B45" w:rsidRPr="00E1247D">
        <w:rPr>
          <w:rFonts w:ascii="TML_Vaigai_Normal" w:hAnsi="TML_Vaigai_Normal"/>
          <w:sz w:val="30"/>
          <w:szCs w:val="30"/>
        </w:rPr>
        <w:t xml:space="preserve"> "</w:t>
      </w:r>
      <w:r w:rsidR="004B6907" w:rsidRPr="00E1247D">
        <w:rPr>
          <w:sz w:val="30"/>
          <w:szCs w:val="30"/>
        </w:rPr>
        <w:t>K,</w:t>
      </w:r>
      <w:r w:rsidR="004B6907" w:rsidRPr="00E1247D">
        <w:rPr>
          <w:rFonts w:ascii="TML_Vaigai_Normal" w:hAnsi="TML_Vaigai_Normal"/>
          <w:sz w:val="30"/>
          <w:szCs w:val="30"/>
        </w:rPr>
        <w:t xml:space="preserve"> </w:t>
      </w:r>
      <w:proofErr w:type="spellStart"/>
      <w:r w:rsidR="004B6907" w:rsidRPr="00E1247D">
        <w:rPr>
          <w:sz w:val="30"/>
          <w:szCs w:val="30"/>
        </w:rPr>
        <w:t>SpXÕ</w:t>
      </w:r>
      <w:proofErr w:type="spellEnd"/>
      <w:r w:rsidR="004B6907" w:rsidRPr="00E1247D">
        <w:rPr>
          <w:sz w:val="30"/>
          <w:szCs w:val="30"/>
        </w:rPr>
        <w:t xml:space="preserve">, </w:t>
      </w:r>
      <w:r w:rsidR="004B56AA" w:rsidRPr="00E1247D">
        <w:rPr>
          <w:sz w:val="30"/>
          <w:szCs w:val="30"/>
        </w:rPr>
        <w:t xml:space="preserve">AÕ </w:t>
      </w:r>
      <w:proofErr w:type="spellStart"/>
      <w:proofErr w:type="gramStart"/>
      <w:r w:rsidR="004B56AA" w:rsidRPr="00E1247D">
        <w:rPr>
          <w:sz w:val="30"/>
          <w:szCs w:val="30"/>
        </w:rPr>
        <w:t>Uú</w:t>
      </w:r>
      <w:proofErr w:type="spellEnd"/>
      <w:r w:rsidR="004B56AA" w:rsidRPr="00E1247D">
        <w:rPr>
          <w:sz w:val="30"/>
          <w:szCs w:val="30"/>
        </w:rPr>
        <w:t>]</w:t>
      </w:r>
      <w:proofErr w:type="spellStart"/>
      <w:r w:rsidR="004B56AA" w:rsidRPr="00E1247D">
        <w:rPr>
          <w:sz w:val="30"/>
          <w:szCs w:val="30"/>
        </w:rPr>
        <w:t>ôNôv</w:t>
      </w:r>
      <w:proofErr w:type="gramEnd"/>
      <w:r w:rsidR="004B56AA" w:rsidRPr="00E1247D">
        <w:rPr>
          <w:sz w:val="30"/>
          <w:szCs w:val="30"/>
        </w:rPr>
        <w:t>§WUôL</w:t>
      </w:r>
      <w:proofErr w:type="spellEnd"/>
      <w:r w:rsidR="004B56AA" w:rsidRPr="00E1247D">
        <w:rPr>
          <w:sz w:val="30"/>
          <w:szCs w:val="30"/>
        </w:rPr>
        <w:t xml:space="preserve"> </w:t>
      </w:r>
      <w:proofErr w:type="spellStart"/>
      <w:r w:rsidR="004B56AA" w:rsidRPr="00E1247D">
        <w:rPr>
          <w:sz w:val="30"/>
          <w:szCs w:val="30"/>
        </w:rPr>
        <w:t>CÚdLXôm</w:t>
      </w:r>
      <w:proofErr w:type="spellEnd"/>
      <w:r w:rsidR="004B56AA" w:rsidRPr="00E1247D">
        <w:rPr>
          <w:rFonts w:ascii="TML_Vaigai_Normal" w:hAnsi="TML_Vaigai_Normal"/>
          <w:sz w:val="30"/>
          <w:szCs w:val="30"/>
        </w:rPr>
        <w:t xml:space="preserve">’ </w:t>
      </w:r>
      <w:proofErr w:type="spellStart"/>
      <w:r w:rsidR="004B56AA" w:rsidRPr="00E1247D">
        <w:rPr>
          <w:sz w:val="30"/>
          <w:szCs w:val="30"/>
        </w:rPr>
        <w:t>Guß</w:t>
      </w:r>
      <w:proofErr w:type="spellEnd"/>
      <w:r w:rsidR="004B56AA" w:rsidRPr="00E1247D">
        <w:rPr>
          <w:rFonts w:ascii="TML_Vaigai_Normal" w:hAnsi="TML_Vaigai_Normal"/>
          <w:sz w:val="30"/>
          <w:szCs w:val="30"/>
        </w:rPr>
        <w:t xml:space="preserve"> </w:t>
      </w:r>
      <w:r w:rsidR="004B56AA" w:rsidRPr="00E1247D">
        <w:rPr>
          <w:sz w:val="30"/>
          <w:szCs w:val="30"/>
        </w:rPr>
        <w:t>á±]</w:t>
      </w:r>
      <w:proofErr w:type="spellStart"/>
      <w:r w:rsidR="004B56AA" w:rsidRPr="00E1247D">
        <w:rPr>
          <w:sz w:val="30"/>
          <w:szCs w:val="30"/>
        </w:rPr>
        <w:t>ô</w:t>
      </w:r>
      <w:r w:rsidR="00DA179F" w:rsidRPr="00E1247D">
        <w:rPr>
          <w:sz w:val="30"/>
          <w:szCs w:val="30"/>
        </w:rPr>
        <w:t>Wó</w:t>
      </w:r>
      <w:r w:rsidR="004B56AA" w:rsidRPr="00E1247D">
        <w:rPr>
          <w:sz w:val="30"/>
          <w:szCs w:val="30"/>
        </w:rPr>
        <w:t>Ls</w:t>
      </w:r>
      <w:proofErr w:type="spellEnd"/>
      <w:r w:rsidR="004B56AA" w:rsidRPr="00E1247D">
        <w:rPr>
          <w:sz w:val="30"/>
          <w:szCs w:val="30"/>
        </w:rPr>
        <w:t>.</w:t>
      </w:r>
    </w:p>
    <w:p w14:paraId="52874DDC" w14:textId="77777777" w:rsidR="004B56AA" w:rsidRPr="00E1247D" w:rsidRDefault="00A6348F" w:rsidP="00433639">
      <w:pPr>
        <w:ind w:firstLine="567"/>
        <w:rPr>
          <w:sz w:val="30"/>
          <w:szCs w:val="30"/>
        </w:rPr>
      </w:pPr>
      <w:r w:rsidRPr="00E1247D">
        <w:rPr>
          <w:sz w:val="30"/>
          <w:szCs w:val="30"/>
        </w:rPr>
        <w:t>46.</w:t>
      </w:r>
      <w:r w:rsidR="00C019DE">
        <w:rPr>
          <w:sz w:val="30"/>
          <w:szCs w:val="30"/>
        </w:rPr>
        <w:t xml:space="preserve"> </w:t>
      </w:r>
      <w:r w:rsidR="00A90460" w:rsidRPr="00E1247D">
        <w:rPr>
          <w:sz w:val="30"/>
          <w:szCs w:val="30"/>
        </w:rPr>
        <w:t xml:space="preserve">AÕ </w:t>
      </w:r>
      <w:proofErr w:type="spellStart"/>
      <w:r w:rsidR="00A90460" w:rsidRPr="00E1247D">
        <w:rPr>
          <w:sz w:val="30"/>
          <w:szCs w:val="30"/>
        </w:rPr>
        <w:t>áhPeLÞdÏsÞm</w:t>
      </w:r>
      <w:proofErr w:type="spellEnd"/>
      <w:r w:rsidR="00A90460" w:rsidRPr="00E1247D">
        <w:rPr>
          <w:sz w:val="30"/>
          <w:szCs w:val="30"/>
        </w:rPr>
        <w:t>,</w:t>
      </w:r>
      <w:r w:rsidR="00A90460" w:rsidRPr="00E1247D">
        <w:rPr>
          <w:rFonts w:ascii="TML_Vaigai_Normal" w:hAnsi="TML_Vaigai_Normal"/>
          <w:sz w:val="30"/>
          <w:szCs w:val="30"/>
        </w:rPr>
        <w:t xml:space="preserve"> </w:t>
      </w:r>
      <w:proofErr w:type="gramStart"/>
      <w:r w:rsidR="00A90460" w:rsidRPr="00E1247D">
        <w:rPr>
          <w:sz w:val="30"/>
          <w:szCs w:val="30"/>
        </w:rPr>
        <w:t>_]</w:t>
      </w:r>
      <w:proofErr w:type="spellStart"/>
      <w:r w:rsidR="00A90460" w:rsidRPr="00E1247D">
        <w:rPr>
          <w:sz w:val="30"/>
          <w:szCs w:val="30"/>
        </w:rPr>
        <w:t>eLÞd</w:t>
      </w:r>
      <w:proofErr w:type="spellEnd"/>
      <w:proofErr w:type="gramEnd"/>
      <w:r w:rsidR="009930DB">
        <w:rPr>
          <w:sz w:val="30"/>
          <w:szCs w:val="30"/>
        </w:rPr>
        <w:t xml:space="preserve"> </w:t>
      </w:r>
      <w:proofErr w:type="spellStart"/>
      <w:r w:rsidR="00A90460" w:rsidRPr="00E1247D">
        <w:rPr>
          <w:sz w:val="30"/>
          <w:szCs w:val="30"/>
        </w:rPr>
        <w:t>ÏsÞm</w:t>
      </w:r>
      <w:proofErr w:type="spellEnd"/>
      <w:r w:rsidR="00A90460" w:rsidRPr="00E1247D">
        <w:rPr>
          <w:sz w:val="30"/>
          <w:szCs w:val="30"/>
        </w:rPr>
        <w:t xml:space="preserve"> </w:t>
      </w:r>
      <w:proofErr w:type="spellStart"/>
      <w:r w:rsidR="00A90460" w:rsidRPr="00E1247D">
        <w:rPr>
          <w:sz w:val="30"/>
          <w:szCs w:val="30"/>
        </w:rPr>
        <w:t>YkR</w:t>
      </w:r>
      <w:proofErr w:type="spellEnd"/>
      <w:r w:rsidR="00A90460" w:rsidRPr="00E1247D">
        <w:rPr>
          <w:sz w:val="30"/>
          <w:szCs w:val="30"/>
        </w:rPr>
        <w:t xml:space="preserve"> </w:t>
      </w:r>
      <w:proofErr w:type="spellStart"/>
      <w:r w:rsidR="00A90460" w:rsidRPr="00E1247D">
        <w:rPr>
          <w:sz w:val="30"/>
          <w:szCs w:val="30"/>
        </w:rPr>
        <w:t>úTôÕ</w:t>
      </w:r>
      <w:proofErr w:type="spellEnd"/>
      <w:r w:rsidR="00A90460" w:rsidRPr="00E1247D">
        <w:rPr>
          <w:sz w:val="30"/>
          <w:szCs w:val="30"/>
        </w:rPr>
        <w:t xml:space="preserve">, </w:t>
      </w:r>
      <w:r w:rsidR="00E6676F" w:rsidRPr="00E1247D">
        <w:rPr>
          <w:sz w:val="30"/>
          <w:szCs w:val="30"/>
        </w:rPr>
        <w:t>£X _]</w:t>
      </w:r>
      <w:proofErr w:type="spellStart"/>
      <w:r w:rsidR="00E6676F" w:rsidRPr="00E1247D">
        <w:rPr>
          <w:sz w:val="30"/>
          <w:szCs w:val="30"/>
        </w:rPr>
        <w:t>eLs</w:t>
      </w:r>
      <w:proofErr w:type="spellEnd"/>
      <w:r w:rsidR="00E6676F" w:rsidRPr="00E1247D">
        <w:rPr>
          <w:sz w:val="30"/>
          <w:szCs w:val="30"/>
        </w:rPr>
        <w:t xml:space="preserve"> </w:t>
      </w:r>
      <w:proofErr w:type="spellStart"/>
      <w:r w:rsidR="00E6676F" w:rsidRPr="00E1247D">
        <w:rPr>
          <w:sz w:val="30"/>
          <w:szCs w:val="30"/>
        </w:rPr>
        <w:t>úRYú</w:t>
      </w:r>
      <w:proofErr w:type="spellEnd"/>
      <w:r w:rsidR="00E6676F" w:rsidRPr="00E1247D">
        <w:rPr>
          <w:sz w:val="30"/>
          <w:szCs w:val="30"/>
        </w:rPr>
        <w:t>]</w:t>
      </w:r>
      <w:proofErr w:type="spellStart"/>
      <w:r w:rsidR="00E6676F" w:rsidRPr="00E1247D">
        <w:rPr>
          <w:sz w:val="30"/>
          <w:szCs w:val="30"/>
        </w:rPr>
        <w:t>ôÓ</w:t>
      </w:r>
      <w:proofErr w:type="spellEnd"/>
      <w:r w:rsidR="00E6676F" w:rsidRPr="00E1247D">
        <w:rPr>
          <w:sz w:val="30"/>
          <w:szCs w:val="30"/>
        </w:rPr>
        <w:t xml:space="preserve"> ª</w:t>
      </w:r>
      <w:proofErr w:type="spellStart"/>
      <w:r w:rsidR="00E6676F" w:rsidRPr="00E1247D">
        <w:rPr>
          <w:sz w:val="30"/>
          <w:szCs w:val="30"/>
        </w:rPr>
        <w:t>LÜm</w:t>
      </w:r>
      <w:proofErr w:type="spellEnd"/>
      <w:r w:rsidR="00E6676F" w:rsidRPr="00E1247D">
        <w:rPr>
          <w:sz w:val="30"/>
          <w:szCs w:val="30"/>
        </w:rPr>
        <w:t xml:space="preserve"> </w:t>
      </w:r>
      <w:proofErr w:type="spellStart"/>
      <w:r w:rsidR="00E6676F" w:rsidRPr="00E1247D">
        <w:rPr>
          <w:sz w:val="30"/>
          <w:szCs w:val="30"/>
        </w:rPr>
        <w:t>ùSÚdLU</w:t>
      </w:r>
      <w:r w:rsidR="001C25AA" w:rsidRPr="00E1247D">
        <w:rPr>
          <w:sz w:val="30"/>
          <w:szCs w:val="30"/>
        </w:rPr>
        <w:t>ô</w:t>
      </w:r>
      <w:proofErr w:type="spellEnd"/>
      <w:r w:rsidR="001C25AA" w:rsidRPr="00E1247D">
        <w:rPr>
          <w:sz w:val="30"/>
          <w:szCs w:val="30"/>
        </w:rPr>
        <w:t>]</w:t>
      </w:r>
      <w:proofErr w:type="spellStart"/>
      <w:r w:rsidR="001C25AA" w:rsidRPr="00E1247D">
        <w:rPr>
          <w:sz w:val="30"/>
          <w:szCs w:val="30"/>
        </w:rPr>
        <w:t>ôoLs</w:t>
      </w:r>
      <w:proofErr w:type="spellEnd"/>
      <w:r w:rsidR="001C25AA" w:rsidRPr="00E1247D">
        <w:rPr>
          <w:sz w:val="30"/>
          <w:szCs w:val="30"/>
        </w:rPr>
        <w:t xml:space="preserve">, </w:t>
      </w:r>
      <w:proofErr w:type="spellStart"/>
      <w:r w:rsidR="001C25AA" w:rsidRPr="00E1247D">
        <w:rPr>
          <w:sz w:val="30"/>
          <w:szCs w:val="30"/>
        </w:rPr>
        <w:t>ApXÕ</w:t>
      </w:r>
      <w:proofErr w:type="spellEnd"/>
      <w:r w:rsidR="001C25AA" w:rsidRPr="00E1247D">
        <w:rPr>
          <w:sz w:val="30"/>
          <w:szCs w:val="30"/>
        </w:rPr>
        <w:t xml:space="preserve">, </w:t>
      </w:r>
      <w:r w:rsidR="0024541F" w:rsidRPr="00E1247D">
        <w:rPr>
          <w:sz w:val="30"/>
          <w:szCs w:val="30"/>
        </w:rPr>
        <w:t xml:space="preserve">AÕ </w:t>
      </w:r>
      <w:proofErr w:type="spellStart"/>
      <w:r w:rsidR="0024541F" w:rsidRPr="00E1247D">
        <w:rPr>
          <w:sz w:val="30"/>
          <w:szCs w:val="30"/>
        </w:rPr>
        <w:t>AÕYôL</w:t>
      </w:r>
      <w:proofErr w:type="spellEnd"/>
      <w:r w:rsidR="0024541F" w:rsidRPr="00E1247D">
        <w:rPr>
          <w:sz w:val="30"/>
          <w:szCs w:val="30"/>
        </w:rPr>
        <w:t xml:space="preserve"> </w:t>
      </w:r>
      <w:proofErr w:type="spellStart"/>
      <w:r w:rsidR="0024541F" w:rsidRPr="00E1247D">
        <w:rPr>
          <w:sz w:val="30"/>
          <w:szCs w:val="30"/>
        </w:rPr>
        <w:t>CpXôUp</w:t>
      </w:r>
      <w:proofErr w:type="spellEnd"/>
      <w:r w:rsidR="0024541F" w:rsidRPr="00E1247D">
        <w:rPr>
          <w:sz w:val="30"/>
          <w:szCs w:val="30"/>
        </w:rPr>
        <w:t xml:space="preserve"> </w:t>
      </w:r>
      <w:proofErr w:type="spellStart"/>
      <w:r w:rsidR="0024541F" w:rsidRPr="00E1247D">
        <w:rPr>
          <w:sz w:val="30"/>
          <w:szCs w:val="30"/>
        </w:rPr>
        <w:t>CÚdLXôm</w:t>
      </w:r>
      <w:proofErr w:type="spellEnd"/>
      <w:r w:rsidR="0024541F" w:rsidRPr="00E1247D">
        <w:rPr>
          <w:sz w:val="30"/>
          <w:szCs w:val="30"/>
        </w:rPr>
        <w:t xml:space="preserve">, </w:t>
      </w:r>
      <w:r w:rsidR="00B43F90" w:rsidRPr="00E1247D">
        <w:rPr>
          <w:sz w:val="30"/>
          <w:szCs w:val="30"/>
        </w:rPr>
        <w:t xml:space="preserve">AÕ </w:t>
      </w:r>
      <w:proofErr w:type="spellStart"/>
      <w:r w:rsidR="00B43F90" w:rsidRPr="00E1247D">
        <w:rPr>
          <w:sz w:val="30"/>
          <w:szCs w:val="30"/>
        </w:rPr>
        <w:t>AYoLÞdLôL</w:t>
      </w:r>
      <w:proofErr w:type="spellEnd"/>
      <w:r w:rsidR="00B43F90" w:rsidRPr="00E1247D">
        <w:rPr>
          <w:sz w:val="30"/>
          <w:szCs w:val="30"/>
        </w:rPr>
        <w:t xml:space="preserve"> </w:t>
      </w:r>
      <w:proofErr w:type="spellStart"/>
      <w:r w:rsidR="00B43F90" w:rsidRPr="00E1247D">
        <w:rPr>
          <w:sz w:val="30"/>
          <w:szCs w:val="30"/>
        </w:rPr>
        <w:t>CÚ</w:t>
      </w:r>
      <w:r w:rsidR="00F8461B" w:rsidRPr="00E1247D">
        <w:rPr>
          <w:sz w:val="30"/>
          <w:szCs w:val="30"/>
        </w:rPr>
        <w:t>k§ÚdL</w:t>
      </w:r>
      <w:r w:rsidR="00B43F90" w:rsidRPr="00E1247D">
        <w:rPr>
          <w:sz w:val="30"/>
          <w:szCs w:val="30"/>
        </w:rPr>
        <w:t>Xôm</w:t>
      </w:r>
      <w:proofErr w:type="spellEnd"/>
      <w:r w:rsidR="00B43F90" w:rsidRPr="00E1247D">
        <w:rPr>
          <w:sz w:val="30"/>
          <w:szCs w:val="30"/>
        </w:rPr>
        <w:t xml:space="preserve">. </w:t>
      </w:r>
      <w:r w:rsidR="00A85B2E" w:rsidRPr="00E1247D">
        <w:rPr>
          <w:sz w:val="30"/>
          <w:szCs w:val="30"/>
        </w:rPr>
        <w:t xml:space="preserve">£X </w:t>
      </w:r>
      <w:proofErr w:type="gramStart"/>
      <w:r w:rsidR="00575595" w:rsidRPr="00E1247D">
        <w:rPr>
          <w:sz w:val="30"/>
          <w:szCs w:val="30"/>
        </w:rPr>
        <w:t>_]</w:t>
      </w:r>
      <w:proofErr w:type="spellStart"/>
      <w:r w:rsidR="00575595" w:rsidRPr="00E1247D">
        <w:rPr>
          <w:sz w:val="30"/>
          <w:szCs w:val="30"/>
        </w:rPr>
        <w:t>eL</w:t>
      </w:r>
      <w:proofErr w:type="spellEnd"/>
      <w:proofErr w:type="gramEnd"/>
      <w:r w:rsidR="00575595" w:rsidRPr="00E1247D">
        <w:rPr>
          <w:sz w:val="30"/>
          <w:szCs w:val="30"/>
        </w:rPr>
        <w:t>[</w:t>
      </w:r>
      <w:proofErr w:type="spellStart"/>
      <w:r w:rsidR="00575595" w:rsidRPr="00E1247D">
        <w:rPr>
          <w:sz w:val="30"/>
          <w:szCs w:val="30"/>
        </w:rPr>
        <w:t>ôp</w:t>
      </w:r>
      <w:proofErr w:type="spellEnd"/>
      <w:r w:rsidR="00575595" w:rsidRPr="00E1247D">
        <w:rPr>
          <w:sz w:val="30"/>
          <w:szCs w:val="30"/>
        </w:rPr>
        <w:t xml:space="preserve"> </w:t>
      </w:r>
      <w:proofErr w:type="spellStart"/>
      <w:r w:rsidR="00575595" w:rsidRPr="00E1247D">
        <w:rPr>
          <w:sz w:val="30"/>
          <w:szCs w:val="30"/>
        </w:rPr>
        <w:t>Lô¬VeLû</w:t>
      </w:r>
      <w:proofErr w:type="spellEnd"/>
      <w:r w:rsidR="00575595" w:rsidRPr="00E1247D">
        <w:rPr>
          <w:sz w:val="30"/>
          <w:szCs w:val="30"/>
        </w:rPr>
        <w:t xml:space="preserve">[d </w:t>
      </w:r>
      <w:proofErr w:type="spellStart"/>
      <w:r w:rsidR="00575595" w:rsidRPr="00E1247D">
        <w:rPr>
          <w:sz w:val="30"/>
          <w:szCs w:val="30"/>
        </w:rPr>
        <w:t>LôQ</w:t>
      </w:r>
      <w:proofErr w:type="spellEnd"/>
      <w:r w:rsidR="00575595" w:rsidRPr="00E1247D">
        <w:rPr>
          <w:sz w:val="30"/>
          <w:szCs w:val="30"/>
        </w:rPr>
        <w:t xml:space="preserve"> Ø¥¡\Õ</w:t>
      </w:r>
      <w:r w:rsidR="001F7A35" w:rsidRPr="00E1247D">
        <w:rPr>
          <w:sz w:val="30"/>
          <w:szCs w:val="30"/>
        </w:rPr>
        <w:t>.</w:t>
      </w:r>
      <w:r w:rsidR="00A85B2E" w:rsidRPr="00E1247D">
        <w:rPr>
          <w:sz w:val="30"/>
          <w:szCs w:val="30"/>
        </w:rPr>
        <w:t xml:space="preserve"> </w:t>
      </w:r>
      <w:r w:rsidR="00575595" w:rsidRPr="00E1247D">
        <w:rPr>
          <w:sz w:val="30"/>
          <w:szCs w:val="30"/>
        </w:rPr>
        <w:t>£</w:t>
      </w:r>
      <w:proofErr w:type="spellStart"/>
      <w:r w:rsidR="00575595" w:rsidRPr="00E1247D">
        <w:rPr>
          <w:sz w:val="30"/>
          <w:szCs w:val="30"/>
        </w:rPr>
        <w:t>XWôp</w:t>
      </w:r>
      <w:proofErr w:type="spellEnd"/>
      <w:r w:rsidR="00575595" w:rsidRPr="00E1247D">
        <w:rPr>
          <w:sz w:val="30"/>
          <w:szCs w:val="30"/>
        </w:rPr>
        <w:t xml:space="preserve"> </w:t>
      </w:r>
      <w:proofErr w:type="spellStart"/>
      <w:r w:rsidR="00575595" w:rsidRPr="00E1247D">
        <w:rPr>
          <w:sz w:val="30"/>
          <w:szCs w:val="30"/>
        </w:rPr>
        <w:t>Lô¬VeLû</w:t>
      </w:r>
      <w:proofErr w:type="spellEnd"/>
      <w:r w:rsidR="00575595" w:rsidRPr="00E1247D">
        <w:rPr>
          <w:sz w:val="30"/>
          <w:szCs w:val="30"/>
        </w:rPr>
        <w:t xml:space="preserve">[d </w:t>
      </w:r>
      <w:proofErr w:type="spellStart"/>
      <w:r w:rsidR="00575595" w:rsidRPr="00E1247D">
        <w:rPr>
          <w:sz w:val="30"/>
          <w:szCs w:val="30"/>
        </w:rPr>
        <w:t>LôQ</w:t>
      </w:r>
      <w:proofErr w:type="spellEnd"/>
      <w:r w:rsidR="00A85B2E" w:rsidRPr="00E1247D">
        <w:rPr>
          <w:sz w:val="30"/>
          <w:szCs w:val="30"/>
        </w:rPr>
        <w:t xml:space="preserve"> </w:t>
      </w:r>
      <w:proofErr w:type="spellStart"/>
      <w:r w:rsidR="00575595" w:rsidRPr="00E1247D">
        <w:rPr>
          <w:sz w:val="30"/>
          <w:szCs w:val="30"/>
        </w:rPr>
        <w:t>Ø¥V®pûX</w:t>
      </w:r>
      <w:proofErr w:type="spellEnd"/>
      <w:r w:rsidR="00A85B2E" w:rsidRPr="00E1247D">
        <w:rPr>
          <w:sz w:val="30"/>
          <w:szCs w:val="30"/>
        </w:rPr>
        <w:t>.</w:t>
      </w:r>
    </w:p>
    <w:p w14:paraId="2BC2D913" w14:textId="77777777" w:rsidR="00A85B2E" w:rsidRPr="00E1247D" w:rsidRDefault="00A6348F" w:rsidP="00433639">
      <w:pPr>
        <w:ind w:firstLine="567"/>
        <w:rPr>
          <w:sz w:val="30"/>
          <w:szCs w:val="30"/>
        </w:rPr>
      </w:pPr>
      <w:r w:rsidRPr="00E1247D">
        <w:rPr>
          <w:sz w:val="30"/>
          <w:szCs w:val="30"/>
        </w:rPr>
        <w:t>47.</w:t>
      </w:r>
      <w:r w:rsidR="00C019DE">
        <w:rPr>
          <w:sz w:val="30"/>
          <w:szCs w:val="30"/>
        </w:rPr>
        <w:t xml:space="preserve"> </w:t>
      </w:r>
      <w:proofErr w:type="spellStart"/>
      <w:r w:rsidR="002C384A" w:rsidRPr="00E1247D">
        <w:rPr>
          <w:sz w:val="30"/>
          <w:szCs w:val="30"/>
        </w:rPr>
        <w:t>AkRl</w:t>
      </w:r>
      <w:proofErr w:type="spellEnd"/>
      <w:r w:rsidR="002C384A" w:rsidRPr="00E1247D">
        <w:rPr>
          <w:sz w:val="30"/>
          <w:szCs w:val="30"/>
        </w:rPr>
        <w:t xml:space="preserve"> </w:t>
      </w:r>
      <w:proofErr w:type="spellStart"/>
      <w:r w:rsidR="002C384A" w:rsidRPr="00E1247D">
        <w:rPr>
          <w:sz w:val="30"/>
          <w:szCs w:val="30"/>
        </w:rPr>
        <w:t>ùT¬V</w:t>
      </w:r>
      <w:proofErr w:type="spellEnd"/>
      <w:r w:rsidR="002C384A" w:rsidRPr="00E1247D">
        <w:rPr>
          <w:sz w:val="30"/>
          <w:szCs w:val="30"/>
        </w:rPr>
        <w:t xml:space="preserve"> </w:t>
      </w:r>
      <w:proofErr w:type="spellStart"/>
      <w:r w:rsidR="002C384A" w:rsidRPr="00E1247D">
        <w:rPr>
          <w:sz w:val="30"/>
          <w:szCs w:val="30"/>
        </w:rPr>
        <w:t>ShNj§</w:t>
      </w:r>
      <w:proofErr w:type="gramStart"/>
      <w:r w:rsidR="002C384A" w:rsidRPr="00E1247D">
        <w:rPr>
          <w:sz w:val="30"/>
          <w:szCs w:val="30"/>
        </w:rPr>
        <w:t>WUô</w:t>
      </w:r>
      <w:proofErr w:type="spellEnd"/>
      <w:r w:rsidR="002C384A" w:rsidRPr="00E1247D">
        <w:rPr>
          <w:sz w:val="30"/>
          <w:szCs w:val="30"/>
        </w:rPr>
        <w:t>]Õ</w:t>
      </w:r>
      <w:proofErr w:type="gramEnd"/>
      <w:r w:rsidR="002C384A" w:rsidRPr="00E1247D">
        <w:rPr>
          <w:sz w:val="30"/>
          <w:szCs w:val="30"/>
        </w:rPr>
        <w:t xml:space="preserve"> </w:t>
      </w:r>
      <w:proofErr w:type="spellStart"/>
      <w:r w:rsidR="00701E0C" w:rsidRPr="00E1247D">
        <w:rPr>
          <w:sz w:val="30"/>
          <w:szCs w:val="30"/>
        </w:rPr>
        <w:t>úUXôL</w:t>
      </w:r>
      <w:proofErr w:type="spellEnd"/>
      <w:r w:rsidR="00701E0C" w:rsidRPr="00E1247D">
        <w:rPr>
          <w:sz w:val="30"/>
          <w:szCs w:val="30"/>
        </w:rPr>
        <w:t xml:space="preserve"> </w:t>
      </w:r>
      <w:proofErr w:type="spellStart"/>
      <w:r w:rsidR="00701E0C" w:rsidRPr="00E1247D">
        <w:rPr>
          <w:sz w:val="30"/>
          <w:szCs w:val="30"/>
        </w:rPr>
        <w:t>LPkÕ</w:t>
      </w:r>
      <w:proofErr w:type="spellEnd"/>
      <w:r w:rsidR="00DA179F" w:rsidRPr="00E1247D">
        <w:rPr>
          <w:sz w:val="30"/>
          <w:szCs w:val="30"/>
        </w:rPr>
        <w:t xml:space="preserve"> </w:t>
      </w:r>
      <w:proofErr w:type="spellStart"/>
      <w:r w:rsidR="00701E0C" w:rsidRPr="00E1247D">
        <w:rPr>
          <w:sz w:val="30"/>
          <w:szCs w:val="30"/>
        </w:rPr>
        <w:t>ùNu</w:t>
      </w:r>
      <w:proofErr w:type="spellEnd"/>
      <w:r w:rsidR="00701E0C" w:rsidRPr="00E1247D">
        <w:rPr>
          <w:sz w:val="30"/>
          <w:szCs w:val="30"/>
        </w:rPr>
        <w:t>\</w:t>
      </w:r>
      <w:proofErr w:type="spellStart"/>
      <w:r w:rsidR="00701E0C" w:rsidRPr="00E1247D">
        <w:rPr>
          <w:sz w:val="30"/>
          <w:szCs w:val="30"/>
        </w:rPr>
        <w:t>úTôÕ</w:t>
      </w:r>
      <w:proofErr w:type="spellEnd"/>
      <w:r w:rsidR="00701E0C" w:rsidRPr="00E1247D">
        <w:rPr>
          <w:sz w:val="30"/>
          <w:szCs w:val="30"/>
        </w:rPr>
        <w:t xml:space="preserve">, </w:t>
      </w:r>
      <w:r w:rsidR="006F3D64" w:rsidRPr="00E1247D">
        <w:rPr>
          <w:sz w:val="30"/>
          <w:szCs w:val="30"/>
        </w:rPr>
        <w:t xml:space="preserve">Yô²ûX </w:t>
      </w:r>
      <w:proofErr w:type="spellStart"/>
      <w:r w:rsidR="006F3D64" w:rsidRPr="00E1247D">
        <w:rPr>
          <w:sz w:val="30"/>
          <w:szCs w:val="30"/>
        </w:rPr>
        <w:t>BnÜdáP</w:t>
      </w:r>
      <w:r w:rsidR="004C1E8A" w:rsidRPr="00E1247D">
        <w:rPr>
          <w:sz w:val="30"/>
          <w:szCs w:val="30"/>
        </w:rPr>
        <w:t>eLs</w:t>
      </w:r>
      <w:proofErr w:type="spellEnd"/>
      <w:r w:rsidR="006F3D64" w:rsidRPr="00E1247D">
        <w:rPr>
          <w:rFonts w:ascii="TML_Vaigai_Normal" w:hAnsi="TML_Vaigai_Normal"/>
          <w:sz w:val="30"/>
          <w:szCs w:val="30"/>
        </w:rPr>
        <w:t xml:space="preserve"> </w:t>
      </w:r>
      <w:proofErr w:type="spellStart"/>
      <w:r w:rsidR="00A37FEE" w:rsidRPr="00E1247D">
        <w:rPr>
          <w:sz w:val="30"/>
          <w:szCs w:val="30"/>
        </w:rPr>
        <w:t>GpXôYt±Ûm</w:t>
      </w:r>
      <w:proofErr w:type="spellEnd"/>
      <w:r w:rsidR="00A37FEE" w:rsidRPr="00E1247D">
        <w:rPr>
          <w:sz w:val="30"/>
          <w:szCs w:val="30"/>
        </w:rPr>
        <w:t xml:space="preserve"> </w:t>
      </w:r>
      <w:proofErr w:type="spellStart"/>
      <w:r w:rsidR="00D344B1" w:rsidRPr="00E1247D">
        <w:rPr>
          <w:sz w:val="30"/>
          <w:szCs w:val="30"/>
        </w:rPr>
        <w:t>VôÚúU</w:t>
      </w:r>
      <w:proofErr w:type="spellEnd"/>
      <w:r w:rsidR="0057727A" w:rsidRPr="00E1247D">
        <w:rPr>
          <w:sz w:val="30"/>
          <w:szCs w:val="30"/>
        </w:rPr>
        <w:t xml:space="preserve">... </w:t>
      </w:r>
      <w:proofErr w:type="spellStart"/>
      <w:r w:rsidR="0057727A" w:rsidRPr="00E1247D">
        <w:rPr>
          <w:sz w:val="30"/>
          <w:szCs w:val="30"/>
        </w:rPr>
        <w:t>VôÚúU</w:t>
      </w:r>
      <w:proofErr w:type="spellEnd"/>
      <w:r w:rsidR="00D344B1" w:rsidRPr="00E1247D">
        <w:rPr>
          <w:sz w:val="30"/>
          <w:szCs w:val="30"/>
        </w:rPr>
        <w:t xml:space="preserve"> </w:t>
      </w:r>
      <w:proofErr w:type="spellStart"/>
      <w:r w:rsidR="00D344B1" w:rsidRPr="00E1247D">
        <w:rPr>
          <w:sz w:val="30"/>
          <w:szCs w:val="30"/>
        </w:rPr>
        <w:t>AûRd</w:t>
      </w:r>
      <w:proofErr w:type="spellEnd"/>
      <w:r w:rsidR="00D344B1" w:rsidRPr="00E1247D">
        <w:rPr>
          <w:sz w:val="30"/>
          <w:szCs w:val="30"/>
        </w:rPr>
        <w:t xml:space="preserve"> </w:t>
      </w:r>
      <w:proofErr w:type="spellStart"/>
      <w:r w:rsidR="00D344B1" w:rsidRPr="00E1247D">
        <w:rPr>
          <w:sz w:val="30"/>
          <w:szCs w:val="30"/>
        </w:rPr>
        <w:t>LôQ</w:t>
      </w:r>
      <w:r w:rsidR="0057727A" w:rsidRPr="00E1247D">
        <w:rPr>
          <w:sz w:val="30"/>
          <w:szCs w:val="30"/>
        </w:rPr>
        <w:t>®pûX</w:t>
      </w:r>
      <w:proofErr w:type="spellEnd"/>
      <w:r w:rsidR="003F7501" w:rsidRPr="00E1247D">
        <w:rPr>
          <w:sz w:val="30"/>
          <w:szCs w:val="30"/>
        </w:rPr>
        <w:t xml:space="preserve">. </w:t>
      </w:r>
      <w:proofErr w:type="spellStart"/>
      <w:r w:rsidR="004558C2" w:rsidRPr="00E1247D">
        <w:rPr>
          <w:sz w:val="30"/>
          <w:szCs w:val="30"/>
        </w:rPr>
        <w:t>AkR</w:t>
      </w:r>
      <w:proofErr w:type="spellEnd"/>
      <w:r w:rsidR="004558C2" w:rsidRPr="00E1247D">
        <w:rPr>
          <w:sz w:val="30"/>
          <w:szCs w:val="30"/>
        </w:rPr>
        <w:t xml:space="preserve"> </w:t>
      </w:r>
      <w:proofErr w:type="spellStart"/>
      <w:r w:rsidR="00B21C44" w:rsidRPr="00E1247D">
        <w:rPr>
          <w:sz w:val="30"/>
          <w:szCs w:val="30"/>
        </w:rPr>
        <w:t>Nôv</w:t>
      </w:r>
      <w:proofErr w:type="spellEnd"/>
      <w:r w:rsidR="00B21C44" w:rsidRPr="00E1247D">
        <w:rPr>
          <w:sz w:val="30"/>
          <w:szCs w:val="30"/>
        </w:rPr>
        <w:t>§¬</w:t>
      </w:r>
      <w:proofErr w:type="gramStart"/>
      <w:r w:rsidR="00B21C44" w:rsidRPr="00E1247D">
        <w:rPr>
          <w:sz w:val="30"/>
          <w:szCs w:val="30"/>
        </w:rPr>
        <w:t>Ls</w:t>
      </w:r>
      <w:r w:rsidR="004E55AE" w:rsidRPr="00E1247D">
        <w:rPr>
          <w:rFonts w:ascii="TML_Vaigai_Normal" w:hAnsi="TML_Vaigai_Normal"/>
          <w:sz w:val="30"/>
          <w:szCs w:val="30"/>
        </w:rPr>
        <w:t xml:space="preserve"> </w:t>
      </w:r>
      <w:r w:rsidR="00B21C44" w:rsidRPr="00E1247D">
        <w:rPr>
          <w:rFonts w:ascii="TML_Vaigai_Normal" w:hAnsi="TML_Vaigai_Normal"/>
          <w:sz w:val="30"/>
          <w:szCs w:val="30"/>
        </w:rPr>
        <w:t xml:space="preserve"> </w:t>
      </w:r>
      <w:proofErr w:type="spellStart"/>
      <w:r w:rsidR="00795D9A" w:rsidRPr="00E1247D">
        <w:rPr>
          <w:sz w:val="30"/>
          <w:szCs w:val="30"/>
        </w:rPr>
        <w:t>EiûUVôLúY</w:t>
      </w:r>
      <w:proofErr w:type="spellEnd"/>
      <w:proofErr w:type="gramEnd"/>
      <w:r w:rsidR="00795D9A" w:rsidRPr="00E1247D">
        <w:rPr>
          <w:sz w:val="30"/>
          <w:szCs w:val="30"/>
        </w:rPr>
        <w:t xml:space="preserve"> JÚ </w:t>
      </w:r>
      <w:proofErr w:type="spellStart"/>
      <w:r w:rsidR="00795D9A" w:rsidRPr="00E1247D">
        <w:rPr>
          <w:sz w:val="30"/>
          <w:szCs w:val="30"/>
        </w:rPr>
        <w:t>ShNj§WjûRl</w:t>
      </w:r>
      <w:proofErr w:type="spellEnd"/>
      <w:r w:rsidR="00795D9A" w:rsidRPr="00E1247D">
        <w:rPr>
          <w:sz w:val="30"/>
          <w:szCs w:val="30"/>
        </w:rPr>
        <w:t xml:space="preserve"> ©u</w:t>
      </w:r>
      <w:r w:rsidR="00DA179F" w:rsidRPr="00E1247D">
        <w:rPr>
          <w:sz w:val="30"/>
          <w:szCs w:val="30"/>
        </w:rPr>
        <w:t xml:space="preserve"> </w:t>
      </w:r>
      <w:proofErr w:type="spellStart"/>
      <w:r w:rsidR="00795D9A" w:rsidRPr="00E1247D">
        <w:rPr>
          <w:sz w:val="30"/>
          <w:szCs w:val="30"/>
        </w:rPr>
        <w:t>ùRôPokRô</w:t>
      </w:r>
      <w:r w:rsidR="008C3E51" w:rsidRPr="00E1247D">
        <w:rPr>
          <w:sz w:val="30"/>
          <w:szCs w:val="30"/>
        </w:rPr>
        <w:t>Wó</w:t>
      </w:r>
      <w:r w:rsidR="00795D9A" w:rsidRPr="00E1247D">
        <w:rPr>
          <w:sz w:val="30"/>
          <w:szCs w:val="30"/>
        </w:rPr>
        <w:t>Ls</w:t>
      </w:r>
      <w:proofErr w:type="spellEnd"/>
      <w:r w:rsidR="00795D9A" w:rsidRPr="00E1247D">
        <w:rPr>
          <w:sz w:val="30"/>
          <w:szCs w:val="30"/>
        </w:rPr>
        <w:t xml:space="preserve"> </w:t>
      </w:r>
      <w:proofErr w:type="spellStart"/>
      <w:r w:rsidR="00795D9A" w:rsidRPr="00E1247D">
        <w:rPr>
          <w:sz w:val="30"/>
          <w:szCs w:val="30"/>
        </w:rPr>
        <w:t>Guß</w:t>
      </w:r>
      <w:proofErr w:type="spellEnd"/>
      <w:r w:rsidR="00795D9A" w:rsidRPr="00E1247D">
        <w:rPr>
          <w:sz w:val="30"/>
          <w:szCs w:val="30"/>
        </w:rPr>
        <w:t xml:space="preserve"> </w:t>
      </w:r>
      <w:proofErr w:type="spellStart"/>
      <w:r w:rsidR="00795D9A" w:rsidRPr="00E1247D">
        <w:rPr>
          <w:sz w:val="30"/>
          <w:szCs w:val="30"/>
        </w:rPr>
        <w:t>GjRû</w:t>
      </w:r>
      <w:proofErr w:type="spellEnd"/>
      <w:r w:rsidR="00795D9A" w:rsidRPr="00E1247D">
        <w:rPr>
          <w:sz w:val="30"/>
          <w:szCs w:val="30"/>
        </w:rPr>
        <w:t>] ¡±</w:t>
      </w:r>
      <w:proofErr w:type="spellStart"/>
      <w:r w:rsidR="00795D9A" w:rsidRPr="00E1247D">
        <w:rPr>
          <w:sz w:val="30"/>
          <w:szCs w:val="30"/>
        </w:rPr>
        <w:t>vRYoLs</w:t>
      </w:r>
      <w:proofErr w:type="spellEnd"/>
      <w:r w:rsidR="00795D9A" w:rsidRPr="00E1247D">
        <w:rPr>
          <w:sz w:val="30"/>
          <w:szCs w:val="30"/>
        </w:rPr>
        <w:t xml:space="preserve"> ®</w:t>
      </w:r>
      <w:proofErr w:type="spellStart"/>
      <w:r w:rsidR="00795D9A" w:rsidRPr="00E1247D">
        <w:rPr>
          <w:sz w:val="30"/>
          <w:szCs w:val="30"/>
        </w:rPr>
        <w:t>ÑYô£d¡È</w:t>
      </w:r>
      <w:r w:rsidR="008C3E51" w:rsidRPr="00E1247D">
        <w:rPr>
          <w:sz w:val="30"/>
          <w:szCs w:val="30"/>
        </w:rPr>
        <w:t>Wó</w:t>
      </w:r>
      <w:r w:rsidR="00795D9A" w:rsidRPr="00E1247D">
        <w:rPr>
          <w:sz w:val="30"/>
          <w:szCs w:val="30"/>
        </w:rPr>
        <w:t>Ls</w:t>
      </w:r>
      <w:proofErr w:type="spellEnd"/>
      <w:r w:rsidR="00795D9A" w:rsidRPr="00E1247D">
        <w:rPr>
          <w:sz w:val="30"/>
          <w:szCs w:val="30"/>
        </w:rPr>
        <w:t xml:space="preserve">? </w:t>
      </w:r>
      <w:proofErr w:type="spellStart"/>
      <w:r w:rsidR="00FD4A60" w:rsidRPr="00E1247D">
        <w:rPr>
          <w:sz w:val="30"/>
          <w:szCs w:val="30"/>
        </w:rPr>
        <w:t>SôeLs</w:t>
      </w:r>
      <w:proofErr w:type="spellEnd"/>
      <w:r w:rsidR="00FD4A60" w:rsidRPr="00E1247D">
        <w:rPr>
          <w:sz w:val="30"/>
          <w:szCs w:val="30"/>
        </w:rPr>
        <w:t xml:space="preserve"> </w:t>
      </w:r>
      <w:proofErr w:type="spellStart"/>
      <w:r w:rsidR="00FD4A60" w:rsidRPr="00E1247D">
        <w:rPr>
          <w:sz w:val="30"/>
          <w:szCs w:val="30"/>
        </w:rPr>
        <w:t>EeLs</w:t>
      </w:r>
      <w:proofErr w:type="spellEnd"/>
      <w:r w:rsidR="00FD4A60" w:rsidRPr="00E1247D">
        <w:rPr>
          <w:sz w:val="30"/>
          <w:szCs w:val="30"/>
        </w:rPr>
        <w:t xml:space="preserve"> </w:t>
      </w:r>
      <w:proofErr w:type="spellStart"/>
      <w:r w:rsidR="00FD4A60" w:rsidRPr="00E1247D">
        <w:rPr>
          <w:sz w:val="30"/>
          <w:szCs w:val="30"/>
        </w:rPr>
        <w:t>LWjûRd</w:t>
      </w:r>
      <w:proofErr w:type="spellEnd"/>
      <w:r w:rsidR="00FD4A60" w:rsidRPr="00E1247D">
        <w:rPr>
          <w:sz w:val="30"/>
          <w:szCs w:val="30"/>
        </w:rPr>
        <w:t xml:space="preserve"> </w:t>
      </w:r>
      <w:proofErr w:type="spellStart"/>
      <w:r w:rsidR="00FD4A60" w:rsidRPr="00E1247D">
        <w:rPr>
          <w:sz w:val="30"/>
          <w:szCs w:val="30"/>
        </w:rPr>
        <w:t>LôQhÓm</w:t>
      </w:r>
      <w:proofErr w:type="spellEnd"/>
      <w:r w:rsidR="00FD4A60" w:rsidRPr="00E1247D">
        <w:rPr>
          <w:sz w:val="30"/>
          <w:szCs w:val="30"/>
        </w:rPr>
        <w:t xml:space="preserve">. </w:t>
      </w:r>
      <w:proofErr w:type="spellStart"/>
      <w:r w:rsidR="007851DD" w:rsidRPr="00E1247D">
        <w:rPr>
          <w:sz w:val="30"/>
          <w:szCs w:val="30"/>
        </w:rPr>
        <w:t>N¬j§</w:t>
      </w:r>
      <w:proofErr w:type="gramStart"/>
      <w:r w:rsidR="007851DD" w:rsidRPr="00E1247D">
        <w:rPr>
          <w:sz w:val="30"/>
          <w:szCs w:val="30"/>
        </w:rPr>
        <w:t>WUô</w:t>
      </w:r>
      <w:proofErr w:type="spellEnd"/>
      <w:r w:rsidR="007851DD" w:rsidRPr="00E1247D">
        <w:rPr>
          <w:sz w:val="30"/>
          <w:szCs w:val="30"/>
        </w:rPr>
        <w:t>]Õ</w:t>
      </w:r>
      <w:proofErr w:type="gramEnd"/>
      <w:r w:rsidR="007851DD" w:rsidRPr="00E1247D">
        <w:rPr>
          <w:sz w:val="30"/>
          <w:szCs w:val="30"/>
        </w:rPr>
        <w:t xml:space="preserve"> </w:t>
      </w:r>
      <w:proofErr w:type="spellStart"/>
      <w:r w:rsidR="007851DD" w:rsidRPr="00E1247D">
        <w:rPr>
          <w:sz w:val="30"/>
          <w:szCs w:val="30"/>
        </w:rPr>
        <w:t>GkR®Pj§Ûm</w:t>
      </w:r>
      <w:proofErr w:type="spellEnd"/>
      <w:r w:rsidR="007851DD" w:rsidRPr="00E1247D">
        <w:rPr>
          <w:sz w:val="30"/>
          <w:szCs w:val="30"/>
        </w:rPr>
        <w:t xml:space="preserve"> </w:t>
      </w:r>
      <w:proofErr w:type="spellStart"/>
      <w:r w:rsidR="007851DD" w:rsidRPr="00E1247D">
        <w:rPr>
          <w:sz w:val="30"/>
          <w:szCs w:val="30"/>
        </w:rPr>
        <w:t>AûR</w:t>
      </w:r>
      <w:proofErr w:type="spellEnd"/>
      <w:r w:rsidR="007851DD" w:rsidRPr="00E1247D">
        <w:rPr>
          <w:sz w:val="30"/>
          <w:szCs w:val="30"/>
        </w:rPr>
        <w:t xml:space="preserve"> </w:t>
      </w:r>
      <w:proofErr w:type="spellStart"/>
      <w:r w:rsidR="007851DD" w:rsidRPr="00E1247D">
        <w:rPr>
          <w:sz w:val="30"/>
          <w:szCs w:val="30"/>
        </w:rPr>
        <w:t>úUtúLôs</w:t>
      </w:r>
      <w:proofErr w:type="spellEnd"/>
      <w:r w:rsidR="007851DD" w:rsidRPr="00E1247D">
        <w:rPr>
          <w:sz w:val="30"/>
          <w:szCs w:val="30"/>
        </w:rPr>
        <w:t xml:space="preserve"> </w:t>
      </w:r>
      <w:proofErr w:type="spellStart"/>
      <w:r w:rsidR="007851DD" w:rsidRPr="00E1247D">
        <w:rPr>
          <w:sz w:val="30"/>
          <w:szCs w:val="30"/>
        </w:rPr>
        <w:t>L</w:t>
      </w:r>
      <w:r w:rsidR="00AA6370" w:rsidRPr="00E1247D">
        <w:rPr>
          <w:sz w:val="30"/>
          <w:szCs w:val="30"/>
        </w:rPr>
        <w:t>ô</w:t>
      </w:r>
      <w:r w:rsidR="00575595" w:rsidRPr="00E1247D">
        <w:rPr>
          <w:sz w:val="30"/>
          <w:szCs w:val="30"/>
        </w:rPr>
        <w:t>hP®</w:t>
      </w:r>
      <w:r w:rsidR="007851DD" w:rsidRPr="00E1247D">
        <w:rPr>
          <w:sz w:val="30"/>
          <w:szCs w:val="30"/>
        </w:rPr>
        <w:t>pûX</w:t>
      </w:r>
      <w:proofErr w:type="spellEnd"/>
      <w:r w:rsidR="007851DD" w:rsidRPr="00E1247D">
        <w:rPr>
          <w:sz w:val="30"/>
          <w:szCs w:val="30"/>
        </w:rPr>
        <w:t xml:space="preserve">, </w:t>
      </w:r>
      <w:proofErr w:type="spellStart"/>
      <w:r w:rsidR="00B25A3E" w:rsidRPr="00E1247D">
        <w:rPr>
          <w:sz w:val="30"/>
          <w:szCs w:val="30"/>
        </w:rPr>
        <w:t>úYRôLUj§Ûm</w:t>
      </w:r>
      <w:proofErr w:type="spellEnd"/>
      <w:r w:rsidR="00B25A3E" w:rsidRPr="00E1247D">
        <w:rPr>
          <w:sz w:val="30"/>
          <w:szCs w:val="30"/>
        </w:rPr>
        <w:t xml:space="preserve"> </w:t>
      </w:r>
      <w:proofErr w:type="spellStart"/>
      <w:r w:rsidR="00B25A3E" w:rsidRPr="00E1247D">
        <w:rPr>
          <w:sz w:val="30"/>
          <w:szCs w:val="30"/>
        </w:rPr>
        <w:t>úYß</w:t>
      </w:r>
      <w:proofErr w:type="spellEnd"/>
      <w:r w:rsidR="00B25A3E" w:rsidRPr="00E1247D">
        <w:rPr>
          <w:sz w:val="30"/>
          <w:szCs w:val="30"/>
        </w:rPr>
        <w:t xml:space="preserve"> </w:t>
      </w:r>
      <w:proofErr w:type="spellStart"/>
      <w:r w:rsidR="00B25A3E" w:rsidRPr="00E1247D">
        <w:rPr>
          <w:sz w:val="30"/>
          <w:szCs w:val="30"/>
        </w:rPr>
        <w:t>GkR®Pj§Ûm</w:t>
      </w:r>
      <w:proofErr w:type="spellEnd"/>
      <w:r w:rsidR="00B25A3E" w:rsidRPr="00E1247D">
        <w:rPr>
          <w:sz w:val="30"/>
          <w:szCs w:val="30"/>
        </w:rPr>
        <w:t xml:space="preserve"> AÕ </w:t>
      </w:r>
      <w:proofErr w:type="spellStart"/>
      <w:r w:rsidR="00B25A3E" w:rsidRPr="00E1247D">
        <w:rPr>
          <w:sz w:val="30"/>
          <w:szCs w:val="30"/>
        </w:rPr>
        <w:t>CpûX</w:t>
      </w:r>
      <w:proofErr w:type="spellEnd"/>
      <w:r w:rsidR="00B25A3E" w:rsidRPr="00E1247D">
        <w:rPr>
          <w:sz w:val="30"/>
          <w:szCs w:val="30"/>
        </w:rPr>
        <w:t xml:space="preserve">, </w:t>
      </w:r>
      <w:proofErr w:type="spellStart"/>
      <w:r w:rsidR="00AA4DCE" w:rsidRPr="00E1247D">
        <w:rPr>
          <w:sz w:val="30"/>
          <w:szCs w:val="30"/>
        </w:rPr>
        <w:t>úYù</w:t>
      </w:r>
      <w:proofErr w:type="spellEnd"/>
      <w:r w:rsidR="00AA4DCE" w:rsidRPr="00E1247D">
        <w:rPr>
          <w:sz w:val="30"/>
          <w:szCs w:val="30"/>
        </w:rPr>
        <w:t>\</w:t>
      </w:r>
      <w:proofErr w:type="spellStart"/>
      <w:r w:rsidR="00AA4DCE" w:rsidRPr="00E1247D">
        <w:rPr>
          <w:sz w:val="30"/>
          <w:szCs w:val="30"/>
        </w:rPr>
        <w:t>kR</w:t>
      </w:r>
      <w:proofErr w:type="spellEnd"/>
      <w:r w:rsidR="00AA4DCE" w:rsidRPr="00E1247D">
        <w:rPr>
          <w:sz w:val="30"/>
          <w:szCs w:val="30"/>
        </w:rPr>
        <w:t xml:space="preserve"> </w:t>
      </w:r>
      <w:proofErr w:type="spellStart"/>
      <w:r w:rsidR="00AA4DCE" w:rsidRPr="00E1247D">
        <w:rPr>
          <w:sz w:val="30"/>
          <w:szCs w:val="30"/>
        </w:rPr>
        <w:t>CPj§Ûm</w:t>
      </w:r>
      <w:proofErr w:type="spellEnd"/>
      <w:r w:rsidR="00AA4DCE" w:rsidRPr="00E1247D">
        <w:rPr>
          <w:sz w:val="30"/>
          <w:szCs w:val="30"/>
        </w:rPr>
        <w:t xml:space="preserve"> </w:t>
      </w:r>
      <w:proofErr w:type="spellStart"/>
      <w:r w:rsidR="00AA4DCE" w:rsidRPr="00E1247D">
        <w:rPr>
          <w:sz w:val="30"/>
          <w:szCs w:val="30"/>
        </w:rPr>
        <w:t>CpûX</w:t>
      </w:r>
      <w:proofErr w:type="spellEnd"/>
      <w:r w:rsidR="00AA4DCE" w:rsidRPr="00E1247D">
        <w:rPr>
          <w:sz w:val="30"/>
          <w:szCs w:val="30"/>
        </w:rPr>
        <w:t xml:space="preserve">, </w:t>
      </w:r>
      <w:r w:rsidR="00D81F71" w:rsidRPr="00E1247D">
        <w:rPr>
          <w:sz w:val="30"/>
          <w:szCs w:val="30"/>
        </w:rPr>
        <w:t>B]</w:t>
      </w:r>
      <w:proofErr w:type="spellStart"/>
      <w:r w:rsidR="00D81F71" w:rsidRPr="00E1247D">
        <w:rPr>
          <w:sz w:val="30"/>
          <w:szCs w:val="30"/>
        </w:rPr>
        <w:t>ôp</w:t>
      </w:r>
      <w:proofErr w:type="spellEnd"/>
      <w:r w:rsidR="00D81F71" w:rsidRPr="00E1247D">
        <w:rPr>
          <w:sz w:val="30"/>
          <w:szCs w:val="30"/>
        </w:rPr>
        <w:t xml:space="preserve"> </w:t>
      </w:r>
      <w:proofErr w:type="spellStart"/>
      <w:r w:rsidR="00D81F71" w:rsidRPr="00E1247D">
        <w:rPr>
          <w:sz w:val="30"/>
          <w:szCs w:val="30"/>
        </w:rPr>
        <w:t>AkR</w:t>
      </w:r>
      <w:proofErr w:type="spellEnd"/>
      <w:r w:rsidR="00D81F71" w:rsidRPr="00E1247D">
        <w:rPr>
          <w:sz w:val="30"/>
          <w:szCs w:val="30"/>
        </w:rPr>
        <w:t xml:space="preserve"> </w:t>
      </w:r>
      <w:proofErr w:type="spellStart"/>
      <w:r w:rsidR="00D81F71" w:rsidRPr="00E1247D">
        <w:rPr>
          <w:sz w:val="30"/>
          <w:szCs w:val="30"/>
        </w:rPr>
        <w:t>Nôv</w:t>
      </w:r>
      <w:proofErr w:type="spellEnd"/>
      <w:r w:rsidR="00D81F71" w:rsidRPr="00E1247D">
        <w:rPr>
          <w:sz w:val="30"/>
          <w:szCs w:val="30"/>
        </w:rPr>
        <w:t>§¬</w:t>
      </w:r>
      <w:proofErr w:type="spellStart"/>
      <w:r w:rsidR="00D81F71" w:rsidRPr="00E1247D">
        <w:rPr>
          <w:sz w:val="30"/>
          <w:szCs w:val="30"/>
        </w:rPr>
        <w:t>LÞdÏ</w:t>
      </w:r>
      <w:proofErr w:type="spellEnd"/>
      <w:r w:rsidR="00D81F71" w:rsidRPr="00E1247D">
        <w:rPr>
          <w:sz w:val="30"/>
          <w:szCs w:val="30"/>
        </w:rPr>
        <w:t xml:space="preserve">, </w:t>
      </w:r>
      <w:proofErr w:type="spellStart"/>
      <w:r w:rsidR="00EC52ED" w:rsidRPr="00E1247D">
        <w:rPr>
          <w:sz w:val="30"/>
          <w:szCs w:val="30"/>
        </w:rPr>
        <w:t>CkR</w:t>
      </w:r>
      <w:proofErr w:type="spellEnd"/>
      <w:r w:rsidR="00EC52ED" w:rsidRPr="00E1247D">
        <w:rPr>
          <w:sz w:val="30"/>
          <w:szCs w:val="30"/>
        </w:rPr>
        <w:t xml:space="preserve"> </w:t>
      </w:r>
      <w:proofErr w:type="spellStart"/>
      <w:r w:rsidR="00EC52ED" w:rsidRPr="00E1247D">
        <w:rPr>
          <w:sz w:val="30"/>
          <w:szCs w:val="30"/>
        </w:rPr>
        <w:t>ShNj§WjûRd</w:t>
      </w:r>
      <w:proofErr w:type="spellEnd"/>
      <w:r w:rsidR="00EC52ED" w:rsidRPr="00E1247D">
        <w:rPr>
          <w:sz w:val="30"/>
          <w:szCs w:val="30"/>
        </w:rPr>
        <w:t xml:space="preserve"> </w:t>
      </w:r>
      <w:proofErr w:type="spellStart"/>
      <w:r w:rsidR="00EC52ED" w:rsidRPr="00E1247D">
        <w:rPr>
          <w:sz w:val="30"/>
          <w:szCs w:val="30"/>
        </w:rPr>
        <w:t>LôQ</w:t>
      </w:r>
      <w:proofErr w:type="spellEnd"/>
      <w:r w:rsidR="00EC52ED" w:rsidRPr="00E1247D">
        <w:rPr>
          <w:sz w:val="30"/>
          <w:szCs w:val="30"/>
        </w:rPr>
        <w:t xml:space="preserve"> </w:t>
      </w:r>
      <w:proofErr w:type="spellStart"/>
      <w:r w:rsidR="00EC52ED" w:rsidRPr="00E1247D">
        <w:rPr>
          <w:sz w:val="30"/>
          <w:szCs w:val="30"/>
        </w:rPr>
        <w:t>AYoLÞdÏ</w:t>
      </w:r>
      <w:proofErr w:type="spellEnd"/>
      <w:r w:rsidR="00D74E9C" w:rsidRPr="00E1247D">
        <w:rPr>
          <w:sz w:val="30"/>
          <w:szCs w:val="30"/>
        </w:rPr>
        <w:t xml:space="preserve"> AÚ[</w:t>
      </w:r>
      <w:proofErr w:type="spellStart"/>
      <w:r w:rsidR="00D74E9C" w:rsidRPr="00E1247D">
        <w:rPr>
          <w:sz w:val="30"/>
          <w:szCs w:val="30"/>
        </w:rPr>
        <w:t>lTh¥ÚkRÕ</w:t>
      </w:r>
      <w:proofErr w:type="spellEnd"/>
      <w:r w:rsidR="00D74E9C" w:rsidRPr="00E1247D">
        <w:rPr>
          <w:sz w:val="30"/>
          <w:szCs w:val="30"/>
        </w:rPr>
        <w:t xml:space="preserve">, </w:t>
      </w:r>
      <w:proofErr w:type="spellStart"/>
      <w:r w:rsidR="00A00FE5" w:rsidRPr="00E1247D">
        <w:rPr>
          <w:sz w:val="30"/>
          <w:szCs w:val="30"/>
        </w:rPr>
        <w:t>AY</w:t>
      </w:r>
      <w:r w:rsidR="008C3E51" w:rsidRPr="00E1247D">
        <w:rPr>
          <w:sz w:val="30"/>
          <w:szCs w:val="30"/>
        </w:rPr>
        <w:t>Wó</w:t>
      </w:r>
      <w:r w:rsidR="00A00FE5" w:rsidRPr="00E1247D">
        <w:rPr>
          <w:sz w:val="30"/>
          <w:szCs w:val="30"/>
        </w:rPr>
        <w:t>Ls</w:t>
      </w:r>
      <w:proofErr w:type="spellEnd"/>
      <w:r w:rsidR="00A00FE5" w:rsidRPr="00E1247D">
        <w:rPr>
          <w:sz w:val="30"/>
          <w:szCs w:val="30"/>
        </w:rPr>
        <w:t xml:space="preserve"> </w:t>
      </w:r>
      <w:proofErr w:type="spellStart"/>
      <w:r w:rsidR="00A00FE5" w:rsidRPr="00E1247D">
        <w:rPr>
          <w:sz w:val="30"/>
          <w:szCs w:val="30"/>
        </w:rPr>
        <w:t>ShNj§WeLs</w:t>
      </w:r>
      <w:proofErr w:type="spellEnd"/>
      <w:r w:rsidR="00A00FE5" w:rsidRPr="00E1247D">
        <w:rPr>
          <w:sz w:val="30"/>
          <w:szCs w:val="30"/>
        </w:rPr>
        <w:t xml:space="preserve"> </w:t>
      </w:r>
      <w:proofErr w:type="spellStart"/>
      <w:r w:rsidR="00A00FE5" w:rsidRPr="00E1247D">
        <w:rPr>
          <w:sz w:val="30"/>
          <w:szCs w:val="30"/>
        </w:rPr>
        <w:t>êXUôL</w:t>
      </w:r>
      <w:proofErr w:type="spellEnd"/>
      <w:r w:rsidR="00A00FE5" w:rsidRPr="00E1247D">
        <w:rPr>
          <w:sz w:val="30"/>
          <w:szCs w:val="30"/>
        </w:rPr>
        <w:t xml:space="preserve"> </w:t>
      </w:r>
      <w:proofErr w:type="spellStart"/>
      <w:r w:rsidR="00A00FE5" w:rsidRPr="00E1247D">
        <w:rPr>
          <w:sz w:val="30"/>
          <w:szCs w:val="30"/>
        </w:rPr>
        <w:t>úSWjûR</w:t>
      </w:r>
      <w:proofErr w:type="spellEnd"/>
      <w:r w:rsidR="00A00FE5" w:rsidRPr="00E1247D">
        <w:rPr>
          <w:sz w:val="30"/>
          <w:szCs w:val="30"/>
        </w:rPr>
        <w:t xml:space="preserve"> </w:t>
      </w:r>
      <w:proofErr w:type="spellStart"/>
      <w:r w:rsidR="00575595" w:rsidRPr="00E1247D">
        <w:rPr>
          <w:sz w:val="30"/>
          <w:szCs w:val="30"/>
        </w:rPr>
        <w:t>LQd¡hP</w:t>
      </w:r>
      <w:r w:rsidR="00B37C4F" w:rsidRPr="00E1247D">
        <w:rPr>
          <w:sz w:val="30"/>
          <w:szCs w:val="30"/>
        </w:rPr>
        <w:t>ôoLs</w:t>
      </w:r>
      <w:proofErr w:type="spellEnd"/>
      <w:r w:rsidR="00B37C4F" w:rsidRPr="00E1247D">
        <w:rPr>
          <w:sz w:val="30"/>
          <w:szCs w:val="30"/>
        </w:rPr>
        <w:t>,</w:t>
      </w:r>
      <w:r w:rsidR="00B37C4F" w:rsidRPr="00E1247D">
        <w:rPr>
          <w:rFonts w:ascii="TML_Vaigai_Normal" w:hAnsi="TML_Vaigai_Normal"/>
          <w:sz w:val="30"/>
          <w:szCs w:val="30"/>
        </w:rPr>
        <w:t xml:space="preserve"> </w:t>
      </w:r>
      <w:r w:rsidR="00C009FD" w:rsidRPr="00E1247D">
        <w:rPr>
          <w:sz w:val="30"/>
          <w:szCs w:val="30"/>
        </w:rPr>
        <w:t>AÕ</w:t>
      </w:r>
      <w:r w:rsidR="00C009FD" w:rsidRPr="00E1247D">
        <w:rPr>
          <w:rFonts w:ascii="TML_Vaigai_Normal" w:hAnsi="TML_Vaigai_Normal"/>
          <w:sz w:val="30"/>
          <w:szCs w:val="30"/>
        </w:rPr>
        <w:t xml:space="preserve"> </w:t>
      </w:r>
      <w:proofErr w:type="spellStart"/>
      <w:r w:rsidR="00C009FD" w:rsidRPr="00E1247D">
        <w:rPr>
          <w:sz w:val="30"/>
          <w:szCs w:val="30"/>
        </w:rPr>
        <w:t>úUXôL</w:t>
      </w:r>
      <w:proofErr w:type="spellEnd"/>
      <w:r w:rsidR="00C009FD" w:rsidRPr="00E1247D">
        <w:rPr>
          <w:sz w:val="30"/>
          <w:szCs w:val="30"/>
        </w:rPr>
        <w:t xml:space="preserve"> </w:t>
      </w:r>
      <w:proofErr w:type="spellStart"/>
      <w:r w:rsidR="008D6EC3" w:rsidRPr="00E1247D">
        <w:rPr>
          <w:sz w:val="30"/>
          <w:szCs w:val="30"/>
        </w:rPr>
        <w:t>LPkÕ</w:t>
      </w:r>
      <w:proofErr w:type="spellEnd"/>
      <w:r w:rsidR="008C3E51" w:rsidRPr="00E1247D">
        <w:rPr>
          <w:sz w:val="30"/>
          <w:szCs w:val="30"/>
        </w:rPr>
        <w:t xml:space="preserve"> </w:t>
      </w:r>
      <w:proofErr w:type="spellStart"/>
      <w:r w:rsidR="008D6EC3" w:rsidRPr="00E1247D">
        <w:rPr>
          <w:sz w:val="30"/>
          <w:szCs w:val="30"/>
        </w:rPr>
        <w:t>ùNuß</w:t>
      </w:r>
      <w:proofErr w:type="spellEnd"/>
      <w:r w:rsidR="008D6EC3" w:rsidRPr="00E1247D">
        <w:rPr>
          <w:sz w:val="30"/>
          <w:szCs w:val="30"/>
        </w:rPr>
        <w:t xml:space="preserve">, </w:t>
      </w:r>
      <w:proofErr w:type="spellStart"/>
      <w:r w:rsidR="00E844FA" w:rsidRPr="00E1247D">
        <w:rPr>
          <w:sz w:val="30"/>
          <w:szCs w:val="30"/>
        </w:rPr>
        <w:t>CúVÑÜdÏ</w:t>
      </w:r>
      <w:proofErr w:type="spellEnd"/>
      <w:r w:rsidR="00E844FA" w:rsidRPr="00E1247D">
        <w:rPr>
          <w:sz w:val="30"/>
          <w:szCs w:val="30"/>
        </w:rPr>
        <w:t xml:space="preserve"> </w:t>
      </w:r>
      <w:proofErr w:type="spellStart"/>
      <w:r w:rsidR="00E844FA" w:rsidRPr="00E1247D">
        <w:rPr>
          <w:sz w:val="30"/>
          <w:szCs w:val="30"/>
        </w:rPr>
        <w:t>CWiÓ</w:t>
      </w:r>
      <w:proofErr w:type="spellEnd"/>
      <w:r w:rsidR="00E844FA" w:rsidRPr="00E1247D">
        <w:rPr>
          <w:sz w:val="30"/>
          <w:szCs w:val="30"/>
        </w:rPr>
        <w:t xml:space="preserve"> </w:t>
      </w:r>
      <w:proofErr w:type="spellStart"/>
      <w:r w:rsidR="00E844FA" w:rsidRPr="00E1247D">
        <w:rPr>
          <w:sz w:val="30"/>
          <w:szCs w:val="30"/>
        </w:rPr>
        <w:t>YVRôL</w:t>
      </w:r>
      <w:proofErr w:type="spellEnd"/>
      <w:r w:rsidR="00E844FA" w:rsidRPr="00E1247D">
        <w:rPr>
          <w:sz w:val="30"/>
          <w:szCs w:val="30"/>
        </w:rPr>
        <w:t xml:space="preserve"> </w:t>
      </w:r>
      <w:proofErr w:type="spellStart"/>
      <w:r w:rsidR="00E844FA" w:rsidRPr="00E1247D">
        <w:rPr>
          <w:sz w:val="30"/>
          <w:szCs w:val="30"/>
        </w:rPr>
        <w:t>CÚkR</w:t>
      </w:r>
      <w:proofErr w:type="spellEnd"/>
      <w:r w:rsidR="008C3E51" w:rsidRPr="00E1247D">
        <w:rPr>
          <w:sz w:val="30"/>
          <w:szCs w:val="30"/>
        </w:rPr>
        <w:t xml:space="preserve"> </w:t>
      </w:r>
      <w:proofErr w:type="spellStart"/>
      <w:r w:rsidR="00E844FA" w:rsidRPr="00E1247D">
        <w:rPr>
          <w:sz w:val="30"/>
          <w:szCs w:val="30"/>
        </w:rPr>
        <w:t>úTôÕ</w:t>
      </w:r>
      <w:proofErr w:type="spellEnd"/>
      <w:r w:rsidR="00E844FA" w:rsidRPr="00E1247D">
        <w:rPr>
          <w:sz w:val="30"/>
          <w:szCs w:val="30"/>
        </w:rPr>
        <w:t xml:space="preserve">, </w:t>
      </w:r>
      <w:proofErr w:type="spellStart"/>
      <w:r w:rsidR="006E6EA3" w:rsidRPr="00E1247D">
        <w:rPr>
          <w:sz w:val="30"/>
          <w:szCs w:val="30"/>
        </w:rPr>
        <w:t>AYo</w:t>
      </w:r>
      <w:proofErr w:type="spellEnd"/>
      <w:r w:rsidR="006E6EA3" w:rsidRPr="00E1247D">
        <w:rPr>
          <w:sz w:val="30"/>
          <w:szCs w:val="30"/>
        </w:rPr>
        <w:t xml:space="preserve"> </w:t>
      </w:r>
      <w:proofErr w:type="spellStart"/>
      <w:r w:rsidR="00293380" w:rsidRPr="00E1247D">
        <w:rPr>
          <w:sz w:val="30"/>
          <w:szCs w:val="30"/>
        </w:rPr>
        <w:t>úUp</w:t>
      </w:r>
      <w:proofErr w:type="spellEnd"/>
      <w:r w:rsidR="00293380" w:rsidRPr="00E1247D">
        <w:rPr>
          <w:sz w:val="30"/>
          <w:szCs w:val="30"/>
        </w:rPr>
        <w:t xml:space="preserve"> </w:t>
      </w:r>
      <w:proofErr w:type="spellStart"/>
      <w:r w:rsidR="00293380" w:rsidRPr="00E1247D">
        <w:rPr>
          <w:sz w:val="30"/>
          <w:szCs w:val="30"/>
        </w:rPr>
        <w:t>ùRôe</w:t>
      </w:r>
      <w:proofErr w:type="spellEnd"/>
      <w:r w:rsidR="00293380" w:rsidRPr="00E1247D">
        <w:rPr>
          <w:sz w:val="30"/>
          <w:szCs w:val="30"/>
        </w:rPr>
        <w:t>¡]Õ.</w:t>
      </w:r>
    </w:p>
    <w:p w14:paraId="6D0E73CF" w14:textId="77777777" w:rsidR="003C0628" w:rsidRPr="00E1247D" w:rsidRDefault="00A6348F" w:rsidP="00433639">
      <w:pPr>
        <w:ind w:firstLine="567"/>
        <w:rPr>
          <w:sz w:val="30"/>
          <w:szCs w:val="30"/>
        </w:rPr>
      </w:pPr>
      <w:r w:rsidRPr="00E1247D">
        <w:rPr>
          <w:sz w:val="30"/>
          <w:szCs w:val="30"/>
        </w:rPr>
        <w:lastRenderedPageBreak/>
        <w:t>48.</w:t>
      </w:r>
      <w:r w:rsidR="00C019DE">
        <w:rPr>
          <w:sz w:val="30"/>
          <w:szCs w:val="30"/>
        </w:rPr>
        <w:t xml:space="preserve"> </w:t>
      </w:r>
      <w:proofErr w:type="spellStart"/>
      <w:r w:rsidR="00FD55E8" w:rsidRPr="00E1247D">
        <w:rPr>
          <w:sz w:val="30"/>
          <w:szCs w:val="30"/>
        </w:rPr>
        <w:t>ClùTôÝÕ</w:t>
      </w:r>
      <w:proofErr w:type="spellEnd"/>
      <w:r w:rsidR="00FD55E8" w:rsidRPr="00E1247D">
        <w:rPr>
          <w:sz w:val="30"/>
          <w:szCs w:val="30"/>
        </w:rPr>
        <w:t>,</w:t>
      </w:r>
      <w:r w:rsidR="00616BFB" w:rsidRPr="00E1247D">
        <w:rPr>
          <w:sz w:val="30"/>
          <w:szCs w:val="30"/>
        </w:rPr>
        <w:t xml:space="preserve"> </w:t>
      </w:r>
      <w:proofErr w:type="spellStart"/>
      <w:r w:rsidR="00616BFB" w:rsidRPr="00E1247D">
        <w:rPr>
          <w:sz w:val="30"/>
          <w:szCs w:val="30"/>
        </w:rPr>
        <w:t>UßT¥Ùm</w:t>
      </w:r>
      <w:proofErr w:type="spellEnd"/>
      <w:r w:rsidR="00616BFB" w:rsidRPr="00E1247D">
        <w:rPr>
          <w:sz w:val="30"/>
          <w:szCs w:val="30"/>
        </w:rPr>
        <w:t xml:space="preserve"> LY²ÙeLs,</w:t>
      </w:r>
      <w:r w:rsidR="00FC608B" w:rsidRPr="00E1247D">
        <w:rPr>
          <w:sz w:val="30"/>
          <w:szCs w:val="30"/>
        </w:rPr>
        <w:t xml:space="preserve"> </w:t>
      </w:r>
      <w:proofErr w:type="spellStart"/>
      <w:r w:rsidR="00FC608B" w:rsidRPr="00E1247D">
        <w:rPr>
          <w:sz w:val="30"/>
          <w:szCs w:val="30"/>
        </w:rPr>
        <w:t>AkR</w:t>
      </w:r>
      <w:proofErr w:type="spellEnd"/>
      <w:r w:rsidR="00FC608B" w:rsidRPr="00E1247D">
        <w:rPr>
          <w:sz w:val="30"/>
          <w:szCs w:val="30"/>
        </w:rPr>
        <w:t xml:space="preserve"> </w:t>
      </w:r>
      <w:proofErr w:type="gramStart"/>
      <w:r w:rsidR="00FC608B" w:rsidRPr="00E1247D">
        <w:rPr>
          <w:sz w:val="30"/>
          <w:szCs w:val="30"/>
        </w:rPr>
        <w:t>_]</w:t>
      </w:r>
      <w:proofErr w:type="spellStart"/>
      <w:r w:rsidR="00FC608B" w:rsidRPr="00E1247D">
        <w:rPr>
          <w:sz w:val="30"/>
          <w:szCs w:val="30"/>
        </w:rPr>
        <w:t>eLû</w:t>
      </w:r>
      <w:proofErr w:type="spellEnd"/>
      <w:proofErr w:type="gramEnd"/>
      <w:r w:rsidR="00FC608B" w:rsidRPr="00E1247D">
        <w:rPr>
          <w:sz w:val="30"/>
          <w:szCs w:val="30"/>
        </w:rPr>
        <w:t xml:space="preserve">[d </w:t>
      </w:r>
      <w:proofErr w:type="spellStart"/>
      <w:r w:rsidR="005C2DF8" w:rsidRPr="00E1247D">
        <w:rPr>
          <w:sz w:val="30"/>
          <w:szCs w:val="30"/>
        </w:rPr>
        <w:t>ûLÕ</w:t>
      </w:r>
      <w:proofErr w:type="spellEnd"/>
      <w:r w:rsidR="005C2DF8" w:rsidRPr="00E1247D">
        <w:rPr>
          <w:sz w:val="30"/>
          <w:szCs w:val="30"/>
        </w:rPr>
        <w:t xml:space="preserve"> </w:t>
      </w:r>
      <w:proofErr w:type="spellStart"/>
      <w:r w:rsidR="005C2DF8" w:rsidRPr="00E1247D">
        <w:rPr>
          <w:sz w:val="30"/>
          <w:szCs w:val="30"/>
        </w:rPr>
        <w:t>ùNnÙmT¥VôL</w:t>
      </w:r>
      <w:proofErr w:type="spellEnd"/>
      <w:r w:rsidR="005C2DF8" w:rsidRPr="00E1247D">
        <w:rPr>
          <w:sz w:val="30"/>
          <w:szCs w:val="30"/>
        </w:rPr>
        <w:t>,</w:t>
      </w:r>
      <w:r w:rsidR="00FD55E8" w:rsidRPr="00E1247D">
        <w:rPr>
          <w:sz w:val="30"/>
          <w:szCs w:val="30"/>
        </w:rPr>
        <w:t xml:space="preserve"> </w:t>
      </w:r>
      <w:proofErr w:type="spellStart"/>
      <w:r w:rsidR="00780CC7" w:rsidRPr="00E1247D">
        <w:rPr>
          <w:sz w:val="30"/>
          <w:szCs w:val="30"/>
        </w:rPr>
        <w:t>TÜp</w:t>
      </w:r>
      <w:proofErr w:type="spellEnd"/>
      <w:r w:rsidR="00780CC7" w:rsidRPr="00E1247D">
        <w:rPr>
          <w:sz w:val="30"/>
          <w:szCs w:val="30"/>
        </w:rPr>
        <w:t xml:space="preserve"> </w:t>
      </w:r>
      <w:proofErr w:type="spellStart"/>
      <w:r w:rsidR="00780CC7" w:rsidRPr="00E1247D">
        <w:rPr>
          <w:sz w:val="30"/>
          <w:szCs w:val="30"/>
        </w:rPr>
        <w:t>RUvÏÜdÏl</w:t>
      </w:r>
      <w:proofErr w:type="spellEnd"/>
      <w:r w:rsidR="00780CC7" w:rsidRPr="00E1247D">
        <w:rPr>
          <w:sz w:val="30"/>
          <w:szCs w:val="30"/>
        </w:rPr>
        <w:t xml:space="preserve"> </w:t>
      </w:r>
      <w:proofErr w:type="spellStart"/>
      <w:r w:rsidR="00780CC7" w:rsidRPr="00E1247D">
        <w:rPr>
          <w:sz w:val="30"/>
          <w:szCs w:val="30"/>
        </w:rPr>
        <w:t>úTôÏm</w:t>
      </w:r>
      <w:proofErr w:type="spellEnd"/>
      <w:r w:rsidR="00780CC7" w:rsidRPr="00E1247D">
        <w:rPr>
          <w:sz w:val="30"/>
          <w:szCs w:val="30"/>
        </w:rPr>
        <w:t xml:space="preserve"> </w:t>
      </w:r>
      <w:proofErr w:type="spellStart"/>
      <w:r w:rsidR="00780CC7" w:rsidRPr="00E1247D">
        <w:rPr>
          <w:sz w:val="30"/>
          <w:szCs w:val="30"/>
        </w:rPr>
        <w:t>RuàûPV</w:t>
      </w:r>
      <w:proofErr w:type="spellEnd"/>
      <w:r w:rsidR="00780CC7" w:rsidRPr="00E1247D">
        <w:rPr>
          <w:sz w:val="30"/>
          <w:szCs w:val="30"/>
        </w:rPr>
        <w:t xml:space="preserve"> </w:t>
      </w:r>
      <w:proofErr w:type="spellStart"/>
      <w:r w:rsidR="00780CC7" w:rsidRPr="00E1247D">
        <w:rPr>
          <w:sz w:val="30"/>
          <w:szCs w:val="30"/>
        </w:rPr>
        <w:t>TôûR«p</w:t>
      </w:r>
      <w:proofErr w:type="spellEnd"/>
      <w:r w:rsidR="00780CC7" w:rsidRPr="00E1247D">
        <w:rPr>
          <w:sz w:val="30"/>
          <w:szCs w:val="30"/>
        </w:rPr>
        <w:t xml:space="preserve"> </w:t>
      </w:r>
      <w:proofErr w:type="spellStart"/>
      <w:r w:rsidR="00780CC7" w:rsidRPr="00E1247D">
        <w:rPr>
          <w:sz w:val="30"/>
          <w:szCs w:val="30"/>
        </w:rPr>
        <w:t>CÚkRúTôÕ</w:t>
      </w:r>
      <w:proofErr w:type="spellEnd"/>
      <w:r w:rsidR="00780CC7" w:rsidRPr="00E1247D">
        <w:rPr>
          <w:sz w:val="30"/>
          <w:szCs w:val="30"/>
        </w:rPr>
        <w:t xml:space="preserve">, </w:t>
      </w:r>
      <w:r w:rsidR="00B8174F" w:rsidRPr="00E1247D">
        <w:rPr>
          <w:sz w:val="30"/>
          <w:szCs w:val="30"/>
        </w:rPr>
        <w:t xml:space="preserve">JÚ </w:t>
      </w:r>
      <w:proofErr w:type="spellStart"/>
      <w:r w:rsidR="00B8174F" w:rsidRPr="00E1247D">
        <w:rPr>
          <w:sz w:val="30"/>
          <w:szCs w:val="30"/>
        </w:rPr>
        <w:t>ULjRô</w:t>
      </w:r>
      <w:proofErr w:type="spellEnd"/>
      <w:r w:rsidR="00B8174F" w:rsidRPr="00E1247D">
        <w:rPr>
          <w:sz w:val="30"/>
          <w:szCs w:val="30"/>
        </w:rPr>
        <w:t xml:space="preserve">] </w:t>
      </w:r>
      <w:proofErr w:type="spellStart"/>
      <w:r w:rsidR="00B8174F" w:rsidRPr="00E1247D">
        <w:rPr>
          <w:sz w:val="30"/>
          <w:szCs w:val="30"/>
        </w:rPr>
        <w:t>ùY°fNUô</w:t>
      </w:r>
      <w:proofErr w:type="spellEnd"/>
      <w:r w:rsidR="00B8174F" w:rsidRPr="00E1247D">
        <w:rPr>
          <w:sz w:val="30"/>
          <w:szCs w:val="30"/>
        </w:rPr>
        <w:t xml:space="preserve">]Õ </w:t>
      </w:r>
      <w:proofErr w:type="spellStart"/>
      <w:r w:rsidR="00CD468E" w:rsidRPr="00E1247D">
        <w:rPr>
          <w:sz w:val="30"/>
          <w:szCs w:val="30"/>
        </w:rPr>
        <w:t>AYàdÏ</w:t>
      </w:r>
      <w:proofErr w:type="spellEnd"/>
      <w:r w:rsidR="00CD468E" w:rsidRPr="00E1247D">
        <w:rPr>
          <w:sz w:val="30"/>
          <w:szCs w:val="30"/>
        </w:rPr>
        <w:t xml:space="preserve"> </w:t>
      </w:r>
      <w:proofErr w:type="spellStart"/>
      <w:r w:rsidR="00CD468E" w:rsidRPr="00E1247D">
        <w:rPr>
          <w:sz w:val="30"/>
          <w:szCs w:val="30"/>
        </w:rPr>
        <w:t>Øu</w:t>
      </w:r>
      <w:proofErr w:type="spellEnd"/>
      <w:r w:rsidR="00CD468E" w:rsidRPr="00E1247D">
        <w:rPr>
          <w:sz w:val="30"/>
          <w:szCs w:val="30"/>
        </w:rPr>
        <w:t>]</w:t>
      </w:r>
      <w:proofErr w:type="spellStart"/>
      <w:r w:rsidR="00CD468E" w:rsidRPr="00E1247D">
        <w:rPr>
          <w:sz w:val="30"/>
          <w:szCs w:val="30"/>
        </w:rPr>
        <w:t>ô</w:t>
      </w:r>
      <w:r w:rsidR="004371F4" w:rsidRPr="00E1247D">
        <w:rPr>
          <w:sz w:val="30"/>
          <w:szCs w:val="30"/>
        </w:rPr>
        <w:t>p</w:t>
      </w:r>
      <w:proofErr w:type="spellEnd"/>
      <w:r w:rsidR="004371F4" w:rsidRPr="00E1247D">
        <w:rPr>
          <w:sz w:val="30"/>
          <w:szCs w:val="30"/>
        </w:rPr>
        <w:t xml:space="preserve"> </w:t>
      </w:r>
      <w:proofErr w:type="spellStart"/>
      <w:r w:rsidR="004371F4" w:rsidRPr="00E1247D">
        <w:rPr>
          <w:sz w:val="30"/>
          <w:szCs w:val="30"/>
        </w:rPr>
        <w:t>T°f£hPÕ</w:t>
      </w:r>
      <w:proofErr w:type="spellEnd"/>
      <w:r w:rsidR="004371F4" w:rsidRPr="00E1247D">
        <w:rPr>
          <w:sz w:val="30"/>
          <w:szCs w:val="30"/>
        </w:rPr>
        <w:t xml:space="preserve">, </w:t>
      </w:r>
      <w:r w:rsidR="00FA57F7" w:rsidRPr="00E1247D">
        <w:rPr>
          <w:sz w:val="30"/>
          <w:szCs w:val="30"/>
        </w:rPr>
        <w:t xml:space="preserve">AÕ </w:t>
      </w:r>
      <w:proofErr w:type="spellStart"/>
      <w:r w:rsidR="004A3CBF" w:rsidRPr="00E1247D">
        <w:rPr>
          <w:sz w:val="30"/>
          <w:szCs w:val="30"/>
        </w:rPr>
        <w:t>AYàûPV</w:t>
      </w:r>
      <w:proofErr w:type="spellEnd"/>
      <w:r w:rsidR="004A3CBF" w:rsidRPr="00E1247D">
        <w:rPr>
          <w:sz w:val="30"/>
          <w:szCs w:val="30"/>
        </w:rPr>
        <w:t xml:space="preserve"> </w:t>
      </w:r>
      <w:proofErr w:type="spellStart"/>
      <w:r w:rsidR="004A3CBF" w:rsidRPr="00E1247D">
        <w:rPr>
          <w:sz w:val="30"/>
          <w:szCs w:val="30"/>
        </w:rPr>
        <w:t>LiL</w:t>
      </w:r>
      <w:r w:rsidR="007B77CB" w:rsidRPr="00E1247D">
        <w:rPr>
          <w:sz w:val="30"/>
          <w:szCs w:val="30"/>
        </w:rPr>
        <w:t>ÞûPV</w:t>
      </w:r>
      <w:proofErr w:type="spellEnd"/>
      <w:r w:rsidR="007B77CB" w:rsidRPr="00E1247D">
        <w:rPr>
          <w:sz w:val="30"/>
          <w:szCs w:val="30"/>
        </w:rPr>
        <w:t xml:space="preserve"> </w:t>
      </w:r>
      <w:proofErr w:type="spellStart"/>
      <w:r w:rsidR="007B77CB" w:rsidRPr="00E1247D">
        <w:rPr>
          <w:sz w:val="30"/>
          <w:szCs w:val="30"/>
        </w:rPr>
        <w:t>TôoûYûV</w:t>
      </w:r>
      <w:proofErr w:type="spellEnd"/>
      <w:r w:rsidR="007B77CB" w:rsidRPr="00E1247D">
        <w:rPr>
          <w:sz w:val="30"/>
          <w:szCs w:val="30"/>
        </w:rPr>
        <w:t xml:space="preserve"> </w:t>
      </w:r>
      <w:proofErr w:type="spellStart"/>
      <w:r w:rsidR="007B77CB" w:rsidRPr="00E1247D">
        <w:rPr>
          <w:sz w:val="30"/>
          <w:szCs w:val="30"/>
        </w:rPr>
        <w:t>Atßl</w:t>
      </w:r>
      <w:proofErr w:type="spellEnd"/>
      <w:r w:rsidR="008C3E51" w:rsidRPr="00E1247D">
        <w:rPr>
          <w:sz w:val="30"/>
          <w:szCs w:val="30"/>
        </w:rPr>
        <w:t xml:space="preserve"> </w:t>
      </w:r>
      <w:proofErr w:type="spellStart"/>
      <w:r w:rsidR="007B77CB" w:rsidRPr="00E1247D">
        <w:rPr>
          <w:sz w:val="30"/>
          <w:szCs w:val="30"/>
        </w:rPr>
        <w:t>úTô</w:t>
      </w:r>
      <w:r w:rsidR="009F593C" w:rsidRPr="00E1247D">
        <w:rPr>
          <w:sz w:val="30"/>
          <w:szCs w:val="30"/>
        </w:rPr>
        <w:t>ÏmT¥dÏd</w:t>
      </w:r>
      <w:proofErr w:type="spellEnd"/>
      <w:r w:rsidR="009F593C" w:rsidRPr="00E1247D">
        <w:rPr>
          <w:sz w:val="30"/>
          <w:szCs w:val="30"/>
        </w:rPr>
        <w:t xml:space="preserve"> </w:t>
      </w:r>
      <w:proofErr w:type="spellStart"/>
      <w:r w:rsidR="009F593C" w:rsidRPr="00E1247D">
        <w:rPr>
          <w:sz w:val="30"/>
          <w:szCs w:val="30"/>
        </w:rPr>
        <w:t>áP</w:t>
      </w:r>
      <w:proofErr w:type="spellEnd"/>
      <w:r w:rsidR="007B77CB" w:rsidRPr="00E1247D">
        <w:rPr>
          <w:sz w:val="30"/>
          <w:szCs w:val="30"/>
        </w:rPr>
        <w:t xml:space="preserve"> </w:t>
      </w:r>
      <w:proofErr w:type="spellStart"/>
      <w:r w:rsidR="007B77CB" w:rsidRPr="00E1247D">
        <w:rPr>
          <w:sz w:val="30"/>
          <w:szCs w:val="30"/>
        </w:rPr>
        <w:t>ùNnÙm</w:t>
      </w:r>
      <w:r w:rsidR="009F593C" w:rsidRPr="00E1247D">
        <w:rPr>
          <w:sz w:val="30"/>
          <w:szCs w:val="30"/>
        </w:rPr>
        <w:t>T¥VôL</w:t>
      </w:r>
      <w:proofErr w:type="spellEnd"/>
      <w:r w:rsidR="009F593C" w:rsidRPr="00E1247D">
        <w:rPr>
          <w:sz w:val="30"/>
          <w:szCs w:val="30"/>
        </w:rPr>
        <w:t xml:space="preserve"> ª</w:t>
      </w:r>
      <w:proofErr w:type="spellStart"/>
      <w:r w:rsidR="009F593C" w:rsidRPr="00E1247D">
        <w:rPr>
          <w:sz w:val="30"/>
          <w:szCs w:val="30"/>
        </w:rPr>
        <w:t>LÜm</w:t>
      </w:r>
      <w:proofErr w:type="spellEnd"/>
      <w:r w:rsidR="009F593C" w:rsidRPr="00E1247D">
        <w:rPr>
          <w:sz w:val="30"/>
          <w:szCs w:val="30"/>
        </w:rPr>
        <w:t xml:space="preserve"> </w:t>
      </w:r>
      <w:r w:rsidR="001F7A35" w:rsidRPr="00E1247D">
        <w:rPr>
          <w:sz w:val="30"/>
          <w:szCs w:val="30"/>
        </w:rPr>
        <w:t>©</w:t>
      </w:r>
      <w:proofErr w:type="spellStart"/>
      <w:r w:rsidR="001F7A35" w:rsidRPr="00E1247D">
        <w:rPr>
          <w:sz w:val="30"/>
          <w:szCs w:val="30"/>
        </w:rPr>
        <w:t>WLôNUô«ÚkRÕ</w:t>
      </w:r>
      <w:proofErr w:type="spellEnd"/>
      <w:r w:rsidR="001F7A35" w:rsidRPr="00E1247D">
        <w:rPr>
          <w:sz w:val="30"/>
          <w:szCs w:val="30"/>
        </w:rPr>
        <w:t xml:space="preserve">. </w:t>
      </w:r>
      <w:proofErr w:type="spellStart"/>
      <w:r w:rsidR="004A60C8" w:rsidRPr="00E1247D">
        <w:rPr>
          <w:sz w:val="30"/>
          <w:szCs w:val="30"/>
        </w:rPr>
        <w:t>úTô</w:t>
      </w:r>
      <w:r w:rsidR="008C3E51" w:rsidRPr="00E1247D">
        <w:rPr>
          <w:sz w:val="30"/>
          <w:szCs w:val="30"/>
        </w:rPr>
        <w:t>Wó</w:t>
      </w:r>
      <w:r w:rsidR="004A60C8" w:rsidRPr="00E1247D">
        <w:rPr>
          <w:sz w:val="30"/>
          <w:szCs w:val="30"/>
        </w:rPr>
        <w:t>úNYLoLÞm</w:t>
      </w:r>
      <w:proofErr w:type="spellEnd"/>
      <w:r w:rsidR="004A60C8" w:rsidRPr="00E1247D">
        <w:rPr>
          <w:sz w:val="30"/>
          <w:szCs w:val="30"/>
        </w:rPr>
        <w:t xml:space="preserve">, </w:t>
      </w:r>
      <w:r w:rsidR="0089758C" w:rsidRPr="00E1247D">
        <w:rPr>
          <w:sz w:val="30"/>
          <w:szCs w:val="30"/>
        </w:rPr>
        <w:t>Ut\</w:t>
      </w:r>
      <w:proofErr w:type="spellStart"/>
      <w:r w:rsidR="0089758C" w:rsidRPr="00E1247D">
        <w:rPr>
          <w:sz w:val="30"/>
          <w:szCs w:val="30"/>
        </w:rPr>
        <w:t>Yo</w:t>
      </w:r>
      <w:proofErr w:type="spellEnd"/>
      <w:r w:rsidR="001F7A35" w:rsidRPr="00E1247D">
        <w:rPr>
          <w:sz w:val="30"/>
          <w:szCs w:val="30"/>
        </w:rPr>
        <w:t xml:space="preserve"> </w:t>
      </w:r>
      <w:proofErr w:type="spellStart"/>
      <w:r w:rsidR="0089758C" w:rsidRPr="00E1247D">
        <w:rPr>
          <w:sz w:val="30"/>
          <w:szCs w:val="30"/>
        </w:rPr>
        <w:t>LÞUô</w:t>
      </w:r>
      <w:proofErr w:type="spellEnd"/>
      <w:r w:rsidR="0089758C" w:rsidRPr="00E1247D">
        <w:rPr>
          <w:sz w:val="30"/>
          <w:szCs w:val="30"/>
        </w:rPr>
        <w:t xml:space="preserve">] </w:t>
      </w:r>
      <w:proofErr w:type="spellStart"/>
      <w:r w:rsidR="0089758C" w:rsidRPr="00E1247D">
        <w:rPr>
          <w:sz w:val="30"/>
          <w:szCs w:val="30"/>
        </w:rPr>
        <w:t>AkR</w:t>
      </w:r>
      <w:proofErr w:type="spellEnd"/>
      <w:r w:rsidR="0089758C" w:rsidRPr="00E1247D">
        <w:rPr>
          <w:sz w:val="30"/>
          <w:szCs w:val="30"/>
        </w:rPr>
        <w:t xml:space="preserve"> U²R</w:t>
      </w:r>
      <w:r w:rsidR="008C3E51" w:rsidRPr="00E1247D">
        <w:rPr>
          <w:sz w:val="30"/>
          <w:szCs w:val="30"/>
        </w:rPr>
        <w:t>Wó</w:t>
      </w:r>
      <w:r w:rsidR="0089758C" w:rsidRPr="00E1247D">
        <w:rPr>
          <w:sz w:val="30"/>
          <w:szCs w:val="30"/>
        </w:rPr>
        <w:t xml:space="preserve">Ls </w:t>
      </w:r>
      <w:proofErr w:type="spellStart"/>
      <w:r w:rsidR="009C00B8" w:rsidRPr="00E1247D">
        <w:rPr>
          <w:sz w:val="30"/>
          <w:szCs w:val="30"/>
        </w:rPr>
        <w:t>AeúL</w:t>
      </w:r>
      <w:proofErr w:type="spellEnd"/>
      <w:r w:rsidR="009C00B8" w:rsidRPr="00E1247D">
        <w:rPr>
          <w:sz w:val="30"/>
          <w:szCs w:val="30"/>
        </w:rPr>
        <w:t xml:space="preserve"> </w:t>
      </w:r>
      <w:proofErr w:type="spellStart"/>
      <w:proofErr w:type="gramStart"/>
      <w:r w:rsidR="009C00B8" w:rsidRPr="00E1247D">
        <w:rPr>
          <w:sz w:val="30"/>
          <w:szCs w:val="30"/>
        </w:rPr>
        <w:t>AYû</w:t>
      </w:r>
      <w:proofErr w:type="spellEnd"/>
      <w:r w:rsidR="009C00B8" w:rsidRPr="00E1247D">
        <w:rPr>
          <w:sz w:val="30"/>
          <w:szCs w:val="30"/>
        </w:rPr>
        <w:t>]f</w:t>
      </w:r>
      <w:proofErr w:type="gramEnd"/>
      <w:r w:rsidR="009C00B8" w:rsidRPr="00E1247D">
        <w:rPr>
          <w:sz w:val="30"/>
          <w:szCs w:val="30"/>
        </w:rPr>
        <w:t xml:space="preserve"> </w:t>
      </w:r>
      <w:proofErr w:type="spellStart"/>
      <w:r w:rsidR="009C00B8" w:rsidRPr="00E1247D">
        <w:rPr>
          <w:sz w:val="30"/>
          <w:szCs w:val="30"/>
        </w:rPr>
        <w:t>Ñt±Ûm</w:t>
      </w:r>
      <w:proofErr w:type="spellEnd"/>
      <w:r w:rsidR="009C00B8" w:rsidRPr="00E1247D">
        <w:rPr>
          <w:sz w:val="30"/>
          <w:szCs w:val="30"/>
        </w:rPr>
        <w:t xml:space="preserve"> </w:t>
      </w:r>
      <w:r w:rsidR="00D96593" w:rsidRPr="00E1247D">
        <w:rPr>
          <w:sz w:val="30"/>
          <w:szCs w:val="30"/>
        </w:rPr>
        <w:t>¨</w:t>
      </w:r>
      <w:proofErr w:type="spellStart"/>
      <w:r w:rsidR="00D96593" w:rsidRPr="00E1247D">
        <w:rPr>
          <w:sz w:val="30"/>
          <w:szCs w:val="30"/>
        </w:rPr>
        <w:t>uß</w:t>
      </w:r>
      <w:proofErr w:type="spellEnd"/>
      <w:r w:rsidR="00D96593" w:rsidRPr="00E1247D">
        <w:rPr>
          <w:sz w:val="30"/>
          <w:szCs w:val="30"/>
        </w:rPr>
        <w:t xml:space="preserve"> </w:t>
      </w:r>
      <w:proofErr w:type="spellStart"/>
      <w:r w:rsidR="00D96593" w:rsidRPr="00E1247D">
        <w:rPr>
          <w:sz w:val="30"/>
          <w:szCs w:val="30"/>
        </w:rPr>
        <w:t>ùLôi¥ÚkÕm</w:t>
      </w:r>
      <w:proofErr w:type="spellEnd"/>
      <w:r w:rsidR="00D96593" w:rsidRPr="00E1247D">
        <w:rPr>
          <w:sz w:val="30"/>
          <w:szCs w:val="30"/>
        </w:rPr>
        <w:t xml:space="preserve">, </w:t>
      </w:r>
      <w:proofErr w:type="spellStart"/>
      <w:r w:rsidR="00CA13B1" w:rsidRPr="00E1247D">
        <w:rPr>
          <w:sz w:val="30"/>
          <w:szCs w:val="30"/>
        </w:rPr>
        <w:t>AY</w:t>
      </w:r>
      <w:r w:rsidR="008C3E51" w:rsidRPr="00E1247D">
        <w:rPr>
          <w:sz w:val="30"/>
          <w:szCs w:val="30"/>
        </w:rPr>
        <w:t>Wó</w:t>
      </w:r>
      <w:r w:rsidR="00CA13B1" w:rsidRPr="00E1247D">
        <w:rPr>
          <w:sz w:val="30"/>
          <w:szCs w:val="30"/>
        </w:rPr>
        <w:t>L</w:t>
      </w:r>
      <w:proofErr w:type="spellEnd"/>
      <w:r w:rsidR="00CA13B1" w:rsidRPr="00E1247D">
        <w:rPr>
          <w:sz w:val="30"/>
          <w:szCs w:val="30"/>
        </w:rPr>
        <w:t>[</w:t>
      </w:r>
      <w:proofErr w:type="spellStart"/>
      <w:r w:rsidR="00CA13B1" w:rsidRPr="00E1247D">
        <w:rPr>
          <w:sz w:val="30"/>
          <w:szCs w:val="30"/>
        </w:rPr>
        <w:t>ôp</w:t>
      </w:r>
      <w:proofErr w:type="spellEnd"/>
      <w:r w:rsidR="00CA13B1" w:rsidRPr="00E1247D">
        <w:rPr>
          <w:sz w:val="30"/>
          <w:szCs w:val="30"/>
        </w:rPr>
        <w:t xml:space="preserve"> </w:t>
      </w:r>
      <w:proofErr w:type="spellStart"/>
      <w:r w:rsidR="00CA13B1" w:rsidRPr="00E1247D">
        <w:rPr>
          <w:sz w:val="30"/>
          <w:szCs w:val="30"/>
        </w:rPr>
        <w:t>GkR</w:t>
      </w:r>
      <w:proofErr w:type="spellEnd"/>
      <w:r w:rsidR="00CA13B1" w:rsidRPr="00E1247D">
        <w:rPr>
          <w:rFonts w:ascii="TML_Vaigai_Normal" w:hAnsi="TML_Vaigai_Normal"/>
          <w:sz w:val="30"/>
          <w:szCs w:val="30"/>
        </w:rPr>
        <w:t xml:space="preserve"> </w:t>
      </w:r>
      <w:proofErr w:type="spellStart"/>
      <w:r w:rsidR="00FB567A" w:rsidRPr="00E1247D">
        <w:rPr>
          <w:sz w:val="30"/>
          <w:szCs w:val="30"/>
        </w:rPr>
        <w:t>J°ûVÙm</w:t>
      </w:r>
      <w:proofErr w:type="spellEnd"/>
      <w:r w:rsidR="00FB567A" w:rsidRPr="00E1247D">
        <w:rPr>
          <w:rFonts w:ascii="TML_Vaigai_Normal" w:hAnsi="TML_Vaigai_Normal"/>
          <w:sz w:val="30"/>
          <w:szCs w:val="30"/>
        </w:rPr>
        <w:t xml:space="preserve"> </w:t>
      </w:r>
      <w:proofErr w:type="spellStart"/>
      <w:r w:rsidR="00575595" w:rsidRPr="00E1247D">
        <w:rPr>
          <w:sz w:val="30"/>
          <w:szCs w:val="30"/>
        </w:rPr>
        <w:t>LôQ</w:t>
      </w:r>
      <w:proofErr w:type="spellEnd"/>
      <w:r w:rsidR="00575595" w:rsidRPr="00E1247D">
        <w:rPr>
          <w:sz w:val="30"/>
          <w:szCs w:val="30"/>
        </w:rPr>
        <w:t xml:space="preserve"> </w:t>
      </w:r>
      <w:proofErr w:type="spellStart"/>
      <w:r w:rsidR="00575595" w:rsidRPr="00E1247D">
        <w:rPr>
          <w:sz w:val="30"/>
          <w:szCs w:val="30"/>
        </w:rPr>
        <w:t>Ø¥V®pûX</w:t>
      </w:r>
      <w:proofErr w:type="spellEnd"/>
      <w:r w:rsidR="00FB567A" w:rsidRPr="00E1247D">
        <w:rPr>
          <w:sz w:val="30"/>
          <w:szCs w:val="30"/>
        </w:rPr>
        <w:t xml:space="preserve">. </w:t>
      </w:r>
      <w:proofErr w:type="spellStart"/>
      <w:r w:rsidR="00F200BC" w:rsidRPr="00E1247D">
        <w:rPr>
          <w:sz w:val="30"/>
          <w:szCs w:val="30"/>
        </w:rPr>
        <w:t>AY</w:t>
      </w:r>
      <w:r w:rsidR="008C3E51" w:rsidRPr="00E1247D">
        <w:rPr>
          <w:sz w:val="30"/>
          <w:szCs w:val="30"/>
        </w:rPr>
        <w:t>Wó</w:t>
      </w:r>
      <w:r w:rsidR="00F200BC" w:rsidRPr="00E1247D">
        <w:rPr>
          <w:sz w:val="30"/>
          <w:szCs w:val="30"/>
        </w:rPr>
        <w:t>LÞdÏ</w:t>
      </w:r>
      <w:proofErr w:type="spellEnd"/>
      <w:r w:rsidR="00F200BC" w:rsidRPr="00E1247D">
        <w:rPr>
          <w:sz w:val="30"/>
          <w:szCs w:val="30"/>
        </w:rPr>
        <w:t xml:space="preserve"> </w:t>
      </w:r>
      <w:proofErr w:type="spellStart"/>
      <w:r w:rsidR="00F200BC" w:rsidRPr="00E1247D">
        <w:rPr>
          <w:sz w:val="30"/>
          <w:szCs w:val="30"/>
        </w:rPr>
        <w:t>AkR</w:t>
      </w:r>
      <w:proofErr w:type="spellEnd"/>
      <w:r w:rsidR="00F200BC" w:rsidRPr="00E1247D">
        <w:rPr>
          <w:rFonts w:ascii="TML_Vaigai_Normal" w:hAnsi="TML_Vaigai_Normal"/>
          <w:sz w:val="30"/>
          <w:szCs w:val="30"/>
        </w:rPr>
        <w:t xml:space="preserve"> </w:t>
      </w:r>
      <w:proofErr w:type="spellStart"/>
      <w:r w:rsidR="00F200BC" w:rsidRPr="00E1247D">
        <w:rPr>
          <w:sz w:val="30"/>
          <w:szCs w:val="30"/>
        </w:rPr>
        <w:t>J°ûVd</w:t>
      </w:r>
      <w:proofErr w:type="spellEnd"/>
      <w:r w:rsidR="00F200BC" w:rsidRPr="00E1247D">
        <w:rPr>
          <w:rFonts w:ascii="TML_Vaigai_Normal" w:hAnsi="TML_Vaigai_Normal"/>
          <w:sz w:val="30"/>
          <w:szCs w:val="30"/>
        </w:rPr>
        <w:t xml:space="preserve"> </w:t>
      </w:r>
      <w:proofErr w:type="spellStart"/>
      <w:r w:rsidR="00F200BC" w:rsidRPr="00E1247D">
        <w:rPr>
          <w:sz w:val="30"/>
          <w:szCs w:val="30"/>
        </w:rPr>
        <w:t>Ï±jÕ</w:t>
      </w:r>
      <w:proofErr w:type="spellEnd"/>
      <w:r w:rsidR="00F200BC" w:rsidRPr="00E1247D">
        <w:rPr>
          <w:sz w:val="30"/>
          <w:szCs w:val="30"/>
        </w:rPr>
        <w:t xml:space="preserve"> </w:t>
      </w:r>
      <w:proofErr w:type="spellStart"/>
      <w:r w:rsidR="004D5875" w:rsidRPr="00E1247D">
        <w:rPr>
          <w:sz w:val="30"/>
          <w:szCs w:val="30"/>
        </w:rPr>
        <w:t>GÕÜm</w:t>
      </w:r>
      <w:proofErr w:type="spellEnd"/>
      <w:r w:rsidR="004D5875" w:rsidRPr="00E1247D">
        <w:rPr>
          <w:sz w:val="30"/>
          <w:szCs w:val="30"/>
        </w:rPr>
        <w:t xml:space="preserve"> </w:t>
      </w:r>
      <w:proofErr w:type="spellStart"/>
      <w:r w:rsidR="004D5875" w:rsidRPr="00E1247D">
        <w:rPr>
          <w:sz w:val="30"/>
          <w:szCs w:val="30"/>
        </w:rPr>
        <w:t>ùR¬Vô§ÚkRÕ</w:t>
      </w:r>
      <w:proofErr w:type="spellEnd"/>
      <w:r w:rsidR="004D5875" w:rsidRPr="00E1247D">
        <w:rPr>
          <w:sz w:val="30"/>
          <w:szCs w:val="30"/>
        </w:rPr>
        <w:t xml:space="preserve">, </w:t>
      </w:r>
      <w:proofErr w:type="gramStart"/>
      <w:r w:rsidR="00C17283" w:rsidRPr="00E1247D">
        <w:rPr>
          <w:sz w:val="30"/>
          <w:szCs w:val="30"/>
        </w:rPr>
        <w:t>B]</w:t>
      </w:r>
      <w:proofErr w:type="spellStart"/>
      <w:r w:rsidR="00C17283" w:rsidRPr="00E1247D">
        <w:rPr>
          <w:sz w:val="30"/>
          <w:szCs w:val="30"/>
        </w:rPr>
        <w:t>ôp</w:t>
      </w:r>
      <w:proofErr w:type="spellEnd"/>
      <w:proofErr w:type="gramEnd"/>
      <w:r w:rsidR="00C17283" w:rsidRPr="00E1247D">
        <w:rPr>
          <w:rFonts w:ascii="TML_Vaigai_Normal" w:hAnsi="TML_Vaigai_Normal"/>
          <w:sz w:val="30"/>
          <w:szCs w:val="30"/>
        </w:rPr>
        <w:t xml:space="preserve"> </w:t>
      </w:r>
      <w:r w:rsidR="00C17283" w:rsidRPr="00E1247D">
        <w:rPr>
          <w:sz w:val="30"/>
          <w:szCs w:val="30"/>
        </w:rPr>
        <w:t>AÕ</w:t>
      </w:r>
      <w:r w:rsidR="00C17283" w:rsidRPr="00E1247D">
        <w:rPr>
          <w:rFonts w:ascii="TML_Vaigai_Normal" w:hAnsi="TML_Vaigai_Normal"/>
          <w:sz w:val="30"/>
          <w:szCs w:val="30"/>
        </w:rPr>
        <w:t xml:space="preserve"> </w:t>
      </w:r>
      <w:proofErr w:type="spellStart"/>
      <w:r w:rsidR="00C17283" w:rsidRPr="00E1247D">
        <w:rPr>
          <w:sz w:val="30"/>
          <w:szCs w:val="30"/>
        </w:rPr>
        <w:t>TÜÛûPV</w:t>
      </w:r>
      <w:proofErr w:type="spellEnd"/>
      <w:r w:rsidR="00C17283" w:rsidRPr="00E1247D">
        <w:rPr>
          <w:sz w:val="30"/>
          <w:szCs w:val="30"/>
        </w:rPr>
        <w:t xml:space="preserve"> </w:t>
      </w:r>
      <w:proofErr w:type="spellStart"/>
      <w:r w:rsidR="00C17283" w:rsidRPr="00E1247D">
        <w:rPr>
          <w:sz w:val="30"/>
          <w:szCs w:val="30"/>
        </w:rPr>
        <w:t>LiL</w:t>
      </w:r>
      <w:r w:rsidR="00862B80" w:rsidRPr="00E1247D">
        <w:rPr>
          <w:sz w:val="30"/>
          <w:szCs w:val="30"/>
        </w:rPr>
        <w:t>ÞûPV</w:t>
      </w:r>
      <w:proofErr w:type="spellEnd"/>
      <w:r w:rsidR="00862B80" w:rsidRPr="00E1247D">
        <w:rPr>
          <w:sz w:val="30"/>
          <w:szCs w:val="30"/>
        </w:rPr>
        <w:t xml:space="preserve"> </w:t>
      </w:r>
      <w:proofErr w:type="spellStart"/>
      <w:r w:rsidR="00862B80" w:rsidRPr="00E1247D">
        <w:rPr>
          <w:sz w:val="30"/>
          <w:szCs w:val="30"/>
        </w:rPr>
        <w:t>Tô</w:t>
      </w:r>
      <w:r w:rsidR="008C3E51" w:rsidRPr="00E1247D">
        <w:rPr>
          <w:sz w:val="30"/>
          <w:szCs w:val="30"/>
        </w:rPr>
        <w:t>Wó</w:t>
      </w:r>
      <w:r w:rsidR="00862B80" w:rsidRPr="00E1247D">
        <w:rPr>
          <w:sz w:val="30"/>
          <w:szCs w:val="30"/>
        </w:rPr>
        <w:t>ûYûV</w:t>
      </w:r>
      <w:proofErr w:type="spellEnd"/>
      <w:r w:rsidR="00862B80" w:rsidRPr="00E1247D">
        <w:rPr>
          <w:sz w:val="30"/>
          <w:szCs w:val="30"/>
        </w:rPr>
        <w:t xml:space="preserve"> </w:t>
      </w:r>
      <w:proofErr w:type="spellStart"/>
      <w:r w:rsidR="00862B80" w:rsidRPr="00E1247D">
        <w:rPr>
          <w:sz w:val="30"/>
          <w:szCs w:val="30"/>
        </w:rPr>
        <w:t>Atßl</w:t>
      </w:r>
      <w:proofErr w:type="spellEnd"/>
      <w:r w:rsidR="008C3E51" w:rsidRPr="00E1247D">
        <w:rPr>
          <w:sz w:val="30"/>
          <w:szCs w:val="30"/>
        </w:rPr>
        <w:t xml:space="preserve"> </w:t>
      </w:r>
      <w:proofErr w:type="spellStart"/>
      <w:r w:rsidR="00862B80" w:rsidRPr="00E1247D">
        <w:rPr>
          <w:sz w:val="30"/>
          <w:szCs w:val="30"/>
        </w:rPr>
        <w:t>úTôLf</w:t>
      </w:r>
      <w:proofErr w:type="spellEnd"/>
      <w:r w:rsidR="001F7A35" w:rsidRPr="00E1247D">
        <w:rPr>
          <w:sz w:val="30"/>
          <w:szCs w:val="30"/>
        </w:rPr>
        <w:t xml:space="preserve"> </w:t>
      </w:r>
      <w:proofErr w:type="spellStart"/>
      <w:r w:rsidR="00862B80" w:rsidRPr="00E1247D">
        <w:rPr>
          <w:sz w:val="30"/>
          <w:szCs w:val="30"/>
        </w:rPr>
        <w:t>ùNnÙm</w:t>
      </w:r>
      <w:proofErr w:type="spellEnd"/>
      <w:r w:rsidR="00862B80" w:rsidRPr="00E1247D">
        <w:rPr>
          <w:sz w:val="30"/>
          <w:szCs w:val="30"/>
        </w:rPr>
        <w:t xml:space="preserve"> </w:t>
      </w:r>
      <w:r w:rsidR="00CC1336" w:rsidRPr="00E1247D">
        <w:rPr>
          <w:sz w:val="30"/>
          <w:szCs w:val="30"/>
        </w:rPr>
        <w:t>A[</w:t>
      </w:r>
      <w:proofErr w:type="spellStart"/>
      <w:r w:rsidR="00CC1336" w:rsidRPr="00E1247D">
        <w:rPr>
          <w:sz w:val="30"/>
          <w:szCs w:val="30"/>
        </w:rPr>
        <w:t>ÜdÏ</w:t>
      </w:r>
      <w:proofErr w:type="spellEnd"/>
      <w:r w:rsidR="00CC1336" w:rsidRPr="00E1247D">
        <w:rPr>
          <w:rFonts w:ascii="TML_Vaigai_Normal" w:hAnsi="TML_Vaigai_Normal"/>
          <w:sz w:val="30"/>
          <w:szCs w:val="30"/>
        </w:rPr>
        <w:t xml:space="preserve"> </w:t>
      </w:r>
      <w:r w:rsidR="00333F4F" w:rsidRPr="00E1247D">
        <w:rPr>
          <w:sz w:val="30"/>
          <w:szCs w:val="30"/>
        </w:rPr>
        <w:t>AÕ</w:t>
      </w:r>
      <w:r w:rsidR="00333F4F" w:rsidRPr="00E1247D">
        <w:rPr>
          <w:rFonts w:ascii="TML_Vaigai_Normal" w:hAnsi="TML_Vaigai_Normal"/>
          <w:sz w:val="30"/>
          <w:szCs w:val="30"/>
        </w:rPr>
        <w:t xml:space="preserve"> </w:t>
      </w:r>
      <w:proofErr w:type="spellStart"/>
      <w:r w:rsidR="00322F87" w:rsidRPr="00E1247D">
        <w:rPr>
          <w:sz w:val="30"/>
          <w:szCs w:val="30"/>
        </w:rPr>
        <w:t>TÜÛdÏ</w:t>
      </w:r>
      <w:proofErr w:type="spellEnd"/>
      <w:r w:rsidR="00322F87" w:rsidRPr="00E1247D">
        <w:rPr>
          <w:sz w:val="30"/>
          <w:szCs w:val="30"/>
        </w:rPr>
        <w:t xml:space="preserve"> ª</w:t>
      </w:r>
      <w:proofErr w:type="spellStart"/>
      <w:r w:rsidR="00322F87" w:rsidRPr="00E1247D">
        <w:rPr>
          <w:sz w:val="30"/>
          <w:szCs w:val="30"/>
        </w:rPr>
        <w:t>LÜm</w:t>
      </w:r>
      <w:proofErr w:type="spellEnd"/>
      <w:r w:rsidR="00322F87" w:rsidRPr="00E1247D">
        <w:rPr>
          <w:sz w:val="30"/>
          <w:szCs w:val="30"/>
        </w:rPr>
        <w:t xml:space="preserve"> </w:t>
      </w:r>
      <w:proofErr w:type="spellStart"/>
      <w:r w:rsidR="00322F87" w:rsidRPr="00E1247D">
        <w:rPr>
          <w:sz w:val="30"/>
          <w:szCs w:val="30"/>
        </w:rPr>
        <w:t>EiûUVôL</w:t>
      </w:r>
      <w:proofErr w:type="spellEnd"/>
      <w:r w:rsidR="00322F87" w:rsidRPr="00E1247D">
        <w:rPr>
          <w:sz w:val="30"/>
          <w:szCs w:val="30"/>
        </w:rPr>
        <w:t xml:space="preserve"> </w:t>
      </w:r>
      <w:proofErr w:type="spellStart"/>
      <w:r w:rsidR="00322F87" w:rsidRPr="00E1247D">
        <w:rPr>
          <w:sz w:val="30"/>
          <w:szCs w:val="30"/>
        </w:rPr>
        <w:t>CÚkRÕ</w:t>
      </w:r>
      <w:proofErr w:type="spellEnd"/>
      <w:r w:rsidR="00322F87" w:rsidRPr="00E1247D">
        <w:rPr>
          <w:sz w:val="30"/>
          <w:szCs w:val="30"/>
        </w:rPr>
        <w:t xml:space="preserve">; </w:t>
      </w:r>
      <w:r w:rsidR="0056595D" w:rsidRPr="00E1247D">
        <w:rPr>
          <w:sz w:val="30"/>
          <w:szCs w:val="30"/>
        </w:rPr>
        <w:t xml:space="preserve">Ut\ </w:t>
      </w:r>
      <w:proofErr w:type="spellStart"/>
      <w:r w:rsidR="0056595D" w:rsidRPr="00E1247D">
        <w:rPr>
          <w:sz w:val="30"/>
          <w:szCs w:val="30"/>
        </w:rPr>
        <w:t>NôÜdÏ¬V</w:t>
      </w:r>
      <w:proofErr w:type="spellEnd"/>
      <w:r w:rsidR="0056595D" w:rsidRPr="00E1247D">
        <w:rPr>
          <w:sz w:val="30"/>
          <w:szCs w:val="30"/>
        </w:rPr>
        <w:t xml:space="preserve"> U²RoLs </w:t>
      </w:r>
      <w:proofErr w:type="spellStart"/>
      <w:r w:rsidR="001826E2" w:rsidRPr="00E1247D">
        <w:rPr>
          <w:sz w:val="30"/>
          <w:szCs w:val="30"/>
        </w:rPr>
        <w:t>N¬VôL</w:t>
      </w:r>
      <w:proofErr w:type="spellEnd"/>
      <w:r w:rsidR="001826E2" w:rsidRPr="00E1247D">
        <w:rPr>
          <w:sz w:val="30"/>
          <w:szCs w:val="30"/>
        </w:rPr>
        <w:t xml:space="preserve"> </w:t>
      </w:r>
      <w:proofErr w:type="spellStart"/>
      <w:r w:rsidR="001826E2" w:rsidRPr="00E1247D">
        <w:rPr>
          <w:sz w:val="30"/>
          <w:szCs w:val="30"/>
        </w:rPr>
        <w:t>AeúL</w:t>
      </w:r>
      <w:proofErr w:type="spellEnd"/>
      <w:r w:rsidR="001826E2" w:rsidRPr="00E1247D">
        <w:rPr>
          <w:sz w:val="30"/>
          <w:szCs w:val="30"/>
        </w:rPr>
        <w:t xml:space="preserve"> ¨</w:t>
      </w:r>
      <w:proofErr w:type="spellStart"/>
      <w:r w:rsidR="001826E2" w:rsidRPr="00E1247D">
        <w:rPr>
          <w:sz w:val="30"/>
          <w:szCs w:val="30"/>
        </w:rPr>
        <w:t>uß</w:t>
      </w:r>
      <w:proofErr w:type="spellEnd"/>
      <w:r w:rsidR="001826E2" w:rsidRPr="00E1247D">
        <w:rPr>
          <w:sz w:val="30"/>
          <w:szCs w:val="30"/>
        </w:rPr>
        <w:t xml:space="preserve"> </w:t>
      </w:r>
      <w:proofErr w:type="spellStart"/>
      <w:r w:rsidR="001826E2" w:rsidRPr="00E1247D">
        <w:rPr>
          <w:sz w:val="30"/>
          <w:szCs w:val="30"/>
        </w:rPr>
        <w:t>ùLôiÓ</w:t>
      </w:r>
      <w:proofErr w:type="spellEnd"/>
      <w:r w:rsidR="008F09A7" w:rsidRPr="00E1247D">
        <w:rPr>
          <w:sz w:val="30"/>
          <w:szCs w:val="30"/>
        </w:rPr>
        <w:t xml:space="preserve">, </w:t>
      </w:r>
      <w:proofErr w:type="spellStart"/>
      <w:r w:rsidR="00BC5FD0" w:rsidRPr="00E1247D">
        <w:rPr>
          <w:sz w:val="30"/>
          <w:szCs w:val="30"/>
        </w:rPr>
        <w:t>Tô</w:t>
      </w:r>
      <w:r w:rsidR="008C3E51" w:rsidRPr="00E1247D">
        <w:rPr>
          <w:sz w:val="30"/>
          <w:szCs w:val="30"/>
        </w:rPr>
        <w:t>Wó</w:t>
      </w:r>
      <w:r w:rsidR="00BC5FD0" w:rsidRPr="00E1247D">
        <w:rPr>
          <w:sz w:val="30"/>
          <w:szCs w:val="30"/>
        </w:rPr>
        <w:t>jÕ</w:t>
      </w:r>
      <w:proofErr w:type="spellEnd"/>
      <w:r w:rsidR="00BC5FD0" w:rsidRPr="00E1247D">
        <w:rPr>
          <w:sz w:val="30"/>
          <w:szCs w:val="30"/>
        </w:rPr>
        <w:t xml:space="preserve">, </w:t>
      </w:r>
      <w:proofErr w:type="spellStart"/>
      <w:r w:rsidR="003E19E3" w:rsidRPr="00E1247D">
        <w:rPr>
          <w:sz w:val="30"/>
          <w:szCs w:val="30"/>
        </w:rPr>
        <w:t>ReLs</w:t>
      </w:r>
      <w:proofErr w:type="spellEnd"/>
      <w:r w:rsidR="003E19E3" w:rsidRPr="00E1247D">
        <w:rPr>
          <w:sz w:val="30"/>
          <w:szCs w:val="30"/>
        </w:rPr>
        <w:t xml:space="preserve"> </w:t>
      </w:r>
      <w:proofErr w:type="spellStart"/>
      <w:r w:rsidR="003E19E3" w:rsidRPr="00E1247D">
        <w:rPr>
          <w:sz w:val="30"/>
          <w:szCs w:val="30"/>
        </w:rPr>
        <w:t>LiLû</w:t>
      </w:r>
      <w:proofErr w:type="spellEnd"/>
      <w:r w:rsidR="003E19E3" w:rsidRPr="00E1247D">
        <w:rPr>
          <w:sz w:val="30"/>
          <w:szCs w:val="30"/>
        </w:rPr>
        <w:t xml:space="preserve">[ </w:t>
      </w:r>
      <w:proofErr w:type="spellStart"/>
      <w:r w:rsidR="00C93A49" w:rsidRPr="00E1247D">
        <w:rPr>
          <w:sz w:val="30"/>
          <w:szCs w:val="30"/>
        </w:rPr>
        <w:t>AXh¥d</w:t>
      </w:r>
      <w:proofErr w:type="spellEnd"/>
      <w:r w:rsidR="008C3E51" w:rsidRPr="00E1247D">
        <w:rPr>
          <w:sz w:val="30"/>
          <w:szCs w:val="30"/>
        </w:rPr>
        <w:t xml:space="preserve"> </w:t>
      </w:r>
      <w:proofErr w:type="spellStart"/>
      <w:r w:rsidR="00C93A49" w:rsidRPr="00E1247D">
        <w:rPr>
          <w:sz w:val="30"/>
          <w:szCs w:val="30"/>
        </w:rPr>
        <w:t>ùLôiÓ</w:t>
      </w:r>
      <w:proofErr w:type="spellEnd"/>
      <w:r w:rsidR="001826E2" w:rsidRPr="00E1247D">
        <w:rPr>
          <w:rFonts w:ascii="TML_Vaigai_Normal" w:hAnsi="TML_Vaigai_Normal"/>
          <w:sz w:val="30"/>
          <w:szCs w:val="30"/>
        </w:rPr>
        <w:t xml:space="preserve"> </w:t>
      </w:r>
      <w:proofErr w:type="spellStart"/>
      <w:r w:rsidR="001826E2" w:rsidRPr="00E1247D">
        <w:rPr>
          <w:sz w:val="30"/>
          <w:szCs w:val="30"/>
        </w:rPr>
        <w:t>CÚk</w:t>
      </w:r>
      <w:r w:rsidR="008A02CD" w:rsidRPr="00E1247D">
        <w:rPr>
          <w:sz w:val="30"/>
          <w:szCs w:val="30"/>
        </w:rPr>
        <w:t>Õm</w:t>
      </w:r>
      <w:proofErr w:type="spellEnd"/>
      <w:r w:rsidR="008A02CD" w:rsidRPr="00E1247D">
        <w:rPr>
          <w:sz w:val="30"/>
          <w:szCs w:val="30"/>
        </w:rPr>
        <w:t xml:space="preserve">, </w:t>
      </w:r>
      <w:proofErr w:type="spellStart"/>
      <w:r w:rsidR="005C4C18" w:rsidRPr="00E1247D">
        <w:rPr>
          <w:sz w:val="30"/>
          <w:szCs w:val="30"/>
        </w:rPr>
        <w:t>AY</w:t>
      </w:r>
      <w:r w:rsidR="008C3E51" w:rsidRPr="00E1247D">
        <w:rPr>
          <w:sz w:val="30"/>
          <w:szCs w:val="30"/>
        </w:rPr>
        <w:t>Wó</w:t>
      </w:r>
      <w:r w:rsidR="005C4C18" w:rsidRPr="00E1247D">
        <w:rPr>
          <w:sz w:val="30"/>
          <w:szCs w:val="30"/>
        </w:rPr>
        <w:t>L</w:t>
      </w:r>
      <w:proofErr w:type="spellEnd"/>
      <w:r w:rsidR="005C4C18" w:rsidRPr="00E1247D">
        <w:rPr>
          <w:sz w:val="30"/>
          <w:szCs w:val="30"/>
        </w:rPr>
        <w:t>[</w:t>
      </w:r>
      <w:proofErr w:type="spellStart"/>
      <w:r w:rsidR="005C4C18" w:rsidRPr="00E1247D">
        <w:rPr>
          <w:sz w:val="30"/>
          <w:szCs w:val="30"/>
        </w:rPr>
        <w:t>ôp</w:t>
      </w:r>
      <w:proofErr w:type="spellEnd"/>
      <w:r w:rsidR="005C4C18" w:rsidRPr="00E1247D">
        <w:rPr>
          <w:sz w:val="30"/>
          <w:szCs w:val="30"/>
        </w:rPr>
        <w:t xml:space="preserve"> JÚ </w:t>
      </w:r>
      <w:proofErr w:type="spellStart"/>
      <w:r w:rsidR="005C4C18" w:rsidRPr="00E1247D">
        <w:rPr>
          <w:sz w:val="30"/>
          <w:szCs w:val="30"/>
        </w:rPr>
        <w:t>Lô¬VjûRÙm</w:t>
      </w:r>
      <w:proofErr w:type="spellEnd"/>
      <w:r w:rsidR="005C4C18" w:rsidRPr="00E1247D">
        <w:rPr>
          <w:sz w:val="30"/>
          <w:szCs w:val="30"/>
        </w:rPr>
        <w:t xml:space="preserve"> </w:t>
      </w:r>
      <w:proofErr w:type="spellStart"/>
      <w:r w:rsidR="005C4C18" w:rsidRPr="00E1247D">
        <w:rPr>
          <w:sz w:val="30"/>
          <w:szCs w:val="30"/>
        </w:rPr>
        <w:t>LôQ</w:t>
      </w:r>
      <w:proofErr w:type="spellEnd"/>
      <w:r w:rsidR="005C4C18" w:rsidRPr="00E1247D">
        <w:rPr>
          <w:sz w:val="30"/>
          <w:szCs w:val="30"/>
        </w:rPr>
        <w:t xml:space="preserve"> </w:t>
      </w:r>
      <w:proofErr w:type="spellStart"/>
      <w:r w:rsidR="005C4C18" w:rsidRPr="00E1247D">
        <w:rPr>
          <w:sz w:val="30"/>
          <w:szCs w:val="30"/>
        </w:rPr>
        <w:t>Ø¥V®pûX</w:t>
      </w:r>
      <w:proofErr w:type="spellEnd"/>
      <w:r w:rsidR="005C4C18" w:rsidRPr="00E1247D">
        <w:rPr>
          <w:sz w:val="30"/>
          <w:szCs w:val="30"/>
        </w:rPr>
        <w:t xml:space="preserve">. </w:t>
      </w:r>
      <w:proofErr w:type="spellStart"/>
      <w:r w:rsidR="005C4C18" w:rsidRPr="00E1247D">
        <w:rPr>
          <w:sz w:val="30"/>
          <w:szCs w:val="30"/>
        </w:rPr>
        <w:t>TôÚeLs</w:t>
      </w:r>
      <w:proofErr w:type="spellEnd"/>
      <w:r w:rsidR="005C4C18" w:rsidRPr="00E1247D">
        <w:rPr>
          <w:sz w:val="30"/>
          <w:szCs w:val="30"/>
        </w:rPr>
        <w:t>?</w:t>
      </w:r>
    </w:p>
    <w:p w14:paraId="5E7DB818" w14:textId="77777777" w:rsidR="005C4C18" w:rsidRPr="00E1247D" w:rsidRDefault="00810C82" w:rsidP="00433639">
      <w:pPr>
        <w:ind w:firstLine="567"/>
        <w:rPr>
          <w:rFonts w:ascii="TML_Vaigai_Normal" w:hAnsi="TML_Vaigai_Normal"/>
          <w:sz w:val="30"/>
          <w:szCs w:val="30"/>
        </w:rPr>
      </w:pPr>
      <w:proofErr w:type="gramStart"/>
      <w:r w:rsidRPr="00E1247D">
        <w:rPr>
          <w:sz w:val="30"/>
          <w:szCs w:val="30"/>
        </w:rPr>
        <w:t>.</w:t>
      </w:r>
      <w:proofErr w:type="spellStart"/>
      <w:r w:rsidR="004F65CE" w:rsidRPr="00E1247D">
        <w:rPr>
          <w:sz w:val="30"/>
          <w:szCs w:val="30"/>
        </w:rPr>
        <w:t>BûLVôp</w:t>
      </w:r>
      <w:proofErr w:type="spellEnd"/>
      <w:proofErr w:type="gramEnd"/>
      <w:r w:rsidR="004F65CE" w:rsidRPr="00E1247D">
        <w:rPr>
          <w:sz w:val="30"/>
          <w:szCs w:val="30"/>
        </w:rPr>
        <w:t xml:space="preserve">, </w:t>
      </w:r>
      <w:proofErr w:type="spellStart"/>
      <w:r w:rsidR="00027D55" w:rsidRPr="00E1247D">
        <w:rPr>
          <w:sz w:val="30"/>
          <w:szCs w:val="30"/>
        </w:rPr>
        <w:t>úUûP«úXô</w:t>
      </w:r>
      <w:proofErr w:type="spellEnd"/>
      <w:r w:rsidR="00027D55" w:rsidRPr="00E1247D">
        <w:rPr>
          <w:sz w:val="30"/>
          <w:szCs w:val="30"/>
        </w:rPr>
        <w:t xml:space="preserve"> </w:t>
      </w:r>
      <w:proofErr w:type="spellStart"/>
      <w:r w:rsidR="00027D55" w:rsidRPr="00E1247D">
        <w:rPr>
          <w:sz w:val="30"/>
          <w:szCs w:val="30"/>
        </w:rPr>
        <w:t>ApXÕ</w:t>
      </w:r>
      <w:proofErr w:type="spellEnd"/>
      <w:r w:rsidR="00027D55" w:rsidRPr="00E1247D">
        <w:rPr>
          <w:sz w:val="30"/>
          <w:szCs w:val="30"/>
        </w:rPr>
        <w:t xml:space="preserve"> </w:t>
      </w:r>
      <w:r w:rsidR="00765E45" w:rsidRPr="00E1247D">
        <w:rPr>
          <w:sz w:val="30"/>
          <w:szCs w:val="30"/>
        </w:rPr>
        <w:t xml:space="preserve">AÕ </w:t>
      </w:r>
      <w:proofErr w:type="spellStart"/>
      <w:r w:rsidR="00765E45" w:rsidRPr="00E1247D">
        <w:rPr>
          <w:sz w:val="30"/>
          <w:szCs w:val="30"/>
        </w:rPr>
        <w:t>Ge¡ÚkRôÛm</w:t>
      </w:r>
      <w:proofErr w:type="spellEnd"/>
      <w:r w:rsidR="00765E45" w:rsidRPr="00E1247D">
        <w:rPr>
          <w:sz w:val="30"/>
          <w:szCs w:val="30"/>
        </w:rPr>
        <w:t xml:space="preserve">, </w:t>
      </w:r>
      <w:proofErr w:type="spellStart"/>
      <w:r w:rsidR="00765E45" w:rsidRPr="00E1247D">
        <w:rPr>
          <w:sz w:val="30"/>
          <w:szCs w:val="30"/>
        </w:rPr>
        <w:t>CúVÑ</w:t>
      </w:r>
      <w:proofErr w:type="spellEnd"/>
      <w:r w:rsidR="00765E45" w:rsidRPr="00E1247D">
        <w:rPr>
          <w:sz w:val="30"/>
          <w:szCs w:val="30"/>
        </w:rPr>
        <w:t xml:space="preserve"> ¡±</w:t>
      </w:r>
      <w:proofErr w:type="spellStart"/>
      <w:r w:rsidR="00765E45" w:rsidRPr="00E1247D">
        <w:rPr>
          <w:sz w:val="30"/>
          <w:szCs w:val="30"/>
        </w:rPr>
        <w:t>vÕ</w:t>
      </w:r>
      <w:proofErr w:type="spellEnd"/>
      <w:r w:rsidR="00765E45" w:rsidRPr="00E1247D">
        <w:rPr>
          <w:sz w:val="30"/>
          <w:szCs w:val="30"/>
        </w:rPr>
        <w:t xml:space="preserve">... </w:t>
      </w:r>
      <w:proofErr w:type="spellStart"/>
      <w:r w:rsidR="003316C3" w:rsidRPr="00E1247D">
        <w:rPr>
          <w:sz w:val="30"/>
          <w:szCs w:val="30"/>
        </w:rPr>
        <w:t>AkR</w:t>
      </w:r>
      <w:proofErr w:type="spellEnd"/>
      <w:r w:rsidR="003316C3" w:rsidRPr="00E1247D">
        <w:rPr>
          <w:sz w:val="30"/>
          <w:szCs w:val="30"/>
        </w:rPr>
        <w:t xml:space="preserve"> J° </w:t>
      </w:r>
      <w:proofErr w:type="spellStart"/>
      <w:r w:rsidR="003316C3" w:rsidRPr="00E1247D">
        <w:rPr>
          <w:sz w:val="30"/>
          <w:szCs w:val="30"/>
        </w:rPr>
        <w:t>VôWôL</w:t>
      </w:r>
      <w:proofErr w:type="spellEnd"/>
      <w:r w:rsidR="003316C3" w:rsidRPr="00E1247D">
        <w:rPr>
          <w:sz w:val="30"/>
          <w:szCs w:val="30"/>
        </w:rPr>
        <w:t xml:space="preserve"> </w:t>
      </w:r>
      <w:proofErr w:type="spellStart"/>
      <w:r w:rsidR="003316C3" w:rsidRPr="00E1247D">
        <w:rPr>
          <w:sz w:val="30"/>
          <w:szCs w:val="30"/>
        </w:rPr>
        <w:t>CÚkRÕ</w:t>
      </w:r>
      <w:proofErr w:type="spellEnd"/>
      <w:r w:rsidR="003316C3" w:rsidRPr="00E1247D">
        <w:rPr>
          <w:sz w:val="30"/>
          <w:szCs w:val="30"/>
        </w:rPr>
        <w:t xml:space="preserve">? </w:t>
      </w:r>
      <w:proofErr w:type="spellStart"/>
      <w:r w:rsidR="003316C3" w:rsidRPr="00E1247D">
        <w:rPr>
          <w:sz w:val="30"/>
          <w:szCs w:val="30"/>
        </w:rPr>
        <w:t>CúVÑ</w:t>
      </w:r>
      <w:proofErr w:type="spellEnd"/>
      <w:r w:rsidR="003316C3" w:rsidRPr="00E1247D">
        <w:rPr>
          <w:sz w:val="30"/>
          <w:szCs w:val="30"/>
        </w:rPr>
        <w:t xml:space="preserve"> ¡±</w:t>
      </w:r>
      <w:proofErr w:type="spellStart"/>
      <w:r w:rsidR="003316C3" w:rsidRPr="00E1247D">
        <w:rPr>
          <w:sz w:val="30"/>
          <w:szCs w:val="30"/>
        </w:rPr>
        <w:t>vÕ</w:t>
      </w:r>
      <w:proofErr w:type="spellEnd"/>
      <w:r w:rsidR="003316C3" w:rsidRPr="00E1247D">
        <w:rPr>
          <w:sz w:val="30"/>
          <w:szCs w:val="30"/>
        </w:rPr>
        <w:t>.</w:t>
      </w:r>
      <w:r w:rsidR="003316C3" w:rsidRPr="00E1247D">
        <w:rPr>
          <w:rFonts w:ascii="TML_Vaigai_Normal" w:hAnsi="TML_Vaigai_Normal"/>
          <w:sz w:val="30"/>
          <w:szCs w:val="30"/>
        </w:rPr>
        <w:t xml:space="preserve"> </w:t>
      </w:r>
      <w:r w:rsidR="00F6421B" w:rsidRPr="00E1247D">
        <w:rPr>
          <w:rFonts w:ascii="TML_Vaigai_Normal" w:hAnsi="TML_Vaigai_Normal"/>
          <w:sz w:val="30"/>
          <w:szCs w:val="30"/>
        </w:rPr>
        <w:t>"</w:t>
      </w:r>
      <w:proofErr w:type="spellStart"/>
      <w:r w:rsidR="00086C2E" w:rsidRPr="00E1247D">
        <w:rPr>
          <w:sz w:val="30"/>
          <w:szCs w:val="30"/>
        </w:rPr>
        <w:t>Sôu</w:t>
      </w:r>
      <w:proofErr w:type="spellEnd"/>
      <w:r w:rsidR="00086C2E" w:rsidRPr="00E1247D">
        <w:rPr>
          <w:sz w:val="30"/>
          <w:szCs w:val="30"/>
        </w:rPr>
        <w:t xml:space="preserve"> </w:t>
      </w:r>
      <w:proofErr w:type="spellStart"/>
      <w:r w:rsidR="00086C2E" w:rsidRPr="00E1247D">
        <w:rPr>
          <w:sz w:val="30"/>
          <w:szCs w:val="30"/>
        </w:rPr>
        <w:t>ÕuTlTÓjÕ</w:t>
      </w:r>
      <w:proofErr w:type="spellEnd"/>
      <w:r w:rsidR="00086C2E" w:rsidRPr="00E1247D">
        <w:rPr>
          <w:sz w:val="30"/>
          <w:szCs w:val="30"/>
        </w:rPr>
        <w:t>¡\</w:t>
      </w:r>
      <w:r w:rsidR="00086C2E" w:rsidRPr="00E1247D">
        <w:rPr>
          <w:rFonts w:ascii="TML_Vaigai_Normal" w:hAnsi="TML_Vaigai_Normal"/>
          <w:sz w:val="30"/>
          <w:szCs w:val="30"/>
        </w:rPr>
        <w:t xml:space="preserve"> </w:t>
      </w:r>
      <w:r w:rsidR="00086C2E" w:rsidRPr="00E1247D">
        <w:rPr>
          <w:sz w:val="30"/>
          <w:szCs w:val="30"/>
        </w:rPr>
        <w:t>AÕ</w:t>
      </w:r>
      <w:r w:rsidR="00086C2E" w:rsidRPr="00E1247D">
        <w:rPr>
          <w:rFonts w:ascii="TML_Vaigai_Normal" w:hAnsi="TML_Vaigai_Normal"/>
          <w:sz w:val="30"/>
          <w:szCs w:val="30"/>
        </w:rPr>
        <w:t xml:space="preserve"> </w:t>
      </w:r>
      <w:proofErr w:type="spellStart"/>
      <w:r w:rsidR="00086C2E" w:rsidRPr="00E1247D">
        <w:rPr>
          <w:sz w:val="30"/>
          <w:szCs w:val="30"/>
        </w:rPr>
        <w:t>Vô</w:t>
      </w:r>
      <w:r w:rsidR="008C3E51" w:rsidRPr="00E1247D">
        <w:rPr>
          <w:sz w:val="30"/>
          <w:szCs w:val="30"/>
        </w:rPr>
        <w:t>Wó</w:t>
      </w:r>
      <w:proofErr w:type="spellEnd"/>
      <w:r w:rsidR="00086C2E" w:rsidRPr="00E1247D">
        <w:rPr>
          <w:sz w:val="30"/>
          <w:szCs w:val="30"/>
        </w:rPr>
        <w:t xml:space="preserve">, </w:t>
      </w:r>
      <w:proofErr w:type="spellStart"/>
      <w:r w:rsidR="00086C2E" w:rsidRPr="00E1247D">
        <w:rPr>
          <w:sz w:val="30"/>
          <w:szCs w:val="30"/>
        </w:rPr>
        <w:t>LojRôúY</w:t>
      </w:r>
      <w:proofErr w:type="spellEnd"/>
      <w:r w:rsidR="00086C2E" w:rsidRPr="00E1247D">
        <w:rPr>
          <w:sz w:val="30"/>
          <w:szCs w:val="30"/>
        </w:rPr>
        <w:t>?</w:t>
      </w:r>
      <w:r w:rsidR="00086C2E" w:rsidRPr="00E1247D">
        <w:rPr>
          <w:rFonts w:ascii="TML_Vaigai_Normal" w:hAnsi="TML_Vaigai_Normal"/>
          <w:sz w:val="30"/>
          <w:szCs w:val="30"/>
        </w:rPr>
        <w:t>’</w:t>
      </w:r>
    </w:p>
    <w:p w14:paraId="180C6024" w14:textId="77777777" w:rsidR="00086C2E" w:rsidRPr="00E1247D" w:rsidRDefault="00A6348F" w:rsidP="00433639">
      <w:pPr>
        <w:ind w:firstLine="567"/>
        <w:rPr>
          <w:rFonts w:ascii="TML_Vaigai_Normal" w:hAnsi="TML_Vaigai_Normal"/>
          <w:sz w:val="30"/>
          <w:szCs w:val="30"/>
        </w:rPr>
      </w:pPr>
      <w:r w:rsidRPr="00E1247D">
        <w:rPr>
          <w:sz w:val="30"/>
          <w:szCs w:val="30"/>
        </w:rPr>
        <w:t>49.</w:t>
      </w:r>
      <w:r w:rsidR="001F7A35" w:rsidRPr="00E1247D">
        <w:rPr>
          <w:sz w:val="30"/>
          <w:szCs w:val="30"/>
        </w:rPr>
        <w:t xml:space="preserve"> </w:t>
      </w:r>
      <w:proofErr w:type="spellStart"/>
      <w:r w:rsidR="00085F60" w:rsidRPr="00E1247D">
        <w:rPr>
          <w:sz w:val="30"/>
          <w:szCs w:val="30"/>
        </w:rPr>
        <w:t>AY</w:t>
      </w:r>
      <w:r w:rsidR="008C3E51" w:rsidRPr="00E1247D">
        <w:rPr>
          <w:sz w:val="30"/>
          <w:szCs w:val="30"/>
        </w:rPr>
        <w:t>Wó</w:t>
      </w:r>
      <w:proofErr w:type="spellEnd"/>
      <w:r w:rsidR="00085F60" w:rsidRPr="00E1247D">
        <w:rPr>
          <w:sz w:val="30"/>
          <w:szCs w:val="30"/>
        </w:rPr>
        <w:t>,</w:t>
      </w:r>
      <w:r w:rsidR="00085F60" w:rsidRPr="00E1247D">
        <w:rPr>
          <w:rFonts w:ascii="TML_Vaigai_Normal" w:hAnsi="TML_Vaigai_Normal"/>
          <w:sz w:val="30"/>
          <w:szCs w:val="30"/>
        </w:rPr>
        <w:t xml:space="preserve"> "</w:t>
      </w:r>
      <w:proofErr w:type="spellStart"/>
      <w:r w:rsidR="00BE62B5" w:rsidRPr="00E1247D">
        <w:rPr>
          <w:sz w:val="30"/>
          <w:szCs w:val="30"/>
        </w:rPr>
        <w:t>Sôu</w:t>
      </w:r>
      <w:proofErr w:type="spellEnd"/>
      <w:r w:rsidR="00BE62B5" w:rsidRPr="00E1247D">
        <w:rPr>
          <w:sz w:val="30"/>
          <w:szCs w:val="30"/>
        </w:rPr>
        <w:t xml:space="preserve">, </w:t>
      </w:r>
      <w:proofErr w:type="spellStart"/>
      <w:r w:rsidR="00BE62B5" w:rsidRPr="00E1247D">
        <w:rPr>
          <w:sz w:val="30"/>
          <w:szCs w:val="30"/>
        </w:rPr>
        <w:t>CúVÑ</w:t>
      </w:r>
      <w:proofErr w:type="spellEnd"/>
      <w:r w:rsidR="00BE62B5" w:rsidRPr="00E1247D">
        <w:rPr>
          <w:sz w:val="30"/>
          <w:szCs w:val="30"/>
        </w:rPr>
        <w:t xml:space="preserve">, </w:t>
      </w:r>
      <w:proofErr w:type="spellStart"/>
      <w:r w:rsidR="00090710" w:rsidRPr="00E1247D">
        <w:rPr>
          <w:sz w:val="30"/>
          <w:szCs w:val="30"/>
        </w:rPr>
        <w:t>Øs°p</w:t>
      </w:r>
      <w:proofErr w:type="spellEnd"/>
      <w:r w:rsidR="00090710" w:rsidRPr="00E1247D">
        <w:rPr>
          <w:sz w:val="30"/>
          <w:szCs w:val="30"/>
        </w:rPr>
        <w:t xml:space="preserve"> </w:t>
      </w:r>
      <w:proofErr w:type="spellStart"/>
      <w:r w:rsidR="00090710" w:rsidRPr="00E1247D">
        <w:rPr>
          <w:sz w:val="30"/>
          <w:szCs w:val="30"/>
        </w:rPr>
        <w:t>EûRd</w:t>
      </w:r>
      <w:proofErr w:type="spellEnd"/>
      <w:r w:rsidR="00090710" w:rsidRPr="00E1247D">
        <w:rPr>
          <w:sz w:val="30"/>
          <w:szCs w:val="30"/>
        </w:rPr>
        <w:t xml:space="preserve">¡\Õ </w:t>
      </w:r>
      <w:proofErr w:type="gramStart"/>
      <w:r w:rsidR="00090710" w:rsidRPr="00E1247D">
        <w:rPr>
          <w:sz w:val="30"/>
          <w:szCs w:val="30"/>
        </w:rPr>
        <w:t>E]</w:t>
      </w:r>
      <w:proofErr w:type="spellStart"/>
      <w:r w:rsidR="00090710" w:rsidRPr="00E1247D">
        <w:rPr>
          <w:sz w:val="30"/>
          <w:szCs w:val="30"/>
        </w:rPr>
        <w:t>dÏd</w:t>
      </w:r>
      <w:proofErr w:type="spellEnd"/>
      <w:proofErr w:type="gramEnd"/>
      <w:r w:rsidR="00090710" w:rsidRPr="00E1247D">
        <w:rPr>
          <w:sz w:val="30"/>
          <w:szCs w:val="30"/>
        </w:rPr>
        <w:t xml:space="preserve"> L¥]</w:t>
      </w:r>
      <w:proofErr w:type="spellStart"/>
      <w:r w:rsidR="00090710" w:rsidRPr="00E1247D">
        <w:rPr>
          <w:sz w:val="30"/>
          <w:szCs w:val="30"/>
        </w:rPr>
        <w:t>Uôm</w:t>
      </w:r>
      <w:proofErr w:type="spellEnd"/>
      <w:r w:rsidR="00090710" w:rsidRPr="00E1247D">
        <w:rPr>
          <w:rFonts w:ascii="TML_Vaigai_Normal" w:hAnsi="TML_Vaigai_Normal"/>
          <w:sz w:val="30"/>
          <w:szCs w:val="30"/>
        </w:rPr>
        <w:t xml:space="preserve">’ </w:t>
      </w:r>
      <w:r w:rsidR="00DB2981" w:rsidRPr="00E1247D">
        <w:rPr>
          <w:sz w:val="30"/>
          <w:szCs w:val="30"/>
        </w:rPr>
        <w:t>Gu\</w:t>
      </w:r>
      <w:proofErr w:type="spellStart"/>
      <w:r w:rsidR="00DB2981" w:rsidRPr="00E1247D">
        <w:rPr>
          <w:sz w:val="30"/>
          <w:szCs w:val="30"/>
        </w:rPr>
        <w:t>ô</w:t>
      </w:r>
      <w:r w:rsidR="008C3E51" w:rsidRPr="00E1247D">
        <w:rPr>
          <w:sz w:val="30"/>
          <w:szCs w:val="30"/>
        </w:rPr>
        <w:t>Wó</w:t>
      </w:r>
      <w:proofErr w:type="spellEnd"/>
      <w:r w:rsidR="00DB2981" w:rsidRPr="00E1247D">
        <w:rPr>
          <w:sz w:val="30"/>
          <w:szCs w:val="30"/>
        </w:rPr>
        <w:t xml:space="preserve">. </w:t>
      </w:r>
      <w:proofErr w:type="spellStart"/>
      <w:r w:rsidR="00DB2981" w:rsidRPr="00E1247D">
        <w:rPr>
          <w:sz w:val="30"/>
          <w:szCs w:val="30"/>
        </w:rPr>
        <w:t>TôÚeLs</w:t>
      </w:r>
      <w:proofErr w:type="spellEnd"/>
      <w:r w:rsidR="00DB2981" w:rsidRPr="00E1247D">
        <w:rPr>
          <w:sz w:val="30"/>
          <w:szCs w:val="30"/>
        </w:rPr>
        <w:t xml:space="preserve">? </w:t>
      </w:r>
      <w:r w:rsidR="00581635" w:rsidRPr="00E1247D">
        <w:rPr>
          <w:sz w:val="30"/>
          <w:szCs w:val="30"/>
        </w:rPr>
        <w:t xml:space="preserve">AÕ </w:t>
      </w:r>
      <w:proofErr w:type="spellStart"/>
      <w:r w:rsidR="00581635" w:rsidRPr="00E1247D">
        <w:rPr>
          <w:sz w:val="30"/>
          <w:szCs w:val="30"/>
        </w:rPr>
        <w:t>TÜÛdÏ</w:t>
      </w:r>
      <w:proofErr w:type="spellEnd"/>
      <w:r w:rsidR="00581635" w:rsidRPr="00E1247D">
        <w:rPr>
          <w:sz w:val="30"/>
          <w:szCs w:val="30"/>
        </w:rPr>
        <w:t xml:space="preserve"> ª</w:t>
      </w:r>
      <w:proofErr w:type="spellStart"/>
      <w:r w:rsidR="00581635" w:rsidRPr="00E1247D">
        <w:rPr>
          <w:sz w:val="30"/>
          <w:szCs w:val="30"/>
        </w:rPr>
        <w:t>LÜm</w:t>
      </w:r>
      <w:proofErr w:type="spellEnd"/>
      <w:r w:rsidR="00581635" w:rsidRPr="00E1247D">
        <w:rPr>
          <w:sz w:val="30"/>
          <w:szCs w:val="30"/>
        </w:rPr>
        <w:t xml:space="preserve"> </w:t>
      </w:r>
      <w:proofErr w:type="spellStart"/>
      <w:r w:rsidR="00581635" w:rsidRPr="00E1247D">
        <w:rPr>
          <w:sz w:val="30"/>
          <w:szCs w:val="30"/>
        </w:rPr>
        <w:t>EiûUVôL</w:t>
      </w:r>
      <w:proofErr w:type="spellEnd"/>
      <w:r w:rsidR="00581635" w:rsidRPr="00E1247D">
        <w:rPr>
          <w:sz w:val="30"/>
          <w:szCs w:val="30"/>
        </w:rPr>
        <w:t xml:space="preserve"> </w:t>
      </w:r>
      <w:proofErr w:type="spellStart"/>
      <w:r w:rsidR="00581635" w:rsidRPr="00E1247D">
        <w:rPr>
          <w:sz w:val="30"/>
          <w:szCs w:val="30"/>
        </w:rPr>
        <w:t>CÚkR</w:t>
      </w:r>
      <w:proofErr w:type="spellEnd"/>
      <w:r w:rsidR="00581635" w:rsidRPr="00E1247D">
        <w:rPr>
          <w:sz w:val="30"/>
          <w:szCs w:val="30"/>
        </w:rPr>
        <w:t xml:space="preserve"> JÚ </w:t>
      </w:r>
      <w:proofErr w:type="spellStart"/>
      <w:r w:rsidR="00581635" w:rsidRPr="00E1247D">
        <w:rPr>
          <w:sz w:val="30"/>
          <w:szCs w:val="30"/>
        </w:rPr>
        <w:t>J°«u</w:t>
      </w:r>
      <w:proofErr w:type="spellEnd"/>
      <w:r w:rsidR="00581635" w:rsidRPr="00E1247D">
        <w:rPr>
          <w:sz w:val="30"/>
          <w:szCs w:val="30"/>
        </w:rPr>
        <w:t xml:space="preserve"> </w:t>
      </w:r>
      <w:proofErr w:type="spellStart"/>
      <w:r w:rsidR="00695788" w:rsidRPr="00E1247D">
        <w:rPr>
          <w:sz w:val="30"/>
          <w:szCs w:val="30"/>
        </w:rPr>
        <w:t>Y¥Y</w:t>
      </w:r>
      <w:r w:rsidR="00581635" w:rsidRPr="00E1247D">
        <w:rPr>
          <w:sz w:val="30"/>
          <w:szCs w:val="30"/>
        </w:rPr>
        <w:t>j§p</w:t>
      </w:r>
      <w:proofErr w:type="spellEnd"/>
      <w:r w:rsidR="00581635" w:rsidRPr="00E1247D">
        <w:rPr>
          <w:sz w:val="30"/>
          <w:szCs w:val="30"/>
        </w:rPr>
        <w:t xml:space="preserve"> </w:t>
      </w:r>
      <w:proofErr w:type="spellStart"/>
      <w:r w:rsidR="00695788" w:rsidRPr="00E1247D">
        <w:rPr>
          <w:sz w:val="30"/>
          <w:szCs w:val="30"/>
        </w:rPr>
        <w:t>CÚkR</w:t>
      </w:r>
      <w:proofErr w:type="spellEnd"/>
      <w:r w:rsidR="00695788" w:rsidRPr="00E1247D">
        <w:rPr>
          <w:sz w:val="30"/>
          <w:szCs w:val="30"/>
        </w:rPr>
        <w:t xml:space="preserve"> </w:t>
      </w:r>
      <w:proofErr w:type="spellStart"/>
      <w:r w:rsidR="00923928" w:rsidRPr="00E1247D">
        <w:rPr>
          <w:sz w:val="30"/>
          <w:szCs w:val="30"/>
        </w:rPr>
        <w:t>CúVÑ</w:t>
      </w:r>
      <w:proofErr w:type="spellEnd"/>
      <w:r w:rsidR="00923928" w:rsidRPr="00E1247D">
        <w:rPr>
          <w:sz w:val="30"/>
          <w:szCs w:val="30"/>
        </w:rPr>
        <w:t xml:space="preserve">. </w:t>
      </w:r>
      <w:r w:rsidR="009408ED" w:rsidRPr="00E1247D">
        <w:rPr>
          <w:sz w:val="30"/>
          <w:szCs w:val="30"/>
        </w:rPr>
        <w:t xml:space="preserve">AÕ </w:t>
      </w:r>
      <w:proofErr w:type="spellStart"/>
      <w:r w:rsidR="009408ED" w:rsidRPr="00E1247D">
        <w:rPr>
          <w:sz w:val="30"/>
          <w:szCs w:val="30"/>
        </w:rPr>
        <w:t>AYàûPV</w:t>
      </w:r>
      <w:proofErr w:type="spellEnd"/>
      <w:r w:rsidR="009408ED" w:rsidRPr="00E1247D">
        <w:rPr>
          <w:sz w:val="30"/>
          <w:szCs w:val="30"/>
        </w:rPr>
        <w:t xml:space="preserve"> </w:t>
      </w:r>
      <w:proofErr w:type="spellStart"/>
      <w:r w:rsidR="009408ED" w:rsidRPr="00E1247D">
        <w:rPr>
          <w:sz w:val="30"/>
          <w:szCs w:val="30"/>
        </w:rPr>
        <w:t>LiL</w:t>
      </w:r>
      <w:r w:rsidR="00B6657E" w:rsidRPr="00E1247D">
        <w:rPr>
          <w:sz w:val="30"/>
          <w:szCs w:val="30"/>
        </w:rPr>
        <w:t>ÞûPV</w:t>
      </w:r>
      <w:proofErr w:type="spellEnd"/>
      <w:r w:rsidR="00B6657E" w:rsidRPr="00E1247D">
        <w:rPr>
          <w:sz w:val="30"/>
          <w:szCs w:val="30"/>
        </w:rPr>
        <w:t xml:space="preserve"> </w:t>
      </w:r>
      <w:proofErr w:type="spellStart"/>
      <w:r w:rsidR="00B6657E" w:rsidRPr="00E1247D">
        <w:rPr>
          <w:sz w:val="30"/>
          <w:szCs w:val="30"/>
        </w:rPr>
        <w:t>TôoûYûV</w:t>
      </w:r>
      <w:proofErr w:type="spellEnd"/>
      <w:r w:rsidR="00B6657E" w:rsidRPr="00E1247D">
        <w:rPr>
          <w:sz w:val="30"/>
          <w:szCs w:val="30"/>
        </w:rPr>
        <w:t xml:space="preserve"> </w:t>
      </w:r>
      <w:proofErr w:type="spellStart"/>
      <w:r w:rsidR="00B6657E" w:rsidRPr="00E1247D">
        <w:rPr>
          <w:sz w:val="30"/>
          <w:szCs w:val="30"/>
        </w:rPr>
        <w:t>Atßl</w:t>
      </w:r>
      <w:proofErr w:type="spellEnd"/>
      <w:r w:rsidR="008C3E51" w:rsidRPr="00E1247D">
        <w:rPr>
          <w:sz w:val="30"/>
          <w:szCs w:val="30"/>
        </w:rPr>
        <w:t xml:space="preserve"> </w:t>
      </w:r>
      <w:proofErr w:type="spellStart"/>
      <w:r w:rsidR="00B6657E" w:rsidRPr="00E1247D">
        <w:rPr>
          <w:sz w:val="30"/>
          <w:szCs w:val="30"/>
        </w:rPr>
        <w:t>úTôLf</w:t>
      </w:r>
      <w:proofErr w:type="spellEnd"/>
      <w:r w:rsidR="00B6657E" w:rsidRPr="00E1247D">
        <w:rPr>
          <w:sz w:val="30"/>
          <w:szCs w:val="30"/>
        </w:rPr>
        <w:t xml:space="preserve"> </w:t>
      </w:r>
      <w:proofErr w:type="spellStart"/>
      <w:r w:rsidR="00B6657E" w:rsidRPr="00E1247D">
        <w:rPr>
          <w:sz w:val="30"/>
          <w:szCs w:val="30"/>
        </w:rPr>
        <w:t>ùNnRÕ</w:t>
      </w:r>
      <w:proofErr w:type="spellEnd"/>
      <w:r w:rsidR="00B6657E" w:rsidRPr="00E1247D">
        <w:rPr>
          <w:sz w:val="30"/>
          <w:szCs w:val="30"/>
        </w:rPr>
        <w:t xml:space="preserve">. </w:t>
      </w:r>
      <w:proofErr w:type="gramStart"/>
      <w:r w:rsidR="00850F4F" w:rsidRPr="00E1247D">
        <w:rPr>
          <w:sz w:val="30"/>
          <w:szCs w:val="30"/>
        </w:rPr>
        <w:lastRenderedPageBreak/>
        <w:t>B]</w:t>
      </w:r>
      <w:proofErr w:type="spellStart"/>
      <w:r w:rsidR="00850F4F" w:rsidRPr="00E1247D">
        <w:rPr>
          <w:sz w:val="30"/>
          <w:szCs w:val="30"/>
        </w:rPr>
        <w:t>ôp</w:t>
      </w:r>
      <w:proofErr w:type="spellEnd"/>
      <w:proofErr w:type="gramEnd"/>
      <w:r w:rsidR="00850F4F" w:rsidRPr="00E1247D">
        <w:rPr>
          <w:sz w:val="30"/>
          <w:szCs w:val="30"/>
        </w:rPr>
        <w:t xml:space="preserve"> </w:t>
      </w:r>
      <w:proofErr w:type="spellStart"/>
      <w:r w:rsidR="00850F4F" w:rsidRPr="00E1247D">
        <w:rPr>
          <w:sz w:val="30"/>
          <w:szCs w:val="30"/>
        </w:rPr>
        <w:t>Ñt±Ûm</w:t>
      </w:r>
      <w:proofErr w:type="spellEnd"/>
      <w:r w:rsidR="00850F4F" w:rsidRPr="00E1247D">
        <w:rPr>
          <w:sz w:val="30"/>
          <w:szCs w:val="30"/>
        </w:rPr>
        <w:t xml:space="preserve"> ¨</w:t>
      </w:r>
      <w:proofErr w:type="spellStart"/>
      <w:r w:rsidR="00850F4F" w:rsidRPr="00E1247D">
        <w:rPr>
          <w:sz w:val="30"/>
          <w:szCs w:val="30"/>
        </w:rPr>
        <w:t>uß</w:t>
      </w:r>
      <w:proofErr w:type="spellEnd"/>
      <w:r w:rsidR="00850F4F" w:rsidRPr="00E1247D">
        <w:rPr>
          <w:sz w:val="30"/>
          <w:szCs w:val="30"/>
        </w:rPr>
        <w:t xml:space="preserve"> </w:t>
      </w:r>
      <w:proofErr w:type="spellStart"/>
      <w:r w:rsidR="00850F4F" w:rsidRPr="00E1247D">
        <w:rPr>
          <w:sz w:val="30"/>
          <w:szCs w:val="30"/>
        </w:rPr>
        <w:t>ùLôi¥ÚkR</w:t>
      </w:r>
      <w:proofErr w:type="spellEnd"/>
      <w:r w:rsidR="00850F4F" w:rsidRPr="00E1247D">
        <w:rPr>
          <w:sz w:val="30"/>
          <w:szCs w:val="30"/>
        </w:rPr>
        <w:t xml:space="preserve"> _]</w:t>
      </w:r>
      <w:proofErr w:type="spellStart"/>
      <w:r w:rsidR="00850F4F" w:rsidRPr="00E1247D">
        <w:rPr>
          <w:sz w:val="30"/>
          <w:szCs w:val="30"/>
        </w:rPr>
        <w:t>eL</w:t>
      </w:r>
      <w:proofErr w:type="spellEnd"/>
      <w:r w:rsidR="00850F4F" w:rsidRPr="00E1247D">
        <w:rPr>
          <w:sz w:val="30"/>
          <w:szCs w:val="30"/>
        </w:rPr>
        <w:t>[</w:t>
      </w:r>
      <w:proofErr w:type="spellStart"/>
      <w:r w:rsidR="00850F4F" w:rsidRPr="00E1247D">
        <w:rPr>
          <w:sz w:val="30"/>
          <w:szCs w:val="30"/>
        </w:rPr>
        <w:t>ôp</w:t>
      </w:r>
      <w:proofErr w:type="spellEnd"/>
      <w:r w:rsidR="00850F4F" w:rsidRPr="00E1247D">
        <w:rPr>
          <w:rFonts w:ascii="TML_Vaigai_Normal" w:hAnsi="TML_Vaigai_Normal"/>
          <w:sz w:val="30"/>
          <w:szCs w:val="30"/>
        </w:rPr>
        <w:t xml:space="preserve"> </w:t>
      </w:r>
      <w:proofErr w:type="spellStart"/>
      <w:r w:rsidR="00850F4F" w:rsidRPr="00E1247D">
        <w:rPr>
          <w:sz w:val="30"/>
          <w:szCs w:val="30"/>
        </w:rPr>
        <w:t>AûRd</w:t>
      </w:r>
      <w:proofErr w:type="spellEnd"/>
      <w:r w:rsidR="00850F4F" w:rsidRPr="00E1247D">
        <w:rPr>
          <w:rFonts w:ascii="TML_Vaigai_Normal" w:hAnsi="TML_Vaigai_Normal"/>
          <w:sz w:val="30"/>
          <w:szCs w:val="30"/>
        </w:rPr>
        <w:t xml:space="preserve"> </w:t>
      </w:r>
      <w:proofErr w:type="spellStart"/>
      <w:r w:rsidR="00850F4F" w:rsidRPr="00E1247D">
        <w:rPr>
          <w:sz w:val="30"/>
          <w:szCs w:val="30"/>
        </w:rPr>
        <w:t>LôQ</w:t>
      </w:r>
      <w:proofErr w:type="spellEnd"/>
      <w:r w:rsidR="00850F4F" w:rsidRPr="00E1247D">
        <w:rPr>
          <w:sz w:val="30"/>
          <w:szCs w:val="30"/>
        </w:rPr>
        <w:t xml:space="preserve"> </w:t>
      </w:r>
      <w:proofErr w:type="spellStart"/>
      <w:r w:rsidR="00850F4F" w:rsidRPr="00E1247D">
        <w:rPr>
          <w:sz w:val="30"/>
          <w:szCs w:val="30"/>
        </w:rPr>
        <w:t>Ø¥Vô§ÚkRÕ</w:t>
      </w:r>
      <w:proofErr w:type="spellEnd"/>
      <w:r w:rsidR="00850F4F" w:rsidRPr="00E1247D">
        <w:rPr>
          <w:sz w:val="30"/>
          <w:szCs w:val="30"/>
        </w:rPr>
        <w:t>.</w:t>
      </w:r>
    </w:p>
    <w:p w14:paraId="2DD0FC60" w14:textId="77777777" w:rsidR="00850F4F" w:rsidRPr="00E1247D" w:rsidRDefault="00D77F56" w:rsidP="00433639">
      <w:pPr>
        <w:ind w:firstLine="567"/>
        <w:rPr>
          <w:sz w:val="30"/>
          <w:szCs w:val="30"/>
        </w:rPr>
      </w:pPr>
      <w:r w:rsidRPr="00E1247D">
        <w:rPr>
          <w:sz w:val="30"/>
          <w:szCs w:val="30"/>
        </w:rPr>
        <w:t>5</w:t>
      </w:r>
      <w:r w:rsidR="00A6348F" w:rsidRPr="00E1247D">
        <w:rPr>
          <w:sz w:val="30"/>
          <w:szCs w:val="30"/>
        </w:rPr>
        <w:t>0.</w:t>
      </w:r>
      <w:r w:rsidR="001F7A35" w:rsidRPr="00E1247D">
        <w:rPr>
          <w:sz w:val="30"/>
          <w:szCs w:val="30"/>
        </w:rPr>
        <w:t xml:space="preserve"> </w:t>
      </w:r>
      <w:proofErr w:type="spellStart"/>
      <w:r w:rsidR="004C1A67" w:rsidRPr="00E1247D">
        <w:rPr>
          <w:sz w:val="30"/>
          <w:szCs w:val="30"/>
        </w:rPr>
        <w:t>AúSL</w:t>
      </w:r>
      <w:proofErr w:type="spellEnd"/>
      <w:r w:rsidR="004C1A67" w:rsidRPr="00E1247D">
        <w:rPr>
          <w:sz w:val="30"/>
          <w:szCs w:val="30"/>
        </w:rPr>
        <w:t xml:space="preserve"> </w:t>
      </w:r>
      <w:proofErr w:type="spellStart"/>
      <w:r w:rsidR="004C1A67" w:rsidRPr="00E1247D">
        <w:rPr>
          <w:sz w:val="30"/>
          <w:szCs w:val="30"/>
        </w:rPr>
        <w:t>úSWeL°p</w:t>
      </w:r>
      <w:proofErr w:type="spellEnd"/>
      <w:r w:rsidR="004C1A67" w:rsidRPr="00E1247D">
        <w:rPr>
          <w:sz w:val="30"/>
          <w:szCs w:val="30"/>
        </w:rPr>
        <w:t xml:space="preserve">, </w:t>
      </w:r>
      <w:proofErr w:type="spellStart"/>
      <w:r w:rsidR="0091610F" w:rsidRPr="00E1247D">
        <w:rPr>
          <w:sz w:val="30"/>
          <w:szCs w:val="30"/>
        </w:rPr>
        <w:t>ùRôPof£VôL</w:t>
      </w:r>
      <w:proofErr w:type="spellEnd"/>
      <w:r w:rsidR="0091610F" w:rsidRPr="00E1247D">
        <w:rPr>
          <w:sz w:val="30"/>
          <w:szCs w:val="30"/>
        </w:rPr>
        <w:t xml:space="preserve"> </w:t>
      </w:r>
      <w:proofErr w:type="spellStart"/>
      <w:r w:rsidR="0091610F" w:rsidRPr="00E1247D">
        <w:rPr>
          <w:sz w:val="30"/>
          <w:szCs w:val="30"/>
        </w:rPr>
        <w:t>JqùYôÚ</w:t>
      </w:r>
      <w:proofErr w:type="spellEnd"/>
      <w:r w:rsidR="0091610F" w:rsidRPr="00E1247D">
        <w:rPr>
          <w:sz w:val="30"/>
          <w:szCs w:val="30"/>
        </w:rPr>
        <w:t xml:space="preserve"> </w:t>
      </w:r>
      <w:proofErr w:type="spellStart"/>
      <w:r w:rsidR="0091610F" w:rsidRPr="00E1247D">
        <w:rPr>
          <w:sz w:val="30"/>
          <w:szCs w:val="30"/>
        </w:rPr>
        <w:t>CWÜm</w:t>
      </w:r>
      <w:proofErr w:type="spellEnd"/>
      <w:r w:rsidR="0091610F" w:rsidRPr="00E1247D">
        <w:rPr>
          <w:sz w:val="30"/>
          <w:szCs w:val="30"/>
        </w:rPr>
        <w:t>,</w:t>
      </w:r>
      <w:r w:rsidR="008E6F22" w:rsidRPr="00E1247D">
        <w:rPr>
          <w:sz w:val="30"/>
          <w:szCs w:val="30"/>
        </w:rPr>
        <w:t xml:space="preserve"> </w:t>
      </w:r>
      <w:proofErr w:type="spellStart"/>
      <w:r w:rsidR="008E6F22" w:rsidRPr="00E1247D">
        <w:rPr>
          <w:sz w:val="30"/>
          <w:szCs w:val="30"/>
        </w:rPr>
        <w:t>N¬VôL</w:t>
      </w:r>
      <w:proofErr w:type="spellEnd"/>
      <w:r w:rsidR="0091610F" w:rsidRPr="00E1247D">
        <w:rPr>
          <w:sz w:val="30"/>
          <w:szCs w:val="30"/>
        </w:rPr>
        <w:t xml:space="preserve"> </w:t>
      </w:r>
      <w:proofErr w:type="spellStart"/>
      <w:r w:rsidR="004B05B0" w:rsidRPr="00E1247D">
        <w:rPr>
          <w:sz w:val="30"/>
          <w:szCs w:val="30"/>
        </w:rPr>
        <w:t>ùY°lTûPVôL</w:t>
      </w:r>
      <w:r w:rsidR="00702BC9" w:rsidRPr="00E1247D">
        <w:rPr>
          <w:sz w:val="30"/>
          <w:szCs w:val="30"/>
        </w:rPr>
        <w:t>f</w:t>
      </w:r>
      <w:proofErr w:type="spellEnd"/>
      <w:r w:rsidR="00702BC9" w:rsidRPr="00E1247D">
        <w:rPr>
          <w:sz w:val="30"/>
          <w:szCs w:val="30"/>
        </w:rPr>
        <w:t xml:space="preserve"> </w:t>
      </w:r>
      <w:proofErr w:type="spellStart"/>
      <w:proofErr w:type="gramStart"/>
      <w:r w:rsidR="00702BC9" w:rsidRPr="00E1247D">
        <w:rPr>
          <w:sz w:val="30"/>
          <w:szCs w:val="30"/>
        </w:rPr>
        <w:t>ùNôu</w:t>
      </w:r>
      <w:proofErr w:type="spellEnd"/>
      <w:r w:rsidR="00702BC9" w:rsidRPr="00E1247D">
        <w:rPr>
          <w:sz w:val="30"/>
          <w:szCs w:val="30"/>
        </w:rPr>
        <w:t>]</w:t>
      </w:r>
      <w:proofErr w:type="spellStart"/>
      <w:r w:rsidR="00702BC9" w:rsidRPr="00E1247D">
        <w:rPr>
          <w:sz w:val="30"/>
          <w:szCs w:val="30"/>
        </w:rPr>
        <w:t>ôp</w:t>
      </w:r>
      <w:proofErr w:type="spellEnd"/>
      <w:proofErr w:type="gramEnd"/>
      <w:r w:rsidR="00702BC9" w:rsidRPr="00E1247D">
        <w:rPr>
          <w:sz w:val="30"/>
          <w:szCs w:val="30"/>
        </w:rPr>
        <w:t>,</w:t>
      </w:r>
      <w:r w:rsidR="00CD5DF0" w:rsidRPr="00E1247D">
        <w:rPr>
          <w:sz w:val="30"/>
          <w:szCs w:val="30"/>
        </w:rPr>
        <w:t xml:space="preserve"> </w:t>
      </w:r>
      <w:proofErr w:type="spellStart"/>
      <w:r w:rsidR="00CD5DF0" w:rsidRPr="00E1247D">
        <w:rPr>
          <w:sz w:val="30"/>
          <w:szCs w:val="30"/>
        </w:rPr>
        <w:t>Sôu</w:t>
      </w:r>
      <w:proofErr w:type="spellEnd"/>
      <w:r w:rsidR="00CD5DF0" w:rsidRPr="00E1247D">
        <w:rPr>
          <w:sz w:val="30"/>
          <w:szCs w:val="30"/>
        </w:rPr>
        <w:t xml:space="preserve"> </w:t>
      </w:r>
      <w:proofErr w:type="spellStart"/>
      <w:r w:rsidR="00CD5DF0" w:rsidRPr="00E1247D">
        <w:rPr>
          <w:sz w:val="30"/>
          <w:szCs w:val="30"/>
        </w:rPr>
        <w:t>AúR</w:t>
      </w:r>
      <w:proofErr w:type="spellEnd"/>
      <w:r w:rsidR="00CD5DF0" w:rsidRPr="00E1247D">
        <w:rPr>
          <w:rFonts w:ascii="TML_Vaigai_Normal" w:hAnsi="TML_Vaigai_Normal"/>
          <w:sz w:val="30"/>
          <w:szCs w:val="30"/>
        </w:rPr>
        <w:t xml:space="preserve"> </w:t>
      </w:r>
      <w:proofErr w:type="spellStart"/>
      <w:r w:rsidR="00CD5DF0" w:rsidRPr="00E1247D">
        <w:rPr>
          <w:sz w:val="30"/>
          <w:szCs w:val="30"/>
        </w:rPr>
        <w:t>Lô¬VjûRl</w:t>
      </w:r>
      <w:proofErr w:type="spellEnd"/>
      <w:r w:rsidR="00CD5DF0" w:rsidRPr="00E1247D">
        <w:rPr>
          <w:rFonts w:ascii="TML_Vaigai_Normal" w:hAnsi="TML_Vaigai_Normal"/>
          <w:sz w:val="30"/>
          <w:szCs w:val="30"/>
        </w:rPr>
        <w:t xml:space="preserve"> </w:t>
      </w:r>
      <w:proofErr w:type="spellStart"/>
      <w:r w:rsidR="00CD5DF0" w:rsidRPr="00E1247D">
        <w:rPr>
          <w:sz w:val="30"/>
          <w:szCs w:val="30"/>
        </w:rPr>
        <w:t>Tô</w:t>
      </w:r>
      <w:r w:rsidR="008C3E51" w:rsidRPr="00E1247D">
        <w:rPr>
          <w:sz w:val="30"/>
          <w:szCs w:val="30"/>
        </w:rPr>
        <w:t>Wó</w:t>
      </w:r>
      <w:r w:rsidR="00CD5DF0" w:rsidRPr="00E1247D">
        <w:rPr>
          <w:sz w:val="30"/>
          <w:szCs w:val="30"/>
        </w:rPr>
        <w:t>jÕ</w:t>
      </w:r>
      <w:proofErr w:type="spellEnd"/>
      <w:r w:rsidR="00702BC9" w:rsidRPr="00E1247D">
        <w:rPr>
          <w:sz w:val="30"/>
          <w:szCs w:val="30"/>
        </w:rPr>
        <w:t xml:space="preserve"> </w:t>
      </w:r>
      <w:proofErr w:type="spellStart"/>
      <w:r w:rsidR="003B13D8" w:rsidRPr="00E1247D">
        <w:rPr>
          <w:sz w:val="30"/>
          <w:szCs w:val="30"/>
        </w:rPr>
        <w:t>CWiÓ</w:t>
      </w:r>
      <w:proofErr w:type="spellEnd"/>
      <w:r w:rsidR="003B13D8" w:rsidRPr="00E1247D">
        <w:rPr>
          <w:sz w:val="30"/>
          <w:szCs w:val="30"/>
        </w:rPr>
        <w:t xml:space="preserve"> </w:t>
      </w:r>
      <w:proofErr w:type="spellStart"/>
      <w:r w:rsidR="00635851" w:rsidRPr="00E1247D">
        <w:rPr>
          <w:sz w:val="30"/>
          <w:szCs w:val="30"/>
        </w:rPr>
        <w:t>ùSô¥L</w:t>
      </w:r>
      <w:r w:rsidR="001F7A35" w:rsidRPr="00E1247D">
        <w:rPr>
          <w:sz w:val="30"/>
          <w:szCs w:val="30"/>
        </w:rPr>
        <w:t>s</w:t>
      </w:r>
      <w:proofErr w:type="spellEnd"/>
      <w:r w:rsidR="001F7A35" w:rsidRPr="00E1247D">
        <w:rPr>
          <w:sz w:val="30"/>
          <w:szCs w:val="30"/>
        </w:rPr>
        <w:t xml:space="preserve"> </w:t>
      </w:r>
      <w:proofErr w:type="spellStart"/>
      <w:r w:rsidR="001F7A35" w:rsidRPr="00E1247D">
        <w:rPr>
          <w:sz w:val="30"/>
          <w:szCs w:val="30"/>
        </w:rPr>
        <w:t>áP</w:t>
      </w:r>
      <w:proofErr w:type="spellEnd"/>
      <w:r w:rsidR="00CD5DF0" w:rsidRPr="00E1247D">
        <w:rPr>
          <w:sz w:val="30"/>
          <w:szCs w:val="30"/>
        </w:rPr>
        <w:t xml:space="preserve"> </w:t>
      </w:r>
      <w:proofErr w:type="spellStart"/>
      <w:r w:rsidR="00CD5DF0" w:rsidRPr="00E1247D">
        <w:rPr>
          <w:sz w:val="30"/>
          <w:szCs w:val="30"/>
        </w:rPr>
        <w:t>BL®pûX</w:t>
      </w:r>
      <w:proofErr w:type="spellEnd"/>
      <w:r w:rsidR="00CD5DF0" w:rsidRPr="00E1247D">
        <w:rPr>
          <w:sz w:val="30"/>
          <w:szCs w:val="30"/>
        </w:rPr>
        <w:t xml:space="preserve">. </w:t>
      </w:r>
      <w:r w:rsidR="00307134" w:rsidRPr="00E1247D">
        <w:rPr>
          <w:sz w:val="30"/>
          <w:szCs w:val="30"/>
        </w:rPr>
        <w:t xml:space="preserve">AÕ </w:t>
      </w:r>
      <w:proofErr w:type="spellStart"/>
      <w:r w:rsidR="00307134" w:rsidRPr="00E1247D">
        <w:rPr>
          <w:sz w:val="30"/>
          <w:szCs w:val="30"/>
        </w:rPr>
        <w:t>N¬úV</w:t>
      </w:r>
      <w:proofErr w:type="spellEnd"/>
      <w:r w:rsidR="00307134" w:rsidRPr="00E1247D">
        <w:rPr>
          <w:sz w:val="30"/>
          <w:szCs w:val="30"/>
        </w:rPr>
        <w:t xml:space="preserve">. </w:t>
      </w:r>
      <w:proofErr w:type="spellStart"/>
      <w:r w:rsidR="00EA37AC" w:rsidRPr="00E1247D">
        <w:rPr>
          <w:sz w:val="30"/>
          <w:szCs w:val="30"/>
        </w:rPr>
        <w:t>AkR</w:t>
      </w:r>
      <w:proofErr w:type="spellEnd"/>
      <w:r w:rsidR="00EA37AC" w:rsidRPr="00E1247D">
        <w:rPr>
          <w:sz w:val="30"/>
          <w:szCs w:val="30"/>
        </w:rPr>
        <w:t xml:space="preserve"> </w:t>
      </w:r>
      <w:proofErr w:type="spellStart"/>
      <w:r w:rsidR="00EA37AC" w:rsidRPr="00E1247D">
        <w:rPr>
          <w:sz w:val="30"/>
          <w:szCs w:val="30"/>
        </w:rPr>
        <w:t>AúR</w:t>
      </w:r>
      <w:proofErr w:type="spellEnd"/>
      <w:r w:rsidR="00EA37AC" w:rsidRPr="00E1247D">
        <w:rPr>
          <w:rFonts w:ascii="TML_Vaigai_Normal" w:hAnsi="TML_Vaigai_Normal"/>
          <w:sz w:val="30"/>
          <w:szCs w:val="30"/>
        </w:rPr>
        <w:t xml:space="preserve"> </w:t>
      </w:r>
      <w:proofErr w:type="spellStart"/>
      <w:r w:rsidR="00EA37AC" w:rsidRPr="00E1247D">
        <w:rPr>
          <w:sz w:val="30"/>
          <w:szCs w:val="30"/>
        </w:rPr>
        <w:t>Lô¬</w:t>
      </w:r>
      <w:proofErr w:type="gramStart"/>
      <w:r w:rsidR="00EA37AC" w:rsidRPr="00E1247D">
        <w:rPr>
          <w:sz w:val="30"/>
          <w:szCs w:val="30"/>
        </w:rPr>
        <w:t>VUô</w:t>
      </w:r>
      <w:proofErr w:type="spellEnd"/>
      <w:r w:rsidR="00EA37AC" w:rsidRPr="00E1247D">
        <w:rPr>
          <w:sz w:val="30"/>
          <w:szCs w:val="30"/>
        </w:rPr>
        <w:t>]Õ</w:t>
      </w:r>
      <w:proofErr w:type="gramEnd"/>
      <w:r w:rsidR="00EA37AC" w:rsidRPr="00E1247D">
        <w:rPr>
          <w:rFonts w:ascii="TML_Vaigai_Normal" w:hAnsi="TML_Vaigai_Normal"/>
          <w:sz w:val="30"/>
          <w:szCs w:val="30"/>
        </w:rPr>
        <w:t xml:space="preserve"> </w:t>
      </w:r>
      <w:proofErr w:type="spellStart"/>
      <w:r w:rsidR="00295748" w:rsidRPr="00E1247D">
        <w:rPr>
          <w:sz w:val="30"/>
          <w:szCs w:val="30"/>
        </w:rPr>
        <w:t>N¬VôL</w:t>
      </w:r>
      <w:proofErr w:type="spellEnd"/>
      <w:r w:rsidR="00295748" w:rsidRPr="00E1247D">
        <w:rPr>
          <w:sz w:val="30"/>
          <w:szCs w:val="30"/>
        </w:rPr>
        <w:t xml:space="preserve"> </w:t>
      </w:r>
      <w:proofErr w:type="spellStart"/>
      <w:r w:rsidR="00295748" w:rsidRPr="00E1247D">
        <w:rPr>
          <w:sz w:val="30"/>
          <w:szCs w:val="30"/>
        </w:rPr>
        <w:t>ClùTôÝ</w:t>
      </w:r>
      <w:r w:rsidR="003F5DA1" w:rsidRPr="00E1247D">
        <w:rPr>
          <w:sz w:val="30"/>
          <w:szCs w:val="30"/>
        </w:rPr>
        <w:t>Õ</w:t>
      </w:r>
      <w:proofErr w:type="spellEnd"/>
      <w:r w:rsidR="00295748" w:rsidRPr="00E1247D">
        <w:rPr>
          <w:sz w:val="30"/>
          <w:szCs w:val="30"/>
        </w:rPr>
        <w:t xml:space="preserve"> </w:t>
      </w:r>
      <w:proofErr w:type="spellStart"/>
      <w:r w:rsidR="00295748" w:rsidRPr="00E1247D">
        <w:rPr>
          <w:sz w:val="30"/>
          <w:szCs w:val="30"/>
        </w:rPr>
        <w:t>Sôu</w:t>
      </w:r>
      <w:proofErr w:type="spellEnd"/>
      <w:r w:rsidR="00295748" w:rsidRPr="00E1247D">
        <w:rPr>
          <w:sz w:val="30"/>
          <w:szCs w:val="30"/>
        </w:rPr>
        <w:t xml:space="preserve"> ¨</w:t>
      </w:r>
      <w:proofErr w:type="spellStart"/>
      <w:r w:rsidR="00295748" w:rsidRPr="00E1247D">
        <w:rPr>
          <w:sz w:val="30"/>
          <w:szCs w:val="30"/>
        </w:rPr>
        <w:t>uß</w:t>
      </w:r>
      <w:proofErr w:type="spellEnd"/>
      <w:r w:rsidR="00295748" w:rsidRPr="00E1247D">
        <w:rPr>
          <w:sz w:val="30"/>
          <w:szCs w:val="30"/>
        </w:rPr>
        <w:t xml:space="preserve"> </w:t>
      </w:r>
      <w:proofErr w:type="spellStart"/>
      <w:r w:rsidR="00295748" w:rsidRPr="00E1247D">
        <w:rPr>
          <w:sz w:val="30"/>
          <w:szCs w:val="30"/>
        </w:rPr>
        <w:t>ùLôi¥ÚdÏm</w:t>
      </w:r>
      <w:proofErr w:type="spellEnd"/>
      <w:r w:rsidR="00295748" w:rsidRPr="00E1247D">
        <w:rPr>
          <w:sz w:val="30"/>
          <w:szCs w:val="30"/>
        </w:rPr>
        <w:t xml:space="preserve"> </w:t>
      </w:r>
      <w:proofErr w:type="spellStart"/>
      <w:r w:rsidR="00295748" w:rsidRPr="00E1247D">
        <w:rPr>
          <w:sz w:val="30"/>
          <w:szCs w:val="30"/>
        </w:rPr>
        <w:t>CPj§­ÚkÕ</w:t>
      </w:r>
      <w:proofErr w:type="spellEnd"/>
      <w:r w:rsidR="00295748" w:rsidRPr="00E1247D">
        <w:rPr>
          <w:sz w:val="30"/>
          <w:szCs w:val="30"/>
        </w:rPr>
        <w:t xml:space="preserve"> </w:t>
      </w:r>
      <w:proofErr w:type="spellStart"/>
      <w:r w:rsidR="003120F7" w:rsidRPr="00E1247D">
        <w:rPr>
          <w:sz w:val="30"/>
          <w:szCs w:val="30"/>
        </w:rPr>
        <w:t>CWiÓ</w:t>
      </w:r>
      <w:proofErr w:type="spellEnd"/>
      <w:r w:rsidR="003120F7" w:rsidRPr="00E1247D">
        <w:rPr>
          <w:sz w:val="30"/>
          <w:szCs w:val="30"/>
        </w:rPr>
        <w:t xml:space="preserve"> A¥ </w:t>
      </w:r>
      <w:proofErr w:type="spellStart"/>
      <w:r w:rsidR="003120F7" w:rsidRPr="00E1247D">
        <w:rPr>
          <w:sz w:val="30"/>
          <w:szCs w:val="30"/>
        </w:rPr>
        <w:t>çWj</w:t>
      </w:r>
      <w:r w:rsidR="00595549" w:rsidRPr="00E1247D">
        <w:rPr>
          <w:sz w:val="30"/>
          <w:szCs w:val="30"/>
        </w:rPr>
        <w:t>§tÏm</w:t>
      </w:r>
      <w:proofErr w:type="spellEnd"/>
      <w:r w:rsidR="00595549" w:rsidRPr="00E1247D">
        <w:rPr>
          <w:sz w:val="30"/>
          <w:szCs w:val="30"/>
        </w:rPr>
        <w:t xml:space="preserve"> </w:t>
      </w:r>
      <w:proofErr w:type="spellStart"/>
      <w:r w:rsidR="00C87966" w:rsidRPr="00E1247D">
        <w:rPr>
          <w:sz w:val="30"/>
          <w:szCs w:val="30"/>
        </w:rPr>
        <w:t>AÚ¡p</w:t>
      </w:r>
      <w:proofErr w:type="spellEnd"/>
      <w:r w:rsidR="00C87966" w:rsidRPr="00E1247D">
        <w:rPr>
          <w:sz w:val="30"/>
          <w:szCs w:val="30"/>
        </w:rPr>
        <w:t xml:space="preserve"> </w:t>
      </w:r>
      <w:proofErr w:type="spellStart"/>
      <w:r w:rsidR="00C87966" w:rsidRPr="00E1247D">
        <w:rPr>
          <w:sz w:val="30"/>
          <w:szCs w:val="30"/>
        </w:rPr>
        <w:t>Rôu</w:t>
      </w:r>
      <w:proofErr w:type="spellEnd"/>
      <w:r w:rsidR="00C87966" w:rsidRPr="00E1247D">
        <w:rPr>
          <w:sz w:val="30"/>
          <w:szCs w:val="30"/>
        </w:rPr>
        <w:t xml:space="preserve"> </w:t>
      </w:r>
      <w:proofErr w:type="spellStart"/>
      <w:r w:rsidR="00C87966" w:rsidRPr="00E1247D">
        <w:rPr>
          <w:sz w:val="30"/>
          <w:szCs w:val="30"/>
        </w:rPr>
        <w:t>CÚd</w:t>
      </w:r>
      <w:proofErr w:type="spellEnd"/>
      <w:r w:rsidR="00C87966" w:rsidRPr="00E1247D">
        <w:rPr>
          <w:sz w:val="30"/>
          <w:szCs w:val="30"/>
        </w:rPr>
        <w:t xml:space="preserve">¡\Õ. </w:t>
      </w:r>
      <w:r w:rsidR="00517B79" w:rsidRPr="00E1247D">
        <w:rPr>
          <w:sz w:val="30"/>
          <w:szCs w:val="30"/>
        </w:rPr>
        <w:t>B]</w:t>
      </w:r>
      <w:proofErr w:type="spellStart"/>
      <w:r w:rsidR="00517B79" w:rsidRPr="00E1247D">
        <w:rPr>
          <w:sz w:val="30"/>
          <w:szCs w:val="30"/>
        </w:rPr>
        <w:t>ôp</w:t>
      </w:r>
      <w:proofErr w:type="spellEnd"/>
      <w:r w:rsidR="00517B79" w:rsidRPr="00E1247D">
        <w:rPr>
          <w:sz w:val="30"/>
          <w:szCs w:val="30"/>
        </w:rPr>
        <w:t xml:space="preserve"> ¿</w:t>
      </w:r>
      <w:proofErr w:type="spellStart"/>
      <w:r w:rsidR="00517B79" w:rsidRPr="00E1247D">
        <w:rPr>
          <w:sz w:val="30"/>
          <w:szCs w:val="30"/>
        </w:rPr>
        <w:t>eLs</w:t>
      </w:r>
      <w:proofErr w:type="spellEnd"/>
      <w:r w:rsidR="00517B79" w:rsidRPr="00E1247D">
        <w:rPr>
          <w:sz w:val="30"/>
          <w:szCs w:val="30"/>
        </w:rPr>
        <w:t xml:space="preserve"> </w:t>
      </w:r>
      <w:proofErr w:type="spellStart"/>
      <w:r w:rsidR="00517B79" w:rsidRPr="00E1247D">
        <w:rPr>
          <w:sz w:val="30"/>
          <w:szCs w:val="30"/>
        </w:rPr>
        <w:t>TôÚeLs</w:t>
      </w:r>
      <w:proofErr w:type="spellEnd"/>
      <w:r w:rsidR="00517B79" w:rsidRPr="00E1247D">
        <w:rPr>
          <w:sz w:val="30"/>
          <w:szCs w:val="30"/>
        </w:rPr>
        <w:t>,</w:t>
      </w:r>
      <w:r w:rsidR="00517B79" w:rsidRPr="00E1247D">
        <w:rPr>
          <w:rFonts w:ascii="TML_Vaigai_Normal" w:hAnsi="TML_Vaigai_Normal"/>
          <w:sz w:val="30"/>
          <w:szCs w:val="30"/>
        </w:rPr>
        <w:t xml:space="preserve"> </w:t>
      </w:r>
      <w:r w:rsidR="000D1997" w:rsidRPr="00E1247D">
        <w:rPr>
          <w:sz w:val="30"/>
          <w:szCs w:val="30"/>
        </w:rPr>
        <w:t>AÕ</w:t>
      </w:r>
      <w:r w:rsidR="000D1997" w:rsidRPr="00E1247D">
        <w:rPr>
          <w:rFonts w:ascii="TML_Vaigai_Normal" w:hAnsi="TML_Vaigai_Normal"/>
          <w:sz w:val="30"/>
          <w:szCs w:val="30"/>
        </w:rPr>
        <w:t xml:space="preserve"> </w:t>
      </w:r>
      <w:proofErr w:type="spellStart"/>
      <w:r w:rsidR="000D1997" w:rsidRPr="00E1247D">
        <w:rPr>
          <w:sz w:val="30"/>
          <w:szCs w:val="30"/>
        </w:rPr>
        <w:t>úYù</w:t>
      </w:r>
      <w:proofErr w:type="spellEnd"/>
      <w:r w:rsidR="000D1997" w:rsidRPr="00E1247D">
        <w:rPr>
          <w:sz w:val="30"/>
          <w:szCs w:val="30"/>
        </w:rPr>
        <w:t>\</w:t>
      </w:r>
      <w:proofErr w:type="spellStart"/>
      <w:r w:rsidR="000D1997" w:rsidRPr="00E1247D">
        <w:rPr>
          <w:sz w:val="30"/>
          <w:szCs w:val="30"/>
        </w:rPr>
        <w:t>ôÚ</w:t>
      </w:r>
      <w:proofErr w:type="spellEnd"/>
      <w:r w:rsidR="000D1997" w:rsidRPr="00E1247D">
        <w:rPr>
          <w:sz w:val="30"/>
          <w:szCs w:val="30"/>
        </w:rPr>
        <w:t xml:space="preserve"> </w:t>
      </w:r>
      <w:proofErr w:type="spellStart"/>
      <w:r w:rsidR="00CE27F6" w:rsidRPr="00E1247D">
        <w:rPr>
          <w:sz w:val="30"/>
          <w:szCs w:val="30"/>
        </w:rPr>
        <w:t>T¬UôQj§p</w:t>
      </w:r>
      <w:proofErr w:type="spellEnd"/>
      <w:r w:rsidR="00CE27F6" w:rsidRPr="00E1247D">
        <w:rPr>
          <w:sz w:val="30"/>
          <w:szCs w:val="30"/>
        </w:rPr>
        <w:t xml:space="preserve"> </w:t>
      </w:r>
      <w:proofErr w:type="spellStart"/>
      <w:r w:rsidR="00CE27F6" w:rsidRPr="00E1247D">
        <w:rPr>
          <w:sz w:val="30"/>
          <w:szCs w:val="30"/>
        </w:rPr>
        <w:t>CÚd</w:t>
      </w:r>
      <w:proofErr w:type="spellEnd"/>
      <w:r w:rsidR="00CE27F6" w:rsidRPr="00E1247D">
        <w:rPr>
          <w:sz w:val="30"/>
          <w:szCs w:val="30"/>
        </w:rPr>
        <w:t xml:space="preserve">¡\Õ. </w:t>
      </w:r>
      <w:proofErr w:type="spellStart"/>
      <w:r w:rsidR="00CE27F6" w:rsidRPr="00E1247D">
        <w:rPr>
          <w:sz w:val="30"/>
          <w:szCs w:val="30"/>
        </w:rPr>
        <w:t>TôÚeLs</w:t>
      </w:r>
      <w:proofErr w:type="spellEnd"/>
      <w:r w:rsidR="00CE27F6" w:rsidRPr="00E1247D">
        <w:rPr>
          <w:sz w:val="30"/>
          <w:szCs w:val="30"/>
        </w:rPr>
        <w:t xml:space="preserve">? </w:t>
      </w:r>
      <w:r w:rsidR="008D62BE" w:rsidRPr="00E1247D">
        <w:rPr>
          <w:sz w:val="30"/>
          <w:szCs w:val="30"/>
        </w:rPr>
        <w:t xml:space="preserve">AÕ JÚ... </w:t>
      </w:r>
      <w:r w:rsidR="002B1E0E" w:rsidRPr="00E1247D">
        <w:rPr>
          <w:sz w:val="30"/>
          <w:szCs w:val="30"/>
        </w:rPr>
        <w:t>AÕ-</w:t>
      </w:r>
      <w:r w:rsidR="001F7A35" w:rsidRPr="00E1247D">
        <w:rPr>
          <w:sz w:val="30"/>
          <w:szCs w:val="30"/>
        </w:rPr>
        <w:t xml:space="preserve"> </w:t>
      </w:r>
      <w:r w:rsidR="002B1E0E" w:rsidRPr="00E1247D">
        <w:rPr>
          <w:sz w:val="30"/>
          <w:szCs w:val="30"/>
        </w:rPr>
        <w:t>AÕ £</w:t>
      </w:r>
      <w:proofErr w:type="spellStart"/>
      <w:r w:rsidR="002B1E0E" w:rsidRPr="00E1247D">
        <w:rPr>
          <w:sz w:val="30"/>
          <w:szCs w:val="30"/>
        </w:rPr>
        <w:t>XÚdLôL</w:t>
      </w:r>
      <w:proofErr w:type="spellEnd"/>
      <w:r w:rsidR="002B1E0E" w:rsidRPr="00E1247D">
        <w:rPr>
          <w:sz w:val="30"/>
          <w:szCs w:val="30"/>
        </w:rPr>
        <w:t xml:space="preserve"> </w:t>
      </w:r>
      <w:proofErr w:type="spellStart"/>
      <w:r w:rsidR="002B1E0E" w:rsidRPr="00E1247D">
        <w:rPr>
          <w:sz w:val="30"/>
          <w:szCs w:val="30"/>
        </w:rPr>
        <w:t>ùLôÓdLlTh¥Úd</w:t>
      </w:r>
      <w:proofErr w:type="spellEnd"/>
      <w:r w:rsidR="002B1E0E" w:rsidRPr="00E1247D">
        <w:rPr>
          <w:sz w:val="30"/>
          <w:szCs w:val="30"/>
        </w:rPr>
        <w:t xml:space="preserve">¡\Õ, </w:t>
      </w:r>
      <w:r w:rsidR="005B413F" w:rsidRPr="00E1247D">
        <w:rPr>
          <w:sz w:val="30"/>
          <w:szCs w:val="30"/>
        </w:rPr>
        <w:t xml:space="preserve">©\Ï, </w:t>
      </w:r>
      <w:proofErr w:type="spellStart"/>
      <w:r w:rsidR="005B413F" w:rsidRPr="00E1247D">
        <w:rPr>
          <w:sz w:val="30"/>
          <w:szCs w:val="30"/>
        </w:rPr>
        <w:t>úRYu</w:t>
      </w:r>
      <w:proofErr w:type="spellEnd"/>
      <w:r w:rsidR="005B413F" w:rsidRPr="00E1247D">
        <w:rPr>
          <w:sz w:val="30"/>
          <w:szCs w:val="30"/>
        </w:rPr>
        <w:t xml:space="preserve"> </w:t>
      </w:r>
      <w:proofErr w:type="spellStart"/>
      <w:r w:rsidR="005B413F" w:rsidRPr="00E1247D">
        <w:rPr>
          <w:sz w:val="30"/>
          <w:szCs w:val="30"/>
        </w:rPr>
        <w:t>RmØûPV</w:t>
      </w:r>
      <w:proofErr w:type="spellEnd"/>
      <w:r w:rsidR="005B413F" w:rsidRPr="00E1247D">
        <w:rPr>
          <w:sz w:val="30"/>
          <w:szCs w:val="30"/>
        </w:rPr>
        <w:t xml:space="preserve"> </w:t>
      </w:r>
      <w:proofErr w:type="spellStart"/>
      <w:r w:rsidR="008373B6" w:rsidRPr="00E1247D">
        <w:rPr>
          <w:sz w:val="30"/>
          <w:szCs w:val="30"/>
        </w:rPr>
        <w:t>Au©Ûm</w:t>
      </w:r>
      <w:proofErr w:type="spellEnd"/>
      <w:r w:rsidR="008373B6" w:rsidRPr="00E1247D">
        <w:rPr>
          <w:sz w:val="30"/>
          <w:szCs w:val="30"/>
        </w:rPr>
        <w:t xml:space="preserve"> </w:t>
      </w:r>
      <w:proofErr w:type="spellStart"/>
      <w:r w:rsidR="008373B6" w:rsidRPr="00E1247D">
        <w:rPr>
          <w:sz w:val="30"/>
          <w:szCs w:val="30"/>
        </w:rPr>
        <w:t>CWdLj§Ûm</w:t>
      </w:r>
      <w:proofErr w:type="spellEnd"/>
      <w:r w:rsidR="00022C31" w:rsidRPr="00E1247D">
        <w:rPr>
          <w:rFonts w:ascii="TML_Vaigai_Normal" w:hAnsi="TML_Vaigai_Normal"/>
          <w:sz w:val="30"/>
          <w:szCs w:val="30"/>
        </w:rPr>
        <w:t xml:space="preserve"> </w:t>
      </w:r>
      <w:proofErr w:type="spellStart"/>
      <w:r w:rsidR="00022C31" w:rsidRPr="00E1247D">
        <w:rPr>
          <w:sz w:val="30"/>
          <w:szCs w:val="30"/>
        </w:rPr>
        <w:t>AûRd</w:t>
      </w:r>
      <w:proofErr w:type="spellEnd"/>
      <w:r w:rsidR="00022C31" w:rsidRPr="00E1247D">
        <w:rPr>
          <w:rFonts w:ascii="TML_Vaigai_Normal" w:hAnsi="TML_Vaigai_Normal"/>
          <w:sz w:val="30"/>
          <w:szCs w:val="30"/>
        </w:rPr>
        <w:t xml:space="preserve"> </w:t>
      </w:r>
      <w:proofErr w:type="spellStart"/>
      <w:r w:rsidR="008F267A" w:rsidRPr="00E1247D">
        <w:rPr>
          <w:sz w:val="30"/>
          <w:szCs w:val="30"/>
        </w:rPr>
        <w:t>ùLôÓj§Úd</w:t>
      </w:r>
      <w:proofErr w:type="spellEnd"/>
      <w:r w:rsidR="008F267A" w:rsidRPr="00E1247D">
        <w:rPr>
          <w:sz w:val="30"/>
          <w:szCs w:val="30"/>
        </w:rPr>
        <w:t>¡\</w:t>
      </w:r>
      <w:proofErr w:type="spellStart"/>
      <w:r w:rsidR="008F267A" w:rsidRPr="00E1247D">
        <w:rPr>
          <w:sz w:val="30"/>
          <w:szCs w:val="30"/>
        </w:rPr>
        <w:t>ô</w:t>
      </w:r>
      <w:r w:rsidR="008C3E51" w:rsidRPr="00E1247D">
        <w:rPr>
          <w:sz w:val="30"/>
          <w:szCs w:val="30"/>
        </w:rPr>
        <w:t>Wó</w:t>
      </w:r>
      <w:proofErr w:type="spellEnd"/>
      <w:r w:rsidR="008F267A" w:rsidRPr="00E1247D">
        <w:rPr>
          <w:sz w:val="30"/>
          <w:szCs w:val="30"/>
        </w:rPr>
        <w:t xml:space="preserve">, </w:t>
      </w:r>
      <w:r w:rsidR="002E642E" w:rsidRPr="00E1247D">
        <w:rPr>
          <w:sz w:val="30"/>
          <w:szCs w:val="30"/>
        </w:rPr>
        <w:t>Gu ¨ª</w:t>
      </w:r>
      <w:proofErr w:type="spellStart"/>
      <w:r w:rsidR="002E642E" w:rsidRPr="00E1247D">
        <w:rPr>
          <w:sz w:val="30"/>
          <w:szCs w:val="30"/>
        </w:rPr>
        <w:t>jRUôL</w:t>
      </w:r>
      <w:proofErr w:type="spellEnd"/>
      <w:r w:rsidR="002E642E" w:rsidRPr="00E1247D">
        <w:rPr>
          <w:sz w:val="30"/>
          <w:szCs w:val="30"/>
        </w:rPr>
        <w:t xml:space="preserve"> </w:t>
      </w:r>
      <w:proofErr w:type="spellStart"/>
      <w:r w:rsidR="002E642E" w:rsidRPr="00E1247D">
        <w:rPr>
          <w:sz w:val="30"/>
          <w:szCs w:val="30"/>
        </w:rPr>
        <w:t>ApX</w:t>
      </w:r>
      <w:proofErr w:type="spellEnd"/>
      <w:r w:rsidR="002E642E" w:rsidRPr="00E1247D">
        <w:rPr>
          <w:sz w:val="30"/>
          <w:szCs w:val="30"/>
        </w:rPr>
        <w:t xml:space="preserve">, </w:t>
      </w:r>
      <w:proofErr w:type="spellStart"/>
      <w:r w:rsidR="00CD09B8" w:rsidRPr="00E1247D">
        <w:rPr>
          <w:sz w:val="30"/>
          <w:szCs w:val="30"/>
        </w:rPr>
        <w:t>Sôu</w:t>
      </w:r>
      <w:proofErr w:type="spellEnd"/>
      <w:r w:rsidR="00CD09B8" w:rsidRPr="00E1247D">
        <w:rPr>
          <w:sz w:val="30"/>
          <w:szCs w:val="30"/>
        </w:rPr>
        <w:t xml:space="preserve"> JÚ </w:t>
      </w:r>
      <w:proofErr w:type="spellStart"/>
      <w:r w:rsidR="00362B0A" w:rsidRPr="00E1247D">
        <w:rPr>
          <w:sz w:val="30"/>
          <w:szCs w:val="30"/>
        </w:rPr>
        <w:t>RÏ§Vt</w:t>
      </w:r>
      <w:proofErr w:type="spellEnd"/>
      <w:r w:rsidR="00362B0A" w:rsidRPr="00E1247D">
        <w:rPr>
          <w:sz w:val="30"/>
          <w:szCs w:val="30"/>
        </w:rPr>
        <w:t xml:space="preserve">\ </w:t>
      </w:r>
      <w:proofErr w:type="spellStart"/>
      <w:r w:rsidR="00362B0A" w:rsidRPr="00E1247D">
        <w:rPr>
          <w:sz w:val="30"/>
          <w:szCs w:val="30"/>
        </w:rPr>
        <w:t>HûZ</w:t>
      </w:r>
      <w:proofErr w:type="spellEnd"/>
      <w:r w:rsidR="00362B0A" w:rsidRPr="00E1247D">
        <w:rPr>
          <w:sz w:val="30"/>
          <w:szCs w:val="30"/>
        </w:rPr>
        <w:t xml:space="preserve"> £</w:t>
      </w:r>
      <w:proofErr w:type="spellStart"/>
      <w:r w:rsidR="00362B0A" w:rsidRPr="00E1247D">
        <w:rPr>
          <w:sz w:val="30"/>
          <w:szCs w:val="30"/>
        </w:rPr>
        <w:t>Úx¥VôL</w:t>
      </w:r>
      <w:proofErr w:type="spellEnd"/>
      <w:r w:rsidR="00362B0A" w:rsidRPr="00E1247D">
        <w:rPr>
          <w:sz w:val="30"/>
          <w:szCs w:val="30"/>
        </w:rPr>
        <w:t xml:space="preserve"> </w:t>
      </w:r>
      <w:proofErr w:type="spellStart"/>
      <w:r w:rsidR="00362B0A" w:rsidRPr="00E1247D">
        <w:rPr>
          <w:sz w:val="30"/>
          <w:szCs w:val="30"/>
        </w:rPr>
        <w:t>CÚd¡ú</w:t>
      </w:r>
      <w:proofErr w:type="spellEnd"/>
      <w:r w:rsidR="00362B0A" w:rsidRPr="00E1247D">
        <w:rPr>
          <w:sz w:val="30"/>
          <w:szCs w:val="30"/>
        </w:rPr>
        <w:t xml:space="preserve">\u </w:t>
      </w:r>
      <w:r w:rsidR="0045320C" w:rsidRPr="00E1247D">
        <w:rPr>
          <w:sz w:val="30"/>
          <w:szCs w:val="30"/>
        </w:rPr>
        <w:t>(</w:t>
      </w:r>
      <w:proofErr w:type="spellStart"/>
      <w:r w:rsidR="0045320C" w:rsidRPr="00E1247D">
        <w:rPr>
          <w:sz w:val="30"/>
          <w:szCs w:val="30"/>
        </w:rPr>
        <w:t>CpûX</w:t>
      </w:r>
      <w:proofErr w:type="spellEnd"/>
      <w:r w:rsidR="0045320C" w:rsidRPr="00E1247D">
        <w:rPr>
          <w:sz w:val="30"/>
          <w:szCs w:val="30"/>
        </w:rPr>
        <w:t xml:space="preserve">, </w:t>
      </w:r>
      <w:proofErr w:type="spellStart"/>
      <w:r w:rsidR="0045320C" w:rsidRPr="00E1247D">
        <w:rPr>
          <w:sz w:val="30"/>
          <w:szCs w:val="30"/>
        </w:rPr>
        <w:t>IVô</w:t>
      </w:r>
      <w:proofErr w:type="spellEnd"/>
      <w:r w:rsidR="0045320C" w:rsidRPr="00E1247D">
        <w:rPr>
          <w:sz w:val="30"/>
          <w:szCs w:val="30"/>
        </w:rPr>
        <w:t xml:space="preserve">.), </w:t>
      </w:r>
      <w:proofErr w:type="gramStart"/>
      <w:r w:rsidR="0045320C" w:rsidRPr="00E1247D">
        <w:rPr>
          <w:sz w:val="30"/>
          <w:szCs w:val="30"/>
        </w:rPr>
        <w:t>B]</w:t>
      </w:r>
      <w:proofErr w:type="spellStart"/>
      <w:r w:rsidR="0045320C" w:rsidRPr="00E1247D">
        <w:rPr>
          <w:sz w:val="30"/>
          <w:szCs w:val="30"/>
        </w:rPr>
        <w:t>ôp</w:t>
      </w:r>
      <w:proofErr w:type="spellEnd"/>
      <w:proofErr w:type="gramEnd"/>
      <w:r w:rsidR="0045320C" w:rsidRPr="00E1247D">
        <w:rPr>
          <w:sz w:val="30"/>
          <w:szCs w:val="30"/>
        </w:rPr>
        <w:t xml:space="preserve"> </w:t>
      </w:r>
      <w:proofErr w:type="spellStart"/>
      <w:r w:rsidR="00053E09" w:rsidRPr="00E1247D">
        <w:rPr>
          <w:sz w:val="30"/>
          <w:szCs w:val="30"/>
        </w:rPr>
        <w:t>NûT«u</w:t>
      </w:r>
      <w:proofErr w:type="spellEnd"/>
      <w:r w:rsidR="00053E09" w:rsidRPr="00E1247D">
        <w:rPr>
          <w:sz w:val="30"/>
          <w:szCs w:val="30"/>
        </w:rPr>
        <w:t xml:space="preserve"> ¨ª</w:t>
      </w:r>
      <w:proofErr w:type="spellStart"/>
      <w:r w:rsidR="00053E09" w:rsidRPr="00E1247D">
        <w:rPr>
          <w:sz w:val="30"/>
          <w:szCs w:val="30"/>
        </w:rPr>
        <w:t>jRUôL</w:t>
      </w:r>
      <w:r w:rsidR="00A947B5" w:rsidRPr="00E1247D">
        <w:rPr>
          <w:sz w:val="30"/>
          <w:szCs w:val="30"/>
        </w:rPr>
        <w:t>Üm</w:t>
      </w:r>
      <w:proofErr w:type="spellEnd"/>
      <w:r w:rsidR="00A947B5" w:rsidRPr="00E1247D">
        <w:rPr>
          <w:sz w:val="30"/>
          <w:szCs w:val="30"/>
        </w:rPr>
        <w:t xml:space="preserve"> </w:t>
      </w:r>
      <w:r w:rsidR="0081095D" w:rsidRPr="00E1247D">
        <w:rPr>
          <w:sz w:val="30"/>
          <w:szCs w:val="30"/>
        </w:rPr>
        <w:t>_]</w:t>
      </w:r>
      <w:proofErr w:type="spellStart"/>
      <w:r w:rsidR="0081095D" w:rsidRPr="00E1247D">
        <w:rPr>
          <w:sz w:val="30"/>
          <w:szCs w:val="30"/>
        </w:rPr>
        <w:t>eL°u</w:t>
      </w:r>
      <w:proofErr w:type="spellEnd"/>
      <w:r w:rsidR="0081095D" w:rsidRPr="00E1247D">
        <w:rPr>
          <w:sz w:val="30"/>
          <w:szCs w:val="30"/>
        </w:rPr>
        <w:t xml:space="preserve"> ¨ª</w:t>
      </w:r>
      <w:proofErr w:type="spellStart"/>
      <w:r w:rsidR="0081095D" w:rsidRPr="00E1247D">
        <w:rPr>
          <w:sz w:val="30"/>
          <w:szCs w:val="30"/>
        </w:rPr>
        <w:t>jRUôLÜm</w:t>
      </w:r>
      <w:proofErr w:type="spellEnd"/>
      <w:r w:rsidR="0081095D" w:rsidRPr="00E1247D">
        <w:rPr>
          <w:sz w:val="30"/>
          <w:szCs w:val="30"/>
        </w:rPr>
        <w:t xml:space="preserve"> </w:t>
      </w:r>
      <w:proofErr w:type="spellStart"/>
      <w:r w:rsidR="00053E09" w:rsidRPr="00E1247D">
        <w:rPr>
          <w:sz w:val="30"/>
          <w:szCs w:val="30"/>
        </w:rPr>
        <w:t>Rôu</w:t>
      </w:r>
      <w:proofErr w:type="spellEnd"/>
      <w:r w:rsidR="00053E09" w:rsidRPr="00E1247D">
        <w:rPr>
          <w:rFonts w:ascii="TML_Vaigai_Normal" w:hAnsi="TML_Vaigai_Normal"/>
          <w:sz w:val="30"/>
          <w:szCs w:val="30"/>
        </w:rPr>
        <w:t xml:space="preserve"> </w:t>
      </w:r>
      <w:r w:rsidR="00053E09" w:rsidRPr="00E1247D">
        <w:rPr>
          <w:sz w:val="30"/>
          <w:szCs w:val="30"/>
        </w:rPr>
        <w:t>AÕ</w:t>
      </w:r>
      <w:r w:rsidR="00053E09" w:rsidRPr="00E1247D">
        <w:rPr>
          <w:rFonts w:ascii="TML_Vaigai_Normal" w:hAnsi="TML_Vaigai_Normal"/>
          <w:sz w:val="30"/>
          <w:szCs w:val="30"/>
        </w:rPr>
        <w:t xml:space="preserve"> </w:t>
      </w:r>
      <w:proofErr w:type="spellStart"/>
      <w:r w:rsidR="00053E09" w:rsidRPr="00E1247D">
        <w:rPr>
          <w:sz w:val="30"/>
          <w:szCs w:val="30"/>
        </w:rPr>
        <w:t>ùLôÓdLl</w:t>
      </w:r>
      <w:proofErr w:type="spellEnd"/>
      <w:r w:rsidR="001F7A35" w:rsidRPr="00E1247D">
        <w:rPr>
          <w:sz w:val="30"/>
          <w:szCs w:val="30"/>
        </w:rPr>
        <w:t xml:space="preserve"> </w:t>
      </w:r>
      <w:proofErr w:type="spellStart"/>
      <w:r w:rsidR="00053E09" w:rsidRPr="00E1247D">
        <w:rPr>
          <w:sz w:val="30"/>
          <w:szCs w:val="30"/>
        </w:rPr>
        <w:t>Th¥Úd</w:t>
      </w:r>
      <w:proofErr w:type="spellEnd"/>
      <w:r w:rsidR="00053E09" w:rsidRPr="00E1247D">
        <w:rPr>
          <w:sz w:val="30"/>
          <w:szCs w:val="30"/>
        </w:rPr>
        <w:t xml:space="preserve">¡\Õ, </w:t>
      </w:r>
      <w:proofErr w:type="spellStart"/>
      <w:r w:rsidR="00E67C47" w:rsidRPr="00E1247D">
        <w:rPr>
          <w:sz w:val="30"/>
          <w:szCs w:val="30"/>
        </w:rPr>
        <w:t>Hù</w:t>
      </w:r>
      <w:proofErr w:type="spellEnd"/>
      <w:r w:rsidR="00E67C47" w:rsidRPr="00E1247D">
        <w:rPr>
          <w:sz w:val="30"/>
          <w:szCs w:val="30"/>
        </w:rPr>
        <w:t>]u\</w:t>
      </w:r>
      <w:proofErr w:type="spellStart"/>
      <w:r w:rsidR="00E67C47" w:rsidRPr="00E1247D">
        <w:rPr>
          <w:sz w:val="30"/>
          <w:szCs w:val="30"/>
        </w:rPr>
        <w:t>ôp</w:t>
      </w:r>
      <w:proofErr w:type="spellEnd"/>
      <w:r w:rsidR="00E67C47" w:rsidRPr="00E1247D">
        <w:rPr>
          <w:sz w:val="30"/>
          <w:szCs w:val="30"/>
        </w:rPr>
        <w:t xml:space="preserve"> </w:t>
      </w:r>
      <w:r w:rsidR="0052028A" w:rsidRPr="00E1247D">
        <w:rPr>
          <w:sz w:val="30"/>
          <w:szCs w:val="30"/>
        </w:rPr>
        <w:t>¨VôVj¾</w:t>
      </w:r>
      <w:r w:rsidR="008C3E51" w:rsidRPr="00E1247D">
        <w:rPr>
          <w:sz w:val="30"/>
          <w:szCs w:val="30"/>
        </w:rPr>
        <w:t>Wó</w:t>
      </w:r>
      <w:r w:rsidR="0052028A" w:rsidRPr="00E1247D">
        <w:rPr>
          <w:sz w:val="30"/>
          <w:szCs w:val="30"/>
        </w:rPr>
        <w:t xml:space="preserve">l©u </w:t>
      </w:r>
      <w:proofErr w:type="spellStart"/>
      <w:r w:rsidR="0052028A" w:rsidRPr="00E1247D">
        <w:rPr>
          <w:sz w:val="30"/>
          <w:szCs w:val="30"/>
        </w:rPr>
        <w:t>Sô°úX</w:t>
      </w:r>
      <w:proofErr w:type="spellEnd"/>
      <w:r w:rsidR="0052028A" w:rsidRPr="00E1247D">
        <w:rPr>
          <w:sz w:val="30"/>
          <w:szCs w:val="30"/>
        </w:rPr>
        <w:t xml:space="preserve"> </w:t>
      </w:r>
      <w:proofErr w:type="spellStart"/>
      <w:r w:rsidR="000B0C06" w:rsidRPr="00E1247D">
        <w:rPr>
          <w:sz w:val="30"/>
          <w:szCs w:val="30"/>
        </w:rPr>
        <w:t>EeLÞdÏ</w:t>
      </w:r>
      <w:proofErr w:type="spellEnd"/>
      <w:r w:rsidR="000B0C06" w:rsidRPr="00E1247D">
        <w:rPr>
          <w:sz w:val="30"/>
          <w:szCs w:val="30"/>
        </w:rPr>
        <w:t xml:space="preserve"> </w:t>
      </w:r>
      <w:r w:rsidR="002502D3" w:rsidRPr="00E1247D">
        <w:rPr>
          <w:sz w:val="30"/>
          <w:szCs w:val="30"/>
        </w:rPr>
        <w:t xml:space="preserve">JÚ </w:t>
      </w:r>
      <w:proofErr w:type="spellStart"/>
      <w:r w:rsidR="002502D3" w:rsidRPr="00E1247D">
        <w:rPr>
          <w:sz w:val="30"/>
          <w:szCs w:val="30"/>
        </w:rPr>
        <w:t>NôdÏl</w:t>
      </w:r>
      <w:proofErr w:type="spellEnd"/>
      <w:r w:rsidR="002A1D58">
        <w:rPr>
          <w:sz w:val="30"/>
          <w:szCs w:val="30"/>
        </w:rPr>
        <w:t xml:space="preserve"> </w:t>
      </w:r>
      <w:proofErr w:type="spellStart"/>
      <w:r w:rsidR="002502D3" w:rsidRPr="00E1247D">
        <w:rPr>
          <w:sz w:val="30"/>
          <w:szCs w:val="30"/>
        </w:rPr>
        <w:t>úTôdÏm</w:t>
      </w:r>
      <w:proofErr w:type="spellEnd"/>
      <w:r w:rsidR="002502D3" w:rsidRPr="00E1247D">
        <w:rPr>
          <w:sz w:val="30"/>
          <w:szCs w:val="30"/>
        </w:rPr>
        <w:t xml:space="preserve"> </w:t>
      </w:r>
      <w:proofErr w:type="spellStart"/>
      <w:r w:rsidR="002502D3" w:rsidRPr="00E1247D">
        <w:rPr>
          <w:sz w:val="30"/>
          <w:szCs w:val="30"/>
        </w:rPr>
        <w:t>CÚdLôÕ</w:t>
      </w:r>
      <w:proofErr w:type="spellEnd"/>
      <w:r w:rsidR="002502D3" w:rsidRPr="00E1247D">
        <w:rPr>
          <w:sz w:val="30"/>
          <w:szCs w:val="30"/>
        </w:rPr>
        <w:t>,</w:t>
      </w:r>
    </w:p>
    <w:p w14:paraId="456ECAAA" w14:textId="77777777" w:rsidR="002502D3" w:rsidRPr="00E1247D" w:rsidRDefault="00A6348F" w:rsidP="00433639">
      <w:pPr>
        <w:ind w:firstLine="567"/>
        <w:rPr>
          <w:sz w:val="30"/>
          <w:szCs w:val="30"/>
        </w:rPr>
      </w:pPr>
      <w:r w:rsidRPr="00E1247D">
        <w:rPr>
          <w:sz w:val="30"/>
          <w:szCs w:val="30"/>
        </w:rPr>
        <w:t>51.</w:t>
      </w:r>
      <w:r w:rsidR="00C019DE">
        <w:rPr>
          <w:sz w:val="30"/>
          <w:szCs w:val="30"/>
        </w:rPr>
        <w:t xml:space="preserve"> </w:t>
      </w:r>
      <w:r w:rsidR="00B60025">
        <w:rPr>
          <w:sz w:val="30"/>
          <w:szCs w:val="30"/>
        </w:rPr>
        <w:t>£\</w:t>
      </w:r>
      <w:proofErr w:type="spellStart"/>
      <w:r w:rsidR="00B60025">
        <w:rPr>
          <w:sz w:val="30"/>
          <w:szCs w:val="30"/>
        </w:rPr>
        <w:t>kR</w:t>
      </w:r>
      <w:proofErr w:type="spellEnd"/>
      <w:r w:rsidR="00B60025">
        <w:rPr>
          <w:sz w:val="30"/>
          <w:szCs w:val="30"/>
        </w:rPr>
        <w:t xml:space="preserve"> </w:t>
      </w:r>
      <w:proofErr w:type="spellStart"/>
      <w:r w:rsidR="00A26BB1" w:rsidRPr="00E1247D">
        <w:rPr>
          <w:sz w:val="30"/>
          <w:szCs w:val="30"/>
        </w:rPr>
        <w:t>AùU¬dL</w:t>
      </w:r>
      <w:proofErr w:type="spellEnd"/>
      <w:r w:rsidR="00A26BB1" w:rsidRPr="00E1247D">
        <w:rPr>
          <w:sz w:val="30"/>
          <w:szCs w:val="30"/>
        </w:rPr>
        <w:t xml:space="preserve"> </w:t>
      </w:r>
      <w:r w:rsidR="009B6811" w:rsidRPr="00E1247D">
        <w:rPr>
          <w:sz w:val="30"/>
          <w:szCs w:val="30"/>
        </w:rPr>
        <w:t>×</w:t>
      </w:r>
      <w:proofErr w:type="spellStart"/>
      <w:r w:rsidR="009B6811" w:rsidRPr="00E1247D">
        <w:rPr>
          <w:sz w:val="30"/>
          <w:szCs w:val="30"/>
        </w:rPr>
        <w:t>ûLlTPd</w:t>
      </w:r>
      <w:proofErr w:type="spellEnd"/>
      <w:r w:rsidR="00B60025">
        <w:rPr>
          <w:sz w:val="30"/>
          <w:szCs w:val="30"/>
        </w:rPr>
        <w:t xml:space="preserve"> </w:t>
      </w:r>
      <w:proofErr w:type="spellStart"/>
      <w:r w:rsidR="00B60025">
        <w:rPr>
          <w:sz w:val="30"/>
          <w:szCs w:val="30"/>
        </w:rPr>
        <w:t>LûXOo</w:t>
      </w:r>
      <w:proofErr w:type="spellEnd"/>
      <w:r w:rsidR="00352D31" w:rsidRPr="00E1247D">
        <w:rPr>
          <w:sz w:val="30"/>
          <w:szCs w:val="30"/>
        </w:rPr>
        <w:t xml:space="preserve"> </w:t>
      </w:r>
      <w:proofErr w:type="spellStart"/>
      <w:r w:rsidR="00352D31" w:rsidRPr="00E1247D">
        <w:rPr>
          <w:sz w:val="30"/>
          <w:szCs w:val="30"/>
        </w:rPr>
        <w:t>NeLm</w:t>
      </w:r>
      <w:proofErr w:type="spellEnd"/>
      <w:r w:rsidR="00352D31" w:rsidRPr="00E1247D">
        <w:rPr>
          <w:sz w:val="30"/>
          <w:szCs w:val="30"/>
        </w:rPr>
        <w:t>,</w:t>
      </w:r>
      <w:r w:rsidR="00352D31" w:rsidRPr="00E1247D">
        <w:rPr>
          <w:rFonts w:ascii="TML_Vaigai_Normal" w:hAnsi="TML_Vaigai_Normal"/>
          <w:sz w:val="30"/>
          <w:szCs w:val="30"/>
        </w:rPr>
        <w:t xml:space="preserve"> </w:t>
      </w:r>
      <w:proofErr w:type="spellStart"/>
      <w:r w:rsidR="00B60025">
        <w:rPr>
          <w:sz w:val="30"/>
          <w:szCs w:val="30"/>
        </w:rPr>
        <w:t>AûR</w:t>
      </w:r>
      <w:proofErr w:type="spellEnd"/>
      <w:r w:rsidR="00D17443" w:rsidRPr="00E1247D">
        <w:rPr>
          <w:sz w:val="30"/>
          <w:szCs w:val="30"/>
        </w:rPr>
        <w:t xml:space="preserve"> </w:t>
      </w:r>
      <w:proofErr w:type="spellStart"/>
      <w:r w:rsidR="00D17443" w:rsidRPr="00E1247D">
        <w:rPr>
          <w:sz w:val="30"/>
          <w:szCs w:val="30"/>
        </w:rPr>
        <w:t>GÓjR</w:t>
      </w:r>
      <w:proofErr w:type="spellEnd"/>
      <w:r w:rsidR="00D17443" w:rsidRPr="00E1247D">
        <w:rPr>
          <w:sz w:val="30"/>
          <w:szCs w:val="30"/>
        </w:rPr>
        <w:t xml:space="preserve"> </w:t>
      </w:r>
      <w:r w:rsidR="00B60025">
        <w:rPr>
          <w:sz w:val="30"/>
          <w:szCs w:val="30"/>
        </w:rPr>
        <w:t xml:space="preserve">TX </w:t>
      </w:r>
      <w:proofErr w:type="spellStart"/>
      <w:r w:rsidR="00B60025">
        <w:rPr>
          <w:sz w:val="30"/>
          <w:szCs w:val="30"/>
        </w:rPr>
        <w:t>ùNn§jRôsLÞdÏl</w:t>
      </w:r>
      <w:proofErr w:type="spellEnd"/>
      <w:r w:rsidR="00B60025">
        <w:rPr>
          <w:sz w:val="30"/>
          <w:szCs w:val="30"/>
        </w:rPr>
        <w:t xml:space="preserve"> </w:t>
      </w:r>
      <w:r w:rsidR="00B60025" w:rsidRPr="00E1247D">
        <w:rPr>
          <w:sz w:val="30"/>
          <w:szCs w:val="30"/>
        </w:rPr>
        <w:t>©\Ï</w:t>
      </w:r>
      <w:r w:rsidR="005F5417" w:rsidRPr="00E1247D">
        <w:rPr>
          <w:sz w:val="30"/>
          <w:szCs w:val="30"/>
        </w:rPr>
        <w:t>,</w:t>
      </w:r>
      <w:r w:rsidR="005F5417" w:rsidRPr="00E1247D">
        <w:rPr>
          <w:rFonts w:ascii="TML_Vaigai_Normal" w:hAnsi="TML_Vaigai_Normal"/>
          <w:sz w:val="30"/>
          <w:szCs w:val="30"/>
        </w:rPr>
        <w:t xml:space="preserve"> </w:t>
      </w:r>
      <w:proofErr w:type="spellStart"/>
      <w:r w:rsidR="007E1D77" w:rsidRPr="00E1247D">
        <w:rPr>
          <w:sz w:val="30"/>
          <w:szCs w:val="30"/>
        </w:rPr>
        <w:t>AûR</w:t>
      </w:r>
      <w:proofErr w:type="spellEnd"/>
      <w:r w:rsidR="007E1D77" w:rsidRPr="00E1247D">
        <w:rPr>
          <w:rFonts w:ascii="TML_Vaigai_Normal" w:hAnsi="TML_Vaigai_Normal"/>
          <w:sz w:val="30"/>
          <w:szCs w:val="30"/>
        </w:rPr>
        <w:t xml:space="preserve"> </w:t>
      </w:r>
      <w:proofErr w:type="spellStart"/>
      <w:r w:rsidR="00B60025">
        <w:rPr>
          <w:sz w:val="30"/>
          <w:szCs w:val="30"/>
        </w:rPr>
        <w:t>ReLs</w:t>
      </w:r>
      <w:proofErr w:type="spellEnd"/>
      <w:r w:rsidR="00B60025">
        <w:rPr>
          <w:sz w:val="30"/>
          <w:szCs w:val="30"/>
        </w:rPr>
        <w:t xml:space="preserve"> </w:t>
      </w:r>
      <w:proofErr w:type="spellStart"/>
      <w:r w:rsidR="00B60025">
        <w:rPr>
          <w:sz w:val="30"/>
          <w:szCs w:val="30"/>
        </w:rPr>
        <w:t>úLUWô®p</w:t>
      </w:r>
      <w:proofErr w:type="spellEnd"/>
      <w:r w:rsidR="00B60025">
        <w:rPr>
          <w:sz w:val="30"/>
          <w:szCs w:val="30"/>
        </w:rPr>
        <w:t xml:space="preserve"> ©¥</w:t>
      </w:r>
      <w:proofErr w:type="spellStart"/>
      <w:r w:rsidR="00B60025">
        <w:rPr>
          <w:sz w:val="30"/>
          <w:szCs w:val="30"/>
        </w:rPr>
        <w:t>jRÕ</w:t>
      </w:r>
      <w:proofErr w:type="spellEnd"/>
      <w:r w:rsidR="00B60025">
        <w:rPr>
          <w:sz w:val="30"/>
          <w:szCs w:val="30"/>
        </w:rPr>
        <w:t>.</w:t>
      </w:r>
      <w:r w:rsidR="007E1D77" w:rsidRPr="00E1247D">
        <w:rPr>
          <w:sz w:val="30"/>
          <w:szCs w:val="30"/>
        </w:rPr>
        <w:t xml:space="preserve"> </w:t>
      </w:r>
      <w:proofErr w:type="spellStart"/>
      <w:r w:rsidR="00357A38" w:rsidRPr="00E1247D">
        <w:rPr>
          <w:sz w:val="30"/>
          <w:szCs w:val="30"/>
        </w:rPr>
        <w:t>ARu</w:t>
      </w:r>
      <w:proofErr w:type="spellEnd"/>
      <w:r w:rsidR="001F7A35" w:rsidRPr="00E1247D">
        <w:rPr>
          <w:sz w:val="30"/>
          <w:szCs w:val="30"/>
        </w:rPr>
        <w:t xml:space="preserve"> </w:t>
      </w:r>
      <w:r w:rsidR="00357A38" w:rsidRPr="00E1247D">
        <w:rPr>
          <w:sz w:val="30"/>
          <w:szCs w:val="30"/>
        </w:rPr>
        <w:t xml:space="preserve">©\Ï </w:t>
      </w:r>
      <w:r w:rsidR="00FE658B" w:rsidRPr="00E1247D">
        <w:rPr>
          <w:sz w:val="30"/>
          <w:szCs w:val="30"/>
        </w:rPr>
        <w:t>ùPd^ô³</w:t>
      </w:r>
      <w:proofErr w:type="gramStart"/>
      <w:r w:rsidR="00FE658B" w:rsidRPr="00E1247D">
        <w:rPr>
          <w:sz w:val="30"/>
          <w:szCs w:val="30"/>
        </w:rPr>
        <w:t>Ûs[</w:t>
      </w:r>
      <w:proofErr w:type="gramEnd"/>
      <w:r w:rsidR="00FE658B" w:rsidRPr="00E1247D">
        <w:rPr>
          <w:sz w:val="30"/>
          <w:szCs w:val="30"/>
        </w:rPr>
        <w:t xml:space="preserve"> </w:t>
      </w:r>
      <w:r w:rsidR="00274E42" w:rsidRPr="00E1247D">
        <w:rPr>
          <w:sz w:val="30"/>
          <w:szCs w:val="30"/>
        </w:rPr>
        <w:t>a</w:t>
      </w:r>
      <w:r w:rsidR="002A6E4B" w:rsidRPr="00E1247D">
        <w:rPr>
          <w:rFonts w:ascii="TML_Saraswathi_Normal" w:hAnsi="TML_Saraswathi_Normal"/>
          <w:sz w:val="30"/>
          <w:szCs w:val="30"/>
        </w:rPr>
        <w:t>þ</w:t>
      </w:r>
      <w:r w:rsidR="00274E42" w:rsidRPr="00E1247D">
        <w:rPr>
          <w:sz w:val="30"/>
          <w:szCs w:val="30"/>
        </w:rPr>
        <w:t>vP²p</w:t>
      </w:r>
      <w:r w:rsidR="00274E42" w:rsidRPr="00E1247D">
        <w:rPr>
          <w:rFonts w:ascii="TML_Vaigai_Normal" w:hAnsi="TML_Vaigai_Normal"/>
          <w:sz w:val="30"/>
          <w:szCs w:val="30"/>
        </w:rPr>
        <w:t xml:space="preserve"> </w:t>
      </w:r>
      <w:r w:rsidR="00C47A6E" w:rsidRPr="00E1247D">
        <w:rPr>
          <w:sz w:val="30"/>
          <w:szCs w:val="30"/>
        </w:rPr>
        <w:t>JÚ</w:t>
      </w:r>
      <w:r w:rsidR="00C47A6E" w:rsidRPr="00E1247D">
        <w:rPr>
          <w:rFonts w:ascii="TML_Vaigai_Normal" w:hAnsi="TML_Vaigai_Normal"/>
          <w:sz w:val="30"/>
          <w:szCs w:val="30"/>
        </w:rPr>
        <w:t xml:space="preserve"> </w:t>
      </w:r>
      <w:proofErr w:type="spellStart"/>
      <w:r w:rsidR="00C47A6E" w:rsidRPr="00E1247D">
        <w:rPr>
          <w:sz w:val="30"/>
          <w:szCs w:val="30"/>
        </w:rPr>
        <w:t>CW®p</w:t>
      </w:r>
      <w:proofErr w:type="spellEnd"/>
      <w:r w:rsidR="00C47A6E" w:rsidRPr="00E1247D">
        <w:rPr>
          <w:sz w:val="30"/>
          <w:szCs w:val="30"/>
        </w:rPr>
        <w:t xml:space="preserve">, </w:t>
      </w:r>
      <w:proofErr w:type="spellStart"/>
      <w:r w:rsidR="004146B8" w:rsidRPr="00E1247D">
        <w:rPr>
          <w:sz w:val="30"/>
          <w:szCs w:val="30"/>
        </w:rPr>
        <w:t>úRYu</w:t>
      </w:r>
      <w:proofErr w:type="spellEnd"/>
      <w:r w:rsidR="004146B8" w:rsidRPr="00E1247D">
        <w:rPr>
          <w:sz w:val="30"/>
          <w:szCs w:val="30"/>
        </w:rPr>
        <w:t xml:space="preserve"> </w:t>
      </w:r>
      <w:proofErr w:type="spellStart"/>
      <w:r w:rsidR="004146B8" w:rsidRPr="00E1247D">
        <w:rPr>
          <w:sz w:val="30"/>
          <w:szCs w:val="30"/>
        </w:rPr>
        <w:t>RmØûPV</w:t>
      </w:r>
      <w:proofErr w:type="spellEnd"/>
      <w:r w:rsidR="004146B8" w:rsidRPr="00E1247D">
        <w:rPr>
          <w:sz w:val="30"/>
          <w:szCs w:val="30"/>
        </w:rPr>
        <w:t xml:space="preserve"> </w:t>
      </w:r>
      <w:proofErr w:type="spellStart"/>
      <w:r w:rsidR="004146B8" w:rsidRPr="00E1247D">
        <w:rPr>
          <w:sz w:val="30"/>
          <w:szCs w:val="30"/>
        </w:rPr>
        <w:t>ÏUôWàûPV</w:t>
      </w:r>
      <w:proofErr w:type="spellEnd"/>
      <w:r w:rsidR="004146B8" w:rsidRPr="00E1247D">
        <w:rPr>
          <w:sz w:val="30"/>
          <w:szCs w:val="30"/>
        </w:rPr>
        <w:t xml:space="preserve"> ×</w:t>
      </w:r>
      <w:proofErr w:type="spellStart"/>
      <w:r w:rsidR="004146B8" w:rsidRPr="00E1247D">
        <w:rPr>
          <w:sz w:val="30"/>
          <w:szCs w:val="30"/>
        </w:rPr>
        <w:t>ûLlTPjûR</w:t>
      </w:r>
      <w:proofErr w:type="spellEnd"/>
      <w:r w:rsidR="004146B8" w:rsidRPr="00E1247D">
        <w:rPr>
          <w:sz w:val="30"/>
          <w:szCs w:val="30"/>
        </w:rPr>
        <w:t xml:space="preserve">, </w:t>
      </w:r>
      <w:proofErr w:type="spellStart"/>
      <w:r w:rsidR="00023C51" w:rsidRPr="00E1247D">
        <w:rPr>
          <w:sz w:val="30"/>
          <w:szCs w:val="30"/>
        </w:rPr>
        <w:t>T¬ÑjR</w:t>
      </w:r>
      <w:proofErr w:type="spellEnd"/>
      <w:r w:rsidR="00023C51" w:rsidRPr="00E1247D">
        <w:rPr>
          <w:sz w:val="30"/>
          <w:szCs w:val="30"/>
        </w:rPr>
        <w:t xml:space="preserve"> </w:t>
      </w:r>
      <w:proofErr w:type="spellStart"/>
      <w:r w:rsidR="00023C51" w:rsidRPr="00E1247D">
        <w:rPr>
          <w:sz w:val="30"/>
          <w:szCs w:val="30"/>
        </w:rPr>
        <w:t>TÜp</w:t>
      </w:r>
      <w:proofErr w:type="spellEnd"/>
      <w:r w:rsidR="00023C51" w:rsidRPr="00E1247D">
        <w:rPr>
          <w:sz w:val="30"/>
          <w:szCs w:val="30"/>
        </w:rPr>
        <w:t xml:space="preserve"> </w:t>
      </w:r>
      <w:proofErr w:type="spellStart"/>
      <w:r w:rsidR="00023C51" w:rsidRPr="00E1247D">
        <w:rPr>
          <w:sz w:val="30"/>
          <w:szCs w:val="30"/>
        </w:rPr>
        <w:t>AYûWd</w:t>
      </w:r>
      <w:proofErr w:type="spellEnd"/>
      <w:r w:rsidR="00023C51" w:rsidRPr="00E1247D">
        <w:rPr>
          <w:sz w:val="30"/>
          <w:szCs w:val="30"/>
        </w:rPr>
        <w:t xml:space="preserve"> </w:t>
      </w:r>
      <w:proofErr w:type="spellStart"/>
      <w:r w:rsidR="00023C51" w:rsidRPr="00E1247D">
        <w:rPr>
          <w:sz w:val="30"/>
          <w:szCs w:val="30"/>
        </w:rPr>
        <w:t>LiP</w:t>
      </w:r>
      <w:proofErr w:type="spellEnd"/>
      <w:r w:rsidR="00023C51" w:rsidRPr="00E1247D">
        <w:rPr>
          <w:sz w:val="30"/>
          <w:szCs w:val="30"/>
        </w:rPr>
        <w:t xml:space="preserve"> </w:t>
      </w:r>
      <w:proofErr w:type="spellStart"/>
      <w:r w:rsidR="00023C51" w:rsidRPr="00E1247D">
        <w:rPr>
          <w:sz w:val="30"/>
          <w:szCs w:val="30"/>
        </w:rPr>
        <w:t>AúR</w:t>
      </w:r>
      <w:proofErr w:type="spellEnd"/>
      <w:r w:rsidR="00023C51" w:rsidRPr="00E1247D">
        <w:rPr>
          <w:sz w:val="30"/>
          <w:szCs w:val="30"/>
        </w:rPr>
        <w:t xml:space="preserve"> </w:t>
      </w:r>
      <w:proofErr w:type="spellStart"/>
      <w:r w:rsidR="008845F5" w:rsidRPr="00E1247D">
        <w:rPr>
          <w:sz w:val="30"/>
          <w:szCs w:val="30"/>
        </w:rPr>
        <w:t>EÚYj§p</w:t>
      </w:r>
      <w:proofErr w:type="spellEnd"/>
      <w:r w:rsidR="008845F5" w:rsidRPr="00E1247D">
        <w:rPr>
          <w:sz w:val="30"/>
          <w:szCs w:val="30"/>
        </w:rPr>
        <w:t xml:space="preserve">, </w:t>
      </w:r>
      <w:r w:rsidR="00622895" w:rsidRPr="00E1247D">
        <w:rPr>
          <w:sz w:val="30"/>
          <w:szCs w:val="30"/>
        </w:rPr>
        <w:t>×</w:t>
      </w:r>
      <w:proofErr w:type="spellStart"/>
      <w:r w:rsidR="00622895" w:rsidRPr="00E1247D">
        <w:rPr>
          <w:sz w:val="30"/>
          <w:szCs w:val="30"/>
        </w:rPr>
        <w:t>ûLlT</w:t>
      </w:r>
      <w:r w:rsidR="008C3E51" w:rsidRPr="00E1247D">
        <w:rPr>
          <w:sz w:val="30"/>
          <w:szCs w:val="30"/>
        </w:rPr>
        <w:t>Pm</w:t>
      </w:r>
      <w:proofErr w:type="spellEnd"/>
      <w:r w:rsidR="00622895" w:rsidRPr="00E1247D">
        <w:rPr>
          <w:sz w:val="30"/>
          <w:szCs w:val="30"/>
        </w:rPr>
        <w:t xml:space="preserve"> </w:t>
      </w:r>
      <w:proofErr w:type="spellStart"/>
      <w:r w:rsidR="00622895" w:rsidRPr="00E1247D">
        <w:rPr>
          <w:sz w:val="30"/>
          <w:szCs w:val="30"/>
        </w:rPr>
        <w:t>GÓdL</w:t>
      </w:r>
      <w:proofErr w:type="spellEnd"/>
      <w:r w:rsidR="00622895" w:rsidRPr="00E1247D">
        <w:rPr>
          <w:sz w:val="30"/>
          <w:szCs w:val="30"/>
        </w:rPr>
        <w:t xml:space="preserve"> </w:t>
      </w:r>
      <w:proofErr w:type="spellStart"/>
      <w:r w:rsidR="00622895" w:rsidRPr="00E1247D">
        <w:rPr>
          <w:sz w:val="30"/>
          <w:szCs w:val="30"/>
        </w:rPr>
        <w:t>AàU§jRô</w:t>
      </w:r>
      <w:r w:rsidR="008C3E51" w:rsidRPr="00E1247D">
        <w:rPr>
          <w:sz w:val="30"/>
          <w:szCs w:val="30"/>
        </w:rPr>
        <w:t>Wó</w:t>
      </w:r>
      <w:proofErr w:type="spellEnd"/>
      <w:r w:rsidR="00622895" w:rsidRPr="00E1247D">
        <w:rPr>
          <w:sz w:val="30"/>
          <w:szCs w:val="30"/>
        </w:rPr>
        <w:t>.</w:t>
      </w:r>
      <w:r w:rsidR="00622895" w:rsidRPr="00E1247D">
        <w:rPr>
          <w:rFonts w:ascii="TML_Vaigai_Normal" w:hAnsi="TML_Vaigai_Normal"/>
          <w:sz w:val="30"/>
          <w:szCs w:val="30"/>
        </w:rPr>
        <w:t xml:space="preserve"> </w:t>
      </w:r>
      <w:r w:rsidR="0047554B" w:rsidRPr="00E1247D">
        <w:rPr>
          <w:rFonts w:ascii="TML_Vaigai_Normal" w:hAnsi="TML_Vaigai_Normal"/>
          <w:sz w:val="30"/>
          <w:szCs w:val="30"/>
        </w:rPr>
        <w:t xml:space="preserve"> </w:t>
      </w:r>
      <w:proofErr w:type="spellStart"/>
      <w:r w:rsidR="007F1DB0" w:rsidRPr="00E1247D">
        <w:rPr>
          <w:sz w:val="30"/>
          <w:szCs w:val="30"/>
        </w:rPr>
        <w:t>ûLúWûL</w:t>
      </w:r>
      <w:proofErr w:type="spellEnd"/>
      <w:r w:rsidR="007F1DB0" w:rsidRPr="00E1247D">
        <w:rPr>
          <w:sz w:val="30"/>
          <w:szCs w:val="30"/>
        </w:rPr>
        <w:t xml:space="preserve"> </w:t>
      </w:r>
      <w:proofErr w:type="spellStart"/>
      <w:r w:rsidR="00732534" w:rsidRPr="00E1247D">
        <w:rPr>
          <w:sz w:val="30"/>
          <w:szCs w:val="30"/>
        </w:rPr>
        <w:t>Utßm</w:t>
      </w:r>
      <w:proofErr w:type="spellEnd"/>
      <w:r w:rsidR="00732534" w:rsidRPr="00E1247D">
        <w:rPr>
          <w:sz w:val="30"/>
          <w:szCs w:val="30"/>
        </w:rPr>
        <w:t xml:space="preserve"> </w:t>
      </w:r>
      <w:proofErr w:type="spellStart"/>
      <w:r w:rsidR="00984B6D" w:rsidRPr="00E1247D">
        <w:rPr>
          <w:sz w:val="30"/>
          <w:szCs w:val="30"/>
        </w:rPr>
        <w:t>RvRôúYw</w:t>
      </w:r>
      <w:r w:rsidR="00BD3785" w:rsidRPr="00E1247D">
        <w:rPr>
          <w:sz w:val="30"/>
          <w:szCs w:val="30"/>
        </w:rPr>
        <w:t>Ls</w:t>
      </w:r>
      <w:proofErr w:type="spellEnd"/>
      <w:r w:rsidR="00BD3785" w:rsidRPr="00E1247D">
        <w:rPr>
          <w:sz w:val="30"/>
          <w:szCs w:val="30"/>
        </w:rPr>
        <w:t xml:space="preserve"> </w:t>
      </w:r>
      <w:proofErr w:type="spellStart"/>
      <w:r w:rsidR="00E14795" w:rsidRPr="00E1247D">
        <w:rPr>
          <w:sz w:val="30"/>
          <w:szCs w:val="30"/>
        </w:rPr>
        <w:t>NmTkRlThP</w:t>
      </w:r>
      <w:proofErr w:type="spellEnd"/>
      <w:r w:rsidR="00E14795" w:rsidRPr="00E1247D">
        <w:rPr>
          <w:sz w:val="30"/>
          <w:szCs w:val="30"/>
        </w:rPr>
        <w:t xml:space="preserve"> </w:t>
      </w:r>
      <w:r w:rsidR="00297FCA" w:rsidRPr="00E1247D">
        <w:rPr>
          <w:sz w:val="30"/>
          <w:szCs w:val="30"/>
        </w:rPr>
        <w:t>_</w:t>
      </w:r>
      <w:proofErr w:type="spellStart"/>
      <w:r w:rsidR="00297FCA" w:rsidRPr="00E1247D">
        <w:rPr>
          <w:sz w:val="30"/>
          <w:szCs w:val="30"/>
        </w:rPr>
        <w:t>ôow</w:t>
      </w:r>
      <w:proofErr w:type="spellEnd"/>
      <w:r w:rsidR="00297FCA" w:rsidRPr="00E1247D">
        <w:rPr>
          <w:sz w:val="30"/>
          <w:szCs w:val="30"/>
        </w:rPr>
        <w:t xml:space="preserve"> ú_. úX³ </w:t>
      </w:r>
      <w:proofErr w:type="spellStart"/>
      <w:r w:rsidR="00E80C3D" w:rsidRPr="00E1247D">
        <w:rPr>
          <w:sz w:val="30"/>
          <w:szCs w:val="30"/>
        </w:rPr>
        <w:t>AYoL</w:t>
      </w:r>
      <w:r w:rsidR="00CC3E77" w:rsidRPr="00E1247D">
        <w:rPr>
          <w:sz w:val="30"/>
          <w:szCs w:val="30"/>
        </w:rPr>
        <w:t>s</w:t>
      </w:r>
      <w:proofErr w:type="spellEnd"/>
      <w:r w:rsidR="00CC3E77" w:rsidRPr="00E1247D">
        <w:rPr>
          <w:sz w:val="30"/>
          <w:szCs w:val="30"/>
        </w:rPr>
        <w:t xml:space="preserve"> </w:t>
      </w:r>
      <w:proofErr w:type="spellStart"/>
      <w:r w:rsidR="00CC3E77" w:rsidRPr="00E1247D">
        <w:rPr>
          <w:sz w:val="30"/>
          <w:szCs w:val="30"/>
        </w:rPr>
        <w:t>AûRl</w:t>
      </w:r>
      <w:proofErr w:type="spellEnd"/>
      <w:r w:rsidR="00CC3E77" w:rsidRPr="00E1247D">
        <w:rPr>
          <w:sz w:val="30"/>
          <w:szCs w:val="30"/>
        </w:rPr>
        <w:t xml:space="preserve"> </w:t>
      </w:r>
      <w:proofErr w:type="spellStart"/>
      <w:r w:rsidR="00CC3E77" w:rsidRPr="00E1247D">
        <w:rPr>
          <w:sz w:val="30"/>
          <w:szCs w:val="30"/>
        </w:rPr>
        <w:t>ùTtß</w:t>
      </w:r>
      <w:proofErr w:type="spellEnd"/>
      <w:r w:rsidR="00CC3E77" w:rsidRPr="00E1247D">
        <w:rPr>
          <w:sz w:val="30"/>
          <w:szCs w:val="30"/>
        </w:rPr>
        <w:t xml:space="preserve">, </w:t>
      </w:r>
      <w:r w:rsidR="001F7A35" w:rsidRPr="00E1247D">
        <w:rPr>
          <w:sz w:val="30"/>
          <w:szCs w:val="30"/>
        </w:rPr>
        <w:t xml:space="preserve">L­úTôo²Vô®p </w:t>
      </w:r>
      <w:proofErr w:type="spellStart"/>
      <w:r w:rsidR="001F7A35" w:rsidRPr="00E1247D">
        <w:rPr>
          <w:sz w:val="30"/>
          <w:szCs w:val="30"/>
        </w:rPr>
        <w:t>CÚkÕ</w:t>
      </w:r>
      <w:proofErr w:type="spellEnd"/>
      <w:r w:rsidR="001F7A35" w:rsidRPr="00E1247D">
        <w:rPr>
          <w:sz w:val="30"/>
          <w:szCs w:val="30"/>
        </w:rPr>
        <w:t xml:space="preserve"> </w:t>
      </w:r>
      <w:r w:rsidR="00AA43FD" w:rsidRPr="00E1247D">
        <w:rPr>
          <w:sz w:val="30"/>
          <w:szCs w:val="30"/>
        </w:rPr>
        <w:lastRenderedPageBreak/>
        <w:t xml:space="preserve">ùPd^ô³Ûs[ </w:t>
      </w:r>
      <w:proofErr w:type="spellStart"/>
      <w:r w:rsidR="00AA43FD" w:rsidRPr="00E1247D">
        <w:rPr>
          <w:sz w:val="30"/>
          <w:szCs w:val="30"/>
        </w:rPr>
        <w:t>a</w:t>
      </w:r>
      <w:r w:rsidR="001303F0" w:rsidRPr="00E1247D">
        <w:rPr>
          <w:rFonts w:ascii="TML_Saraswathi_Normal" w:hAnsi="TML_Saraswathi_Normal"/>
          <w:sz w:val="30"/>
          <w:szCs w:val="30"/>
        </w:rPr>
        <w:t>þ</w:t>
      </w:r>
      <w:r w:rsidR="001303F0" w:rsidRPr="00E1247D">
        <w:rPr>
          <w:sz w:val="30"/>
          <w:szCs w:val="30"/>
        </w:rPr>
        <w:t>vPàdÏ</w:t>
      </w:r>
      <w:proofErr w:type="spellEnd"/>
      <w:r w:rsidR="001303F0" w:rsidRPr="00E1247D">
        <w:rPr>
          <w:rFonts w:ascii="TML_Vaigai_Normal" w:hAnsi="TML_Vaigai_Normal"/>
          <w:sz w:val="30"/>
          <w:szCs w:val="30"/>
        </w:rPr>
        <w:t xml:space="preserve"> </w:t>
      </w:r>
      <w:proofErr w:type="spellStart"/>
      <w:r w:rsidR="00796E45" w:rsidRPr="00E1247D">
        <w:rPr>
          <w:sz w:val="30"/>
          <w:szCs w:val="30"/>
        </w:rPr>
        <w:t>YkÕ</w:t>
      </w:r>
      <w:proofErr w:type="spellEnd"/>
      <w:r w:rsidR="00796E45" w:rsidRPr="00E1247D">
        <w:rPr>
          <w:sz w:val="30"/>
          <w:szCs w:val="30"/>
        </w:rPr>
        <w:t xml:space="preserve">, </w:t>
      </w:r>
      <w:proofErr w:type="spellStart"/>
      <w:r w:rsidR="00517C08" w:rsidRPr="00E1247D">
        <w:rPr>
          <w:sz w:val="30"/>
          <w:szCs w:val="30"/>
        </w:rPr>
        <w:t>AûR</w:t>
      </w:r>
      <w:proofErr w:type="spellEnd"/>
      <w:r w:rsidR="00517C08" w:rsidRPr="00E1247D">
        <w:rPr>
          <w:sz w:val="30"/>
          <w:szCs w:val="30"/>
        </w:rPr>
        <w:t xml:space="preserve"> </w:t>
      </w:r>
      <w:proofErr w:type="spellStart"/>
      <w:r w:rsidR="00F50579" w:rsidRPr="00E1247D">
        <w:rPr>
          <w:sz w:val="30"/>
          <w:szCs w:val="30"/>
        </w:rPr>
        <w:t>ù`p</w:t>
      </w:r>
      <w:proofErr w:type="spellEnd"/>
      <w:r w:rsidR="00F50579" w:rsidRPr="00E1247D">
        <w:rPr>
          <w:sz w:val="30"/>
          <w:szCs w:val="30"/>
        </w:rPr>
        <w:t xml:space="preserve"> </w:t>
      </w:r>
      <w:proofErr w:type="spellStart"/>
      <w:r w:rsidR="007024A6" w:rsidRPr="00E1247D">
        <w:rPr>
          <w:sz w:val="30"/>
          <w:szCs w:val="30"/>
        </w:rPr>
        <w:t>Lh¥Pj§tÏs</w:t>
      </w:r>
      <w:proofErr w:type="spellEnd"/>
      <w:r w:rsidR="007024A6" w:rsidRPr="00E1247D">
        <w:rPr>
          <w:sz w:val="30"/>
          <w:szCs w:val="30"/>
        </w:rPr>
        <w:t xml:space="preserve">, </w:t>
      </w:r>
      <w:proofErr w:type="spellStart"/>
      <w:r w:rsidR="00B32F6D" w:rsidRPr="00E1247D">
        <w:rPr>
          <w:sz w:val="30"/>
          <w:szCs w:val="30"/>
        </w:rPr>
        <w:t>BnYLj§tÏsú</w:t>
      </w:r>
      <w:proofErr w:type="spellEnd"/>
      <w:r w:rsidR="00B32F6D" w:rsidRPr="00E1247D">
        <w:rPr>
          <w:sz w:val="30"/>
          <w:szCs w:val="30"/>
        </w:rPr>
        <w:t xml:space="preserve">[ </w:t>
      </w:r>
      <w:proofErr w:type="spellStart"/>
      <w:r w:rsidR="00B32F6D" w:rsidRPr="00E1247D">
        <w:rPr>
          <w:sz w:val="30"/>
          <w:szCs w:val="30"/>
        </w:rPr>
        <w:t>ûYjÕ</w:t>
      </w:r>
      <w:proofErr w:type="spellEnd"/>
      <w:r w:rsidR="00B32F6D" w:rsidRPr="00E1247D">
        <w:rPr>
          <w:sz w:val="30"/>
          <w:szCs w:val="30"/>
        </w:rPr>
        <w:t xml:space="preserve">, </w:t>
      </w:r>
      <w:proofErr w:type="spellStart"/>
      <w:r w:rsidR="00DD17B8" w:rsidRPr="00E1247D">
        <w:rPr>
          <w:sz w:val="30"/>
          <w:szCs w:val="30"/>
        </w:rPr>
        <w:t>AphWô</w:t>
      </w:r>
      <w:proofErr w:type="spellEnd"/>
      <w:r w:rsidR="00DD17B8" w:rsidRPr="00E1247D">
        <w:rPr>
          <w:sz w:val="30"/>
          <w:szCs w:val="30"/>
        </w:rPr>
        <w:t xml:space="preserve"> </w:t>
      </w:r>
      <w:proofErr w:type="spellStart"/>
      <w:r w:rsidR="00DD17B8" w:rsidRPr="00E1247D">
        <w:rPr>
          <w:sz w:val="30"/>
          <w:szCs w:val="30"/>
        </w:rPr>
        <w:t>L§o</w:t>
      </w:r>
      <w:proofErr w:type="spellEnd"/>
      <w:r w:rsidR="00DD17B8" w:rsidRPr="00E1247D">
        <w:rPr>
          <w:sz w:val="30"/>
          <w:szCs w:val="30"/>
        </w:rPr>
        <w:t xml:space="preserve"> </w:t>
      </w:r>
      <w:proofErr w:type="spellStart"/>
      <w:r w:rsidR="002A5A4E" w:rsidRPr="00E1247D">
        <w:rPr>
          <w:sz w:val="30"/>
          <w:szCs w:val="30"/>
        </w:rPr>
        <w:t>ùY°fNeL°u</w:t>
      </w:r>
      <w:proofErr w:type="spellEnd"/>
      <w:r w:rsidR="002A5A4E" w:rsidRPr="00E1247D">
        <w:rPr>
          <w:sz w:val="30"/>
          <w:szCs w:val="30"/>
        </w:rPr>
        <w:t xml:space="preserve"> ¸</w:t>
      </w:r>
      <w:proofErr w:type="spellStart"/>
      <w:r w:rsidR="002A5A4E" w:rsidRPr="00E1247D">
        <w:rPr>
          <w:sz w:val="30"/>
          <w:szCs w:val="30"/>
        </w:rPr>
        <w:t>úZÙm</w:t>
      </w:r>
      <w:proofErr w:type="spellEnd"/>
      <w:r w:rsidR="002A5A4E" w:rsidRPr="00E1247D">
        <w:rPr>
          <w:sz w:val="30"/>
          <w:szCs w:val="30"/>
        </w:rPr>
        <w:t xml:space="preserve"> Ut\ </w:t>
      </w:r>
      <w:proofErr w:type="spellStart"/>
      <w:r w:rsidR="002A5A4E" w:rsidRPr="00E1247D">
        <w:rPr>
          <w:sz w:val="30"/>
          <w:szCs w:val="30"/>
        </w:rPr>
        <w:t>GpXôYt±u</w:t>
      </w:r>
      <w:proofErr w:type="spellEnd"/>
      <w:r w:rsidR="002A5A4E" w:rsidRPr="00E1247D">
        <w:rPr>
          <w:sz w:val="30"/>
          <w:szCs w:val="30"/>
        </w:rPr>
        <w:t xml:space="preserve"> ¸</w:t>
      </w:r>
      <w:proofErr w:type="spellStart"/>
      <w:r w:rsidR="002A5A4E" w:rsidRPr="00E1247D">
        <w:rPr>
          <w:sz w:val="30"/>
          <w:szCs w:val="30"/>
        </w:rPr>
        <w:t>úZÙm</w:t>
      </w:r>
      <w:proofErr w:type="spellEnd"/>
      <w:r w:rsidR="002A5A4E" w:rsidRPr="00E1247D">
        <w:rPr>
          <w:sz w:val="30"/>
          <w:szCs w:val="30"/>
        </w:rPr>
        <w:t xml:space="preserve"> </w:t>
      </w:r>
      <w:proofErr w:type="spellStart"/>
      <w:r w:rsidR="00CF705D" w:rsidRPr="00E1247D">
        <w:rPr>
          <w:sz w:val="30"/>
          <w:szCs w:val="30"/>
        </w:rPr>
        <w:t>ùRôPokÕ</w:t>
      </w:r>
      <w:proofErr w:type="spellEnd"/>
      <w:r w:rsidR="00CF705D" w:rsidRPr="00E1247D">
        <w:rPr>
          <w:sz w:val="30"/>
          <w:szCs w:val="30"/>
        </w:rPr>
        <w:t xml:space="preserve"> </w:t>
      </w:r>
      <w:r w:rsidR="00E46E1D" w:rsidRPr="00E1247D">
        <w:rPr>
          <w:sz w:val="30"/>
          <w:szCs w:val="30"/>
        </w:rPr>
        <w:t xml:space="preserve">TX </w:t>
      </w:r>
      <w:proofErr w:type="spellStart"/>
      <w:r w:rsidR="00E46E1D" w:rsidRPr="00E1247D">
        <w:rPr>
          <w:sz w:val="30"/>
          <w:szCs w:val="30"/>
        </w:rPr>
        <w:t>SôhLs</w:t>
      </w:r>
      <w:proofErr w:type="spellEnd"/>
      <w:r w:rsidR="00E46E1D" w:rsidRPr="00E1247D">
        <w:rPr>
          <w:sz w:val="30"/>
          <w:szCs w:val="30"/>
        </w:rPr>
        <w:t xml:space="preserve"> </w:t>
      </w:r>
      <w:proofErr w:type="spellStart"/>
      <w:r w:rsidR="00E46E1D" w:rsidRPr="00E1247D">
        <w:rPr>
          <w:sz w:val="30"/>
          <w:szCs w:val="30"/>
        </w:rPr>
        <w:t>ûYjÕ</w:t>
      </w:r>
      <w:proofErr w:type="spellEnd"/>
      <w:r w:rsidR="00E46E1D" w:rsidRPr="00E1247D">
        <w:rPr>
          <w:sz w:val="30"/>
          <w:szCs w:val="30"/>
        </w:rPr>
        <w:t xml:space="preserve"> </w:t>
      </w:r>
      <w:proofErr w:type="spellStart"/>
      <w:r w:rsidR="00E46E1D" w:rsidRPr="00E1247D">
        <w:rPr>
          <w:sz w:val="30"/>
          <w:szCs w:val="30"/>
        </w:rPr>
        <w:t>AûR</w:t>
      </w:r>
      <w:proofErr w:type="spellEnd"/>
      <w:r w:rsidR="00E46E1D" w:rsidRPr="00E1247D">
        <w:rPr>
          <w:sz w:val="30"/>
          <w:szCs w:val="30"/>
        </w:rPr>
        <w:t xml:space="preserve"> </w:t>
      </w:r>
      <w:proofErr w:type="spellStart"/>
      <w:r w:rsidR="00377A05" w:rsidRPr="00E1247D">
        <w:rPr>
          <w:sz w:val="30"/>
          <w:szCs w:val="30"/>
        </w:rPr>
        <w:t>BnÜ</w:t>
      </w:r>
      <w:proofErr w:type="spellEnd"/>
      <w:r w:rsidR="00377A05" w:rsidRPr="00E1247D">
        <w:rPr>
          <w:sz w:val="30"/>
          <w:szCs w:val="30"/>
        </w:rPr>
        <w:t xml:space="preserve"> </w:t>
      </w:r>
      <w:proofErr w:type="spellStart"/>
      <w:r w:rsidR="00377A05" w:rsidRPr="00E1247D">
        <w:rPr>
          <w:sz w:val="30"/>
          <w:szCs w:val="30"/>
        </w:rPr>
        <w:t>ùNn</w:t>
      </w:r>
      <w:r w:rsidR="00352767" w:rsidRPr="00E1247D">
        <w:rPr>
          <w:sz w:val="30"/>
          <w:szCs w:val="30"/>
        </w:rPr>
        <w:t>Õ</w:t>
      </w:r>
      <w:proofErr w:type="spellEnd"/>
      <w:r w:rsidR="001F7A35" w:rsidRPr="00E1247D">
        <w:rPr>
          <w:sz w:val="30"/>
          <w:szCs w:val="30"/>
        </w:rPr>
        <w:t xml:space="preserve"> </w:t>
      </w:r>
      <w:r w:rsidR="00352767" w:rsidRPr="00E1247D">
        <w:rPr>
          <w:sz w:val="30"/>
          <w:szCs w:val="30"/>
        </w:rPr>
        <w:t>®</w:t>
      </w:r>
      <w:proofErr w:type="spellStart"/>
      <w:r w:rsidR="00352767" w:rsidRPr="00E1247D">
        <w:rPr>
          <w:sz w:val="30"/>
          <w:szCs w:val="30"/>
        </w:rPr>
        <w:t>hÓ</w:t>
      </w:r>
      <w:proofErr w:type="spellEnd"/>
      <w:r w:rsidR="00352767" w:rsidRPr="00E1247D">
        <w:rPr>
          <w:sz w:val="30"/>
          <w:szCs w:val="30"/>
        </w:rPr>
        <w:t xml:space="preserve">, </w:t>
      </w:r>
      <w:proofErr w:type="spellStart"/>
      <w:r w:rsidR="0064312D" w:rsidRPr="00E1247D">
        <w:rPr>
          <w:sz w:val="30"/>
          <w:szCs w:val="30"/>
        </w:rPr>
        <w:t>ùY°úV</w:t>
      </w:r>
      <w:proofErr w:type="spellEnd"/>
      <w:r w:rsidR="0064312D" w:rsidRPr="00E1247D">
        <w:rPr>
          <w:sz w:val="30"/>
          <w:szCs w:val="30"/>
        </w:rPr>
        <w:t xml:space="preserve"> </w:t>
      </w:r>
      <w:proofErr w:type="spellStart"/>
      <w:r w:rsidR="0064312D" w:rsidRPr="00E1247D">
        <w:rPr>
          <w:sz w:val="30"/>
          <w:szCs w:val="30"/>
        </w:rPr>
        <w:t>SPkÕ</w:t>
      </w:r>
      <w:proofErr w:type="spellEnd"/>
      <w:r w:rsidR="0064312D" w:rsidRPr="00E1247D">
        <w:rPr>
          <w:sz w:val="30"/>
          <w:szCs w:val="30"/>
        </w:rPr>
        <w:t xml:space="preserve"> </w:t>
      </w:r>
      <w:proofErr w:type="spellStart"/>
      <w:r w:rsidR="0064312D" w:rsidRPr="00E1247D">
        <w:rPr>
          <w:sz w:val="30"/>
          <w:szCs w:val="30"/>
        </w:rPr>
        <w:t>YkÕ</w:t>
      </w:r>
      <w:proofErr w:type="spellEnd"/>
      <w:r w:rsidR="0064312D" w:rsidRPr="00E1247D">
        <w:rPr>
          <w:sz w:val="30"/>
          <w:szCs w:val="30"/>
        </w:rPr>
        <w:t xml:space="preserve"> (</w:t>
      </w:r>
      <w:proofErr w:type="spellStart"/>
      <w:r w:rsidR="00DB0A83" w:rsidRPr="00E1247D">
        <w:rPr>
          <w:sz w:val="30"/>
          <w:szCs w:val="30"/>
        </w:rPr>
        <w:t>AY</w:t>
      </w:r>
      <w:r w:rsidR="008C3E51" w:rsidRPr="00E1247D">
        <w:rPr>
          <w:sz w:val="30"/>
          <w:szCs w:val="30"/>
        </w:rPr>
        <w:t>Wó</w:t>
      </w:r>
      <w:proofErr w:type="spellEnd"/>
      <w:r w:rsidR="00DB0A83" w:rsidRPr="00E1247D">
        <w:rPr>
          <w:sz w:val="30"/>
          <w:szCs w:val="30"/>
        </w:rPr>
        <w:t xml:space="preserve"> </w:t>
      </w:r>
      <w:proofErr w:type="spellStart"/>
      <w:r w:rsidR="0081522A" w:rsidRPr="00E1247D">
        <w:rPr>
          <w:sz w:val="30"/>
          <w:szCs w:val="30"/>
        </w:rPr>
        <w:t>Eß§VôL</w:t>
      </w:r>
      <w:proofErr w:type="spellEnd"/>
      <w:r w:rsidR="0081522A" w:rsidRPr="00E1247D">
        <w:rPr>
          <w:sz w:val="30"/>
          <w:szCs w:val="30"/>
        </w:rPr>
        <w:t xml:space="preserve"> </w:t>
      </w:r>
      <w:proofErr w:type="spellStart"/>
      <w:r w:rsidR="00DB0A83" w:rsidRPr="00E1247D">
        <w:rPr>
          <w:sz w:val="30"/>
          <w:szCs w:val="30"/>
        </w:rPr>
        <w:t>Guû</w:t>
      </w:r>
      <w:proofErr w:type="spellEnd"/>
      <w:r w:rsidR="00DB0A83" w:rsidRPr="00E1247D">
        <w:rPr>
          <w:sz w:val="30"/>
          <w:szCs w:val="30"/>
        </w:rPr>
        <w:t xml:space="preserve">]d </w:t>
      </w:r>
      <w:proofErr w:type="spellStart"/>
      <w:r w:rsidR="00DB0A83" w:rsidRPr="00E1247D">
        <w:rPr>
          <w:sz w:val="30"/>
          <w:szCs w:val="30"/>
        </w:rPr>
        <w:t>Ït</w:t>
      </w:r>
      <w:proofErr w:type="spellEnd"/>
      <w:r w:rsidR="00DB0A83" w:rsidRPr="00E1247D">
        <w:rPr>
          <w:sz w:val="30"/>
          <w:szCs w:val="30"/>
        </w:rPr>
        <w:t xml:space="preserve">\m </w:t>
      </w:r>
      <w:proofErr w:type="spellStart"/>
      <w:r w:rsidR="00DB0A83" w:rsidRPr="00E1247D">
        <w:rPr>
          <w:sz w:val="30"/>
          <w:szCs w:val="30"/>
        </w:rPr>
        <w:t>LiÓ</w:t>
      </w:r>
      <w:proofErr w:type="spellEnd"/>
      <w:r w:rsidR="00980D05" w:rsidRPr="00E1247D">
        <w:rPr>
          <w:sz w:val="30"/>
          <w:szCs w:val="30"/>
        </w:rPr>
        <w:t xml:space="preserve"> </w:t>
      </w:r>
      <w:r w:rsidR="00DB0A83" w:rsidRPr="00E1247D">
        <w:rPr>
          <w:sz w:val="30"/>
          <w:szCs w:val="30"/>
        </w:rPr>
        <w:t>©¥</w:t>
      </w:r>
      <w:proofErr w:type="spellStart"/>
      <w:r w:rsidR="00DB0A83" w:rsidRPr="00E1247D">
        <w:rPr>
          <w:sz w:val="30"/>
          <w:szCs w:val="30"/>
        </w:rPr>
        <w:t>lTY</w:t>
      </w:r>
      <w:r w:rsidR="0081522A" w:rsidRPr="00E1247D">
        <w:rPr>
          <w:sz w:val="30"/>
          <w:szCs w:val="30"/>
        </w:rPr>
        <w:t>Wô«ÚkRY</w:t>
      </w:r>
      <w:r w:rsidR="00980D05" w:rsidRPr="00E1247D">
        <w:rPr>
          <w:sz w:val="30"/>
          <w:szCs w:val="30"/>
        </w:rPr>
        <w:t>Wó</w:t>
      </w:r>
      <w:proofErr w:type="spellEnd"/>
      <w:r w:rsidR="0064312D" w:rsidRPr="00E1247D">
        <w:rPr>
          <w:sz w:val="30"/>
          <w:szCs w:val="30"/>
        </w:rPr>
        <w:t xml:space="preserve">) </w:t>
      </w:r>
      <w:proofErr w:type="spellStart"/>
      <w:r w:rsidR="00C20EED" w:rsidRPr="00E1247D">
        <w:rPr>
          <w:sz w:val="30"/>
          <w:szCs w:val="30"/>
        </w:rPr>
        <w:t>GuàûPV</w:t>
      </w:r>
      <w:proofErr w:type="spellEnd"/>
      <w:r w:rsidR="00C20EED" w:rsidRPr="00E1247D">
        <w:rPr>
          <w:sz w:val="30"/>
          <w:szCs w:val="30"/>
        </w:rPr>
        <w:t xml:space="preserve"> </w:t>
      </w:r>
      <w:proofErr w:type="spellStart"/>
      <w:r w:rsidR="00C20EED" w:rsidRPr="00E1247D">
        <w:rPr>
          <w:sz w:val="30"/>
          <w:szCs w:val="30"/>
        </w:rPr>
        <w:t>ûLûVd</w:t>
      </w:r>
      <w:proofErr w:type="spellEnd"/>
      <w:r w:rsidR="00C20EED" w:rsidRPr="00E1247D">
        <w:rPr>
          <w:sz w:val="30"/>
          <w:szCs w:val="30"/>
        </w:rPr>
        <w:t xml:space="preserve"> </w:t>
      </w:r>
      <w:proofErr w:type="spellStart"/>
      <w:r w:rsidR="00C20EED" w:rsidRPr="00E1247D">
        <w:rPr>
          <w:sz w:val="30"/>
          <w:szCs w:val="30"/>
        </w:rPr>
        <w:t>ÏÛd</w:t>
      </w:r>
      <w:proofErr w:type="spellEnd"/>
      <w:r w:rsidR="00C20EED" w:rsidRPr="00E1247D">
        <w:rPr>
          <w:sz w:val="30"/>
          <w:szCs w:val="30"/>
        </w:rPr>
        <w:t>¡,</w:t>
      </w:r>
      <w:r w:rsidR="00C20EED" w:rsidRPr="00E1247D">
        <w:rPr>
          <w:rFonts w:ascii="TML_Vaigai_Normal" w:hAnsi="TML_Vaigai_Normal"/>
          <w:sz w:val="30"/>
          <w:szCs w:val="30"/>
        </w:rPr>
        <w:t xml:space="preserve"> "</w:t>
      </w:r>
      <w:proofErr w:type="spellStart"/>
      <w:r w:rsidR="00AD3A9E" w:rsidRPr="00E1247D">
        <w:rPr>
          <w:sz w:val="30"/>
          <w:szCs w:val="30"/>
        </w:rPr>
        <w:t>NúLôRWu</w:t>
      </w:r>
      <w:proofErr w:type="spellEnd"/>
      <w:r w:rsidR="00AD3A9E" w:rsidRPr="00E1247D">
        <w:rPr>
          <w:sz w:val="30"/>
          <w:szCs w:val="30"/>
        </w:rPr>
        <w:t xml:space="preserve"> ©</w:t>
      </w:r>
      <w:proofErr w:type="spellStart"/>
      <w:r w:rsidR="00AD3A9E" w:rsidRPr="00E1247D">
        <w:rPr>
          <w:sz w:val="30"/>
          <w:szCs w:val="30"/>
        </w:rPr>
        <w:t>WuaôúU</w:t>
      </w:r>
      <w:proofErr w:type="spellEnd"/>
      <w:r w:rsidR="00AD3A9E" w:rsidRPr="00E1247D">
        <w:rPr>
          <w:sz w:val="30"/>
          <w:szCs w:val="30"/>
        </w:rPr>
        <w:t xml:space="preserve">, </w:t>
      </w:r>
      <w:proofErr w:type="spellStart"/>
      <w:r w:rsidR="00E32621" w:rsidRPr="00E1247D">
        <w:rPr>
          <w:sz w:val="30"/>
          <w:szCs w:val="30"/>
        </w:rPr>
        <w:t>AkR</w:t>
      </w:r>
      <w:proofErr w:type="spellEnd"/>
      <w:r w:rsidR="00E32621" w:rsidRPr="00E1247D">
        <w:rPr>
          <w:sz w:val="30"/>
          <w:szCs w:val="30"/>
        </w:rPr>
        <w:t xml:space="preserve"> </w:t>
      </w:r>
      <w:proofErr w:type="spellStart"/>
      <w:r w:rsidR="00E32621" w:rsidRPr="00E1247D">
        <w:rPr>
          <w:sz w:val="30"/>
          <w:szCs w:val="30"/>
        </w:rPr>
        <w:t>ùY°fNUô</w:t>
      </w:r>
      <w:proofErr w:type="spellEnd"/>
      <w:r w:rsidR="00E32621" w:rsidRPr="00E1247D">
        <w:rPr>
          <w:sz w:val="30"/>
          <w:szCs w:val="30"/>
        </w:rPr>
        <w:t xml:space="preserve">]Õ </w:t>
      </w:r>
      <w:proofErr w:type="spellStart"/>
      <w:r w:rsidR="005C1A8F" w:rsidRPr="00E1247D">
        <w:rPr>
          <w:sz w:val="30"/>
          <w:szCs w:val="30"/>
        </w:rPr>
        <w:t>ùXu£p</w:t>
      </w:r>
      <w:proofErr w:type="spellEnd"/>
      <w:r w:rsidR="005C1A8F" w:rsidRPr="00E1247D">
        <w:rPr>
          <w:sz w:val="30"/>
          <w:szCs w:val="30"/>
        </w:rPr>
        <w:t xml:space="preserve"> </w:t>
      </w:r>
      <w:proofErr w:type="spellStart"/>
      <w:r w:rsidR="005C1A8F" w:rsidRPr="00E1247D">
        <w:rPr>
          <w:sz w:val="30"/>
          <w:szCs w:val="30"/>
        </w:rPr>
        <w:t>Th¥Úd</w:t>
      </w:r>
      <w:proofErr w:type="spellEnd"/>
      <w:r w:rsidR="005C1A8F" w:rsidRPr="00E1247D">
        <w:rPr>
          <w:sz w:val="30"/>
          <w:szCs w:val="30"/>
        </w:rPr>
        <w:t xml:space="preserve">¡\Õ. AÕ </w:t>
      </w:r>
      <w:proofErr w:type="spellStart"/>
      <w:r w:rsidR="005C1A8F" w:rsidRPr="00E1247D">
        <w:rPr>
          <w:sz w:val="30"/>
          <w:szCs w:val="30"/>
        </w:rPr>
        <w:t>AeúL</w:t>
      </w:r>
      <w:proofErr w:type="spellEnd"/>
      <w:r w:rsidR="005C1A8F" w:rsidRPr="00E1247D">
        <w:rPr>
          <w:sz w:val="30"/>
          <w:szCs w:val="30"/>
        </w:rPr>
        <w:t xml:space="preserve"> </w:t>
      </w:r>
      <w:proofErr w:type="spellStart"/>
      <w:r w:rsidR="005C1A8F" w:rsidRPr="00E1247D">
        <w:rPr>
          <w:sz w:val="30"/>
          <w:szCs w:val="30"/>
        </w:rPr>
        <w:t>CÚkRÕ</w:t>
      </w:r>
      <w:proofErr w:type="spellEnd"/>
      <w:r w:rsidR="005C1A8F" w:rsidRPr="00E1247D">
        <w:rPr>
          <w:sz w:val="30"/>
          <w:szCs w:val="30"/>
        </w:rPr>
        <w:t xml:space="preserve">. </w:t>
      </w:r>
      <w:proofErr w:type="spellStart"/>
      <w:r w:rsidR="009F1F19" w:rsidRPr="00E1247D">
        <w:rPr>
          <w:sz w:val="30"/>
          <w:szCs w:val="30"/>
        </w:rPr>
        <w:t>CkR</w:t>
      </w:r>
      <w:proofErr w:type="spellEnd"/>
      <w:r w:rsidR="009F1F19" w:rsidRPr="00E1247D">
        <w:rPr>
          <w:sz w:val="30"/>
          <w:szCs w:val="30"/>
        </w:rPr>
        <w:t xml:space="preserve"> ×</w:t>
      </w:r>
      <w:proofErr w:type="spellStart"/>
      <w:r w:rsidR="009F1F19" w:rsidRPr="00E1247D">
        <w:rPr>
          <w:sz w:val="30"/>
          <w:szCs w:val="30"/>
        </w:rPr>
        <w:t>ûLlTPdLÚ</w:t>
      </w:r>
      <w:proofErr w:type="spellEnd"/>
      <w:r w:rsidR="009F1F19" w:rsidRPr="00E1247D">
        <w:rPr>
          <w:sz w:val="30"/>
          <w:szCs w:val="30"/>
        </w:rPr>
        <w:t xml:space="preserve">®«u </w:t>
      </w:r>
      <w:proofErr w:type="spellStart"/>
      <w:r w:rsidR="009F1F19" w:rsidRPr="00E1247D">
        <w:rPr>
          <w:sz w:val="30"/>
          <w:szCs w:val="30"/>
        </w:rPr>
        <w:t>CVk§Wd</w:t>
      </w:r>
      <w:proofErr w:type="spellEnd"/>
      <w:r w:rsidR="00980D05" w:rsidRPr="00E1247D">
        <w:rPr>
          <w:sz w:val="30"/>
          <w:szCs w:val="30"/>
        </w:rPr>
        <w:t xml:space="preserve"> </w:t>
      </w:r>
      <w:proofErr w:type="spellStart"/>
      <w:proofErr w:type="gramStart"/>
      <w:r w:rsidR="009F1F19" w:rsidRPr="00E1247D">
        <w:rPr>
          <w:sz w:val="30"/>
          <w:szCs w:val="30"/>
        </w:rPr>
        <w:t>LiQô</w:t>
      </w:r>
      <w:proofErr w:type="spellEnd"/>
      <w:r w:rsidR="009F1F19" w:rsidRPr="00E1247D">
        <w:rPr>
          <w:sz w:val="30"/>
          <w:szCs w:val="30"/>
        </w:rPr>
        <w:t>]Õ</w:t>
      </w:r>
      <w:proofErr w:type="gramEnd"/>
      <w:r w:rsidR="009F1F19" w:rsidRPr="00E1247D">
        <w:rPr>
          <w:sz w:val="30"/>
          <w:szCs w:val="30"/>
        </w:rPr>
        <w:t xml:space="preserve"> </w:t>
      </w:r>
      <w:proofErr w:type="spellStart"/>
      <w:r w:rsidR="009F1F19" w:rsidRPr="00E1247D">
        <w:rPr>
          <w:sz w:val="30"/>
          <w:szCs w:val="30"/>
        </w:rPr>
        <w:t>Uú</w:t>
      </w:r>
      <w:proofErr w:type="spellEnd"/>
      <w:r w:rsidR="009F1F19" w:rsidRPr="00E1247D">
        <w:rPr>
          <w:sz w:val="30"/>
          <w:szCs w:val="30"/>
        </w:rPr>
        <w:t>]</w:t>
      </w:r>
      <w:proofErr w:type="spellStart"/>
      <w:r w:rsidR="009F1F19" w:rsidRPr="00E1247D">
        <w:rPr>
          <w:sz w:val="30"/>
          <w:szCs w:val="30"/>
        </w:rPr>
        <w:t>ôNôv§WjûR</w:t>
      </w:r>
      <w:proofErr w:type="spellEnd"/>
      <w:r w:rsidR="009F1F19" w:rsidRPr="00E1247D">
        <w:rPr>
          <w:sz w:val="30"/>
          <w:szCs w:val="30"/>
        </w:rPr>
        <w:t xml:space="preserve"> ×</w:t>
      </w:r>
      <w:proofErr w:type="spellStart"/>
      <w:r w:rsidR="009F1F19" w:rsidRPr="00E1247D">
        <w:rPr>
          <w:sz w:val="30"/>
          <w:szCs w:val="30"/>
        </w:rPr>
        <w:t>ûLlTPm</w:t>
      </w:r>
      <w:proofErr w:type="spellEnd"/>
      <w:r w:rsidR="009F1F19" w:rsidRPr="00E1247D">
        <w:rPr>
          <w:sz w:val="30"/>
          <w:szCs w:val="30"/>
        </w:rPr>
        <w:t xml:space="preserve"> </w:t>
      </w:r>
      <w:proofErr w:type="spellStart"/>
      <w:r w:rsidR="009F1F19" w:rsidRPr="00E1247D">
        <w:rPr>
          <w:sz w:val="30"/>
          <w:szCs w:val="30"/>
        </w:rPr>
        <w:t>GÓdLôÕ</w:t>
      </w:r>
      <w:proofErr w:type="spellEnd"/>
      <w:r w:rsidR="009F1F19" w:rsidRPr="00E1247D">
        <w:rPr>
          <w:sz w:val="30"/>
          <w:szCs w:val="30"/>
        </w:rPr>
        <w:t xml:space="preserve">. </w:t>
      </w:r>
      <w:proofErr w:type="spellStart"/>
      <w:r w:rsidR="009F1F19" w:rsidRPr="00E1247D">
        <w:rPr>
          <w:sz w:val="30"/>
          <w:szCs w:val="30"/>
        </w:rPr>
        <w:t>AkR</w:t>
      </w:r>
      <w:proofErr w:type="spellEnd"/>
      <w:r w:rsidR="009F1F19" w:rsidRPr="00E1247D">
        <w:rPr>
          <w:rFonts w:ascii="TML_Vaigai_Normal" w:hAnsi="TML_Vaigai_Normal"/>
          <w:sz w:val="30"/>
          <w:szCs w:val="30"/>
        </w:rPr>
        <w:t xml:space="preserve"> </w:t>
      </w:r>
      <w:r w:rsidR="009F1F19" w:rsidRPr="00E1247D">
        <w:rPr>
          <w:sz w:val="30"/>
          <w:szCs w:val="30"/>
        </w:rPr>
        <w:t>J°</w:t>
      </w:r>
      <w:r w:rsidR="009F1F19" w:rsidRPr="00E1247D">
        <w:rPr>
          <w:rFonts w:ascii="TML_Vaigai_Normal" w:hAnsi="TML_Vaigai_Normal"/>
          <w:sz w:val="30"/>
          <w:szCs w:val="30"/>
        </w:rPr>
        <w:t xml:space="preserve"> </w:t>
      </w:r>
      <w:proofErr w:type="spellStart"/>
      <w:r w:rsidR="009F1F19" w:rsidRPr="00E1247D">
        <w:rPr>
          <w:sz w:val="30"/>
          <w:szCs w:val="30"/>
        </w:rPr>
        <w:t>Ae</w:t>
      </w:r>
      <w:r w:rsidR="00980D05" w:rsidRPr="00E1247D">
        <w:rPr>
          <w:sz w:val="30"/>
          <w:szCs w:val="30"/>
        </w:rPr>
        <w:t>ú</w:t>
      </w:r>
      <w:r w:rsidR="009F1F19" w:rsidRPr="00E1247D">
        <w:rPr>
          <w:sz w:val="30"/>
          <w:szCs w:val="30"/>
        </w:rPr>
        <w:t>L</w:t>
      </w:r>
      <w:proofErr w:type="spellEnd"/>
      <w:r w:rsidR="009F1F19" w:rsidRPr="00E1247D">
        <w:rPr>
          <w:sz w:val="30"/>
          <w:szCs w:val="30"/>
        </w:rPr>
        <w:t xml:space="preserve"> </w:t>
      </w:r>
      <w:proofErr w:type="spellStart"/>
      <w:r w:rsidR="009F1F19" w:rsidRPr="00E1247D">
        <w:rPr>
          <w:sz w:val="30"/>
          <w:szCs w:val="30"/>
        </w:rPr>
        <w:t>CÚkRÕ</w:t>
      </w:r>
      <w:proofErr w:type="spellEnd"/>
      <w:r w:rsidR="009F1F19" w:rsidRPr="00E1247D">
        <w:rPr>
          <w:rFonts w:ascii="TML_Vaigai_Normal" w:hAnsi="TML_Vaigai_Normal"/>
          <w:sz w:val="30"/>
          <w:szCs w:val="30"/>
        </w:rPr>
        <w:t xml:space="preserve">’ </w:t>
      </w:r>
      <w:r w:rsidR="009F1F19" w:rsidRPr="00E1247D">
        <w:rPr>
          <w:sz w:val="30"/>
          <w:szCs w:val="30"/>
        </w:rPr>
        <w:t>Gu\</w:t>
      </w:r>
      <w:proofErr w:type="spellStart"/>
      <w:r w:rsidR="009F1F19" w:rsidRPr="00E1247D">
        <w:rPr>
          <w:sz w:val="30"/>
          <w:szCs w:val="30"/>
        </w:rPr>
        <w:t>ô</w:t>
      </w:r>
      <w:r w:rsidR="00980D05" w:rsidRPr="00E1247D">
        <w:rPr>
          <w:sz w:val="30"/>
          <w:szCs w:val="30"/>
        </w:rPr>
        <w:t>Wó</w:t>
      </w:r>
      <w:proofErr w:type="spellEnd"/>
      <w:r w:rsidR="009F1F19" w:rsidRPr="00E1247D">
        <w:rPr>
          <w:sz w:val="30"/>
          <w:szCs w:val="30"/>
        </w:rPr>
        <w:t xml:space="preserve">. </w:t>
      </w:r>
    </w:p>
    <w:p w14:paraId="4661A2CA" w14:textId="77777777" w:rsidR="003C0628" w:rsidRPr="00E1247D" w:rsidRDefault="00AB04F0" w:rsidP="00433639">
      <w:pPr>
        <w:ind w:firstLine="567"/>
        <w:rPr>
          <w:sz w:val="30"/>
          <w:szCs w:val="30"/>
        </w:rPr>
      </w:pPr>
      <w:r w:rsidRPr="00E1247D">
        <w:rPr>
          <w:sz w:val="30"/>
          <w:szCs w:val="30"/>
        </w:rPr>
        <w:t>52.</w:t>
      </w:r>
      <w:r w:rsidR="00C019DE">
        <w:rPr>
          <w:sz w:val="30"/>
          <w:szCs w:val="30"/>
        </w:rPr>
        <w:t xml:space="preserve"> </w:t>
      </w:r>
      <w:proofErr w:type="spellStart"/>
      <w:r w:rsidR="00FB0022" w:rsidRPr="00E1247D">
        <w:rPr>
          <w:sz w:val="30"/>
          <w:szCs w:val="30"/>
        </w:rPr>
        <w:t>Sôu</w:t>
      </w:r>
      <w:proofErr w:type="spellEnd"/>
      <w:r w:rsidR="00FB0022" w:rsidRPr="00E1247D">
        <w:rPr>
          <w:sz w:val="30"/>
          <w:szCs w:val="30"/>
        </w:rPr>
        <w:t xml:space="preserve"> </w:t>
      </w:r>
      <w:proofErr w:type="spellStart"/>
      <w:r w:rsidR="00FB0022" w:rsidRPr="00E1247D">
        <w:rPr>
          <w:sz w:val="30"/>
          <w:szCs w:val="30"/>
        </w:rPr>
        <w:t>Cu±WÜ</w:t>
      </w:r>
      <w:proofErr w:type="spellEnd"/>
      <w:r w:rsidR="00FB0022" w:rsidRPr="00E1247D">
        <w:rPr>
          <w:sz w:val="30"/>
          <w:szCs w:val="30"/>
        </w:rPr>
        <w:t xml:space="preserve"> </w:t>
      </w:r>
      <w:proofErr w:type="spellStart"/>
      <w:r w:rsidR="00FB0022" w:rsidRPr="00E1247D">
        <w:rPr>
          <w:sz w:val="30"/>
          <w:szCs w:val="30"/>
        </w:rPr>
        <w:t>U¬jRôÛm</w:t>
      </w:r>
      <w:proofErr w:type="spellEnd"/>
      <w:r w:rsidR="00FB0022" w:rsidRPr="00E1247D">
        <w:rPr>
          <w:sz w:val="30"/>
          <w:szCs w:val="30"/>
        </w:rPr>
        <w:t xml:space="preserve">, </w:t>
      </w:r>
      <w:proofErr w:type="spellStart"/>
      <w:r w:rsidR="00FB0022" w:rsidRPr="00E1247D">
        <w:rPr>
          <w:sz w:val="30"/>
          <w:szCs w:val="30"/>
        </w:rPr>
        <w:t>GuàûPV</w:t>
      </w:r>
      <w:proofErr w:type="spellEnd"/>
      <w:r w:rsidR="00FB0022" w:rsidRPr="00E1247D">
        <w:rPr>
          <w:sz w:val="30"/>
          <w:szCs w:val="30"/>
        </w:rPr>
        <w:t xml:space="preserve"> </w:t>
      </w:r>
      <w:proofErr w:type="spellStart"/>
      <w:r w:rsidR="00FB0022" w:rsidRPr="00E1247D">
        <w:rPr>
          <w:sz w:val="30"/>
          <w:szCs w:val="30"/>
        </w:rPr>
        <w:t>Nôh</w:t>
      </w:r>
      <w:proofErr w:type="spellEnd"/>
      <w:r w:rsidR="00FB0022" w:rsidRPr="00E1247D">
        <w:rPr>
          <w:sz w:val="30"/>
          <w:szCs w:val="30"/>
        </w:rPr>
        <w:t xml:space="preserve">£ </w:t>
      </w:r>
      <w:proofErr w:type="spellStart"/>
      <w:r w:rsidR="00FB0022" w:rsidRPr="00E1247D">
        <w:rPr>
          <w:sz w:val="30"/>
          <w:szCs w:val="30"/>
        </w:rPr>
        <w:t>EiûUVôL</w:t>
      </w:r>
      <w:proofErr w:type="spellEnd"/>
      <w:r w:rsidR="00FB0022" w:rsidRPr="00E1247D">
        <w:rPr>
          <w:sz w:val="30"/>
          <w:szCs w:val="30"/>
        </w:rPr>
        <w:t xml:space="preserve"> </w:t>
      </w:r>
      <w:proofErr w:type="spellStart"/>
      <w:r w:rsidR="00FB0022" w:rsidRPr="00E1247D">
        <w:rPr>
          <w:sz w:val="30"/>
          <w:szCs w:val="30"/>
        </w:rPr>
        <w:t>CÚd</w:t>
      </w:r>
      <w:proofErr w:type="spellEnd"/>
      <w:r w:rsidR="00FB0022" w:rsidRPr="00E1247D">
        <w:rPr>
          <w:sz w:val="30"/>
          <w:szCs w:val="30"/>
        </w:rPr>
        <w:t xml:space="preserve">¡\Õ: </w:t>
      </w:r>
      <w:proofErr w:type="spellStart"/>
      <w:r w:rsidR="00DC3208" w:rsidRPr="00E1247D">
        <w:rPr>
          <w:sz w:val="30"/>
          <w:szCs w:val="30"/>
        </w:rPr>
        <w:t>GuàûPV</w:t>
      </w:r>
      <w:proofErr w:type="spellEnd"/>
      <w:r w:rsidR="00DC3208" w:rsidRPr="00E1247D">
        <w:rPr>
          <w:sz w:val="30"/>
          <w:szCs w:val="30"/>
        </w:rPr>
        <w:t xml:space="preserve"> </w:t>
      </w:r>
      <w:proofErr w:type="spellStart"/>
      <w:r w:rsidR="00DC3208" w:rsidRPr="00E1247D">
        <w:rPr>
          <w:sz w:val="30"/>
          <w:szCs w:val="30"/>
        </w:rPr>
        <w:t>NúLôRWú</w:t>
      </w:r>
      <w:proofErr w:type="spellEnd"/>
      <w:r w:rsidR="00DC3208" w:rsidRPr="00E1247D">
        <w:rPr>
          <w:sz w:val="30"/>
          <w:szCs w:val="30"/>
        </w:rPr>
        <w:t>], ¿</w:t>
      </w:r>
      <w:proofErr w:type="spellStart"/>
      <w:r w:rsidR="00DC3208" w:rsidRPr="00E1247D">
        <w:rPr>
          <w:sz w:val="30"/>
          <w:szCs w:val="30"/>
        </w:rPr>
        <w:t>eLs</w:t>
      </w:r>
      <w:proofErr w:type="spellEnd"/>
      <w:r w:rsidR="00DC3208" w:rsidRPr="00E1247D">
        <w:rPr>
          <w:sz w:val="30"/>
          <w:szCs w:val="30"/>
        </w:rPr>
        <w:t xml:space="preserve"> </w:t>
      </w:r>
      <w:proofErr w:type="spellStart"/>
      <w:r w:rsidR="00DC3208" w:rsidRPr="00E1247D">
        <w:rPr>
          <w:sz w:val="30"/>
          <w:szCs w:val="30"/>
        </w:rPr>
        <w:t>Uôj§W</w:t>
      </w:r>
      <w:r w:rsidR="00FB3B9D" w:rsidRPr="00E1247D">
        <w:rPr>
          <w:sz w:val="30"/>
          <w:szCs w:val="30"/>
        </w:rPr>
        <w:t>m</w:t>
      </w:r>
      <w:proofErr w:type="spellEnd"/>
      <w:r w:rsidR="00DC3208" w:rsidRPr="00E1247D">
        <w:rPr>
          <w:sz w:val="30"/>
          <w:szCs w:val="30"/>
        </w:rPr>
        <w:t xml:space="preserve"> </w:t>
      </w:r>
      <w:proofErr w:type="spellStart"/>
      <w:r w:rsidR="00DC3208" w:rsidRPr="00E1247D">
        <w:rPr>
          <w:sz w:val="30"/>
          <w:szCs w:val="30"/>
        </w:rPr>
        <w:t>úSôd¡l</w:t>
      </w:r>
      <w:proofErr w:type="spellEnd"/>
      <w:r w:rsidR="00980D05" w:rsidRPr="00E1247D">
        <w:rPr>
          <w:sz w:val="30"/>
          <w:szCs w:val="30"/>
        </w:rPr>
        <w:t xml:space="preserve"> </w:t>
      </w:r>
      <w:proofErr w:type="spellStart"/>
      <w:r w:rsidR="00DC3208" w:rsidRPr="00E1247D">
        <w:rPr>
          <w:sz w:val="30"/>
          <w:szCs w:val="30"/>
        </w:rPr>
        <w:t>Tô</w:t>
      </w:r>
      <w:r w:rsidR="00980D05" w:rsidRPr="00E1247D">
        <w:rPr>
          <w:sz w:val="30"/>
          <w:szCs w:val="30"/>
        </w:rPr>
        <w:t>Wó</w:t>
      </w:r>
      <w:r w:rsidR="00DC3208" w:rsidRPr="00E1247D">
        <w:rPr>
          <w:sz w:val="30"/>
          <w:szCs w:val="30"/>
        </w:rPr>
        <w:t>jÕ</w:t>
      </w:r>
      <w:proofErr w:type="spellEnd"/>
      <w:r w:rsidR="00DC3208" w:rsidRPr="00E1247D">
        <w:rPr>
          <w:sz w:val="30"/>
          <w:szCs w:val="30"/>
        </w:rPr>
        <w:t xml:space="preserve"> ©</w:t>
      </w:r>
      <w:proofErr w:type="spellStart"/>
      <w:r w:rsidR="00DC3208" w:rsidRPr="00E1247D">
        <w:rPr>
          <w:sz w:val="30"/>
          <w:szCs w:val="30"/>
        </w:rPr>
        <w:t>ûZjÕd</w:t>
      </w:r>
      <w:proofErr w:type="spellEnd"/>
      <w:r w:rsidR="00980D05" w:rsidRPr="00E1247D">
        <w:rPr>
          <w:sz w:val="30"/>
          <w:szCs w:val="30"/>
        </w:rPr>
        <w:t xml:space="preserve"> </w:t>
      </w:r>
      <w:proofErr w:type="spellStart"/>
      <w:r w:rsidR="00DC3208" w:rsidRPr="00E1247D">
        <w:rPr>
          <w:sz w:val="30"/>
          <w:szCs w:val="30"/>
        </w:rPr>
        <w:t>ùLôsÅoL</w:t>
      </w:r>
      <w:proofErr w:type="spellEnd"/>
      <w:r w:rsidR="00DC3208" w:rsidRPr="00E1247D">
        <w:rPr>
          <w:sz w:val="30"/>
          <w:szCs w:val="30"/>
        </w:rPr>
        <w:t>[ô]</w:t>
      </w:r>
      <w:proofErr w:type="spellStart"/>
      <w:r w:rsidR="00DC3208" w:rsidRPr="00E1247D">
        <w:rPr>
          <w:sz w:val="30"/>
          <w:szCs w:val="30"/>
        </w:rPr>
        <w:t>ôp</w:t>
      </w:r>
      <w:proofErr w:type="spellEnd"/>
      <w:r w:rsidR="00DC3208" w:rsidRPr="00E1247D">
        <w:rPr>
          <w:sz w:val="30"/>
          <w:szCs w:val="30"/>
        </w:rPr>
        <w:t xml:space="preserve">, </w:t>
      </w:r>
      <w:proofErr w:type="gramStart"/>
      <w:r w:rsidR="009648DA" w:rsidRPr="00E1247D">
        <w:rPr>
          <w:sz w:val="30"/>
          <w:szCs w:val="30"/>
        </w:rPr>
        <w:t>ÏÚP]</w:t>
      </w:r>
      <w:proofErr w:type="spellStart"/>
      <w:r w:rsidR="009648DA" w:rsidRPr="00E1247D">
        <w:rPr>
          <w:sz w:val="30"/>
          <w:szCs w:val="30"/>
        </w:rPr>
        <w:t>ô</w:t>
      </w:r>
      <w:proofErr w:type="gramEnd"/>
      <w:r w:rsidR="009648DA" w:rsidRPr="00E1247D">
        <w:rPr>
          <w:sz w:val="30"/>
          <w:szCs w:val="30"/>
        </w:rPr>
        <w:t>¡V</w:t>
      </w:r>
      <w:proofErr w:type="spellEnd"/>
      <w:r w:rsidR="009648DA" w:rsidRPr="00E1247D">
        <w:rPr>
          <w:sz w:val="30"/>
          <w:szCs w:val="30"/>
        </w:rPr>
        <w:t xml:space="preserve"> </w:t>
      </w:r>
      <w:proofErr w:type="spellStart"/>
      <w:r w:rsidR="009648DA" w:rsidRPr="00E1247D">
        <w:rPr>
          <w:sz w:val="30"/>
          <w:szCs w:val="30"/>
        </w:rPr>
        <w:t>To§úUÙ®tÏ</w:t>
      </w:r>
      <w:proofErr w:type="spellEnd"/>
      <w:r w:rsidR="009648DA" w:rsidRPr="00E1247D">
        <w:rPr>
          <w:sz w:val="30"/>
          <w:szCs w:val="30"/>
        </w:rPr>
        <w:t xml:space="preserve"> AÚ[</w:t>
      </w:r>
      <w:proofErr w:type="spellStart"/>
      <w:r w:rsidR="009648DA" w:rsidRPr="00E1247D">
        <w:rPr>
          <w:sz w:val="30"/>
          <w:szCs w:val="30"/>
        </w:rPr>
        <w:t>lThP</w:t>
      </w:r>
      <w:proofErr w:type="spellEnd"/>
      <w:r w:rsidR="009648DA" w:rsidRPr="00E1247D">
        <w:rPr>
          <w:sz w:val="30"/>
          <w:szCs w:val="30"/>
        </w:rPr>
        <w:t xml:space="preserve"> </w:t>
      </w:r>
      <w:proofErr w:type="spellStart"/>
      <w:r w:rsidR="009648DA" w:rsidRPr="00E1247D">
        <w:rPr>
          <w:sz w:val="30"/>
          <w:szCs w:val="30"/>
        </w:rPr>
        <w:t>AúR</w:t>
      </w:r>
      <w:proofErr w:type="spellEnd"/>
      <w:r w:rsidR="009648DA" w:rsidRPr="00E1247D">
        <w:rPr>
          <w:sz w:val="30"/>
          <w:szCs w:val="30"/>
        </w:rPr>
        <w:t xml:space="preserve"> </w:t>
      </w:r>
      <w:proofErr w:type="spellStart"/>
      <w:r w:rsidR="009648DA" w:rsidRPr="00E1247D">
        <w:rPr>
          <w:sz w:val="30"/>
          <w:szCs w:val="30"/>
        </w:rPr>
        <w:t>BhÓd</w:t>
      </w:r>
      <w:proofErr w:type="spellEnd"/>
      <w:r w:rsidR="00980D05" w:rsidRPr="00E1247D">
        <w:rPr>
          <w:sz w:val="30"/>
          <w:szCs w:val="30"/>
        </w:rPr>
        <w:t xml:space="preserve"> </w:t>
      </w:r>
      <w:proofErr w:type="spellStart"/>
      <w:r w:rsidR="009648DA" w:rsidRPr="00E1247D">
        <w:rPr>
          <w:sz w:val="30"/>
          <w:szCs w:val="30"/>
        </w:rPr>
        <w:t>Ïh¥Vô</w:t>
      </w:r>
      <w:proofErr w:type="spellEnd"/>
      <w:r w:rsidR="009648DA" w:rsidRPr="00E1247D">
        <w:rPr>
          <w:sz w:val="30"/>
          <w:szCs w:val="30"/>
        </w:rPr>
        <w:t>]</w:t>
      </w:r>
      <w:proofErr w:type="spellStart"/>
      <w:r w:rsidR="009648DA" w:rsidRPr="00E1247D">
        <w:rPr>
          <w:sz w:val="30"/>
          <w:szCs w:val="30"/>
        </w:rPr>
        <w:t>Y</w:t>
      </w:r>
      <w:r w:rsidR="00980D05" w:rsidRPr="00E1247D">
        <w:rPr>
          <w:sz w:val="30"/>
          <w:szCs w:val="30"/>
        </w:rPr>
        <w:t>Wó</w:t>
      </w:r>
      <w:proofErr w:type="spellEnd"/>
      <w:r w:rsidR="009648DA" w:rsidRPr="00E1247D">
        <w:rPr>
          <w:sz w:val="30"/>
          <w:szCs w:val="30"/>
        </w:rPr>
        <w:t xml:space="preserve"> </w:t>
      </w:r>
      <w:proofErr w:type="spellStart"/>
      <w:r w:rsidR="00E1262E" w:rsidRPr="00E1247D">
        <w:rPr>
          <w:sz w:val="30"/>
          <w:szCs w:val="30"/>
        </w:rPr>
        <w:t>Cu±WÜ</w:t>
      </w:r>
      <w:proofErr w:type="spellEnd"/>
      <w:r w:rsidR="00E1262E" w:rsidRPr="00E1247D">
        <w:rPr>
          <w:sz w:val="30"/>
          <w:szCs w:val="30"/>
        </w:rPr>
        <w:t xml:space="preserve"> </w:t>
      </w:r>
      <w:proofErr w:type="spellStart"/>
      <w:r w:rsidR="00E1262E" w:rsidRPr="00E1247D">
        <w:rPr>
          <w:sz w:val="30"/>
          <w:szCs w:val="30"/>
        </w:rPr>
        <w:t>EeLÞdÏ</w:t>
      </w:r>
      <w:proofErr w:type="spellEnd"/>
      <w:r w:rsidR="00E1262E" w:rsidRPr="00E1247D">
        <w:rPr>
          <w:sz w:val="30"/>
          <w:szCs w:val="30"/>
        </w:rPr>
        <w:t xml:space="preserve"> </w:t>
      </w:r>
      <w:proofErr w:type="spellStart"/>
      <w:r w:rsidR="00E1262E" w:rsidRPr="00E1247D">
        <w:rPr>
          <w:sz w:val="30"/>
          <w:szCs w:val="30"/>
        </w:rPr>
        <w:t>AY£VUô</w:t>
      </w:r>
      <w:proofErr w:type="spellEnd"/>
      <w:r w:rsidR="00E1262E" w:rsidRPr="00E1247D">
        <w:rPr>
          <w:sz w:val="30"/>
          <w:szCs w:val="30"/>
        </w:rPr>
        <w:t xml:space="preserve">] </w:t>
      </w:r>
      <w:proofErr w:type="spellStart"/>
      <w:r w:rsidR="00E1262E" w:rsidRPr="00E1247D">
        <w:rPr>
          <w:sz w:val="30"/>
          <w:szCs w:val="30"/>
        </w:rPr>
        <w:t>JqùYôu±tÏm</w:t>
      </w:r>
      <w:proofErr w:type="spellEnd"/>
      <w:r w:rsidR="00E1262E" w:rsidRPr="00E1247D">
        <w:rPr>
          <w:sz w:val="30"/>
          <w:szCs w:val="30"/>
        </w:rPr>
        <w:t xml:space="preserve"> AÚ[l</w:t>
      </w:r>
      <w:r w:rsidR="00980D05" w:rsidRPr="00E1247D">
        <w:rPr>
          <w:sz w:val="30"/>
          <w:szCs w:val="30"/>
        </w:rPr>
        <w:t xml:space="preserve"> </w:t>
      </w:r>
      <w:proofErr w:type="spellStart"/>
      <w:r w:rsidR="00E1262E" w:rsidRPr="00E1247D">
        <w:rPr>
          <w:sz w:val="30"/>
          <w:szCs w:val="30"/>
        </w:rPr>
        <w:t>Th¥Úd</w:t>
      </w:r>
      <w:proofErr w:type="spellEnd"/>
      <w:r w:rsidR="00E1262E" w:rsidRPr="00E1247D">
        <w:rPr>
          <w:sz w:val="30"/>
          <w:szCs w:val="30"/>
        </w:rPr>
        <w:t xml:space="preserve">¡\Õ. </w:t>
      </w:r>
      <w:proofErr w:type="spellStart"/>
      <w:r w:rsidR="00910D4A" w:rsidRPr="00E1247D">
        <w:rPr>
          <w:sz w:val="30"/>
          <w:szCs w:val="30"/>
        </w:rPr>
        <w:t>úSôd¡l</w:t>
      </w:r>
      <w:proofErr w:type="spellEnd"/>
      <w:r w:rsidR="00980D05" w:rsidRPr="00E1247D">
        <w:rPr>
          <w:sz w:val="30"/>
          <w:szCs w:val="30"/>
        </w:rPr>
        <w:t xml:space="preserve"> </w:t>
      </w:r>
      <w:proofErr w:type="spellStart"/>
      <w:r w:rsidR="00910D4A" w:rsidRPr="00E1247D">
        <w:rPr>
          <w:sz w:val="30"/>
          <w:szCs w:val="30"/>
        </w:rPr>
        <w:t>TôojÕ</w:t>
      </w:r>
      <w:proofErr w:type="spellEnd"/>
      <w:r w:rsidR="00910D4A" w:rsidRPr="00E1247D">
        <w:rPr>
          <w:sz w:val="30"/>
          <w:szCs w:val="30"/>
        </w:rPr>
        <w:t xml:space="preserve"> ©</w:t>
      </w:r>
      <w:proofErr w:type="spellStart"/>
      <w:r w:rsidR="00910D4A" w:rsidRPr="00E1247D">
        <w:rPr>
          <w:sz w:val="30"/>
          <w:szCs w:val="30"/>
        </w:rPr>
        <w:t>ûZjÕd</w:t>
      </w:r>
      <w:proofErr w:type="spellEnd"/>
      <w:r w:rsidR="00980D05" w:rsidRPr="00E1247D">
        <w:rPr>
          <w:sz w:val="30"/>
          <w:szCs w:val="30"/>
        </w:rPr>
        <w:t xml:space="preserve"> </w:t>
      </w:r>
      <w:proofErr w:type="spellStart"/>
      <w:r w:rsidR="00910D4A" w:rsidRPr="00E1247D">
        <w:rPr>
          <w:sz w:val="30"/>
          <w:szCs w:val="30"/>
        </w:rPr>
        <w:t>ùLôsÞeLs</w:t>
      </w:r>
      <w:proofErr w:type="spellEnd"/>
      <w:r w:rsidR="00910D4A" w:rsidRPr="00E1247D">
        <w:rPr>
          <w:sz w:val="30"/>
          <w:szCs w:val="30"/>
        </w:rPr>
        <w:t>.</w:t>
      </w:r>
    </w:p>
    <w:p w14:paraId="2AAF00B7" w14:textId="77777777" w:rsidR="00910D4A" w:rsidRPr="00E1247D" w:rsidRDefault="00910D4A" w:rsidP="00433639">
      <w:pPr>
        <w:ind w:firstLine="567"/>
        <w:rPr>
          <w:sz w:val="30"/>
          <w:szCs w:val="30"/>
        </w:rPr>
      </w:pPr>
      <w:proofErr w:type="spellStart"/>
      <w:r w:rsidRPr="00E1247D">
        <w:rPr>
          <w:sz w:val="30"/>
          <w:szCs w:val="30"/>
        </w:rPr>
        <w:t>Sôm</w:t>
      </w:r>
      <w:proofErr w:type="spellEnd"/>
      <w:r w:rsidRPr="00E1247D">
        <w:rPr>
          <w:sz w:val="30"/>
          <w:szCs w:val="30"/>
        </w:rPr>
        <w:t xml:space="preserve"> </w:t>
      </w:r>
      <w:proofErr w:type="spellStart"/>
      <w:r w:rsidRPr="00E1247D">
        <w:rPr>
          <w:sz w:val="30"/>
          <w:szCs w:val="30"/>
        </w:rPr>
        <w:t>ù_Tm</w:t>
      </w:r>
      <w:proofErr w:type="spellEnd"/>
      <w:r w:rsidRPr="00E1247D">
        <w:rPr>
          <w:sz w:val="30"/>
          <w:szCs w:val="30"/>
        </w:rPr>
        <w:t xml:space="preserve"> </w:t>
      </w:r>
      <w:proofErr w:type="spellStart"/>
      <w:r w:rsidRPr="00E1247D">
        <w:rPr>
          <w:sz w:val="30"/>
          <w:szCs w:val="30"/>
        </w:rPr>
        <w:t>ùNnVXôUô</w:t>
      </w:r>
      <w:proofErr w:type="spellEnd"/>
      <w:r w:rsidRPr="00E1247D">
        <w:rPr>
          <w:sz w:val="30"/>
          <w:szCs w:val="30"/>
        </w:rPr>
        <w:t>?</w:t>
      </w:r>
    </w:p>
    <w:p w14:paraId="16BB4473" w14:textId="77777777" w:rsidR="00910D4A" w:rsidRPr="00E1247D" w:rsidRDefault="00AB04F0" w:rsidP="00433639">
      <w:pPr>
        <w:ind w:firstLine="567"/>
        <w:rPr>
          <w:sz w:val="30"/>
          <w:szCs w:val="30"/>
        </w:rPr>
      </w:pPr>
      <w:r w:rsidRPr="00E1247D">
        <w:rPr>
          <w:sz w:val="30"/>
          <w:szCs w:val="30"/>
        </w:rPr>
        <w:t>5</w:t>
      </w:r>
      <w:r w:rsidR="00CB40CF" w:rsidRPr="00E1247D">
        <w:rPr>
          <w:sz w:val="30"/>
          <w:szCs w:val="30"/>
        </w:rPr>
        <w:t>3</w:t>
      </w:r>
      <w:r w:rsidRPr="00E1247D">
        <w:rPr>
          <w:sz w:val="30"/>
          <w:szCs w:val="30"/>
        </w:rPr>
        <w:t>.</w:t>
      </w:r>
      <w:r w:rsidR="000A4857" w:rsidRPr="00E1247D">
        <w:rPr>
          <w:sz w:val="30"/>
          <w:szCs w:val="30"/>
        </w:rPr>
        <w:t xml:space="preserve"> </w:t>
      </w:r>
      <w:proofErr w:type="spellStart"/>
      <w:r w:rsidR="00300A62" w:rsidRPr="00E1247D">
        <w:rPr>
          <w:sz w:val="30"/>
          <w:szCs w:val="30"/>
        </w:rPr>
        <w:t>CúVÑûY</w:t>
      </w:r>
      <w:proofErr w:type="spellEnd"/>
      <w:r w:rsidR="00300A62" w:rsidRPr="00E1247D">
        <w:rPr>
          <w:sz w:val="30"/>
          <w:szCs w:val="30"/>
        </w:rPr>
        <w:t xml:space="preserve"> </w:t>
      </w:r>
      <w:proofErr w:type="spellStart"/>
      <w:r w:rsidR="00300A62" w:rsidRPr="00E1247D">
        <w:rPr>
          <w:sz w:val="30"/>
          <w:szCs w:val="30"/>
        </w:rPr>
        <w:t>UWQj§­ÚkÕ</w:t>
      </w:r>
      <w:proofErr w:type="spellEnd"/>
      <w:r w:rsidR="00300A62" w:rsidRPr="00E1247D">
        <w:rPr>
          <w:sz w:val="30"/>
          <w:szCs w:val="30"/>
        </w:rPr>
        <w:t xml:space="preserve"> </w:t>
      </w:r>
      <w:proofErr w:type="spellStart"/>
      <w:r w:rsidR="00300A62" w:rsidRPr="00E1247D">
        <w:rPr>
          <w:sz w:val="30"/>
          <w:szCs w:val="30"/>
        </w:rPr>
        <w:t>ÁiÓm</w:t>
      </w:r>
      <w:proofErr w:type="spellEnd"/>
      <w:r w:rsidR="00300A62" w:rsidRPr="00E1247D">
        <w:rPr>
          <w:sz w:val="30"/>
          <w:szCs w:val="30"/>
        </w:rPr>
        <w:t xml:space="preserve"> </w:t>
      </w:r>
      <w:proofErr w:type="spellStart"/>
      <w:r w:rsidR="00300A62" w:rsidRPr="00E1247D">
        <w:rPr>
          <w:sz w:val="30"/>
          <w:szCs w:val="30"/>
        </w:rPr>
        <w:t>ùLôiÓ</w:t>
      </w:r>
      <w:proofErr w:type="spellEnd"/>
      <w:r w:rsidR="00300A62" w:rsidRPr="00E1247D">
        <w:rPr>
          <w:sz w:val="30"/>
          <w:szCs w:val="30"/>
        </w:rPr>
        <w:t xml:space="preserve"> </w:t>
      </w:r>
      <w:proofErr w:type="spellStart"/>
      <w:r w:rsidR="00300A62" w:rsidRPr="00E1247D">
        <w:rPr>
          <w:sz w:val="30"/>
          <w:szCs w:val="30"/>
        </w:rPr>
        <w:t>YkÕ</w:t>
      </w:r>
      <w:proofErr w:type="spellEnd"/>
      <w:r w:rsidR="00300A62" w:rsidRPr="00E1247D">
        <w:rPr>
          <w:sz w:val="30"/>
          <w:szCs w:val="30"/>
        </w:rPr>
        <w:t xml:space="preserve">, </w:t>
      </w:r>
      <w:proofErr w:type="spellStart"/>
      <w:r w:rsidR="00300A62" w:rsidRPr="00E1247D">
        <w:rPr>
          <w:sz w:val="30"/>
          <w:szCs w:val="30"/>
        </w:rPr>
        <w:t>AYûW</w:t>
      </w:r>
      <w:proofErr w:type="spellEnd"/>
      <w:r w:rsidR="00300A62" w:rsidRPr="00E1247D">
        <w:rPr>
          <w:sz w:val="30"/>
          <w:szCs w:val="30"/>
        </w:rPr>
        <w:t xml:space="preserve"> </w:t>
      </w:r>
      <w:proofErr w:type="spellStart"/>
      <w:r w:rsidR="00300A62" w:rsidRPr="00E1247D">
        <w:rPr>
          <w:sz w:val="30"/>
          <w:szCs w:val="30"/>
        </w:rPr>
        <w:t>êu</w:t>
      </w:r>
      <w:proofErr w:type="spellEnd"/>
      <w:r w:rsidR="00300A62" w:rsidRPr="00E1247D">
        <w:rPr>
          <w:sz w:val="30"/>
          <w:szCs w:val="30"/>
        </w:rPr>
        <w:t>\</w:t>
      </w:r>
      <w:proofErr w:type="spellStart"/>
      <w:r w:rsidR="00300A62" w:rsidRPr="00E1247D">
        <w:rPr>
          <w:sz w:val="30"/>
          <w:szCs w:val="30"/>
        </w:rPr>
        <w:t>ôm</w:t>
      </w:r>
      <w:proofErr w:type="spellEnd"/>
      <w:r w:rsidR="00300A62" w:rsidRPr="00E1247D">
        <w:rPr>
          <w:sz w:val="30"/>
          <w:szCs w:val="30"/>
        </w:rPr>
        <w:t xml:space="preserve"> </w:t>
      </w:r>
      <w:proofErr w:type="spellStart"/>
      <w:r w:rsidR="00300A62" w:rsidRPr="00E1247D">
        <w:rPr>
          <w:sz w:val="30"/>
          <w:szCs w:val="30"/>
        </w:rPr>
        <w:t>Sô°p</w:t>
      </w:r>
      <w:proofErr w:type="spellEnd"/>
      <w:r w:rsidR="00300A62" w:rsidRPr="00E1247D">
        <w:rPr>
          <w:sz w:val="30"/>
          <w:szCs w:val="30"/>
        </w:rPr>
        <w:t xml:space="preserve"> </w:t>
      </w:r>
      <w:proofErr w:type="spellStart"/>
      <w:r w:rsidR="00300A62" w:rsidRPr="00E1247D">
        <w:rPr>
          <w:sz w:val="30"/>
          <w:szCs w:val="30"/>
        </w:rPr>
        <w:t>E«úWôÓ</w:t>
      </w:r>
      <w:proofErr w:type="spellEnd"/>
      <w:r w:rsidR="00300A62" w:rsidRPr="00E1247D">
        <w:rPr>
          <w:sz w:val="30"/>
          <w:szCs w:val="30"/>
        </w:rPr>
        <w:t xml:space="preserve"> </w:t>
      </w:r>
      <w:proofErr w:type="spellStart"/>
      <w:r w:rsidR="00300A62" w:rsidRPr="00E1247D">
        <w:rPr>
          <w:sz w:val="30"/>
          <w:szCs w:val="30"/>
        </w:rPr>
        <w:t>GÝl</w:t>
      </w:r>
      <w:proofErr w:type="spellEnd"/>
      <w:r w:rsidR="00300A62" w:rsidRPr="00E1247D">
        <w:rPr>
          <w:sz w:val="30"/>
          <w:szCs w:val="30"/>
        </w:rPr>
        <w:t xml:space="preserve">©], </w:t>
      </w:r>
      <w:proofErr w:type="spellStart"/>
      <w:r w:rsidR="00A0418E" w:rsidRPr="00E1247D">
        <w:rPr>
          <w:sz w:val="30"/>
          <w:szCs w:val="30"/>
        </w:rPr>
        <w:t>Au×</w:t>
      </w:r>
      <w:proofErr w:type="gramStart"/>
      <w:r w:rsidR="00A0418E" w:rsidRPr="00E1247D">
        <w:rPr>
          <w:sz w:val="30"/>
          <w:szCs w:val="30"/>
        </w:rPr>
        <w:t>s</w:t>
      </w:r>
      <w:proofErr w:type="spellEnd"/>
      <w:r w:rsidR="00A0418E" w:rsidRPr="00E1247D">
        <w:rPr>
          <w:sz w:val="30"/>
          <w:szCs w:val="30"/>
        </w:rPr>
        <w:t>[</w:t>
      </w:r>
      <w:proofErr w:type="gramEnd"/>
      <w:r w:rsidR="00A0418E" w:rsidRPr="00E1247D">
        <w:rPr>
          <w:sz w:val="30"/>
          <w:szCs w:val="30"/>
        </w:rPr>
        <w:t xml:space="preserve"> </w:t>
      </w:r>
      <w:proofErr w:type="spellStart"/>
      <w:r w:rsidR="00A0418E" w:rsidRPr="00E1247D">
        <w:rPr>
          <w:sz w:val="30"/>
          <w:szCs w:val="30"/>
        </w:rPr>
        <w:t>úRYú</w:t>
      </w:r>
      <w:proofErr w:type="spellEnd"/>
      <w:r w:rsidR="00A0418E" w:rsidRPr="00E1247D">
        <w:rPr>
          <w:sz w:val="30"/>
          <w:szCs w:val="30"/>
        </w:rPr>
        <w:t xml:space="preserve">], </w:t>
      </w:r>
      <w:proofErr w:type="spellStart"/>
      <w:r w:rsidR="00651A19" w:rsidRPr="00E1247D">
        <w:rPr>
          <w:sz w:val="30"/>
          <w:szCs w:val="30"/>
        </w:rPr>
        <w:t>Hù</w:t>
      </w:r>
      <w:proofErr w:type="spellEnd"/>
      <w:r w:rsidR="00651A19" w:rsidRPr="00E1247D">
        <w:rPr>
          <w:sz w:val="30"/>
          <w:szCs w:val="30"/>
        </w:rPr>
        <w:t>]u\</w:t>
      </w:r>
      <w:proofErr w:type="spellStart"/>
      <w:r w:rsidR="00651A19" w:rsidRPr="00E1247D">
        <w:rPr>
          <w:sz w:val="30"/>
          <w:szCs w:val="30"/>
        </w:rPr>
        <w:t>ôp</w:t>
      </w:r>
      <w:proofErr w:type="spellEnd"/>
      <w:r w:rsidR="00651A19" w:rsidRPr="00E1247D">
        <w:rPr>
          <w:sz w:val="30"/>
          <w:szCs w:val="30"/>
        </w:rPr>
        <w:t xml:space="preserve"> EUÕ ¾odLR¬£</w:t>
      </w:r>
      <w:proofErr w:type="spellStart"/>
      <w:r w:rsidR="00651A19" w:rsidRPr="00E1247D">
        <w:rPr>
          <w:sz w:val="30"/>
          <w:szCs w:val="30"/>
        </w:rPr>
        <w:t>Vô¡V</w:t>
      </w:r>
      <w:proofErr w:type="spellEnd"/>
      <w:r w:rsidR="00651A19" w:rsidRPr="00E1247D">
        <w:rPr>
          <w:sz w:val="30"/>
          <w:szCs w:val="30"/>
        </w:rPr>
        <w:t xml:space="preserve"> </w:t>
      </w:r>
      <w:proofErr w:type="spellStart"/>
      <w:r w:rsidR="00651A19" w:rsidRPr="00E1247D">
        <w:rPr>
          <w:sz w:val="30"/>
          <w:szCs w:val="30"/>
        </w:rPr>
        <w:t>RôÅÕ</w:t>
      </w:r>
      <w:proofErr w:type="spellEnd"/>
      <w:r w:rsidR="00651A19" w:rsidRPr="00E1247D">
        <w:rPr>
          <w:sz w:val="30"/>
          <w:szCs w:val="30"/>
        </w:rPr>
        <w:t xml:space="preserve">, </w:t>
      </w:r>
      <w:proofErr w:type="spellStart"/>
      <w:r w:rsidR="00AF44FC" w:rsidRPr="00E1247D">
        <w:rPr>
          <w:sz w:val="30"/>
          <w:szCs w:val="30"/>
        </w:rPr>
        <w:t>AYo</w:t>
      </w:r>
      <w:proofErr w:type="spellEnd"/>
      <w:r w:rsidR="00AF44FC" w:rsidRPr="00E1247D">
        <w:rPr>
          <w:sz w:val="30"/>
          <w:szCs w:val="30"/>
        </w:rPr>
        <w:t xml:space="preserve"> </w:t>
      </w:r>
      <w:proofErr w:type="spellStart"/>
      <w:r w:rsidR="00AF44FC" w:rsidRPr="00E1247D">
        <w:rPr>
          <w:sz w:val="30"/>
          <w:szCs w:val="30"/>
        </w:rPr>
        <w:t>A¯</w:t>
      </w:r>
      <w:r w:rsidR="00F21E64" w:rsidRPr="00E1247D">
        <w:rPr>
          <w:sz w:val="30"/>
          <w:szCs w:val="30"/>
        </w:rPr>
        <w:t>Ü</w:t>
      </w:r>
      <w:r w:rsidR="00607914" w:rsidRPr="00E1247D">
        <w:rPr>
          <w:sz w:val="30"/>
          <w:szCs w:val="30"/>
        </w:rPr>
        <w:t>dÏ</w:t>
      </w:r>
      <w:proofErr w:type="spellEnd"/>
      <w:r w:rsidR="00607914" w:rsidRPr="00E1247D">
        <w:rPr>
          <w:sz w:val="30"/>
          <w:szCs w:val="30"/>
        </w:rPr>
        <w:t xml:space="preserve"> Es[</w:t>
      </w:r>
      <w:proofErr w:type="spellStart"/>
      <w:r w:rsidR="00607914" w:rsidRPr="00E1247D">
        <w:rPr>
          <w:sz w:val="30"/>
          <w:szCs w:val="30"/>
        </w:rPr>
        <w:t>ôL</w:t>
      </w:r>
      <w:proofErr w:type="spellEnd"/>
      <w:r w:rsidR="00607914" w:rsidRPr="00E1247D">
        <w:rPr>
          <w:sz w:val="30"/>
          <w:szCs w:val="30"/>
        </w:rPr>
        <w:t xml:space="preserve"> </w:t>
      </w:r>
      <w:proofErr w:type="spellStart"/>
      <w:r w:rsidR="00607914" w:rsidRPr="00E1247D">
        <w:rPr>
          <w:sz w:val="30"/>
          <w:szCs w:val="30"/>
        </w:rPr>
        <w:t>UôhPôo</w:t>
      </w:r>
      <w:proofErr w:type="spellEnd"/>
      <w:r w:rsidR="00607914" w:rsidRPr="00E1247D">
        <w:rPr>
          <w:rFonts w:ascii="TML_Vaigai_Normal" w:hAnsi="TML_Vaigai_Normal"/>
          <w:sz w:val="30"/>
          <w:szCs w:val="30"/>
        </w:rPr>
        <w:t xml:space="preserve"> </w:t>
      </w:r>
      <w:proofErr w:type="spellStart"/>
      <w:r w:rsidR="00607914" w:rsidRPr="00E1247D">
        <w:rPr>
          <w:sz w:val="30"/>
          <w:szCs w:val="30"/>
        </w:rPr>
        <w:t>Gußm</w:t>
      </w:r>
      <w:proofErr w:type="spellEnd"/>
      <w:r w:rsidR="00607914" w:rsidRPr="00E1247D">
        <w:rPr>
          <w:sz w:val="30"/>
          <w:szCs w:val="30"/>
        </w:rPr>
        <w:t xml:space="preserve">, </w:t>
      </w:r>
      <w:r w:rsidR="00A007FA" w:rsidRPr="00E1247D">
        <w:rPr>
          <w:sz w:val="30"/>
          <w:szCs w:val="30"/>
        </w:rPr>
        <w:t>¿</w:t>
      </w:r>
      <w:proofErr w:type="spellStart"/>
      <w:r w:rsidR="00980D05" w:rsidRPr="00E1247D">
        <w:rPr>
          <w:sz w:val="30"/>
          <w:szCs w:val="30"/>
        </w:rPr>
        <w:t>Wó</w:t>
      </w:r>
      <w:proofErr w:type="spellEnd"/>
      <w:r w:rsidR="00A007FA" w:rsidRPr="00E1247D">
        <w:rPr>
          <w:sz w:val="30"/>
          <w:szCs w:val="30"/>
        </w:rPr>
        <w:t xml:space="preserve"> </w:t>
      </w:r>
      <w:proofErr w:type="spellStart"/>
      <w:r w:rsidR="00A007FA" w:rsidRPr="00E1247D">
        <w:rPr>
          <w:sz w:val="30"/>
          <w:szCs w:val="30"/>
        </w:rPr>
        <w:t>AYÚûPV</w:t>
      </w:r>
      <w:proofErr w:type="spellEnd"/>
      <w:r w:rsidR="00A007FA" w:rsidRPr="00E1247D">
        <w:rPr>
          <w:sz w:val="30"/>
          <w:szCs w:val="30"/>
        </w:rPr>
        <w:t xml:space="preserve"> </w:t>
      </w:r>
      <w:proofErr w:type="spellStart"/>
      <w:r w:rsidR="00A007FA" w:rsidRPr="00E1247D">
        <w:rPr>
          <w:sz w:val="30"/>
          <w:szCs w:val="30"/>
        </w:rPr>
        <w:t>BjÕUôûY</w:t>
      </w:r>
      <w:proofErr w:type="spellEnd"/>
      <w:r w:rsidR="00A007FA" w:rsidRPr="00E1247D">
        <w:rPr>
          <w:sz w:val="30"/>
          <w:szCs w:val="30"/>
        </w:rPr>
        <w:t xml:space="preserve"> </w:t>
      </w:r>
      <w:proofErr w:type="spellStart"/>
      <w:r w:rsidR="00A007FA" w:rsidRPr="00E1247D">
        <w:rPr>
          <w:sz w:val="30"/>
          <w:szCs w:val="30"/>
        </w:rPr>
        <w:t>TôRô</w:t>
      </w:r>
      <w:proofErr w:type="spellEnd"/>
      <w:r w:rsidR="00A007FA" w:rsidRPr="00E1247D">
        <w:rPr>
          <w:sz w:val="30"/>
          <w:szCs w:val="30"/>
        </w:rPr>
        <w:t>[</w:t>
      </w:r>
      <w:proofErr w:type="spellStart"/>
      <w:r w:rsidR="00A007FA" w:rsidRPr="00E1247D">
        <w:rPr>
          <w:sz w:val="30"/>
          <w:szCs w:val="30"/>
        </w:rPr>
        <w:t>j§p</w:t>
      </w:r>
      <w:proofErr w:type="spellEnd"/>
      <w:r w:rsidR="00A007FA" w:rsidRPr="00E1247D">
        <w:rPr>
          <w:sz w:val="30"/>
          <w:szCs w:val="30"/>
        </w:rPr>
        <w:t xml:space="preserve"> ®PUôh¼</w:t>
      </w:r>
      <w:r w:rsidR="00980D05" w:rsidRPr="00E1247D">
        <w:rPr>
          <w:sz w:val="30"/>
          <w:szCs w:val="30"/>
        </w:rPr>
        <w:t>Wó</w:t>
      </w:r>
      <w:r w:rsidR="00A007FA" w:rsidRPr="00E1247D">
        <w:rPr>
          <w:sz w:val="30"/>
          <w:szCs w:val="30"/>
        </w:rPr>
        <w:t xml:space="preserve"> </w:t>
      </w:r>
      <w:proofErr w:type="spellStart"/>
      <w:r w:rsidR="00A007FA" w:rsidRPr="00E1247D">
        <w:rPr>
          <w:sz w:val="30"/>
          <w:szCs w:val="30"/>
        </w:rPr>
        <w:t>Gußm</w:t>
      </w:r>
      <w:proofErr w:type="spellEnd"/>
      <w:r w:rsidR="00A007FA" w:rsidRPr="00E1247D">
        <w:rPr>
          <w:sz w:val="30"/>
          <w:szCs w:val="30"/>
        </w:rPr>
        <w:t xml:space="preserve"> </w:t>
      </w:r>
      <w:proofErr w:type="spellStart"/>
      <w:r w:rsidR="007443B3" w:rsidRPr="00E1247D">
        <w:rPr>
          <w:sz w:val="30"/>
          <w:szCs w:val="30"/>
        </w:rPr>
        <w:t>ùNôp</w:t>
      </w:r>
      <w:proofErr w:type="spellEnd"/>
      <w:r w:rsidR="007443B3" w:rsidRPr="00E1247D">
        <w:rPr>
          <w:sz w:val="30"/>
          <w:szCs w:val="30"/>
        </w:rPr>
        <w:t>­«</w:t>
      </w:r>
      <w:proofErr w:type="spellStart"/>
      <w:r w:rsidR="007443B3" w:rsidRPr="00E1247D">
        <w:rPr>
          <w:sz w:val="30"/>
          <w:szCs w:val="30"/>
        </w:rPr>
        <w:t>Úd</w:t>
      </w:r>
      <w:proofErr w:type="spellEnd"/>
      <w:r w:rsidR="007443B3" w:rsidRPr="00E1247D">
        <w:rPr>
          <w:sz w:val="30"/>
          <w:szCs w:val="30"/>
        </w:rPr>
        <w:t>¡\</w:t>
      </w:r>
      <w:proofErr w:type="spellStart"/>
      <w:r w:rsidR="007443B3" w:rsidRPr="00E1247D">
        <w:rPr>
          <w:sz w:val="30"/>
          <w:szCs w:val="30"/>
        </w:rPr>
        <w:t>ôu</w:t>
      </w:r>
      <w:proofErr w:type="spellEnd"/>
      <w:r w:rsidR="007443B3" w:rsidRPr="00E1247D">
        <w:rPr>
          <w:sz w:val="30"/>
          <w:szCs w:val="30"/>
        </w:rPr>
        <w:t xml:space="preserve">, </w:t>
      </w:r>
      <w:r w:rsidR="00106DC1" w:rsidRPr="00E1247D">
        <w:rPr>
          <w:sz w:val="30"/>
          <w:szCs w:val="30"/>
        </w:rPr>
        <w:lastRenderedPageBreak/>
        <w:t>G]</w:t>
      </w:r>
      <w:proofErr w:type="spellStart"/>
      <w:r w:rsidR="00106DC1" w:rsidRPr="00E1247D">
        <w:rPr>
          <w:sz w:val="30"/>
          <w:szCs w:val="30"/>
        </w:rPr>
        <w:t>úY</w:t>
      </w:r>
      <w:proofErr w:type="spellEnd"/>
      <w:r w:rsidR="00106DC1" w:rsidRPr="00E1247D">
        <w:rPr>
          <w:sz w:val="30"/>
          <w:szCs w:val="30"/>
        </w:rPr>
        <w:t xml:space="preserve"> </w:t>
      </w:r>
      <w:proofErr w:type="spellStart"/>
      <w:r w:rsidR="00106DC1" w:rsidRPr="00E1247D">
        <w:rPr>
          <w:sz w:val="30"/>
          <w:szCs w:val="30"/>
        </w:rPr>
        <w:t>AYo</w:t>
      </w:r>
      <w:proofErr w:type="spellEnd"/>
      <w:r w:rsidR="00106DC1" w:rsidRPr="00E1247D">
        <w:rPr>
          <w:sz w:val="30"/>
          <w:szCs w:val="30"/>
        </w:rPr>
        <w:t xml:space="preserve"> </w:t>
      </w:r>
      <w:proofErr w:type="spellStart"/>
      <w:r w:rsidR="00106DC1" w:rsidRPr="00E1247D">
        <w:rPr>
          <w:sz w:val="30"/>
          <w:szCs w:val="30"/>
        </w:rPr>
        <w:t>RuàûPV</w:t>
      </w:r>
      <w:proofErr w:type="spellEnd"/>
      <w:r w:rsidR="00106DC1" w:rsidRPr="00E1247D">
        <w:rPr>
          <w:sz w:val="30"/>
          <w:szCs w:val="30"/>
        </w:rPr>
        <w:t xml:space="preserve"> </w:t>
      </w:r>
      <w:proofErr w:type="spellStart"/>
      <w:r w:rsidR="00106DC1" w:rsidRPr="00E1247D">
        <w:rPr>
          <w:sz w:val="30"/>
          <w:szCs w:val="30"/>
        </w:rPr>
        <w:t>NÃWm</w:t>
      </w:r>
      <w:proofErr w:type="spellEnd"/>
      <w:r w:rsidR="00106DC1" w:rsidRPr="00E1247D">
        <w:rPr>
          <w:sz w:val="30"/>
          <w:szCs w:val="30"/>
        </w:rPr>
        <w:t xml:space="preserve"> </w:t>
      </w:r>
      <w:proofErr w:type="spellStart"/>
      <w:r w:rsidR="0041181B" w:rsidRPr="00E1247D">
        <w:rPr>
          <w:sz w:val="30"/>
          <w:szCs w:val="30"/>
        </w:rPr>
        <w:t>A¯kÕ</w:t>
      </w:r>
      <w:proofErr w:type="spellEnd"/>
      <w:r w:rsidR="0041181B" w:rsidRPr="00E1247D">
        <w:rPr>
          <w:sz w:val="30"/>
          <w:szCs w:val="30"/>
        </w:rPr>
        <w:t xml:space="preserve"> </w:t>
      </w:r>
      <w:proofErr w:type="spellStart"/>
      <w:r w:rsidR="0041181B" w:rsidRPr="00E1247D">
        <w:rPr>
          <w:sz w:val="30"/>
          <w:szCs w:val="30"/>
        </w:rPr>
        <w:t>úTôYRtÏ</w:t>
      </w:r>
      <w:proofErr w:type="spellEnd"/>
      <w:r w:rsidR="0041181B" w:rsidRPr="00E1247D">
        <w:rPr>
          <w:sz w:val="30"/>
          <w:szCs w:val="30"/>
        </w:rPr>
        <w:t xml:space="preserve"> </w:t>
      </w:r>
      <w:proofErr w:type="spellStart"/>
      <w:r w:rsidR="0041181B" w:rsidRPr="00E1247D">
        <w:rPr>
          <w:sz w:val="30"/>
          <w:szCs w:val="30"/>
        </w:rPr>
        <w:t>ØuTôLúY</w:t>
      </w:r>
      <w:proofErr w:type="spellEnd"/>
      <w:r w:rsidR="0041181B" w:rsidRPr="00E1247D">
        <w:rPr>
          <w:sz w:val="30"/>
          <w:szCs w:val="30"/>
        </w:rPr>
        <w:t xml:space="preserve"> </w:t>
      </w:r>
      <w:proofErr w:type="spellStart"/>
      <w:r w:rsidR="0041181B" w:rsidRPr="00E1247D">
        <w:rPr>
          <w:sz w:val="30"/>
          <w:szCs w:val="30"/>
        </w:rPr>
        <w:t>E«ojùRÝkRô</w:t>
      </w:r>
      <w:r w:rsidR="00980D05" w:rsidRPr="00E1247D">
        <w:rPr>
          <w:sz w:val="30"/>
          <w:szCs w:val="30"/>
        </w:rPr>
        <w:t>Wó</w:t>
      </w:r>
      <w:proofErr w:type="spellEnd"/>
      <w:r w:rsidR="0041181B" w:rsidRPr="00E1247D">
        <w:rPr>
          <w:sz w:val="30"/>
          <w:szCs w:val="30"/>
        </w:rPr>
        <w:t>.</w:t>
      </w:r>
    </w:p>
    <w:p w14:paraId="293DACB2" w14:textId="77777777" w:rsidR="0041181B" w:rsidRPr="00E1247D" w:rsidRDefault="00AB04F0" w:rsidP="00433639">
      <w:pPr>
        <w:ind w:firstLine="567"/>
        <w:rPr>
          <w:sz w:val="30"/>
          <w:szCs w:val="30"/>
        </w:rPr>
      </w:pPr>
      <w:r w:rsidRPr="00E1247D">
        <w:rPr>
          <w:sz w:val="30"/>
          <w:szCs w:val="30"/>
        </w:rPr>
        <w:t>54.</w:t>
      </w:r>
      <w:r w:rsidR="000A4857" w:rsidRPr="00E1247D">
        <w:rPr>
          <w:sz w:val="30"/>
          <w:szCs w:val="30"/>
        </w:rPr>
        <w:t xml:space="preserve"> </w:t>
      </w:r>
      <w:proofErr w:type="spellStart"/>
      <w:r w:rsidR="00EA411E" w:rsidRPr="00E1247D">
        <w:rPr>
          <w:sz w:val="30"/>
          <w:szCs w:val="30"/>
        </w:rPr>
        <w:t>úUÛm</w:t>
      </w:r>
      <w:proofErr w:type="spellEnd"/>
      <w:r w:rsidR="00EA411E" w:rsidRPr="00E1247D">
        <w:rPr>
          <w:sz w:val="30"/>
          <w:szCs w:val="30"/>
        </w:rPr>
        <w:t xml:space="preserve"> </w:t>
      </w:r>
      <w:proofErr w:type="spellStart"/>
      <w:r w:rsidR="00EA411E" w:rsidRPr="00E1247D">
        <w:rPr>
          <w:sz w:val="30"/>
          <w:szCs w:val="30"/>
        </w:rPr>
        <w:t>AY</w:t>
      </w:r>
      <w:r w:rsidR="00980D05" w:rsidRPr="00E1247D">
        <w:rPr>
          <w:sz w:val="30"/>
          <w:szCs w:val="30"/>
        </w:rPr>
        <w:t>Wó</w:t>
      </w:r>
      <w:proofErr w:type="spellEnd"/>
      <w:r w:rsidR="00EA411E" w:rsidRPr="00E1247D">
        <w:rPr>
          <w:sz w:val="30"/>
          <w:szCs w:val="30"/>
        </w:rPr>
        <w:t xml:space="preserve">, </w:t>
      </w:r>
      <w:proofErr w:type="spellStart"/>
      <w:r w:rsidR="00836145" w:rsidRPr="00E1247D">
        <w:rPr>
          <w:sz w:val="30"/>
          <w:szCs w:val="30"/>
        </w:rPr>
        <w:t>Rôm</w:t>
      </w:r>
      <w:proofErr w:type="spellEnd"/>
      <w:r w:rsidR="00836145" w:rsidRPr="00E1247D">
        <w:rPr>
          <w:sz w:val="30"/>
          <w:szCs w:val="30"/>
        </w:rPr>
        <w:t xml:space="preserve"> </w:t>
      </w:r>
      <w:proofErr w:type="spellStart"/>
      <w:r w:rsidR="00836145" w:rsidRPr="00E1247D">
        <w:rPr>
          <w:sz w:val="30"/>
          <w:szCs w:val="30"/>
        </w:rPr>
        <w:t>CeúL</w:t>
      </w:r>
      <w:proofErr w:type="spellEnd"/>
      <w:r w:rsidR="00836145" w:rsidRPr="00E1247D">
        <w:rPr>
          <w:sz w:val="30"/>
          <w:szCs w:val="30"/>
        </w:rPr>
        <w:t xml:space="preserve"> </w:t>
      </w:r>
      <w:proofErr w:type="spellStart"/>
      <w:r w:rsidR="00836145" w:rsidRPr="00E1247D">
        <w:rPr>
          <w:sz w:val="30"/>
          <w:szCs w:val="30"/>
        </w:rPr>
        <w:t>éª«u</w:t>
      </w:r>
      <w:proofErr w:type="spellEnd"/>
      <w:r w:rsidR="00836145" w:rsidRPr="00E1247D">
        <w:rPr>
          <w:sz w:val="30"/>
          <w:szCs w:val="30"/>
        </w:rPr>
        <w:t xml:space="preserve"> </w:t>
      </w:r>
      <w:proofErr w:type="spellStart"/>
      <w:r w:rsidR="00836145" w:rsidRPr="00E1247D">
        <w:rPr>
          <w:sz w:val="30"/>
          <w:szCs w:val="30"/>
        </w:rPr>
        <w:t>úUp</w:t>
      </w:r>
      <w:proofErr w:type="spellEnd"/>
      <w:r w:rsidR="00836145" w:rsidRPr="00E1247D">
        <w:rPr>
          <w:sz w:val="30"/>
          <w:szCs w:val="30"/>
        </w:rPr>
        <w:t xml:space="preserve"> </w:t>
      </w:r>
      <w:proofErr w:type="spellStart"/>
      <w:r w:rsidR="00836145" w:rsidRPr="00E1247D">
        <w:rPr>
          <w:sz w:val="30"/>
          <w:szCs w:val="30"/>
        </w:rPr>
        <w:t>CÚkRúTôÕ</w:t>
      </w:r>
      <w:proofErr w:type="spellEnd"/>
      <w:r w:rsidR="00836145" w:rsidRPr="00E1247D">
        <w:rPr>
          <w:sz w:val="30"/>
          <w:szCs w:val="30"/>
        </w:rPr>
        <w:t>,</w:t>
      </w:r>
      <w:r w:rsidR="00836145" w:rsidRPr="00E1247D">
        <w:rPr>
          <w:rFonts w:ascii="TML_Vaigai_Normal" w:hAnsi="TML_Vaigai_Normal"/>
          <w:sz w:val="30"/>
          <w:szCs w:val="30"/>
        </w:rPr>
        <w:t xml:space="preserve"> "</w:t>
      </w:r>
      <w:proofErr w:type="spellStart"/>
      <w:r w:rsidR="00D43F94" w:rsidRPr="00E1247D">
        <w:rPr>
          <w:sz w:val="30"/>
          <w:szCs w:val="30"/>
        </w:rPr>
        <w:t>Sôu</w:t>
      </w:r>
      <w:proofErr w:type="spellEnd"/>
      <w:r w:rsidR="00D43F94" w:rsidRPr="00E1247D">
        <w:rPr>
          <w:sz w:val="30"/>
          <w:szCs w:val="30"/>
        </w:rPr>
        <w:t xml:space="preserve"> úRY²Pj§­ÚkÕ </w:t>
      </w:r>
      <w:proofErr w:type="spellStart"/>
      <w:r w:rsidR="00D43F94" w:rsidRPr="00E1247D">
        <w:rPr>
          <w:sz w:val="30"/>
          <w:szCs w:val="30"/>
        </w:rPr>
        <w:t>YkúRu</w:t>
      </w:r>
      <w:proofErr w:type="spellEnd"/>
      <w:r w:rsidR="00D43F94" w:rsidRPr="00E1247D">
        <w:rPr>
          <w:rFonts w:ascii="TML_Vaigai_Normal" w:hAnsi="TML_Vaigai_Normal"/>
          <w:sz w:val="30"/>
          <w:szCs w:val="30"/>
        </w:rPr>
        <w:t xml:space="preserve">’ </w:t>
      </w:r>
      <w:r w:rsidR="00D43F94" w:rsidRPr="00E1247D">
        <w:rPr>
          <w:sz w:val="30"/>
          <w:szCs w:val="30"/>
        </w:rPr>
        <w:t>Gu\</w:t>
      </w:r>
      <w:proofErr w:type="spellStart"/>
      <w:r w:rsidR="00D43F94" w:rsidRPr="00E1247D">
        <w:rPr>
          <w:sz w:val="30"/>
          <w:szCs w:val="30"/>
        </w:rPr>
        <w:t>ôo</w:t>
      </w:r>
      <w:proofErr w:type="spellEnd"/>
      <w:r w:rsidR="00D43F94" w:rsidRPr="00E1247D">
        <w:rPr>
          <w:sz w:val="30"/>
          <w:szCs w:val="30"/>
        </w:rPr>
        <w:t xml:space="preserve">. </w:t>
      </w:r>
      <w:r w:rsidR="00F74DAF" w:rsidRPr="00E1247D">
        <w:rPr>
          <w:sz w:val="30"/>
          <w:szCs w:val="30"/>
        </w:rPr>
        <w:t>¨</w:t>
      </w:r>
      <w:proofErr w:type="spellStart"/>
      <w:r w:rsidR="00F74DAF" w:rsidRPr="00E1247D">
        <w:rPr>
          <w:sz w:val="30"/>
          <w:szCs w:val="30"/>
        </w:rPr>
        <w:t>fNVUôL</w:t>
      </w:r>
      <w:proofErr w:type="spellEnd"/>
      <w:r w:rsidR="00F74DAF" w:rsidRPr="00E1247D">
        <w:rPr>
          <w:sz w:val="30"/>
          <w:szCs w:val="30"/>
        </w:rPr>
        <w:t xml:space="preserve">, </w:t>
      </w:r>
      <w:proofErr w:type="gramStart"/>
      <w:r w:rsidR="00F64F27" w:rsidRPr="00E1247D">
        <w:rPr>
          <w:sz w:val="30"/>
          <w:szCs w:val="30"/>
        </w:rPr>
        <w:t>Y]</w:t>
      </w:r>
      <w:proofErr w:type="spellStart"/>
      <w:r w:rsidR="00F64F27" w:rsidRPr="00E1247D">
        <w:rPr>
          <w:sz w:val="30"/>
          <w:szCs w:val="30"/>
        </w:rPr>
        <w:t>ôkRWj</w:t>
      </w:r>
      <w:proofErr w:type="gramEnd"/>
      <w:r w:rsidR="00F64F27" w:rsidRPr="00E1247D">
        <w:rPr>
          <w:sz w:val="30"/>
          <w:szCs w:val="30"/>
        </w:rPr>
        <w:t>§p</w:t>
      </w:r>
      <w:proofErr w:type="spellEnd"/>
      <w:r w:rsidR="00F64F27" w:rsidRPr="00E1247D">
        <w:rPr>
          <w:sz w:val="30"/>
          <w:szCs w:val="30"/>
        </w:rPr>
        <w:t xml:space="preserve"> </w:t>
      </w:r>
      <w:proofErr w:type="spellStart"/>
      <w:r w:rsidR="00F64F27" w:rsidRPr="00E1247D">
        <w:rPr>
          <w:sz w:val="30"/>
          <w:szCs w:val="30"/>
        </w:rPr>
        <w:t>AkRl</w:t>
      </w:r>
      <w:proofErr w:type="spellEnd"/>
      <w:r w:rsidR="00F64F27" w:rsidRPr="00E1247D">
        <w:rPr>
          <w:sz w:val="30"/>
          <w:szCs w:val="30"/>
        </w:rPr>
        <w:t xml:space="preserve"> ×</w:t>
      </w:r>
      <w:proofErr w:type="spellStart"/>
      <w:r w:rsidR="00F64F27" w:rsidRPr="00E1247D">
        <w:rPr>
          <w:sz w:val="30"/>
          <w:szCs w:val="30"/>
        </w:rPr>
        <w:t>j§WoLú</w:t>
      </w:r>
      <w:proofErr w:type="spellEnd"/>
      <w:r w:rsidR="00F64F27" w:rsidRPr="00E1247D">
        <w:rPr>
          <w:sz w:val="30"/>
          <w:szCs w:val="30"/>
        </w:rPr>
        <w:t>[</w:t>
      </w:r>
      <w:proofErr w:type="spellStart"/>
      <w:r w:rsidR="00F64F27" w:rsidRPr="00E1247D">
        <w:rPr>
          <w:sz w:val="30"/>
          <w:szCs w:val="30"/>
        </w:rPr>
        <w:t>ôÓ</w:t>
      </w:r>
      <w:proofErr w:type="spellEnd"/>
      <w:r w:rsidR="00F64F27" w:rsidRPr="00E1247D">
        <w:rPr>
          <w:sz w:val="30"/>
          <w:szCs w:val="30"/>
        </w:rPr>
        <w:t xml:space="preserve"> </w:t>
      </w:r>
      <w:proofErr w:type="spellStart"/>
      <w:r w:rsidR="00F64F27" w:rsidRPr="00E1247D">
        <w:rPr>
          <w:sz w:val="30"/>
          <w:szCs w:val="30"/>
        </w:rPr>
        <w:t>CÚkR</w:t>
      </w:r>
      <w:proofErr w:type="spellEnd"/>
      <w:r w:rsidR="00F64F27" w:rsidRPr="00E1247D">
        <w:rPr>
          <w:sz w:val="30"/>
          <w:szCs w:val="30"/>
        </w:rPr>
        <w:t xml:space="preserve"> </w:t>
      </w:r>
      <w:proofErr w:type="spellStart"/>
      <w:r w:rsidR="00F64F27" w:rsidRPr="00E1247D">
        <w:rPr>
          <w:sz w:val="30"/>
          <w:szCs w:val="30"/>
        </w:rPr>
        <w:t>AkR</w:t>
      </w:r>
      <w:proofErr w:type="spellEnd"/>
      <w:r w:rsidR="00F64F27" w:rsidRPr="00E1247D">
        <w:rPr>
          <w:sz w:val="30"/>
          <w:szCs w:val="30"/>
        </w:rPr>
        <w:t xml:space="preserve"> </w:t>
      </w:r>
      <w:proofErr w:type="spellStart"/>
      <w:r w:rsidR="00F64F27" w:rsidRPr="00E1247D">
        <w:rPr>
          <w:sz w:val="30"/>
          <w:szCs w:val="30"/>
        </w:rPr>
        <w:t>ULjRô</w:t>
      </w:r>
      <w:proofErr w:type="spellEnd"/>
      <w:r w:rsidR="00F64F27" w:rsidRPr="00E1247D">
        <w:rPr>
          <w:sz w:val="30"/>
          <w:szCs w:val="30"/>
        </w:rPr>
        <w:t xml:space="preserve">] </w:t>
      </w:r>
      <w:proofErr w:type="spellStart"/>
      <w:r w:rsidR="00F64F27" w:rsidRPr="00E1247D">
        <w:rPr>
          <w:sz w:val="30"/>
          <w:szCs w:val="30"/>
        </w:rPr>
        <w:t>ù`d</w:t>
      </w:r>
      <w:proofErr w:type="spellEnd"/>
      <w:r w:rsidR="00F64F27" w:rsidRPr="00E1247D">
        <w:rPr>
          <w:sz w:val="30"/>
          <w:szCs w:val="30"/>
        </w:rPr>
        <w:t xml:space="preserve">¡]ô J° </w:t>
      </w:r>
      <w:proofErr w:type="spellStart"/>
      <w:r w:rsidR="00F64F27" w:rsidRPr="00E1247D">
        <w:rPr>
          <w:sz w:val="30"/>
          <w:szCs w:val="30"/>
        </w:rPr>
        <w:t>AY</w:t>
      </w:r>
      <w:r w:rsidR="00980D05" w:rsidRPr="00E1247D">
        <w:rPr>
          <w:sz w:val="30"/>
          <w:szCs w:val="30"/>
        </w:rPr>
        <w:t>Wó</w:t>
      </w:r>
      <w:proofErr w:type="spellEnd"/>
      <w:r w:rsidR="00F64F27" w:rsidRPr="00E1247D">
        <w:rPr>
          <w:sz w:val="30"/>
          <w:szCs w:val="30"/>
        </w:rPr>
        <w:t xml:space="preserve"> </w:t>
      </w:r>
      <w:proofErr w:type="spellStart"/>
      <w:r w:rsidR="00F64F27" w:rsidRPr="00E1247D">
        <w:rPr>
          <w:sz w:val="30"/>
          <w:szCs w:val="30"/>
        </w:rPr>
        <w:t>Rôu</w:t>
      </w:r>
      <w:proofErr w:type="spellEnd"/>
      <w:r w:rsidR="00F64F27" w:rsidRPr="00E1247D">
        <w:rPr>
          <w:sz w:val="30"/>
          <w:szCs w:val="30"/>
        </w:rPr>
        <w:t xml:space="preserve">. </w:t>
      </w:r>
      <w:proofErr w:type="spellStart"/>
      <w:r w:rsidR="00E73837" w:rsidRPr="00E1247D">
        <w:rPr>
          <w:sz w:val="30"/>
          <w:szCs w:val="30"/>
        </w:rPr>
        <w:t>úUÛm</w:t>
      </w:r>
      <w:proofErr w:type="spellEnd"/>
      <w:r w:rsidR="00E73837" w:rsidRPr="00E1247D">
        <w:rPr>
          <w:sz w:val="30"/>
          <w:szCs w:val="30"/>
        </w:rPr>
        <w:t xml:space="preserve"> </w:t>
      </w:r>
      <w:proofErr w:type="spellStart"/>
      <w:r w:rsidR="00E73837" w:rsidRPr="00E1247D">
        <w:rPr>
          <w:sz w:val="30"/>
          <w:szCs w:val="30"/>
        </w:rPr>
        <w:t>AY</w:t>
      </w:r>
      <w:r w:rsidR="00980D05" w:rsidRPr="00E1247D">
        <w:rPr>
          <w:sz w:val="30"/>
          <w:szCs w:val="30"/>
        </w:rPr>
        <w:t>Wó</w:t>
      </w:r>
      <w:proofErr w:type="spellEnd"/>
      <w:r w:rsidR="00E73837" w:rsidRPr="00E1247D">
        <w:rPr>
          <w:sz w:val="30"/>
          <w:szCs w:val="30"/>
        </w:rPr>
        <w:t>,</w:t>
      </w:r>
      <w:r w:rsidR="00E73837" w:rsidRPr="00E1247D">
        <w:rPr>
          <w:rFonts w:ascii="TML_Vaigai_Normal" w:hAnsi="TML_Vaigai_Normal"/>
          <w:sz w:val="30"/>
          <w:szCs w:val="30"/>
        </w:rPr>
        <w:t xml:space="preserve"> "</w:t>
      </w:r>
      <w:proofErr w:type="spellStart"/>
      <w:r w:rsidR="000C7F12" w:rsidRPr="00E1247D">
        <w:rPr>
          <w:sz w:val="30"/>
          <w:szCs w:val="30"/>
        </w:rPr>
        <w:t>Sôu</w:t>
      </w:r>
      <w:proofErr w:type="spellEnd"/>
      <w:r w:rsidR="000C7F12" w:rsidRPr="00E1247D">
        <w:rPr>
          <w:sz w:val="30"/>
          <w:szCs w:val="30"/>
        </w:rPr>
        <w:t xml:space="preserve"> úRY²Pj§túL §</w:t>
      </w:r>
      <w:proofErr w:type="spellStart"/>
      <w:r w:rsidR="000C7F12" w:rsidRPr="00E1247D">
        <w:rPr>
          <w:sz w:val="30"/>
          <w:szCs w:val="30"/>
        </w:rPr>
        <w:t>Úm©l</w:t>
      </w:r>
      <w:proofErr w:type="spellEnd"/>
      <w:r w:rsidR="000C7F12" w:rsidRPr="00E1247D">
        <w:rPr>
          <w:sz w:val="30"/>
          <w:szCs w:val="30"/>
        </w:rPr>
        <w:t xml:space="preserve"> </w:t>
      </w:r>
      <w:proofErr w:type="spellStart"/>
      <w:r w:rsidR="000C7F12" w:rsidRPr="00E1247D">
        <w:rPr>
          <w:sz w:val="30"/>
          <w:szCs w:val="30"/>
        </w:rPr>
        <w:t>úTô¡ú</w:t>
      </w:r>
      <w:proofErr w:type="spellEnd"/>
      <w:r w:rsidR="000C7F12" w:rsidRPr="00E1247D">
        <w:rPr>
          <w:sz w:val="30"/>
          <w:szCs w:val="30"/>
        </w:rPr>
        <w:t>\u</w:t>
      </w:r>
      <w:r w:rsidR="000C7F12" w:rsidRPr="00E1247D">
        <w:rPr>
          <w:rFonts w:ascii="TML_Vaigai_Normal" w:hAnsi="TML_Vaigai_Normal"/>
          <w:sz w:val="30"/>
          <w:szCs w:val="30"/>
        </w:rPr>
        <w:t xml:space="preserve">’ </w:t>
      </w:r>
      <w:r w:rsidR="000C7F12" w:rsidRPr="00E1247D">
        <w:rPr>
          <w:sz w:val="30"/>
          <w:szCs w:val="30"/>
        </w:rPr>
        <w:t>Gu\</w:t>
      </w:r>
      <w:proofErr w:type="spellStart"/>
      <w:r w:rsidR="000C7F12" w:rsidRPr="00E1247D">
        <w:rPr>
          <w:sz w:val="30"/>
          <w:szCs w:val="30"/>
        </w:rPr>
        <w:t>ô</w:t>
      </w:r>
      <w:r w:rsidR="00980D05" w:rsidRPr="00E1247D">
        <w:rPr>
          <w:sz w:val="30"/>
          <w:szCs w:val="30"/>
        </w:rPr>
        <w:t>Wó</w:t>
      </w:r>
      <w:proofErr w:type="spellEnd"/>
      <w:r w:rsidR="000E19F3" w:rsidRPr="00E1247D">
        <w:rPr>
          <w:sz w:val="30"/>
          <w:szCs w:val="30"/>
        </w:rPr>
        <w:t xml:space="preserve">, </w:t>
      </w:r>
      <w:proofErr w:type="spellStart"/>
      <w:r w:rsidR="00E64D3B" w:rsidRPr="00E1247D">
        <w:rPr>
          <w:sz w:val="30"/>
          <w:szCs w:val="30"/>
        </w:rPr>
        <w:t>RUvÏÜdÏl</w:t>
      </w:r>
      <w:proofErr w:type="spellEnd"/>
      <w:r w:rsidR="00E64D3B" w:rsidRPr="00E1247D">
        <w:rPr>
          <w:sz w:val="30"/>
          <w:szCs w:val="30"/>
        </w:rPr>
        <w:t xml:space="preserve"> </w:t>
      </w:r>
      <w:proofErr w:type="spellStart"/>
      <w:r w:rsidR="00E64D3B" w:rsidRPr="00E1247D">
        <w:rPr>
          <w:sz w:val="30"/>
          <w:szCs w:val="30"/>
        </w:rPr>
        <w:t>úTôÏm</w:t>
      </w:r>
      <w:proofErr w:type="spellEnd"/>
      <w:r w:rsidR="00E64D3B" w:rsidRPr="00E1247D">
        <w:rPr>
          <w:sz w:val="30"/>
          <w:szCs w:val="30"/>
        </w:rPr>
        <w:t xml:space="preserve"> </w:t>
      </w:r>
      <w:proofErr w:type="spellStart"/>
      <w:r w:rsidR="00E64D3B" w:rsidRPr="00E1247D">
        <w:rPr>
          <w:sz w:val="30"/>
          <w:szCs w:val="30"/>
        </w:rPr>
        <w:t>TôûR«p</w:t>
      </w:r>
      <w:proofErr w:type="spellEnd"/>
      <w:r w:rsidR="00E64D3B" w:rsidRPr="00E1247D">
        <w:rPr>
          <w:sz w:val="30"/>
          <w:szCs w:val="30"/>
        </w:rPr>
        <w:t xml:space="preserve"> </w:t>
      </w:r>
      <w:proofErr w:type="spellStart"/>
      <w:r w:rsidR="00E64D3B" w:rsidRPr="00E1247D">
        <w:rPr>
          <w:sz w:val="30"/>
          <w:szCs w:val="30"/>
        </w:rPr>
        <w:t>TÜûXf</w:t>
      </w:r>
      <w:proofErr w:type="spellEnd"/>
      <w:r w:rsidR="00E64D3B" w:rsidRPr="00E1247D">
        <w:rPr>
          <w:sz w:val="30"/>
          <w:szCs w:val="30"/>
        </w:rPr>
        <w:t xml:space="preserve"> </w:t>
      </w:r>
      <w:proofErr w:type="spellStart"/>
      <w:r w:rsidR="00E64D3B" w:rsidRPr="00E1247D">
        <w:rPr>
          <w:sz w:val="30"/>
          <w:szCs w:val="30"/>
        </w:rPr>
        <w:t>Nk§jR</w:t>
      </w:r>
      <w:proofErr w:type="spellEnd"/>
      <w:r w:rsidR="00E64D3B" w:rsidRPr="00E1247D">
        <w:rPr>
          <w:sz w:val="30"/>
          <w:szCs w:val="30"/>
        </w:rPr>
        <w:t xml:space="preserve"> </w:t>
      </w:r>
      <w:proofErr w:type="spellStart"/>
      <w:r w:rsidR="00E64D3B" w:rsidRPr="00E1247D">
        <w:rPr>
          <w:sz w:val="30"/>
          <w:szCs w:val="30"/>
        </w:rPr>
        <w:t>AkR</w:t>
      </w:r>
      <w:proofErr w:type="spellEnd"/>
      <w:r w:rsidR="00E64D3B" w:rsidRPr="00E1247D">
        <w:rPr>
          <w:sz w:val="30"/>
          <w:szCs w:val="30"/>
        </w:rPr>
        <w:t xml:space="preserve"> </w:t>
      </w:r>
      <w:proofErr w:type="spellStart"/>
      <w:r w:rsidR="00E64D3B" w:rsidRPr="00E1247D">
        <w:rPr>
          <w:sz w:val="30"/>
          <w:szCs w:val="30"/>
        </w:rPr>
        <w:t>ULjRô</w:t>
      </w:r>
      <w:proofErr w:type="spellEnd"/>
      <w:r w:rsidR="00E64D3B" w:rsidRPr="00E1247D">
        <w:rPr>
          <w:sz w:val="30"/>
          <w:szCs w:val="30"/>
        </w:rPr>
        <w:t xml:space="preserve">] </w:t>
      </w:r>
      <w:proofErr w:type="spellStart"/>
      <w:r w:rsidR="00E64D3B" w:rsidRPr="00E1247D">
        <w:rPr>
          <w:sz w:val="30"/>
          <w:szCs w:val="30"/>
        </w:rPr>
        <w:t>ù`d</w:t>
      </w:r>
      <w:proofErr w:type="spellEnd"/>
      <w:r w:rsidR="00E64D3B" w:rsidRPr="00E1247D">
        <w:rPr>
          <w:sz w:val="30"/>
          <w:szCs w:val="30"/>
        </w:rPr>
        <w:t>¡] J°.</w:t>
      </w:r>
    </w:p>
    <w:p w14:paraId="3E16F5FE" w14:textId="77777777" w:rsidR="00E64D3B" w:rsidRPr="00E1247D" w:rsidRDefault="00AB04F0" w:rsidP="00433639">
      <w:pPr>
        <w:ind w:firstLine="567"/>
        <w:rPr>
          <w:sz w:val="30"/>
          <w:szCs w:val="30"/>
        </w:rPr>
      </w:pPr>
      <w:r w:rsidRPr="00E1247D">
        <w:rPr>
          <w:sz w:val="30"/>
          <w:szCs w:val="30"/>
        </w:rPr>
        <w:t>55.</w:t>
      </w:r>
      <w:r w:rsidR="000A4857" w:rsidRPr="00E1247D">
        <w:rPr>
          <w:sz w:val="30"/>
          <w:szCs w:val="30"/>
        </w:rPr>
        <w:t xml:space="preserve"> </w:t>
      </w:r>
      <w:proofErr w:type="spellStart"/>
      <w:r w:rsidR="002A6D3D" w:rsidRPr="00E1247D">
        <w:rPr>
          <w:sz w:val="30"/>
          <w:szCs w:val="30"/>
        </w:rPr>
        <w:t>Cußm</w:t>
      </w:r>
      <w:proofErr w:type="spellEnd"/>
      <w:r w:rsidR="002A6D3D" w:rsidRPr="00E1247D">
        <w:rPr>
          <w:sz w:val="30"/>
          <w:szCs w:val="30"/>
        </w:rPr>
        <w:t xml:space="preserve">, </w:t>
      </w:r>
      <w:proofErr w:type="spellStart"/>
      <w:r w:rsidR="002A6D3D" w:rsidRPr="00E1247D">
        <w:rPr>
          <w:sz w:val="30"/>
          <w:szCs w:val="30"/>
        </w:rPr>
        <w:t>RY±lúTôLôR</w:t>
      </w:r>
      <w:proofErr w:type="spellEnd"/>
      <w:r w:rsidR="002A6D3D" w:rsidRPr="00E1247D">
        <w:rPr>
          <w:sz w:val="30"/>
          <w:szCs w:val="30"/>
        </w:rPr>
        <w:t xml:space="preserve"> ¨</w:t>
      </w:r>
      <w:proofErr w:type="spellStart"/>
      <w:r w:rsidR="002A6D3D" w:rsidRPr="00E1247D">
        <w:rPr>
          <w:sz w:val="30"/>
          <w:szCs w:val="30"/>
        </w:rPr>
        <w:t>ìTQeL°u</w:t>
      </w:r>
      <w:proofErr w:type="spellEnd"/>
      <w:r w:rsidR="002A6D3D" w:rsidRPr="00E1247D">
        <w:rPr>
          <w:sz w:val="30"/>
          <w:szCs w:val="30"/>
        </w:rPr>
        <w:t xml:space="preserve"> </w:t>
      </w:r>
      <w:proofErr w:type="spellStart"/>
      <w:r w:rsidR="002A6D3D" w:rsidRPr="00E1247D">
        <w:rPr>
          <w:sz w:val="30"/>
          <w:szCs w:val="30"/>
        </w:rPr>
        <w:t>êXUôL</w:t>
      </w:r>
      <w:proofErr w:type="spellEnd"/>
      <w:r w:rsidR="002A6D3D" w:rsidRPr="00E1247D">
        <w:rPr>
          <w:sz w:val="30"/>
          <w:szCs w:val="30"/>
        </w:rPr>
        <w:t xml:space="preserve">, ¿o </w:t>
      </w:r>
      <w:proofErr w:type="spellStart"/>
      <w:r w:rsidR="007A0F22" w:rsidRPr="00E1247D">
        <w:rPr>
          <w:sz w:val="30"/>
          <w:szCs w:val="30"/>
        </w:rPr>
        <w:t>CeúL«Úd¡È</w:t>
      </w:r>
      <w:r w:rsidR="00980D05" w:rsidRPr="00E1247D">
        <w:rPr>
          <w:sz w:val="30"/>
          <w:szCs w:val="30"/>
        </w:rPr>
        <w:t>Wó</w:t>
      </w:r>
      <w:proofErr w:type="spellEnd"/>
      <w:r w:rsidR="00695C28" w:rsidRPr="00E1247D">
        <w:rPr>
          <w:sz w:val="30"/>
          <w:szCs w:val="30"/>
        </w:rPr>
        <w:t xml:space="preserve"> </w:t>
      </w:r>
      <w:proofErr w:type="spellStart"/>
      <w:r w:rsidR="00695C28" w:rsidRPr="00E1247D">
        <w:rPr>
          <w:sz w:val="30"/>
          <w:szCs w:val="30"/>
        </w:rPr>
        <w:t>Gußm</w:t>
      </w:r>
      <w:proofErr w:type="spellEnd"/>
      <w:r w:rsidR="00695C28" w:rsidRPr="00E1247D">
        <w:rPr>
          <w:sz w:val="30"/>
          <w:szCs w:val="30"/>
        </w:rPr>
        <w:t xml:space="preserve">, </w:t>
      </w:r>
      <w:r w:rsidR="00F5116B" w:rsidRPr="00E1247D">
        <w:rPr>
          <w:sz w:val="30"/>
          <w:szCs w:val="30"/>
        </w:rPr>
        <w:t>¿</w:t>
      </w:r>
      <w:proofErr w:type="spellStart"/>
      <w:r w:rsidR="00980D05" w:rsidRPr="00E1247D">
        <w:rPr>
          <w:sz w:val="30"/>
          <w:szCs w:val="30"/>
        </w:rPr>
        <w:t>Wó</w:t>
      </w:r>
      <w:proofErr w:type="spellEnd"/>
      <w:r w:rsidR="00F5116B" w:rsidRPr="00E1247D">
        <w:rPr>
          <w:sz w:val="30"/>
          <w:szCs w:val="30"/>
        </w:rPr>
        <w:t xml:space="preserve"> </w:t>
      </w:r>
      <w:proofErr w:type="spellStart"/>
      <w:r w:rsidR="00F5116B" w:rsidRPr="00E1247D">
        <w:rPr>
          <w:sz w:val="30"/>
          <w:szCs w:val="30"/>
        </w:rPr>
        <w:t>EmØûPV</w:t>
      </w:r>
      <w:proofErr w:type="spellEnd"/>
      <w:r w:rsidR="00F5116B" w:rsidRPr="00E1247D">
        <w:rPr>
          <w:sz w:val="30"/>
          <w:szCs w:val="30"/>
        </w:rPr>
        <w:t xml:space="preserve"> </w:t>
      </w:r>
      <w:proofErr w:type="gramStart"/>
      <w:r w:rsidR="00F5116B" w:rsidRPr="00E1247D">
        <w:rPr>
          <w:sz w:val="30"/>
          <w:szCs w:val="30"/>
        </w:rPr>
        <w:t>_]</w:t>
      </w:r>
      <w:proofErr w:type="spellStart"/>
      <w:r w:rsidR="00F5116B" w:rsidRPr="00E1247D">
        <w:rPr>
          <w:sz w:val="30"/>
          <w:szCs w:val="30"/>
        </w:rPr>
        <w:t>eLû</w:t>
      </w:r>
      <w:proofErr w:type="spellEnd"/>
      <w:proofErr w:type="gramEnd"/>
      <w:r w:rsidR="00F5116B" w:rsidRPr="00E1247D">
        <w:rPr>
          <w:sz w:val="30"/>
          <w:szCs w:val="30"/>
        </w:rPr>
        <w:t>[ ®</w:t>
      </w:r>
      <w:proofErr w:type="spellStart"/>
      <w:r w:rsidR="00F5116B" w:rsidRPr="00E1247D">
        <w:rPr>
          <w:sz w:val="30"/>
          <w:szCs w:val="30"/>
        </w:rPr>
        <w:t>hÓl</w:t>
      </w:r>
      <w:proofErr w:type="spellEnd"/>
      <w:r w:rsidR="00F5116B" w:rsidRPr="00E1247D">
        <w:rPr>
          <w:sz w:val="30"/>
          <w:szCs w:val="30"/>
        </w:rPr>
        <w:t xml:space="preserve"> </w:t>
      </w:r>
      <w:r w:rsidR="000470BE" w:rsidRPr="00E1247D">
        <w:rPr>
          <w:sz w:val="30"/>
          <w:szCs w:val="30"/>
        </w:rPr>
        <w:t>®</w:t>
      </w:r>
      <w:proofErr w:type="spellStart"/>
      <w:r w:rsidR="000470BE" w:rsidRPr="00E1247D">
        <w:rPr>
          <w:sz w:val="30"/>
          <w:szCs w:val="30"/>
        </w:rPr>
        <w:t>XL</w:t>
      </w:r>
      <w:r w:rsidR="00F5116B" w:rsidRPr="00E1247D">
        <w:rPr>
          <w:sz w:val="30"/>
          <w:szCs w:val="30"/>
        </w:rPr>
        <w:t>®pûX</w:t>
      </w:r>
      <w:proofErr w:type="spellEnd"/>
      <w:r w:rsidR="00F5116B" w:rsidRPr="00E1247D">
        <w:rPr>
          <w:sz w:val="30"/>
          <w:szCs w:val="30"/>
        </w:rPr>
        <w:t xml:space="preserve"> </w:t>
      </w:r>
      <w:proofErr w:type="spellStart"/>
      <w:r w:rsidR="00F5116B" w:rsidRPr="00E1247D">
        <w:rPr>
          <w:sz w:val="30"/>
          <w:szCs w:val="30"/>
        </w:rPr>
        <w:t>Gußm</w:t>
      </w:r>
      <w:proofErr w:type="spellEnd"/>
      <w:r w:rsidR="00F5116B" w:rsidRPr="00E1247D">
        <w:rPr>
          <w:sz w:val="30"/>
          <w:szCs w:val="30"/>
        </w:rPr>
        <w:t xml:space="preserve">, </w:t>
      </w:r>
      <w:r w:rsidR="0079593F" w:rsidRPr="00E1247D">
        <w:rPr>
          <w:sz w:val="30"/>
          <w:szCs w:val="30"/>
        </w:rPr>
        <w:t>EUÕ _]</w:t>
      </w:r>
      <w:proofErr w:type="spellStart"/>
      <w:r w:rsidR="0079593F" w:rsidRPr="00E1247D">
        <w:rPr>
          <w:sz w:val="30"/>
          <w:szCs w:val="30"/>
        </w:rPr>
        <w:t>eLs</w:t>
      </w:r>
      <w:proofErr w:type="spellEnd"/>
      <w:r w:rsidR="0079593F" w:rsidRPr="00E1247D">
        <w:rPr>
          <w:sz w:val="30"/>
          <w:szCs w:val="30"/>
        </w:rPr>
        <w:t xml:space="preserve"> </w:t>
      </w:r>
      <w:proofErr w:type="spellStart"/>
      <w:r w:rsidR="0079593F" w:rsidRPr="00E1247D">
        <w:rPr>
          <w:sz w:val="30"/>
          <w:szCs w:val="30"/>
        </w:rPr>
        <w:t>Rôu</w:t>
      </w:r>
      <w:proofErr w:type="spellEnd"/>
      <w:r w:rsidR="0079593F" w:rsidRPr="00E1247D">
        <w:rPr>
          <w:sz w:val="30"/>
          <w:szCs w:val="30"/>
        </w:rPr>
        <w:t xml:space="preserve"> </w:t>
      </w:r>
      <w:proofErr w:type="spellStart"/>
      <w:r w:rsidR="0079593F" w:rsidRPr="00E1247D">
        <w:rPr>
          <w:sz w:val="30"/>
          <w:szCs w:val="30"/>
        </w:rPr>
        <w:t>EmûU</w:t>
      </w:r>
      <w:proofErr w:type="spellEnd"/>
      <w:r w:rsidR="00980D05" w:rsidRPr="00E1247D">
        <w:rPr>
          <w:sz w:val="30"/>
          <w:szCs w:val="30"/>
        </w:rPr>
        <w:t xml:space="preserve"> </w:t>
      </w:r>
      <w:r w:rsidR="0079593F" w:rsidRPr="00E1247D">
        <w:rPr>
          <w:sz w:val="30"/>
          <w:szCs w:val="30"/>
        </w:rPr>
        <w:t>®</w:t>
      </w:r>
      <w:proofErr w:type="spellStart"/>
      <w:r w:rsidR="0079593F" w:rsidRPr="00E1247D">
        <w:rPr>
          <w:sz w:val="30"/>
          <w:szCs w:val="30"/>
        </w:rPr>
        <w:t>hÓl</w:t>
      </w:r>
      <w:proofErr w:type="spellEnd"/>
      <w:r w:rsidR="0032468D" w:rsidRPr="00E1247D">
        <w:rPr>
          <w:sz w:val="30"/>
          <w:szCs w:val="30"/>
        </w:rPr>
        <w:t xml:space="preserve"> ®</w:t>
      </w:r>
      <w:proofErr w:type="spellStart"/>
      <w:r w:rsidR="0032468D" w:rsidRPr="00E1247D">
        <w:rPr>
          <w:sz w:val="30"/>
          <w:szCs w:val="30"/>
        </w:rPr>
        <w:t>X¡l</w:t>
      </w:r>
      <w:proofErr w:type="spellEnd"/>
      <w:r w:rsidR="0079593F" w:rsidRPr="00E1247D">
        <w:rPr>
          <w:sz w:val="30"/>
          <w:szCs w:val="30"/>
        </w:rPr>
        <w:t xml:space="preserve"> </w:t>
      </w:r>
      <w:proofErr w:type="spellStart"/>
      <w:r w:rsidR="0079593F" w:rsidRPr="00E1247D">
        <w:rPr>
          <w:sz w:val="30"/>
          <w:szCs w:val="30"/>
        </w:rPr>
        <w:t>úTô«Úd</w:t>
      </w:r>
      <w:proofErr w:type="spellEnd"/>
      <w:r w:rsidR="0079593F" w:rsidRPr="00E1247D">
        <w:rPr>
          <w:sz w:val="30"/>
          <w:szCs w:val="30"/>
        </w:rPr>
        <w:t>¡\</w:t>
      </w:r>
      <w:proofErr w:type="spellStart"/>
      <w:r w:rsidR="0079593F" w:rsidRPr="00E1247D">
        <w:rPr>
          <w:sz w:val="30"/>
          <w:szCs w:val="30"/>
        </w:rPr>
        <w:t>ô</w:t>
      </w:r>
      <w:r w:rsidR="00980D05" w:rsidRPr="00E1247D">
        <w:rPr>
          <w:sz w:val="30"/>
          <w:szCs w:val="30"/>
        </w:rPr>
        <w:t>Wó</w:t>
      </w:r>
      <w:r w:rsidR="0079593F" w:rsidRPr="00E1247D">
        <w:rPr>
          <w:sz w:val="30"/>
          <w:szCs w:val="30"/>
        </w:rPr>
        <w:t>Ls</w:t>
      </w:r>
      <w:proofErr w:type="spellEnd"/>
      <w:r w:rsidR="0079593F" w:rsidRPr="00E1247D">
        <w:rPr>
          <w:sz w:val="30"/>
          <w:szCs w:val="30"/>
        </w:rPr>
        <w:t xml:space="preserve"> </w:t>
      </w:r>
      <w:proofErr w:type="spellStart"/>
      <w:r w:rsidR="0079593F" w:rsidRPr="00E1247D">
        <w:rPr>
          <w:sz w:val="30"/>
          <w:szCs w:val="30"/>
        </w:rPr>
        <w:t>Guß</w:t>
      </w:r>
      <w:proofErr w:type="spellEnd"/>
      <w:r w:rsidR="0079593F" w:rsidRPr="00E1247D">
        <w:rPr>
          <w:sz w:val="30"/>
          <w:szCs w:val="30"/>
        </w:rPr>
        <w:t xml:space="preserve"> </w:t>
      </w:r>
      <w:proofErr w:type="spellStart"/>
      <w:r w:rsidR="00D3384A" w:rsidRPr="00E1247D">
        <w:rPr>
          <w:sz w:val="30"/>
          <w:szCs w:val="30"/>
        </w:rPr>
        <w:t>CVk§W</w:t>
      </w:r>
      <w:r w:rsidR="00EF0EA2" w:rsidRPr="00E1247D">
        <w:rPr>
          <w:sz w:val="30"/>
          <w:szCs w:val="30"/>
        </w:rPr>
        <w:t>d</w:t>
      </w:r>
      <w:proofErr w:type="spellEnd"/>
      <w:r w:rsidR="00EF0EA2" w:rsidRPr="00E1247D">
        <w:rPr>
          <w:sz w:val="30"/>
          <w:szCs w:val="30"/>
        </w:rPr>
        <w:t xml:space="preserve"> LÚ®L[</w:t>
      </w:r>
      <w:proofErr w:type="spellStart"/>
      <w:r w:rsidR="00EF0EA2" w:rsidRPr="00E1247D">
        <w:rPr>
          <w:sz w:val="30"/>
          <w:szCs w:val="30"/>
        </w:rPr>
        <w:t>ôÛm</w:t>
      </w:r>
      <w:proofErr w:type="spellEnd"/>
      <w:r w:rsidR="00EF0EA2" w:rsidRPr="00E1247D">
        <w:rPr>
          <w:sz w:val="30"/>
          <w:szCs w:val="30"/>
        </w:rPr>
        <w:t xml:space="preserve">, </w:t>
      </w:r>
      <w:proofErr w:type="spellStart"/>
      <w:r w:rsidR="00EF0EA2" w:rsidRPr="00E1247D">
        <w:rPr>
          <w:sz w:val="30"/>
          <w:szCs w:val="30"/>
        </w:rPr>
        <w:t>T¬ÑjR</w:t>
      </w:r>
      <w:proofErr w:type="spellEnd"/>
      <w:r w:rsidR="00EF0EA2" w:rsidRPr="00E1247D">
        <w:rPr>
          <w:sz w:val="30"/>
          <w:szCs w:val="30"/>
        </w:rPr>
        <w:t xml:space="preserve"> </w:t>
      </w:r>
      <w:proofErr w:type="spellStart"/>
      <w:r w:rsidR="00EF0EA2" w:rsidRPr="00E1247D">
        <w:rPr>
          <w:sz w:val="30"/>
          <w:szCs w:val="30"/>
        </w:rPr>
        <w:t>B®«u</w:t>
      </w:r>
      <w:proofErr w:type="spellEnd"/>
      <w:r w:rsidR="00EF0EA2" w:rsidRPr="00E1247D">
        <w:rPr>
          <w:sz w:val="30"/>
          <w:szCs w:val="30"/>
        </w:rPr>
        <w:t xml:space="preserve"> </w:t>
      </w:r>
      <w:proofErr w:type="spellStart"/>
      <w:r w:rsidR="00EF0EA2" w:rsidRPr="00E1247D">
        <w:rPr>
          <w:sz w:val="30"/>
          <w:szCs w:val="30"/>
        </w:rPr>
        <w:t>Nôh</w:t>
      </w:r>
      <w:proofErr w:type="spellEnd"/>
      <w:r w:rsidR="00EF0EA2" w:rsidRPr="00E1247D">
        <w:rPr>
          <w:sz w:val="30"/>
          <w:szCs w:val="30"/>
        </w:rPr>
        <w:t>£«]</w:t>
      </w:r>
      <w:proofErr w:type="spellStart"/>
      <w:r w:rsidR="00EF0EA2" w:rsidRPr="00E1247D">
        <w:rPr>
          <w:sz w:val="30"/>
          <w:szCs w:val="30"/>
        </w:rPr>
        <w:t>ôÛm</w:t>
      </w:r>
      <w:proofErr w:type="spellEnd"/>
      <w:r w:rsidR="00EF0EA2" w:rsidRPr="00E1247D">
        <w:rPr>
          <w:sz w:val="30"/>
          <w:szCs w:val="30"/>
        </w:rPr>
        <w:t xml:space="preserve"> </w:t>
      </w:r>
      <w:proofErr w:type="spellStart"/>
      <w:r w:rsidR="00222F00" w:rsidRPr="00E1247D">
        <w:rPr>
          <w:sz w:val="30"/>
          <w:szCs w:val="30"/>
        </w:rPr>
        <w:t>AûR</w:t>
      </w:r>
      <w:proofErr w:type="spellEnd"/>
      <w:r w:rsidR="00222F00" w:rsidRPr="00E1247D">
        <w:rPr>
          <w:sz w:val="30"/>
          <w:szCs w:val="30"/>
        </w:rPr>
        <w:t xml:space="preserve"> ¨</w:t>
      </w:r>
      <w:proofErr w:type="spellStart"/>
      <w:r w:rsidR="00222F00" w:rsidRPr="00E1247D">
        <w:rPr>
          <w:sz w:val="30"/>
          <w:szCs w:val="30"/>
        </w:rPr>
        <w:t>ì©jÕ</w:t>
      </w:r>
      <w:proofErr w:type="spellEnd"/>
      <w:r w:rsidR="00222F00" w:rsidRPr="00E1247D">
        <w:rPr>
          <w:sz w:val="30"/>
          <w:szCs w:val="30"/>
        </w:rPr>
        <w:t xml:space="preserve"> </w:t>
      </w:r>
      <w:proofErr w:type="spellStart"/>
      <w:r w:rsidR="00222F00" w:rsidRPr="00E1247D">
        <w:rPr>
          <w:sz w:val="30"/>
          <w:szCs w:val="30"/>
        </w:rPr>
        <w:t>YÚ¡È</w:t>
      </w:r>
      <w:r w:rsidR="00980D05" w:rsidRPr="00E1247D">
        <w:rPr>
          <w:sz w:val="30"/>
          <w:szCs w:val="30"/>
        </w:rPr>
        <w:t>Wó</w:t>
      </w:r>
      <w:proofErr w:type="spellEnd"/>
      <w:r w:rsidR="000A4857" w:rsidRPr="00E1247D">
        <w:rPr>
          <w:sz w:val="30"/>
          <w:szCs w:val="30"/>
        </w:rPr>
        <w:t>.</w:t>
      </w:r>
      <w:r w:rsidR="00222F00" w:rsidRPr="00E1247D">
        <w:rPr>
          <w:sz w:val="30"/>
          <w:szCs w:val="30"/>
        </w:rPr>
        <w:t xml:space="preserve"> </w:t>
      </w:r>
      <w:proofErr w:type="spellStart"/>
      <w:r w:rsidR="00702EA7" w:rsidRPr="00E1247D">
        <w:rPr>
          <w:sz w:val="30"/>
          <w:szCs w:val="30"/>
        </w:rPr>
        <w:t>GpXô</w:t>
      </w:r>
      <w:proofErr w:type="spellEnd"/>
      <w:r w:rsidR="00702EA7" w:rsidRPr="00E1247D">
        <w:rPr>
          <w:sz w:val="30"/>
          <w:szCs w:val="30"/>
        </w:rPr>
        <w:t xml:space="preserve"> </w:t>
      </w:r>
      <w:proofErr w:type="spellStart"/>
      <w:r w:rsidR="00702EA7" w:rsidRPr="00E1247D">
        <w:rPr>
          <w:sz w:val="30"/>
          <w:szCs w:val="30"/>
        </w:rPr>
        <w:t>Lô¬VeLÞdÏm</w:t>
      </w:r>
      <w:proofErr w:type="spellEnd"/>
      <w:r w:rsidR="00702EA7" w:rsidRPr="00E1247D">
        <w:rPr>
          <w:sz w:val="30"/>
          <w:szCs w:val="30"/>
        </w:rPr>
        <w:t xml:space="preserve"> </w:t>
      </w:r>
      <w:proofErr w:type="spellStart"/>
      <w:r w:rsidR="00494A9C" w:rsidRPr="00E1247D">
        <w:rPr>
          <w:sz w:val="30"/>
          <w:szCs w:val="30"/>
        </w:rPr>
        <w:t>SôeLs</w:t>
      </w:r>
      <w:proofErr w:type="spellEnd"/>
      <w:r w:rsidR="00494A9C" w:rsidRPr="00E1247D">
        <w:rPr>
          <w:sz w:val="30"/>
          <w:szCs w:val="30"/>
        </w:rPr>
        <w:t xml:space="preserve"> </w:t>
      </w:r>
      <w:proofErr w:type="spellStart"/>
      <w:r w:rsidR="00494A9C" w:rsidRPr="00E1247D">
        <w:rPr>
          <w:sz w:val="30"/>
          <w:szCs w:val="30"/>
        </w:rPr>
        <w:t>GeL</w:t>
      </w:r>
      <w:r w:rsidR="00D01ADB" w:rsidRPr="00E1247D">
        <w:rPr>
          <w:sz w:val="30"/>
          <w:szCs w:val="30"/>
        </w:rPr>
        <w:t>ÞûPV</w:t>
      </w:r>
      <w:proofErr w:type="spellEnd"/>
      <w:r w:rsidR="00D01ADB" w:rsidRPr="00E1247D">
        <w:rPr>
          <w:sz w:val="30"/>
          <w:szCs w:val="30"/>
        </w:rPr>
        <w:t xml:space="preserve"> ×</w:t>
      </w:r>
      <w:proofErr w:type="spellStart"/>
      <w:r w:rsidR="00D01ADB" w:rsidRPr="00E1247D">
        <w:rPr>
          <w:sz w:val="30"/>
          <w:szCs w:val="30"/>
        </w:rPr>
        <w:t>XuL°u</w:t>
      </w:r>
      <w:proofErr w:type="spellEnd"/>
      <w:r w:rsidR="00D01ADB" w:rsidRPr="00E1247D">
        <w:rPr>
          <w:sz w:val="30"/>
          <w:szCs w:val="30"/>
        </w:rPr>
        <w:t xml:space="preserve"> </w:t>
      </w:r>
      <w:proofErr w:type="spellStart"/>
      <w:r w:rsidR="00D01ADB" w:rsidRPr="00E1247D">
        <w:rPr>
          <w:sz w:val="30"/>
          <w:szCs w:val="30"/>
        </w:rPr>
        <w:t>úT¬úXúV</w:t>
      </w:r>
      <w:proofErr w:type="spellEnd"/>
      <w:r w:rsidR="00D01ADB" w:rsidRPr="00E1247D">
        <w:rPr>
          <w:sz w:val="30"/>
          <w:szCs w:val="30"/>
        </w:rPr>
        <w:t xml:space="preserve"> </w:t>
      </w:r>
      <w:proofErr w:type="spellStart"/>
      <w:r w:rsidR="00BC3935" w:rsidRPr="00E1247D">
        <w:rPr>
          <w:sz w:val="30"/>
          <w:szCs w:val="30"/>
        </w:rPr>
        <w:t>Sm©dûL</w:t>
      </w:r>
      <w:proofErr w:type="spellEnd"/>
      <w:r w:rsidR="00BC3935" w:rsidRPr="00E1247D">
        <w:rPr>
          <w:sz w:val="30"/>
          <w:szCs w:val="30"/>
        </w:rPr>
        <w:t xml:space="preserve"> </w:t>
      </w:r>
      <w:proofErr w:type="spellStart"/>
      <w:r w:rsidR="00BC3935" w:rsidRPr="00E1247D">
        <w:rPr>
          <w:sz w:val="30"/>
          <w:szCs w:val="30"/>
        </w:rPr>
        <w:t>ûYdÏm</w:t>
      </w:r>
      <w:proofErr w:type="spellEnd"/>
      <w:r w:rsidR="00BC3935" w:rsidRPr="00E1247D">
        <w:rPr>
          <w:sz w:val="30"/>
          <w:szCs w:val="30"/>
        </w:rPr>
        <w:t xml:space="preserve"> </w:t>
      </w:r>
      <w:proofErr w:type="gramStart"/>
      <w:r w:rsidR="00BC3935" w:rsidRPr="00E1247D">
        <w:rPr>
          <w:sz w:val="30"/>
          <w:szCs w:val="30"/>
        </w:rPr>
        <w:t>A[</w:t>
      </w:r>
      <w:proofErr w:type="spellStart"/>
      <w:proofErr w:type="gramEnd"/>
      <w:r w:rsidR="00BC3935" w:rsidRPr="00E1247D">
        <w:rPr>
          <w:sz w:val="30"/>
          <w:szCs w:val="30"/>
        </w:rPr>
        <w:t>ÜdÏ</w:t>
      </w:r>
      <w:proofErr w:type="spellEnd"/>
      <w:r w:rsidR="00BC3935" w:rsidRPr="00E1247D">
        <w:rPr>
          <w:sz w:val="30"/>
          <w:szCs w:val="30"/>
        </w:rPr>
        <w:t xml:space="preserve"> </w:t>
      </w:r>
      <w:proofErr w:type="spellStart"/>
      <w:r w:rsidR="00B95A50" w:rsidRPr="00E1247D">
        <w:rPr>
          <w:sz w:val="30"/>
          <w:szCs w:val="30"/>
        </w:rPr>
        <w:t>SôeLs</w:t>
      </w:r>
      <w:proofErr w:type="spellEnd"/>
      <w:r w:rsidR="00B95A50" w:rsidRPr="00E1247D">
        <w:rPr>
          <w:sz w:val="30"/>
          <w:szCs w:val="30"/>
        </w:rPr>
        <w:t xml:space="preserve"> </w:t>
      </w:r>
      <w:r w:rsidR="002F4C53" w:rsidRPr="00E1247D">
        <w:rPr>
          <w:sz w:val="30"/>
          <w:szCs w:val="30"/>
        </w:rPr>
        <w:t>ª</w:t>
      </w:r>
      <w:proofErr w:type="spellStart"/>
      <w:r w:rsidR="002F4C53" w:rsidRPr="00E1247D">
        <w:rPr>
          <w:sz w:val="30"/>
          <w:szCs w:val="30"/>
        </w:rPr>
        <w:t>LÜm</w:t>
      </w:r>
      <w:proofErr w:type="spellEnd"/>
      <w:r w:rsidR="002F4C53" w:rsidRPr="00E1247D">
        <w:rPr>
          <w:sz w:val="30"/>
          <w:szCs w:val="30"/>
        </w:rPr>
        <w:t xml:space="preserve"> </w:t>
      </w:r>
      <w:proofErr w:type="spellStart"/>
      <w:r w:rsidR="00337113" w:rsidRPr="00E1247D">
        <w:rPr>
          <w:sz w:val="30"/>
          <w:szCs w:val="30"/>
        </w:rPr>
        <w:t>UkRØs</w:t>
      </w:r>
      <w:proofErr w:type="spellEnd"/>
      <w:r w:rsidR="00337113" w:rsidRPr="00E1247D">
        <w:rPr>
          <w:sz w:val="30"/>
          <w:szCs w:val="30"/>
        </w:rPr>
        <w:t>[</w:t>
      </w:r>
      <w:proofErr w:type="spellStart"/>
      <w:r w:rsidR="00337113" w:rsidRPr="00E1247D">
        <w:rPr>
          <w:sz w:val="30"/>
          <w:szCs w:val="30"/>
        </w:rPr>
        <w:t>Y</w:t>
      </w:r>
      <w:r w:rsidR="00980D05" w:rsidRPr="00E1247D">
        <w:rPr>
          <w:sz w:val="30"/>
          <w:szCs w:val="30"/>
        </w:rPr>
        <w:t>Wó</w:t>
      </w:r>
      <w:r w:rsidR="00337113" w:rsidRPr="00E1247D">
        <w:rPr>
          <w:sz w:val="30"/>
          <w:szCs w:val="30"/>
        </w:rPr>
        <w:t>L</w:t>
      </w:r>
      <w:proofErr w:type="spellEnd"/>
      <w:r w:rsidR="00337113" w:rsidRPr="00E1247D">
        <w:rPr>
          <w:sz w:val="30"/>
          <w:szCs w:val="30"/>
        </w:rPr>
        <w:t>[</w:t>
      </w:r>
      <w:proofErr w:type="spellStart"/>
      <w:r w:rsidR="00337113" w:rsidRPr="00E1247D">
        <w:rPr>
          <w:sz w:val="30"/>
          <w:szCs w:val="30"/>
        </w:rPr>
        <w:t>ôLÜm</w:t>
      </w:r>
      <w:proofErr w:type="spellEnd"/>
      <w:r w:rsidR="00337113" w:rsidRPr="00E1247D">
        <w:rPr>
          <w:sz w:val="30"/>
          <w:szCs w:val="30"/>
        </w:rPr>
        <w:t xml:space="preserve">, </w:t>
      </w:r>
      <w:r w:rsidR="00DA47A4" w:rsidRPr="00E1247D">
        <w:rPr>
          <w:sz w:val="30"/>
          <w:szCs w:val="30"/>
        </w:rPr>
        <w:t>×</w:t>
      </w:r>
      <w:proofErr w:type="spellStart"/>
      <w:r w:rsidR="00DA47A4" w:rsidRPr="00E1247D">
        <w:rPr>
          <w:sz w:val="30"/>
          <w:szCs w:val="30"/>
        </w:rPr>
        <w:t>XuL</w:t>
      </w:r>
      <w:proofErr w:type="spellEnd"/>
      <w:r w:rsidR="00DA47A4" w:rsidRPr="00E1247D">
        <w:rPr>
          <w:sz w:val="30"/>
          <w:szCs w:val="30"/>
        </w:rPr>
        <w:t>[</w:t>
      </w:r>
      <w:proofErr w:type="spellStart"/>
      <w:r w:rsidR="00DA47A4" w:rsidRPr="00E1247D">
        <w:rPr>
          <w:sz w:val="30"/>
          <w:szCs w:val="30"/>
        </w:rPr>
        <w:t>ôp</w:t>
      </w:r>
      <w:proofErr w:type="spellEnd"/>
      <w:r w:rsidR="00DA47A4" w:rsidRPr="00E1247D">
        <w:rPr>
          <w:sz w:val="30"/>
          <w:szCs w:val="30"/>
        </w:rPr>
        <w:t xml:space="preserve"> </w:t>
      </w:r>
      <w:proofErr w:type="spellStart"/>
      <w:r w:rsidR="00DA47A4" w:rsidRPr="00E1247D">
        <w:rPr>
          <w:sz w:val="30"/>
          <w:szCs w:val="30"/>
        </w:rPr>
        <w:t>LhPlThP</w:t>
      </w:r>
      <w:proofErr w:type="spellEnd"/>
      <w:r w:rsidR="00980D05" w:rsidRPr="00E1247D">
        <w:rPr>
          <w:sz w:val="30"/>
          <w:szCs w:val="30"/>
        </w:rPr>
        <w:t xml:space="preserve"> </w:t>
      </w:r>
      <w:proofErr w:type="spellStart"/>
      <w:r w:rsidR="00DA47A4" w:rsidRPr="00E1247D">
        <w:rPr>
          <w:sz w:val="30"/>
          <w:szCs w:val="30"/>
        </w:rPr>
        <w:t>Y</w:t>
      </w:r>
      <w:r w:rsidR="00980D05" w:rsidRPr="00E1247D">
        <w:rPr>
          <w:sz w:val="30"/>
          <w:szCs w:val="30"/>
        </w:rPr>
        <w:t>Wó</w:t>
      </w:r>
      <w:r w:rsidR="00DA47A4" w:rsidRPr="00E1247D">
        <w:rPr>
          <w:sz w:val="30"/>
          <w:szCs w:val="30"/>
        </w:rPr>
        <w:t>L</w:t>
      </w:r>
      <w:proofErr w:type="spellEnd"/>
      <w:r w:rsidR="00DA47A4" w:rsidRPr="00E1247D">
        <w:rPr>
          <w:sz w:val="30"/>
          <w:szCs w:val="30"/>
        </w:rPr>
        <w:t>[</w:t>
      </w:r>
      <w:proofErr w:type="spellStart"/>
      <w:r w:rsidR="00DA47A4" w:rsidRPr="00E1247D">
        <w:rPr>
          <w:sz w:val="30"/>
          <w:szCs w:val="30"/>
        </w:rPr>
        <w:t>ôLÜm</w:t>
      </w:r>
      <w:proofErr w:type="spellEnd"/>
      <w:r w:rsidR="00DA47A4" w:rsidRPr="00E1247D">
        <w:rPr>
          <w:sz w:val="30"/>
          <w:szCs w:val="30"/>
        </w:rPr>
        <w:t xml:space="preserve"> </w:t>
      </w:r>
      <w:proofErr w:type="spellStart"/>
      <w:r w:rsidR="00DA47A4" w:rsidRPr="00E1247D">
        <w:rPr>
          <w:sz w:val="30"/>
          <w:szCs w:val="30"/>
        </w:rPr>
        <w:t>CÚd¡ú</w:t>
      </w:r>
      <w:proofErr w:type="spellEnd"/>
      <w:r w:rsidR="00DA47A4" w:rsidRPr="00E1247D">
        <w:rPr>
          <w:sz w:val="30"/>
          <w:szCs w:val="30"/>
        </w:rPr>
        <w:t>\</w:t>
      </w:r>
      <w:proofErr w:type="spellStart"/>
      <w:r w:rsidR="00DA47A4" w:rsidRPr="00E1247D">
        <w:rPr>
          <w:sz w:val="30"/>
          <w:szCs w:val="30"/>
        </w:rPr>
        <w:t>ôm</w:t>
      </w:r>
      <w:proofErr w:type="spellEnd"/>
      <w:r w:rsidR="00DA47A4" w:rsidRPr="00E1247D">
        <w:rPr>
          <w:sz w:val="30"/>
          <w:szCs w:val="30"/>
        </w:rPr>
        <w:t>.</w:t>
      </w:r>
    </w:p>
    <w:p w14:paraId="11E7D623" w14:textId="77777777" w:rsidR="00DA47A4" w:rsidRPr="00E1247D" w:rsidRDefault="00AB04F0" w:rsidP="00433639">
      <w:pPr>
        <w:ind w:firstLine="567"/>
        <w:rPr>
          <w:sz w:val="30"/>
          <w:szCs w:val="30"/>
        </w:rPr>
      </w:pPr>
      <w:r w:rsidRPr="00E1247D">
        <w:rPr>
          <w:sz w:val="30"/>
          <w:szCs w:val="30"/>
        </w:rPr>
        <w:t>56.</w:t>
      </w:r>
      <w:r w:rsidR="000A4857" w:rsidRPr="00E1247D">
        <w:rPr>
          <w:sz w:val="30"/>
          <w:szCs w:val="30"/>
        </w:rPr>
        <w:t xml:space="preserve"> </w:t>
      </w:r>
      <w:proofErr w:type="spellStart"/>
      <w:r w:rsidR="00234047" w:rsidRPr="00E1247D">
        <w:rPr>
          <w:sz w:val="30"/>
          <w:szCs w:val="30"/>
        </w:rPr>
        <w:t>Au×s</w:t>
      </w:r>
      <w:proofErr w:type="spellEnd"/>
      <w:r w:rsidR="00234047" w:rsidRPr="00E1247D">
        <w:rPr>
          <w:sz w:val="30"/>
          <w:szCs w:val="30"/>
        </w:rPr>
        <w:t>[ ©</w:t>
      </w:r>
      <w:proofErr w:type="spellStart"/>
      <w:r w:rsidR="00234047" w:rsidRPr="00E1247D">
        <w:rPr>
          <w:sz w:val="30"/>
          <w:szCs w:val="30"/>
        </w:rPr>
        <w:t>RôúY</w:t>
      </w:r>
      <w:proofErr w:type="spellEnd"/>
      <w:r w:rsidR="00234047" w:rsidRPr="00E1247D">
        <w:rPr>
          <w:sz w:val="30"/>
          <w:szCs w:val="30"/>
        </w:rPr>
        <w:t>,</w:t>
      </w:r>
      <w:r w:rsidR="007C6B0C" w:rsidRPr="00E1247D">
        <w:rPr>
          <w:sz w:val="30"/>
          <w:szCs w:val="30"/>
        </w:rPr>
        <w:t xml:space="preserve"> </w:t>
      </w:r>
      <w:proofErr w:type="spellStart"/>
      <w:r w:rsidR="007C6B0C" w:rsidRPr="00E1247D">
        <w:rPr>
          <w:sz w:val="30"/>
          <w:szCs w:val="30"/>
        </w:rPr>
        <w:t>Cu±WÜ</w:t>
      </w:r>
      <w:proofErr w:type="spellEnd"/>
      <w:r w:rsidR="007C6B0C" w:rsidRPr="00E1247D">
        <w:rPr>
          <w:sz w:val="30"/>
          <w:szCs w:val="30"/>
        </w:rPr>
        <w:t xml:space="preserve"> </w:t>
      </w:r>
      <w:proofErr w:type="spellStart"/>
      <w:r w:rsidR="007C6B0C" w:rsidRPr="00E1247D">
        <w:rPr>
          <w:sz w:val="30"/>
          <w:szCs w:val="30"/>
        </w:rPr>
        <w:t>CeúL«ÚdÏm</w:t>
      </w:r>
      <w:proofErr w:type="spellEnd"/>
      <w:r w:rsidR="00234047" w:rsidRPr="00E1247D">
        <w:rPr>
          <w:sz w:val="30"/>
          <w:szCs w:val="30"/>
        </w:rPr>
        <w:t xml:space="preserve"> </w:t>
      </w:r>
      <w:proofErr w:type="spellStart"/>
      <w:r w:rsidR="00A9230F" w:rsidRPr="00E1247D">
        <w:rPr>
          <w:sz w:val="30"/>
          <w:szCs w:val="30"/>
        </w:rPr>
        <w:t>JqùYôÚ</w:t>
      </w:r>
      <w:proofErr w:type="spellEnd"/>
      <w:r w:rsidR="00A9230F" w:rsidRPr="00E1247D">
        <w:rPr>
          <w:sz w:val="30"/>
          <w:szCs w:val="30"/>
        </w:rPr>
        <w:t xml:space="preserve"> U²Ràm, </w:t>
      </w:r>
      <w:proofErr w:type="spellStart"/>
      <w:r w:rsidR="00A9230F" w:rsidRPr="00E1247D">
        <w:rPr>
          <w:sz w:val="30"/>
          <w:szCs w:val="30"/>
        </w:rPr>
        <w:t>v§ÃÙm</w:t>
      </w:r>
      <w:proofErr w:type="spellEnd"/>
      <w:r w:rsidR="00A9230F" w:rsidRPr="00E1247D">
        <w:rPr>
          <w:sz w:val="30"/>
          <w:szCs w:val="30"/>
        </w:rPr>
        <w:t xml:space="preserve">, </w:t>
      </w:r>
      <w:proofErr w:type="spellStart"/>
      <w:r w:rsidR="00A9230F" w:rsidRPr="00E1247D">
        <w:rPr>
          <w:sz w:val="30"/>
          <w:szCs w:val="30"/>
        </w:rPr>
        <w:t>ûTVàm</w:t>
      </w:r>
      <w:proofErr w:type="spellEnd"/>
      <w:r w:rsidR="00A9230F" w:rsidRPr="00E1247D">
        <w:rPr>
          <w:sz w:val="30"/>
          <w:szCs w:val="30"/>
        </w:rPr>
        <w:t xml:space="preserve">, £ß </w:t>
      </w:r>
      <w:proofErr w:type="spellStart"/>
      <w:r w:rsidR="00A9230F" w:rsidRPr="00E1247D">
        <w:rPr>
          <w:sz w:val="30"/>
          <w:szCs w:val="30"/>
        </w:rPr>
        <w:t>ùTi</w:t>
      </w:r>
      <w:proofErr w:type="spellEnd"/>
      <w:r w:rsidR="000A4857" w:rsidRPr="00E1247D">
        <w:rPr>
          <w:sz w:val="30"/>
          <w:szCs w:val="30"/>
        </w:rPr>
        <w:t xml:space="preserve"> </w:t>
      </w:r>
      <w:r w:rsidR="00A9230F" w:rsidRPr="00E1247D">
        <w:rPr>
          <w:sz w:val="30"/>
          <w:szCs w:val="30"/>
        </w:rPr>
        <w:t>©</w:t>
      </w:r>
      <w:proofErr w:type="spellStart"/>
      <w:r w:rsidR="00A9230F" w:rsidRPr="00E1247D">
        <w:rPr>
          <w:sz w:val="30"/>
          <w:szCs w:val="30"/>
        </w:rPr>
        <w:t>sû</w:t>
      </w:r>
      <w:proofErr w:type="spellEnd"/>
      <w:r w:rsidR="00A9230F" w:rsidRPr="00E1247D">
        <w:rPr>
          <w:sz w:val="30"/>
          <w:szCs w:val="30"/>
        </w:rPr>
        <w:t>[</w:t>
      </w:r>
      <w:proofErr w:type="spellStart"/>
      <w:r w:rsidR="00A9230F" w:rsidRPr="00E1247D">
        <w:rPr>
          <w:sz w:val="30"/>
          <w:szCs w:val="30"/>
        </w:rPr>
        <w:t>Ùm</w:t>
      </w:r>
      <w:proofErr w:type="spellEnd"/>
      <w:r w:rsidR="00A9230F" w:rsidRPr="00E1247D">
        <w:rPr>
          <w:sz w:val="30"/>
          <w:szCs w:val="30"/>
        </w:rPr>
        <w:t xml:space="preserve">, </w:t>
      </w:r>
      <w:proofErr w:type="spellStart"/>
      <w:r w:rsidR="00633E73" w:rsidRPr="00E1247D">
        <w:rPr>
          <w:sz w:val="30"/>
          <w:szCs w:val="30"/>
        </w:rPr>
        <w:t>éªúVôÓ</w:t>
      </w:r>
      <w:proofErr w:type="spellEnd"/>
      <w:r w:rsidR="00633E73" w:rsidRPr="00E1247D">
        <w:rPr>
          <w:sz w:val="30"/>
          <w:szCs w:val="30"/>
        </w:rPr>
        <w:t xml:space="preserve"> </w:t>
      </w:r>
      <w:proofErr w:type="spellStart"/>
      <w:r w:rsidR="00633E73" w:rsidRPr="00E1247D">
        <w:rPr>
          <w:sz w:val="30"/>
          <w:szCs w:val="30"/>
        </w:rPr>
        <w:t>LhPlTh¥Úd</w:t>
      </w:r>
      <w:proofErr w:type="spellEnd"/>
      <w:r w:rsidR="00633E73" w:rsidRPr="00E1247D">
        <w:rPr>
          <w:sz w:val="30"/>
          <w:szCs w:val="30"/>
        </w:rPr>
        <w:t xml:space="preserve">¡\ </w:t>
      </w:r>
      <w:proofErr w:type="spellStart"/>
      <w:r w:rsidR="00633E73" w:rsidRPr="00E1247D">
        <w:rPr>
          <w:sz w:val="30"/>
          <w:szCs w:val="30"/>
        </w:rPr>
        <w:t>Ck¨ûX«Ûs</w:t>
      </w:r>
      <w:proofErr w:type="spellEnd"/>
      <w:r w:rsidR="00633E73" w:rsidRPr="00E1247D">
        <w:rPr>
          <w:sz w:val="30"/>
          <w:szCs w:val="30"/>
        </w:rPr>
        <w:t xml:space="preserve">[ </w:t>
      </w:r>
      <w:r w:rsidR="00980D05" w:rsidRPr="00E1247D">
        <w:rPr>
          <w:sz w:val="30"/>
          <w:szCs w:val="30"/>
        </w:rPr>
        <w:t>×</w:t>
      </w:r>
      <w:proofErr w:type="spellStart"/>
      <w:r w:rsidR="00980D05" w:rsidRPr="00E1247D">
        <w:rPr>
          <w:sz w:val="30"/>
          <w:szCs w:val="30"/>
        </w:rPr>
        <w:t>XuL</w:t>
      </w:r>
      <w:r w:rsidR="0048564E" w:rsidRPr="00E1247D">
        <w:rPr>
          <w:sz w:val="30"/>
          <w:szCs w:val="30"/>
        </w:rPr>
        <w:t>û</w:t>
      </w:r>
      <w:proofErr w:type="spellEnd"/>
      <w:r w:rsidR="0048564E" w:rsidRPr="00E1247D">
        <w:rPr>
          <w:sz w:val="30"/>
          <w:szCs w:val="30"/>
        </w:rPr>
        <w:t>[ ®</w:t>
      </w:r>
      <w:proofErr w:type="spellStart"/>
      <w:r w:rsidR="0048564E" w:rsidRPr="00E1247D">
        <w:rPr>
          <w:sz w:val="30"/>
          <w:szCs w:val="30"/>
        </w:rPr>
        <w:t>hÓ</w:t>
      </w:r>
      <w:proofErr w:type="spellEnd"/>
      <w:r w:rsidR="0048564E" w:rsidRPr="00E1247D">
        <w:rPr>
          <w:sz w:val="30"/>
          <w:szCs w:val="30"/>
        </w:rPr>
        <w:t xml:space="preserve"> </w:t>
      </w:r>
      <w:proofErr w:type="spellStart"/>
      <w:r w:rsidR="0048564E" w:rsidRPr="00E1247D">
        <w:rPr>
          <w:sz w:val="30"/>
          <w:szCs w:val="30"/>
        </w:rPr>
        <w:t>ùY°úV</w:t>
      </w:r>
      <w:proofErr w:type="spellEnd"/>
      <w:r w:rsidR="0048564E" w:rsidRPr="00E1247D">
        <w:rPr>
          <w:sz w:val="30"/>
          <w:szCs w:val="30"/>
        </w:rPr>
        <w:t xml:space="preserve"> </w:t>
      </w:r>
      <w:proofErr w:type="spellStart"/>
      <w:r w:rsidR="0048564E" w:rsidRPr="00E1247D">
        <w:rPr>
          <w:sz w:val="30"/>
          <w:szCs w:val="30"/>
        </w:rPr>
        <w:t>A¥ùVÓjÕ</w:t>
      </w:r>
      <w:proofErr w:type="spellEnd"/>
      <w:r w:rsidR="0048564E" w:rsidRPr="00E1247D">
        <w:rPr>
          <w:sz w:val="30"/>
          <w:szCs w:val="30"/>
        </w:rPr>
        <w:t xml:space="preserve"> </w:t>
      </w:r>
      <w:proofErr w:type="spellStart"/>
      <w:r w:rsidR="0048564E" w:rsidRPr="00E1247D">
        <w:rPr>
          <w:sz w:val="30"/>
          <w:szCs w:val="30"/>
        </w:rPr>
        <w:t>ûYjÕ</w:t>
      </w:r>
      <w:proofErr w:type="spellEnd"/>
      <w:r w:rsidR="0048564E" w:rsidRPr="00E1247D">
        <w:rPr>
          <w:sz w:val="30"/>
          <w:szCs w:val="30"/>
        </w:rPr>
        <w:t xml:space="preserve">, </w:t>
      </w:r>
      <w:proofErr w:type="spellStart"/>
      <w:r w:rsidR="00D4780C" w:rsidRPr="00E1247D">
        <w:rPr>
          <w:sz w:val="30"/>
          <w:szCs w:val="30"/>
        </w:rPr>
        <w:t>AúRô</w:t>
      </w:r>
      <w:proofErr w:type="spellEnd"/>
      <w:r w:rsidR="00D4780C" w:rsidRPr="00E1247D">
        <w:rPr>
          <w:sz w:val="30"/>
          <w:szCs w:val="30"/>
        </w:rPr>
        <w:t xml:space="preserve"> </w:t>
      </w:r>
      <w:proofErr w:type="spellStart"/>
      <w:r w:rsidR="00D4780C" w:rsidRPr="00E1247D">
        <w:rPr>
          <w:sz w:val="30"/>
          <w:szCs w:val="30"/>
        </w:rPr>
        <w:t>AeúL</w:t>
      </w:r>
      <w:proofErr w:type="spellEnd"/>
      <w:r w:rsidR="00D4780C" w:rsidRPr="00E1247D">
        <w:rPr>
          <w:sz w:val="30"/>
          <w:szCs w:val="30"/>
        </w:rPr>
        <w:t xml:space="preserve"> </w:t>
      </w:r>
      <w:proofErr w:type="spellStart"/>
      <w:r w:rsidR="00D4780C" w:rsidRPr="00E1247D">
        <w:rPr>
          <w:sz w:val="30"/>
          <w:szCs w:val="30"/>
        </w:rPr>
        <w:t>LpYô¬ûV</w:t>
      </w:r>
      <w:proofErr w:type="spellEnd"/>
      <w:r w:rsidR="00D4780C" w:rsidRPr="00E1247D">
        <w:rPr>
          <w:sz w:val="30"/>
          <w:szCs w:val="30"/>
        </w:rPr>
        <w:t xml:space="preserve"> </w:t>
      </w:r>
      <w:proofErr w:type="spellStart"/>
      <w:r w:rsidR="00D4780C" w:rsidRPr="00E1247D">
        <w:rPr>
          <w:sz w:val="30"/>
          <w:szCs w:val="30"/>
        </w:rPr>
        <w:t>úSôd</w:t>
      </w:r>
      <w:proofErr w:type="spellEnd"/>
      <w:r w:rsidR="00D4780C" w:rsidRPr="00E1247D">
        <w:rPr>
          <w:sz w:val="30"/>
          <w:szCs w:val="30"/>
        </w:rPr>
        <w:t>¡</w:t>
      </w:r>
      <w:r w:rsidR="00980D05" w:rsidRPr="00E1247D">
        <w:rPr>
          <w:sz w:val="30"/>
          <w:szCs w:val="30"/>
        </w:rPr>
        <w:t xml:space="preserve"> </w:t>
      </w:r>
      <w:proofErr w:type="spellStart"/>
      <w:r w:rsidR="00D4780C" w:rsidRPr="00E1247D">
        <w:rPr>
          <w:sz w:val="30"/>
          <w:szCs w:val="30"/>
        </w:rPr>
        <w:t>TôojÕ</w:t>
      </w:r>
      <w:proofErr w:type="spellEnd"/>
      <w:r w:rsidR="00D4780C" w:rsidRPr="00E1247D">
        <w:rPr>
          <w:sz w:val="30"/>
          <w:szCs w:val="30"/>
        </w:rPr>
        <w:t xml:space="preserve">, </w:t>
      </w:r>
      <w:proofErr w:type="spellStart"/>
      <w:r w:rsidR="00AD13CA" w:rsidRPr="00E1247D">
        <w:rPr>
          <w:sz w:val="30"/>
          <w:szCs w:val="30"/>
        </w:rPr>
        <w:t>úStßm</w:t>
      </w:r>
      <w:proofErr w:type="spellEnd"/>
      <w:r w:rsidR="00AD13CA" w:rsidRPr="00E1247D">
        <w:rPr>
          <w:sz w:val="30"/>
          <w:szCs w:val="30"/>
        </w:rPr>
        <w:t xml:space="preserve"> </w:t>
      </w:r>
      <w:proofErr w:type="spellStart"/>
      <w:r w:rsidR="00AD13CA" w:rsidRPr="00E1247D">
        <w:rPr>
          <w:sz w:val="30"/>
          <w:szCs w:val="30"/>
        </w:rPr>
        <w:t>Cußm</w:t>
      </w:r>
      <w:proofErr w:type="spellEnd"/>
      <w:r w:rsidR="00AD13CA" w:rsidRPr="00E1247D">
        <w:rPr>
          <w:sz w:val="30"/>
          <w:szCs w:val="30"/>
        </w:rPr>
        <w:t xml:space="preserve"> </w:t>
      </w:r>
      <w:proofErr w:type="spellStart"/>
      <w:r w:rsidR="00AD13CA" w:rsidRPr="00E1247D">
        <w:rPr>
          <w:sz w:val="30"/>
          <w:szCs w:val="30"/>
        </w:rPr>
        <w:t>Gußm</w:t>
      </w:r>
      <w:proofErr w:type="spellEnd"/>
      <w:r w:rsidR="00AD13CA" w:rsidRPr="00E1247D">
        <w:rPr>
          <w:sz w:val="30"/>
          <w:szCs w:val="30"/>
        </w:rPr>
        <w:t xml:space="preserve"> </w:t>
      </w:r>
      <w:proofErr w:type="spellStart"/>
      <w:r w:rsidR="00AD13CA" w:rsidRPr="00E1247D">
        <w:rPr>
          <w:sz w:val="30"/>
          <w:szCs w:val="30"/>
        </w:rPr>
        <w:lastRenderedPageBreak/>
        <w:t>Uô</w:t>
      </w:r>
      <w:proofErr w:type="spellEnd"/>
      <w:r w:rsidR="00AD13CA" w:rsidRPr="00E1247D">
        <w:rPr>
          <w:sz w:val="30"/>
          <w:szCs w:val="30"/>
        </w:rPr>
        <w:t>\</w:t>
      </w:r>
      <w:proofErr w:type="spellStart"/>
      <w:r w:rsidR="00AD13CA" w:rsidRPr="00E1247D">
        <w:rPr>
          <w:sz w:val="30"/>
          <w:szCs w:val="30"/>
        </w:rPr>
        <w:t>ôRYWô¡V</w:t>
      </w:r>
      <w:proofErr w:type="spellEnd"/>
      <w:r w:rsidR="00AD13CA" w:rsidRPr="00E1247D">
        <w:rPr>
          <w:sz w:val="30"/>
          <w:szCs w:val="30"/>
        </w:rPr>
        <w:t xml:space="preserve"> </w:t>
      </w:r>
      <w:proofErr w:type="spellStart"/>
      <w:r w:rsidR="00AD13CA" w:rsidRPr="00E1247D">
        <w:rPr>
          <w:sz w:val="30"/>
          <w:szCs w:val="30"/>
        </w:rPr>
        <w:t>úRY</w:t>
      </w:r>
      <w:proofErr w:type="spellEnd"/>
      <w:r w:rsidR="00AD13CA" w:rsidRPr="00E1247D">
        <w:rPr>
          <w:sz w:val="30"/>
          <w:szCs w:val="30"/>
        </w:rPr>
        <w:t xml:space="preserve"> </w:t>
      </w:r>
      <w:proofErr w:type="spellStart"/>
      <w:r w:rsidR="00AD13CA" w:rsidRPr="00E1247D">
        <w:rPr>
          <w:sz w:val="30"/>
          <w:szCs w:val="30"/>
        </w:rPr>
        <w:t>ÏUôW</w:t>
      </w:r>
      <w:proofErr w:type="spellEnd"/>
      <w:r w:rsidR="00AD13CA" w:rsidRPr="00E1247D">
        <w:rPr>
          <w:sz w:val="30"/>
          <w:szCs w:val="30"/>
        </w:rPr>
        <w:t>]</w:t>
      </w:r>
      <w:proofErr w:type="spellStart"/>
      <w:r w:rsidR="00AD13CA" w:rsidRPr="00E1247D">
        <w:rPr>
          <w:sz w:val="30"/>
          <w:szCs w:val="30"/>
        </w:rPr>
        <w:t>ô¡V</w:t>
      </w:r>
      <w:proofErr w:type="spellEnd"/>
      <w:r w:rsidR="00AD13CA" w:rsidRPr="00E1247D">
        <w:rPr>
          <w:sz w:val="30"/>
          <w:szCs w:val="30"/>
        </w:rPr>
        <w:t xml:space="preserve"> </w:t>
      </w:r>
      <w:proofErr w:type="spellStart"/>
      <w:r w:rsidR="00AD13CA" w:rsidRPr="00E1247D">
        <w:rPr>
          <w:sz w:val="30"/>
          <w:szCs w:val="30"/>
        </w:rPr>
        <w:t>CúVÑûY</w:t>
      </w:r>
      <w:proofErr w:type="spellEnd"/>
      <w:r w:rsidR="00AD13CA" w:rsidRPr="00E1247D">
        <w:rPr>
          <w:sz w:val="30"/>
          <w:szCs w:val="30"/>
        </w:rPr>
        <w:t xml:space="preserve"> </w:t>
      </w:r>
      <w:proofErr w:type="spellStart"/>
      <w:r w:rsidR="00AD13CA" w:rsidRPr="00E1247D">
        <w:rPr>
          <w:sz w:val="30"/>
          <w:szCs w:val="30"/>
        </w:rPr>
        <w:t>A±kÕ</w:t>
      </w:r>
      <w:proofErr w:type="spellEnd"/>
      <w:r w:rsidR="00980D05" w:rsidRPr="00E1247D">
        <w:rPr>
          <w:sz w:val="30"/>
          <w:szCs w:val="30"/>
        </w:rPr>
        <w:t xml:space="preserve"> </w:t>
      </w:r>
      <w:proofErr w:type="spellStart"/>
      <w:r w:rsidR="00AD13CA" w:rsidRPr="00E1247D">
        <w:rPr>
          <w:sz w:val="30"/>
          <w:szCs w:val="30"/>
        </w:rPr>
        <w:t>ùLôsYôoL</w:t>
      </w:r>
      <w:proofErr w:type="spellEnd"/>
      <w:r w:rsidR="00AD13CA" w:rsidRPr="00E1247D">
        <w:rPr>
          <w:sz w:val="30"/>
          <w:szCs w:val="30"/>
        </w:rPr>
        <w:t>[</w:t>
      </w:r>
      <w:proofErr w:type="spellStart"/>
      <w:r w:rsidR="00AD13CA" w:rsidRPr="00E1247D">
        <w:rPr>
          <w:sz w:val="30"/>
          <w:szCs w:val="30"/>
        </w:rPr>
        <w:t>ôL</w:t>
      </w:r>
      <w:proofErr w:type="spellEnd"/>
      <w:r w:rsidR="00AD13CA" w:rsidRPr="00E1247D">
        <w:rPr>
          <w:sz w:val="30"/>
          <w:szCs w:val="30"/>
        </w:rPr>
        <w:t>.</w:t>
      </w:r>
    </w:p>
    <w:p w14:paraId="060EAD6C" w14:textId="77777777" w:rsidR="00AD13CA" w:rsidRPr="00E1247D" w:rsidRDefault="00AB04F0" w:rsidP="00433639">
      <w:pPr>
        <w:ind w:firstLine="567"/>
        <w:rPr>
          <w:sz w:val="30"/>
          <w:szCs w:val="30"/>
        </w:rPr>
      </w:pPr>
      <w:r w:rsidRPr="00E1247D">
        <w:rPr>
          <w:sz w:val="30"/>
          <w:szCs w:val="30"/>
        </w:rPr>
        <w:t>57.</w:t>
      </w:r>
      <w:r w:rsidR="000A4857" w:rsidRPr="00E1247D">
        <w:rPr>
          <w:sz w:val="30"/>
          <w:szCs w:val="30"/>
        </w:rPr>
        <w:t xml:space="preserve"> </w:t>
      </w:r>
      <w:r w:rsidR="00DA0146" w:rsidRPr="00E1247D">
        <w:rPr>
          <w:sz w:val="30"/>
          <w:szCs w:val="30"/>
        </w:rPr>
        <w:t>©</w:t>
      </w:r>
      <w:proofErr w:type="spellStart"/>
      <w:r w:rsidR="00DA0146" w:rsidRPr="00E1247D">
        <w:rPr>
          <w:sz w:val="30"/>
          <w:szCs w:val="30"/>
        </w:rPr>
        <w:t>RôYô¡V</w:t>
      </w:r>
      <w:proofErr w:type="spellEnd"/>
      <w:r w:rsidR="00DA0146" w:rsidRPr="00E1247D">
        <w:rPr>
          <w:sz w:val="30"/>
          <w:szCs w:val="30"/>
        </w:rPr>
        <w:t xml:space="preserve"> </w:t>
      </w:r>
      <w:proofErr w:type="spellStart"/>
      <w:r w:rsidR="00DA0146" w:rsidRPr="00E1247D">
        <w:rPr>
          <w:sz w:val="30"/>
          <w:szCs w:val="30"/>
        </w:rPr>
        <w:t>úRYú</w:t>
      </w:r>
      <w:proofErr w:type="spellEnd"/>
      <w:r w:rsidR="00DA0146" w:rsidRPr="00E1247D">
        <w:rPr>
          <w:sz w:val="30"/>
          <w:szCs w:val="30"/>
        </w:rPr>
        <w:t xml:space="preserve">], </w:t>
      </w:r>
      <w:r w:rsidR="00292A95" w:rsidRPr="00E1247D">
        <w:rPr>
          <w:sz w:val="30"/>
          <w:szCs w:val="30"/>
        </w:rPr>
        <w:t>¿</w:t>
      </w:r>
      <w:proofErr w:type="spellStart"/>
      <w:r w:rsidR="00980D05" w:rsidRPr="00E1247D">
        <w:rPr>
          <w:sz w:val="30"/>
          <w:szCs w:val="30"/>
        </w:rPr>
        <w:t>Wó</w:t>
      </w:r>
      <w:proofErr w:type="spellEnd"/>
      <w:r w:rsidR="00292A95" w:rsidRPr="00E1247D">
        <w:rPr>
          <w:sz w:val="30"/>
          <w:szCs w:val="30"/>
        </w:rPr>
        <w:t xml:space="preserve"> </w:t>
      </w:r>
      <w:proofErr w:type="spellStart"/>
      <w:r w:rsidR="00292A95" w:rsidRPr="00E1247D">
        <w:rPr>
          <w:sz w:val="30"/>
          <w:szCs w:val="30"/>
        </w:rPr>
        <w:t>Cu±W®p</w:t>
      </w:r>
      <w:proofErr w:type="spellEnd"/>
      <w:r w:rsidR="00292A95" w:rsidRPr="00E1247D">
        <w:rPr>
          <w:sz w:val="30"/>
          <w:szCs w:val="30"/>
        </w:rPr>
        <w:t xml:space="preserve"> </w:t>
      </w:r>
      <w:proofErr w:type="spellStart"/>
      <w:r w:rsidR="00130CEF" w:rsidRPr="00E1247D">
        <w:rPr>
          <w:sz w:val="30"/>
          <w:szCs w:val="30"/>
        </w:rPr>
        <w:t>AkR</w:t>
      </w:r>
      <w:proofErr w:type="spellEnd"/>
      <w:r w:rsidR="00130CEF" w:rsidRPr="00E1247D">
        <w:rPr>
          <w:sz w:val="30"/>
          <w:szCs w:val="30"/>
        </w:rPr>
        <w:t xml:space="preserve"> </w:t>
      </w:r>
      <w:proofErr w:type="spellStart"/>
      <w:r w:rsidR="00130CEF" w:rsidRPr="00E1247D">
        <w:rPr>
          <w:sz w:val="30"/>
          <w:szCs w:val="30"/>
        </w:rPr>
        <w:t>ULjRô</w:t>
      </w:r>
      <w:proofErr w:type="spellEnd"/>
      <w:r w:rsidR="00130CEF" w:rsidRPr="00E1247D">
        <w:rPr>
          <w:sz w:val="30"/>
          <w:szCs w:val="30"/>
        </w:rPr>
        <w:t xml:space="preserve">] </w:t>
      </w:r>
      <w:proofErr w:type="spellStart"/>
      <w:r w:rsidR="00130CEF" w:rsidRPr="00E1247D">
        <w:rPr>
          <w:sz w:val="30"/>
          <w:szCs w:val="30"/>
        </w:rPr>
        <w:t>ù`d</w:t>
      </w:r>
      <w:proofErr w:type="spellEnd"/>
      <w:proofErr w:type="gramStart"/>
      <w:r w:rsidR="00130CEF" w:rsidRPr="00E1247D">
        <w:rPr>
          <w:sz w:val="30"/>
          <w:szCs w:val="30"/>
        </w:rPr>
        <w:t>¡]</w:t>
      </w:r>
      <w:proofErr w:type="spellStart"/>
      <w:r w:rsidR="00130CEF" w:rsidRPr="00E1247D">
        <w:rPr>
          <w:sz w:val="30"/>
          <w:szCs w:val="30"/>
        </w:rPr>
        <w:t>ôYô</w:t>
      </w:r>
      <w:proofErr w:type="gramEnd"/>
      <w:r w:rsidR="00130CEF" w:rsidRPr="00E1247D">
        <w:rPr>
          <w:sz w:val="30"/>
          <w:szCs w:val="30"/>
        </w:rPr>
        <w:t>¡V</w:t>
      </w:r>
      <w:proofErr w:type="spellEnd"/>
      <w:r w:rsidR="00130CEF" w:rsidRPr="00E1247D">
        <w:rPr>
          <w:sz w:val="30"/>
          <w:szCs w:val="30"/>
        </w:rPr>
        <w:t xml:space="preserve"> </w:t>
      </w:r>
      <w:proofErr w:type="spellStart"/>
      <w:r w:rsidR="00292A95" w:rsidRPr="00E1247D">
        <w:rPr>
          <w:sz w:val="30"/>
          <w:szCs w:val="30"/>
        </w:rPr>
        <w:t>AYûW</w:t>
      </w:r>
      <w:proofErr w:type="spellEnd"/>
      <w:r w:rsidR="00292A95" w:rsidRPr="00E1247D">
        <w:rPr>
          <w:sz w:val="30"/>
          <w:szCs w:val="30"/>
        </w:rPr>
        <w:t xml:space="preserve"> </w:t>
      </w:r>
      <w:proofErr w:type="spellStart"/>
      <w:r w:rsidR="00292A95" w:rsidRPr="00E1247D">
        <w:rPr>
          <w:sz w:val="30"/>
          <w:szCs w:val="30"/>
        </w:rPr>
        <w:t>Aàl×m</w:t>
      </w:r>
      <w:proofErr w:type="spellEnd"/>
      <w:r w:rsidR="000A4857" w:rsidRPr="00E1247D">
        <w:rPr>
          <w:sz w:val="30"/>
          <w:szCs w:val="30"/>
        </w:rPr>
        <w:t xml:space="preserve"> </w:t>
      </w:r>
      <w:proofErr w:type="spellStart"/>
      <w:r w:rsidR="00292A95" w:rsidRPr="00E1247D">
        <w:rPr>
          <w:sz w:val="30"/>
          <w:szCs w:val="30"/>
        </w:rPr>
        <w:t>T¥VôL</w:t>
      </w:r>
      <w:proofErr w:type="spellEnd"/>
      <w:r w:rsidR="00292A95" w:rsidRPr="00E1247D">
        <w:rPr>
          <w:sz w:val="30"/>
          <w:szCs w:val="30"/>
        </w:rPr>
        <w:t xml:space="preserve"> ù_©</w:t>
      </w:r>
      <w:proofErr w:type="spellStart"/>
      <w:r w:rsidR="00292A95" w:rsidRPr="00E1247D">
        <w:rPr>
          <w:sz w:val="30"/>
          <w:szCs w:val="30"/>
        </w:rPr>
        <w:t>d¡ú</w:t>
      </w:r>
      <w:proofErr w:type="spellEnd"/>
      <w:r w:rsidR="00292A95" w:rsidRPr="00E1247D">
        <w:rPr>
          <w:sz w:val="30"/>
          <w:szCs w:val="30"/>
        </w:rPr>
        <w:t>\u.</w:t>
      </w:r>
      <w:r w:rsidR="00292A95" w:rsidRPr="00E1247D">
        <w:rPr>
          <w:rFonts w:ascii="TML_Vaigai_Normal" w:hAnsi="TML_Vaigai_Normal"/>
          <w:sz w:val="30"/>
          <w:szCs w:val="30"/>
        </w:rPr>
        <w:t xml:space="preserve"> </w:t>
      </w:r>
      <w:r w:rsidR="00124FD5" w:rsidRPr="00E1247D">
        <w:rPr>
          <w:sz w:val="30"/>
          <w:szCs w:val="30"/>
        </w:rPr>
        <w:t>AÕ</w:t>
      </w:r>
      <w:r w:rsidR="00980D05" w:rsidRPr="00E1247D">
        <w:rPr>
          <w:sz w:val="30"/>
          <w:szCs w:val="30"/>
        </w:rPr>
        <w:t xml:space="preserve"> </w:t>
      </w:r>
      <w:proofErr w:type="spellStart"/>
      <w:r w:rsidR="00124FD5" w:rsidRPr="00E1247D">
        <w:rPr>
          <w:sz w:val="30"/>
          <w:szCs w:val="30"/>
        </w:rPr>
        <w:t>Rôu</w:t>
      </w:r>
      <w:proofErr w:type="spellEnd"/>
      <w:r w:rsidR="00124FD5" w:rsidRPr="00E1247D">
        <w:rPr>
          <w:rFonts w:ascii="TML_Vaigai_Normal" w:hAnsi="TML_Vaigai_Normal"/>
          <w:sz w:val="30"/>
          <w:szCs w:val="30"/>
        </w:rPr>
        <w:t xml:space="preserve"> </w:t>
      </w:r>
      <w:proofErr w:type="spellStart"/>
      <w:r w:rsidR="00124FD5" w:rsidRPr="00E1247D">
        <w:rPr>
          <w:sz w:val="30"/>
          <w:szCs w:val="30"/>
        </w:rPr>
        <w:t>CkRd</w:t>
      </w:r>
      <w:proofErr w:type="spellEnd"/>
      <w:r w:rsidR="00124FD5" w:rsidRPr="00E1247D">
        <w:rPr>
          <w:sz w:val="30"/>
          <w:szCs w:val="30"/>
        </w:rPr>
        <w:t xml:space="preserve"> </w:t>
      </w:r>
      <w:proofErr w:type="spellStart"/>
      <w:r w:rsidR="00124FD5" w:rsidRPr="00E1247D">
        <w:rPr>
          <w:sz w:val="30"/>
          <w:szCs w:val="30"/>
        </w:rPr>
        <w:t>Lh¥PjûRf</w:t>
      </w:r>
      <w:proofErr w:type="spellEnd"/>
      <w:r w:rsidR="00124FD5" w:rsidRPr="00E1247D">
        <w:rPr>
          <w:sz w:val="30"/>
          <w:szCs w:val="30"/>
        </w:rPr>
        <w:t xml:space="preserve"> </w:t>
      </w:r>
      <w:proofErr w:type="spellStart"/>
      <w:r w:rsidR="00124FD5" w:rsidRPr="00E1247D">
        <w:rPr>
          <w:sz w:val="30"/>
          <w:szCs w:val="30"/>
        </w:rPr>
        <w:t>Ñt±Ûm</w:t>
      </w:r>
      <w:proofErr w:type="spellEnd"/>
      <w:r w:rsidR="00124FD5" w:rsidRPr="00E1247D">
        <w:rPr>
          <w:sz w:val="30"/>
          <w:szCs w:val="30"/>
        </w:rPr>
        <w:t xml:space="preserve"> </w:t>
      </w:r>
      <w:proofErr w:type="spellStart"/>
      <w:r w:rsidR="00CF1C1B" w:rsidRPr="00E1247D">
        <w:rPr>
          <w:sz w:val="30"/>
          <w:szCs w:val="30"/>
        </w:rPr>
        <w:t>AûNYô¥d</w:t>
      </w:r>
      <w:proofErr w:type="spellEnd"/>
      <w:r w:rsidR="00CF1C1B" w:rsidRPr="00E1247D">
        <w:rPr>
          <w:sz w:val="30"/>
          <w:szCs w:val="30"/>
        </w:rPr>
        <w:t xml:space="preserve"> </w:t>
      </w:r>
      <w:proofErr w:type="spellStart"/>
      <w:r w:rsidR="00CF1C1B" w:rsidRPr="00E1247D">
        <w:rPr>
          <w:sz w:val="30"/>
          <w:szCs w:val="30"/>
        </w:rPr>
        <w:t>ùLôi¥Úd</w:t>
      </w:r>
      <w:proofErr w:type="spellEnd"/>
      <w:r w:rsidR="00CF1C1B" w:rsidRPr="00E1247D">
        <w:rPr>
          <w:sz w:val="30"/>
          <w:szCs w:val="30"/>
        </w:rPr>
        <w:t xml:space="preserve">¡\Õ </w:t>
      </w:r>
      <w:proofErr w:type="spellStart"/>
      <w:r w:rsidR="00CF1C1B" w:rsidRPr="00E1247D">
        <w:rPr>
          <w:sz w:val="30"/>
          <w:szCs w:val="30"/>
        </w:rPr>
        <w:t>GuTûR</w:t>
      </w:r>
      <w:proofErr w:type="spellEnd"/>
      <w:r w:rsidR="00CF1C1B" w:rsidRPr="00E1247D">
        <w:rPr>
          <w:sz w:val="30"/>
          <w:szCs w:val="30"/>
        </w:rPr>
        <w:t xml:space="preserve"> </w:t>
      </w:r>
      <w:proofErr w:type="spellStart"/>
      <w:r w:rsidR="00CF1C1B" w:rsidRPr="00E1247D">
        <w:rPr>
          <w:sz w:val="30"/>
          <w:szCs w:val="30"/>
        </w:rPr>
        <w:t>AkR</w:t>
      </w:r>
      <w:proofErr w:type="spellEnd"/>
      <w:r w:rsidR="00CF1C1B" w:rsidRPr="00E1247D">
        <w:rPr>
          <w:sz w:val="30"/>
          <w:szCs w:val="30"/>
        </w:rPr>
        <w:t xml:space="preserve"> _]</w:t>
      </w:r>
      <w:proofErr w:type="spellStart"/>
      <w:r w:rsidR="00CF1C1B" w:rsidRPr="00E1247D">
        <w:rPr>
          <w:sz w:val="30"/>
          <w:szCs w:val="30"/>
        </w:rPr>
        <w:t>eLs</w:t>
      </w:r>
      <w:proofErr w:type="spellEnd"/>
      <w:r w:rsidR="00CF1C1B" w:rsidRPr="00E1247D">
        <w:rPr>
          <w:sz w:val="30"/>
          <w:szCs w:val="30"/>
        </w:rPr>
        <w:t xml:space="preserve"> á\d</w:t>
      </w:r>
      <w:r w:rsidR="00980D05" w:rsidRPr="00E1247D">
        <w:rPr>
          <w:sz w:val="30"/>
          <w:szCs w:val="30"/>
        </w:rPr>
        <w:t xml:space="preserve"> </w:t>
      </w:r>
      <w:proofErr w:type="spellStart"/>
      <w:r w:rsidR="00A61DA1" w:rsidRPr="00E1247D">
        <w:rPr>
          <w:sz w:val="30"/>
          <w:szCs w:val="30"/>
        </w:rPr>
        <w:t>áÓmT¥VôL</w:t>
      </w:r>
      <w:proofErr w:type="spellEnd"/>
      <w:r w:rsidR="00A61DA1" w:rsidRPr="00E1247D">
        <w:rPr>
          <w:sz w:val="30"/>
          <w:szCs w:val="30"/>
        </w:rPr>
        <w:t xml:space="preserve"> </w:t>
      </w:r>
      <w:proofErr w:type="spellStart"/>
      <w:r w:rsidR="00A61DA1" w:rsidRPr="00E1247D">
        <w:rPr>
          <w:sz w:val="30"/>
          <w:szCs w:val="30"/>
        </w:rPr>
        <w:t>AYo</w:t>
      </w:r>
      <w:proofErr w:type="spellEnd"/>
      <w:r w:rsidR="00A61DA1" w:rsidRPr="00E1247D">
        <w:rPr>
          <w:sz w:val="30"/>
          <w:szCs w:val="30"/>
        </w:rPr>
        <w:t xml:space="preserve"> </w:t>
      </w:r>
      <w:proofErr w:type="spellStart"/>
      <w:r w:rsidR="00A61DA1" w:rsidRPr="00E1247D">
        <w:rPr>
          <w:sz w:val="30"/>
          <w:szCs w:val="30"/>
        </w:rPr>
        <w:t>RôúU</w:t>
      </w:r>
      <w:proofErr w:type="spellEnd"/>
      <w:r w:rsidR="00A61DA1" w:rsidRPr="00E1247D">
        <w:rPr>
          <w:sz w:val="30"/>
          <w:szCs w:val="30"/>
        </w:rPr>
        <w:t xml:space="preserve"> </w:t>
      </w:r>
      <w:proofErr w:type="spellStart"/>
      <w:r w:rsidR="00A61DA1" w:rsidRPr="00E1247D">
        <w:rPr>
          <w:sz w:val="30"/>
          <w:szCs w:val="30"/>
        </w:rPr>
        <w:t>CkRd</w:t>
      </w:r>
      <w:proofErr w:type="spellEnd"/>
      <w:r w:rsidR="00A61DA1" w:rsidRPr="00E1247D">
        <w:rPr>
          <w:sz w:val="30"/>
          <w:szCs w:val="30"/>
        </w:rPr>
        <w:t xml:space="preserve"> </w:t>
      </w:r>
      <w:proofErr w:type="spellStart"/>
      <w:r w:rsidR="00A61DA1" w:rsidRPr="00E1247D">
        <w:rPr>
          <w:sz w:val="30"/>
          <w:szCs w:val="30"/>
        </w:rPr>
        <w:t>Lh¥Pj§tÏs</w:t>
      </w:r>
      <w:proofErr w:type="spellEnd"/>
      <w:r w:rsidR="00A61DA1" w:rsidRPr="00E1247D">
        <w:rPr>
          <w:sz w:val="30"/>
          <w:szCs w:val="30"/>
        </w:rPr>
        <w:t xml:space="preserve"> ªL</w:t>
      </w:r>
      <w:r w:rsidR="00980D05" w:rsidRPr="00E1247D">
        <w:rPr>
          <w:sz w:val="30"/>
          <w:szCs w:val="30"/>
        </w:rPr>
        <w:t xml:space="preserve"> </w:t>
      </w:r>
      <w:proofErr w:type="spellStart"/>
      <w:r w:rsidR="00A61DA1" w:rsidRPr="00E1247D">
        <w:rPr>
          <w:sz w:val="30"/>
          <w:szCs w:val="30"/>
        </w:rPr>
        <w:t>ùSÚdLUôL</w:t>
      </w:r>
      <w:proofErr w:type="spellEnd"/>
      <w:r w:rsidR="00A61DA1" w:rsidRPr="00E1247D">
        <w:rPr>
          <w:sz w:val="30"/>
          <w:szCs w:val="30"/>
        </w:rPr>
        <w:t xml:space="preserve"> </w:t>
      </w:r>
      <w:proofErr w:type="spellStart"/>
      <w:r w:rsidR="00A61DA1" w:rsidRPr="00E1247D">
        <w:rPr>
          <w:sz w:val="30"/>
          <w:szCs w:val="30"/>
        </w:rPr>
        <w:t>YÚYôWôL</w:t>
      </w:r>
      <w:proofErr w:type="spellEnd"/>
      <w:r w:rsidR="00A61DA1" w:rsidRPr="00E1247D">
        <w:rPr>
          <w:sz w:val="30"/>
          <w:szCs w:val="30"/>
        </w:rPr>
        <w:t xml:space="preserve">. </w:t>
      </w:r>
      <w:proofErr w:type="spellStart"/>
      <w:r w:rsidR="004641FB" w:rsidRPr="00E1247D">
        <w:rPr>
          <w:sz w:val="30"/>
          <w:szCs w:val="30"/>
        </w:rPr>
        <w:t>AkRd</w:t>
      </w:r>
      <w:proofErr w:type="spellEnd"/>
      <w:r w:rsidR="004641FB" w:rsidRPr="00E1247D">
        <w:rPr>
          <w:sz w:val="30"/>
          <w:szCs w:val="30"/>
        </w:rPr>
        <w:t xml:space="preserve"> </w:t>
      </w:r>
      <w:proofErr w:type="spellStart"/>
      <w:r w:rsidR="004641FB" w:rsidRPr="00E1247D">
        <w:rPr>
          <w:sz w:val="30"/>
          <w:szCs w:val="30"/>
        </w:rPr>
        <w:t>LôWQj</w:t>
      </w:r>
      <w:proofErr w:type="spellEnd"/>
      <w:proofErr w:type="gramStart"/>
      <w:r w:rsidR="004641FB" w:rsidRPr="00E1247D">
        <w:rPr>
          <w:sz w:val="30"/>
          <w:szCs w:val="30"/>
        </w:rPr>
        <w:t>§]</w:t>
      </w:r>
      <w:proofErr w:type="spellStart"/>
      <w:r w:rsidR="004641FB" w:rsidRPr="00E1247D">
        <w:rPr>
          <w:sz w:val="30"/>
          <w:szCs w:val="30"/>
        </w:rPr>
        <w:t>ôp</w:t>
      </w:r>
      <w:proofErr w:type="spellEnd"/>
      <w:proofErr w:type="gramEnd"/>
      <w:r w:rsidR="004641FB" w:rsidRPr="00E1247D">
        <w:rPr>
          <w:sz w:val="30"/>
          <w:szCs w:val="30"/>
        </w:rPr>
        <w:t xml:space="preserve"> </w:t>
      </w:r>
      <w:proofErr w:type="spellStart"/>
      <w:r w:rsidR="004641FB" w:rsidRPr="00E1247D">
        <w:rPr>
          <w:sz w:val="30"/>
          <w:szCs w:val="30"/>
        </w:rPr>
        <w:t>Rôu</w:t>
      </w:r>
      <w:proofErr w:type="spellEnd"/>
      <w:r w:rsidR="004641FB" w:rsidRPr="00E1247D">
        <w:rPr>
          <w:sz w:val="30"/>
          <w:szCs w:val="30"/>
        </w:rPr>
        <w:t xml:space="preserve">, </w:t>
      </w:r>
      <w:proofErr w:type="spellStart"/>
      <w:r w:rsidR="00CB0DDA" w:rsidRPr="00E1247D">
        <w:rPr>
          <w:sz w:val="30"/>
          <w:szCs w:val="30"/>
        </w:rPr>
        <w:t>AY</w:t>
      </w:r>
      <w:r w:rsidR="00980D05" w:rsidRPr="00E1247D">
        <w:rPr>
          <w:sz w:val="30"/>
          <w:szCs w:val="30"/>
        </w:rPr>
        <w:t>Wó</w:t>
      </w:r>
      <w:r w:rsidR="00CB0DDA" w:rsidRPr="00E1247D">
        <w:rPr>
          <w:sz w:val="30"/>
          <w:szCs w:val="30"/>
        </w:rPr>
        <w:t>LÞûPV</w:t>
      </w:r>
      <w:proofErr w:type="spellEnd"/>
      <w:r w:rsidR="00CB0DDA" w:rsidRPr="00E1247D">
        <w:rPr>
          <w:sz w:val="30"/>
          <w:szCs w:val="30"/>
        </w:rPr>
        <w:t xml:space="preserve"> B®Ls </w:t>
      </w:r>
      <w:proofErr w:type="spellStart"/>
      <w:r w:rsidR="00CB0DDA" w:rsidRPr="00E1247D">
        <w:rPr>
          <w:sz w:val="30"/>
          <w:szCs w:val="30"/>
        </w:rPr>
        <w:t>CkR</w:t>
      </w:r>
      <w:proofErr w:type="spellEnd"/>
      <w:r w:rsidR="00CB0DDA" w:rsidRPr="00E1247D">
        <w:rPr>
          <w:sz w:val="30"/>
          <w:szCs w:val="30"/>
        </w:rPr>
        <w:t xml:space="preserve"> </w:t>
      </w:r>
      <w:proofErr w:type="spellStart"/>
      <w:r w:rsidR="00CB0DDA" w:rsidRPr="00E1247D">
        <w:rPr>
          <w:sz w:val="30"/>
          <w:szCs w:val="30"/>
        </w:rPr>
        <w:t>úSWj§Ûm</w:t>
      </w:r>
      <w:proofErr w:type="spellEnd"/>
      <w:r w:rsidR="00CB0DDA" w:rsidRPr="00E1247D">
        <w:rPr>
          <w:sz w:val="30"/>
          <w:szCs w:val="30"/>
        </w:rPr>
        <w:t xml:space="preserve"> </w:t>
      </w:r>
      <w:proofErr w:type="spellStart"/>
      <w:r w:rsidR="00CB0DDA" w:rsidRPr="00E1247D">
        <w:rPr>
          <w:sz w:val="30"/>
          <w:szCs w:val="30"/>
        </w:rPr>
        <w:t>áP</w:t>
      </w:r>
      <w:proofErr w:type="spellEnd"/>
      <w:r w:rsidR="00CB0DDA" w:rsidRPr="00E1247D">
        <w:rPr>
          <w:sz w:val="30"/>
          <w:szCs w:val="30"/>
        </w:rPr>
        <w:t xml:space="preserve"> </w:t>
      </w:r>
      <w:proofErr w:type="spellStart"/>
      <w:r w:rsidR="00E92E20" w:rsidRPr="00E1247D">
        <w:rPr>
          <w:sz w:val="30"/>
          <w:szCs w:val="30"/>
        </w:rPr>
        <w:t>LXeÏ</w:t>
      </w:r>
      <w:proofErr w:type="spellEnd"/>
      <w:r w:rsidR="00E92E20" w:rsidRPr="00E1247D">
        <w:rPr>
          <w:sz w:val="30"/>
          <w:szCs w:val="30"/>
        </w:rPr>
        <w:t>¡\Õ</w:t>
      </w:r>
      <w:r w:rsidR="00E92E20" w:rsidRPr="00C019DE">
        <w:rPr>
          <w:sz w:val="28"/>
          <w:szCs w:val="28"/>
        </w:rPr>
        <w:t>,</w:t>
      </w:r>
      <w:r w:rsidR="00E92E20" w:rsidRPr="00E1247D">
        <w:rPr>
          <w:rFonts w:ascii="TML_Vaigai_Normal" w:hAnsi="TML_Vaigai_Normal"/>
          <w:sz w:val="30"/>
          <w:szCs w:val="30"/>
        </w:rPr>
        <w:t xml:space="preserve"> </w:t>
      </w:r>
      <w:r w:rsidR="00173488" w:rsidRPr="00E1247D">
        <w:rPr>
          <w:sz w:val="30"/>
          <w:szCs w:val="30"/>
        </w:rPr>
        <w:t>AÕ</w:t>
      </w:r>
      <w:r w:rsidR="00173488" w:rsidRPr="00E1247D">
        <w:rPr>
          <w:rFonts w:ascii="TML_Vaigai_Normal" w:hAnsi="TML_Vaigai_Normal"/>
          <w:sz w:val="30"/>
          <w:szCs w:val="30"/>
        </w:rPr>
        <w:t xml:space="preserve"> </w:t>
      </w:r>
      <w:proofErr w:type="spellStart"/>
      <w:r w:rsidR="00173488" w:rsidRPr="00E1247D">
        <w:rPr>
          <w:sz w:val="30"/>
          <w:szCs w:val="30"/>
        </w:rPr>
        <w:t>AYo</w:t>
      </w:r>
      <w:proofErr w:type="spellEnd"/>
      <w:r w:rsidR="00173488" w:rsidRPr="00E1247D">
        <w:rPr>
          <w:rFonts w:ascii="TML_Vaigai_Normal" w:hAnsi="TML_Vaigai_Normal"/>
          <w:sz w:val="30"/>
          <w:szCs w:val="30"/>
        </w:rPr>
        <w:t xml:space="preserve"> </w:t>
      </w:r>
      <w:proofErr w:type="spellStart"/>
      <w:r w:rsidR="00173488" w:rsidRPr="00E1247D">
        <w:rPr>
          <w:sz w:val="30"/>
          <w:szCs w:val="30"/>
        </w:rPr>
        <w:t>CeúL</w:t>
      </w:r>
      <w:proofErr w:type="spellEnd"/>
      <w:r w:rsidR="00173488" w:rsidRPr="00E1247D">
        <w:rPr>
          <w:sz w:val="30"/>
          <w:szCs w:val="30"/>
        </w:rPr>
        <w:t xml:space="preserve"> </w:t>
      </w:r>
      <w:proofErr w:type="spellStart"/>
      <w:r w:rsidR="00173488" w:rsidRPr="00E1247D">
        <w:rPr>
          <w:sz w:val="30"/>
          <w:szCs w:val="30"/>
        </w:rPr>
        <w:t>CÚlT§u</w:t>
      </w:r>
      <w:proofErr w:type="spellEnd"/>
      <w:r w:rsidR="00173488" w:rsidRPr="00E1247D">
        <w:rPr>
          <w:sz w:val="30"/>
          <w:szCs w:val="30"/>
        </w:rPr>
        <w:t xml:space="preserve"> ¨ª</w:t>
      </w:r>
      <w:proofErr w:type="spellStart"/>
      <w:r w:rsidR="00173488" w:rsidRPr="00E1247D">
        <w:rPr>
          <w:sz w:val="30"/>
          <w:szCs w:val="30"/>
        </w:rPr>
        <w:t>jRUôLj</w:t>
      </w:r>
      <w:proofErr w:type="spellEnd"/>
      <w:r w:rsidR="00980D05" w:rsidRPr="00E1247D">
        <w:rPr>
          <w:sz w:val="30"/>
          <w:szCs w:val="30"/>
        </w:rPr>
        <w:t xml:space="preserve"> </w:t>
      </w:r>
      <w:proofErr w:type="spellStart"/>
      <w:r w:rsidR="00173488" w:rsidRPr="00E1247D">
        <w:rPr>
          <w:sz w:val="30"/>
          <w:szCs w:val="30"/>
        </w:rPr>
        <w:t>Rôu</w:t>
      </w:r>
      <w:proofErr w:type="spellEnd"/>
      <w:r w:rsidR="00173488" w:rsidRPr="00E1247D">
        <w:rPr>
          <w:sz w:val="30"/>
          <w:szCs w:val="30"/>
        </w:rPr>
        <w:t xml:space="preserve">. </w:t>
      </w:r>
      <w:proofErr w:type="spellStart"/>
      <w:r w:rsidR="00677308" w:rsidRPr="00E1247D">
        <w:rPr>
          <w:sz w:val="30"/>
          <w:szCs w:val="30"/>
        </w:rPr>
        <w:t>Ntú</w:t>
      </w:r>
      <w:proofErr w:type="spellEnd"/>
      <w:r w:rsidR="00677308" w:rsidRPr="00E1247D">
        <w:rPr>
          <w:sz w:val="30"/>
          <w:szCs w:val="30"/>
        </w:rPr>
        <w:t xml:space="preserve">\ </w:t>
      </w:r>
      <w:proofErr w:type="spellStart"/>
      <w:r w:rsidR="00677308" w:rsidRPr="00E1247D">
        <w:rPr>
          <w:sz w:val="30"/>
          <w:szCs w:val="30"/>
        </w:rPr>
        <w:t>NkúRLm</w:t>
      </w:r>
      <w:proofErr w:type="spellEnd"/>
      <w:r w:rsidR="00677308" w:rsidRPr="00E1247D">
        <w:rPr>
          <w:sz w:val="30"/>
          <w:szCs w:val="30"/>
        </w:rPr>
        <w:t xml:space="preserve"> </w:t>
      </w:r>
      <w:proofErr w:type="spellStart"/>
      <w:r w:rsidR="00677308" w:rsidRPr="00E1247D">
        <w:rPr>
          <w:sz w:val="30"/>
          <w:szCs w:val="30"/>
        </w:rPr>
        <w:t>ùLôs</w:t>
      </w:r>
      <w:proofErr w:type="spellEnd"/>
      <w:r w:rsidR="00677308" w:rsidRPr="00E1247D">
        <w:rPr>
          <w:sz w:val="30"/>
          <w:szCs w:val="30"/>
        </w:rPr>
        <w:t xml:space="preserve">¡\ </w:t>
      </w:r>
      <w:proofErr w:type="spellStart"/>
      <w:r w:rsidR="00677308" w:rsidRPr="00E1247D">
        <w:rPr>
          <w:sz w:val="30"/>
          <w:szCs w:val="30"/>
        </w:rPr>
        <w:t>AkR</w:t>
      </w:r>
      <w:proofErr w:type="spellEnd"/>
      <w:r w:rsidR="00677308" w:rsidRPr="00E1247D">
        <w:rPr>
          <w:sz w:val="30"/>
          <w:szCs w:val="30"/>
        </w:rPr>
        <w:t xml:space="preserve"> U²RàdÏ</w:t>
      </w:r>
      <w:r w:rsidR="0045575E" w:rsidRPr="00E1247D">
        <w:rPr>
          <w:sz w:val="30"/>
          <w:szCs w:val="30"/>
        </w:rPr>
        <w:t>,</w:t>
      </w:r>
      <w:r w:rsidR="008A17A8" w:rsidRPr="00E1247D">
        <w:rPr>
          <w:sz w:val="30"/>
          <w:szCs w:val="30"/>
        </w:rPr>
        <w:t xml:space="preserve"> ¿</w:t>
      </w:r>
      <w:proofErr w:type="spellStart"/>
      <w:r w:rsidR="00980D05" w:rsidRPr="00E1247D">
        <w:rPr>
          <w:sz w:val="30"/>
          <w:szCs w:val="30"/>
        </w:rPr>
        <w:t>Wó</w:t>
      </w:r>
      <w:proofErr w:type="spellEnd"/>
      <w:r w:rsidR="008A17A8" w:rsidRPr="00E1247D">
        <w:rPr>
          <w:sz w:val="30"/>
          <w:szCs w:val="30"/>
        </w:rPr>
        <w:t xml:space="preserve"> </w:t>
      </w:r>
      <w:proofErr w:type="spellStart"/>
      <w:r w:rsidR="008A17A8" w:rsidRPr="00E1247D">
        <w:rPr>
          <w:sz w:val="30"/>
          <w:szCs w:val="30"/>
        </w:rPr>
        <w:t>CeúL«Úd¡Èo</w:t>
      </w:r>
      <w:proofErr w:type="spellEnd"/>
      <w:r w:rsidR="008A17A8" w:rsidRPr="00E1247D">
        <w:rPr>
          <w:sz w:val="30"/>
          <w:szCs w:val="30"/>
        </w:rPr>
        <w:t xml:space="preserve"> </w:t>
      </w:r>
      <w:proofErr w:type="spellStart"/>
      <w:r w:rsidR="008A17A8" w:rsidRPr="00E1247D">
        <w:rPr>
          <w:sz w:val="30"/>
          <w:szCs w:val="30"/>
        </w:rPr>
        <w:t>Gußm</w:t>
      </w:r>
      <w:proofErr w:type="spellEnd"/>
      <w:r w:rsidR="008A17A8" w:rsidRPr="00E1247D">
        <w:rPr>
          <w:sz w:val="30"/>
          <w:szCs w:val="30"/>
        </w:rPr>
        <w:t xml:space="preserve">, </w:t>
      </w:r>
      <w:proofErr w:type="spellStart"/>
      <w:r w:rsidR="008A17A8" w:rsidRPr="00E1247D">
        <w:rPr>
          <w:sz w:val="30"/>
          <w:szCs w:val="30"/>
        </w:rPr>
        <w:t>ùNuß</w:t>
      </w:r>
      <w:proofErr w:type="spellEnd"/>
      <w:r w:rsidR="008A17A8" w:rsidRPr="00E1247D">
        <w:rPr>
          <w:sz w:val="30"/>
          <w:szCs w:val="30"/>
        </w:rPr>
        <w:t xml:space="preserve"> </w:t>
      </w:r>
      <w:proofErr w:type="spellStart"/>
      <w:r w:rsidR="008A17A8" w:rsidRPr="00E1247D">
        <w:rPr>
          <w:sz w:val="30"/>
          <w:szCs w:val="30"/>
        </w:rPr>
        <w:t>úTô</w:t>
      </w:r>
      <w:proofErr w:type="spellEnd"/>
      <w:r w:rsidR="008A17A8" w:rsidRPr="00E1247D">
        <w:rPr>
          <w:sz w:val="30"/>
          <w:szCs w:val="30"/>
        </w:rPr>
        <w:t xml:space="preserve">] </w:t>
      </w:r>
      <w:proofErr w:type="spellStart"/>
      <w:r w:rsidR="008A17A8" w:rsidRPr="00E1247D">
        <w:rPr>
          <w:sz w:val="30"/>
          <w:szCs w:val="30"/>
        </w:rPr>
        <w:t>SôhL°p</w:t>
      </w:r>
      <w:proofErr w:type="spellEnd"/>
      <w:r w:rsidR="008A17A8" w:rsidRPr="00E1247D">
        <w:rPr>
          <w:sz w:val="30"/>
          <w:szCs w:val="30"/>
        </w:rPr>
        <w:t xml:space="preserve">, EUÕ </w:t>
      </w:r>
      <w:proofErr w:type="spellStart"/>
      <w:proofErr w:type="gramStart"/>
      <w:r w:rsidR="008A17A8" w:rsidRPr="00E1247D">
        <w:rPr>
          <w:sz w:val="30"/>
          <w:szCs w:val="30"/>
        </w:rPr>
        <w:t>ÏUôW</w:t>
      </w:r>
      <w:proofErr w:type="spellEnd"/>
      <w:r w:rsidR="008A17A8" w:rsidRPr="00E1247D">
        <w:rPr>
          <w:sz w:val="30"/>
          <w:szCs w:val="30"/>
        </w:rPr>
        <w:t>]</w:t>
      </w:r>
      <w:proofErr w:type="spellStart"/>
      <w:r w:rsidR="008A17A8" w:rsidRPr="00E1247D">
        <w:rPr>
          <w:sz w:val="30"/>
          <w:szCs w:val="30"/>
        </w:rPr>
        <w:t>ô</w:t>
      </w:r>
      <w:proofErr w:type="gramEnd"/>
      <w:r w:rsidR="008A17A8" w:rsidRPr="00E1247D">
        <w:rPr>
          <w:sz w:val="30"/>
          <w:szCs w:val="30"/>
        </w:rPr>
        <w:t>¡V</w:t>
      </w:r>
      <w:proofErr w:type="spellEnd"/>
      <w:r w:rsidR="008A17A8" w:rsidRPr="00E1247D">
        <w:rPr>
          <w:sz w:val="30"/>
          <w:szCs w:val="30"/>
        </w:rPr>
        <w:t xml:space="preserve"> ¡±</w:t>
      </w:r>
      <w:proofErr w:type="spellStart"/>
      <w:r w:rsidR="008A17A8" w:rsidRPr="00E1247D">
        <w:rPr>
          <w:sz w:val="30"/>
          <w:szCs w:val="30"/>
        </w:rPr>
        <w:t>vÕ</w:t>
      </w:r>
      <w:proofErr w:type="spellEnd"/>
      <w:r w:rsidR="008A17A8" w:rsidRPr="00E1247D">
        <w:rPr>
          <w:sz w:val="30"/>
          <w:szCs w:val="30"/>
        </w:rPr>
        <w:t xml:space="preserve"> </w:t>
      </w:r>
      <w:proofErr w:type="spellStart"/>
      <w:r w:rsidR="008A17A8" w:rsidRPr="00E1247D">
        <w:rPr>
          <w:sz w:val="30"/>
          <w:szCs w:val="30"/>
        </w:rPr>
        <w:t>CúVÑúYô¥ÚkÕ</w:t>
      </w:r>
      <w:proofErr w:type="spellEnd"/>
      <w:r w:rsidR="008A17A8" w:rsidRPr="00E1247D">
        <w:rPr>
          <w:sz w:val="30"/>
          <w:szCs w:val="30"/>
        </w:rPr>
        <w:t xml:space="preserve"> ¿</w:t>
      </w:r>
      <w:proofErr w:type="spellStart"/>
      <w:r w:rsidR="00980D05" w:rsidRPr="00E1247D">
        <w:rPr>
          <w:sz w:val="30"/>
          <w:szCs w:val="30"/>
        </w:rPr>
        <w:t>Wó</w:t>
      </w:r>
      <w:proofErr w:type="spellEnd"/>
      <w:r w:rsidR="008A17A8" w:rsidRPr="00E1247D">
        <w:rPr>
          <w:sz w:val="30"/>
          <w:szCs w:val="30"/>
        </w:rPr>
        <w:t xml:space="preserve"> </w:t>
      </w:r>
      <w:proofErr w:type="spellStart"/>
      <w:r w:rsidR="008A17A8" w:rsidRPr="00E1247D">
        <w:rPr>
          <w:sz w:val="30"/>
          <w:szCs w:val="30"/>
        </w:rPr>
        <w:t>ùNnRûYLû</w:t>
      </w:r>
      <w:proofErr w:type="spellEnd"/>
      <w:r w:rsidR="008A17A8" w:rsidRPr="00E1247D">
        <w:rPr>
          <w:sz w:val="30"/>
          <w:szCs w:val="30"/>
        </w:rPr>
        <w:t xml:space="preserve">[ </w:t>
      </w:r>
      <w:proofErr w:type="spellStart"/>
      <w:r w:rsidR="008A17A8" w:rsidRPr="00E1247D">
        <w:rPr>
          <w:sz w:val="30"/>
          <w:szCs w:val="30"/>
        </w:rPr>
        <w:t>Cu±WÜ</w:t>
      </w:r>
      <w:proofErr w:type="spellEnd"/>
      <w:r w:rsidR="008A17A8" w:rsidRPr="00E1247D">
        <w:rPr>
          <w:sz w:val="30"/>
          <w:szCs w:val="30"/>
        </w:rPr>
        <w:t xml:space="preserve"> EUÕ </w:t>
      </w:r>
      <w:proofErr w:type="spellStart"/>
      <w:r w:rsidR="008A17A8" w:rsidRPr="00E1247D">
        <w:rPr>
          <w:sz w:val="30"/>
          <w:szCs w:val="30"/>
        </w:rPr>
        <w:t>NûTúVôÓm</w:t>
      </w:r>
      <w:proofErr w:type="spellEnd"/>
      <w:r w:rsidR="008A17A8" w:rsidRPr="00E1247D">
        <w:rPr>
          <w:sz w:val="30"/>
          <w:szCs w:val="30"/>
        </w:rPr>
        <w:t xml:space="preserve"> </w:t>
      </w:r>
      <w:proofErr w:type="spellStart"/>
      <w:r w:rsidR="008A17A8" w:rsidRPr="00E1247D">
        <w:rPr>
          <w:sz w:val="30"/>
          <w:szCs w:val="30"/>
        </w:rPr>
        <w:t>AúR</w:t>
      </w:r>
      <w:proofErr w:type="spellEnd"/>
      <w:r w:rsidR="008A17A8" w:rsidRPr="00E1247D">
        <w:rPr>
          <w:sz w:val="30"/>
          <w:szCs w:val="30"/>
        </w:rPr>
        <w:t xml:space="preserve"> </w:t>
      </w:r>
      <w:proofErr w:type="spellStart"/>
      <w:r w:rsidR="008A17A8" w:rsidRPr="00E1247D">
        <w:rPr>
          <w:sz w:val="30"/>
          <w:szCs w:val="30"/>
        </w:rPr>
        <w:t>Lô¬VeLû</w:t>
      </w:r>
      <w:proofErr w:type="spellEnd"/>
      <w:r w:rsidR="008A17A8" w:rsidRPr="00E1247D">
        <w:rPr>
          <w:sz w:val="30"/>
          <w:szCs w:val="30"/>
        </w:rPr>
        <w:t xml:space="preserve">[f </w:t>
      </w:r>
      <w:proofErr w:type="spellStart"/>
      <w:r w:rsidR="008A17A8" w:rsidRPr="00E1247D">
        <w:rPr>
          <w:sz w:val="30"/>
          <w:szCs w:val="30"/>
        </w:rPr>
        <w:t>ùNn¡È</w:t>
      </w:r>
      <w:r w:rsidR="00980D05" w:rsidRPr="00E1247D">
        <w:rPr>
          <w:sz w:val="30"/>
          <w:szCs w:val="30"/>
        </w:rPr>
        <w:t>Wó</w:t>
      </w:r>
      <w:proofErr w:type="spellEnd"/>
      <w:r w:rsidR="008A17A8" w:rsidRPr="00E1247D">
        <w:rPr>
          <w:sz w:val="30"/>
          <w:szCs w:val="30"/>
        </w:rPr>
        <w:t xml:space="preserve"> </w:t>
      </w:r>
      <w:proofErr w:type="spellStart"/>
      <w:r w:rsidR="008A17A8" w:rsidRPr="00E1247D">
        <w:rPr>
          <w:sz w:val="30"/>
          <w:szCs w:val="30"/>
        </w:rPr>
        <w:t>Gußm</w:t>
      </w:r>
      <w:proofErr w:type="spellEnd"/>
      <w:r w:rsidR="008A17A8" w:rsidRPr="00E1247D">
        <w:rPr>
          <w:sz w:val="30"/>
          <w:szCs w:val="30"/>
        </w:rPr>
        <w:t>,</w:t>
      </w:r>
      <w:r w:rsidR="000A5B36" w:rsidRPr="00E1247D">
        <w:rPr>
          <w:sz w:val="30"/>
          <w:szCs w:val="30"/>
        </w:rPr>
        <w:t xml:space="preserve"> </w:t>
      </w:r>
      <w:r w:rsidR="004D3879" w:rsidRPr="00E1247D">
        <w:rPr>
          <w:sz w:val="30"/>
          <w:szCs w:val="30"/>
        </w:rPr>
        <w:t>¨</w:t>
      </w:r>
      <w:proofErr w:type="spellStart"/>
      <w:r w:rsidR="004D3879" w:rsidRPr="00E1247D">
        <w:rPr>
          <w:sz w:val="30"/>
          <w:szCs w:val="30"/>
        </w:rPr>
        <w:t>ì©jÕd</w:t>
      </w:r>
      <w:proofErr w:type="spellEnd"/>
      <w:r w:rsidR="00980D05" w:rsidRPr="00E1247D">
        <w:rPr>
          <w:sz w:val="30"/>
          <w:szCs w:val="30"/>
        </w:rPr>
        <w:t xml:space="preserve"> </w:t>
      </w:r>
      <w:proofErr w:type="spellStart"/>
      <w:r w:rsidR="004D3879" w:rsidRPr="00E1247D">
        <w:rPr>
          <w:sz w:val="30"/>
          <w:szCs w:val="30"/>
        </w:rPr>
        <w:t>LôhÓm</w:t>
      </w:r>
      <w:proofErr w:type="spellEnd"/>
      <w:r w:rsidR="000A4857" w:rsidRPr="00E1247D">
        <w:rPr>
          <w:sz w:val="30"/>
          <w:szCs w:val="30"/>
        </w:rPr>
        <w:t xml:space="preserve"> </w:t>
      </w:r>
      <w:proofErr w:type="spellStart"/>
      <w:r w:rsidR="004D3879" w:rsidRPr="00E1247D">
        <w:rPr>
          <w:sz w:val="30"/>
          <w:szCs w:val="30"/>
        </w:rPr>
        <w:t>T¥VôL</w:t>
      </w:r>
      <w:proofErr w:type="spellEnd"/>
      <w:r w:rsidR="004D3879" w:rsidRPr="00E1247D">
        <w:rPr>
          <w:sz w:val="30"/>
          <w:szCs w:val="30"/>
        </w:rPr>
        <w:t>,</w:t>
      </w:r>
      <w:r w:rsidR="00EA4A24" w:rsidRPr="00E1247D">
        <w:rPr>
          <w:sz w:val="30"/>
          <w:szCs w:val="30"/>
        </w:rPr>
        <w:t xml:space="preserve"> </w:t>
      </w:r>
      <w:proofErr w:type="spellStart"/>
      <w:r w:rsidR="00056199" w:rsidRPr="00E1247D">
        <w:rPr>
          <w:sz w:val="30"/>
          <w:szCs w:val="30"/>
        </w:rPr>
        <w:t>AYÚûPV</w:t>
      </w:r>
      <w:proofErr w:type="spellEnd"/>
      <w:r w:rsidR="00056199" w:rsidRPr="00E1247D">
        <w:rPr>
          <w:sz w:val="30"/>
          <w:szCs w:val="30"/>
        </w:rPr>
        <w:t xml:space="preserve"> NLX </w:t>
      </w:r>
      <w:proofErr w:type="spellStart"/>
      <w:r w:rsidR="00056199" w:rsidRPr="00E1247D">
        <w:rPr>
          <w:sz w:val="30"/>
          <w:szCs w:val="30"/>
        </w:rPr>
        <w:t>ULjÕYØØs</w:t>
      </w:r>
      <w:proofErr w:type="spellEnd"/>
      <w:r w:rsidR="00056199" w:rsidRPr="00E1247D">
        <w:rPr>
          <w:sz w:val="30"/>
          <w:szCs w:val="30"/>
        </w:rPr>
        <w:t>[ ©</w:t>
      </w:r>
      <w:proofErr w:type="spellStart"/>
      <w:r w:rsidR="00056199" w:rsidRPr="00E1247D">
        <w:rPr>
          <w:sz w:val="30"/>
          <w:szCs w:val="30"/>
        </w:rPr>
        <w:t>WNu</w:t>
      </w:r>
      <w:proofErr w:type="spellEnd"/>
      <w:r w:rsidR="00056199" w:rsidRPr="00E1247D">
        <w:rPr>
          <w:sz w:val="30"/>
          <w:szCs w:val="30"/>
        </w:rPr>
        <w:t>]</w:t>
      </w:r>
      <w:proofErr w:type="spellStart"/>
      <w:r w:rsidR="00056199" w:rsidRPr="00E1247D">
        <w:rPr>
          <w:sz w:val="30"/>
          <w:szCs w:val="30"/>
        </w:rPr>
        <w:t>Uô</w:t>
      </w:r>
      <w:proofErr w:type="spellEnd"/>
      <w:r w:rsidR="00056199" w:rsidRPr="00E1247D">
        <w:rPr>
          <w:sz w:val="30"/>
          <w:szCs w:val="30"/>
        </w:rPr>
        <w:t xml:space="preserve">]Õ </w:t>
      </w:r>
      <w:proofErr w:type="spellStart"/>
      <w:r w:rsidR="00056199" w:rsidRPr="00E1247D">
        <w:rPr>
          <w:sz w:val="30"/>
          <w:szCs w:val="30"/>
        </w:rPr>
        <w:t>CkRj</w:t>
      </w:r>
      <w:proofErr w:type="spellEnd"/>
      <w:r w:rsidR="00056199" w:rsidRPr="00E1247D">
        <w:rPr>
          <w:sz w:val="30"/>
          <w:szCs w:val="30"/>
        </w:rPr>
        <w:t xml:space="preserve"> </w:t>
      </w:r>
      <w:proofErr w:type="spellStart"/>
      <w:r w:rsidR="00056199" w:rsidRPr="00E1247D">
        <w:rPr>
          <w:sz w:val="30"/>
          <w:szCs w:val="30"/>
        </w:rPr>
        <w:t>RÏ§Vt</w:t>
      </w:r>
      <w:proofErr w:type="spellEnd"/>
      <w:r w:rsidR="00056199" w:rsidRPr="00E1247D">
        <w:rPr>
          <w:sz w:val="30"/>
          <w:szCs w:val="30"/>
        </w:rPr>
        <w:t xml:space="preserve">\ </w:t>
      </w:r>
      <w:proofErr w:type="spellStart"/>
      <w:r w:rsidR="00056199" w:rsidRPr="00E1247D">
        <w:rPr>
          <w:sz w:val="30"/>
          <w:szCs w:val="30"/>
        </w:rPr>
        <w:t>HûZ</w:t>
      </w:r>
      <w:proofErr w:type="spellEnd"/>
      <w:r w:rsidR="00056199" w:rsidRPr="00E1247D">
        <w:rPr>
          <w:sz w:val="30"/>
          <w:szCs w:val="30"/>
        </w:rPr>
        <w:t xml:space="preserve"> </w:t>
      </w:r>
      <w:proofErr w:type="spellStart"/>
      <w:r w:rsidR="00056199" w:rsidRPr="00E1247D">
        <w:rPr>
          <w:sz w:val="30"/>
          <w:szCs w:val="30"/>
        </w:rPr>
        <w:t>STûW</w:t>
      </w:r>
      <w:proofErr w:type="spellEnd"/>
      <w:r w:rsidR="00056199" w:rsidRPr="00E1247D">
        <w:rPr>
          <w:sz w:val="30"/>
          <w:szCs w:val="30"/>
        </w:rPr>
        <w:t xml:space="preserve"> </w:t>
      </w:r>
      <w:proofErr w:type="spellStart"/>
      <w:r w:rsidR="00056199" w:rsidRPr="00E1247D">
        <w:rPr>
          <w:sz w:val="30"/>
          <w:szCs w:val="30"/>
        </w:rPr>
        <w:t>Cu±W®p</w:t>
      </w:r>
      <w:proofErr w:type="spellEnd"/>
      <w:r w:rsidR="00056199" w:rsidRPr="00E1247D">
        <w:rPr>
          <w:sz w:val="30"/>
          <w:szCs w:val="30"/>
        </w:rPr>
        <w:t xml:space="preserve"> </w:t>
      </w:r>
      <w:proofErr w:type="spellStart"/>
      <w:r w:rsidR="00056199" w:rsidRPr="00E1247D">
        <w:rPr>
          <w:sz w:val="30"/>
          <w:szCs w:val="30"/>
        </w:rPr>
        <w:t>A©ú`Lm</w:t>
      </w:r>
      <w:proofErr w:type="spellEnd"/>
      <w:r w:rsidR="00056199" w:rsidRPr="00E1247D">
        <w:rPr>
          <w:sz w:val="30"/>
          <w:szCs w:val="30"/>
        </w:rPr>
        <w:t xml:space="preserve"> </w:t>
      </w:r>
      <w:proofErr w:type="spellStart"/>
      <w:r w:rsidR="00056199" w:rsidRPr="00E1247D">
        <w:rPr>
          <w:sz w:val="30"/>
          <w:szCs w:val="30"/>
        </w:rPr>
        <w:t>TiÔYRôL</w:t>
      </w:r>
      <w:proofErr w:type="spellEnd"/>
      <w:r w:rsidR="00056199" w:rsidRPr="00E1247D">
        <w:rPr>
          <w:sz w:val="30"/>
          <w:szCs w:val="30"/>
        </w:rPr>
        <w:t xml:space="preserve">; </w:t>
      </w:r>
      <w:proofErr w:type="spellStart"/>
      <w:r w:rsidR="00AF2DBB" w:rsidRPr="00E1247D">
        <w:rPr>
          <w:sz w:val="30"/>
          <w:szCs w:val="30"/>
        </w:rPr>
        <w:t>AY</w:t>
      </w:r>
      <w:r w:rsidR="00980D05" w:rsidRPr="00E1247D">
        <w:rPr>
          <w:sz w:val="30"/>
          <w:szCs w:val="30"/>
        </w:rPr>
        <w:t>Wó</w:t>
      </w:r>
      <w:proofErr w:type="spellEnd"/>
      <w:r w:rsidR="00AF2DBB" w:rsidRPr="00E1247D">
        <w:rPr>
          <w:sz w:val="30"/>
          <w:szCs w:val="30"/>
        </w:rPr>
        <w:t xml:space="preserve"> </w:t>
      </w:r>
      <w:proofErr w:type="spellStart"/>
      <w:r w:rsidR="00AF2DBB" w:rsidRPr="00E1247D">
        <w:rPr>
          <w:sz w:val="30"/>
          <w:szCs w:val="30"/>
        </w:rPr>
        <w:t>úStßm</w:t>
      </w:r>
      <w:proofErr w:type="spellEnd"/>
      <w:r w:rsidR="00AF2DBB" w:rsidRPr="00E1247D">
        <w:rPr>
          <w:sz w:val="30"/>
          <w:szCs w:val="30"/>
        </w:rPr>
        <w:t xml:space="preserve"> </w:t>
      </w:r>
      <w:proofErr w:type="spellStart"/>
      <w:r w:rsidR="00AF2DBB" w:rsidRPr="00E1247D">
        <w:rPr>
          <w:sz w:val="30"/>
          <w:szCs w:val="30"/>
        </w:rPr>
        <w:t>Cußm</w:t>
      </w:r>
      <w:proofErr w:type="spellEnd"/>
      <w:r w:rsidR="00AF2DBB" w:rsidRPr="00E1247D">
        <w:rPr>
          <w:sz w:val="30"/>
          <w:szCs w:val="30"/>
        </w:rPr>
        <w:t xml:space="preserve"> </w:t>
      </w:r>
      <w:proofErr w:type="spellStart"/>
      <w:r w:rsidR="00AF2DBB" w:rsidRPr="00E1247D">
        <w:rPr>
          <w:sz w:val="30"/>
          <w:szCs w:val="30"/>
        </w:rPr>
        <w:t>Gußm</w:t>
      </w:r>
      <w:proofErr w:type="spellEnd"/>
      <w:r w:rsidR="00AF2DBB" w:rsidRPr="00E1247D">
        <w:rPr>
          <w:sz w:val="30"/>
          <w:szCs w:val="30"/>
        </w:rPr>
        <w:t xml:space="preserve"> </w:t>
      </w:r>
      <w:proofErr w:type="spellStart"/>
      <w:r w:rsidR="00AF2DBB" w:rsidRPr="00E1247D">
        <w:rPr>
          <w:sz w:val="30"/>
          <w:szCs w:val="30"/>
        </w:rPr>
        <w:t>Uô</w:t>
      </w:r>
      <w:proofErr w:type="spellEnd"/>
      <w:r w:rsidR="00AF2DBB" w:rsidRPr="00E1247D">
        <w:rPr>
          <w:sz w:val="30"/>
          <w:szCs w:val="30"/>
        </w:rPr>
        <w:t>\</w:t>
      </w:r>
      <w:proofErr w:type="spellStart"/>
      <w:r w:rsidR="00AF2DBB" w:rsidRPr="00E1247D">
        <w:rPr>
          <w:sz w:val="30"/>
          <w:szCs w:val="30"/>
        </w:rPr>
        <w:t>ôR</w:t>
      </w:r>
      <w:proofErr w:type="spellEnd"/>
      <w:r w:rsidR="000A4857" w:rsidRPr="00E1247D">
        <w:rPr>
          <w:sz w:val="30"/>
          <w:szCs w:val="30"/>
        </w:rPr>
        <w:t xml:space="preserve"> </w:t>
      </w:r>
      <w:proofErr w:type="spellStart"/>
      <w:r w:rsidR="00AF2DBB" w:rsidRPr="00E1247D">
        <w:rPr>
          <w:sz w:val="30"/>
          <w:szCs w:val="30"/>
        </w:rPr>
        <w:t>YWô«Úd</w:t>
      </w:r>
      <w:proofErr w:type="spellEnd"/>
      <w:r w:rsidR="00AF2DBB" w:rsidRPr="00E1247D">
        <w:rPr>
          <w:sz w:val="30"/>
          <w:szCs w:val="30"/>
        </w:rPr>
        <w:t>¡\</w:t>
      </w:r>
      <w:proofErr w:type="spellStart"/>
      <w:r w:rsidR="00AF2DBB" w:rsidRPr="00E1247D">
        <w:rPr>
          <w:sz w:val="30"/>
          <w:szCs w:val="30"/>
        </w:rPr>
        <w:t>ô</w:t>
      </w:r>
      <w:r w:rsidR="00980D05" w:rsidRPr="00E1247D">
        <w:rPr>
          <w:sz w:val="30"/>
          <w:szCs w:val="30"/>
        </w:rPr>
        <w:t>Wó</w:t>
      </w:r>
      <w:proofErr w:type="spellEnd"/>
      <w:r w:rsidR="00AF2DBB" w:rsidRPr="00E1247D">
        <w:rPr>
          <w:sz w:val="30"/>
          <w:szCs w:val="30"/>
        </w:rPr>
        <w:t>.</w:t>
      </w:r>
    </w:p>
    <w:p w14:paraId="7C1FBE41" w14:textId="77777777" w:rsidR="00AF2DBB" w:rsidRPr="00E1247D" w:rsidRDefault="00AB04F0" w:rsidP="00433639">
      <w:pPr>
        <w:ind w:firstLine="567"/>
        <w:rPr>
          <w:sz w:val="30"/>
          <w:szCs w:val="30"/>
        </w:rPr>
      </w:pPr>
      <w:r w:rsidRPr="00E1247D">
        <w:rPr>
          <w:sz w:val="30"/>
          <w:szCs w:val="30"/>
        </w:rPr>
        <w:t>58.</w:t>
      </w:r>
      <w:r w:rsidR="000A4857" w:rsidRPr="00E1247D">
        <w:rPr>
          <w:sz w:val="30"/>
          <w:szCs w:val="30"/>
        </w:rPr>
        <w:t xml:space="preserve"> </w:t>
      </w:r>
      <w:proofErr w:type="spellStart"/>
      <w:r w:rsidR="00575BDA" w:rsidRPr="00E1247D">
        <w:rPr>
          <w:sz w:val="30"/>
          <w:szCs w:val="30"/>
        </w:rPr>
        <w:t>LojRôúY</w:t>
      </w:r>
      <w:proofErr w:type="spellEnd"/>
      <w:r w:rsidR="00575BDA" w:rsidRPr="00E1247D">
        <w:rPr>
          <w:sz w:val="30"/>
          <w:szCs w:val="30"/>
        </w:rPr>
        <w:t xml:space="preserve">, </w:t>
      </w:r>
      <w:proofErr w:type="spellStart"/>
      <w:r w:rsidR="00575BDA" w:rsidRPr="00E1247D">
        <w:rPr>
          <w:sz w:val="30"/>
          <w:szCs w:val="30"/>
        </w:rPr>
        <w:t>GeLs</w:t>
      </w:r>
      <w:proofErr w:type="spellEnd"/>
      <w:r w:rsidR="00575BDA" w:rsidRPr="00E1247D">
        <w:rPr>
          <w:sz w:val="30"/>
          <w:szCs w:val="30"/>
        </w:rPr>
        <w:t xml:space="preserve"> </w:t>
      </w:r>
      <w:proofErr w:type="spellStart"/>
      <w:proofErr w:type="gramStart"/>
      <w:r w:rsidR="00575BDA" w:rsidRPr="00E1247D">
        <w:rPr>
          <w:sz w:val="30"/>
          <w:szCs w:val="30"/>
        </w:rPr>
        <w:t>TôYeLû</w:t>
      </w:r>
      <w:proofErr w:type="spellEnd"/>
      <w:r w:rsidR="00575BDA" w:rsidRPr="00E1247D">
        <w:rPr>
          <w:sz w:val="30"/>
          <w:szCs w:val="30"/>
        </w:rPr>
        <w:t>[</w:t>
      </w:r>
      <w:proofErr w:type="gramEnd"/>
      <w:r w:rsidR="00575BDA" w:rsidRPr="00E1247D">
        <w:rPr>
          <w:sz w:val="30"/>
          <w:szCs w:val="30"/>
        </w:rPr>
        <w:t xml:space="preserve"> </w:t>
      </w:r>
      <w:proofErr w:type="spellStart"/>
      <w:r w:rsidR="00575BDA" w:rsidRPr="00E1247D">
        <w:rPr>
          <w:sz w:val="30"/>
          <w:szCs w:val="30"/>
        </w:rPr>
        <w:t>GeLÞdÏ</w:t>
      </w:r>
      <w:proofErr w:type="spellEnd"/>
      <w:r w:rsidR="00575BDA" w:rsidRPr="00E1247D">
        <w:rPr>
          <w:sz w:val="30"/>
          <w:szCs w:val="30"/>
        </w:rPr>
        <w:t xml:space="preserve"> Uu²jRÚÞm, </w:t>
      </w:r>
      <w:proofErr w:type="spellStart"/>
      <w:r w:rsidR="001D56D2" w:rsidRPr="00E1247D">
        <w:rPr>
          <w:sz w:val="30"/>
          <w:szCs w:val="30"/>
        </w:rPr>
        <w:t>EmØûPV</w:t>
      </w:r>
      <w:proofErr w:type="spellEnd"/>
      <w:r w:rsidR="001D56D2" w:rsidRPr="00E1247D">
        <w:rPr>
          <w:sz w:val="30"/>
          <w:szCs w:val="30"/>
        </w:rPr>
        <w:t xml:space="preserve"> </w:t>
      </w:r>
      <w:proofErr w:type="spellStart"/>
      <w:r w:rsidR="001D56D2" w:rsidRPr="00E1247D">
        <w:rPr>
          <w:sz w:val="30"/>
          <w:szCs w:val="30"/>
        </w:rPr>
        <w:t>F¯VdLôW</w:t>
      </w:r>
      <w:r w:rsidR="00980D05" w:rsidRPr="00E1247D">
        <w:rPr>
          <w:sz w:val="30"/>
          <w:szCs w:val="30"/>
        </w:rPr>
        <w:t>Wó</w:t>
      </w:r>
      <w:r w:rsidR="001D56D2" w:rsidRPr="00E1247D">
        <w:rPr>
          <w:sz w:val="30"/>
          <w:szCs w:val="30"/>
        </w:rPr>
        <w:t>L</w:t>
      </w:r>
      <w:proofErr w:type="spellEnd"/>
      <w:r w:rsidR="001D56D2" w:rsidRPr="00E1247D">
        <w:rPr>
          <w:sz w:val="30"/>
          <w:szCs w:val="30"/>
        </w:rPr>
        <w:t>[</w:t>
      </w:r>
      <w:proofErr w:type="spellStart"/>
      <w:r w:rsidR="001D56D2" w:rsidRPr="00E1247D">
        <w:rPr>
          <w:sz w:val="30"/>
          <w:szCs w:val="30"/>
        </w:rPr>
        <w:t>ôL</w:t>
      </w:r>
      <w:proofErr w:type="spellEnd"/>
      <w:r w:rsidR="001D56D2" w:rsidRPr="00E1247D">
        <w:rPr>
          <w:sz w:val="30"/>
          <w:szCs w:val="30"/>
        </w:rPr>
        <w:t xml:space="preserve"> </w:t>
      </w:r>
      <w:proofErr w:type="spellStart"/>
      <w:r w:rsidR="001D56D2" w:rsidRPr="00E1247D">
        <w:rPr>
          <w:sz w:val="30"/>
          <w:szCs w:val="30"/>
        </w:rPr>
        <w:t>CÚdL</w:t>
      </w:r>
      <w:proofErr w:type="spellEnd"/>
      <w:r w:rsidR="001D56D2" w:rsidRPr="00E1247D">
        <w:rPr>
          <w:sz w:val="30"/>
          <w:szCs w:val="30"/>
        </w:rPr>
        <w:t xml:space="preserve"> </w:t>
      </w:r>
      <w:proofErr w:type="spellStart"/>
      <w:r w:rsidR="001D56D2" w:rsidRPr="00E1247D">
        <w:rPr>
          <w:sz w:val="30"/>
          <w:szCs w:val="30"/>
        </w:rPr>
        <w:t>GeLÞdÏ</w:t>
      </w:r>
      <w:proofErr w:type="spellEnd"/>
      <w:r w:rsidR="001D56D2" w:rsidRPr="00E1247D">
        <w:rPr>
          <w:sz w:val="30"/>
          <w:szCs w:val="30"/>
        </w:rPr>
        <w:t xml:space="preserve"> ER®</w:t>
      </w:r>
      <w:r w:rsidR="00980D05" w:rsidRPr="00E1247D">
        <w:rPr>
          <w:sz w:val="30"/>
          <w:szCs w:val="30"/>
        </w:rPr>
        <w:t xml:space="preserve"> </w:t>
      </w:r>
      <w:r w:rsidR="001D56D2" w:rsidRPr="00E1247D">
        <w:rPr>
          <w:sz w:val="30"/>
          <w:szCs w:val="30"/>
        </w:rPr>
        <w:t>×¬</w:t>
      </w:r>
      <w:proofErr w:type="spellStart"/>
      <w:r w:rsidR="001D56D2" w:rsidRPr="00E1247D">
        <w:rPr>
          <w:sz w:val="30"/>
          <w:szCs w:val="30"/>
        </w:rPr>
        <w:t>kRÚÞm</w:t>
      </w:r>
      <w:proofErr w:type="spellEnd"/>
      <w:r w:rsidR="001D56D2" w:rsidRPr="00E1247D">
        <w:rPr>
          <w:sz w:val="30"/>
          <w:szCs w:val="30"/>
        </w:rPr>
        <w:t xml:space="preserve">. </w:t>
      </w:r>
      <w:proofErr w:type="spellStart"/>
      <w:r w:rsidR="00CB5514" w:rsidRPr="00E1247D">
        <w:rPr>
          <w:sz w:val="30"/>
          <w:szCs w:val="30"/>
        </w:rPr>
        <w:t>CkR</w:t>
      </w:r>
      <w:proofErr w:type="spellEnd"/>
      <w:r w:rsidR="00CB5514" w:rsidRPr="00E1247D">
        <w:rPr>
          <w:sz w:val="30"/>
          <w:szCs w:val="30"/>
        </w:rPr>
        <w:t xml:space="preserve"> _]</w:t>
      </w:r>
      <w:proofErr w:type="spellStart"/>
      <w:r w:rsidR="00CB5514" w:rsidRPr="00E1247D">
        <w:rPr>
          <w:sz w:val="30"/>
          <w:szCs w:val="30"/>
        </w:rPr>
        <w:t>eLû</w:t>
      </w:r>
      <w:proofErr w:type="spellEnd"/>
      <w:r w:rsidR="00CB5514" w:rsidRPr="00E1247D">
        <w:rPr>
          <w:sz w:val="30"/>
          <w:szCs w:val="30"/>
        </w:rPr>
        <w:t xml:space="preserve">[ </w:t>
      </w:r>
      <w:proofErr w:type="spellStart"/>
      <w:r w:rsidR="00CB5514" w:rsidRPr="00E1247D">
        <w:rPr>
          <w:sz w:val="30"/>
          <w:szCs w:val="30"/>
        </w:rPr>
        <w:t>Bº</w:t>
      </w:r>
      <w:r w:rsidR="00980D05" w:rsidRPr="00E1247D">
        <w:rPr>
          <w:sz w:val="30"/>
          <w:szCs w:val="30"/>
        </w:rPr>
        <w:t>Wó</w:t>
      </w:r>
      <w:r w:rsidR="00CB5514" w:rsidRPr="00E1247D">
        <w:rPr>
          <w:sz w:val="30"/>
          <w:szCs w:val="30"/>
        </w:rPr>
        <w:t>Y§jÕ</w:t>
      </w:r>
      <w:proofErr w:type="spellEnd"/>
      <w:r w:rsidR="00CB5514" w:rsidRPr="00E1247D">
        <w:rPr>
          <w:sz w:val="30"/>
          <w:szCs w:val="30"/>
        </w:rPr>
        <w:t xml:space="preserve">, </w:t>
      </w:r>
      <w:proofErr w:type="spellStart"/>
      <w:r w:rsidR="00502947" w:rsidRPr="00E1247D">
        <w:rPr>
          <w:sz w:val="30"/>
          <w:szCs w:val="30"/>
        </w:rPr>
        <w:t>AYoLû</w:t>
      </w:r>
      <w:proofErr w:type="spellEnd"/>
      <w:r w:rsidR="00502947" w:rsidRPr="00E1247D">
        <w:rPr>
          <w:sz w:val="30"/>
          <w:szCs w:val="30"/>
        </w:rPr>
        <w:t xml:space="preserve">[ </w:t>
      </w:r>
      <w:proofErr w:type="spellStart"/>
      <w:r w:rsidR="00502947" w:rsidRPr="00E1247D">
        <w:rPr>
          <w:sz w:val="30"/>
          <w:szCs w:val="30"/>
        </w:rPr>
        <w:t>RôrûUÙs</w:t>
      </w:r>
      <w:proofErr w:type="spellEnd"/>
      <w:r w:rsidR="00502947" w:rsidRPr="00E1247D">
        <w:rPr>
          <w:sz w:val="30"/>
          <w:szCs w:val="30"/>
        </w:rPr>
        <w:t xml:space="preserve">[ </w:t>
      </w:r>
      <w:proofErr w:type="spellStart"/>
      <w:r w:rsidR="00502947" w:rsidRPr="00E1247D">
        <w:rPr>
          <w:sz w:val="30"/>
          <w:szCs w:val="30"/>
        </w:rPr>
        <w:t>CÚRVm</w:t>
      </w:r>
      <w:proofErr w:type="spellEnd"/>
      <w:r w:rsidR="00502947" w:rsidRPr="00E1247D">
        <w:rPr>
          <w:sz w:val="30"/>
          <w:szCs w:val="30"/>
        </w:rPr>
        <w:t xml:space="preserve"> Es[</w:t>
      </w:r>
      <w:proofErr w:type="spellStart"/>
      <w:r w:rsidR="00502947" w:rsidRPr="00E1247D">
        <w:rPr>
          <w:sz w:val="30"/>
          <w:szCs w:val="30"/>
        </w:rPr>
        <w:t>Y</w:t>
      </w:r>
      <w:r w:rsidR="00980D05" w:rsidRPr="00E1247D">
        <w:rPr>
          <w:sz w:val="30"/>
          <w:szCs w:val="30"/>
        </w:rPr>
        <w:t>Wó</w:t>
      </w:r>
      <w:r w:rsidR="00502947" w:rsidRPr="00E1247D">
        <w:rPr>
          <w:sz w:val="30"/>
          <w:szCs w:val="30"/>
        </w:rPr>
        <w:t>L</w:t>
      </w:r>
      <w:proofErr w:type="spellEnd"/>
      <w:r w:rsidR="00502947" w:rsidRPr="00E1247D">
        <w:rPr>
          <w:sz w:val="30"/>
          <w:szCs w:val="30"/>
        </w:rPr>
        <w:t>[</w:t>
      </w:r>
      <w:proofErr w:type="spellStart"/>
      <w:r w:rsidR="00502947" w:rsidRPr="00E1247D">
        <w:rPr>
          <w:sz w:val="30"/>
          <w:szCs w:val="30"/>
        </w:rPr>
        <w:t>ôL</w:t>
      </w:r>
      <w:proofErr w:type="spellEnd"/>
      <w:r w:rsidR="00502947" w:rsidRPr="00E1247D">
        <w:rPr>
          <w:sz w:val="30"/>
          <w:szCs w:val="30"/>
        </w:rPr>
        <w:t xml:space="preserve">, </w:t>
      </w:r>
      <w:proofErr w:type="spellStart"/>
      <w:r w:rsidR="00027962" w:rsidRPr="00E1247D">
        <w:rPr>
          <w:sz w:val="30"/>
          <w:szCs w:val="30"/>
        </w:rPr>
        <w:t>Ñ®úN`jûR</w:t>
      </w:r>
      <w:proofErr w:type="spellEnd"/>
      <w:r w:rsidR="00027962" w:rsidRPr="00E1247D">
        <w:rPr>
          <w:sz w:val="30"/>
          <w:szCs w:val="30"/>
        </w:rPr>
        <w:t xml:space="preserve"> </w:t>
      </w:r>
      <w:proofErr w:type="spellStart"/>
      <w:r w:rsidR="00027962" w:rsidRPr="00E1247D">
        <w:rPr>
          <w:sz w:val="30"/>
          <w:szCs w:val="30"/>
        </w:rPr>
        <w:t>Htßd</w:t>
      </w:r>
      <w:proofErr w:type="spellEnd"/>
      <w:r w:rsidR="00980D05" w:rsidRPr="00E1247D">
        <w:rPr>
          <w:sz w:val="30"/>
          <w:szCs w:val="30"/>
        </w:rPr>
        <w:t xml:space="preserve"> </w:t>
      </w:r>
      <w:proofErr w:type="spellStart"/>
      <w:r w:rsidR="00027962" w:rsidRPr="00E1247D">
        <w:rPr>
          <w:sz w:val="30"/>
          <w:szCs w:val="30"/>
        </w:rPr>
        <w:t>ùLôsTY</w:t>
      </w:r>
      <w:r w:rsidR="00980D05" w:rsidRPr="00E1247D">
        <w:rPr>
          <w:sz w:val="30"/>
          <w:szCs w:val="30"/>
        </w:rPr>
        <w:t>Wó</w:t>
      </w:r>
      <w:r w:rsidR="00027962" w:rsidRPr="00E1247D">
        <w:rPr>
          <w:sz w:val="30"/>
          <w:szCs w:val="30"/>
        </w:rPr>
        <w:t>L</w:t>
      </w:r>
      <w:proofErr w:type="spellEnd"/>
      <w:r w:rsidR="00027962" w:rsidRPr="00E1247D">
        <w:rPr>
          <w:sz w:val="30"/>
          <w:szCs w:val="30"/>
        </w:rPr>
        <w:t>[</w:t>
      </w:r>
      <w:proofErr w:type="spellStart"/>
      <w:r w:rsidR="00027962" w:rsidRPr="00E1247D">
        <w:rPr>
          <w:sz w:val="30"/>
          <w:szCs w:val="30"/>
        </w:rPr>
        <w:t>ôL</w:t>
      </w:r>
      <w:proofErr w:type="spellEnd"/>
      <w:r w:rsidR="00502947" w:rsidRPr="00E1247D">
        <w:rPr>
          <w:sz w:val="30"/>
          <w:szCs w:val="30"/>
        </w:rPr>
        <w:t xml:space="preserve"> </w:t>
      </w:r>
      <w:proofErr w:type="spellStart"/>
      <w:r w:rsidR="00502947" w:rsidRPr="00E1247D">
        <w:rPr>
          <w:sz w:val="30"/>
          <w:szCs w:val="30"/>
        </w:rPr>
        <w:t>Bd</w:t>
      </w:r>
      <w:r w:rsidR="00027962" w:rsidRPr="00E1247D">
        <w:rPr>
          <w:sz w:val="30"/>
          <w:szCs w:val="30"/>
        </w:rPr>
        <w:t>Ïm</w:t>
      </w:r>
      <w:proofErr w:type="spellEnd"/>
      <w:r w:rsidR="00027962" w:rsidRPr="00E1247D">
        <w:rPr>
          <w:sz w:val="30"/>
          <w:szCs w:val="30"/>
        </w:rPr>
        <w:t xml:space="preserve">. </w:t>
      </w:r>
      <w:proofErr w:type="spellStart"/>
      <w:r w:rsidR="00027962" w:rsidRPr="00E1247D">
        <w:rPr>
          <w:sz w:val="30"/>
          <w:szCs w:val="30"/>
        </w:rPr>
        <w:t>SôeLs</w:t>
      </w:r>
      <w:proofErr w:type="spellEnd"/>
      <w:r w:rsidR="00027962" w:rsidRPr="00E1247D">
        <w:rPr>
          <w:sz w:val="30"/>
          <w:szCs w:val="30"/>
        </w:rPr>
        <w:t xml:space="preserve"> </w:t>
      </w:r>
      <w:proofErr w:type="spellStart"/>
      <w:r w:rsidR="00027962" w:rsidRPr="00E1247D">
        <w:rPr>
          <w:sz w:val="30"/>
          <w:szCs w:val="30"/>
        </w:rPr>
        <w:t>CûR</w:t>
      </w:r>
      <w:proofErr w:type="spellEnd"/>
      <w:r w:rsidR="00027962" w:rsidRPr="00E1247D">
        <w:rPr>
          <w:sz w:val="30"/>
          <w:szCs w:val="30"/>
        </w:rPr>
        <w:t xml:space="preserve"> EUÕ </w:t>
      </w:r>
      <w:proofErr w:type="spellStart"/>
      <w:r w:rsidR="005824FF" w:rsidRPr="00E1247D">
        <w:rPr>
          <w:sz w:val="30"/>
          <w:szCs w:val="30"/>
        </w:rPr>
        <w:t>úSN</w:t>
      </w:r>
      <w:proofErr w:type="spellEnd"/>
      <w:r w:rsidR="005824FF" w:rsidRPr="00E1247D">
        <w:rPr>
          <w:sz w:val="30"/>
          <w:szCs w:val="30"/>
        </w:rPr>
        <w:t xml:space="preserve"> </w:t>
      </w:r>
      <w:proofErr w:type="spellStart"/>
      <w:proofErr w:type="gramStart"/>
      <w:r w:rsidR="005824FF" w:rsidRPr="00E1247D">
        <w:rPr>
          <w:sz w:val="30"/>
          <w:szCs w:val="30"/>
        </w:rPr>
        <w:t>ÏUôW</w:t>
      </w:r>
      <w:proofErr w:type="spellEnd"/>
      <w:r w:rsidR="005824FF" w:rsidRPr="00E1247D">
        <w:rPr>
          <w:sz w:val="30"/>
          <w:szCs w:val="30"/>
        </w:rPr>
        <w:t>]</w:t>
      </w:r>
      <w:proofErr w:type="spellStart"/>
      <w:r w:rsidR="005824FF" w:rsidRPr="00E1247D">
        <w:rPr>
          <w:sz w:val="30"/>
          <w:szCs w:val="30"/>
        </w:rPr>
        <w:t>ô</w:t>
      </w:r>
      <w:proofErr w:type="gramEnd"/>
      <w:r w:rsidR="005824FF" w:rsidRPr="00E1247D">
        <w:rPr>
          <w:sz w:val="30"/>
          <w:szCs w:val="30"/>
        </w:rPr>
        <w:t>¡V</w:t>
      </w:r>
      <w:proofErr w:type="spellEnd"/>
      <w:r w:rsidR="005824FF" w:rsidRPr="00E1247D">
        <w:rPr>
          <w:sz w:val="30"/>
          <w:szCs w:val="30"/>
        </w:rPr>
        <w:t xml:space="preserve"> </w:t>
      </w:r>
      <w:proofErr w:type="spellStart"/>
      <w:r w:rsidR="005824FF" w:rsidRPr="00E1247D">
        <w:rPr>
          <w:sz w:val="30"/>
          <w:szCs w:val="30"/>
        </w:rPr>
        <w:lastRenderedPageBreak/>
        <w:t>CúVÑ®u</w:t>
      </w:r>
      <w:proofErr w:type="spellEnd"/>
      <w:r w:rsidR="005824FF" w:rsidRPr="00E1247D">
        <w:rPr>
          <w:sz w:val="30"/>
          <w:szCs w:val="30"/>
        </w:rPr>
        <w:t xml:space="preserve"> </w:t>
      </w:r>
      <w:proofErr w:type="spellStart"/>
      <w:r w:rsidR="005824FF" w:rsidRPr="00E1247D">
        <w:rPr>
          <w:sz w:val="30"/>
          <w:szCs w:val="30"/>
        </w:rPr>
        <w:t>SôUj§p</w:t>
      </w:r>
      <w:proofErr w:type="spellEnd"/>
      <w:r w:rsidR="005824FF" w:rsidRPr="00E1247D">
        <w:rPr>
          <w:sz w:val="30"/>
          <w:szCs w:val="30"/>
        </w:rPr>
        <w:t xml:space="preserve"> </w:t>
      </w:r>
      <w:proofErr w:type="spellStart"/>
      <w:r w:rsidR="005824FF" w:rsidRPr="00E1247D">
        <w:rPr>
          <w:sz w:val="30"/>
          <w:szCs w:val="30"/>
        </w:rPr>
        <w:t>úYi¥d</w:t>
      </w:r>
      <w:proofErr w:type="spellEnd"/>
      <w:r w:rsidR="00980D05" w:rsidRPr="00E1247D">
        <w:rPr>
          <w:sz w:val="30"/>
          <w:szCs w:val="30"/>
        </w:rPr>
        <w:t xml:space="preserve"> </w:t>
      </w:r>
      <w:proofErr w:type="spellStart"/>
      <w:r w:rsidR="005824FF" w:rsidRPr="00E1247D">
        <w:rPr>
          <w:sz w:val="30"/>
          <w:szCs w:val="30"/>
        </w:rPr>
        <w:t>ùLôs¡ú</w:t>
      </w:r>
      <w:proofErr w:type="spellEnd"/>
      <w:r w:rsidR="005824FF" w:rsidRPr="00E1247D">
        <w:rPr>
          <w:sz w:val="30"/>
          <w:szCs w:val="30"/>
        </w:rPr>
        <w:t>\</w:t>
      </w:r>
      <w:proofErr w:type="spellStart"/>
      <w:r w:rsidR="005824FF" w:rsidRPr="00E1247D">
        <w:rPr>
          <w:sz w:val="30"/>
          <w:szCs w:val="30"/>
        </w:rPr>
        <w:t>ôm</w:t>
      </w:r>
      <w:proofErr w:type="spellEnd"/>
      <w:r w:rsidR="005824FF" w:rsidRPr="00E1247D">
        <w:rPr>
          <w:sz w:val="30"/>
          <w:szCs w:val="30"/>
        </w:rPr>
        <w:t xml:space="preserve">. </w:t>
      </w:r>
      <w:proofErr w:type="spellStart"/>
      <w:r w:rsidR="005824FF" w:rsidRPr="00E1247D">
        <w:rPr>
          <w:sz w:val="30"/>
          <w:szCs w:val="30"/>
        </w:rPr>
        <w:t>BùUu</w:t>
      </w:r>
      <w:proofErr w:type="spellEnd"/>
      <w:r w:rsidR="005824FF" w:rsidRPr="00E1247D">
        <w:rPr>
          <w:sz w:val="30"/>
          <w:szCs w:val="30"/>
        </w:rPr>
        <w:t>.</w:t>
      </w:r>
    </w:p>
    <w:p w14:paraId="68D2C264" w14:textId="77777777" w:rsidR="005824FF" w:rsidRPr="00E1247D" w:rsidRDefault="00FC6173" w:rsidP="00433639">
      <w:pPr>
        <w:ind w:firstLine="567"/>
        <w:rPr>
          <w:sz w:val="30"/>
          <w:szCs w:val="30"/>
        </w:rPr>
      </w:pPr>
      <w:r w:rsidRPr="00E1247D">
        <w:rPr>
          <w:sz w:val="30"/>
          <w:szCs w:val="30"/>
        </w:rPr>
        <w:t xml:space="preserve">JÚ </w:t>
      </w:r>
      <w:proofErr w:type="spellStart"/>
      <w:r w:rsidRPr="00E1247D">
        <w:rPr>
          <w:sz w:val="30"/>
          <w:szCs w:val="30"/>
        </w:rPr>
        <w:t>NúLôR</w:t>
      </w:r>
      <w:proofErr w:type="spellEnd"/>
      <w:r w:rsidRPr="00E1247D">
        <w:rPr>
          <w:sz w:val="30"/>
          <w:szCs w:val="30"/>
        </w:rPr>
        <w:t xml:space="preserve">¬ </w:t>
      </w:r>
      <w:proofErr w:type="spellStart"/>
      <w:r w:rsidRPr="00E1247D">
        <w:rPr>
          <w:sz w:val="30"/>
          <w:szCs w:val="30"/>
        </w:rPr>
        <w:t>úYß</w:t>
      </w:r>
      <w:proofErr w:type="spellEnd"/>
      <w:r w:rsidRPr="00E1247D">
        <w:rPr>
          <w:sz w:val="30"/>
          <w:szCs w:val="30"/>
        </w:rPr>
        <w:t xml:space="preserve"> </w:t>
      </w:r>
      <w:proofErr w:type="spellStart"/>
      <w:r w:rsidRPr="00E1247D">
        <w:rPr>
          <w:sz w:val="30"/>
          <w:szCs w:val="30"/>
        </w:rPr>
        <w:t>Tôû</w:t>
      </w:r>
      <w:proofErr w:type="spellEnd"/>
      <w:r w:rsidRPr="00E1247D">
        <w:rPr>
          <w:sz w:val="30"/>
          <w:szCs w:val="30"/>
        </w:rPr>
        <w:t xml:space="preserve">`«p </w:t>
      </w:r>
      <w:proofErr w:type="spellStart"/>
      <w:r w:rsidRPr="00E1247D">
        <w:rPr>
          <w:sz w:val="30"/>
          <w:szCs w:val="30"/>
        </w:rPr>
        <w:t>úTÑ</w:t>
      </w:r>
      <w:proofErr w:type="spellEnd"/>
      <w:r w:rsidRPr="00E1247D">
        <w:rPr>
          <w:sz w:val="30"/>
          <w:szCs w:val="30"/>
        </w:rPr>
        <w:t>¡\</w:t>
      </w:r>
      <w:proofErr w:type="spellStart"/>
      <w:r w:rsidRPr="00E1247D">
        <w:rPr>
          <w:sz w:val="30"/>
          <w:szCs w:val="30"/>
        </w:rPr>
        <w:t>ô</w:t>
      </w:r>
      <w:r w:rsidR="00980D05" w:rsidRPr="00E1247D">
        <w:rPr>
          <w:sz w:val="30"/>
          <w:szCs w:val="30"/>
        </w:rPr>
        <w:t>Wó</w:t>
      </w:r>
      <w:r w:rsidRPr="00E1247D">
        <w:rPr>
          <w:sz w:val="30"/>
          <w:szCs w:val="30"/>
        </w:rPr>
        <w:t>Ls</w:t>
      </w:r>
      <w:proofErr w:type="spellEnd"/>
      <w:r w:rsidRPr="00E1247D">
        <w:rPr>
          <w:sz w:val="30"/>
          <w:szCs w:val="30"/>
        </w:rPr>
        <w:t xml:space="preserve">, </w:t>
      </w:r>
      <w:proofErr w:type="spellStart"/>
      <w:r w:rsidR="007B5657" w:rsidRPr="00E1247D">
        <w:rPr>
          <w:sz w:val="30"/>
          <w:szCs w:val="30"/>
        </w:rPr>
        <w:t>ARu</w:t>
      </w:r>
      <w:proofErr w:type="spellEnd"/>
      <w:r w:rsidR="00980D05" w:rsidRPr="00E1247D">
        <w:rPr>
          <w:sz w:val="30"/>
          <w:szCs w:val="30"/>
        </w:rPr>
        <w:t xml:space="preserve"> </w:t>
      </w:r>
      <w:r w:rsidR="007B5657" w:rsidRPr="00E1247D">
        <w:rPr>
          <w:sz w:val="30"/>
          <w:szCs w:val="30"/>
        </w:rPr>
        <w:t xml:space="preserve">©\Ï </w:t>
      </w:r>
      <w:r w:rsidR="00C25CDB" w:rsidRPr="00E1247D">
        <w:rPr>
          <w:sz w:val="30"/>
          <w:szCs w:val="30"/>
        </w:rPr>
        <w:t>®</w:t>
      </w:r>
      <w:proofErr w:type="spellStart"/>
      <w:r w:rsidR="00C25CDB" w:rsidRPr="00E1247D">
        <w:rPr>
          <w:sz w:val="30"/>
          <w:szCs w:val="30"/>
        </w:rPr>
        <w:t>Vôd¡Vô</w:t>
      </w:r>
      <w:proofErr w:type="spellEnd"/>
      <w:r w:rsidR="00C25CDB" w:rsidRPr="00E1247D">
        <w:rPr>
          <w:sz w:val="30"/>
          <w:szCs w:val="30"/>
        </w:rPr>
        <w:t xml:space="preserve">]m </w:t>
      </w:r>
      <w:proofErr w:type="spellStart"/>
      <w:r w:rsidR="00C25CDB" w:rsidRPr="00E1247D">
        <w:rPr>
          <w:sz w:val="30"/>
          <w:szCs w:val="30"/>
        </w:rPr>
        <w:t>ùLôÓdLlTÓ</w:t>
      </w:r>
      <w:proofErr w:type="spellEnd"/>
      <w:r w:rsidR="00C25CDB" w:rsidRPr="00E1247D">
        <w:rPr>
          <w:sz w:val="30"/>
          <w:szCs w:val="30"/>
        </w:rPr>
        <w:t>¡\Õ</w:t>
      </w:r>
      <w:r w:rsidR="00AB04F0" w:rsidRPr="00E1247D">
        <w:rPr>
          <w:rFonts w:ascii="TML_Vaigai_Normal" w:hAnsi="TML_Vaigai_Normal"/>
          <w:sz w:val="30"/>
          <w:szCs w:val="30"/>
        </w:rPr>
        <w:t>.</w:t>
      </w:r>
    </w:p>
    <w:p w14:paraId="78785D0D" w14:textId="77777777" w:rsidR="00C25CDB" w:rsidRPr="00E1247D" w:rsidRDefault="00C25CDB" w:rsidP="00AB04F0">
      <w:pPr>
        <w:rPr>
          <w:rFonts w:ascii="TML_Vaigai_Normal" w:hAnsi="TML_Vaigai_Normal"/>
          <w:sz w:val="30"/>
          <w:szCs w:val="30"/>
        </w:rPr>
      </w:pPr>
      <w:proofErr w:type="spellStart"/>
      <w:r w:rsidRPr="00E1247D">
        <w:rPr>
          <w:sz w:val="30"/>
          <w:szCs w:val="30"/>
        </w:rPr>
        <w:t>ApúXíVô</w:t>
      </w:r>
      <w:proofErr w:type="spellEnd"/>
      <w:r w:rsidRPr="00E1247D">
        <w:rPr>
          <w:sz w:val="30"/>
          <w:szCs w:val="30"/>
        </w:rPr>
        <w:t>.</w:t>
      </w:r>
    </w:p>
    <w:p w14:paraId="3C96BD0D" w14:textId="77777777" w:rsidR="00AB04F0" w:rsidRPr="00E1247D" w:rsidRDefault="00D92DB9" w:rsidP="00433639">
      <w:pPr>
        <w:ind w:firstLine="567"/>
        <w:rPr>
          <w:sz w:val="30"/>
          <w:szCs w:val="30"/>
        </w:rPr>
      </w:pPr>
      <w:r w:rsidRPr="00E1247D">
        <w:rPr>
          <w:sz w:val="30"/>
          <w:szCs w:val="30"/>
        </w:rPr>
        <w:t>®</w:t>
      </w:r>
      <w:proofErr w:type="spellStart"/>
      <w:r w:rsidRPr="00E1247D">
        <w:rPr>
          <w:sz w:val="30"/>
          <w:szCs w:val="30"/>
        </w:rPr>
        <w:t>ÑYô£dL</w:t>
      </w:r>
      <w:proofErr w:type="spellEnd"/>
      <w:r w:rsidRPr="00E1247D">
        <w:rPr>
          <w:sz w:val="30"/>
          <w:szCs w:val="30"/>
        </w:rPr>
        <w:t xml:space="preserve"> </w:t>
      </w:r>
      <w:proofErr w:type="spellStart"/>
      <w:r w:rsidRPr="00E1247D">
        <w:rPr>
          <w:sz w:val="30"/>
          <w:szCs w:val="30"/>
        </w:rPr>
        <w:t>Uôj§Wm</w:t>
      </w:r>
      <w:proofErr w:type="spellEnd"/>
      <w:r w:rsidRPr="00E1247D">
        <w:rPr>
          <w:sz w:val="30"/>
          <w:szCs w:val="30"/>
        </w:rPr>
        <w:t xml:space="preserve"> </w:t>
      </w:r>
      <w:proofErr w:type="spellStart"/>
      <w:r w:rsidRPr="00E1247D">
        <w:rPr>
          <w:sz w:val="30"/>
          <w:szCs w:val="30"/>
        </w:rPr>
        <w:t>ùNn§ÓYôn</w:t>
      </w:r>
      <w:proofErr w:type="spellEnd"/>
      <w:r w:rsidRPr="00E1247D">
        <w:rPr>
          <w:sz w:val="30"/>
          <w:szCs w:val="30"/>
        </w:rPr>
        <w:t xml:space="preserve">, </w:t>
      </w:r>
    </w:p>
    <w:p w14:paraId="7DDF62FA" w14:textId="77777777" w:rsidR="00C25CDB" w:rsidRPr="00E1247D" w:rsidRDefault="00D92DB9" w:rsidP="00433639">
      <w:pPr>
        <w:ind w:firstLine="567"/>
        <w:rPr>
          <w:sz w:val="30"/>
          <w:szCs w:val="30"/>
        </w:rPr>
      </w:pPr>
      <w:r w:rsidRPr="00E1247D">
        <w:rPr>
          <w:sz w:val="30"/>
          <w:szCs w:val="30"/>
        </w:rPr>
        <w:t>®</w:t>
      </w:r>
      <w:proofErr w:type="spellStart"/>
      <w:r w:rsidRPr="00E1247D">
        <w:rPr>
          <w:sz w:val="30"/>
          <w:szCs w:val="30"/>
        </w:rPr>
        <w:t>ÑYô£dL</w:t>
      </w:r>
      <w:proofErr w:type="spellEnd"/>
      <w:r w:rsidRPr="00E1247D">
        <w:rPr>
          <w:sz w:val="30"/>
          <w:szCs w:val="30"/>
        </w:rPr>
        <w:t xml:space="preserve"> </w:t>
      </w:r>
      <w:proofErr w:type="spellStart"/>
      <w:r w:rsidRPr="00E1247D">
        <w:rPr>
          <w:sz w:val="30"/>
          <w:szCs w:val="30"/>
        </w:rPr>
        <w:t>Uôj§Wm</w:t>
      </w:r>
      <w:proofErr w:type="spellEnd"/>
      <w:r w:rsidRPr="00E1247D">
        <w:rPr>
          <w:sz w:val="30"/>
          <w:szCs w:val="30"/>
        </w:rPr>
        <w:t xml:space="preserve"> </w:t>
      </w:r>
      <w:proofErr w:type="spellStart"/>
      <w:r w:rsidRPr="00E1247D">
        <w:rPr>
          <w:sz w:val="30"/>
          <w:szCs w:val="30"/>
        </w:rPr>
        <w:t>ùNn§ÓYôn</w:t>
      </w:r>
      <w:proofErr w:type="spellEnd"/>
      <w:r w:rsidRPr="00E1247D">
        <w:rPr>
          <w:sz w:val="30"/>
          <w:szCs w:val="30"/>
        </w:rPr>
        <w:t>,</w:t>
      </w:r>
    </w:p>
    <w:p w14:paraId="7DE5070E" w14:textId="77777777" w:rsidR="00AB04F0" w:rsidRPr="00E1247D" w:rsidRDefault="00BB0283" w:rsidP="00433639">
      <w:pPr>
        <w:ind w:firstLine="567"/>
        <w:rPr>
          <w:sz w:val="30"/>
          <w:szCs w:val="30"/>
        </w:rPr>
      </w:pPr>
      <w:proofErr w:type="spellStart"/>
      <w:r w:rsidRPr="00E1247D">
        <w:rPr>
          <w:sz w:val="30"/>
          <w:szCs w:val="30"/>
        </w:rPr>
        <w:t>VôÜm</w:t>
      </w:r>
      <w:proofErr w:type="spellEnd"/>
      <w:r w:rsidRPr="00E1247D">
        <w:rPr>
          <w:sz w:val="30"/>
          <w:szCs w:val="30"/>
        </w:rPr>
        <w:t xml:space="preserve"> </w:t>
      </w:r>
      <w:proofErr w:type="spellStart"/>
      <w:r w:rsidRPr="00E1247D">
        <w:rPr>
          <w:sz w:val="30"/>
          <w:szCs w:val="30"/>
        </w:rPr>
        <w:t>ûLá¥Óm</w:t>
      </w:r>
      <w:proofErr w:type="spellEnd"/>
      <w:r w:rsidRPr="00E1247D">
        <w:rPr>
          <w:sz w:val="30"/>
          <w:szCs w:val="30"/>
        </w:rPr>
        <w:t xml:space="preserve">, </w:t>
      </w:r>
    </w:p>
    <w:p w14:paraId="564C9633" w14:textId="77777777" w:rsidR="00D92DB9" w:rsidRPr="00E1247D" w:rsidRDefault="00BB0283" w:rsidP="00433639">
      <w:pPr>
        <w:ind w:firstLine="567"/>
        <w:rPr>
          <w:sz w:val="30"/>
          <w:szCs w:val="30"/>
        </w:rPr>
      </w:pPr>
      <w:r w:rsidRPr="00E1247D">
        <w:rPr>
          <w:sz w:val="30"/>
          <w:szCs w:val="30"/>
        </w:rPr>
        <w:t>®</w:t>
      </w:r>
      <w:proofErr w:type="spellStart"/>
      <w:r w:rsidRPr="00E1247D">
        <w:rPr>
          <w:sz w:val="30"/>
          <w:szCs w:val="30"/>
        </w:rPr>
        <w:t>ÑYô£dL</w:t>
      </w:r>
      <w:proofErr w:type="spellEnd"/>
      <w:r w:rsidRPr="00E1247D">
        <w:rPr>
          <w:sz w:val="30"/>
          <w:szCs w:val="30"/>
        </w:rPr>
        <w:t xml:space="preserve"> </w:t>
      </w:r>
      <w:proofErr w:type="spellStart"/>
      <w:r w:rsidRPr="00E1247D">
        <w:rPr>
          <w:sz w:val="30"/>
          <w:szCs w:val="30"/>
        </w:rPr>
        <w:t>Uôj§Wm</w:t>
      </w:r>
      <w:proofErr w:type="spellEnd"/>
      <w:r w:rsidRPr="00E1247D">
        <w:rPr>
          <w:sz w:val="30"/>
          <w:szCs w:val="30"/>
        </w:rPr>
        <w:t xml:space="preserve"> </w:t>
      </w:r>
      <w:proofErr w:type="spellStart"/>
      <w:r w:rsidRPr="00E1247D">
        <w:rPr>
          <w:sz w:val="30"/>
          <w:szCs w:val="30"/>
        </w:rPr>
        <w:t>ùNn§ÓYôn</w:t>
      </w:r>
      <w:proofErr w:type="spellEnd"/>
      <w:r w:rsidRPr="00E1247D">
        <w:rPr>
          <w:sz w:val="30"/>
          <w:szCs w:val="30"/>
        </w:rPr>
        <w:t>;</w:t>
      </w:r>
    </w:p>
    <w:p w14:paraId="532B14F1" w14:textId="77777777" w:rsidR="00AB04F0" w:rsidRPr="00E1247D" w:rsidRDefault="004552DF" w:rsidP="00433639">
      <w:pPr>
        <w:ind w:firstLine="567"/>
        <w:rPr>
          <w:sz w:val="30"/>
          <w:szCs w:val="30"/>
        </w:rPr>
      </w:pPr>
      <w:r w:rsidRPr="00E1247D">
        <w:rPr>
          <w:sz w:val="30"/>
          <w:szCs w:val="30"/>
        </w:rPr>
        <w:t>®</w:t>
      </w:r>
      <w:proofErr w:type="spellStart"/>
      <w:r w:rsidRPr="00E1247D">
        <w:rPr>
          <w:sz w:val="30"/>
          <w:szCs w:val="30"/>
        </w:rPr>
        <w:t>ÑYô£dL</w:t>
      </w:r>
      <w:proofErr w:type="spellEnd"/>
      <w:r w:rsidRPr="00E1247D">
        <w:rPr>
          <w:sz w:val="30"/>
          <w:szCs w:val="30"/>
        </w:rPr>
        <w:t xml:space="preserve"> </w:t>
      </w:r>
      <w:proofErr w:type="spellStart"/>
      <w:r w:rsidRPr="00E1247D">
        <w:rPr>
          <w:sz w:val="30"/>
          <w:szCs w:val="30"/>
        </w:rPr>
        <w:t>Uôj§Wm</w:t>
      </w:r>
      <w:proofErr w:type="spellEnd"/>
      <w:r w:rsidRPr="00E1247D">
        <w:rPr>
          <w:sz w:val="30"/>
          <w:szCs w:val="30"/>
        </w:rPr>
        <w:t xml:space="preserve"> </w:t>
      </w:r>
      <w:proofErr w:type="spellStart"/>
      <w:r w:rsidRPr="00E1247D">
        <w:rPr>
          <w:sz w:val="30"/>
          <w:szCs w:val="30"/>
        </w:rPr>
        <w:t>ùNn§ÓYôn</w:t>
      </w:r>
      <w:proofErr w:type="spellEnd"/>
      <w:r w:rsidRPr="00E1247D">
        <w:rPr>
          <w:sz w:val="30"/>
          <w:szCs w:val="30"/>
        </w:rPr>
        <w:t xml:space="preserve">, </w:t>
      </w:r>
    </w:p>
    <w:p w14:paraId="36CF4967" w14:textId="77777777" w:rsidR="00BB0283" w:rsidRPr="00E1247D" w:rsidRDefault="004552DF" w:rsidP="00433639">
      <w:pPr>
        <w:ind w:firstLine="567"/>
        <w:rPr>
          <w:sz w:val="30"/>
          <w:szCs w:val="30"/>
        </w:rPr>
      </w:pPr>
      <w:r w:rsidRPr="00E1247D">
        <w:rPr>
          <w:sz w:val="30"/>
          <w:szCs w:val="30"/>
        </w:rPr>
        <w:t>®</w:t>
      </w:r>
      <w:proofErr w:type="spellStart"/>
      <w:r w:rsidRPr="00E1247D">
        <w:rPr>
          <w:sz w:val="30"/>
          <w:szCs w:val="30"/>
        </w:rPr>
        <w:t>ÑYô£dL</w:t>
      </w:r>
      <w:proofErr w:type="spellEnd"/>
      <w:r w:rsidRPr="00E1247D">
        <w:rPr>
          <w:sz w:val="30"/>
          <w:szCs w:val="30"/>
        </w:rPr>
        <w:t xml:space="preserve"> </w:t>
      </w:r>
      <w:proofErr w:type="spellStart"/>
      <w:r w:rsidRPr="00E1247D">
        <w:rPr>
          <w:sz w:val="30"/>
          <w:szCs w:val="30"/>
        </w:rPr>
        <w:t>Uôj§Wm</w:t>
      </w:r>
      <w:proofErr w:type="spellEnd"/>
      <w:r w:rsidRPr="00E1247D">
        <w:rPr>
          <w:sz w:val="30"/>
          <w:szCs w:val="30"/>
        </w:rPr>
        <w:t xml:space="preserve"> </w:t>
      </w:r>
      <w:proofErr w:type="spellStart"/>
      <w:r w:rsidRPr="00E1247D">
        <w:rPr>
          <w:sz w:val="30"/>
          <w:szCs w:val="30"/>
        </w:rPr>
        <w:t>ùNn§ÓYôn</w:t>
      </w:r>
      <w:proofErr w:type="spellEnd"/>
      <w:r w:rsidRPr="00E1247D">
        <w:rPr>
          <w:sz w:val="30"/>
          <w:szCs w:val="30"/>
        </w:rPr>
        <w:t>,</w:t>
      </w:r>
    </w:p>
    <w:p w14:paraId="493FC4D1" w14:textId="77777777" w:rsidR="004552DF" w:rsidRPr="00E1247D" w:rsidRDefault="004552DF" w:rsidP="00433639">
      <w:pPr>
        <w:ind w:firstLine="567"/>
        <w:rPr>
          <w:sz w:val="30"/>
          <w:szCs w:val="30"/>
        </w:rPr>
      </w:pPr>
      <w:proofErr w:type="spellStart"/>
      <w:r w:rsidRPr="00E1247D">
        <w:rPr>
          <w:sz w:val="30"/>
          <w:szCs w:val="30"/>
        </w:rPr>
        <w:t>VôÜm</w:t>
      </w:r>
      <w:proofErr w:type="spellEnd"/>
      <w:r w:rsidRPr="00E1247D">
        <w:rPr>
          <w:sz w:val="30"/>
          <w:szCs w:val="30"/>
        </w:rPr>
        <w:t xml:space="preserve"> </w:t>
      </w:r>
      <w:proofErr w:type="spellStart"/>
      <w:r w:rsidRPr="00E1247D">
        <w:rPr>
          <w:sz w:val="30"/>
          <w:szCs w:val="30"/>
        </w:rPr>
        <w:t>ûLá¥Óm</w:t>
      </w:r>
      <w:proofErr w:type="spellEnd"/>
      <w:r w:rsidRPr="00E1247D">
        <w:rPr>
          <w:sz w:val="30"/>
          <w:szCs w:val="30"/>
        </w:rPr>
        <w:t xml:space="preserve">, ... </w:t>
      </w:r>
      <w:proofErr w:type="spellStart"/>
      <w:r w:rsidRPr="00E1247D">
        <w:rPr>
          <w:sz w:val="30"/>
          <w:szCs w:val="30"/>
        </w:rPr>
        <w:t>Uôj§Wm</w:t>
      </w:r>
      <w:proofErr w:type="spellEnd"/>
      <w:r w:rsidRPr="00E1247D">
        <w:rPr>
          <w:sz w:val="30"/>
          <w:szCs w:val="30"/>
        </w:rPr>
        <w:t>.</w:t>
      </w:r>
    </w:p>
    <w:p w14:paraId="2E6E5BF2" w14:textId="77777777" w:rsidR="004552DF" w:rsidRPr="00E1247D" w:rsidRDefault="00AB04F0" w:rsidP="00433639">
      <w:pPr>
        <w:ind w:firstLine="567"/>
        <w:rPr>
          <w:sz w:val="30"/>
          <w:szCs w:val="30"/>
        </w:rPr>
      </w:pPr>
      <w:r w:rsidRPr="00E1247D">
        <w:rPr>
          <w:sz w:val="30"/>
          <w:szCs w:val="30"/>
        </w:rPr>
        <w:t>59.</w:t>
      </w:r>
      <w:r w:rsidR="00B8309C" w:rsidRPr="00E1247D">
        <w:rPr>
          <w:sz w:val="30"/>
          <w:szCs w:val="30"/>
        </w:rPr>
        <w:t xml:space="preserve"> </w:t>
      </w:r>
      <w:proofErr w:type="spellStart"/>
      <w:r w:rsidR="008E0FD4" w:rsidRPr="00E1247D">
        <w:rPr>
          <w:sz w:val="30"/>
          <w:szCs w:val="30"/>
        </w:rPr>
        <w:t>ClùTôÝÕ</w:t>
      </w:r>
      <w:proofErr w:type="spellEnd"/>
      <w:r w:rsidR="008E0FD4" w:rsidRPr="00E1247D">
        <w:rPr>
          <w:sz w:val="30"/>
          <w:szCs w:val="30"/>
        </w:rPr>
        <w:t>, ©</w:t>
      </w:r>
      <w:proofErr w:type="spellStart"/>
      <w:proofErr w:type="gramStart"/>
      <w:r w:rsidR="008E0FD4" w:rsidRPr="00E1247D">
        <w:rPr>
          <w:sz w:val="30"/>
          <w:szCs w:val="30"/>
        </w:rPr>
        <w:t>sû</w:t>
      </w:r>
      <w:proofErr w:type="spellEnd"/>
      <w:r w:rsidR="008E0FD4" w:rsidRPr="00E1247D">
        <w:rPr>
          <w:sz w:val="30"/>
          <w:szCs w:val="30"/>
        </w:rPr>
        <w:t>[</w:t>
      </w:r>
      <w:proofErr w:type="spellStart"/>
      <w:proofErr w:type="gramEnd"/>
      <w:r w:rsidR="008E0FD4" w:rsidRPr="00E1247D">
        <w:rPr>
          <w:sz w:val="30"/>
          <w:szCs w:val="30"/>
        </w:rPr>
        <w:t>Lú</w:t>
      </w:r>
      <w:proofErr w:type="spellEnd"/>
      <w:r w:rsidR="008E0FD4" w:rsidRPr="00E1247D">
        <w:rPr>
          <w:sz w:val="30"/>
          <w:szCs w:val="30"/>
        </w:rPr>
        <w:t xml:space="preserve">[, </w:t>
      </w:r>
      <w:proofErr w:type="spellStart"/>
      <w:r w:rsidR="008E0FD4" w:rsidRPr="00E1247D">
        <w:rPr>
          <w:sz w:val="30"/>
          <w:szCs w:val="30"/>
        </w:rPr>
        <w:t>AYûW</w:t>
      </w:r>
      <w:proofErr w:type="spellEnd"/>
      <w:r w:rsidR="008E0FD4" w:rsidRPr="00E1247D">
        <w:rPr>
          <w:sz w:val="30"/>
          <w:szCs w:val="30"/>
        </w:rPr>
        <w:t xml:space="preserve"> </w:t>
      </w:r>
      <w:proofErr w:type="spellStart"/>
      <w:r w:rsidR="008E0FD4" w:rsidRPr="00E1247D">
        <w:rPr>
          <w:sz w:val="30"/>
          <w:szCs w:val="30"/>
        </w:rPr>
        <w:t>EeLs</w:t>
      </w:r>
      <w:proofErr w:type="spellEnd"/>
      <w:r w:rsidR="008E0FD4" w:rsidRPr="00E1247D">
        <w:rPr>
          <w:sz w:val="30"/>
          <w:szCs w:val="30"/>
        </w:rPr>
        <w:t xml:space="preserve"> ØÝ </w:t>
      </w:r>
      <w:proofErr w:type="spellStart"/>
      <w:r w:rsidR="008E0FD4" w:rsidRPr="00E1247D">
        <w:rPr>
          <w:sz w:val="30"/>
          <w:szCs w:val="30"/>
        </w:rPr>
        <w:t>CÚRVeLú</w:t>
      </w:r>
      <w:proofErr w:type="spellEnd"/>
      <w:r w:rsidR="008E0FD4" w:rsidRPr="00E1247D">
        <w:rPr>
          <w:sz w:val="30"/>
          <w:szCs w:val="30"/>
        </w:rPr>
        <w:t>[</w:t>
      </w:r>
      <w:proofErr w:type="spellStart"/>
      <w:r w:rsidR="008E0FD4" w:rsidRPr="00E1247D">
        <w:rPr>
          <w:sz w:val="30"/>
          <w:szCs w:val="30"/>
        </w:rPr>
        <w:t>ôÓm</w:t>
      </w:r>
      <w:proofErr w:type="spellEnd"/>
      <w:r w:rsidR="008E0FD4" w:rsidRPr="00E1247D">
        <w:rPr>
          <w:sz w:val="30"/>
          <w:szCs w:val="30"/>
        </w:rPr>
        <w:t xml:space="preserve"> ®</w:t>
      </w:r>
      <w:proofErr w:type="spellStart"/>
      <w:r w:rsidR="008E0FD4" w:rsidRPr="00E1247D">
        <w:rPr>
          <w:sz w:val="30"/>
          <w:szCs w:val="30"/>
        </w:rPr>
        <w:t>ÑYô£ÙeLs</w:t>
      </w:r>
      <w:proofErr w:type="spellEnd"/>
      <w:r w:rsidR="008E0FD4" w:rsidRPr="00E1247D">
        <w:rPr>
          <w:sz w:val="30"/>
          <w:szCs w:val="30"/>
        </w:rPr>
        <w:t xml:space="preserve">. </w:t>
      </w:r>
      <w:proofErr w:type="spellStart"/>
      <w:r w:rsidR="0019098C" w:rsidRPr="00E1247D">
        <w:rPr>
          <w:iCs/>
          <w:sz w:val="30"/>
          <w:szCs w:val="30"/>
        </w:rPr>
        <w:t>TôYm</w:t>
      </w:r>
      <w:proofErr w:type="spellEnd"/>
      <w:r w:rsidR="0019098C" w:rsidRPr="00E1247D">
        <w:rPr>
          <w:sz w:val="30"/>
          <w:szCs w:val="30"/>
        </w:rPr>
        <w:t xml:space="preserve"> </w:t>
      </w:r>
      <w:proofErr w:type="spellStart"/>
      <w:r w:rsidR="0019098C" w:rsidRPr="00E1247D">
        <w:rPr>
          <w:sz w:val="30"/>
          <w:szCs w:val="30"/>
        </w:rPr>
        <w:t>GuT</w:t>
      </w:r>
      <w:r w:rsidR="0021702D" w:rsidRPr="00E1247D">
        <w:rPr>
          <w:sz w:val="30"/>
          <w:szCs w:val="30"/>
        </w:rPr>
        <w:t>Ru</w:t>
      </w:r>
      <w:proofErr w:type="spellEnd"/>
      <w:r w:rsidR="0019098C" w:rsidRPr="00E1247D">
        <w:rPr>
          <w:sz w:val="30"/>
          <w:szCs w:val="30"/>
        </w:rPr>
        <w:t xml:space="preserve"> </w:t>
      </w:r>
      <w:proofErr w:type="gramStart"/>
      <w:r w:rsidR="00E45041" w:rsidRPr="00E1247D">
        <w:rPr>
          <w:sz w:val="30"/>
          <w:szCs w:val="30"/>
        </w:rPr>
        <w:t>®[</w:t>
      </w:r>
      <w:proofErr w:type="spellStart"/>
      <w:proofErr w:type="gramEnd"/>
      <w:r w:rsidR="00E45041" w:rsidRPr="00E1247D">
        <w:rPr>
          <w:sz w:val="30"/>
          <w:szCs w:val="30"/>
        </w:rPr>
        <w:t>dL</w:t>
      </w:r>
      <w:r w:rsidR="0021702D" w:rsidRPr="00E1247D">
        <w:rPr>
          <w:sz w:val="30"/>
          <w:szCs w:val="30"/>
        </w:rPr>
        <w:t>j§u</w:t>
      </w:r>
      <w:proofErr w:type="spellEnd"/>
      <w:r w:rsidR="0021702D" w:rsidRPr="00E1247D">
        <w:rPr>
          <w:sz w:val="30"/>
          <w:szCs w:val="30"/>
        </w:rPr>
        <w:t xml:space="preserve"> ¸</w:t>
      </w:r>
      <w:proofErr w:type="spellStart"/>
      <w:r w:rsidR="0021702D" w:rsidRPr="00E1247D">
        <w:rPr>
          <w:sz w:val="30"/>
          <w:szCs w:val="30"/>
        </w:rPr>
        <w:t>ZôLl</w:t>
      </w:r>
      <w:proofErr w:type="spellEnd"/>
      <w:r w:rsidR="0021702D" w:rsidRPr="00E1247D">
        <w:rPr>
          <w:sz w:val="30"/>
          <w:szCs w:val="30"/>
        </w:rPr>
        <w:t xml:space="preserve"> </w:t>
      </w:r>
      <w:proofErr w:type="spellStart"/>
      <w:r w:rsidR="0021702D" w:rsidRPr="00E1247D">
        <w:rPr>
          <w:sz w:val="30"/>
          <w:szCs w:val="30"/>
        </w:rPr>
        <w:t>TôojRôp</w:t>
      </w:r>
      <w:proofErr w:type="spellEnd"/>
      <w:r w:rsidR="0021702D" w:rsidRPr="00E1247D">
        <w:rPr>
          <w:sz w:val="30"/>
          <w:szCs w:val="30"/>
        </w:rPr>
        <w:t xml:space="preserve">, </w:t>
      </w:r>
      <w:proofErr w:type="spellStart"/>
      <w:r w:rsidR="0021702D" w:rsidRPr="00E1247D">
        <w:rPr>
          <w:sz w:val="30"/>
          <w:szCs w:val="30"/>
        </w:rPr>
        <w:t>ARtÏ</w:t>
      </w:r>
      <w:proofErr w:type="spellEnd"/>
      <w:r w:rsidR="0021702D" w:rsidRPr="00E1247D">
        <w:rPr>
          <w:rFonts w:ascii="TML_Vaigai_Normal" w:hAnsi="TML_Vaigai_Normal"/>
          <w:sz w:val="30"/>
          <w:szCs w:val="30"/>
        </w:rPr>
        <w:t xml:space="preserve"> "</w:t>
      </w:r>
      <w:proofErr w:type="spellStart"/>
      <w:r w:rsidR="00DA3872" w:rsidRPr="00E1247D">
        <w:rPr>
          <w:sz w:val="30"/>
          <w:szCs w:val="30"/>
        </w:rPr>
        <w:t>A®ÑYôNm</w:t>
      </w:r>
      <w:proofErr w:type="spellEnd"/>
      <w:r w:rsidR="00DA3872" w:rsidRPr="00E1247D">
        <w:rPr>
          <w:rFonts w:ascii="TML_Vaigai_Normal" w:hAnsi="TML_Vaigai_Normal"/>
          <w:sz w:val="30"/>
          <w:szCs w:val="30"/>
        </w:rPr>
        <w:t xml:space="preserve">’ </w:t>
      </w:r>
      <w:proofErr w:type="spellStart"/>
      <w:r w:rsidR="00DA3872" w:rsidRPr="00E1247D">
        <w:rPr>
          <w:sz w:val="30"/>
          <w:szCs w:val="30"/>
        </w:rPr>
        <w:t>Guß</w:t>
      </w:r>
      <w:proofErr w:type="spellEnd"/>
      <w:r w:rsidR="00DA3872" w:rsidRPr="00E1247D">
        <w:rPr>
          <w:sz w:val="30"/>
          <w:szCs w:val="30"/>
        </w:rPr>
        <w:t xml:space="preserve"> </w:t>
      </w:r>
      <w:proofErr w:type="spellStart"/>
      <w:r w:rsidR="00DA3872" w:rsidRPr="00E1247D">
        <w:rPr>
          <w:sz w:val="30"/>
          <w:szCs w:val="30"/>
        </w:rPr>
        <w:t>AojRUô</w:t>
      </w:r>
      <w:proofErr w:type="spellEnd"/>
      <w:r w:rsidR="00DA3872" w:rsidRPr="00E1247D">
        <w:rPr>
          <w:sz w:val="30"/>
          <w:szCs w:val="30"/>
        </w:rPr>
        <w:t xml:space="preserve">¡\Õ. </w:t>
      </w:r>
      <w:proofErr w:type="spellStart"/>
      <w:r w:rsidR="006E539E" w:rsidRPr="00E1247D">
        <w:rPr>
          <w:sz w:val="30"/>
          <w:szCs w:val="30"/>
        </w:rPr>
        <w:t>AeúL</w:t>
      </w:r>
      <w:proofErr w:type="spellEnd"/>
      <w:r w:rsidR="006E539E" w:rsidRPr="00E1247D">
        <w:rPr>
          <w:sz w:val="30"/>
          <w:szCs w:val="30"/>
        </w:rPr>
        <w:t xml:space="preserve"> </w:t>
      </w:r>
      <w:proofErr w:type="spellStart"/>
      <w:r w:rsidR="006E539E" w:rsidRPr="00E1247D">
        <w:rPr>
          <w:sz w:val="30"/>
          <w:szCs w:val="30"/>
        </w:rPr>
        <w:t>JúW</w:t>
      </w:r>
      <w:proofErr w:type="spellEnd"/>
      <w:r w:rsidR="006E539E" w:rsidRPr="00E1247D">
        <w:rPr>
          <w:sz w:val="30"/>
          <w:szCs w:val="30"/>
        </w:rPr>
        <w:t xml:space="preserve"> JÚ </w:t>
      </w:r>
      <w:proofErr w:type="spellStart"/>
      <w:r w:rsidR="006E539E" w:rsidRPr="00E1247D">
        <w:rPr>
          <w:sz w:val="30"/>
          <w:szCs w:val="30"/>
        </w:rPr>
        <w:t>TôYm</w:t>
      </w:r>
      <w:proofErr w:type="spellEnd"/>
      <w:r w:rsidR="006E539E" w:rsidRPr="00E1247D">
        <w:rPr>
          <w:sz w:val="30"/>
          <w:szCs w:val="30"/>
        </w:rPr>
        <w:t xml:space="preserve"> </w:t>
      </w:r>
      <w:proofErr w:type="spellStart"/>
      <w:r w:rsidR="006E539E" w:rsidRPr="00E1247D">
        <w:rPr>
          <w:sz w:val="30"/>
          <w:szCs w:val="30"/>
        </w:rPr>
        <w:t>Rôu</w:t>
      </w:r>
      <w:proofErr w:type="spellEnd"/>
      <w:r w:rsidR="006E539E" w:rsidRPr="00E1247D">
        <w:rPr>
          <w:sz w:val="30"/>
          <w:szCs w:val="30"/>
        </w:rPr>
        <w:t xml:space="preserve"> </w:t>
      </w:r>
      <w:proofErr w:type="spellStart"/>
      <w:r w:rsidR="006E539E" w:rsidRPr="00E1247D">
        <w:rPr>
          <w:sz w:val="30"/>
          <w:szCs w:val="30"/>
        </w:rPr>
        <w:t>EiÓ</w:t>
      </w:r>
      <w:proofErr w:type="spellEnd"/>
      <w:r w:rsidR="006E539E" w:rsidRPr="00E1247D">
        <w:rPr>
          <w:sz w:val="30"/>
          <w:szCs w:val="30"/>
        </w:rPr>
        <w:t>, AÕ</w:t>
      </w:r>
      <w:r w:rsidR="00980D05" w:rsidRPr="00E1247D">
        <w:rPr>
          <w:sz w:val="30"/>
          <w:szCs w:val="30"/>
        </w:rPr>
        <w:t xml:space="preserve"> </w:t>
      </w:r>
      <w:proofErr w:type="spellStart"/>
      <w:r w:rsidR="006E539E" w:rsidRPr="00E1247D">
        <w:rPr>
          <w:sz w:val="30"/>
          <w:szCs w:val="30"/>
        </w:rPr>
        <w:t>Rôu</w:t>
      </w:r>
      <w:proofErr w:type="spellEnd"/>
      <w:r w:rsidR="006E539E" w:rsidRPr="00E1247D">
        <w:rPr>
          <w:sz w:val="30"/>
          <w:szCs w:val="30"/>
        </w:rPr>
        <w:t xml:space="preserve"> </w:t>
      </w:r>
      <w:proofErr w:type="spellStart"/>
      <w:r w:rsidR="006E539E" w:rsidRPr="00E1247D">
        <w:rPr>
          <w:sz w:val="30"/>
          <w:szCs w:val="30"/>
        </w:rPr>
        <w:t>A®ÑYôNm</w:t>
      </w:r>
      <w:proofErr w:type="spellEnd"/>
      <w:r w:rsidR="006E539E" w:rsidRPr="00E1247D">
        <w:rPr>
          <w:sz w:val="30"/>
          <w:szCs w:val="30"/>
        </w:rPr>
        <w:t xml:space="preserve">. Ut\ </w:t>
      </w:r>
      <w:proofErr w:type="spellStart"/>
      <w:r w:rsidR="006E539E" w:rsidRPr="00E1247D">
        <w:rPr>
          <w:sz w:val="30"/>
          <w:szCs w:val="30"/>
        </w:rPr>
        <w:t>GpXô</w:t>
      </w:r>
      <w:proofErr w:type="spellEnd"/>
      <w:r w:rsidR="006E539E" w:rsidRPr="00E1247D">
        <w:rPr>
          <w:sz w:val="30"/>
          <w:szCs w:val="30"/>
        </w:rPr>
        <w:t xml:space="preserve">... </w:t>
      </w:r>
      <w:proofErr w:type="spellStart"/>
      <w:r w:rsidR="00927FBA" w:rsidRPr="00E1247D">
        <w:rPr>
          <w:sz w:val="30"/>
          <w:szCs w:val="30"/>
        </w:rPr>
        <w:t>CkR</w:t>
      </w:r>
      <w:proofErr w:type="spellEnd"/>
      <w:r w:rsidR="00927FBA" w:rsidRPr="00E1247D">
        <w:rPr>
          <w:sz w:val="30"/>
          <w:szCs w:val="30"/>
        </w:rPr>
        <w:t xml:space="preserve"> </w:t>
      </w:r>
      <w:proofErr w:type="spellStart"/>
      <w:r w:rsidR="00927FBA" w:rsidRPr="00E1247D">
        <w:rPr>
          <w:sz w:val="30"/>
          <w:szCs w:val="30"/>
        </w:rPr>
        <w:t>JÝdLUt</w:t>
      </w:r>
      <w:proofErr w:type="spellEnd"/>
      <w:r w:rsidR="00927FBA" w:rsidRPr="00E1247D">
        <w:rPr>
          <w:sz w:val="30"/>
          <w:szCs w:val="30"/>
        </w:rPr>
        <w:t xml:space="preserve">\ </w:t>
      </w:r>
      <w:proofErr w:type="spellStart"/>
      <w:r w:rsidR="00A25C64" w:rsidRPr="00E1247D">
        <w:rPr>
          <w:sz w:val="30"/>
          <w:szCs w:val="30"/>
        </w:rPr>
        <w:t>SPdûLLs</w:t>
      </w:r>
      <w:proofErr w:type="spellEnd"/>
      <w:r w:rsidR="00A25C64" w:rsidRPr="00E1247D">
        <w:rPr>
          <w:sz w:val="30"/>
          <w:szCs w:val="30"/>
        </w:rPr>
        <w:t xml:space="preserve"> </w:t>
      </w:r>
      <w:proofErr w:type="spellStart"/>
      <w:r w:rsidR="000A4857" w:rsidRPr="00E1247D">
        <w:rPr>
          <w:sz w:val="30"/>
          <w:szCs w:val="30"/>
        </w:rPr>
        <w:t>A®ÑYôNm</w:t>
      </w:r>
      <w:proofErr w:type="spellEnd"/>
      <w:r w:rsidR="000A4857" w:rsidRPr="00E1247D">
        <w:rPr>
          <w:sz w:val="30"/>
          <w:szCs w:val="30"/>
        </w:rPr>
        <w:t xml:space="preserve"> Gu\ </w:t>
      </w:r>
      <w:proofErr w:type="spellStart"/>
      <w:r w:rsidR="000A4857" w:rsidRPr="00E1247D">
        <w:rPr>
          <w:sz w:val="30"/>
          <w:szCs w:val="30"/>
        </w:rPr>
        <w:t>A</w:t>
      </w:r>
      <w:r w:rsidR="00145FF8" w:rsidRPr="00E1247D">
        <w:rPr>
          <w:sz w:val="30"/>
          <w:szCs w:val="30"/>
        </w:rPr>
        <w:t>kR</w:t>
      </w:r>
      <w:proofErr w:type="spellEnd"/>
      <w:r w:rsidR="00145FF8" w:rsidRPr="00E1247D">
        <w:rPr>
          <w:sz w:val="30"/>
          <w:szCs w:val="30"/>
        </w:rPr>
        <w:t xml:space="preserve"> </w:t>
      </w:r>
      <w:proofErr w:type="spellStart"/>
      <w:r w:rsidR="00145FF8" w:rsidRPr="00E1247D">
        <w:rPr>
          <w:sz w:val="30"/>
          <w:szCs w:val="30"/>
        </w:rPr>
        <w:t>Ju±u</w:t>
      </w:r>
      <w:proofErr w:type="spellEnd"/>
      <w:r w:rsidR="00145FF8" w:rsidRPr="00E1247D">
        <w:rPr>
          <w:sz w:val="30"/>
          <w:szCs w:val="30"/>
        </w:rPr>
        <w:t xml:space="preserve"> </w:t>
      </w:r>
      <w:proofErr w:type="spellStart"/>
      <w:r w:rsidR="00145FF8" w:rsidRPr="00E1247D">
        <w:rPr>
          <w:sz w:val="30"/>
          <w:szCs w:val="30"/>
        </w:rPr>
        <w:t>RuûULs</w:t>
      </w:r>
      <w:proofErr w:type="spellEnd"/>
      <w:r w:rsidR="00145FF8" w:rsidRPr="00E1247D">
        <w:rPr>
          <w:sz w:val="30"/>
          <w:szCs w:val="30"/>
        </w:rPr>
        <w:t xml:space="preserve"> </w:t>
      </w:r>
      <w:proofErr w:type="spellStart"/>
      <w:r w:rsidR="00145FF8" w:rsidRPr="00E1247D">
        <w:rPr>
          <w:sz w:val="30"/>
          <w:szCs w:val="30"/>
        </w:rPr>
        <w:t>Uôj§WúU</w:t>
      </w:r>
      <w:proofErr w:type="spellEnd"/>
      <w:r w:rsidR="00145FF8" w:rsidRPr="00E1247D">
        <w:rPr>
          <w:sz w:val="30"/>
          <w:szCs w:val="30"/>
        </w:rPr>
        <w:t>.</w:t>
      </w:r>
      <w:r w:rsidR="00145FF8" w:rsidRPr="00E1247D">
        <w:rPr>
          <w:rFonts w:ascii="TML_Vaigai_Normal" w:hAnsi="TML_Vaigai_Normal"/>
          <w:sz w:val="30"/>
          <w:szCs w:val="30"/>
        </w:rPr>
        <w:t xml:space="preserve"> "</w:t>
      </w:r>
      <w:r w:rsidR="00077B19" w:rsidRPr="00E1247D">
        <w:rPr>
          <w:sz w:val="30"/>
          <w:szCs w:val="30"/>
        </w:rPr>
        <w:t>®</w:t>
      </w:r>
      <w:proofErr w:type="spellStart"/>
      <w:r w:rsidR="00077B19" w:rsidRPr="00E1247D">
        <w:rPr>
          <w:sz w:val="30"/>
          <w:szCs w:val="30"/>
        </w:rPr>
        <w:t>ÑYô£</w:t>
      </w:r>
      <w:proofErr w:type="gramStart"/>
      <w:r w:rsidR="00077B19" w:rsidRPr="00E1247D">
        <w:rPr>
          <w:sz w:val="30"/>
          <w:szCs w:val="30"/>
        </w:rPr>
        <w:t>VôRYú</w:t>
      </w:r>
      <w:proofErr w:type="spellEnd"/>
      <w:r w:rsidR="00077B19" w:rsidRPr="00E1247D">
        <w:rPr>
          <w:sz w:val="30"/>
          <w:szCs w:val="30"/>
        </w:rPr>
        <w:t>]ô</w:t>
      </w:r>
      <w:proofErr w:type="gramEnd"/>
      <w:r w:rsidR="00077B19" w:rsidRPr="00E1247D">
        <w:rPr>
          <w:sz w:val="30"/>
          <w:szCs w:val="30"/>
        </w:rPr>
        <w:t xml:space="preserve"> </w:t>
      </w:r>
      <w:proofErr w:type="spellStart"/>
      <w:r w:rsidR="00077B19" w:rsidRPr="00E1247D">
        <w:rPr>
          <w:sz w:val="30"/>
          <w:szCs w:val="30"/>
        </w:rPr>
        <w:t>HtL</w:t>
      </w:r>
      <w:proofErr w:type="spellEnd"/>
      <w:r w:rsidR="00077B19" w:rsidRPr="00E1247D">
        <w:rPr>
          <w:sz w:val="30"/>
          <w:szCs w:val="30"/>
        </w:rPr>
        <w:t>]</w:t>
      </w:r>
      <w:proofErr w:type="spellStart"/>
      <w:r w:rsidR="00077B19" w:rsidRPr="00E1247D">
        <w:rPr>
          <w:sz w:val="30"/>
          <w:szCs w:val="30"/>
        </w:rPr>
        <w:t>úY</w:t>
      </w:r>
      <w:proofErr w:type="spellEnd"/>
      <w:r w:rsidR="00077B19" w:rsidRPr="00E1247D">
        <w:rPr>
          <w:sz w:val="30"/>
          <w:szCs w:val="30"/>
        </w:rPr>
        <w:t xml:space="preserve"> </w:t>
      </w:r>
      <w:proofErr w:type="spellStart"/>
      <w:r w:rsidR="00077B19" w:rsidRPr="00E1247D">
        <w:rPr>
          <w:sz w:val="30"/>
          <w:szCs w:val="30"/>
        </w:rPr>
        <w:t>Bd¡û</w:t>
      </w:r>
      <w:proofErr w:type="spellEnd"/>
      <w:r w:rsidR="00077B19" w:rsidRPr="00E1247D">
        <w:rPr>
          <w:sz w:val="30"/>
          <w:szCs w:val="30"/>
        </w:rPr>
        <w:t>]j</w:t>
      </w:r>
      <w:r w:rsidR="000A4857" w:rsidRPr="00E1247D">
        <w:rPr>
          <w:sz w:val="30"/>
          <w:szCs w:val="30"/>
        </w:rPr>
        <w:t xml:space="preserve"> </w:t>
      </w:r>
      <w:r w:rsidR="00077B19" w:rsidRPr="00E1247D">
        <w:rPr>
          <w:sz w:val="30"/>
          <w:szCs w:val="30"/>
        </w:rPr>
        <w:t>¾ol×dÏhThPô«tß.</w:t>
      </w:r>
      <w:r w:rsidR="00077B19" w:rsidRPr="00E1247D">
        <w:rPr>
          <w:rFonts w:ascii="TML_Vaigai_Normal" w:hAnsi="TML_Vaigai_Normal"/>
          <w:sz w:val="30"/>
          <w:szCs w:val="30"/>
        </w:rPr>
        <w:t xml:space="preserve">’ </w:t>
      </w:r>
      <w:r w:rsidR="00077B19" w:rsidRPr="00E1247D">
        <w:rPr>
          <w:sz w:val="30"/>
          <w:szCs w:val="30"/>
        </w:rPr>
        <w:t>×¬¡\</w:t>
      </w:r>
      <w:proofErr w:type="spellStart"/>
      <w:r w:rsidR="00077B19" w:rsidRPr="00E1247D">
        <w:rPr>
          <w:sz w:val="30"/>
          <w:szCs w:val="30"/>
        </w:rPr>
        <w:t>Rô</w:t>
      </w:r>
      <w:proofErr w:type="spellEnd"/>
      <w:r w:rsidR="00077B19" w:rsidRPr="00E1247D">
        <w:rPr>
          <w:sz w:val="30"/>
          <w:szCs w:val="30"/>
        </w:rPr>
        <w:t>? ¿</w:t>
      </w:r>
      <w:proofErr w:type="spellStart"/>
      <w:r w:rsidR="00077B19" w:rsidRPr="00E1247D">
        <w:rPr>
          <w:sz w:val="30"/>
          <w:szCs w:val="30"/>
        </w:rPr>
        <w:t>eLs</w:t>
      </w:r>
      <w:proofErr w:type="spellEnd"/>
      <w:r w:rsidR="00077B19" w:rsidRPr="00E1247D">
        <w:rPr>
          <w:sz w:val="30"/>
          <w:szCs w:val="30"/>
        </w:rPr>
        <w:t xml:space="preserve"> ¨</w:t>
      </w:r>
      <w:proofErr w:type="spellStart"/>
      <w:r w:rsidR="00077B19" w:rsidRPr="00E1247D">
        <w:rPr>
          <w:sz w:val="30"/>
          <w:szCs w:val="30"/>
        </w:rPr>
        <w:t>fNVUôL</w:t>
      </w:r>
      <w:proofErr w:type="spellEnd"/>
      <w:r w:rsidR="00077B19" w:rsidRPr="00E1247D">
        <w:rPr>
          <w:sz w:val="30"/>
          <w:szCs w:val="30"/>
        </w:rPr>
        <w:t xml:space="preserve"> ®</w:t>
      </w:r>
      <w:proofErr w:type="spellStart"/>
      <w:r w:rsidR="00077B19" w:rsidRPr="00E1247D">
        <w:rPr>
          <w:sz w:val="30"/>
          <w:szCs w:val="30"/>
        </w:rPr>
        <w:t>ÑYô£júR</w:t>
      </w:r>
      <w:proofErr w:type="spellEnd"/>
      <w:r w:rsidR="00077B19" w:rsidRPr="00E1247D">
        <w:rPr>
          <w:sz w:val="30"/>
          <w:szCs w:val="30"/>
        </w:rPr>
        <w:t xml:space="preserve"> BL </w:t>
      </w:r>
      <w:proofErr w:type="spellStart"/>
      <w:r w:rsidR="00077B19" w:rsidRPr="00E1247D">
        <w:rPr>
          <w:sz w:val="30"/>
          <w:szCs w:val="30"/>
        </w:rPr>
        <w:t>úYiÓm</w:t>
      </w:r>
      <w:proofErr w:type="spellEnd"/>
      <w:r w:rsidR="00077B19" w:rsidRPr="00E1247D">
        <w:rPr>
          <w:sz w:val="30"/>
          <w:szCs w:val="30"/>
        </w:rPr>
        <w:t>.</w:t>
      </w:r>
    </w:p>
    <w:p w14:paraId="5ACA1A78" w14:textId="77777777" w:rsidR="00077B19" w:rsidRPr="00E1247D" w:rsidRDefault="00AB04F0" w:rsidP="00433639">
      <w:pPr>
        <w:ind w:firstLine="567"/>
        <w:rPr>
          <w:sz w:val="30"/>
          <w:szCs w:val="30"/>
        </w:rPr>
      </w:pPr>
      <w:r w:rsidRPr="00E1247D">
        <w:rPr>
          <w:sz w:val="30"/>
          <w:szCs w:val="30"/>
        </w:rPr>
        <w:t>60.</w:t>
      </w:r>
      <w:r w:rsidR="00B8309C" w:rsidRPr="00E1247D">
        <w:rPr>
          <w:sz w:val="30"/>
          <w:szCs w:val="30"/>
        </w:rPr>
        <w:t xml:space="preserve"> </w:t>
      </w:r>
      <w:proofErr w:type="spellStart"/>
      <w:r w:rsidR="000E33DB" w:rsidRPr="00E1247D">
        <w:rPr>
          <w:sz w:val="30"/>
          <w:szCs w:val="30"/>
        </w:rPr>
        <w:t>ClùTôÝÕ</w:t>
      </w:r>
      <w:proofErr w:type="spellEnd"/>
      <w:r w:rsidR="000E33DB" w:rsidRPr="00E1247D">
        <w:rPr>
          <w:sz w:val="30"/>
          <w:szCs w:val="30"/>
        </w:rPr>
        <w:t xml:space="preserve">, </w:t>
      </w:r>
      <w:proofErr w:type="spellStart"/>
      <w:r w:rsidR="000E33DB" w:rsidRPr="00E1247D">
        <w:rPr>
          <w:sz w:val="30"/>
          <w:szCs w:val="30"/>
        </w:rPr>
        <w:t>Sôm</w:t>
      </w:r>
      <w:proofErr w:type="spellEnd"/>
      <w:r w:rsidR="000E33DB" w:rsidRPr="00E1247D">
        <w:rPr>
          <w:sz w:val="30"/>
          <w:szCs w:val="30"/>
        </w:rPr>
        <w:t xml:space="preserve"> ®</w:t>
      </w:r>
      <w:proofErr w:type="spellStart"/>
      <w:r w:rsidR="000E33DB" w:rsidRPr="00E1247D">
        <w:rPr>
          <w:sz w:val="30"/>
          <w:szCs w:val="30"/>
        </w:rPr>
        <w:t>Vô§</w:t>
      </w:r>
      <w:proofErr w:type="gramStart"/>
      <w:r w:rsidR="000E33DB" w:rsidRPr="00E1247D">
        <w:rPr>
          <w:sz w:val="30"/>
          <w:szCs w:val="30"/>
        </w:rPr>
        <w:t>lThÓs</w:t>
      </w:r>
      <w:proofErr w:type="spellEnd"/>
      <w:r w:rsidR="000E33DB" w:rsidRPr="00E1247D">
        <w:rPr>
          <w:sz w:val="30"/>
          <w:szCs w:val="30"/>
        </w:rPr>
        <w:t>[</w:t>
      </w:r>
      <w:proofErr w:type="gramEnd"/>
      <w:r w:rsidR="000E33DB" w:rsidRPr="00E1247D">
        <w:rPr>
          <w:sz w:val="30"/>
          <w:szCs w:val="30"/>
        </w:rPr>
        <w:t xml:space="preserve"> _]</w:t>
      </w:r>
      <w:proofErr w:type="spellStart"/>
      <w:r w:rsidR="000E33DB" w:rsidRPr="00E1247D">
        <w:rPr>
          <w:sz w:val="30"/>
          <w:szCs w:val="30"/>
        </w:rPr>
        <w:t>eL°p</w:t>
      </w:r>
      <w:proofErr w:type="spellEnd"/>
      <w:r w:rsidR="000E33DB" w:rsidRPr="00E1247D">
        <w:rPr>
          <w:sz w:val="30"/>
          <w:szCs w:val="30"/>
        </w:rPr>
        <w:t xml:space="preserve"> £</w:t>
      </w:r>
      <w:proofErr w:type="spellStart"/>
      <w:r w:rsidR="000E33DB" w:rsidRPr="00E1247D">
        <w:rPr>
          <w:sz w:val="30"/>
          <w:szCs w:val="30"/>
        </w:rPr>
        <w:t>XÚdLôL</w:t>
      </w:r>
      <w:proofErr w:type="spellEnd"/>
      <w:r w:rsidR="000E33DB" w:rsidRPr="00E1247D">
        <w:rPr>
          <w:sz w:val="30"/>
          <w:szCs w:val="30"/>
        </w:rPr>
        <w:t xml:space="preserve"> ù_©</w:t>
      </w:r>
      <w:proofErr w:type="spellStart"/>
      <w:r w:rsidR="000E33DB" w:rsidRPr="00E1247D">
        <w:rPr>
          <w:sz w:val="30"/>
          <w:szCs w:val="30"/>
        </w:rPr>
        <w:t>dLl</w:t>
      </w:r>
      <w:proofErr w:type="spellEnd"/>
      <w:r w:rsidR="000E33DB" w:rsidRPr="00E1247D">
        <w:rPr>
          <w:sz w:val="30"/>
          <w:szCs w:val="30"/>
        </w:rPr>
        <w:t xml:space="preserve"> </w:t>
      </w:r>
      <w:proofErr w:type="spellStart"/>
      <w:r w:rsidR="000E33DB" w:rsidRPr="00E1247D">
        <w:rPr>
          <w:sz w:val="30"/>
          <w:szCs w:val="30"/>
        </w:rPr>
        <w:t>úTô¡ú</w:t>
      </w:r>
      <w:proofErr w:type="spellEnd"/>
      <w:r w:rsidR="000E33DB" w:rsidRPr="00E1247D">
        <w:rPr>
          <w:sz w:val="30"/>
          <w:szCs w:val="30"/>
        </w:rPr>
        <w:t>\</w:t>
      </w:r>
      <w:proofErr w:type="spellStart"/>
      <w:r w:rsidR="000E33DB" w:rsidRPr="00E1247D">
        <w:rPr>
          <w:sz w:val="30"/>
          <w:szCs w:val="30"/>
        </w:rPr>
        <w:t>ôm</w:t>
      </w:r>
      <w:proofErr w:type="spellEnd"/>
      <w:r w:rsidR="000E33DB" w:rsidRPr="00E1247D">
        <w:rPr>
          <w:sz w:val="30"/>
          <w:szCs w:val="30"/>
        </w:rPr>
        <w:t xml:space="preserve">. </w:t>
      </w:r>
      <w:proofErr w:type="spellStart"/>
      <w:r w:rsidR="00AC7236" w:rsidRPr="00E1247D">
        <w:rPr>
          <w:sz w:val="30"/>
          <w:szCs w:val="30"/>
        </w:rPr>
        <w:lastRenderedPageBreak/>
        <w:t>AYoLs</w:t>
      </w:r>
      <w:proofErr w:type="spellEnd"/>
      <w:r w:rsidR="00AC7236" w:rsidRPr="00E1247D">
        <w:rPr>
          <w:sz w:val="30"/>
          <w:szCs w:val="30"/>
        </w:rPr>
        <w:t xml:space="preserve"> </w:t>
      </w:r>
      <w:proofErr w:type="spellStart"/>
      <w:r w:rsidR="00AC7236" w:rsidRPr="00E1247D">
        <w:rPr>
          <w:sz w:val="30"/>
          <w:szCs w:val="30"/>
        </w:rPr>
        <w:t>ù_T</w:t>
      </w:r>
      <w:proofErr w:type="spellEnd"/>
      <w:r w:rsidR="00AC7236" w:rsidRPr="00E1247D">
        <w:rPr>
          <w:sz w:val="30"/>
          <w:szCs w:val="30"/>
        </w:rPr>
        <w:t xml:space="preserve"> </w:t>
      </w:r>
      <w:proofErr w:type="spellStart"/>
      <w:proofErr w:type="gramStart"/>
      <w:r w:rsidR="00AC7236" w:rsidRPr="00E1247D">
        <w:rPr>
          <w:sz w:val="30"/>
          <w:szCs w:val="30"/>
        </w:rPr>
        <w:t>AhûPLû</w:t>
      </w:r>
      <w:proofErr w:type="spellEnd"/>
      <w:r w:rsidR="00AC7236" w:rsidRPr="00E1247D">
        <w:rPr>
          <w:sz w:val="30"/>
          <w:szCs w:val="30"/>
        </w:rPr>
        <w:t>[</w:t>
      </w:r>
      <w:proofErr w:type="gramEnd"/>
      <w:r w:rsidR="00AC7236" w:rsidRPr="00E1247D">
        <w:rPr>
          <w:sz w:val="30"/>
          <w:szCs w:val="30"/>
        </w:rPr>
        <w:t xml:space="preserve"> ®¨</w:t>
      </w:r>
      <w:proofErr w:type="spellStart"/>
      <w:r w:rsidR="00AC7236" w:rsidRPr="00E1247D">
        <w:rPr>
          <w:sz w:val="30"/>
          <w:szCs w:val="30"/>
        </w:rPr>
        <w:t>úVô¡j</w:t>
      </w:r>
      <w:r w:rsidR="00B460D1" w:rsidRPr="00E1247D">
        <w:rPr>
          <w:sz w:val="30"/>
          <w:szCs w:val="30"/>
        </w:rPr>
        <w:t>RôoLs</w:t>
      </w:r>
      <w:proofErr w:type="spellEnd"/>
      <w:r w:rsidR="00AC7236" w:rsidRPr="00E1247D">
        <w:rPr>
          <w:sz w:val="30"/>
          <w:szCs w:val="30"/>
        </w:rPr>
        <w:t xml:space="preserve"> </w:t>
      </w:r>
      <w:proofErr w:type="spellStart"/>
      <w:r w:rsidR="00AC7236" w:rsidRPr="00E1247D">
        <w:rPr>
          <w:sz w:val="30"/>
          <w:szCs w:val="30"/>
        </w:rPr>
        <w:t>Guß</w:t>
      </w:r>
      <w:proofErr w:type="spellEnd"/>
      <w:r w:rsidR="00AC7236" w:rsidRPr="00E1247D">
        <w:rPr>
          <w:sz w:val="30"/>
          <w:szCs w:val="30"/>
        </w:rPr>
        <w:t xml:space="preserve"> </w:t>
      </w:r>
      <w:proofErr w:type="spellStart"/>
      <w:r w:rsidR="00AC7236" w:rsidRPr="00E1247D">
        <w:rPr>
          <w:sz w:val="30"/>
          <w:szCs w:val="30"/>
        </w:rPr>
        <w:t>Sm</w:t>
      </w:r>
      <w:proofErr w:type="spellEnd"/>
      <w:r w:rsidR="00AC7236" w:rsidRPr="00E1247D">
        <w:rPr>
          <w:sz w:val="30"/>
          <w:szCs w:val="30"/>
        </w:rPr>
        <w:t xml:space="preserve">×¡ú\u. </w:t>
      </w:r>
      <w:proofErr w:type="spellStart"/>
      <w:r w:rsidR="00CA72D7" w:rsidRPr="00E1247D">
        <w:rPr>
          <w:sz w:val="30"/>
          <w:szCs w:val="30"/>
        </w:rPr>
        <w:t>AYoLs</w:t>
      </w:r>
      <w:proofErr w:type="spellEnd"/>
      <w:r w:rsidR="00CA72D7" w:rsidRPr="00E1247D">
        <w:rPr>
          <w:sz w:val="30"/>
          <w:szCs w:val="30"/>
        </w:rPr>
        <w:t xml:space="preserve"> </w:t>
      </w:r>
      <w:proofErr w:type="spellStart"/>
      <w:r w:rsidR="00D2626C" w:rsidRPr="00E1247D">
        <w:rPr>
          <w:sz w:val="30"/>
          <w:szCs w:val="30"/>
        </w:rPr>
        <w:t>úStß</w:t>
      </w:r>
      <w:proofErr w:type="spellEnd"/>
      <w:r w:rsidR="00D2626C" w:rsidRPr="00E1247D">
        <w:rPr>
          <w:sz w:val="30"/>
          <w:szCs w:val="30"/>
        </w:rPr>
        <w:t xml:space="preserve">, </w:t>
      </w:r>
      <w:proofErr w:type="spellStart"/>
      <w:r w:rsidR="00CA72D7" w:rsidRPr="00E1247D">
        <w:rPr>
          <w:sz w:val="30"/>
          <w:szCs w:val="30"/>
        </w:rPr>
        <w:t>èß</w:t>
      </w:r>
      <w:proofErr w:type="spellEnd"/>
      <w:r w:rsidR="00CA72D7" w:rsidRPr="00E1247D">
        <w:rPr>
          <w:sz w:val="30"/>
          <w:szCs w:val="30"/>
        </w:rPr>
        <w:t xml:space="preserve"> </w:t>
      </w:r>
      <w:proofErr w:type="spellStart"/>
      <w:r w:rsidR="00CA72D7" w:rsidRPr="00E1247D">
        <w:rPr>
          <w:sz w:val="30"/>
          <w:szCs w:val="30"/>
        </w:rPr>
        <w:t>ù_T</w:t>
      </w:r>
      <w:proofErr w:type="spellEnd"/>
      <w:r w:rsidR="00CA72D7" w:rsidRPr="00E1247D">
        <w:rPr>
          <w:sz w:val="30"/>
          <w:szCs w:val="30"/>
        </w:rPr>
        <w:t xml:space="preserve"> </w:t>
      </w:r>
      <w:proofErr w:type="spellStart"/>
      <w:r w:rsidR="00CA72D7" w:rsidRPr="00E1247D">
        <w:rPr>
          <w:sz w:val="30"/>
          <w:szCs w:val="30"/>
        </w:rPr>
        <w:t>AhûPLû</w:t>
      </w:r>
      <w:proofErr w:type="spellEnd"/>
      <w:r w:rsidR="00CA72D7" w:rsidRPr="00E1247D">
        <w:rPr>
          <w:sz w:val="30"/>
          <w:szCs w:val="30"/>
        </w:rPr>
        <w:t>[ ®¨</w:t>
      </w:r>
      <w:proofErr w:type="spellStart"/>
      <w:r w:rsidR="00CA72D7" w:rsidRPr="00E1247D">
        <w:rPr>
          <w:sz w:val="30"/>
          <w:szCs w:val="30"/>
        </w:rPr>
        <w:t>úVô¡j§Úd</w:t>
      </w:r>
      <w:proofErr w:type="spellEnd"/>
      <w:r w:rsidR="00CA72D7" w:rsidRPr="00E1247D">
        <w:rPr>
          <w:sz w:val="30"/>
          <w:szCs w:val="30"/>
        </w:rPr>
        <w:t>¡\</w:t>
      </w:r>
      <w:proofErr w:type="spellStart"/>
      <w:r w:rsidR="00CA72D7" w:rsidRPr="00E1247D">
        <w:rPr>
          <w:sz w:val="30"/>
          <w:szCs w:val="30"/>
        </w:rPr>
        <w:t>ô</w:t>
      </w:r>
      <w:r w:rsidR="00980D05" w:rsidRPr="00E1247D">
        <w:rPr>
          <w:sz w:val="30"/>
          <w:szCs w:val="30"/>
        </w:rPr>
        <w:t>Wó</w:t>
      </w:r>
      <w:r w:rsidR="000A4857" w:rsidRPr="00E1247D">
        <w:rPr>
          <w:sz w:val="30"/>
          <w:szCs w:val="30"/>
        </w:rPr>
        <w:t>Ls</w:t>
      </w:r>
      <w:proofErr w:type="spellEnd"/>
      <w:r w:rsidR="000A4857" w:rsidRPr="00E1247D">
        <w:rPr>
          <w:sz w:val="30"/>
          <w:szCs w:val="30"/>
        </w:rPr>
        <w:t xml:space="preserve"> </w:t>
      </w:r>
      <w:proofErr w:type="spellStart"/>
      <w:r w:rsidR="000A4857" w:rsidRPr="00E1247D">
        <w:rPr>
          <w:sz w:val="30"/>
          <w:szCs w:val="30"/>
        </w:rPr>
        <w:t>Guß</w:t>
      </w:r>
      <w:proofErr w:type="spellEnd"/>
      <w:r w:rsidR="000A4857" w:rsidRPr="00E1247D">
        <w:rPr>
          <w:sz w:val="30"/>
          <w:szCs w:val="30"/>
        </w:rPr>
        <w:t xml:space="preserve"> </w:t>
      </w:r>
      <w:proofErr w:type="spellStart"/>
      <w:r w:rsidR="000A4857" w:rsidRPr="00E1247D">
        <w:rPr>
          <w:sz w:val="30"/>
          <w:szCs w:val="30"/>
        </w:rPr>
        <w:t>Sm</w:t>
      </w:r>
      <w:proofErr w:type="spellEnd"/>
      <w:r w:rsidR="000A4857" w:rsidRPr="00E1247D">
        <w:rPr>
          <w:sz w:val="30"/>
          <w:szCs w:val="30"/>
        </w:rPr>
        <w:t xml:space="preserve">×¡ú\u. </w:t>
      </w:r>
      <w:r w:rsidR="006130E2" w:rsidRPr="00E1247D">
        <w:rPr>
          <w:sz w:val="30"/>
          <w:szCs w:val="30"/>
        </w:rPr>
        <w:t>G]</w:t>
      </w:r>
      <w:proofErr w:type="spellStart"/>
      <w:r w:rsidR="006130E2" w:rsidRPr="00E1247D">
        <w:rPr>
          <w:sz w:val="30"/>
          <w:szCs w:val="30"/>
        </w:rPr>
        <w:t>úY</w:t>
      </w:r>
      <w:proofErr w:type="spellEnd"/>
      <w:r w:rsidR="006130E2" w:rsidRPr="00E1247D">
        <w:rPr>
          <w:sz w:val="30"/>
          <w:szCs w:val="30"/>
        </w:rPr>
        <w:t xml:space="preserve"> </w:t>
      </w:r>
      <w:proofErr w:type="spellStart"/>
      <w:r w:rsidR="006130E2" w:rsidRPr="00E1247D">
        <w:rPr>
          <w:sz w:val="30"/>
          <w:szCs w:val="30"/>
        </w:rPr>
        <w:t>Sôm</w:t>
      </w:r>
      <w:proofErr w:type="spellEnd"/>
      <w:r w:rsidR="006130E2" w:rsidRPr="00E1247D">
        <w:rPr>
          <w:sz w:val="30"/>
          <w:szCs w:val="30"/>
        </w:rPr>
        <w:t xml:space="preserve"> </w:t>
      </w:r>
      <w:proofErr w:type="spellStart"/>
      <w:r w:rsidR="006130E2" w:rsidRPr="00E1247D">
        <w:rPr>
          <w:sz w:val="30"/>
          <w:szCs w:val="30"/>
        </w:rPr>
        <w:t>ÕYeÏúYôm</w:t>
      </w:r>
      <w:proofErr w:type="spellEnd"/>
      <w:r w:rsidR="006130E2" w:rsidRPr="00E1247D">
        <w:rPr>
          <w:sz w:val="30"/>
          <w:szCs w:val="30"/>
        </w:rPr>
        <w:t xml:space="preserve">... </w:t>
      </w:r>
      <w:proofErr w:type="spellStart"/>
      <w:r w:rsidR="008F28BD" w:rsidRPr="00E1247D">
        <w:rPr>
          <w:sz w:val="30"/>
          <w:szCs w:val="30"/>
        </w:rPr>
        <w:t>ùNu</w:t>
      </w:r>
      <w:proofErr w:type="spellEnd"/>
      <w:r w:rsidR="008F28BD" w:rsidRPr="00E1247D">
        <w:rPr>
          <w:sz w:val="30"/>
          <w:szCs w:val="30"/>
        </w:rPr>
        <w:t xml:space="preserve">\ </w:t>
      </w:r>
      <w:proofErr w:type="spellStart"/>
      <w:r w:rsidR="008F28BD" w:rsidRPr="00E1247D">
        <w:rPr>
          <w:sz w:val="30"/>
          <w:szCs w:val="30"/>
        </w:rPr>
        <w:t>CW®p</w:t>
      </w:r>
      <w:proofErr w:type="spellEnd"/>
      <w:r w:rsidR="008F28BD" w:rsidRPr="00E1247D">
        <w:rPr>
          <w:sz w:val="30"/>
          <w:szCs w:val="30"/>
        </w:rPr>
        <w:t xml:space="preserve"> </w:t>
      </w:r>
      <w:proofErr w:type="spellStart"/>
      <w:r w:rsidR="008F28BD" w:rsidRPr="00E1247D">
        <w:rPr>
          <w:sz w:val="30"/>
          <w:szCs w:val="30"/>
        </w:rPr>
        <w:t>Sôm</w:t>
      </w:r>
      <w:proofErr w:type="spellEnd"/>
      <w:r w:rsidR="008F28BD" w:rsidRPr="00E1247D">
        <w:rPr>
          <w:sz w:val="30"/>
          <w:szCs w:val="30"/>
        </w:rPr>
        <w:t xml:space="preserve"> </w:t>
      </w:r>
      <w:proofErr w:type="spellStart"/>
      <w:r w:rsidR="008F28BD" w:rsidRPr="00E1247D">
        <w:rPr>
          <w:sz w:val="30"/>
          <w:szCs w:val="30"/>
        </w:rPr>
        <w:t>è±­ÚkÕ</w:t>
      </w:r>
      <w:proofErr w:type="spellEnd"/>
      <w:r w:rsidR="008F28BD" w:rsidRPr="00E1247D">
        <w:rPr>
          <w:sz w:val="30"/>
          <w:szCs w:val="30"/>
        </w:rPr>
        <w:t xml:space="preserve"> </w:t>
      </w:r>
      <w:proofErr w:type="spellStart"/>
      <w:r w:rsidR="008F28BD" w:rsidRPr="00E1247D">
        <w:rPr>
          <w:sz w:val="30"/>
          <w:szCs w:val="30"/>
        </w:rPr>
        <w:t>ÕYe¡ú</w:t>
      </w:r>
      <w:proofErr w:type="spellEnd"/>
      <w:r w:rsidR="008F28BD" w:rsidRPr="00E1247D">
        <w:rPr>
          <w:sz w:val="30"/>
          <w:szCs w:val="30"/>
        </w:rPr>
        <w:t>]</w:t>
      </w:r>
      <w:proofErr w:type="spellStart"/>
      <w:r w:rsidR="008F28BD" w:rsidRPr="00E1247D">
        <w:rPr>
          <w:sz w:val="30"/>
          <w:szCs w:val="30"/>
        </w:rPr>
        <w:t>ôUô</w:t>
      </w:r>
      <w:proofErr w:type="spellEnd"/>
      <w:r w:rsidR="008F28BD" w:rsidRPr="00E1247D">
        <w:rPr>
          <w:sz w:val="30"/>
          <w:szCs w:val="30"/>
        </w:rPr>
        <w:t xml:space="preserve">? </w:t>
      </w:r>
      <w:r w:rsidR="003D6751" w:rsidRPr="00E1247D">
        <w:rPr>
          <w:sz w:val="30"/>
          <w:szCs w:val="30"/>
        </w:rPr>
        <w:t xml:space="preserve">AÕ </w:t>
      </w:r>
      <w:proofErr w:type="spellStart"/>
      <w:r w:rsidR="003D6751" w:rsidRPr="00E1247D">
        <w:rPr>
          <w:sz w:val="30"/>
          <w:szCs w:val="30"/>
        </w:rPr>
        <w:t>N¬VpXYô</w:t>
      </w:r>
      <w:proofErr w:type="spellEnd"/>
      <w:r w:rsidR="003D6751" w:rsidRPr="00E1247D">
        <w:rPr>
          <w:sz w:val="30"/>
          <w:szCs w:val="30"/>
        </w:rPr>
        <w:t xml:space="preserve">? </w:t>
      </w:r>
      <w:proofErr w:type="spellStart"/>
      <w:r w:rsidR="00386538" w:rsidRPr="00E1247D">
        <w:rPr>
          <w:sz w:val="30"/>
          <w:szCs w:val="30"/>
        </w:rPr>
        <w:t>Sôm</w:t>
      </w:r>
      <w:proofErr w:type="spellEnd"/>
      <w:r w:rsidR="00386538" w:rsidRPr="00E1247D">
        <w:rPr>
          <w:sz w:val="30"/>
          <w:szCs w:val="30"/>
        </w:rPr>
        <w:t xml:space="preserve"> </w:t>
      </w:r>
      <w:proofErr w:type="spellStart"/>
      <w:r w:rsidR="00386538" w:rsidRPr="00E1247D">
        <w:rPr>
          <w:sz w:val="30"/>
          <w:szCs w:val="30"/>
        </w:rPr>
        <w:t>èßdÏf</w:t>
      </w:r>
      <w:proofErr w:type="spellEnd"/>
      <w:r w:rsidR="00386538" w:rsidRPr="00E1247D">
        <w:rPr>
          <w:sz w:val="30"/>
          <w:szCs w:val="30"/>
        </w:rPr>
        <w:t xml:space="preserve"> </w:t>
      </w:r>
      <w:proofErr w:type="spellStart"/>
      <w:r w:rsidR="00386538" w:rsidRPr="00E1247D">
        <w:rPr>
          <w:sz w:val="30"/>
          <w:szCs w:val="30"/>
        </w:rPr>
        <w:t>ùNuß</w:t>
      </w:r>
      <w:proofErr w:type="spellEnd"/>
      <w:r w:rsidR="00386538" w:rsidRPr="00E1247D">
        <w:rPr>
          <w:sz w:val="30"/>
          <w:szCs w:val="30"/>
        </w:rPr>
        <w:t>, ©</w:t>
      </w:r>
      <w:proofErr w:type="spellStart"/>
      <w:proofErr w:type="gramStart"/>
      <w:r w:rsidR="00386538" w:rsidRPr="00E1247D">
        <w:rPr>
          <w:sz w:val="30"/>
          <w:szCs w:val="30"/>
        </w:rPr>
        <w:t>uú</w:t>
      </w:r>
      <w:proofErr w:type="spellEnd"/>
      <w:r w:rsidR="00386538" w:rsidRPr="00E1247D">
        <w:rPr>
          <w:sz w:val="30"/>
          <w:szCs w:val="30"/>
        </w:rPr>
        <w:t>]</w:t>
      </w:r>
      <w:proofErr w:type="spellStart"/>
      <w:r w:rsidR="00386538" w:rsidRPr="00E1247D">
        <w:rPr>
          <w:sz w:val="30"/>
          <w:szCs w:val="30"/>
        </w:rPr>
        <w:t>ôd</w:t>
      </w:r>
      <w:proofErr w:type="spellEnd"/>
      <w:proofErr w:type="gramEnd"/>
      <w:r w:rsidR="00386538" w:rsidRPr="00E1247D">
        <w:rPr>
          <w:sz w:val="30"/>
          <w:szCs w:val="30"/>
        </w:rPr>
        <w:t xml:space="preserve">¡ </w:t>
      </w:r>
      <w:proofErr w:type="spellStart"/>
      <w:r w:rsidR="00386538" w:rsidRPr="00E1247D">
        <w:rPr>
          <w:sz w:val="30"/>
          <w:szCs w:val="30"/>
        </w:rPr>
        <w:t>YkúRôm</w:t>
      </w:r>
      <w:proofErr w:type="spellEnd"/>
      <w:r w:rsidR="00386538" w:rsidRPr="00E1247D">
        <w:rPr>
          <w:sz w:val="30"/>
          <w:szCs w:val="30"/>
        </w:rPr>
        <w:t xml:space="preserve">. </w:t>
      </w:r>
      <w:proofErr w:type="spellStart"/>
      <w:r w:rsidR="00386538" w:rsidRPr="00E1247D">
        <w:rPr>
          <w:sz w:val="30"/>
          <w:szCs w:val="30"/>
        </w:rPr>
        <w:t>CpûXVô</w:t>
      </w:r>
      <w:proofErr w:type="spellEnd"/>
      <w:r w:rsidR="00386538" w:rsidRPr="00E1247D">
        <w:rPr>
          <w:sz w:val="30"/>
          <w:szCs w:val="30"/>
        </w:rPr>
        <w:t xml:space="preserve">? </w:t>
      </w:r>
      <w:proofErr w:type="spellStart"/>
      <w:r w:rsidR="00386538" w:rsidRPr="00E1247D">
        <w:rPr>
          <w:sz w:val="30"/>
          <w:szCs w:val="30"/>
        </w:rPr>
        <w:t>ApXÕ</w:t>
      </w:r>
      <w:proofErr w:type="spellEnd"/>
      <w:r w:rsidR="00386538" w:rsidRPr="00E1247D">
        <w:rPr>
          <w:sz w:val="30"/>
          <w:szCs w:val="30"/>
        </w:rPr>
        <w:t xml:space="preserve"> </w:t>
      </w:r>
      <w:proofErr w:type="spellStart"/>
      <w:r w:rsidR="00BE6802" w:rsidRPr="00E1247D">
        <w:rPr>
          <w:sz w:val="30"/>
          <w:szCs w:val="30"/>
        </w:rPr>
        <w:t>HúRôùYôu</w:t>
      </w:r>
      <w:proofErr w:type="spellEnd"/>
      <w:r w:rsidR="00BE6802" w:rsidRPr="00E1247D">
        <w:rPr>
          <w:sz w:val="30"/>
          <w:szCs w:val="30"/>
        </w:rPr>
        <w:t xml:space="preserve">\ô? </w:t>
      </w:r>
      <w:proofErr w:type="spellStart"/>
      <w:r w:rsidR="00BE6802" w:rsidRPr="00E1247D">
        <w:rPr>
          <w:sz w:val="30"/>
          <w:szCs w:val="30"/>
        </w:rPr>
        <w:t>Sôm</w:t>
      </w:r>
      <w:proofErr w:type="spellEnd"/>
      <w:r w:rsidR="00B460D1" w:rsidRPr="00E1247D">
        <w:rPr>
          <w:sz w:val="30"/>
          <w:szCs w:val="30"/>
        </w:rPr>
        <w:t xml:space="preserve"> </w:t>
      </w:r>
      <w:r w:rsidR="003141A0" w:rsidRPr="00E1247D">
        <w:rPr>
          <w:sz w:val="30"/>
          <w:szCs w:val="30"/>
        </w:rPr>
        <w:t xml:space="preserve">Gi </w:t>
      </w:r>
      <w:r w:rsidR="00B460D1" w:rsidRPr="0034618F">
        <w:rPr>
          <w:rFonts w:ascii="Arial" w:hAnsi="Arial" w:cs="Arial"/>
          <w:sz w:val="24"/>
          <w:szCs w:val="24"/>
        </w:rPr>
        <w:t>X</w:t>
      </w:r>
      <w:r w:rsidR="0034618F">
        <w:rPr>
          <w:rFonts w:ascii="Arial" w:hAnsi="Arial" w:cs="Arial"/>
          <w:sz w:val="24"/>
          <w:szCs w:val="24"/>
        </w:rPr>
        <w:t xml:space="preserve"> </w:t>
      </w:r>
      <w:r w:rsidR="0034618F" w:rsidRPr="0034618F">
        <w:rPr>
          <w:rFonts w:cs="Arial"/>
          <w:sz w:val="30"/>
          <w:szCs w:val="30"/>
        </w:rPr>
        <w:t>³p</w:t>
      </w:r>
      <w:r w:rsidR="0034618F">
        <w:rPr>
          <w:sz w:val="30"/>
          <w:szCs w:val="30"/>
        </w:rPr>
        <w:t xml:space="preserve"> </w:t>
      </w:r>
      <w:proofErr w:type="spellStart"/>
      <w:r w:rsidR="0034618F">
        <w:rPr>
          <w:sz w:val="30"/>
          <w:szCs w:val="30"/>
        </w:rPr>
        <w:t>C</w:t>
      </w:r>
      <w:r w:rsidR="00B460D1" w:rsidRPr="00E1247D">
        <w:rPr>
          <w:sz w:val="30"/>
          <w:szCs w:val="30"/>
        </w:rPr>
        <w:t>ÚkÕ</w:t>
      </w:r>
      <w:proofErr w:type="spellEnd"/>
      <w:r w:rsidR="00B460D1" w:rsidRPr="00E1247D">
        <w:rPr>
          <w:sz w:val="30"/>
          <w:szCs w:val="30"/>
        </w:rPr>
        <w:t xml:space="preserve"> </w:t>
      </w:r>
      <w:proofErr w:type="spellStart"/>
      <w:r w:rsidR="00B460D1" w:rsidRPr="00E1247D">
        <w:rPr>
          <w:sz w:val="30"/>
          <w:szCs w:val="30"/>
        </w:rPr>
        <w:t>ùRôPe</w:t>
      </w:r>
      <w:r w:rsidR="003141A0" w:rsidRPr="00E1247D">
        <w:rPr>
          <w:sz w:val="30"/>
          <w:szCs w:val="30"/>
        </w:rPr>
        <w:t>LXôm</w:t>
      </w:r>
      <w:proofErr w:type="spellEnd"/>
      <w:r w:rsidR="003141A0" w:rsidRPr="00E1247D">
        <w:rPr>
          <w:sz w:val="30"/>
          <w:szCs w:val="30"/>
        </w:rPr>
        <w:t xml:space="preserve">, </w:t>
      </w:r>
      <w:proofErr w:type="spellStart"/>
      <w:r w:rsidR="00844345" w:rsidRPr="00E1247D">
        <w:rPr>
          <w:sz w:val="30"/>
          <w:szCs w:val="30"/>
        </w:rPr>
        <w:t>ARu</w:t>
      </w:r>
      <w:proofErr w:type="spellEnd"/>
      <w:r w:rsidR="00980D05" w:rsidRPr="00E1247D">
        <w:rPr>
          <w:sz w:val="30"/>
          <w:szCs w:val="30"/>
        </w:rPr>
        <w:t xml:space="preserve"> </w:t>
      </w:r>
      <w:r w:rsidR="00844345" w:rsidRPr="00E1247D">
        <w:rPr>
          <w:sz w:val="30"/>
          <w:szCs w:val="30"/>
        </w:rPr>
        <w:t xml:space="preserve">©\Ï, </w:t>
      </w:r>
      <w:proofErr w:type="spellStart"/>
      <w:r w:rsidR="00844345" w:rsidRPr="00E1247D">
        <w:rPr>
          <w:sz w:val="30"/>
          <w:szCs w:val="30"/>
        </w:rPr>
        <w:t>Cu±WÜ</w:t>
      </w:r>
      <w:proofErr w:type="spellEnd"/>
      <w:r w:rsidR="00844345" w:rsidRPr="00E1247D">
        <w:rPr>
          <w:sz w:val="30"/>
          <w:szCs w:val="30"/>
        </w:rPr>
        <w:t xml:space="preserve">, </w:t>
      </w:r>
      <w:r w:rsidR="006A1057" w:rsidRPr="00E1247D">
        <w:rPr>
          <w:sz w:val="30"/>
          <w:szCs w:val="30"/>
        </w:rPr>
        <w:t>H\</w:t>
      </w:r>
      <w:proofErr w:type="spellStart"/>
      <w:r w:rsidR="006A1057" w:rsidRPr="00E1247D">
        <w:rPr>
          <w:sz w:val="30"/>
          <w:szCs w:val="30"/>
        </w:rPr>
        <w:t>dÏû</w:t>
      </w:r>
      <w:proofErr w:type="spellEnd"/>
      <w:r w:rsidR="006A1057" w:rsidRPr="00E1247D">
        <w:rPr>
          <w:sz w:val="30"/>
          <w:szCs w:val="30"/>
        </w:rPr>
        <w:t xml:space="preserve">\V... </w:t>
      </w:r>
      <w:proofErr w:type="spellStart"/>
      <w:r w:rsidR="006A1057" w:rsidRPr="00E1247D">
        <w:rPr>
          <w:sz w:val="30"/>
          <w:szCs w:val="30"/>
        </w:rPr>
        <w:t>YûW</w:t>
      </w:r>
      <w:proofErr w:type="spellEnd"/>
      <w:r w:rsidR="006A1057" w:rsidRPr="00E1247D">
        <w:rPr>
          <w:sz w:val="30"/>
          <w:szCs w:val="30"/>
        </w:rPr>
        <w:t xml:space="preserve"> </w:t>
      </w:r>
      <w:proofErr w:type="spellStart"/>
      <w:r w:rsidR="006A1057" w:rsidRPr="00E1247D">
        <w:rPr>
          <w:sz w:val="30"/>
          <w:szCs w:val="30"/>
        </w:rPr>
        <w:t>úUúX</w:t>
      </w:r>
      <w:proofErr w:type="spellEnd"/>
      <w:r w:rsidR="006A1057" w:rsidRPr="00E1247D">
        <w:rPr>
          <w:sz w:val="30"/>
          <w:szCs w:val="30"/>
        </w:rPr>
        <w:t xml:space="preserve"> </w:t>
      </w:r>
      <w:proofErr w:type="spellStart"/>
      <w:r w:rsidR="006A1057" w:rsidRPr="00E1247D">
        <w:rPr>
          <w:sz w:val="30"/>
          <w:szCs w:val="30"/>
        </w:rPr>
        <w:t>úTôLXôm</w:t>
      </w:r>
      <w:proofErr w:type="spellEnd"/>
      <w:r w:rsidR="006A1057" w:rsidRPr="00E1247D">
        <w:rPr>
          <w:sz w:val="30"/>
          <w:szCs w:val="30"/>
        </w:rPr>
        <w:t xml:space="preserve">. </w:t>
      </w:r>
      <w:proofErr w:type="spellStart"/>
      <w:r w:rsidR="00ED0FC7" w:rsidRPr="00E1247D">
        <w:rPr>
          <w:sz w:val="30"/>
          <w:szCs w:val="30"/>
        </w:rPr>
        <w:t>Vô¬Pm</w:t>
      </w:r>
      <w:proofErr w:type="spellEnd"/>
      <w:r w:rsidR="00ED0FC7" w:rsidRPr="00E1247D">
        <w:rPr>
          <w:sz w:val="30"/>
          <w:szCs w:val="30"/>
        </w:rPr>
        <w:t xml:space="preserve"> </w:t>
      </w:r>
      <w:proofErr w:type="spellStart"/>
      <w:r w:rsidR="00ED0FC7" w:rsidRPr="00E1247D">
        <w:rPr>
          <w:sz w:val="30"/>
          <w:szCs w:val="30"/>
        </w:rPr>
        <w:t>ù_T</w:t>
      </w:r>
      <w:proofErr w:type="spellEnd"/>
      <w:r w:rsidR="00ED0FC7" w:rsidRPr="00E1247D">
        <w:rPr>
          <w:sz w:val="30"/>
          <w:szCs w:val="30"/>
        </w:rPr>
        <w:t xml:space="preserve"> </w:t>
      </w:r>
      <w:proofErr w:type="spellStart"/>
      <w:r w:rsidR="00ED0FC7" w:rsidRPr="00E1247D">
        <w:rPr>
          <w:sz w:val="30"/>
          <w:szCs w:val="30"/>
        </w:rPr>
        <w:t>AhûP</w:t>
      </w:r>
      <w:proofErr w:type="spellEnd"/>
      <w:r w:rsidR="00ED0FC7" w:rsidRPr="00E1247D">
        <w:rPr>
          <w:sz w:val="30"/>
          <w:szCs w:val="30"/>
        </w:rPr>
        <w:t xml:space="preserve"> Gi </w:t>
      </w:r>
      <w:proofErr w:type="spellStart"/>
      <w:r w:rsidR="00ED0FC7" w:rsidRPr="00E1247D">
        <w:rPr>
          <w:sz w:val="30"/>
          <w:szCs w:val="30"/>
        </w:rPr>
        <w:t>Juß</w:t>
      </w:r>
      <w:proofErr w:type="spellEnd"/>
      <w:r w:rsidR="00ED0FC7" w:rsidRPr="00E1247D">
        <w:rPr>
          <w:sz w:val="30"/>
          <w:szCs w:val="30"/>
        </w:rPr>
        <w:t xml:space="preserve"> </w:t>
      </w:r>
      <w:proofErr w:type="spellStart"/>
      <w:r w:rsidR="00ED0FC7" w:rsidRPr="00E1247D">
        <w:rPr>
          <w:sz w:val="30"/>
          <w:szCs w:val="30"/>
        </w:rPr>
        <w:t>CÚd</w:t>
      </w:r>
      <w:proofErr w:type="spellEnd"/>
      <w:r w:rsidR="00ED0FC7" w:rsidRPr="00E1247D">
        <w:rPr>
          <w:sz w:val="30"/>
          <w:szCs w:val="30"/>
        </w:rPr>
        <w:t>¡\Õ?</w:t>
      </w:r>
      <w:r w:rsidR="00ED0FC7" w:rsidRPr="00E1247D">
        <w:rPr>
          <w:rFonts w:ascii="TML_Vaigai_Normal" w:hAnsi="TML_Vaigai_Normal"/>
          <w:sz w:val="30"/>
          <w:szCs w:val="30"/>
        </w:rPr>
        <w:t xml:space="preserve"> </w:t>
      </w:r>
      <w:r w:rsidR="007A6B68" w:rsidRPr="00E1247D">
        <w:rPr>
          <w:sz w:val="30"/>
          <w:szCs w:val="30"/>
        </w:rPr>
        <w:t xml:space="preserve">Gi </w:t>
      </w:r>
      <w:proofErr w:type="spellStart"/>
      <w:r w:rsidR="007A6B68" w:rsidRPr="00E1247D">
        <w:rPr>
          <w:sz w:val="30"/>
          <w:szCs w:val="30"/>
        </w:rPr>
        <w:t>Juß</w:t>
      </w:r>
      <w:proofErr w:type="spellEnd"/>
      <w:r w:rsidR="007A6B68" w:rsidRPr="00E1247D">
        <w:rPr>
          <w:sz w:val="30"/>
          <w:szCs w:val="30"/>
        </w:rPr>
        <w:t xml:space="preserve">? Gi... </w:t>
      </w:r>
    </w:p>
    <w:p w14:paraId="16665958" w14:textId="77777777" w:rsidR="003C0628" w:rsidRPr="00E1247D" w:rsidRDefault="009626A9" w:rsidP="00433639">
      <w:pPr>
        <w:ind w:firstLine="567"/>
        <w:rPr>
          <w:sz w:val="30"/>
          <w:szCs w:val="30"/>
        </w:rPr>
      </w:pPr>
      <w:r w:rsidRPr="00E1247D">
        <w:rPr>
          <w:sz w:val="30"/>
          <w:szCs w:val="30"/>
        </w:rPr>
        <w:t>C²</w:t>
      </w:r>
      <w:proofErr w:type="gramStart"/>
      <w:r w:rsidRPr="00E1247D">
        <w:rPr>
          <w:sz w:val="30"/>
          <w:szCs w:val="30"/>
        </w:rPr>
        <w:t>V</w:t>
      </w:r>
      <w:r w:rsidR="00B460D1" w:rsidRPr="00E1247D">
        <w:rPr>
          <w:sz w:val="30"/>
          <w:szCs w:val="30"/>
        </w:rPr>
        <w:t>Yú[</w:t>
      </w:r>
      <w:proofErr w:type="gramEnd"/>
      <w:r w:rsidR="00B460D1" w:rsidRPr="00E1247D">
        <w:rPr>
          <w:sz w:val="30"/>
          <w:szCs w:val="30"/>
        </w:rPr>
        <w:t xml:space="preserve"> Eu </w:t>
      </w:r>
      <w:proofErr w:type="spellStart"/>
      <w:r w:rsidRPr="00E1247D">
        <w:rPr>
          <w:sz w:val="30"/>
          <w:szCs w:val="30"/>
        </w:rPr>
        <w:t>CÚRVm</w:t>
      </w:r>
      <w:proofErr w:type="spellEnd"/>
      <w:r w:rsidRPr="00E1247D">
        <w:rPr>
          <w:sz w:val="30"/>
          <w:szCs w:val="30"/>
        </w:rPr>
        <w:t xml:space="preserve"> </w:t>
      </w:r>
      <w:proofErr w:type="spellStart"/>
      <w:r w:rsidRPr="00E1247D">
        <w:rPr>
          <w:sz w:val="30"/>
          <w:szCs w:val="30"/>
        </w:rPr>
        <w:t>BºoY§dLl</w:t>
      </w:r>
      <w:proofErr w:type="spellEnd"/>
      <w:r w:rsidR="00B460D1" w:rsidRPr="00E1247D">
        <w:rPr>
          <w:sz w:val="30"/>
          <w:szCs w:val="30"/>
        </w:rPr>
        <w:t xml:space="preserve"> </w:t>
      </w:r>
      <w:proofErr w:type="spellStart"/>
      <w:r w:rsidRPr="00E1247D">
        <w:rPr>
          <w:sz w:val="30"/>
          <w:szCs w:val="30"/>
        </w:rPr>
        <w:t>TÓYRôL</w:t>
      </w:r>
      <w:proofErr w:type="spellEnd"/>
      <w:r w:rsidRPr="00E1247D">
        <w:rPr>
          <w:sz w:val="30"/>
          <w:szCs w:val="30"/>
        </w:rPr>
        <w:t xml:space="preserve">. </w:t>
      </w:r>
      <w:r w:rsidR="00BE16B7" w:rsidRPr="00E1247D">
        <w:rPr>
          <w:sz w:val="30"/>
          <w:szCs w:val="30"/>
        </w:rPr>
        <w:t xml:space="preserve">JÚ £ßª </w:t>
      </w:r>
      <w:proofErr w:type="spellStart"/>
      <w:r w:rsidR="00BE16B7" w:rsidRPr="00E1247D">
        <w:rPr>
          <w:sz w:val="30"/>
          <w:szCs w:val="30"/>
        </w:rPr>
        <w:t>RuàûPV</w:t>
      </w:r>
      <w:proofErr w:type="spellEnd"/>
      <w:r w:rsidR="00BE16B7" w:rsidRPr="00E1247D">
        <w:rPr>
          <w:sz w:val="30"/>
          <w:szCs w:val="30"/>
        </w:rPr>
        <w:t xml:space="preserve"> </w:t>
      </w:r>
      <w:proofErr w:type="spellStart"/>
      <w:r w:rsidR="00BE16B7" w:rsidRPr="00E1247D">
        <w:rPr>
          <w:sz w:val="30"/>
          <w:szCs w:val="30"/>
        </w:rPr>
        <w:t>LWjûR</w:t>
      </w:r>
      <w:proofErr w:type="spellEnd"/>
      <w:r w:rsidR="00BE16B7" w:rsidRPr="00E1247D">
        <w:rPr>
          <w:sz w:val="30"/>
          <w:szCs w:val="30"/>
        </w:rPr>
        <w:t xml:space="preserve"> </w:t>
      </w:r>
      <w:proofErr w:type="spellStart"/>
      <w:r w:rsidR="00BE16B7" w:rsidRPr="00E1247D">
        <w:rPr>
          <w:sz w:val="30"/>
          <w:szCs w:val="30"/>
        </w:rPr>
        <w:t>úUúX</w:t>
      </w:r>
      <w:proofErr w:type="spellEnd"/>
      <w:r w:rsidR="00BE16B7" w:rsidRPr="00E1247D">
        <w:rPr>
          <w:sz w:val="30"/>
          <w:szCs w:val="30"/>
        </w:rPr>
        <w:t xml:space="preserve"> </w:t>
      </w:r>
      <w:proofErr w:type="spellStart"/>
      <w:r w:rsidR="00BE16B7" w:rsidRPr="00E1247D">
        <w:rPr>
          <w:sz w:val="30"/>
          <w:szCs w:val="30"/>
        </w:rPr>
        <w:t>EVoj</w:t>
      </w:r>
      <w:proofErr w:type="spellEnd"/>
      <w:proofErr w:type="gramStart"/>
      <w:r w:rsidR="00BE16B7" w:rsidRPr="00E1247D">
        <w:rPr>
          <w:sz w:val="30"/>
          <w:szCs w:val="30"/>
        </w:rPr>
        <w:t>§]</w:t>
      </w:r>
      <w:proofErr w:type="spellStart"/>
      <w:r w:rsidR="00BE16B7" w:rsidRPr="00E1247D">
        <w:rPr>
          <w:sz w:val="30"/>
          <w:szCs w:val="30"/>
        </w:rPr>
        <w:t>ôs</w:t>
      </w:r>
      <w:proofErr w:type="spellEnd"/>
      <w:proofErr w:type="gramEnd"/>
      <w:r w:rsidR="00BE16B7" w:rsidRPr="00E1247D">
        <w:rPr>
          <w:sz w:val="30"/>
          <w:szCs w:val="30"/>
        </w:rPr>
        <w:t xml:space="preserve">. </w:t>
      </w:r>
      <w:proofErr w:type="spellStart"/>
      <w:r w:rsidR="00BE16B7" w:rsidRPr="00E1247D">
        <w:rPr>
          <w:sz w:val="30"/>
          <w:szCs w:val="30"/>
        </w:rPr>
        <w:t>úRYu</w:t>
      </w:r>
      <w:proofErr w:type="spellEnd"/>
      <w:r w:rsidR="00BE16B7" w:rsidRPr="00E1247D">
        <w:rPr>
          <w:sz w:val="30"/>
          <w:szCs w:val="30"/>
        </w:rPr>
        <w:t xml:space="preserve"> </w:t>
      </w:r>
      <w:proofErr w:type="spellStart"/>
      <w:r w:rsidR="00BE16B7" w:rsidRPr="00E1247D">
        <w:rPr>
          <w:sz w:val="30"/>
          <w:szCs w:val="30"/>
        </w:rPr>
        <w:t>AkRf</w:t>
      </w:r>
      <w:proofErr w:type="spellEnd"/>
      <w:r w:rsidR="00BE16B7" w:rsidRPr="00E1247D">
        <w:rPr>
          <w:sz w:val="30"/>
          <w:szCs w:val="30"/>
        </w:rPr>
        <w:t xml:space="preserve"> </w:t>
      </w:r>
      <w:r w:rsidR="008A1BC9" w:rsidRPr="00E1247D">
        <w:rPr>
          <w:sz w:val="30"/>
          <w:szCs w:val="30"/>
        </w:rPr>
        <w:t>£ß ©</w:t>
      </w:r>
      <w:proofErr w:type="spellStart"/>
      <w:proofErr w:type="gramStart"/>
      <w:r w:rsidR="008A1BC9" w:rsidRPr="00E1247D">
        <w:rPr>
          <w:sz w:val="30"/>
          <w:szCs w:val="30"/>
        </w:rPr>
        <w:t>sû</w:t>
      </w:r>
      <w:proofErr w:type="spellEnd"/>
      <w:r w:rsidR="008A1BC9" w:rsidRPr="00E1247D">
        <w:rPr>
          <w:sz w:val="30"/>
          <w:szCs w:val="30"/>
        </w:rPr>
        <w:t>[</w:t>
      </w:r>
      <w:proofErr w:type="spellStart"/>
      <w:proofErr w:type="gramEnd"/>
      <w:r w:rsidR="008A1BC9" w:rsidRPr="00E1247D">
        <w:rPr>
          <w:sz w:val="30"/>
          <w:szCs w:val="30"/>
        </w:rPr>
        <w:t>ûV</w:t>
      </w:r>
      <w:proofErr w:type="spellEnd"/>
      <w:r w:rsidR="008A1BC9" w:rsidRPr="00E1247D">
        <w:rPr>
          <w:sz w:val="30"/>
          <w:szCs w:val="30"/>
        </w:rPr>
        <w:t xml:space="preserve"> </w:t>
      </w:r>
      <w:proofErr w:type="spellStart"/>
      <w:r w:rsidR="008A1BC9" w:rsidRPr="00E1247D">
        <w:rPr>
          <w:sz w:val="30"/>
          <w:szCs w:val="30"/>
        </w:rPr>
        <w:t>BºoY§lTôWôL</w:t>
      </w:r>
      <w:proofErr w:type="spellEnd"/>
      <w:r w:rsidR="008A1BC9" w:rsidRPr="00E1247D">
        <w:rPr>
          <w:sz w:val="30"/>
          <w:szCs w:val="30"/>
        </w:rPr>
        <w:t>.</w:t>
      </w:r>
    </w:p>
    <w:p w14:paraId="6F7E4016" w14:textId="77777777" w:rsidR="008A1BC9" w:rsidRPr="00E1247D" w:rsidRDefault="008A1BC9" w:rsidP="00433639">
      <w:pPr>
        <w:ind w:firstLine="567"/>
        <w:rPr>
          <w:rFonts w:ascii="TML_Vaigai_Normal" w:hAnsi="TML_Vaigai_Normal"/>
          <w:sz w:val="30"/>
          <w:szCs w:val="30"/>
        </w:rPr>
      </w:pPr>
      <w:r w:rsidRPr="00E1247D">
        <w:rPr>
          <w:sz w:val="30"/>
          <w:szCs w:val="30"/>
        </w:rPr>
        <w:t xml:space="preserve">N¬, </w:t>
      </w:r>
      <w:r w:rsidR="00106B82" w:rsidRPr="00E1247D">
        <w:rPr>
          <w:sz w:val="30"/>
          <w:szCs w:val="30"/>
        </w:rPr>
        <w:t xml:space="preserve">Gi </w:t>
      </w:r>
      <w:proofErr w:type="spellStart"/>
      <w:r w:rsidR="00106B82" w:rsidRPr="00E1247D">
        <w:rPr>
          <w:sz w:val="30"/>
          <w:szCs w:val="30"/>
        </w:rPr>
        <w:t>Juß</w:t>
      </w:r>
      <w:proofErr w:type="spellEnd"/>
      <w:r w:rsidR="00106B82" w:rsidRPr="00E1247D">
        <w:rPr>
          <w:sz w:val="30"/>
          <w:szCs w:val="30"/>
        </w:rPr>
        <w:t xml:space="preserve">, </w:t>
      </w:r>
      <w:proofErr w:type="spellStart"/>
      <w:r w:rsidR="00106B82" w:rsidRPr="00E1247D">
        <w:rPr>
          <w:sz w:val="30"/>
          <w:szCs w:val="30"/>
        </w:rPr>
        <w:t>CWiÓ</w:t>
      </w:r>
      <w:proofErr w:type="spellEnd"/>
      <w:r w:rsidR="00106B82" w:rsidRPr="00E1247D">
        <w:rPr>
          <w:sz w:val="30"/>
          <w:szCs w:val="30"/>
        </w:rPr>
        <w:t xml:space="preserve">, </w:t>
      </w:r>
      <w:proofErr w:type="spellStart"/>
      <w:r w:rsidR="00106B82" w:rsidRPr="00E1247D">
        <w:rPr>
          <w:sz w:val="30"/>
          <w:szCs w:val="30"/>
        </w:rPr>
        <w:t>êuß</w:t>
      </w:r>
      <w:proofErr w:type="spellEnd"/>
      <w:r w:rsidR="00106B82" w:rsidRPr="00E1247D">
        <w:rPr>
          <w:sz w:val="30"/>
          <w:szCs w:val="30"/>
        </w:rPr>
        <w:t xml:space="preserve">, </w:t>
      </w:r>
      <w:proofErr w:type="spellStart"/>
      <w:r w:rsidR="00106B82" w:rsidRPr="00E1247D">
        <w:rPr>
          <w:sz w:val="30"/>
          <w:szCs w:val="30"/>
        </w:rPr>
        <w:t>SôuÏ</w:t>
      </w:r>
      <w:proofErr w:type="spellEnd"/>
      <w:r w:rsidR="00106B82" w:rsidRPr="00E1247D">
        <w:rPr>
          <w:sz w:val="30"/>
          <w:szCs w:val="30"/>
        </w:rPr>
        <w:t xml:space="preserve">, </w:t>
      </w:r>
      <w:proofErr w:type="spellStart"/>
      <w:r w:rsidR="00106B82" w:rsidRPr="00E1247D">
        <w:rPr>
          <w:sz w:val="30"/>
          <w:szCs w:val="30"/>
        </w:rPr>
        <w:t>IkÕ</w:t>
      </w:r>
      <w:proofErr w:type="spellEnd"/>
      <w:r w:rsidR="00106B82" w:rsidRPr="00E1247D">
        <w:rPr>
          <w:sz w:val="30"/>
          <w:szCs w:val="30"/>
        </w:rPr>
        <w:t xml:space="preserve">, </w:t>
      </w:r>
      <w:proofErr w:type="spellStart"/>
      <w:r w:rsidR="00106B82" w:rsidRPr="00E1247D">
        <w:rPr>
          <w:sz w:val="30"/>
          <w:szCs w:val="30"/>
        </w:rPr>
        <w:t>Bß</w:t>
      </w:r>
      <w:proofErr w:type="spellEnd"/>
      <w:r w:rsidR="00106B82" w:rsidRPr="00E1247D">
        <w:rPr>
          <w:sz w:val="30"/>
          <w:szCs w:val="30"/>
        </w:rPr>
        <w:t xml:space="preserve">, HÝ, </w:t>
      </w:r>
      <w:proofErr w:type="spellStart"/>
      <w:r w:rsidR="00106B82" w:rsidRPr="00E1247D">
        <w:rPr>
          <w:sz w:val="30"/>
          <w:szCs w:val="30"/>
        </w:rPr>
        <w:t>GhÓ</w:t>
      </w:r>
      <w:proofErr w:type="spellEnd"/>
      <w:r w:rsidR="00106B82" w:rsidRPr="00E1247D">
        <w:rPr>
          <w:sz w:val="30"/>
          <w:szCs w:val="30"/>
        </w:rPr>
        <w:t xml:space="preserve">, </w:t>
      </w:r>
      <w:proofErr w:type="spellStart"/>
      <w:r w:rsidR="00106B82" w:rsidRPr="00E1247D">
        <w:rPr>
          <w:sz w:val="30"/>
          <w:szCs w:val="30"/>
        </w:rPr>
        <w:t>JuTÕ</w:t>
      </w:r>
      <w:proofErr w:type="spellEnd"/>
      <w:r w:rsidR="00106B82" w:rsidRPr="00E1247D">
        <w:rPr>
          <w:sz w:val="30"/>
          <w:szCs w:val="30"/>
        </w:rPr>
        <w:t xml:space="preserve">, </w:t>
      </w:r>
      <w:proofErr w:type="spellStart"/>
      <w:r w:rsidR="00106B82" w:rsidRPr="00E1247D">
        <w:rPr>
          <w:sz w:val="30"/>
          <w:szCs w:val="30"/>
        </w:rPr>
        <w:t>TjÕ</w:t>
      </w:r>
      <w:proofErr w:type="spellEnd"/>
      <w:r w:rsidR="00106B82" w:rsidRPr="00E1247D">
        <w:rPr>
          <w:sz w:val="30"/>
          <w:szCs w:val="30"/>
        </w:rPr>
        <w:t xml:space="preserve">. </w:t>
      </w:r>
      <w:r w:rsidR="0029176F" w:rsidRPr="00E1247D">
        <w:rPr>
          <w:sz w:val="30"/>
          <w:szCs w:val="30"/>
        </w:rPr>
        <w:t>¿</w:t>
      </w:r>
      <w:proofErr w:type="spellStart"/>
      <w:r w:rsidR="0029176F" w:rsidRPr="00E1247D">
        <w:rPr>
          <w:sz w:val="30"/>
          <w:szCs w:val="30"/>
        </w:rPr>
        <w:t>eLs</w:t>
      </w:r>
      <w:proofErr w:type="spellEnd"/>
      <w:r w:rsidR="0029176F" w:rsidRPr="00E1247D">
        <w:rPr>
          <w:sz w:val="30"/>
          <w:szCs w:val="30"/>
        </w:rPr>
        <w:t xml:space="preserve"> ®</w:t>
      </w:r>
      <w:proofErr w:type="spellStart"/>
      <w:r w:rsidR="0029176F" w:rsidRPr="00E1247D">
        <w:rPr>
          <w:sz w:val="30"/>
          <w:szCs w:val="30"/>
        </w:rPr>
        <w:t>Úm</w:t>
      </w:r>
      <w:proofErr w:type="spellEnd"/>
      <w:proofErr w:type="gramStart"/>
      <w:r w:rsidR="0029176F" w:rsidRPr="00E1247D">
        <w:rPr>
          <w:sz w:val="30"/>
          <w:szCs w:val="30"/>
        </w:rPr>
        <w:t>©]</w:t>
      </w:r>
      <w:proofErr w:type="spellStart"/>
      <w:r w:rsidR="0029176F" w:rsidRPr="00E1247D">
        <w:rPr>
          <w:sz w:val="30"/>
          <w:szCs w:val="30"/>
        </w:rPr>
        <w:t>ôp</w:t>
      </w:r>
      <w:proofErr w:type="spellEnd"/>
      <w:proofErr w:type="gramEnd"/>
      <w:r w:rsidR="0029176F" w:rsidRPr="00E1247D">
        <w:rPr>
          <w:sz w:val="30"/>
          <w:szCs w:val="30"/>
        </w:rPr>
        <w:t xml:space="preserve">, </w:t>
      </w:r>
      <w:proofErr w:type="spellStart"/>
      <w:r w:rsidR="009F6E1F" w:rsidRPr="00E1247D">
        <w:rPr>
          <w:sz w:val="30"/>
          <w:szCs w:val="30"/>
        </w:rPr>
        <w:t>AYoLs</w:t>
      </w:r>
      <w:proofErr w:type="spellEnd"/>
      <w:r w:rsidR="009F6E1F" w:rsidRPr="00E1247D">
        <w:rPr>
          <w:sz w:val="30"/>
          <w:szCs w:val="30"/>
        </w:rPr>
        <w:t xml:space="preserve"> </w:t>
      </w:r>
      <w:proofErr w:type="spellStart"/>
      <w:r w:rsidR="009F6E1F" w:rsidRPr="00E1247D">
        <w:rPr>
          <w:sz w:val="30"/>
          <w:szCs w:val="30"/>
        </w:rPr>
        <w:t>ØRXôYÕ</w:t>
      </w:r>
      <w:proofErr w:type="spellEnd"/>
      <w:r w:rsidR="009F6E1F" w:rsidRPr="00E1247D">
        <w:rPr>
          <w:sz w:val="30"/>
          <w:szCs w:val="30"/>
        </w:rPr>
        <w:t xml:space="preserve"> ¨</w:t>
      </w:r>
      <w:proofErr w:type="spellStart"/>
      <w:r w:rsidR="009F6E1F" w:rsidRPr="00E1247D">
        <w:rPr>
          <w:sz w:val="30"/>
          <w:szCs w:val="30"/>
        </w:rPr>
        <w:t>tLhÓm</w:t>
      </w:r>
      <w:proofErr w:type="spellEnd"/>
      <w:r w:rsidR="009F6E1F" w:rsidRPr="00E1247D">
        <w:rPr>
          <w:sz w:val="30"/>
          <w:szCs w:val="30"/>
        </w:rPr>
        <w:t>.</w:t>
      </w:r>
    </w:p>
    <w:p w14:paraId="596D71E5" w14:textId="77777777" w:rsidR="000765DC" w:rsidRPr="00E1247D" w:rsidRDefault="001D0C56" w:rsidP="00433639">
      <w:pPr>
        <w:ind w:firstLine="567"/>
        <w:rPr>
          <w:sz w:val="30"/>
          <w:szCs w:val="30"/>
        </w:rPr>
      </w:pPr>
      <w:r w:rsidRPr="00E1247D">
        <w:rPr>
          <w:sz w:val="30"/>
          <w:szCs w:val="30"/>
        </w:rPr>
        <w:t>©</w:t>
      </w:r>
      <w:proofErr w:type="spellStart"/>
      <w:proofErr w:type="gramStart"/>
      <w:r w:rsidRPr="00E1247D">
        <w:rPr>
          <w:sz w:val="30"/>
          <w:szCs w:val="30"/>
        </w:rPr>
        <w:t>Vôú</w:t>
      </w:r>
      <w:proofErr w:type="spellEnd"/>
      <w:r w:rsidRPr="00E1247D">
        <w:rPr>
          <w:sz w:val="30"/>
          <w:szCs w:val="30"/>
        </w:rPr>
        <w:t>]ô</w:t>
      </w:r>
      <w:proofErr w:type="gramEnd"/>
      <w:r w:rsidRPr="00E1247D">
        <w:rPr>
          <w:sz w:val="30"/>
          <w:szCs w:val="30"/>
        </w:rPr>
        <w:t xml:space="preserve"> </w:t>
      </w:r>
      <w:proofErr w:type="spellStart"/>
      <w:r w:rsidRPr="00E1247D">
        <w:rPr>
          <w:sz w:val="30"/>
          <w:szCs w:val="30"/>
        </w:rPr>
        <w:t>CûNdLÚ</w:t>
      </w:r>
      <w:proofErr w:type="spellEnd"/>
      <w:r w:rsidRPr="00E1247D">
        <w:rPr>
          <w:sz w:val="30"/>
          <w:szCs w:val="30"/>
        </w:rPr>
        <w:t xml:space="preserve">® </w:t>
      </w:r>
      <w:proofErr w:type="spellStart"/>
      <w:r w:rsidRPr="00E1247D">
        <w:rPr>
          <w:sz w:val="30"/>
          <w:szCs w:val="30"/>
        </w:rPr>
        <w:t>ÁhÓTY</w:t>
      </w:r>
      <w:r w:rsidR="00980D05" w:rsidRPr="00E1247D">
        <w:rPr>
          <w:sz w:val="30"/>
          <w:szCs w:val="30"/>
        </w:rPr>
        <w:t>Wó</w:t>
      </w:r>
      <w:proofErr w:type="spellEnd"/>
      <w:r w:rsidRPr="00E1247D">
        <w:rPr>
          <w:sz w:val="30"/>
          <w:szCs w:val="30"/>
        </w:rPr>
        <w:t xml:space="preserve">, </w:t>
      </w:r>
      <w:proofErr w:type="spellStart"/>
      <w:r w:rsidR="00454469" w:rsidRPr="00E1247D">
        <w:rPr>
          <w:sz w:val="30"/>
          <w:szCs w:val="30"/>
        </w:rPr>
        <w:t>ApXÕ</w:t>
      </w:r>
      <w:proofErr w:type="spellEnd"/>
      <w:r w:rsidR="00454469" w:rsidRPr="00E1247D">
        <w:rPr>
          <w:sz w:val="30"/>
          <w:szCs w:val="30"/>
        </w:rPr>
        <w:t xml:space="preserve"> </w:t>
      </w:r>
      <w:proofErr w:type="spellStart"/>
      <w:r w:rsidR="00632594" w:rsidRPr="00E1247D">
        <w:rPr>
          <w:sz w:val="30"/>
          <w:szCs w:val="30"/>
        </w:rPr>
        <w:t>BoLu</w:t>
      </w:r>
      <w:proofErr w:type="spellEnd"/>
      <w:r w:rsidR="00632594" w:rsidRPr="00E1247D">
        <w:rPr>
          <w:sz w:val="30"/>
          <w:szCs w:val="30"/>
        </w:rPr>
        <w:t xml:space="preserve"> </w:t>
      </w:r>
      <w:proofErr w:type="spellStart"/>
      <w:r w:rsidR="00632594" w:rsidRPr="00E1247D">
        <w:rPr>
          <w:sz w:val="30"/>
          <w:szCs w:val="30"/>
        </w:rPr>
        <w:t>CûNdLÚ</w:t>
      </w:r>
      <w:proofErr w:type="spellEnd"/>
      <w:r w:rsidR="00632594" w:rsidRPr="00E1247D">
        <w:rPr>
          <w:sz w:val="30"/>
          <w:szCs w:val="30"/>
        </w:rPr>
        <w:t xml:space="preserve">® </w:t>
      </w:r>
      <w:proofErr w:type="spellStart"/>
      <w:r w:rsidR="00632594" w:rsidRPr="00E1247D">
        <w:rPr>
          <w:sz w:val="30"/>
          <w:szCs w:val="30"/>
        </w:rPr>
        <w:t>CûNlTY</w:t>
      </w:r>
      <w:r w:rsidR="00980D05" w:rsidRPr="00E1247D">
        <w:rPr>
          <w:sz w:val="30"/>
          <w:szCs w:val="30"/>
        </w:rPr>
        <w:t>Wó</w:t>
      </w:r>
      <w:proofErr w:type="spellEnd"/>
      <w:r w:rsidR="00632594" w:rsidRPr="00E1247D">
        <w:rPr>
          <w:sz w:val="30"/>
          <w:szCs w:val="30"/>
        </w:rPr>
        <w:t xml:space="preserve"> </w:t>
      </w:r>
      <w:r w:rsidR="00E03A4E" w:rsidRPr="00E1247D">
        <w:rPr>
          <w:sz w:val="30"/>
          <w:szCs w:val="30"/>
        </w:rPr>
        <w:t>(</w:t>
      </w:r>
      <w:proofErr w:type="spellStart"/>
      <w:r w:rsidR="00E03A4E" w:rsidRPr="00E1247D">
        <w:rPr>
          <w:sz w:val="30"/>
          <w:szCs w:val="30"/>
        </w:rPr>
        <w:t>Guû</w:t>
      </w:r>
      <w:proofErr w:type="spellEnd"/>
      <w:r w:rsidR="00E03A4E" w:rsidRPr="00E1247D">
        <w:rPr>
          <w:sz w:val="30"/>
          <w:szCs w:val="30"/>
        </w:rPr>
        <w:t xml:space="preserve">] Uu²ÙeLs, </w:t>
      </w:r>
      <w:proofErr w:type="spellStart"/>
      <w:r w:rsidR="00E03A4E" w:rsidRPr="00E1247D">
        <w:rPr>
          <w:sz w:val="30"/>
          <w:szCs w:val="30"/>
        </w:rPr>
        <w:t>NúLôR¬úV</w:t>
      </w:r>
      <w:proofErr w:type="spellEnd"/>
      <w:r w:rsidR="00E03A4E" w:rsidRPr="00E1247D">
        <w:rPr>
          <w:sz w:val="30"/>
          <w:szCs w:val="30"/>
        </w:rPr>
        <w:t>),</w:t>
      </w:r>
      <w:r w:rsidR="00220C7C" w:rsidRPr="00E1247D">
        <w:rPr>
          <w:sz w:val="30"/>
          <w:szCs w:val="30"/>
        </w:rPr>
        <w:t xml:space="preserve"> </w:t>
      </w:r>
      <w:proofErr w:type="spellStart"/>
      <w:r w:rsidR="00220C7C" w:rsidRPr="00E1247D">
        <w:rPr>
          <w:sz w:val="30"/>
          <w:szCs w:val="30"/>
        </w:rPr>
        <w:t>UßT¥ÙUôL</w:t>
      </w:r>
      <w:proofErr w:type="spellEnd"/>
      <w:r w:rsidR="00220C7C" w:rsidRPr="00E1247D">
        <w:rPr>
          <w:sz w:val="30"/>
          <w:szCs w:val="30"/>
        </w:rPr>
        <w:t>,</w:t>
      </w:r>
      <w:r w:rsidR="00E03A4E" w:rsidRPr="00E1247D">
        <w:rPr>
          <w:sz w:val="30"/>
          <w:szCs w:val="30"/>
        </w:rPr>
        <w:t xml:space="preserve"> </w:t>
      </w:r>
      <w:r w:rsidR="00A75BF7" w:rsidRPr="00E1247D">
        <w:rPr>
          <w:iCs/>
          <w:sz w:val="30"/>
          <w:szCs w:val="30"/>
        </w:rPr>
        <w:t>®</w:t>
      </w:r>
      <w:proofErr w:type="spellStart"/>
      <w:r w:rsidR="00A75BF7" w:rsidRPr="00E1247D">
        <w:rPr>
          <w:iCs/>
          <w:sz w:val="30"/>
          <w:szCs w:val="30"/>
        </w:rPr>
        <w:t>ÑYô£dL</w:t>
      </w:r>
      <w:proofErr w:type="spellEnd"/>
      <w:r w:rsidR="00A75BF7" w:rsidRPr="00E1247D">
        <w:rPr>
          <w:iCs/>
          <w:sz w:val="30"/>
          <w:szCs w:val="30"/>
        </w:rPr>
        <w:t xml:space="preserve"> </w:t>
      </w:r>
      <w:proofErr w:type="spellStart"/>
      <w:r w:rsidR="00A75BF7" w:rsidRPr="00E1247D">
        <w:rPr>
          <w:iCs/>
          <w:sz w:val="30"/>
          <w:szCs w:val="30"/>
        </w:rPr>
        <w:t>Uôj§Wm</w:t>
      </w:r>
      <w:proofErr w:type="spellEnd"/>
      <w:r w:rsidR="00A75BF7" w:rsidRPr="00E1247D">
        <w:rPr>
          <w:iCs/>
          <w:sz w:val="30"/>
          <w:szCs w:val="30"/>
        </w:rPr>
        <w:t xml:space="preserve"> </w:t>
      </w:r>
      <w:proofErr w:type="spellStart"/>
      <w:r w:rsidR="00A75BF7" w:rsidRPr="00E1247D">
        <w:rPr>
          <w:iCs/>
          <w:sz w:val="30"/>
          <w:szCs w:val="30"/>
        </w:rPr>
        <w:t>ùNn§ÓYôn</w:t>
      </w:r>
      <w:proofErr w:type="spellEnd"/>
      <w:r w:rsidR="00220C7C" w:rsidRPr="00E1247D">
        <w:rPr>
          <w:sz w:val="30"/>
          <w:szCs w:val="30"/>
        </w:rPr>
        <w:t xml:space="preserve"> </w:t>
      </w:r>
      <w:r w:rsidR="00B8309C" w:rsidRPr="00E1247D">
        <w:rPr>
          <w:sz w:val="30"/>
          <w:szCs w:val="30"/>
        </w:rPr>
        <w:t xml:space="preserve">Gu\ </w:t>
      </w:r>
      <w:proofErr w:type="spellStart"/>
      <w:r w:rsidR="00B8309C" w:rsidRPr="00E1247D">
        <w:rPr>
          <w:sz w:val="30"/>
          <w:szCs w:val="30"/>
        </w:rPr>
        <w:t>TôPÛdÏ</w:t>
      </w:r>
      <w:proofErr w:type="spellEnd"/>
      <w:r w:rsidR="00D46A02" w:rsidRPr="00E1247D">
        <w:rPr>
          <w:sz w:val="30"/>
          <w:szCs w:val="30"/>
        </w:rPr>
        <w:t xml:space="preserve"> </w:t>
      </w:r>
      <w:proofErr w:type="spellStart"/>
      <w:r w:rsidR="00D46A02" w:rsidRPr="00E1247D">
        <w:rPr>
          <w:sz w:val="30"/>
          <w:szCs w:val="30"/>
        </w:rPr>
        <w:t>CûNlÀoL</w:t>
      </w:r>
      <w:proofErr w:type="spellEnd"/>
      <w:r w:rsidR="00D46A02" w:rsidRPr="00E1247D">
        <w:rPr>
          <w:sz w:val="30"/>
          <w:szCs w:val="30"/>
        </w:rPr>
        <w:t>[ô,</w:t>
      </w:r>
      <w:r w:rsidR="00D46A02" w:rsidRPr="00E1247D">
        <w:rPr>
          <w:rFonts w:ascii="TML_Vaigai_Normal" w:hAnsi="TML_Vaigai_Normal"/>
          <w:sz w:val="30"/>
          <w:szCs w:val="30"/>
        </w:rPr>
        <w:t xml:space="preserve"> </w:t>
      </w:r>
      <w:r w:rsidR="00CD4ACF" w:rsidRPr="00E1247D">
        <w:rPr>
          <w:sz w:val="30"/>
          <w:szCs w:val="30"/>
        </w:rPr>
        <w:t>¿</w:t>
      </w:r>
      <w:proofErr w:type="spellStart"/>
      <w:r w:rsidR="00CD4ACF" w:rsidRPr="00E1247D">
        <w:rPr>
          <w:sz w:val="30"/>
          <w:szCs w:val="30"/>
        </w:rPr>
        <w:t>eLs</w:t>
      </w:r>
      <w:proofErr w:type="spellEnd"/>
      <w:r w:rsidR="00CD4ACF" w:rsidRPr="00E1247D">
        <w:rPr>
          <w:sz w:val="30"/>
          <w:szCs w:val="30"/>
        </w:rPr>
        <w:t xml:space="preserve"> </w:t>
      </w:r>
      <w:proofErr w:type="spellStart"/>
      <w:r w:rsidR="00CD4ACF" w:rsidRPr="00E1247D">
        <w:rPr>
          <w:sz w:val="30"/>
          <w:szCs w:val="30"/>
        </w:rPr>
        <w:t>AqYôß</w:t>
      </w:r>
      <w:proofErr w:type="spellEnd"/>
      <w:r w:rsidR="00CD4ACF" w:rsidRPr="00E1247D">
        <w:rPr>
          <w:sz w:val="30"/>
          <w:szCs w:val="30"/>
        </w:rPr>
        <w:t xml:space="preserve"> </w:t>
      </w:r>
      <w:proofErr w:type="spellStart"/>
      <w:r w:rsidR="00CD4ACF" w:rsidRPr="00E1247D">
        <w:rPr>
          <w:sz w:val="30"/>
          <w:szCs w:val="30"/>
        </w:rPr>
        <w:t>ùNnÅoL</w:t>
      </w:r>
      <w:proofErr w:type="spellEnd"/>
      <w:r w:rsidR="00CD4ACF" w:rsidRPr="00E1247D">
        <w:rPr>
          <w:sz w:val="30"/>
          <w:szCs w:val="30"/>
        </w:rPr>
        <w:t>[ô?</w:t>
      </w:r>
    </w:p>
    <w:p w14:paraId="56B7393A" w14:textId="77777777" w:rsidR="00CD4ACF" w:rsidRPr="00E1247D" w:rsidRDefault="00AB04F0" w:rsidP="00433639">
      <w:pPr>
        <w:ind w:firstLine="567"/>
        <w:rPr>
          <w:sz w:val="30"/>
          <w:szCs w:val="30"/>
        </w:rPr>
      </w:pPr>
      <w:r w:rsidRPr="00E1247D">
        <w:rPr>
          <w:sz w:val="30"/>
          <w:szCs w:val="30"/>
        </w:rPr>
        <w:t xml:space="preserve">61. </w:t>
      </w:r>
      <w:r w:rsidRPr="00E1247D">
        <w:rPr>
          <w:rFonts w:ascii="Arial" w:hAnsi="Arial" w:cs="Arial"/>
          <w:sz w:val="30"/>
          <w:szCs w:val="30"/>
        </w:rPr>
        <w:t>x</w:t>
      </w:r>
      <w:r w:rsidRPr="00E1247D">
        <w:rPr>
          <w:sz w:val="30"/>
          <w:szCs w:val="30"/>
        </w:rPr>
        <w:t xml:space="preserve"> </w:t>
      </w:r>
      <w:r w:rsidR="003E0168" w:rsidRPr="00E1247D">
        <w:rPr>
          <w:sz w:val="30"/>
          <w:szCs w:val="30"/>
        </w:rPr>
        <w:t xml:space="preserve">Gi </w:t>
      </w:r>
      <w:proofErr w:type="spellStart"/>
      <w:r w:rsidR="003E0168" w:rsidRPr="00E1247D">
        <w:rPr>
          <w:sz w:val="30"/>
          <w:szCs w:val="30"/>
        </w:rPr>
        <w:t>Juß</w:t>
      </w:r>
      <w:proofErr w:type="spellEnd"/>
      <w:r w:rsidR="003E0168" w:rsidRPr="00E1247D">
        <w:rPr>
          <w:sz w:val="30"/>
          <w:szCs w:val="30"/>
        </w:rPr>
        <w:t xml:space="preserve"> </w:t>
      </w:r>
      <w:proofErr w:type="spellStart"/>
      <w:r w:rsidR="003E0168" w:rsidRPr="00E1247D">
        <w:rPr>
          <w:sz w:val="30"/>
          <w:szCs w:val="30"/>
        </w:rPr>
        <w:t>ØRp</w:t>
      </w:r>
      <w:proofErr w:type="spellEnd"/>
      <w:r w:rsidR="003E0168" w:rsidRPr="00E1247D">
        <w:rPr>
          <w:sz w:val="30"/>
          <w:szCs w:val="30"/>
        </w:rPr>
        <w:t xml:space="preserve"> 10 </w:t>
      </w:r>
      <w:proofErr w:type="spellStart"/>
      <w:r w:rsidR="003E0168" w:rsidRPr="00E1247D">
        <w:rPr>
          <w:sz w:val="30"/>
          <w:szCs w:val="30"/>
        </w:rPr>
        <w:t>YûW</w:t>
      </w:r>
      <w:proofErr w:type="spellEnd"/>
      <w:r w:rsidR="003E0168" w:rsidRPr="00E1247D">
        <w:rPr>
          <w:sz w:val="30"/>
          <w:szCs w:val="30"/>
        </w:rPr>
        <w:t xml:space="preserve">. </w:t>
      </w:r>
      <w:proofErr w:type="spellStart"/>
      <w:r w:rsidR="00A34651" w:rsidRPr="00E1247D">
        <w:rPr>
          <w:sz w:val="30"/>
          <w:szCs w:val="30"/>
        </w:rPr>
        <w:t>CY</w:t>
      </w:r>
      <w:r w:rsidR="00980D05" w:rsidRPr="00E1247D">
        <w:rPr>
          <w:sz w:val="30"/>
          <w:szCs w:val="30"/>
        </w:rPr>
        <w:t>Wó</w:t>
      </w:r>
      <w:r w:rsidR="00A34651" w:rsidRPr="00E1247D">
        <w:rPr>
          <w:sz w:val="30"/>
          <w:szCs w:val="30"/>
        </w:rPr>
        <w:t>Ls</w:t>
      </w:r>
      <w:proofErr w:type="spellEnd"/>
      <w:r w:rsidR="00A34651" w:rsidRPr="00E1247D">
        <w:rPr>
          <w:sz w:val="30"/>
          <w:szCs w:val="30"/>
        </w:rPr>
        <w:t xml:space="preserve"> </w:t>
      </w:r>
      <w:proofErr w:type="spellStart"/>
      <w:r w:rsidR="00A34651" w:rsidRPr="00E1247D">
        <w:rPr>
          <w:sz w:val="30"/>
          <w:szCs w:val="30"/>
        </w:rPr>
        <w:t>ReLs</w:t>
      </w:r>
      <w:proofErr w:type="spellEnd"/>
      <w:r w:rsidR="00A34651" w:rsidRPr="00E1247D">
        <w:rPr>
          <w:sz w:val="30"/>
          <w:szCs w:val="30"/>
        </w:rPr>
        <w:t xml:space="preserve"> </w:t>
      </w:r>
      <w:proofErr w:type="spellStart"/>
      <w:r w:rsidR="00A34651" w:rsidRPr="00E1247D">
        <w:rPr>
          <w:sz w:val="30"/>
          <w:szCs w:val="30"/>
        </w:rPr>
        <w:t>CPjûR</w:t>
      </w:r>
      <w:proofErr w:type="spellEnd"/>
      <w:r w:rsidR="00A34651" w:rsidRPr="00E1247D">
        <w:rPr>
          <w:sz w:val="30"/>
          <w:szCs w:val="30"/>
        </w:rPr>
        <w:t xml:space="preserve"> </w:t>
      </w:r>
      <w:proofErr w:type="spellStart"/>
      <w:r w:rsidR="00A34651" w:rsidRPr="00E1247D">
        <w:rPr>
          <w:sz w:val="30"/>
          <w:szCs w:val="30"/>
        </w:rPr>
        <w:t>GÓjÕd</w:t>
      </w:r>
      <w:proofErr w:type="spellEnd"/>
      <w:r w:rsidR="00980D05" w:rsidRPr="00E1247D">
        <w:rPr>
          <w:sz w:val="30"/>
          <w:szCs w:val="30"/>
        </w:rPr>
        <w:t xml:space="preserve"> </w:t>
      </w:r>
      <w:proofErr w:type="spellStart"/>
      <w:r w:rsidR="00A34651" w:rsidRPr="00E1247D">
        <w:rPr>
          <w:sz w:val="30"/>
          <w:szCs w:val="30"/>
        </w:rPr>
        <w:t>ùLôi¥ÚdûL«p</w:t>
      </w:r>
      <w:proofErr w:type="spellEnd"/>
      <w:r w:rsidR="00A34651" w:rsidRPr="00E1247D">
        <w:rPr>
          <w:sz w:val="30"/>
          <w:szCs w:val="30"/>
        </w:rPr>
        <w:t xml:space="preserve">, </w:t>
      </w:r>
      <w:proofErr w:type="spellStart"/>
      <w:r w:rsidR="00343C1F" w:rsidRPr="00E1247D">
        <w:rPr>
          <w:sz w:val="30"/>
          <w:szCs w:val="30"/>
        </w:rPr>
        <w:t>GjRû</w:t>
      </w:r>
      <w:proofErr w:type="spellEnd"/>
      <w:r w:rsidR="00343C1F" w:rsidRPr="00E1247D">
        <w:rPr>
          <w:sz w:val="30"/>
          <w:szCs w:val="30"/>
        </w:rPr>
        <w:t xml:space="preserve">] </w:t>
      </w:r>
      <w:proofErr w:type="spellStart"/>
      <w:r w:rsidR="00343C1F" w:rsidRPr="00E1247D">
        <w:rPr>
          <w:sz w:val="30"/>
          <w:szCs w:val="30"/>
        </w:rPr>
        <w:t>úT</w:t>
      </w:r>
      <w:r w:rsidR="00980D05" w:rsidRPr="00E1247D">
        <w:rPr>
          <w:sz w:val="30"/>
          <w:szCs w:val="30"/>
        </w:rPr>
        <w:t>Wó</w:t>
      </w:r>
      <w:proofErr w:type="spellEnd"/>
      <w:r w:rsidR="00343C1F" w:rsidRPr="00E1247D">
        <w:rPr>
          <w:sz w:val="30"/>
          <w:szCs w:val="30"/>
        </w:rPr>
        <w:t xml:space="preserve">... </w:t>
      </w:r>
      <w:proofErr w:type="spellStart"/>
      <w:r w:rsidR="006872E5" w:rsidRPr="00E1247D">
        <w:rPr>
          <w:sz w:val="30"/>
          <w:szCs w:val="30"/>
        </w:rPr>
        <w:t>ClùTôÝÕ</w:t>
      </w:r>
      <w:proofErr w:type="spellEnd"/>
      <w:r w:rsidR="006872E5" w:rsidRPr="00E1247D">
        <w:rPr>
          <w:sz w:val="30"/>
          <w:szCs w:val="30"/>
        </w:rPr>
        <w:t xml:space="preserve">, </w:t>
      </w:r>
      <w:proofErr w:type="spellStart"/>
      <w:proofErr w:type="gramStart"/>
      <w:r w:rsidR="006872E5" w:rsidRPr="00E1247D">
        <w:rPr>
          <w:sz w:val="30"/>
          <w:szCs w:val="30"/>
        </w:rPr>
        <w:t>EeL</w:t>
      </w:r>
      <w:proofErr w:type="spellEnd"/>
      <w:r w:rsidR="006872E5" w:rsidRPr="00E1247D">
        <w:rPr>
          <w:sz w:val="30"/>
          <w:szCs w:val="30"/>
        </w:rPr>
        <w:t>[</w:t>
      </w:r>
      <w:proofErr w:type="spellStart"/>
      <w:proofErr w:type="gramEnd"/>
      <w:r w:rsidR="006872E5" w:rsidRPr="00E1247D">
        <w:rPr>
          <w:sz w:val="30"/>
          <w:szCs w:val="30"/>
        </w:rPr>
        <w:t>ôp</w:t>
      </w:r>
      <w:proofErr w:type="spellEnd"/>
      <w:r w:rsidR="006872E5" w:rsidRPr="00E1247D">
        <w:rPr>
          <w:sz w:val="30"/>
          <w:szCs w:val="30"/>
        </w:rPr>
        <w:t xml:space="preserve"> </w:t>
      </w:r>
      <w:proofErr w:type="spellStart"/>
      <w:r w:rsidR="006872E5" w:rsidRPr="00E1247D">
        <w:rPr>
          <w:sz w:val="30"/>
          <w:szCs w:val="30"/>
        </w:rPr>
        <w:t>GÝkÕ</w:t>
      </w:r>
      <w:proofErr w:type="spellEnd"/>
      <w:r w:rsidR="006872E5" w:rsidRPr="00E1247D">
        <w:rPr>
          <w:sz w:val="30"/>
          <w:szCs w:val="30"/>
        </w:rPr>
        <w:t xml:space="preserve"> ¨</w:t>
      </w:r>
      <w:proofErr w:type="spellStart"/>
      <w:r w:rsidR="006872E5" w:rsidRPr="00E1247D">
        <w:rPr>
          <w:sz w:val="30"/>
          <w:szCs w:val="30"/>
        </w:rPr>
        <w:t>tL</w:t>
      </w:r>
      <w:proofErr w:type="spellEnd"/>
      <w:r w:rsidR="006872E5" w:rsidRPr="00E1247D">
        <w:rPr>
          <w:sz w:val="30"/>
          <w:szCs w:val="30"/>
        </w:rPr>
        <w:t xml:space="preserve"> </w:t>
      </w:r>
      <w:proofErr w:type="spellStart"/>
      <w:r w:rsidR="006872E5" w:rsidRPr="00E1247D">
        <w:rPr>
          <w:sz w:val="30"/>
          <w:szCs w:val="30"/>
        </w:rPr>
        <w:t>Ø¥Vô®hPôp</w:t>
      </w:r>
      <w:proofErr w:type="spellEnd"/>
      <w:r w:rsidR="006872E5" w:rsidRPr="00E1247D">
        <w:rPr>
          <w:sz w:val="30"/>
          <w:szCs w:val="30"/>
        </w:rPr>
        <w:t xml:space="preserve">, </w:t>
      </w:r>
      <w:proofErr w:type="spellStart"/>
      <w:r w:rsidR="00837A08" w:rsidRPr="00E1247D">
        <w:rPr>
          <w:sz w:val="30"/>
          <w:szCs w:val="30"/>
        </w:rPr>
        <w:t>EeLs</w:t>
      </w:r>
      <w:proofErr w:type="spellEnd"/>
      <w:r w:rsidR="00837A08" w:rsidRPr="00E1247D">
        <w:rPr>
          <w:sz w:val="30"/>
          <w:szCs w:val="30"/>
        </w:rPr>
        <w:t xml:space="preserve"> Gi </w:t>
      </w:r>
      <w:proofErr w:type="spellStart"/>
      <w:r w:rsidR="00837A08" w:rsidRPr="00E1247D">
        <w:rPr>
          <w:sz w:val="30"/>
          <w:szCs w:val="30"/>
        </w:rPr>
        <w:t>AûZdLlTÓm</w:t>
      </w:r>
      <w:proofErr w:type="spellEnd"/>
      <w:r w:rsidR="00837A08" w:rsidRPr="00E1247D">
        <w:rPr>
          <w:sz w:val="30"/>
          <w:szCs w:val="30"/>
        </w:rPr>
        <w:t xml:space="preserve"> </w:t>
      </w:r>
      <w:proofErr w:type="spellStart"/>
      <w:r w:rsidR="00837A08" w:rsidRPr="00E1247D">
        <w:rPr>
          <w:sz w:val="30"/>
          <w:szCs w:val="30"/>
        </w:rPr>
        <w:t>úTôÕ</w:t>
      </w:r>
      <w:proofErr w:type="spellEnd"/>
      <w:r w:rsidR="00837A08" w:rsidRPr="00E1247D">
        <w:rPr>
          <w:sz w:val="30"/>
          <w:szCs w:val="30"/>
        </w:rPr>
        <w:t xml:space="preserve">, </w:t>
      </w:r>
      <w:proofErr w:type="spellStart"/>
      <w:r w:rsidR="00EA43ED" w:rsidRPr="00E1247D">
        <w:rPr>
          <w:sz w:val="30"/>
          <w:szCs w:val="30"/>
        </w:rPr>
        <w:t>EeL</w:t>
      </w:r>
      <w:proofErr w:type="spellEnd"/>
      <w:r w:rsidR="00EA43ED" w:rsidRPr="00E1247D">
        <w:rPr>
          <w:sz w:val="30"/>
          <w:szCs w:val="30"/>
        </w:rPr>
        <w:t>[</w:t>
      </w:r>
      <w:proofErr w:type="spellStart"/>
      <w:r w:rsidR="00EA43ED" w:rsidRPr="00E1247D">
        <w:rPr>
          <w:sz w:val="30"/>
          <w:szCs w:val="30"/>
        </w:rPr>
        <w:t>ôp</w:t>
      </w:r>
      <w:proofErr w:type="spellEnd"/>
      <w:r w:rsidR="00EA43ED" w:rsidRPr="00E1247D">
        <w:rPr>
          <w:sz w:val="30"/>
          <w:szCs w:val="30"/>
        </w:rPr>
        <w:t xml:space="preserve"> </w:t>
      </w:r>
      <w:proofErr w:type="spellStart"/>
      <w:r w:rsidR="00EA43ED" w:rsidRPr="00E1247D">
        <w:rPr>
          <w:sz w:val="30"/>
          <w:szCs w:val="30"/>
        </w:rPr>
        <w:t>GÝkÕ</w:t>
      </w:r>
      <w:proofErr w:type="spellEnd"/>
      <w:r w:rsidR="00EA43ED" w:rsidRPr="00E1247D">
        <w:rPr>
          <w:sz w:val="30"/>
          <w:szCs w:val="30"/>
        </w:rPr>
        <w:t xml:space="preserve"> </w:t>
      </w:r>
      <w:r w:rsidR="00EA43ED" w:rsidRPr="00E1247D">
        <w:rPr>
          <w:sz w:val="30"/>
          <w:szCs w:val="30"/>
        </w:rPr>
        <w:lastRenderedPageBreak/>
        <w:t>¨</w:t>
      </w:r>
      <w:proofErr w:type="spellStart"/>
      <w:r w:rsidR="00EA43ED" w:rsidRPr="00E1247D">
        <w:rPr>
          <w:sz w:val="30"/>
          <w:szCs w:val="30"/>
        </w:rPr>
        <w:t>tL</w:t>
      </w:r>
      <w:proofErr w:type="spellEnd"/>
      <w:r w:rsidR="00EA43ED" w:rsidRPr="00E1247D">
        <w:rPr>
          <w:sz w:val="30"/>
          <w:szCs w:val="30"/>
        </w:rPr>
        <w:t xml:space="preserve"> </w:t>
      </w:r>
      <w:proofErr w:type="spellStart"/>
      <w:r w:rsidR="00EA43ED" w:rsidRPr="00E1247D">
        <w:rPr>
          <w:sz w:val="30"/>
          <w:szCs w:val="30"/>
        </w:rPr>
        <w:t>Ø¥Vô®hPôp</w:t>
      </w:r>
      <w:proofErr w:type="spellEnd"/>
      <w:r w:rsidR="00EA43ED" w:rsidRPr="00E1247D">
        <w:rPr>
          <w:sz w:val="30"/>
          <w:szCs w:val="30"/>
        </w:rPr>
        <w:t xml:space="preserve">, </w:t>
      </w:r>
      <w:proofErr w:type="spellStart"/>
      <w:r w:rsidR="009A25E1" w:rsidRPr="00E1247D">
        <w:rPr>
          <w:sz w:val="30"/>
          <w:szCs w:val="30"/>
        </w:rPr>
        <w:t>AlT¥úV</w:t>
      </w:r>
      <w:proofErr w:type="spellEnd"/>
      <w:r w:rsidR="009A25E1" w:rsidRPr="00E1247D">
        <w:rPr>
          <w:sz w:val="30"/>
          <w:szCs w:val="30"/>
        </w:rPr>
        <w:t xml:space="preserve"> </w:t>
      </w:r>
      <w:proofErr w:type="spellStart"/>
      <w:r w:rsidR="009A25E1" w:rsidRPr="00E1247D">
        <w:rPr>
          <w:sz w:val="30"/>
          <w:szCs w:val="30"/>
        </w:rPr>
        <w:t>EeLs</w:t>
      </w:r>
      <w:proofErr w:type="spellEnd"/>
      <w:r w:rsidR="009A25E1" w:rsidRPr="00E1247D">
        <w:rPr>
          <w:sz w:val="30"/>
          <w:szCs w:val="30"/>
        </w:rPr>
        <w:t xml:space="preserve"> </w:t>
      </w:r>
      <w:proofErr w:type="spellStart"/>
      <w:r w:rsidR="009A25E1" w:rsidRPr="00E1247D">
        <w:rPr>
          <w:sz w:val="30"/>
          <w:szCs w:val="30"/>
        </w:rPr>
        <w:t>LWjûR</w:t>
      </w:r>
      <w:proofErr w:type="spellEnd"/>
      <w:r w:rsidR="009A25E1" w:rsidRPr="00E1247D">
        <w:rPr>
          <w:sz w:val="30"/>
          <w:szCs w:val="30"/>
        </w:rPr>
        <w:t xml:space="preserve"> </w:t>
      </w:r>
      <w:proofErr w:type="spellStart"/>
      <w:r w:rsidR="009A25E1" w:rsidRPr="00E1247D">
        <w:rPr>
          <w:sz w:val="30"/>
          <w:szCs w:val="30"/>
        </w:rPr>
        <w:t>EV</w:t>
      </w:r>
      <w:r w:rsidR="00980D05" w:rsidRPr="00E1247D">
        <w:rPr>
          <w:sz w:val="30"/>
          <w:szCs w:val="30"/>
        </w:rPr>
        <w:t>Wó</w:t>
      </w:r>
      <w:r w:rsidR="009A25E1" w:rsidRPr="00E1247D">
        <w:rPr>
          <w:sz w:val="30"/>
          <w:szCs w:val="30"/>
        </w:rPr>
        <w:t>jÕeLs</w:t>
      </w:r>
      <w:proofErr w:type="spellEnd"/>
      <w:r w:rsidR="009A25E1" w:rsidRPr="00E1247D">
        <w:rPr>
          <w:sz w:val="30"/>
          <w:szCs w:val="30"/>
        </w:rPr>
        <w:t xml:space="preserve">. </w:t>
      </w:r>
      <w:proofErr w:type="spellStart"/>
      <w:r w:rsidR="003B1A44" w:rsidRPr="00E1247D">
        <w:rPr>
          <w:sz w:val="30"/>
          <w:szCs w:val="30"/>
        </w:rPr>
        <w:t>EeLs</w:t>
      </w:r>
      <w:proofErr w:type="spellEnd"/>
      <w:r w:rsidR="003B1A44" w:rsidRPr="00E1247D">
        <w:rPr>
          <w:sz w:val="30"/>
          <w:szCs w:val="30"/>
        </w:rPr>
        <w:t xml:space="preserve"> Gi </w:t>
      </w:r>
      <w:proofErr w:type="spellStart"/>
      <w:r w:rsidR="003B1A44" w:rsidRPr="00E1247D">
        <w:rPr>
          <w:sz w:val="30"/>
          <w:szCs w:val="30"/>
        </w:rPr>
        <w:t>AûZdLlTÓm</w:t>
      </w:r>
      <w:proofErr w:type="spellEnd"/>
      <w:r w:rsidR="008B4DA1" w:rsidRPr="00E1247D">
        <w:rPr>
          <w:sz w:val="30"/>
          <w:szCs w:val="30"/>
        </w:rPr>
        <w:t xml:space="preserve"> </w:t>
      </w:r>
      <w:proofErr w:type="spellStart"/>
      <w:r w:rsidR="003B1A44" w:rsidRPr="00E1247D">
        <w:rPr>
          <w:sz w:val="30"/>
          <w:szCs w:val="30"/>
        </w:rPr>
        <w:t>úTôÕ</w:t>
      </w:r>
      <w:proofErr w:type="spellEnd"/>
      <w:r w:rsidR="003B1A44" w:rsidRPr="00E1247D">
        <w:rPr>
          <w:sz w:val="30"/>
          <w:szCs w:val="30"/>
        </w:rPr>
        <w:t xml:space="preserve">, </w:t>
      </w:r>
      <w:proofErr w:type="spellStart"/>
      <w:r w:rsidR="00021490" w:rsidRPr="00E1247D">
        <w:rPr>
          <w:sz w:val="30"/>
          <w:szCs w:val="30"/>
        </w:rPr>
        <w:t>ER®</w:t>
      </w:r>
      <w:proofErr w:type="gramStart"/>
      <w:r w:rsidR="00021490" w:rsidRPr="00E1247D">
        <w:rPr>
          <w:sz w:val="30"/>
          <w:szCs w:val="30"/>
        </w:rPr>
        <w:t>Vô</w:t>
      </w:r>
      <w:proofErr w:type="spellEnd"/>
      <w:r w:rsidR="00021490" w:rsidRPr="00E1247D">
        <w:rPr>
          <w:sz w:val="30"/>
          <w:szCs w:val="30"/>
        </w:rPr>
        <w:t>[</w:t>
      </w:r>
      <w:proofErr w:type="spellStart"/>
      <w:proofErr w:type="gramEnd"/>
      <w:r w:rsidR="00021490" w:rsidRPr="00E1247D">
        <w:rPr>
          <w:sz w:val="30"/>
          <w:szCs w:val="30"/>
        </w:rPr>
        <w:t>oLs</w:t>
      </w:r>
      <w:proofErr w:type="spellEnd"/>
      <w:r w:rsidR="00021490" w:rsidRPr="00E1247D">
        <w:rPr>
          <w:sz w:val="30"/>
          <w:szCs w:val="30"/>
        </w:rPr>
        <w:t xml:space="preserve"> </w:t>
      </w:r>
      <w:proofErr w:type="spellStart"/>
      <w:r w:rsidR="00021490" w:rsidRPr="00E1247D">
        <w:rPr>
          <w:sz w:val="30"/>
          <w:szCs w:val="30"/>
        </w:rPr>
        <w:t>EeLû</w:t>
      </w:r>
      <w:proofErr w:type="spellEnd"/>
      <w:r w:rsidR="00021490" w:rsidRPr="00E1247D">
        <w:rPr>
          <w:sz w:val="30"/>
          <w:szCs w:val="30"/>
        </w:rPr>
        <w:t xml:space="preserve">[ </w:t>
      </w:r>
      <w:proofErr w:type="spellStart"/>
      <w:r w:rsidR="00B460D1" w:rsidRPr="00E1247D">
        <w:rPr>
          <w:sz w:val="30"/>
          <w:szCs w:val="30"/>
        </w:rPr>
        <w:t>AûZjÕ</w:t>
      </w:r>
      <w:proofErr w:type="spellEnd"/>
      <w:r w:rsidR="003B2048" w:rsidRPr="00E1247D">
        <w:rPr>
          <w:sz w:val="30"/>
          <w:szCs w:val="30"/>
        </w:rPr>
        <w:t xml:space="preserve"> </w:t>
      </w:r>
      <w:proofErr w:type="spellStart"/>
      <w:r w:rsidR="003B2048" w:rsidRPr="00E1247D">
        <w:rPr>
          <w:sz w:val="30"/>
          <w:szCs w:val="30"/>
        </w:rPr>
        <w:t>YÚYôoLs</w:t>
      </w:r>
      <w:proofErr w:type="spellEnd"/>
      <w:r w:rsidR="003B2048" w:rsidRPr="00E1247D">
        <w:rPr>
          <w:sz w:val="30"/>
          <w:szCs w:val="30"/>
        </w:rPr>
        <w:t>.</w:t>
      </w:r>
      <w:r w:rsidRPr="00E1247D">
        <w:rPr>
          <w:sz w:val="30"/>
          <w:szCs w:val="30"/>
        </w:rPr>
        <w:t xml:space="preserve"> </w:t>
      </w:r>
      <w:r w:rsidR="00014920" w:rsidRPr="00E1247D">
        <w:rPr>
          <w:rFonts w:ascii="Arial" w:hAnsi="Arial" w:cs="Arial"/>
          <w:sz w:val="30"/>
          <w:szCs w:val="30"/>
        </w:rPr>
        <w:t xml:space="preserve">x </w:t>
      </w:r>
      <w:proofErr w:type="spellStart"/>
      <w:r w:rsidR="005409D3" w:rsidRPr="00E1247D">
        <w:rPr>
          <w:sz w:val="30"/>
          <w:szCs w:val="30"/>
        </w:rPr>
        <w:t>Juß</w:t>
      </w:r>
      <w:proofErr w:type="spellEnd"/>
      <w:r w:rsidR="005409D3" w:rsidRPr="00E1247D">
        <w:rPr>
          <w:sz w:val="30"/>
          <w:szCs w:val="30"/>
        </w:rPr>
        <w:t xml:space="preserve"> </w:t>
      </w:r>
      <w:proofErr w:type="spellStart"/>
      <w:r w:rsidR="005409D3" w:rsidRPr="00E1247D">
        <w:rPr>
          <w:sz w:val="30"/>
          <w:szCs w:val="30"/>
        </w:rPr>
        <w:t>ØRp</w:t>
      </w:r>
      <w:proofErr w:type="spellEnd"/>
      <w:r w:rsidR="005409D3" w:rsidRPr="00E1247D">
        <w:rPr>
          <w:sz w:val="30"/>
          <w:szCs w:val="30"/>
        </w:rPr>
        <w:t xml:space="preserve"> </w:t>
      </w:r>
      <w:proofErr w:type="spellStart"/>
      <w:r w:rsidR="005409D3" w:rsidRPr="00E1247D">
        <w:rPr>
          <w:sz w:val="30"/>
          <w:szCs w:val="30"/>
        </w:rPr>
        <w:t>TjÕ</w:t>
      </w:r>
      <w:proofErr w:type="spellEnd"/>
      <w:r w:rsidR="005409D3" w:rsidRPr="00E1247D">
        <w:rPr>
          <w:sz w:val="30"/>
          <w:szCs w:val="30"/>
        </w:rPr>
        <w:t xml:space="preserve"> </w:t>
      </w:r>
      <w:proofErr w:type="spellStart"/>
      <w:r w:rsidR="005409D3" w:rsidRPr="00E1247D">
        <w:rPr>
          <w:sz w:val="30"/>
          <w:szCs w:val="30"/>
        </w:rPr>
        <w:t>YûW</w:t>
      </w:r>
      <w:proofErr w:type="spellEnd"/>
      <w:r w:rsidR="005409D3" w:rsidRPr="00E1247D">
        <w:rPr>
          <w:sz w:val="30"/>
          <w:szCs w:val="30"/>
        </w:rPr>
        <w:t>.</w:t>
      </w:r>
    </w:p>
    <w:p w14:paraId="4E1B5A82" w14:textId="77777777" w:rsidR="005409D3" w:rsidRPr="00E1247D" w:rsidRDefault="00014920" w:rsidP="00433639">
      <w:pPr>
        <w:ind w:firstLine="567"/>
        <w:rPr>
          <w:sz w:val="30"/>
          <w:szCs w:val="30"/>
        </w:rPr>
      </w:pPr>
      <w:r w:rsidRPr="00E1247D">
        <w:rPr>
          <w:sz w:val="30"/>
          <w:szCs w:val="30"/>
        </w:rPr>
        <w:t>62.</w:t>
      </w:r>
      <w:r w:rsidR="00B8309C" w:rsidRPr="00E1247D">
        <w:rPr>
          <w:sz w:val="30"/>
          <w:szCs w:val="30"/>
        </w:rPr>
        <w:t xml:space="preserve"> </w:t>
      </w:r>
      <w:proofErr w:type="spellStart"/>
      <w:r w:rsidR="000D2136" w:rsidRPr="00E1247D">
        <w:rPr>
          <w:sz w:val="30"/>
          <w:szCs w:val="30"/>
        </w:rPr>
        <w:t>ClùTôÝÕ</w:t>
      </w:r>
      <w:proofErr w:type="spellEnd"/>
      <w:r w:rsidR="000D2136" w:rsidRPr="00E1247D">
        <w:rPr>
          <w:sz w:val="30"/>
          <w:szCs w:val="30"/>
        </w:rPr>
        <w:t>,</w:t>
      </w:r>
      <w:r w:rsidR="00DD6A9C" w:rsidRPr="00E1247D">
        <w:rPr>
          <w:sz w:val="30"/>
          <w:szCs w:val="30"/>
        </w:rPr>
        <w:t xml:space="preserve"> </w:t>
      </w:r>
      <w:proofErr w:type="spellStart"/>
      <w:r w:rsidR="00DD6A9C" w:rsidRPr="00E1247D">
        <w:rPr>
          <w:sz w:val="30"/>
          <w:szCs w:val="30"/>
        </w:rPr>
        <w:t>N¬VôL</w:t>
      </w:r>
      <w:proofErr w:type="spellEnd"/>
      <w:r w:rsidR="00DD6A9C" w:rsidRPr="00E1247D">
        <w:rPr>
          <w:sz w:val="30"/>
          <w:szCs w:val="30"/>
        </w:rPr>
        <w:t xml:space="preserve"> </w:t>
      </w:r>
      <w:proofErr w:type="spellStart"/>
      <w:r w:rsidR="00DD6A9C" w:rsidRPr="00E1247D">
        <w:rPr>
          <w:sz w:val="30"/>
          <w:szCs w:val="30"/>
        </w:rPr>
        <w:t>ClùTôÝÕ</w:t>
      </w:r>
      <w:proofErr w:type="spellEnd"/>
      <w:r w:rsidR="00DD6A9C" w:rsidRPr="00E1247D">
        <w:rPr>
          <w:sz w:val="30"/>
          <w:szCs w:val="30"/>
        </w:rPr>
        <w:t>,</w:t>
      </w:r>
      <w:r w:rsidR="000D2136" w:rsidRPr="00E1247D">
        <w:rPr>
          <w:sz w:val="30"/>
          <w:szCs w:val="30"/>
        </w:rPr>
        <w:t xml:space="preserve"> </w:t>
      </w:r>
      <w:proofErr w:type="spellStart"/>
      <w:r w:rsidR="000D2136" w:rsidRPr="00E1247D">
        <w:rPr>
          <w:sz w:val="30"/>
          <w:szCs w:val="30"/>
        </w:rPr>
        <w:t>T¬ÑjR</w:t>
      </w:r>
      <w:proofErr w:type="spellEnd"/>
      <w:r w:rsidR="000D2136" w:rsidRPr="00E1247D">
        <w:rPr>
          <w:sz w:val="30"/>
          <w:szCs w:val="30"/>
        </w:rPr>
        <w:t xml:space="preserve"> </w:t>
      </w:r>
      <w:proofErr w:type="spellStart"/>
      <w:r w:rsidR="000D2136" w:rsidRPr="00E1247D">
        <w:rPr>
          <w:sz w:val="30"/>
          <w:szCs w:val="30"/>
        </w:rPr>
        <w:t>B®</w:t>
      </w:r>
      <w:proofErr w:type="gramStart"/>
      <w:r w:rsidR="000D2136" w:rsidRPr="00E1247D">
        <w:rPr>
          <w:sz w:val="30"/>
          <w:szCs w:val="30"/>
        </w:rPr>
        <w:t>Vô</w:t>
      </w:r>
      <w:proofErr w:type="spellEnd"/>
      <w:r w:rsidR="000D2136" w:rsidRPr="00E1247D">
        <w:rPr>
          <w:sz w:val="30"/>
          <w:szCs w:val="30"/>
        </w:rPr>
        <w:t>]</w:t>
      </w:r>
      <w:proofErr w:type="spellStart"/>
      <w:r w:rsidR="000D2136" w:rsidRPr="00E1247D">
        <w:rPr>
          <w:sz w:val="30"/>
          <w:szCs w:val="30"/>
        </w:rPr>
        <w:t>Yo</w:t>
      </w:r>
      <w:proofErr w:type="spellEnd"/>
      <w:proofErr w:type="gramEnd"/>
      <w:r w:rsidR="000D2136" w:rsidRPr="00E1247D">
        <w:rPr>
          <w:sz w:val="30"/>
          <w:szCs w:val="30"/>
        </w:rPr>
        <w:t xml:space="preserve"> </w:t>
      </w:r>
      <w:proofErr w:type="spellStart"/>
      <w:r w:rsidR="000D2136" w:rsidRPr="00E1247D">
        <w:rPr>
          <w:sz w:val="30"/>
          <w:szCs w:val="30"/>
        </w:rPr>
        <w:t>CeúL</w:t>
      </w:r>
      <w:proofErr w:type="spellEnd"/>
      <w:r w:rsidR="000D2136" w:rsidRPr="00E1247D">
        <w:rPr>
          <w:sz w:val="30"/>
          <w:szCs w:val="30"/>
        </w:rPr>
        <w:t xml:space="preserve"> </w:t>
      </w:r>
      <w:proofErr w:type="spellStart"/>
      <w:r w:rsidR="000D2136" w:rsidRPr="00E1247D">
        <w:rPr>
          <w:sz w:val="30"/>
          <w:szCs w:val="30"/>
        </w:rPr>
        <w:t>CÚdûL«p</w:t>
      </w:r>
      <w:proofErr w:type="spellEnd"/>
      <w:r w:rsidR="000D2136" w:rsidRPr="00E1247D">
        <w:rPr>
          <w:sz w:val="30"/>
          <w:szCs w:val="30"/>
        </w:rPr>
        <w:t xml:space="preserve">, </w:t>
      </w:r>
      <w:proofErr w:type="spellStart"/>
      <w:r w:rsidR="007329CB" w:rsidRPr="00E1247D">
        <w:rPr>
          <w:sz w:val="30"/>
          <w:szCs w:val="30"/>
        </w:rPr>
        <w:t>CeúL</w:t>
      </w:r>
      <w:proofErr w:type="spellEnd"/>
      <w:r w:rsidR="007329CB" w:rsidRPr="00E1247D">
        <w:rPr>
          <w:sz w:val="30"/>
          <w:szCs w:val="30"/>
        </w:rPr>
        <w:t xml:space="preserve"> </w:t>
      </w:r>
      <w:proofErr w:type="spellStart"/>
      <w:r w:rsidR="007329CB" w:rsidRPr="00E1247D">
        <w:rPr>
          <w:sz w:val="30"/>
          <w:szCs w:val="30"/>
        </w:rPr>
        <w:t>Esú</w:t>
      </w:r>
      <w:proofErr w:type="spellEnd"/>
      <w:r w:rsidR="007329CB" w:rsidRPr="00E1247D">
        <w:rPr>
          <w:sz w:val="30"/>
          <w:szCs w:val="30"/>
        </w:rPr>
        <w:t xml:space="preserve">[ </w:t>
      </w:r>
      <w:proofErr w:type="spellStart"/>
      <w:r w:rsidR="007329CB" w:rsidRPr="00E1247D">
        <w:rPr>
          <w:sz w:val="30"/>
          <w:szCs w:val="30"/>
        </w:rPr>
        <w:t>GjRû</w:t>
      </w:r>
      <w:proofErr w:type="spellEnd"/>
      <w:r w:rsidR="007329CB" w:rsidRPr="00E1247D">
        <w:rPr>
          <w:sz w:val="30"/>
          <w:szCs w:val="30"/>
        </w:rPr>
        <w:t xml:space="preserve">] </w:t>
      </w:r>
      <w:proofErr w:type="spellStart"/>
      <w:r w:rsidR="007329CB" w:rsidRPr="00E1247D">
        <w:rPr>
          <w:sz w:val="30"/>
          <w:szCs w:val="30"/>
        </w:rPr>
        <w:t>úTo</w:t>
      </w:r>
      <w:proofErr w:type="spellEnd"/>
      <w:r w:rsidR="007329CB" w:rsidRPr="00E1247D">
        <w:rPr>
          <w:sz w:val="30"/>
          <w:szCs w:val="30"/>
        </w:rPr>
        <w:t xml:space="preserve">, </w:t>
      </w:r>
      <w:proofErr w:type="spellStart"/>
      <w:r w:rsidR="00770CC7" w:rsidRPr="00E1247D">
        <w:rPr>
          <w:sz w:val="30"/>
          <w:szCs w:val="30"/>
        </w:rPr>
        <w:t>Sôu</w:t>
      </w:r>
      <w:proofErr w:type="spellEnd"/>
      <w:r w:rsidR="00770CC7" w:rsidRPr="00E1247D">
        <w:rPr>
          <w:sz w:val="30"/>
          <w:szCs w:val="30"/>
        </w:rPr>
        <w:t xml:space="preserve">... </w:t>
      </w:r>
      <w:r w:rsidR="0034736D" w:rsidRPr="00E1247D">
        <w:rPr>
          <w:sz w:val="30"/>
          <w:szCs w:val="30"/>
        </w:rPr>
        <w:t xml:space="preserve">CÕ </w:t>
      </w:r>
      <w:proofErr w:type="spellStart"/>
      <w:r w:rsidR="0034736D" w:rsidRPr="00E1247D">
        <w:rPr>
          <w:sz w:val="30"/>
          <w:szCs w:val="30"/>
        </w:rPr>
        <w:t>T¬ÑjR</w:t>
      </w:r>
      <w:proofErr w:type="spellEnd"/>
      <w:r w:rsidR="0034736D" w:rsidRPr="00E1247D">
        <w:rPr>
          <w:sz w:val="30"/>
          <w:szCs w:val="30"/>
        </w:rPr>
        <w:t xml:space="preserve"> </w:t>
      </w:r>
      <w:proofErr w:type="spellStart"/>
      <w:r w:rsidR="0034736D" w:rsidRPr="00E1247D">
        <w:rPr>
          <w:sz w:val="30"/>
          <w:szCs w:val="30"/>
        </w:rPr>
        <w:t>B®Vô</w:t>
      </w:r>
      <w:proofErr w:type="spellEnd"/>
      <w:r w:rsidR="0034736D" w:rsidRPr="00E1247D">
        <w:rPr>
          <w:sz w:val="30"/>
          <w:szCs w:val="30"/>
        </w:rPr>
        <w:t>]</w:t>
      </w:r>
      <w:proofErr w:type="spellStart"/>
      <w:r w:rsidR="0034736D" w:rsidRPr="00E1247D">
        <w:rPr>
          <w:sz w:val="30"/>
          <w:szCs w:val="30"/>
        </w:rPr>
        <w:t>Y</w:t>
      </w:r>
      <w:r w:rsidR="00980D05" w:rsidRPr="00E1247D">
        <w:rPr>
          <w:sz w:val="30"/>
          <w:szCs w:val="30"/>
        </w:rPr>
        <w:t>Wó</w:t>
      </w:r>
      <w:proofErr w:type="spellEnd"/>
      <w:r w:rsidR="0034736D" w:rsidRPr="00E1247D">
        <w:rPr>
          <w:sz w:val="30"/>
          <w:szCs w:val="30"/>
        </w:rPr>
        <w:t xml:space="preserve"> </w:t>
      </w:r>
      <w:proofErr w:type="spellStart"/>
      <w:r w:rsidR="0034736D" w:rsidRPr="00E1247D">
        <w:rPr>
          <w:sz w:val="30"/>
          <w:szCs w:val="30"/>
        </w:rPr>
        <w:t>Guß</w:t>
      </w:r>
      <w:proofErr w:type="spellEnd"/>
      <w:r w:rsidR="0034736D" w:rsidRPr="00E1247D">
        <w:rPr>
          <w:sz w:val="30"/>
          <w:szCs w:val="30"/>
        </w:rPr>
        <w:t xml:space="preserve"> ¿</w:t>
      </w:r>
      <w:proofErr w:type="spellStart"/>
      <w:r w:rsidR="0034736D" w:rsidRPr="00E1247D">
        <w:rPr>
          <w:sz w:val="30"/>
          <w:szCs w:val="30"/>
        </w:rPr>
        <w:t>eLs</w:t>
      </w:r>
      <w:proofErr w:type="spellEnd"/>
      <w:r w:rsidR="0034736D" w:rsidRPr="00E1247D">
        <w:rPr>
          <w:sz w:val="30"/>
          <w:szCs w:val="30"/>
        </w:rPr>
        <w:t xml:space="preserve"> ®</w:t>
      </w:r>
      <w:proofErr w:type="spellStart"/>
      <w:r w:rsidR="0034736D" w:rsidRPr="00E1247D">
        <w:rPr>
          <w:sz w:val="30"/>
          <w:szCs w:val="30"/>
        </w:rPr>
        <w:t>ÑYô£d¡È</w:t>
      </w:r>
      <w:r w:rsidR="00980D05" w:rsidRPr="00E1247D">
        <w:rPr>
          <w:sz w:val="30"/>
          <w:szCs w:val="30"/>
        </w:rPr>
        <w:t>Wó</w:t>
      </w:r>
      <w:r w:rsidR="0034736D" w:rsidRPr="00E1247D">
        <w:rPr>
          <w:sz w:val="30"/>
          <w:szCs w:val="30"/>
        </w:rPr>
        <w:t>L</w:t>
      </w:r>
      <w:proofErr w:type="spellEnd"/>
      <w:r w:rsidR="0034736D" w:rsidRPr="00E1247D">
        <w:rPr>
          <w:sz w:val="30"/>
          <w:szCs w:val="30"/>
        </w:rPr>
        <w:t>[ô? ¨</w:t>
      </w:r>
      <w:proofErr w:type="spellStart"/>
      <w:r w:rsidR="0034736D" w:rsidRPr="00E1247D">
        <w:rPr>
          <w:sz w:val="30"/>
          <w:szCs w:val="30"/>
        </w:rPr>
        <w:t>fNVUôL</w:t>
      </w:r>
      <w:proofErr w:type="spellEnd"/>
      <w:r w:rsidR="0034736D" w:rsidRPr="00E1247D">
        <w:rPr>
          <w:sz w:val="30"/>
          <w:szCs w:val="30"/>
        </w:rPr>
        <w:t>.</w:t>
      </w:r>
      <w:r w:rsidR="00F06CED" w:rsidRPr="00E1247D">
        <w:rPr>
          <w:rFonts w:ascii="TML_Vaigai_Normal" w:hAnsi="TML_Vaigai_Normal"/>
          <w:sz w:val="30"/>
          <w:szCs w:val="30"/>
        </w:rPr>
        <w:t xml:space="preserve"> "</w:t>
      </w:r>
      <w:proofErr w:type="spellStart"/>
      <w:r w:rsidR="00F06CED" w:rsidRPr="00E1247D">
        <w:rPr>
          <w:sz w:val="30"/>
          <w:szCs w:val="30"/>
        </w:rPr>
        <w:t>úRYú</w:t>
      </w:r>
      <w:proofErr w:type="spellEnd"/>
      <w:r w:rsidR="00F06CED" w:rsidRPr="00E1247D">
        <w:rPr>
          <w:sz w:val="30"/>
          <w:szCs w:val="30"/>
        </w:rPr>
        <w:t xml:space="preserve">], </w:t>
      </w:r>
      <w:proofErr w:type="spellStart"/>
      <w:r w:rsidR="00F06CED" w:rsidRPr="00E1247D">
        <w:rPr>
          <w:sz w:val="30"/>
          <w:szCs w:val="30"/>
        </w:rPr>
        <w:t>Sôu</w:t>
      </w:r>
      <w:proofErr w:type="spellEnd"/>
      <w:r w:rsidR="00F06CED" w:rsidRPr="00E1247D">
        <w:rPr>
          <w:sz w:val="30"/>
          <w:szCs w:val="30"/>
        </w:rPr>
        <w:t xml:space="preserve"> JÚ </w:t>
      </w:r>
      <w:proofErr w:type="spellStart"/>
      <w:r w:rsidR="00F06CED" w:rsidRPr="00E1247D">
        <w:rPr>
          <w:sz w:val="30"/>
          <w:szCs w:val="30"/>
        </w:rPr>
        <w:t>Tô</w:t>
      </w:r>
      <w:proofErr w:type="spellEnd"/>
      <w:r w:rsidR="00F06CED" w:rsidRPr="00E1247D">
        <w:rPr>
          <w:sz w:val="30"/>
          <w:szCs w:val="30"/>
        </w:rPr>
        <w:t xml:space="preserve">®, </w:t>
      </w:r>
      <w:proofErr w:type="spellStart"/>
      <w:r w:rsidR="00F06CED" w:rsidRPr="00E1247D">
        <w:rPr>
          <w:sz w:val="30"/>
          <w:szCs w:val="30"/>
        </w:rPr>
        <w:t>ClùTôÝÕ</w:t>
      </w:r>
      <w:proofErr w:type="spellEnd"/>
      <w:r w:rsidR="00F06CED" w:rsidRPr="00E1247D">
        <w:rPr>
          <w:sz w:val="30"/>
          <w:szCs w:val="30"/>
        </w:rPr>
        <w:t xml:space="preserve"> ¿</w:t>
      </w:r>
      <w:proofErr w:type="spellStart"/>
      <w:r w:rsidR="00980D05" w:rsidRPr="00E1247D">
        <w:rPr>
          <w:sz w:val="30"/>
          <w:szCs w:val="30"/>
        </w:rPr>
        <w:t>Wó</w:t>
      </w:r>
      <w:proofErr w:type="spellEnd"/>
      <w:r w:rsidR="00F06CED" w:rsidRPr="00E1247D">
        <w:rPr>
          <w:sz w:val="30"/>
          <w:szCs w:val="30"/>
        </w:rPr>
        <w:t xml:space="preserve"> </w:t>
      </w:r>
      <w:proofErr w:type="spellStart"/>
      <w:r w:rsidR="00F06CED" w:rsidRPr="00E1247D">
        <w:rPr>
          <w:sz w:val="30"/>
          <w:szCs w:val="30"/>
        </w:rPr>
        <w:t>Guû</w:t>
      </w:r>
      <w:proofErr w:type="spellEnd"/>
      <w:r w:rsidR="00F06CED" w:rsidRPr="00E1247D">
        <w:rPr>
          <w:sz w:val="30"/>
          <w:szCs w:val="30"/>
        </w:rPr>
        <w:t>] ¨</w:t>
      </w:r>
      <w:proofErr w:type="gramStart"/>
      <w:r w:rsidR="00F06CED" w:rsidRPr="00E1247D">
        <w:rPr>
          <w:sz w:val="30"/>
          <w:szCs w:val="30"/>
        </w:rPr>
        <w:t>û]Ü</w:t>
      </w:r>
      <w:proofErr w:type="gramEnd"/>
      <w:r w:rsidR="00980D05" w:rsidRPr="00E1247D">
        <w:rPr>
          <w:sz w:val="30"/>
          <w:szCs w:val="30"/>
        </w:rPr>
        <w:t xml:space="preserve"> </w:t>
      </w:r>
      <w:proofErr w:type="spellStart"/>
      <w:r w:rsidR="00F06CED" w:rsidRPr="00E1247D">
        <w:rPr>
          <w:sz w:val="30"/>
          <w:szCs w:val="30"/>
        </w:rPr>
        <w:t>áW</w:t>
      </w:r>
      <w:proofErr w:type="spellEnd"/>
      <w:r w:rsidR="00F06CED" w:rsidRPr="00E1247D">
        <w:rPr>
          <w:sz w:val="30"/>
          <w:szCs w:val="30"/>
        </w:rPr>
        <w:t xml:space="preserve"> </w:t>
      </w:r>
      <w:proofErr w:type="spellStart"/>
      <w:r w:rsidR="00F06CED" w:rsidRPr="00E1247D">
        <w:rPr>
          <w:sz w:val="30"/>
          <w:szCs w:val="30"/>
        </w:rPr>
        <w:t>úYiÓùUuß</w:t>
      </w:r>
      <w:proofErr w:type="spellEnd"/>
      <w:r w:rsidR="00F06CED" w:rsidRPr="00E1247D">
        <w:rPr>
          <w:sz w:val="30"/>
          <w:szCs w:val="30"/>
        </w:rPr>
        <w:t xml:space="preserve"> ®</w:t>
      </w:r>
      <w:proofErr w:type="spellStart"/>
      <w:r w:rsidR="00F06CED" w:rsidRPr="00E1247D">
        <w:rPr>
          <w:sz w:val="30"/>
          <w:szCs w:val="30"/>
        </w:rPr>
        <w:t>Úm</w:t>
      </w:r>
      <w:proofErr w:type="spellEnd"/>
      <w:r w:rsidR="00F06CED" w:rsidRPr="00E1247D">
        <w:rPr>
          <w:sz w:val="30"/>
          <w:szCs w:val="30"/>
        </w:rPr>
        <w:t>×¡ú\u</w:t>
      </w:r>
      <w:r w:rsidR="00F06CED" w:rsidRPr="00E1247D">
        <w:rPr>
          <w:rFonts w:ascii="TML_Vaigai_Normal" w:hAnsi="TML_Vaigai_Normal"/>
          <w:sz w:val="30"/>
          <w:szCs w:val="30"/>
        </w:rPr>
        <w:t xml:space="preserve">’ </w:t>
      </w:r>
      <w:r w:rsidR="00826172" w:rsidRPr="00E1247D">
        <w:rPr>
          <w:sz w:val="30"/>
          <w:szCs w:val="30"/>
        </w:rPr>
        <w:t xml:space="preserve">Gu\ </w:t>
      </w:r>
      <w:proofErr w:type="spellStart"/>
      <w:r w:rsidR="00826172" w:rsidRPr="00E1247D">
        <w:rPr>
          <w:sz w:val="30"/>
          <w:szCs w:val="30"/>
        </w:rPr>
        <w:t>CRu</w:t>
      </w:r>
      <w:proofErr w:type="spellEnd"/>
      <w:r w:rsidR="00826172" w:rsidRPr="00E1247D">
        <w:rPr>
          <w:sz w:val="30"/>
          <w:szCs w:val="30"/>
        </w:rPr>
        <w:t xml:space="preserve"> </w:t>
      </w:r>
      <w:proofErr w:type="spellStart"/>
      <w:r w:rsidR="00826172" w:rsidRPr="00E1247D">
        <w:rPr>
          <w:sz w:val="30"/>
          <w:szCs w:val="30"/>
        </w:rPr>
        <w:t>êXUôL</w:t>
      </w:r>
      <w:proofErr w:type="spellEnd"/>
      <w:r w:rsidR="00826172" w:rsidRPr="00E1247D">
        <w:rPr>
          <w:sz w:val="30"/>
          <w:szCs w:val="30"/>
        </w:rPr>
        <w:t xml:space="preserve">, </w:t>
      </w:r>
      <w:proofErr w:type="spellStart"/>
      <w:r w:rsidR="00826172" w:rsidRPr="00E1247D">
        <w:rPr>
          <w:sz w:val="30"/>
          <w:szCs w:val="30"/>
        </w:rPr>
        <w:t>CqYôß</w:t>
      </w:r>
      <w:proofErr w:type="spellEnd"/>
      <w:r w:rsidR="00F06CED" w:rsidRPr="00E1247D">
        <w:rPr>
          <w:sz w:val="30"/>
          <w:szCs w:val="30"/>
        </w:rPr>
        <w:t xml:space="preserve"> </w:t>
      </w:r>
      <w:proofErr w:type="spellStart"/>
      <w:r w:rsidR="00F06CED" w:rsidRPr="00E1247D">
        <w:rPr>
          <w:sz w:val="30"/>
          <w:szCs w:val="30"/>
        </w:rPr>
        <w:t>áß</w:t>
      </w:r>
      <w:proofErr w:type="spellEnd"/>
      <w:r w:rsidR="00F06CED" w:rsidRPr="00E1247D">
        <w:rPr>
          <w:sz w:val="30"/>
          <w:szCs w:val="30"/>
        </w:rPr>
        <w:t>¡\,</w:t>
      </w:r>
      <w:r w:rsidR="0034736D" w:rsidRPr="00E1247D">
        <w:rPr>
          <w:sz w:val="30"/>
          <w:szCs w:val="30"/>
        </w:rPr>
        <w:t xml:space="preserve"> </w:t>
      </w:r>
      <w:r w:rsidR="00BF258B" w:rsidRPr="00E1247D">
        <w:rPr>
          <w:sz w:val="30"/>
          <w:szCs w:val="30"/>
        </w:rPr>
        <w:t xml:space="preserve">JÚ </w:t>
      </w:r>
      <w:proofErr w:type="spellStart"/>
      <w:r w:rsidR="00BF258B" w:rsidRPr="00E1247D">
        <w:rPr>
          <w:sz w:val="30"/>
          <w:szCs w:val="30"/>
        </w:rPr>
        <w:t>Tô®Vô</w:t>
      </w:r>
      <w:proofErr w:type="spellEnd"/>
      <w:r w:rsidR="00BF258B" w:rsidRPr="00E1247D">
        <w:rPr>
          <w:sz w:val="30"/>
          <w:szCs w:val="30"/>
        </w:rPr>
        <w:t xml:space="preserve">] </w:t>
      </w:r>
      <w:proofErr w:type="spellStart"/>
      <w:r w:rsidR="00BF258B" w:rsidRPr="00E1247D">
        <w:rPr>
          <w:sz w:val="30"/>
          <w:szCs w:val="30"/>
        </w:rPr>
        <w:t>SiT</w:t>
      </w:r>
      <w:r w:rsidR="008B4DA1" w:rsidRPr="00E1247D">
        <w:rPr>
          <w:sz w:val="30"/>
          <w:szCs w:val="30"/>
        </w:rPr>
        <w:t>Wó</w:t>
      </w:r>
      <w:proofErr w:type="spellEnd"/>
      <w:r w:rsidR="00F06CED" w:rsidRPr="00E1247D">
        <w:rPr>
          <w:sz w:val="30"/>
          <w:szCs w:val="30"/>
        </w:rPr>
        <w:t xml:space="preserve"> </w:t>
      </w:r>
      <w:proofErr w:type="spellStart"/>
      <w:r w:rsidR="00F06CED" w:rsidRPr="00E1247D">
        <w:rPr>
          <w:sz w:val="30"/>
          <w:szCs w:val="30"/>
        </w:rPr>
        <w:t>CeúL</w:t>
      </w:r>
      <w:proofErr w:type="spellEnd"/>
      <w:r w:rsidR="00F06CED" w:rsidRPr="00E1247D">
        <w:rPr>
          <w:sz w:val="30"/>
          <w:szCs w:val="30"/>
        </w:rPr>
        <w:t xml:space="preserve"> </w:t>
      </w:r>
      <w:proofErr w:type="spellStart"/>
      <w:r w:rsidR="00F06CED" w:rsidRPr="00E1247D">
        <w:rPr>
          <w:sz w:val="30"/>
          <w:szCs w:val="30"/>
        </w:rPr>
        <w:t>Esú</w:t>
      </w:r>
      <w:proofErr w:type="spellEnd"/>
      <w:r w:rsidR="00F06CED" w:rsidRPr="00E1247D">
        <w:rPr>
          <w:sz w:val="30"/>
          <w:szCs w:val="30"/>
        </w:rPr>
        <w:t>[</w:t>
      </w:r>
      <w:r w:rsidR="00BF258B" w:rsidRPr="00E1247D">
        <w:rPr>
          <w:sz w:val="30"/>
          <w:szCs w:val="30"/>
        </w:rPr>
        <w:t xml:space="preserve"> </w:t>
      </w:r>
      <w:proofErr w:type="spellStart"/>
      <w:r w:rsidR="00277BFD" w:rsidRPr="00E1247D">
        <w:rPr>
          <w:sz w:val="30"/>
          <w:szCs w:val="30"/>
        </w:rPr>
        <w:t>CÚ</w:t>
      </w:r>
      <w:r w:rsidR="00F06CED" w:rsidRPr="00E1247D">
        <w:rPr>
          <w:sz w:val="30"/>
          <w:szCs w:val="30"/>
        </w:rPr>
        <w:t>d¡ÈoL</w:t>
      </w:r>
      <w:proofErr w:type="spellEnd"/>
      <w:r w:rsidR="00F06CED" w:rsidRPr="00E1247D">
        <w:rPr>
          <w:sz w:val="30"/>
          <w:szCs w:val="30"/>
        </w:rPr>
        <w:t>[ô?</w:t>
      </w:r>
      <w:r w:rsidR="00277BFD" w:rsidRPr="00E1247D">
        <w:rPr>
          <w:sz w:val="30"/>
          <w:szCs w:val="30"/>
        </w:rPr>
        <w:t xml:space="preserve"> </w:t>
      </w:r>
      <w:proofErr w:type="spellStart"/>
      <w:r w:rsidR="00D70A13" w:rsidRPr="00E1247D">
        <w:rPr>
          <w:sz w:val="30"/>
          <w:szCs w:val="30"/>
        </w:rPr>
        <w:t>Sôu</w:t>
      </w:r>
      <w:r w:rsidR="00D70A13" w:rsidRPr="00E1247D">
        <w:rPr>
          <w:rFonts w:ascii="TML_Vaigai_Normal" w:hAnsi="TML_Vaigai_Normal"/>
          <w:sz w:val="30"/>
          <w:szCs w:val="30"/>
        </w:rPr>
        <w:t>-</w:t>
      </w:r>
      <w:r w:rsidR="00D70A13" w:rsidRPr="00E1247D">
        <w:rPr>
          <w:sz w:val="30"/>
          <w:szCs w:val="30"/>
        </w:rPr>
        <w:t>Sôu</w:t>
      </w:r>
      <w:proofErr w:type="spellEnd"/>
      <w:r w:rsidR="00D70A13" w:rsidRPr="00E1247D">
        <w:rPr>
          <w:sz w:val="30"/>
          <w:szCs w:val="30"/>
        </w:rPr>
        <w:t>,</w:t>
      </w:r>
      <w:r w:rsidR="00D70A13" w:rsidRPr="00E1247D">
        <w:rPr>
          <w:rFonts w:ascii="TML_Vaigai_Normal" w:hAnsi="TML_Vaigai_Normal"/>
          <w:sz w:val="30"/>
          <w:szCs w:val="30"/>
        </w:rPr>
        <w:t xml:space="preserve"> </w:t>
      </w:r>
      <w:proofErr w:type="spellStart"/>
      <w:r w:rsidR="006B27D2" w:rsidRPr="00E1247D">
        <w:rPr>
          <w:sz w:val="30"/>
          <w:szCs w:val="30"/>
        </w:rPr>
        <w:t>SôeLs</w:t>
      </w:r>
      <w:proofErr w:type="spellEnd"/>
      <w:r w:rsidR="006B27D2" w:rsidRPr="00E1247D">
        <w:rPr>
          <w:sz w:val="30"/>
          <w:szCs w:val="30"/>
        </w:rPr>
        <w:t xml:space="preserve"> </w:t>
      </w:r>
      <w:proofErr w:type="spellStart"/>
      <w:proofErr w:type="gramStart"/>
      <w:r w:rsidR="006B27D2" w:rsidRPr="00E1247D">
        <w:rPr>
          <w:sz w:val="30"/>
          <w:szCs w:val="30"/>
        </w:rPr>
        <w:t>EeLû</w:t>
      </w:r>
      <w:proofErr w:type="spellEnd"/>
      <w:r w:rsidR="006B27D2" w:rsidRPr="00E1247D">
        <w:rPr>
          <w:sz w:val="30"/>
          <w:szCs w:val="30"/>
        </w:rPr>
        <w:t>[</w:t>
      </w:r>
      <w:proofErr w:type="gramEnd"/>
      <w:r w:rsidR="006B27D2" w:rsidRPr="00E1247D">
        <w:rPr>
          <w:sz w:val="30"/>
          <w:szCs w:val="30"/>
        </w:rPr>
        <w:t xml:space="preserve"> </w:t>
      </w:r>
      <w:proofErr w:type="spellStart"/>
      <w:r w:rsidR="006B27D2" w:rsidRPr="00E1247D">
        <w:rPr>
          <w:sz w:val="30"/>
          <w:szCs w:val="30"/>
        </w:rPr>
        <w:t>ÀPj§tÏ</w:t>
      </w:r>
      <w:proofErr w:type="spellEnd"/>
      <w:r w:rsidR="006B27D2" w:rsidRPr="00E1247D">
        <w:rPr>
          <w:sz w:val="30"/>
          <w:szCs w:val="30"/>
        </w:rPr>
        <w:t xml:space="preserve"> </w:t>
      </w:r>
      <w:proofErr w:type="spellStart"/>
      <w:r w:rsidR="006B27D2" w:rsidRPr="00E1247D">
        <w:rPr>
          <w:sz w:val="30"/>
          <w:szCs w:val="30"/>
        </w:rPr>
        <w:t>AûZdL</w:t>
      </w:r>
      <w:proofErr w:type="spellEnd"/>
      <w:r w:rsidR="006B27D2" w:rsidRPr="00E1247D">
        <w:rPr>
          <w:sz w:val="30"/>
          <w:szCs w:val="30"/>
        </w:rPr>
        <w:t xml:space="preserve"> </w:t>
      </w:r>
      <w:proofErr w:type="spellStart"/>
      <w:r w:rsidR="006B27D2" w:rsidRPr="00E1247D">
        <w:rPr>
          <w:sz w:val="30"/>
          <w:szCs w:val="30"/>
        </w:rPr>
        <w:t>UôhúPôm</w:t>
      </w:r>
      <w:proofErr w:type="spellEnd"/>
      <w:r w:rsidR="006B27D2" w:rsidRPr="00E1247D">
        <w:rPr>
          <w:sz w:val="30"/>
          <w:szCs w:val="30"/>
        </w:rPr>
        <w:t xml:space="preserve">. </w:t>
      </w:r>
      <w:r w:rsidR="00C254DA" w:rsidRPr="00E1247D">
        <w:rPr>
          <w:sz w:val="30"/>
          <w:szCs w:val="30"/>
        </w:rPr>
        <w:t xml:space="preserve">ÀP </w:t>
      </w:r>
      <w:proofErr w:type="spellStart"/>
      <w:proofErr w:type="gramStart"/>
      <w:r w:rsidR="00C254DA" w:rsidRPr="00E1247D">
        <w:rPr>
          <w:sz w:val="30"/>
          <w:szCs w:val="30"/>
        </w:rPr>
        <w:t>BWôRû</w:t>
      </w:r>
      <w:proofErr w:type="spellEnd"/>
      <w:r w:rsidR="00C254DA" w:rsidRPr="00E1247D">
        <w:rPr>
          <w:sz w:val="30"/>
          <w:szCs w:val="30"/>
        </w:rPr>
        <w:t>]Ls</w:t>
      </w:r>
      <w:proofErr w:type="gramEnd"/>
      <w:r w:rsidR="00C254DA" w:rsidRPr="00E1247D">
        <w:rPr>
          <w:sz w:val="30"/>
          <w:szCs w:val="30"/>
        </w:rPr>
        <w:t xml:space="preserve"> </w:t>
      </w:r>
      <w:proofErr w:type="spellStart"/>
      <w:r w:rsidR="00C254DA" w:rsidRPr="00E1247D">
        <w:rPr>
          <w:sz w:val="30"/>
          <w:szCs w:val="30"/>
        </w:rPr>
        <w:t>AÚûUVô</w:t>
      </w:r>
      <w:proofErr w:type="spellEnd"/>
      <w:r w:rsidR="00C254DA" w:rsidRPr="00E1247D">
        <w:rPr>
          <w:sz w:val="30"/>
          <w:szCs w:val="30"/>
        </w:rPr>
        <w:t>]</w:t>
      </w:r>
      <w:proofErr w:type="spellStart"/>
      <w:r w:rsidR="00C254DA" w:rsidRPr="00E1247D">
        <w:rPr>
          <w:sz w:val="30"/>
          <w:szCs w:val="30"/>
        </w:rPr>
        <w:t>ûY</w:t>
      </w:r>
      <w:proofErr w:type="spellEnd"/>
      <w:r w:rsidR="00C254DA" w:rsidRPr="00E1247D">
        <w:rPr>
          <w:sz w:val="30"/>
          <w:szCs w:val="30"/>
        </w:rPr>
        <w:t xml:space="preserve"> </w:t>
      </w:r>
      <w:proofErr w:type="spellStart"/>
      <w:r w:rsidR="00C254DA" w:rsidRPr="00E1247D">
        <w:rPr>
          <w:sz w:val="30"/>
          <w:szCs w:val="30"/>
        </w:rPr>
        <w:t>Rôu</w:t>
      </w:r>
      <w:proofErr w:type="spellEnd"/>
      <w:r w:rsidR="00C254DA" w:rsidRPr="00E1247D">
        <w:rPr>
          <w:sz w:val="30"/>
          <w:szCs w:val="30"/>
        </w:rPr>
        <w:t xml:space="preserve">. </w:t>
      </w:r>
      <w:proofErr w:type="spellStart"/>
      <w:r w:rsidR="00D73ED6" w:rsidRPr="00E1247D">
        <w:rPr>
          <w:sz w:val="30"/>
          <w:szCs w:val="30"/>
        </w:rPr>
        <w:t>SôeLs</w:t>
      </w:r>
      <w:proofErr w:type="spellEnd"/>
      <w:r w:rsidR="00D73ED6" w:rsidRPr="00E1247D">
        <w:rPr>
          <w:sz w:val="30"/>
          <w:szCs w:val="30"/>
        </w:rPr>
        <w:t xml:space="preserve"> </w:t>
      </w:r>
      <w:proofErr w:type="spellStart"/>
      <w:r w:rsidR="00D73ED6" w:rsidRPr="00E1247D">
        <w:rPr>
          <w:sz w:val="30"/>
          <w:szCs w:val="30"/>
        </w:rPr>
        <w:t>A§p</w:t>
      </w:r>
      <w:proofErr w:type="spellEnd"/>
      <w:r w:rsidR="00D73ED6" w:rsidRPr="00E1247D">
        <w:rPr>
          <w:sz w:val="30"/>
          <w:szCs w:val="30"/>
        </w:rPr>
        <w:t xml:space="preserve"> ®</w:t>
      </w:r>
      <w:proofErr w:type="spellStart"/>
      <w:proofErr w:type="gramStart"/>
      <w:r w:rsidR="00D73ED6" w:rsidRPr="00E1247D">
        <w:rPr>
          <w:sz w:val="30"/>
          <w:szCs w:val="30"/>
        </w:rPr>
        <w:t>ÑYôNØs</w:t>
      </w:r>
      <w:proofErr w:type="spellEnd"/>
      <w:r w:rsidR="00D73ED6" w:rsidRPr="00E1247D">
        <w:rPr>
          <w:sz w:val="30"/>
          <w:szCs w:val="30"/>
        </w:rPr>
        <w:t>[</w:t>
      </w:r>
      <w:proofErr w:type="spellStart"/>
      <w:proofErr w:type="gramEnd"/>
      <w:r w:rsidR="00D73ED6" w:rsidRPr="00E1247D">
        <w:rPr>
          <w:sz w:val="30"/>
          <w:szCs w:val="30"/>
        </w:rPr>
        <w:t>YoLs</w:t>
      </w:r>
      <w:proofErr w:type="spellEnd"/>
      <w:r w:rsidR="00D73ED6" w:rsidRPr="00E1247D">
        <w:rPr>
          <w:sz w:val="30"/>
          <w:szCs w:val="30"/>
        </w:rPr>
        <w:t xml:space="preserve">. </w:t>
      </w:r>
      <w:proofErr w:type="gramStart"/>
      <w:r w:rsidR="003C696E" w:rsidRPr="00E1247D">
        <w:rPr>
          <w:sz w:val="30"/>
          <w:szCs w:val="30"/>
        </w:rPr>
        <w:t>B]</w:t>
      </w:r>
      <w:proofErr w:type="spellStart"/>
      <w:r w:rsidR="003C696E" w:rsidRPr="00E1247D">
        <w:rPr>
          <w:sz w:val="30"/>
          <w:szCs w:val="30"/>
        </w:rPr>
        <w:t>ôÛm</w:t>
      </w:r>
      <w:proofErr w:type="spellEnd"/>
      <w:proofErr w:type="gramEnd"/>
      <w:r w:rsidR="003C696E" w:rsidRPr="00E1247D">
        <w:rPr>
          <w:sz w:val="30"/>
          <w:szCs w:val="30"/>
        </w:rPr>
        <w:t>,</w:t>
      </w:r>
      <w:r w:rsidR="003C696E" w:rsidRPr="00E1247D">
        <w:rPr>
          <w:rFonts w:ascii="TML_Vaigai_Normal" w:hAnsi="TML_Vaigai_Normal"/>
          <w:sz w:val="30"/>
          <w:szCs w:val="30"/>
        </w:rPr>
        <w:t xml:space="preserve"> </w:t>
      </w:r>
      <w:r w:rsidR="00185F1E" w:rsidRPr="00E1247D">
        <w:rPr>
          <w:rFonts w:ascii="TML_Vaigai_Normal" w:hAnsi="TML_Vaigai_Normal"/>
          <w:sz w:val="30"/>
          <w:szCs w:val="30"/>
        </w:rPr>
        <w:t>"</w:t>
      </w:r>
      <w:r w:rsidR="00165992" w:rsidRPr="00E1247D">
        <w:rPr>
          <w:sz w:val="30"/>
          <w:szCs w:val="30"/>
        </w:rPr>
        <w:t>®</w:t>
      </w:r>
      <w:proofErr w:type="spellStart"/>
      <w:r w:rsidR="00165992" w:rsidRPr="00E1247D">
        <w:rPr>
          <w:sz w:val="30"/>
          <w:szCs w:val="30"/>
        </w:rPr>
        <w:t>ÑYô£jRY</w:t>
      </w:r>
      <w:r w:rsidR="008B4DA1" w:rsidRPr="00E1247D">
        <w:rPr>
          <w:sz w:val="30"/>
          <w:szCs w:val="30"/>
        </w:rPr>
        <w:t>Wó</w:t>
      </w:r>
      <w:r w:rsidR="00165992" w:rsidRPr="00E1247D">
        <w:rPr>
          <w:sz w:val="30"/>
          <w:szCs w:val="30"/>
        </w:rPr>
        <w:t>Ls</w:t>
      </w:r>
      <w:proofErr w:type="spellEnd"/>
      <w:r w:rsidR="00165992" w:rsidRPr="00E1247D">
        <w:rPr>
          <w:sz w:val="30"/>
          <w:szCs w:val="30"/>
        </w:rPr>
        <w:t xml:space="preserve"> </w:t>
      </w:r>
      <w:proofErr w:type="spellStart"/>
      <w:r w:rsidR="00165992" w:rsidRPr="00E1247D">
        <w:rPr>
          <w:sz w:val="30"/>
          <w:szCs w:val="30"/>
        </w:rPr>
        <w:t>GjRû</w:t>
      </w:r>
      <w:proofErr w:type="spellEnd"/>
      <w:r w:rsidR="00165992" w:rsidRPr="00E1247D">
        <w:rPr>
          <w:sz w:val="30"/>
          <w:szCs w:val="30"/>
        </w:rPr>
        <w:t xml:space="preserve">] </w:t>
      </w:r>
      <w:proofErr w:type="spellStart"/>
      <w:r w:rsidR="00165992" w:rsidRPr="00E1247D">
        <w:rPr>
          <w:sz w:val="30"/>
          <w:szCs w:val="30"/>
        </w:rPr>
        <w:t>úToLú</w:t>
      </w:r>
      <w:proofErr w:type="spellEnd"/>
      <w:r w:rsidR="00165992" w:rsidRPr="00E1247D">
        <w:rPr>
          <w:sz w:val="30"/>
          <w:szCs w:val="30"/>
        </w:rPr>
        <w:t xml:space="preserve">[ô </w:t>
      </w:r>
      <w:proofErr w:type="spellStart"/>
      <w:r w:rsidR="00165992" w:rsidRPr="00E1247D">
        <w:rPr>
          <w:sz w:val="30"/>
          <w:szCs w:val="30"/>
        </w:rPr>
        <w:t>AjRû</w:t>
      </w:r>
      <w:proofErr w:type="spellEnd"/>
      <w:r w:rsidR="00165992" w:rsidRPr="00E1247D">
        <w:rPr>
          <w:sz w:val="30"/>
          <w:szCs w:val="30"/>
        </w:rPr>
        <w:t xml:space="preserve">] </w:t>
      </w:r>
      <w:proofErr w:type="spellStart"/>
      <w:r w:rsidR="00165992" w:rsidRPr="00E1247D">
        <w:rPr>
          <w:sz w:val="30"/>
          <w:szCs w:val="30"/>
        </w:rPr>
        <w:t>úToLÞm</w:t>
      </w:r>
      <w:proofErr w:type="spellEnd"/>
      <w:r w:rsidR="00165992" w:rsidRPr="00E1247D">
        <w:rPr>
          <w:sz w:val="30"/>
          <w:szCs w:val="30"/>
        </w:rPr>
        <w:t xml:space="preserve"> </w:t>
      </w:r>
      <w:proofErr w:type="spellStart"/>
      <w:r w:rsidR="00165992" w:rsidRPr="00E1247D">
        <w:rPr>
          <w:sz w:val="30"/>
          <w:szCs w:val="30"/>
        </w:rPr>
        <w:t>NûT«p</w:t>
      </w:r>
      <w:proofErr w:type="spellEnd"/>
      <w:r w:rsidR="00165992" w:rsidRPr="00E1247D">
        <w:rPr>
          <w:sz w:val="30"/>
          <w:szCs w:val="30"/>
        </w:rPr>
        <w:t xml:space="preserve"> </w:t>
      </w:r>
      <w:proofErr w:type="spellStart"/>
      <w:r w:rsidR="00165992" w:rsidRPr="00E1247D">
        <w:rPr>
          <w:sz w:val="30"/>
          <w:szCs w:val="30"/>
        </w:rPr>
        <w:t>úNojÕd</w:t>
      </w:r>
      <w:proofErr w:type="spellEnd"/>
      <w:r w:rsidR="008B4DA1" w:rsidRPr="00E1247D">
        <w:rPr>
          <w:sz w:val="30"/>
          <w:szCs w:val="30"/>
        </w:rPr>
        <w:t xml:space="preserve"> </w:t>
      </w:r>
      <w:proofErr w:type="spellStart"/>
      <w:r w:rsidR="00165992" w:rsidRPr="00E1247D">
        <w:rPr>
          <w:sz w:val="30"/>
          <w:szCs w:val="30"/>
        </w:rPr>
        <w:t>ùLôs</w:t>
      </w:r>
      <w:proofErr w:type="spellEnd"/>
      <w:r w:rsidR="00165992" w:rsidRPr="00E1247D">
        <w:rPr>
          <w:sz w:val="30"/>
          <w:szCs w:val="30"/>
        </w:rPr>
        <w:t>[</w:t>
      </w:r>
      <w:proofErr w:type="spellStart"/>
      <w:r w:rsidR="00165992" w:rsidRPr="00E1247D">
        <w:rPr>
          <w:sz w:val="30"/>
          <w:szCs w:val="30"/>
        </w:rPr>
        <w:t>lThPô</w:t>
      </w:r>
      <w:r w:rsidR="008B4DA1" w:rsidRPr="00E1247D">
        <w:rPr>
          <w:sz w:val="30"/>
          <w:szCs w:val="30"/>
        </w:rPr>
        <w:t>Wó</w:t>
      </w:r>
      <w:r w:rsidR="00165992" w:rsidRPr="00E1247D">
        <w:rPr>
          <w:sz w:val="30"/>
          <w:szCs w:val="30"/>
        </w:rPr>
        <w:t>Ls</w:t>
      </w:r>
      <w:proofErr w:type="spellEnd"/>
      <w:r w:rsidR="00165992" w:rsidRPr="00E1247D">
        <w:rPr>
          <w:rFonts w:ascii="TML_Vaigai_Normal" w:hAnsi="TML_Vaigai_Normal"/>
          <w:sz w:val="30"/>
          <w:szCs w:val="30"/>
        </w:rPr>
        <w:t xml:space="preserve">’ </w:t>
      </w:r>
      <w:proofErr w:type="spellStart"/>
      <w:r w:rsidR="00165992" w:rsidRPr="00E1247D">
        <w:rPr>
          <w:sz w:val="30"/>
          <w:szCs w:val="30"/>
        </w:rPr>
        <w:t>Guß</w:t>
      </w:r>
      <w:proofErr w:type="spellEnd"/>
      <w:r w:rsidR="00165992" w:rsidRPr="00E1247D">
        <w:rPr>
          <w:sz w:val="30"/>
          <w:szCs w:val="30"/>
        </w:rPr>
        <w:t xml:space="preserve"> </w:t>
      </w:r>
      <w:proofErr w:type="spellStart"/>
      <w:r w:rsidR="00165992" w:rsidRPr="00E1247D">
        <w:rPr>
          <w:sz w:val="30"/>
          <w:szCs w:val="30"/>
        </w:rPr>
        <w:t>úYRôLUm</w:t>
      </w:r>
      <w:proofErr w:type="spellEnd"/>
      <w:r w:rsidR="00165992" w:rsidRPr="00E1247D">
        <w:rPr>
          <w:sz w:val="30"/>
          <w:szCs w:val="30"/>
        </w:rPr>
        <w:t xml:space="preserve"> </w:t>
      </w:r>
      <w:proofErr w:type="spellStart"/>
      <w:r w:rsidR="00165992" w:rsidRPr="00E1247D">
        <w:rPr>
          <w:sz w:val="30"/>
          <w:szCs w:val="30"/>
        </w:rPr>
        <w:t>áß</w:t>
      </w:r>
      <w:proofErr w:type="spellEnd"/>
      <w:r w:rsidR="00165992" w:rsidRPr="00E1247D">
        <w:rPr>
          <w:sz w:val="30"/>
          <w:szCs w:val="30"/>
        </w:rPr>
        <w:t>¡\Õ.</w:t>
      </w:r>
    </w:p>
    <w:p w14:paraId="0A6C1169" w14:textId="77777777" w:rsidR="00165992" w:rsidRPr="00E1247D" w:rsidRDefault="00014920" w:rsidP="00433639">
      <w:pPr>
        <w:ind w:firstLine="567"/>
        <w:rPr>
          <w:rFonts w:ascii="TML_Vaigai_Normal" w:hAnsi="TML_Vaigai_Normal"/>
          <w:sz w:val="30"/>
          <w:szCs w:val="30"/>
        </w:rPr>
      </w:pPr>
      <w:r w:rsidRPr="00E1247D">
        <w:rPr>
          <w:sz w:val="30"/>
          <w:szCs w:val="30"/>
        </w:rPr>
        <w:t>63.</w:t>
      </w:r>
      <w:r w:rsidR="000A4857" w:rsidRPr="00E1247D">
        <w:rPr>
          <w:sz w:val="30"/>
          <w:szCs w:val="30"/>
        </w:rPr>
        <w:t xml:space="preserve"> </w:t>
      </w:r>
      <w:r w:rsidR="00027A87" w:rsidRPr="00E1247D">
        <w:rPr>
          <w:sz w:val="30"/>
          <w:szCs w:val="30"/>
        </w:rPr>
        <w:t>¿</w:t>
      </w:r>
      <w:proofErr w:type="spellStart"/>
      <w:r w:rsidR="00027A87" w:rsidRPr="00E1247D">
        <w:rPr>
          <w:sz w:val="30"/>
          <w:szCs w:val="30"/>
        </w:rPr>
        <w:t>eLs</w:t>
      </w:r>
      <w:proofErr w:type="spellEnd"/>
      <w:r w:rsidR="00027A87" w:rsidRPr="00E1247D">
        <w:rPr>
          <w:sz w:val="30"/>
          <w:szCs w:val="30"/>
        </w:rPr>
        <w:t xml:space="preserve"> </w:t>
      </w:r>
      <w:proofErr w:type="spellStart"/>
      <w:r w:rsidR="00027A87" w:rsidRPr="00E1247D">
        <w:rPr>
          <w:sz w:val="30"/>
          <w:szCs w:val="30"/>
        </w:rPr>
        <w:t>EeLs</w:t>
      </w:r>
      <w:proofErr w:type="spellEnd"/>
      <w:r w:rsidR="00027A87" w:rsidRPr="00E1247D">
        <w:rPr>
          <w:sz w:val="30"/>
          <w:szCs w:val="30"/>
        </w:rPr>
        <w:t xml:space="preserve"> </w:t>
      </w:r>
      <w:proofErr w:type="spellStart"/>
      <w:r w:rsidR="00027A87" w:rsidRPr="00E1247D">
        <w:rPr>
          <w:sz w:val="30"/>
          <w:szCs w:val="30"/>
        </w:rPr>
        <w:t>LWjûR</w:t>
      </w:r>
      <w:proofErr w:type="spellEnd"/>
      <w:r w:rsidR="00027A87" w:rsidRPr="00E1247D">
        <w:rPr>
          <w:sz w:val="30"/>
          <w:szCs w:val="30"/>
        </w:rPr>
        <w:t xml:space="preserve"> </w:t>
      </w:r>
      <w:proofErr w:type="spellStart"/>
      <w:r w:rsidR="00027A87" w:rsidRPr="00E1247D">
        <w:rPr>
          <w:sz w:val="30"/>
          <w:szCs w:val="30"/>
        </w:rPr>
        <w:t>EVoj</w:t>
      </w:r>
      <w:proofErr w:type="spellEnd"/>
      <w:r w:rsidR="00027A87" w:rsidRPr="00E1247D">
        <w:rPr>
          <w:sz w:val="30"/>
          <w:szCs w:val="30"/>
        </w:rPr>
        <w:t>§,</w:t>
      </w:r>
      <w:r w:rsidR="00027A87" w:rsidRPr="00E1247D">
        <w:rPr>
          <w:rFonts w:ascii="TML_Vaigai_Normal" w:hAnsi="TML_Vaigai_Normal"/>
          <w:sz w:val="30"/>
          <w:szCs w:val="30"/>
        </w:rPr>
        <w:t xml:space="preserve"> "</w:t>
      </w:r>
      <w:proofErr w:type="spellStart"/>
      <w:r w:rsidR="00C13393" w:rsidRPr="00E1247D">
        <w:rPr>
          <w:sz w:val="30"/>
          <w:szCs w:val="30"/>
        </w:rPr>
        <w:t>úRYú</w:t>
      </w:r>
      <w:proofErr w:type="spellEnd"/>
      <w:r w:rsidR="00C13393" w:rsidRPr="00E1247D">
        <w:rPr>
          <w:sz w:val="30"/>
          <w:szCs w:val="30"/>
        </w:rPr>
        <w:t xml:space="preserve">], </w:t>
      </w:r>
      <w:proofErr w:type="spellStart"/>
      <w:r w:rsidR="00C13393" w:rsidRPr="00E1247D">
        <w:rPr>
          <w:sz w:val="30"/>
          <w:szCs w:val="30"/>
        </w:rPr>
        <w:t>Guû</w:t>
      </w:r>
      <w:proofErr w:type="spellEnd"/>
      <w:r w:rsidR="00C13393" w:rsidRPr="00E1247D">
        <w:rPr>
          <w:sz w:val="30"/>
          <w:szCs w:val="30"/>
        </w:rPr>
        <w:t>] ¨</w:t>
      </w:r>
      <w:proofErr w:type="gramStart"/>
      <w:r w:rsidR="00C13393" w:rsidRPr="00E1247D">
        <w:rPr>
          <w:sz w:val="30"/>
          <w:szCs w:val="30"/>
        </w:rPr>
        <w:t>û]</w:t>
      </w:r>
      <w:proofErr w:type="spellStart"/>
      <w:r w:rsidR="00C13393" w:rsidRPr="00E1247D">
        <w:rPr>
          <w:sz w:val="30"/>
          <w:szCs w:val="30"/>
        </w:rPr>
        <w:t>ÜáÚm</w:t>
      </w:r>
      <w:proofErr w:type="spellEnd"/>
      <w:proofErr w:type="gramEnd"/>
      <w:r w:rsidR="00C13393" w:rsidRPr="00E1247D">
        <w:rPr>
          <w:rFonts w:ascii="TML_Vaigai_Normal" w:hAnsi="TML_Vaigai_Normal"/>
          <w:sz w:val="30"/>
          <w:szCs w:val="30"/>
        </w:rPr>
        <w:t xml:space="preserve">’ </w:t>
      </w:r>
      <w:proofErr w:type="spellStart"/>
      <w:r w:rsidR="00C13393" w:rsidRPr="00E1247D">
        <w:rPr>
          <w:sz w:val="30"/>
          <w:szCs w:val="30"/>
        </w:rPr>
        <w:t>Guß</w:t>
      </w:r>
      <w:proofErr w:type="spellEnd"/>
      <w:r w:rsidR="00C13393" w:rsidRPr="00E1247D">
        <w:rPr>
          <w:sz w:val="30"/>
          <w:szCs w:val="30"/>
        </w:rPr>
        <w:t xml:space="preserve"> </w:t>
      </w:r>
      <w:proofErr w:type="spellStart"/>
      <w:r w:rsidR="00C13393" w:rsidRPr="00E1247D">
        <w:rPr>
          <w:sz w:val="30"/>
          <w:szCs w:val="30"/>
        </w:rPr>
        <w:t>áßÅ</w:t>
      </w:r>
      <w:r w:rsidR="008B4DA1" w:rsidRPr="00E1247D">
        <w:rPr>
          <w:sz w:val="30"/>
          <w:szCs w:val="30"/>
        </w:rPr>
        <w:t>Wó</w:t>
      </w:r>
      <w:r w:rsidR="00C13393" w:rsidRPr="00E1247D">
        <w:rPr>
          <w:sz w:val="30"/>
          <w:szCs w:val="30"/>
        </w:rPr>
        <w:t>L</w:t>
      </w:r>
      <w:proofErr w:type="spellEnd"/>
      <w:r w:rsidR="00C13393" w:rsidRPr="00E1247D">
        <w:rPr>
          <w:sz w:val="30"/>
          <w:szCs w:val="30"/>
        </w:rPr>
        <w:t xml:space="preserve">[ô. </w:t>
      </w:r>
      <w:r w:rsidR="00830188" w:rsidRPr="00E1247D">
        <w:rPr>
          <w:sz w:val="30"/>
          <w:szCs w:val="30"/>
        </w:rPr>
        <w:t>º</w:t>
      </w:r>
      <w:proofErr w:type="spellStart"/>
      <w:r w:rsidR="00830188" w:rsidRPr="00E1247D">
        <w:rPr>
          <w:sz w:val="30"/>
          <w:szCs w:val="30"/>
        </w:rPr>
        <w:t>Uôh¥úV</w:t>
      </w:r>
      <w:proofErr w:type="spellEnd"/>
      <w:r w:rsidR="00830188" w:rsidRPr="00E1247D">
        <w:rPr>
          <w:sz w:val="30"/>
          <w:szCs w:val="30"/>
        </w:rPr>
        <w:t xml:space="preserve">, </w:t>
      </w:r>
      <w:proofErr w:type="spellStart"/>
      <w:r w:rsidR="00830188" w:rsidRPr="00E1247D">
        <w:rPr>
          <w:sz w:val="30"/>
          <w:szCs w:val="30"/>
        </w:rPr>
        <w:t>úRYu</w:t>
      </w:r>
      <w:proofErr w:type="spellEnd"/>
      <w:r w:rsidR="00830188" w:rsidRPr="00E1247D">
        <w:rPr>
          <w:sz w:val="30"/>
          <w:szCs w:val="30"/>
        </w:rPr>
        <w:t xml:space="preserve"> </w:t>
      </w:r>
      <w:proofErr w:type="spellStart"/>
      <w:r w:rsidR="00830188" w:rsidRPr="00E1247D">
        <w:rPr>
          <w:sz w:val="30"/>
          <w:szCs w:val="30"/>
        </w:rPr>
        <w:t>EeLû</w:t>
      </w:r>
      <w:proofErr w:type="spellEnd"/>
      <w:r w:rsidR="00830188" w:rsidRPr="00E1247D">
        <w:rPr>
          <w:sz w:val="30"/>
          <w:szCs w:val="30"/>
        </w:rPr>
        <w:t xml:space="preserve">[ </w:t>
      </w:r>
      <w:proofErr w:type="spellStart"/>
      <w:r w:rsidR="00830188" w:rsidRPr="00E1247D">
        <w:rPr>
          <w:sz w:val="30"/>
          <w:szCs w:val="30"/>
        </w:rPr>
        <w:t>Bº</w:t>
      </w:r>
      <w:r w:rsidR="008B4DA1" w:rsidRPr="00E1247D">
        <w:rPr>
          <w:sz w:val="30"/>
          <w:szCs w:val="30"/>
        </w:rPr>
        <w:t>Wó</w:t>
      </w:r>
      <w:r w:rsidR="00830188" w:rsidRPr="00E1247D">
        <w:rPr>
          <w:sz w:val="30"/>
          <w:szCs w:val="30"/>
        </w:rPr>
        <w:t>Y§lTôWôL</w:t>
      </w:r>
      <w:proofErr w:type="spellEnd"/>
      <w:r w:rsidR="00830188" w:rsidRPr="00E1247D">
        <w:rPr>
          <w:sz w:val="30"/>
          <w:szCs w:val="30"/>
        </w:rPr>
        <w:t xml:space="preserve">. </w:t>
      </w:r>
      <w:proofErr w:type="spellStart"/>
      <w:r w:rsidR="00A973FF" w:rsidRPr="00E1247D">
        <w:rPr>
          <w:sz w:val="30"/>
          <w:szCs w:val="30"/>
        </w:rPr>
        <w:t>IVô</w:t>
      </w:r>
      <w:proofErr w:type="spellEnd"/>
      <w:r w:rsidR="00A973FF" w:rsidRPr="00E1247D">
        <w:rPr>
          <w:sz w:val="30"/>
          <w:szCs w:val="30"/>
        </w:rPr>
        <w:t xml:space="preserve">, </w:t>
      </w:r>
      <w:proofErr w:type="spellStart"/>
      <w:r w:rsidR="00A973FF" w:rsidRPr="00E1247D">
        <w:rPr>
          <w:sz w:val="30"/>
          <w:szCs w:val="30"/>
        </w:rPr>
        <w:t>úRYu</w:t>
      </w:r>
      <w:proofErr w:type="spellEnd"/>
      <w:r w:rsidR="00A973FF" w:rsidRPr="00E1247D">
        <w:rPr>
          <w:sz w:val="30"/>
          <w:szCs w:val="30"/>
        </w:rPr>
        <w:t xml:space="preserve"> </w:t>
      </w:r>
      <w:proofErr w:type="spellStart"/>
      <w:r w:rsidR="00A973FF" w:rsidRPr="00E1247D">
        <w:rPr>
          <w:sz w:val="30"/>
          <w:szCs w:val="30"/>
        </w:rPr>
        <w:t>EmûU</w:t>
      </w:r>
      <w:proofErr w:type="spellEnd"/>
      <w:r w:rsidR="00A973FF" w:rsidRPr="00E1247D">
        <w:rPr>
          <w:sz w:val="30"/>
          <w:szCs w:val="30"/>
        </w:rPr>
        <w:t xml:space="preserve"> </w:t>
      </w:r>
      <w:proofErr w:type="spellStart"/>
      <w:r w:rsidR="00A973FF" w:rsidRPr="00E1247D">
        <w:rPr>
          <w:sz w:val="30"/>
          <w:szCs w:val="30"/>
        </w:rPr>
        <w:t>BºoY§lTôWôL</w:t>
      </w:r>
      <w:proofErr w:type="spellEnd"/>
      <w:r w:rsidR="00A973FF" w:rsidRPr="00E1247D">
        <w:rPr>
          <w:sz w:val="30"/>
          <w:szCs w:val="30"/>
        </w:rPr>
        <w:t xml:space="preserve">. </w:t>
      </w:r>
      <w:proofErr w:type="spellStart"/>
      <w:r w:rsidR="00967389" w:rsidRPr="00E1247D">
        <w:rPr>
          <w:sz w:val="30"/>
          <w:szCs w:val="30"/>
        </w:rPr>
        <w:t>IVô</w:t>
      </w:r>
      <w:proofErr w:type="spellEnd"/>
      <w:r w:rsidR="00967389" w:rsidRPr="00E1247D">
        <w:rPr>
          <w:sz w:val="30"/>
          <w:szCs w:val="30"/>
        </w:rPr>
        <w:t xml:space="preserve">, </w:t>
      </w:r>
      <w:proofErr w:type="spellStart"/>
      <w:r w:rsidR="00967389" w:rsidRPr="00E1247D">
        <w:rPr>
          <w:sz w:val="30"/>
          <w:szCs w:val="30"/>
        </w:rPr>
        <w:t>úRYu</w:t>
      </w:r>
      <w:proofErr w:type="spellEnd"/>
      <w:r w:rsidR="00967389" w:rsidRPr="00E1247D">
        <w:rPr>
          <w:sz w:val="30"/>
          <w:szCs w:val="30"/>
        </w:rPr>
        <w:t xml:space="preserve"> </w:t>
      </w:r>
      <w:proofErr w:type="spellStart"/>
      <w:r w:rsidR="00967389" w:rsidRPr="00E1247D">
        <w:rPr>
          <w:sz w:val="30"/>
          <w:szCs w:val="30"/>
        </w:rPr>
        <w:t>EmûU</w:t>
      </w:r>
      <w:proofErr w:type="spellEnd"/>
      <w:r w:rsidR="00967389" w:rsidRPr="00E1247D">
        <w:rPr>
          <w:sz w:val="30"/>
          <w:szCs w:val="30"/>
        </w:rPr>
        <w:t xml:space="preserve"> </w:t>
      </w:r>
      <w:proofErr w:type="spellStart"/>
      <w:r w:rsidR="00967389" w:rsidRPr="00E1247D">
        <w:rPr>
          <w:sz w:val="30"/>
          <w:szCs w:val="30"/>
        </w:rPr>
        <w:t>Bº</w:t>
      </w:r>
      <w:r w:rsidR="008B4DA1" w:rsidRPr="00E1247D">
        <w:rPr>
          <w:sz w:val="30"/>
          <w:szCs w:val="30"/>
        </w:rPr>
        <w:t>Wó</w:t>
      </w:r>
      <w:r w:rsidR="00967389" w:rsidRPr="00E1247D">
        <w:rPr>
          <w:sz w:val="30"/>
          <w:szCs w:val="30"/>
        </w:rPr>
        <w:t>Y§lTôWôL</w:t>
      </w:r>
      <w:proofErr w:type="spellEnd"/>
      <w:r w:rsidR="00967389" w:rsidRPr="00E1247D">
        <w:rPr>
          <w:sz w:val="30"/>
          <w:szCs w:val="30"/>
        </w:rPr>
        <w:t xml:space="preserve">. </w:t>
      </w:r>
      <w:r w:rsidR="00013889" w:rsidRPr="00E1247D">
        <w:rPr>
          <w:sz w:val="30"/>
          <w:szCs w:val="30"/>
        </w:rPr>
        <w:t xml:space="preserve">AÕ </w:t>
      </w:r>
      <w:proofErr w:type="spellStart"/>
      <w:r w:rsidR="00013889" w:rsidRPr="00E1247D">
        <w:rPr>
          <w:sz w:val="30"/>
          <w:szCs w:val="30"/>
        </w:rPr>
        <w:t>SpXÕ</w:t>
      </w:r>
      <w:proofErr w:type="spellEnd"/>
      <w:r w:rsidR="00013889" w:rsidRPr="00E1247D">
        <w:rPr>
          <w:sz w:val="30"/>
          <w:szCs w:val="30"/>
        </w:rPr>
        <w:t xml:space="preserve">. </w:t>
      </w:r>
      <w:r w:rsidR="00C01BF1" w:rsidRPr="00E1247D">
        <w:rPr>
          <w:sz w:val="30"/>
          <w:szCs w:val="30"/>
        </w:rPr>
        <w:t>º</w:t>
      </w:r>
      <w:proofErr w:type="spellStart"/>
      <w:r w:rsidR="00C01BF1" w:rsidRPr="00E1247D">
        <w:rPr>
          <w:sz w:val="30"/>
          <w:szCs w:val="30"/>
        </w:rPr>
        <w:t>Uôh¥úV</w:t>
      </w:r>
      <w:proofErr w:type="spellEnd"/>
      <w:r w:rsidR="00C01BF1" w:rsidRPr="00E1247D">
        <w:rPr>
          <w:sz w:val="30"/>
          <w:szCs w:val="30"/>
        </w:rPr>
        <w:t xml:space="preserve">, </w:t>
      </w:r>
      <w:proofErr w:type="spellStart"/>
      <w:r w:rsidR="00C01BF1" w:rsidRPr="00E1247D">
        <w:rPr>
          <w:sz w:val="30"/>
          <w:szCs w:val="30"/>
        </w:rPr>
        <w:t>úRYu</w:t>
      </w:r>
      <w:proofErr w:type="spellEnd"/>
      <w:r w:rsidR="00C01BF1" w:rsidRPr="00E1247D">
        <w:rPr>
          <w:sz w:val="30"/>
          <w:szCs w:val="30"/>
        </w:rPr>
        <w:t xml:space="preserve"> </w:t>
      </w:r>
      <w:proofErr w:type="spellStart"/>
      <w:proofErr w:type="gramStart"/>
      <w:r w:rsidR="00C01BF1" w:rsidRPr="00E1247D">
        <w:rPr>
          <w:sz w:val="30"/>
          <w:szCs w:val="30"/>
        </w:rPr>
        <w:t>EeLû</w:t>
      </w:r>
      <w:proofErr w:type="spellEnd"/>
      <w:r w:rsidR="00C01BF1" w:rsidRPr="00E1247D">
        <w:rPr>
          <w:sz w:val="30"/>
          <w:szCs w:val="30"/>
        </w:rPr>
        <w:t>[</w:t>
      </w:r>
      <w:proofErr w:type="gramEnd"/>
      <w:r w:rsidR="00C01BF1" w:rsidRPr="00E1247D">
        <w:rPr>
          <w:sz w:val="30"/>
          <w:szCs w:val="30"/>
        </w:rPr>
        <w:t xml:space="preserve"> </w:t>
      </w:r>
      <w:proofErr w:type="spellStart"/>
      <w:r w:rsidR="00C01BF1" w:rsidRPr="00E1247D">
        <w:rPr>
          <w:sz w:val="30"/>
          <w:szCs w:val="30"/>
        </w:rPr>
        <w:t>Bº</w:t>
      </w:r>
      <w:r w:rsidR="008B4DA1" w:rsidRPr="00E1247D">
        <w:rPr>
          <w:sz w:val="30"/>
          <w:szCs w:val="30"/>
        </w:rPr>
        <w:t>Wó</w:t>
      </w:r>
      <w:r w:rsidR="00C01BF1" w:rsidRPr="00E1247D">
        <w:rPr>
          <w:sz w:val="30"/>
          <w:szCs w:val="30"/>
        </w:rPr>
        <w:t>Y§lTôWôL</w:t>
      </w:r>
      <w:proofErr w:type="spellEnd"/>
      <w:r w:rsidR="00C01BF1" w:rsidRPr="00E1247D">
        <w:rPr>
          <w:sz w:val="30"/>
          <w:szCs w:val="30"/>
        </w:rPr>
        <w:t xml:space="preserve">. </w:t>
      </w:r>
      <w:r w:rsidR="00177BE1" w:rsidRPr="00E1247D">
        <w:rPr>
          <w:sz w:val="30"/>
          <w:szCs w:val="30"/>
        </w:rPr>
        <w:t xml:space="preserve">AÕ </w:t>
      </w:r>
      <w:proofErr w:type="spellStart"/>
      <w:r w:rsidR="00177BE1" w:rsidRPr="00E1247D">
        <w:rPr>
          <w:sz w:val="30"/>
          <w:szCs w:val="30"/>
        </w:rPr>
        <w:t>SpXÕ</w:t>
      </w:r>
      <w:proofErr w:type="spellEnd"/>
      <w:r w:rsidR="00177BE1" w:rsidRPr="00E1247D">
        <w:rPr>
          <w:sz w:val="30"/>
          <w:szCs w:val="30"/>
        </w:rPr>
        <w:t xml:space="preserve">. </w:t>
      </w:r>
      <w:r w:rsidR="00562E33" w:rsidRPr="00E1247D">
        <w:rPr>
          <w:sz w:val="30"/>
          <w:szCs w:val="30"/>
        </w:rPr>
        <w:t>º</w:t>
      </w:r>
      <w:proofErr w:type="spellStart"/>
      <w:r w:rsidR="00562E33" w:rsidRPr="00E1247D">
        <w:rPr>
          <w:sz w:val="30"/>
          <w:szCs w:val="30"/>
        </w:rPr>
        <w:t>Uôh¥úV</w:t>
      </w:r>
      <w:proofErr w:type="spellEnd"/>
      <w:r w:rsidR="00562E33" w:rsidRPr="00E1247D">
        <w:rPr>
          <w:sz w:val="30"/>
          <w:szCs w:val="30"/>
        </w:rPr>
        <w:t xml:space="preserve">, </w:t>
      </w:r>
      <w:proofErr w:type="spellStart"/>
      <w:r w:rsidR="00562E33" w:rsidRPr="00E1247D">
        <w:rPr>
          <w:sz w:val="30"/>
          <w:szCs w:val="30"/>
        </w:rPr>
        <w:t>úRYu</w:t>
      </w:r>
      <w:proofErr w:type="spellEnd"/>
      <w:r w:rsidR="00562E33" w:rsidRPr="00E1247D">
        <w:rPr>
          <w:sz w:val="30"/>
          <w:szCs w:val="30"/>
        </w:rPr>
        <w:t xml:space="preserve"> </w:t>
      </w:r>
      <w:proofErr w:type="spellStart"/>
      <w:proofErr w:type="gramStart"/>
      <w:r w:rsidR="00562E33" w:rsidRPr="00E1247D">
        <w:rPr>
          <w:sz w:val="30"/>
          <w:szCs w:val="30"/>
        </w:rPr>
        <w:t>EeLû</w:t>
      </w:r>
      <w:proofErr w:type="spellEnd"/>
      <w:r w:rsidR="00562E33" w:rsidRPr="00E1247D">
        <w:rPr>
          <w:sz w:val="30"/>
          <w:szCs w:val="30"/>
        </w:rPr>
        <w:t>[</w:t>
      </w:r>
      <w:proofErr w:type="gramEnd"/>
      <w:r w:rsidR="00562E33" w:rsidRPr="00E1247D">
        <w:rPr>
          <w:sz w:val="30"/>
          <w:szCs w:val="30"/>
        </w:rPr>
        <w:t xml:space="preserve"> </w:t>
      </w:r>
      <w:proofErr w:type="spellStart"/>
      <w:r w:rsidR="00562E33" w:rsidRPr="00E1247D">
        <w:rPr>
          <w:sz w:val="30"/>
          <w:szCs w:val="30"/>
        </w:rPr>
        <w:t>Bº</w:t>
      </w:r>
      <w:r w:rsidR="008B4DA1" w:rsidRPr="00E1247D">
        <w:rPr>
          <w:sz w:val="30"/>
          <w:szCs w:val="30"/>
        </w:rPr>
        <w:t>Wó</w:t>
      </w:r>
      <w:r w:rsidR="00562E33" w:rsidRPr="00E1247D">
        <w:rPr>
          <w:sz w:val="30"/>
          <w:szCs w:val="30"/>
        </w:rPr>
        <w:t>Y§lTôWôL</w:t>
      </w:r>
      <w:proofErr w:type="spellEnd"/>
      <w:r w:rsidR="00562E33" w:rsidRPr="00E1247D">
        <w:rPr>
          <w:sz w:val="30"/>
          <w:szCs w:val="30"/>
        </w:rPr>
        <w:t xml:space="preserve">. </w:t>
      </w:r>
      <w:r w:rsidR="0087646A" w:rsidRPr="00E1247D">
        <w:rPr>
          <w:sz w:val="30"/>
          <w:szCs w:val="30"/>
        </w:rPr>
        <w:t xml:space="preserve">AÕ </w:t>
      </w:r>
      <w:proofErr w:type="spellStart"/>
      <w:proofErr w:type="gramStart"/>
      <w:r w:rsidR="0087646A" w:rsidRPr="00E1247D">
        <w:rPr>
          <w:sz w:val="30"/>
          <w:szCs w:val="30"/>
        </w:rPr>
        <w:t>AÚûUVô</w:t>
      </w:r>
      <w:proofErr w:type="spellEnd"/>
      <w:r w:rsidR="0087646A" w:rsidRPr="00E1247D">
        <w:rPr>
          <w:sz w:val="30"/>
          <w:szCs w:val="30"/>
        </w:rPr>
        <w:t>]Õ.</w:t>
      </w:r>
      <w:proofErr w:type="gramEnd"/>
      <w:r w:rsidR="0087646A" w:rsidRPr="00E1247D">
        <w:rPr>
          <w:sz w:val="30"/>
          <w:szCs w:val="30"/>
        </w:rPr>
        <w:t xml:space="preserve"> </w:t>
      </w:r>
      <w:proofErr w:type="spellStart"/>
      <w:r w:rsidR="00920DF1" w:rsidRPr="00E1247D">
        <w:rPr>
          <w:sz w:val="30"/>
          <w:szCs w:val="30"/>
        </w:rPr>
        <w:t>NúLôRWú</w:t>
      </w:r>
      <w:proofErr w:type="spellEnd"/>
      <w:r w:rsidR="00920DF1" w:rsidRPr="00E1247D">
        <w:rPr>
          <w:sz w:val="30"/>
          <w:szCs w:val="30"/>
        </w:rPr>
        <w:t xml:space="preserve">], </w:t>
      </w:r>
      <w:proofErr w:type="spellStart"/>
      <w:r w:rsidR="00920DF1" w:rsidRPr="00E1247D">
        <w:rPr>
          <w:sz w:val="30"/>
          <w:szCs w:val="30"/>
        </w:rPr>
        <w:t>úRYu</w:t>
      </w:r>
      <w:proofErr w:type="spellEnd"/>
      <w:r w:rsidR="00920DF1" w:rsidRPr="00E1247D">
        <w:rPr>
          <w:sz w:val="30"/>
          <w:szCs w:val="30"/>
        </w:rPr>
        <w:t xml:space="preserve"> </w:t>
      </w:r>
      <w:proofErr w:type="spellStart"/>
      <w:r w:rsidR="00920DF1" w:rsidRPr="00E1247D">
        <w:rPr>
          <w:sz w:val="30"/>
          <w:szCs w:val="30"/>
        </w:rPr>
        <w:t>Euû</w:t>
      </w:r>
      <w:proofErr w:type="spellEnd"/>
      <w:r w:rsidR="00920DF1" w:rsidRPr="00E1247D">
        <w:rPr>
          <w:sz w:val="30"/>
          <w:szCs w:val="30"/>
        </w:rPr>
        <w:t xml:space="preserve">] </w:t>
      </w:r>
      <w:proofErr w:type="spellStart"/>
      <w:r w:rsidR="00920DF1" w:rsidRPr="00E1247D">
        <w:rPr>
          <w:sz w:val="30"/>
          <w:szCs w:val="30"/>
        </w:rPr>
        <w:lastRenderedPageBreak/>
        <w:t>Bº</w:t>
      </w:r>
      <w:r w:rsidR="008B4DA1" w:rsidRPr="00E1247D">
        <w:rPr>
          <w:sz w:val="30"/>
          <w:szCs w:val="30"/>
        </w:rPr>
        <w:t>Wó</w:t>
      </w:r>
      <w:r w:rsidR="00920DF1" w:rsidRPr="00E1247D">
        <w:rPr>
          <w:sz w:val="30"/>
          <w:szCs w:val="30"/>
        </w:rPr>
        <w:t>Y§lTôWôL</w:t>
      </w:r>
      <w:proofErr w:type="spellEnd"/>
      <w:r w:rsidR="00920DF1" w:rsidRPr="00E1247D">
        <w:rPr>
          <w:sz w:val="30"/>
          <w:szCs w:val="30"/>
        </w:rPr>
        <w:t xml:space="preserve">. </w:t>
      </w:r>
      <w:proofErr w:type="spellStart"/>
      <w:r w:rsidR="00024847" w:rsidRPr="00E1247D">
        <w:rPr>
          <w:sz w:val="30"/>
          <w:szCs w:val="30"/>
        </w:rPr>
        <w:t>úRYu</w:t>
      </w:r>
      <w:proofErr w:type="spellEnd"/>
      <w:r w:rsidR="00024847" w:rsidRPr="00E1247D">
        <w:rPr>
          <w:sz w:val="30"/>
          <w:szCs w:val="30"/>
        </w:rPr>
        <w:t xml:space="preserve"> </w:t>
      </w:r>
      <w:proofErr w:type="spellStart"/>
      <w:proofErr w:type="gramStart"/>
      <w:r w:rsidR="00024847" w:rsidRPr="00E1247D">
        <w:rPr>
          <w:sz w:val="30"/>
          <w:szCs w:val="30"/>
        </w:rPr>
        <w:t>Euû</w:t>
      </w:r>
      <w:proofErr w:type="spellEnd"/>
      <w:r w:rsidR="00024847" w:rsidRPr="00E1247D">
        <w:rPr>
          <w:sz w:val="30"/>
          <w:szCs w:val="30"/>
        </w:rPr>
        <w:t>]</w:t>
      </w:r>
      <w:proofErr w:type="spellStart"/>
      <w:r w:rsidR="00024847" w:rsidRPr="00E1247D">
        <w:rPr>
          <w:sz w:val="30"/>
          <w:szCs w:val="30"/>
        </w:rPr>
        <w:t>Ùm</w:t>
      </w:r>
      <w:proofErr w:type="spellEnd"/>
      <w:proofErr w:type="gramEnd"/>
      <w:r w:rsidR="00024847" w:rsidRPr="00E1247D">
        <w:rPr>
          <w:sz w:val="30"/>
          <w:szCs w:val="30"/>
        </w:rPr>
        <w:t xml:space="preserve">, </w:t>
      </w:r>
      <w:proofErr w:type="spellStart"/>
      <w:r w:rsidR="00024847" w:rsidRPr="00E1247D">
        <w:rPr>
          <w:sz w:val="30"/>
          <w:szCs w:val="30"/>
        </w:rPr>
        <w:t>Euû</w:t>
      </w:r>
      <w:proofErr w:type="spellEnd"/>
      <w:r w:rsidR="00024847" w:rsidRPr="00E1247D">
        <w:rPr>
          <w:sz w:val="30"/>
          <w:szCs w:val="30"/>
        </w:rPr>
        <w:t>]</w:t>
      </w:r>
      <w:proofErr w:type="spellStart"/>
      <w:r w:rsidR="00024847" w:rsidRPr="00E1247D">
        <w:rPr>
          <w:sz w:val="30"/>
          <w:szCs w:val="30"/>
        </w:rPr>
        <w:t>Ùm</w:t>
      </w:r>
      <w:proofErr w:type="spellEnd"/>
      <w:r w:rsidR="00024847" w:rsidRPr="00E1247D">
        <w:rPr>
          <w:sz w:val="30"/>
          <w:szCs w:val="30"/>
        </w:rPr>
        <w:t xml:space="preserve">, </w:t>
      </w:r>
      <w:proofErr w:type="spellStart"/>
      <w:r w:rsidR="00024847" w:rsidRPr="00E1247D">
        <w:rPr>
          <w:sz w:val="30"/>
          <w:szCs w:val="30"/>
        </w:rPr>
        <w:t>Euû</w:t>
      </w:r>
      <w:proofErr w:type="spellEnd"/>
      <w:r w:rsidR="00024847" w:rsidRPr="00E1247D">
        <w:rPr>
          <w:sz w:val="30"/>
          <w:szCs w:val="30"/>
        </w:rPr>
        <w:t>]</w:t>
      </w:r>
      <w:proofErr w:type="spellStart"/>
      <w:r w:rsidR="00024847" w:rsidRPr="00E1247D">
        <w:rPr>
          <w:sz w:val="30"/>
          <w:szCs w:val="30"/>
        </w:rPr>
        <w:t>Ùm</w:t>
      </w:r>
      <w:proofErr w:type="spellEnd"/>
      <w:r w:rsidR="00024847" w:rsidRPr="00E1247D">
        <w:rPr>
          <w:sz w:val="30"/>
          <w:szCs w:val="30"/>
        </w:rPr>
        <w:t xml:space="preserve"> </w:t>
      </w:r>
      <w:proofErr w:type="spellStart"/>
      <w:r w:rsidR="00024847" w:rsidRPr="00E1247D">
        <w:rPr>
          <w:sz w:val="30"/>
          <w:szCs w:val="30"/>
        </w:rPr>
        <w:t>Bº</w:t>
      </w:r>
      <w:r w:rsidR="008B4DA1" w:rsidRPr="00E1247D">
        <w:rPr>
          <w:sz w:val="30"/>
          <w:szCs w:val="30"/>
        </w:rPr>
        <w:t>Wó</w:t>
      </w:r>
      <w:r w:rsidR="00024847" w:rsidRPr="00E1247D">
        <w:rPr>
          <w:sz w:val="30"/>
          <w:szCs w:val="30"/>
        </w:rPr>
        <w:t>Y§lTôWôL</w:t>
      </w:r>
      <w:proofErr w:type="spellEnd"/>
      <w:r w:rsidR="00024847" w:rsidRPr="00E1247D">
        <w:rPr>
          <w:sz w:val="30"/>
          <w:szCs w:val="30"/>
        </w:rPr>
        <w:t xml:space="preserve">. AÕ </w:t>
      </w:r>
      <w:proofErr w:type="spellStart"/>
      <w:proofErr w:type="gramStart"/>
      <w:r w:rsidR="00024847" w:rsidRPr="00E1247D">
        <w:rPr>
          <w:sz w:val="30"/>
          <w:szCs w:val="30"/>
        </w:rPr>
        <w:t>AÚûUVô</w:t>
      </w:r>
      <w:proofErr w:type="spellEnd"/>
      <w:r w:rsidR="00024847" w:rsidRPr="00E1247D">
        <w:rPr>
          <w:sz w:val="30"/>
          <w:szCs w:val="30"/>
        </w:rPr>
        <w:t>]Õ.</w:t>
      </w:r>
      <w:proofErr w:type="gramEnd"/>
    </w:p>
    <w:p w14:paraId="6EE49700" w14:textId="77777777" w:rsidR="00024847" w:rsidRPr="00E1247D" w:rsidRDefault="00014920" w:rsidP="00433639">
      <w:pPr>
        <w:ind w:firstLine="567"/>
        <w:rPr>
          <w:sz w:val="30"/>
          <w:szCs w:val="30"/>
        </w:rPr>
      </w:pPr>
      <w:r w:rsidRPr="00E1247D">
        <w:rPr>
          <w:sz w:val="30"/>
          <w:szCs w:val="30"/>
        </w:rPr>
        <w:t>64.</w:t>
      </w:r>
      <w:r w:rsidR="00B8309C" w:rsidRPr="00E1247D">
        <w:rPr>
          <w:sz w:val="30"/>
          <w:szCs w:val="30"/>
        </w:rPr>
        <w:t xml:space="preserve"> </w:t>
      </w:r>
      <w:proofErr w:type="spellStart"/>
      <w:r w:rsidR="009A3A4B" w:rsidRPr="00E1247D">
        <w:rPr>
          <w:sz w:val="30"/>
          <w:szCs w:val="30"/>
        </w:rPr>
        <w:t>úUúX</w:t>
      </w:r>
      <w:proofErr w:type="spellEnd"/>
      <w:r w:rsidR="009A3A4B" w:rsidRPr="00E1247D">
        <w:rPr>
          <w:sz w:val="30"/>
          <w:szCs w:val="30"/>
        </w:rPr>
        <w:t xml:space="preserve"> TôpL²L°p,</w:t>
      </w:r>
      <w:r w:rsidR="009A3A4B" w:rsidRPr="00E1247D">
        <w:rPr>
          <w:rFonts w:ascii="TML_Vaigai_Normal" w:hAnsi="TML_Vaigai_Normal"/>
          <w:sz w:val="30"/>
          <w:szCs w:val="30"/>
        </w:rPr>
        <w:t xml:space="preserve"> </w:t>
      </w:r>
      <w:r w:rsidR="00C54F78" w:rsidRPr="00E1247D">
        <w:rPr>
          <w:rFonts w:ascii="TML_Vaigai_Normal" w:hAnsi="TML_Vaigai_Normal"/>
          <w:sz w:val="30"/>
          <w:szCs w:val="30"/>
        </w:rPr>
        <w:t>"</w:t>
      </w:r>
      <w:proofErr w:type="spellStart"/>
      <w:r w:rsidR="00313D07" w:rsidRPr="00E1247D">
        <w:rPr>
          <w:sz w:val="30"/>
          <w:szCs w:val="30"/>
        </w:rPr>
        <w:t>úRYu</w:t>
      </w:r>
      <w:proofErr w:type="spellEnd"/>
      <w:r w:rsidR="00313D07" w:rsidRPr="00E1247D">
        <w:rPr>
          <w:sz w:val="30"/>
          <w:szCs w:val="30"/>
        </w:rPr>
        <w:t xml:space="preserve"> </w:t>
      </w:r>
      <w:proofErr w:type="spellStart"/>
      <w:r w:rsidR="00313D07" w:rsidRPr="00E1247D">
        <w:rPr>
          <w:sz w:val="30"/>
          <w:szCs w:val="30"/>
        </w:rPr>
        <w:t>Guû</w:t>
      </w:r>
      <w:proofErr w:type="spellEnd"/>
      <w:r w:rsidR="00313D07" w:rsidRPr="00E1247D">
        <w:rPr>
          <w:sz w:val="30"/>
          <w:szCs w:val="30"/>
        </w:rPr>
        <w:t>] ¨</w:t>
      </w:r>
      <w:proofErr w:type="gramStart"/>
      <w:r w:rsidR="00313D07" w:rsidRPr="00E1247D">
        <w:rPr>
          <w:sz w:val="30"/>
          <w:szCs w:val="30"/>
        </w:rPr>
        <w:t>û]Ü</w:t>
      </w:r>
      <w:proofErr w:type="gramEnd"/>
      <w:r w:rsidR="008B4DA1" w:rsidRPr="00E1247D">
        <w:rPr>
          <w:sz w:val="30"/>
          <w:szCs w:val="30"/>
        </w:rPr>
        <w:t xml:space="preserve"> </w:t>
      </w:r>
      <w:proofErr w:type="spellStart"/>
      <w:r w:rsidR="00313D07" w:rsidRPr="00E1247D">
        <w:rPr>
          <w:sz w:val="30"/>
          <w:szCs w:val="30"/>
        </w:rPr>
        <w:t>áÚYôWôL</w:t>
      </w:r>
      <w:proofErr w:type="spellEnd"/>
      <w:r w:rsidR="00313D07" w:rsidRPr="00E1247D">
        <w:rPr>
          <w:sz w:val="30"/>
          <w:szCs w:val="30"/>
        </w:rPr>
        <w:t xml:space="preserve">. </w:t>
      </w:r>
      <w:proofErr w:type="spellStart"/>
      <w:r w:rsidR="00F83623" w:rsidRPr="00E1247D">
        <w:rPr>
          <w:sz w:val="30"/>
          <w:szCs w:val="30"/>
        </w:rPr>
        <w:t>Sôu</w:t>
      </w:r>
      <w:r w:rsidR="00F83623" w:rsidRPr="00E1247D">
        <w:rPr>
          <w:rFonts w:ascii="TML_Vaigai_Normal" w:hAnsi="TML_Vaigai_Normal"/>
          <w:sz w:val="30"/>
          <w:szCs w:val="30"/>
        </w:rPr>
        <w:t>-</w:t>
      </w:r>
      <w:r w:rsidR="00F83623" w:rsidRPr="00E1247D">
        <w:rPr>
          <w:sz w:val="30"/>
          <w:szCs w:val="30"/>
        </w:rPr>
        <w:t>Sôu</w:t>
      </w:r>
      <w:proofErr w:type="spellEnd"/>
      <w:r w:rsidR="00F83623" w:rsidRPr="00E1247D">
        <w:rPr>
          <w:sz w:val="30"/>
          <w:szCs w:val="30"/>
        </w:rPr>
        <w:t xml:space="preserve"> </w:t>
      </w:r>
      <w:proofErr w:type="spellStart"/>
      <w:r w:rsidR="00F83623" w:rsidRPr="00E1247D">
        <w:rPr>
          <w:sz w:val="30"/>
          <w:szCs w:val="30"/>
        </w:rPr>
        <w:t>HúRôùYôÚ</w:t>
      </w:r>
      <w:proofErr w:type="spellEnd"/>
      <w:r w:rsidR="00F83623" w:rsidRPr="00E1247D">
        <w:rPr>
          <w:sz w:val="30"/>
          <w:szCs w:val="30"/>
        </w:rPr>
        <w:t xml:space="preserve"> </w:t>
      </w:r>
      <w:proofErr w:type="spellStart"/>
      <w:r w:rsidR="00F83623" w:rsidRPr="00E1247D">
        <w:rPr>
          <w:sz w:val="30"/>
          <w:szCs w:val="30"/>
        </w:rPr>
        <w:t>Sô°p</w:t>
      </w:r>
      <w:proofErr w:type="spellEnd"/>
      <w:r w:rsidR="00F83623" w:rsidRPr="00E1247D">
        <w:rPr>
          <w:sz w:val="30"/>
          <w:szCs w:val="30"/>
        </w:rPr>
        <w:t xml:space="preserve"> </w:t>
      </w:r>
      <w:proofErr w:type="spellStart"/>
      <w:proofErr w:type="gramStart"/>
      <w:r w:rsidR="005A2543" w:rsidRPr="00E1247D">
        <w:rPr>
          <w:sz w:val="30"/>
          <w:szCs w:val="30"/>
        </w:rPr>
        <w:t>NUôRô</w:t>
      </w:r>
      <w:proofErr w:type="spellEnd"/>
      <w:r w:rsidR="005A2543" w:rsidRPr="00E1247D">
        <w:rPr>
          <w:sz w:val="30"/>
          <w:szCs w:val="30"/>
        </w:rPr>
        <w:t>]</w:t>
      </w:r>
      <w:proofErr w:type="spellStart"/>
      <w:r w:rsidR="005A2543" w:rsidRPr="00E1247D">
        <w:rPr>
          <w:sz w:val="30"/>
          <w:szCs w:val="30"/>
        </w:rPr>
        <w:t>júRôÓ</w:t>
      </w:r>
      <w:proofErr w:type="spellEnd"/>
      <w:proofErr w:type="gramEnd"/>
      <w:r w:rsidR="005A2543" w:rsidRPr="00E1247D">
        <w:rPr>
          <w:sz w:val="30"/>
          <w:szCs w:val="30"/>
        </w:rPr>
        <w:t xml:space="preserve"> </w:t>
      </w:r>
      <w:proofErr w:type="spellStart"/>
      <w:r w:rsidR="005A2543" w:rsidRPr="00E1247D">
        <w:rPr>
          <w:sz w:val="30"/>
          <w:szCs w:val="30"/>
        </w:rPr>
        <w:t>E</w:t>
      </w:r>
      <w:r w:rsidR="00211134" w:rsidRPr="00E1247D">
        <w:rPr>
          <w:sz w:val="30"/>
          <w:szCs w:val="30"/>
        </w:rPr>
        <w:t>m</w:t>
      </w:r>
      <w:r w:rsidR="005A2543" w:rsidRPr="00E1247D">
        <w:rPr>
          <w:sz w:val="30"/>
          <w:szCs w:val="30"/>
        </w:rPr>
        <w:t>ªPm</w:t>
      </w:r>
      <w:proofErr w:type="spellEnd"/>
      <w:r w:rsidR="005A2543" w:rsidRPr="00E1247D">
        <w:rPr>
          <w:sz w:val="30"/>
          <w:szCs w:val="30"/>
        </w:rPr>
        <w:t xml:space="preserve"> YW ®</w:t>
      </w:r>
      <w:proofErr w:type="spellStart"/>
      <w:r w:rsidR="005A2543" w:rsidRPr="00E1247D">
        <w:rPr>
          <w:sz w:val="30"/>
          <w:szCs w:val="30"/>
        </w:rPr>
        <w:t>Úm</w:t>
      </w:r>
      <w:proofErr w:type="spellEnd"/>
      <w:r w:rsidR="005A2543" w:rsidRPr="00E1247D">
        <w:rPr>
          <w:sz w:val="30"/>
          <w:szCs w:val="30"/>
        </w:rPr>
        <w:t>×¡ú\u</w:t>
      </w:r>
      <w:r w:rsidR="005A2543" w:rsidRPr="00E1247D">
        <w:rPr>
          <w:rFonts w:ascii="TML_Vaigai_Normal" w:hAnsi="TML_Vaigai_Normal"/>
          <w:sz w:val="30"/>
          <w:szCs w:val="30"/>
        </w:rPr>
        <w:t xml:space="preserve">’ </w:t>
      </w:r>
      <w:proofErr w:type="spellStart"/>
      <w:r w:rsidR="00D117A4" w:rsidRPr="00E1247D">
        <w:rPr>
          <w:sz w:val="30"/>
          <w:szCs w:val="30"/>
        </w:rPr>
        <w:t>Guß</w:t>
      </w:r>
      <w:proofErr w:type="spellEnd"/>
      <w:r w:rsidR="00886040" w:rsidRPr="00E1247D">
        <w:rPr>
          <w:sz w:val="30"/>
          <w:szCs w:val="30"/>
        </w:rPr>
        <w:t xml:space="preserve"> </w:t>
      </w:r>
      <w:proofErr w:type="spellStart"/>
      <w:r w:rsidR="00886040" w:rsidRPr="00E1247D">
        <w:rPr>
          <w:sz w:val="30"/>
          <w:szCs w:val="30"/>
        </w:rPr>
        <w:t>VôúWô</w:t>
      </w:r>
      <w:proofErr w:type="spellEnd"/>
      <w:r w:rsidR="00886040" w:rsidRPr="00E1247D">
        <w:rPr>
          <w:sz w:val="30"/>
          <w:szCs w:val="30"/>
        </w:rPr>
        <w:t xml:space="preserve"> </w:t>
      </w:r>
      <w:proofErr w:type="spellStart"/>
      <w:r w:rsidR="00886040" w:rsidRPr="00E1247D">
        <w:rPr>
          <w:sz w:val="30"/>
          <w:szCs w:val="30"/>
        </w:rPr>
        <w:t>JÚY</w:t>
      </w:r>
      <w:r w:rsidR="008B4DA1" w:rsidRPr="00E1247D">
        <w:rPr>
          <w:sz w:val="30"/>
          <w:szCs w:val="30"/>
        </w:rPr>
        <w:t>Wó</w:t>
      </w:r>
      <w:proofErr w:type="spellEnd"/>
      <w:r w:rsidR="00D117A4" w:rsidRPr="00E1247D">
        <w:rPr>
          <w:sz w:val="30"/>
          <w:szCs w:val="30"/>
        </w:rPr>
        <w:t xml:space="preserve"> </w:t>
      </w:r>
      <w:proofErr w:type="spellStart"/>
      <w:r w:rsidR="00B74D60" w:rsidRPr="00E1247D">
        <w:rPr>
          <w:sz w:val="30"/>
          <w:szCs w:val="30"/>
        </w:rPr>
        <w:t>áß</w:t>
      </w:r>
      <w:proofErr w:type="spellEnd"/>
      <w:r w:rsidR="00B74D60" w:rsidRPr="00E1247D">
        <w:rPr>
          <w:sz w:val="30"/>
          <w:szCs w:val="30"/>
        </w:rPr>
        <w:t>¡\</w:t>
      </w:r>
      <w:proofErr w:type="spellStart"/>
      <w:r w:rsidR="00886040" w:rsidRPr="00E1247D">
        <w:rPr>
          <w:sz w:val="30"/>
          <w:szCs w:val="30"/>
        </w:rPr>
        <w:t>ô</w:t>
      </w:r>
      <w:r w:rsidR="008B4DA1" w:rsidRPr="00E1247D">
        <w:rPr>
          <w:sz w:val="30"/>
          <w:szCs w:val="30"/>
        </w:rPr>
        <w:t>Wó</w:t>
      </w:r>
      <w:proofErr w:type="spellEnd"/>
      <w:r w:rsidR="00886040" w:rsidRPr="00E1247D">
        <w:rPr>
          <w:sz w:val="30"/>
          <w:szCs w:val="30"/>
        </w:rPr>
        <w:t xml:space="preserve">. </w:t>
      </w:r>
      <w:proofErr w:type="spellStart"/>
      <w:r w:rsidR="006A69D0" w:rsidRPr="00E1247D">
        <w:rPr>
          <w:sz w:val="30"/>
          <w:szCs w:val="30"/>
        </w:rPr>
        <w:t>úRYu</w:t>
      </w:r>
      <w:proofErr w:type="spellEnd"/>
      <w:r w:rsidR="006A69D0" w:rsidRPr="00E1247D">
        <w:rPr>
          <w:sz w:val="30"/>
          <w:szCs w:val="30"/>
        </w:rPr>
        <w:t xml:space="preserve"> </w:t>
      </w:r>
      <w:proofErr w:type="spellStart"/>
      <w:r w:rsidR="006A69D0" w:rsidRPr="00E1247D">
        <w:rPr>
          <w:sz w:val="30"/>
          <w:szCs w:val="30"/>
        </w:rPr>
        <w:t>EmûU</w:t>
      </w:r>
      <w:proofErr w:type="spellEnd"/>
      <w:r w:rsidR="006A69D0" w:rsidRPr="00E1247D">
        <w:rPr>
          <w:sz w:val="30"/>
          <w:szCs w:val="30"/>
        </w:rPr>
        <w:t xml:space="preserve"> </w:t>
      </w:r>
      <w:proofErr w:type="spellStart"/>
      <w:r w:rsidR="006A69D0" w:rsidRPr="00E1247D">
        <w:rPr>
          <w:sz w:val="30"/>
          <w:szCs w:val="30"/>
        </w:rPr>
        <w:t>Bº</w:t>
      </w:r>
      <w:r w:rsidR="008B4DA1" w:rsidRPr="00E1247D">
        <w:rPr>
          <w:sz w:val="30"/>
          <w:szCs w:val="30"/>
        </w:rPr>
        <w:t>Wó</w:t>
      </w:r>
      <w:r w:rsidR="006A69D0" w:rsidRPr="00E1247D">
        <w:rPr>
          <w:sz w:val="30"/>
          <w:szCs w:val="30"/>
        </w:rPr>
        <w:t>Y§lTôWôL</w:t>
      </w:r>
      <w:proofErr w:type="spellEnd"/>
      <w:r w:rsidR="006A69D0" w:rsidRPr="00E1247D">
        <w:rPr>
          <w:sz w:val="30"/>
          <w:szCs w:val="30"/>
        </w:rPr>
        <w:t xml:space="preserve">, </w:t>
      </w:r>
      <w:proofErr w:type="spellStart"/>
      <w:r w:rsidR="006A69D0" w:rsidRPr="00E1247D">
        <w:rPr>
          <w:sz w:val="30"/>
          <w:szCs w:val="30"/>
        </w:rPr>
        <w:t>IVô</w:t>
      </w:r>
      <w:proofErr w:type="spellEnd"/>
      <w:r w:rsidR="006A69D0" w:rsidRPr="00E1247D">
        <w:rPr>
          <w:sz w:val="30"/>
          <w:szCs w:val="30"/>
        </w:rPr>
        <w:t xml:space="preserve">. AÕ </w:t>
      </w:r>
      <w:proofErr w:type="spellStart"/>
      <w:proofErr w:type="gramStart"/>
      <w:r w:rsidR="006A69D0" w:rsidRPr="00E1247D">
        <w:rPr>
          <w:sz w:val="30"/>
          <w:szCs w:val="30"/>
        </w:rPr>
        <w:t>AÚûUVô</w:t>
      </w:r>
      <w:proofErr w:type="spellEnd"/>
      <w:r w:rsidR="006A69D0" w:rsidRPr="00E1247D">
        <w:rPr>
          <w:sz w:val="30"/>
          <w:szCs w:val="30"/>
        </w:rPr>
        <w:t>]Õ.</w:t>
      </w:r>
      <w:proofErr w:type="gramEnd"/>
      <w:r w:rsidR="006A69D0" w:rsidRPr="00E1247D">
        <w:rPr>
          <w:rFonts w:ascii="TML_Vaigai_Normal" w:hAnsi="TML_Vaigai_Normal"/>
          <w:sz w:val="30"/>
          <w:szCs w:val="30"/>
        </w:rPr>
        <w:t xml:space="preserve"> "</w:t>
      </w:r>
      <w:proofErr w:type="spellStart"/>
      <w:r w:rsidR="002B4FEE" w:rsidRPr="00E1247D">
        <w:rPr>
          <w:sz w:val="30"/>
          <w:szCs w:val="30"/>
        </w:rPr>
        <w:t>NúLôRWu</w:t>
      </w:r>
      <w:proofErr w:type="spellEnd"/>
      <w:r w:rsidR="002B4FEE" w:rsidRPr="00E1247D">
        <w:rPr>
          <w:sz w:val="30"/>
          <w:szCs w:val="30"/>
        </w:rPr>
        <w:t xml:space="preserve"> ©</w:t>
      </w:r>
      <w:proofErr w:type="spellStart"/>
      <w:r w:rsidR="002B4FEE" w:rsidRPr="00E1247D">
        <w:rPr>
          <w:sz w:val="30"/>
          <w:szCs w:val="30"/>
        </w:rPr>
        <w:t>W</w:t>
      </w:r>
      <w:r w:rsidR="008B4DA1" w:rsidRPr="00E1247D">
        <w:rPr>
          <w:sz w:val="30"/>
          <w:szCs w:val="30"/>
        </w:rPr>
        <w:t>ô</w:t>
      </w:r>
      <w:r w:rsidR="002B4FEE" w:rsidRPr="00E1247D">
        <w:rPr>
          <w:sz w:val="30"/>
          <w:szCs w:val="30"/>
        </w:rPr>
        <w:t>uaôm</w:t>
      </w:r>
      <w:proofErr w:type="spellEnd"/>
      <w:r w:rsidR="002B4FEE" w:rsidRPr="00E1247D">
        <w:rPr>
          <w:sz w:val="30"/>
          <w:szCs w:val="30"/>
        </w:rPr>
        <w:t xml:space="preserve"> </w:t>
      </w:r>
      <w:proofErr w:type="spellStart"/>
      <w:r w:rsidR="002B4FEE" w:rsidRPr="00E1247D">
        <w:rPr>
          <w:sz w:val="30"/>
          <w:szCs w:val="30"/>
        </w:rPr>
        <w:t>AYoLú</w:t>
      </w:r>
      <w:proofErr w:type="spellEnd"/>
      <w:r w:rsidR="002B4FEE" w:rsidRPr="00E1247D">
        <w:rPr>
          <w:sz w:val="30"/>
          <w:szCs w:val="30"/>
        </w:rPr>
        <w:t xml:space="preserve">[, </w:t>
      </w:r>
      <w:proofErr w:type="spellStart"/>
      <w:r w:rsidR="00AF3B72" w:rsidRPr="00E1247D">
        <w:rPr>
          <w:sz w:val="30"/>
          <w:szCs w:val="30"/>
        </w:rPr>
        <w:t>Sôu</w:t>
      </w:r>
      <w:proofErr w:type="spellEnd"/>
      <w:r w:rsidR="00AF3B72" w:rsidRPr="00E1247D">
        <w:rPr>
          <w:sz w:val="30"/>
          <w:szCs w:val="30"/>
        </w:rPr>
        <w:t xml:space="preserve"> </w:t>
      </w:r>
      <w:proofErr w:type="spellStart"/>
      <w:r w:rsidR="00AF3B72" w:rsidRPr="00E1247D">
        <w:rPr>
          <w:sz w:val="30"/>
          <w:szCs w:val="30"/>
        </w:rPr>
        <w:t>ù_Tj§p</w:t>
      </w:r>
      <w:proofErr w:type="spellEnd"/>
      <w:r w:rsidR="00AF3B72" w:rsidRPr="00E1247D">
        <w:rPr>
          <w:sz w:val="30"/>
          <w:szCs w:val="30"/>
        </w:rPr>
        <w:t xml:space="preserve"> ¨û]</w:t>
      </w:r>
      <w:proofErr w:type="spellStart"/>
      <w:r w:rsidR="00AF3B72" w:rsidRPr="00E1247D">
        <w:rPr>
          <w:sz w:val="30"/>
          <w:szCs w:val="30"/>
        </w:rPr>
        <w:t>Üá</w:t>
      </w:r>
      <w:proofErr w:type="spellEnd"/>
      <w:r w:rsidR="002A1D58" w:rsidRPr="00E1247D">
        <w:rPr>
          <w:sz w:val="30"/>
          <w:szCs w:val="30"/>
        </w:rPr>
        <w:t>\</w:t>
      </w:r>
      <w:proofErr w:type="spellStart"/>
      <w:r w:rsidR="00AF3B72" w:rsidRPr="00E1247D">
        <w:rPr>
          <w:sz w:val="30"/>
          <w:szCs w:val="30"/>
        </w:rPr>
        <w:t>lTP</w:t>
      </w:r>
      <w:proofErr w:type="spellEnd"/>
      <w:r w:rsidR="00AF3B72" w:rsidRPr="00E1247D">
        <w:rPr>
          <w:sz w:val="30"/>
          <w:szCs w:val="30"/>
        </w:rPr>
        <w:t xml:space="preserve"> ®</w:t>
      </w:r>
      <w:proofErr w:type="spellStart"/>
      <w:r w:rsidR="00AF3B72" w:rsidRPr="00E1247D">
        <w:rPr>
          <w:sz w:val="30"/>
          <w:szCs w:val="30"/>
        </w:rPr>
        <w:t>Úm</w:t>
      </w:r>
      <w:proofErr w:type="spellEnd"/>
      <w:r w:rsidR="00AF3B72" w:rsidRPr="00E1247D">
        <w:rPr>
          <w:sz w:val="30"/>
          <w:szCs w:val="30"/>
        </w:rPr>
        <w:t xml:space="preserve">×¡ú\u. </w:t>
      </w:r>
      <w:r w:rsidR="00EA1F0A" w:rsidRPr="00E1247D">
        <w:rPr>
          <w:sz w:val="30"/>
          <w:szCs w:val="30"/>
        </w:rPr>
        <w:t>¿</w:t>
      </w:r>
      <w:r w:rsidR="00B460D1" w:rsidRPr="00E1247D">
        <w:rPr>
          <w:sz w:val="30"/>
          <w:szCs w:val="30"/>
        </w:rPr>
        <w:t>o</w:t>
      </w:r>
      <w:r w:rsidR="00EA1F0A" w:rsidRPr="00E1247D">
        <w:rPr>
          <w:sz w:val="30"/>
          <w:szCs w:val="30"/>
        </w:rPr>
        <w:t xml:space="preserve"> G]</w:t>
      </w:r>
      <w:proofErr w:type="spellStart"/>
      <w:r w:rsidR="00EA1F0A" w:rsidRPr="00E1247D">
        <w:rPr>
          <w:sz w:val="30"/>
          <w:szCs w:val="30"/>
        </w:rPr>
        <w:t>dLôL</w:t>
      </w:r>
      <w:proofErr w:type="spellEnd"/>
      <w:r w:rsidR="00EA1F0A" w:rsidRPr="00E1247D">
        <w:rPr>
          <w:sz w:val="30"/>
          <w:szCs w:val="30"/>
        </w:rPr>
        <w:t xml:space="preserve"> </w:t>
      </w:r>
      <w:proofErr w:type="spellStart"/>
      <w:r w:rsidR="00EA1F0A" w:rsidRPr="00E1247D">
        <w:rPr>
          <w:sz w:val="30"/>
          <w:szCs w:val="30"/>
        </w:rPr>
        <w:t>ù_©dL</w:t>
      </w:r>
      <w:proofErr w:type="spellEnd"/>
      <w:r w:rsidR="00EA1F0A" w:rsidRPr="00E1247D">
        <w:rPr>
          <w:sz w:val="30"/>
          <w:szCs w:val="30"/>
        </w:rPr>
        <w:t xml:space="preserve"> </w:t>
      </w:r>
      <w:proofErr w:type="spellStart"/>
      <w:r w:rsidR="00EA1F0A" w:rsidRPr="00E1247D">
        <w:rPr>
          <w:sz w:val="30"/>
          <w:szCs w:val="30"/>
        </w:rPr>
        <w:t>Sôu</w:t>
      </w:r>
      <w:r w:rsidR="00EA1F0A" w:rsidRPr="00E1247D">
        <w:rPr>
          <w:rFonts w:ascii="TML_Vaigai_Normal" w:hAnsi="TML_Vaigai_Normal"/>
          <w:sz w:val="30"/>
          <w:szCs w:val="30"/>
        </w:rPr>
        <w:t>-</w:t>
      </w:r>
      <w:r w:rsidR="00EA1F0A" w:rsidRPr="00E1247D">
        <w:rPr>
          <w:sz w:val="30"/>
          <w:szCs w:val="30"/>
        </w:rPr>
        <w:t>Sôu</w:t>
      </w:r>
      <w:proofErr w:type="spellEnd"/>
      <w:r w:rsidR="00EA1F0A" w:rsidRPr="00E1247D">
        <w:rPr>
          <w:sz w:val="30"/>
          <w:szCs w:val="30"/>
        </w:rPr>
        <w:t xml:space="preserve"> ®</w:t>
      </w:r>
      <w:proofErr w:type="spellStart"/>
      <w:r w:rsidR="00EA1F0A" w:rsidRPr="00E1247D">
        <w:rPr>
          <w:sz w:val="30"/>
          <w:szCs w:val="30"/>
        </w:rPr>
        <w:t>Úm</w:t>
      </w:r>
      <w:proofErr w:type="spellEnd"/>
      <w:r w:rsidR="00EA1F0A" w:rsidRPr="00E1247D">
        <w:rPr>
          <w:sz w:val="30"/>
          <w:szCs w:val="30"/>
        </w:rPr>
        <w:t xml:space="preserve">×¡ú\u. </w:t>
      </w:r>
      <w:proofErr w:type="spellStart"/>
      <w:r w:rsidR="00602073" w:rsidRPr="00E1247D">
        <w:rPr>
          <w:sz w:val="30"/>
          <w:szCs w:val="30"/>
        </w:rPr>
        <w:t>Sôu</w:t>
      </w:r>
      <w:proofErr w:type="spellEnd"/>
      <w:r w:rsidR="00602073" w:rsidRPr="00E1247D">
        <w:rPr>
          <w:sz w:val="30"/>
          <w:szCs w:val="30"/>
        </w:rPr>
        <w:t xml:space="preserve"> </w:t>
      </w:r>
      <w:proofErr w:type="spellStart"/>
      <w:r w:rsidR="00602073" w:rsidRPr="00E1247D">
        <w:rPr>
          <w:sz w:val="30"/>
          <w:szCs w:val="30"/>
        </w:rPr>
        <w:t>GuàûPV</w:t>
      </w:r>
      <w:proofErr w:type="spellEnd"/>
      <w:r w:rsidR="00602073" w:rsidRPr="00E1247D">
        <w:rPr>
          <w:sz w:val="30"/>
          <w:szCs w:val="30"/>
        </w:rPr>
        <w:t xml:space="preserve"> </w:t>
      </w:r>
      <w:proofErr w:type="spellStart"/>
      <w:r w:rsidR="00602073" w:rsidRPr="00E1247D">
        <w:rPr>
          <w:sz w:val="30"/>
          <w:szCs w:val="30"/>
        </w:rPr>
        <w:t>LWjûR</w:t>
      </w:r>
      <w:proofErr w:type="spellEnd"/>
      <w:r w:rsidR="00602073" w:rsidRPr="00E1247D">
        <w:rPr>
          <w:sz w:val="30"/>
          <w:szCs w:val="30"/>
        </w:rPr>
        <w:t xml:space="preserve"> </w:t>
      </w:r>
      <w:proofErr w:type="spellStart"/>
      <w:r w:rsidR="00602073" w:rsidRPr="00E1247D">
        <w:rPr>
          <w:sz w:val="30"/>
          <w:szCs w:val="30"/>
        </w:rPr>
        <w:t>úRYû</w:t>
      </w:r>
      <w:proofErr w:type="spellEnd"/>
      <w:r w:rsidR="00602073" w:rsidRPr="00E1247D">
        <w:rPr>
          <w:sz w:val="30"/>
          <w:szCs w:val="30"/>
        </w:rPr>
        <w:t xml:space="preserve">] </w:t>
      </w:r>
      <w:proofErr w:type="spellStart"/>
      <w:r w:rsidR="00602073" w:rsidRPr="00E1247D">
        <w:rPr>
          <w:sz w:val="30"/>
          <w:szCs w:val="30"/>
        </w:rPr>
        <w:t>úSôd</w:t>
      </w:r>
      <w:proofErr w:type="spellEnd"/>
      <w:r w:rsidR="00602073" w:rsidRPr="00E1247D">
        <w:rPr>
          <w:sz w:val="30"/>
          <w:szCs w:val="30"/>
        </w:rPr>
        <w:t xml:space="preserve">¡ </w:t>
      </w:r>
      <w:proofErr w:type="spellStart"/>
      <w:r w:rsidR="00B03100" w:rsidRPr="00E1247D">
        <w:rPr>
          <w:sz w:val="30"/>
          <w:szCs w:val="30"/>
        </w:rPr>
        <w:t>E</w:t>
      </w:r>
      <w:r w:rsidR="00B71CEA" w:rsidRPr="00E1247D">
        <w:rPr>
          <w:sz w:val="30"/>
          <w:szCs w:val="30"/>
        </w:rPr>
        <w:t>V</w:t>
      </w:r>
      <w:r w:rsidR="00B03100" w:rsidRPr="00E1247D">
        <w:rPr>
          <w:sz w:val="30"/>
          <w:szCs w:val="30"/>
        </w:rPr>
        <w:t>ojÕ¡ú</w:t>
      </w:r>
      <w:proofErr w:type="spellEnd"/>
      <w:r w:rsidR="00B03100" w:rsidRPr="00E1247D">
        <w:rPr>
          <w:sz w:val="30"/>
          <w:szCs w:val="30"/>
        </w:rPr>
        <w:t>\u.</w:t>
      </w:r>
      <w:r w:rsidR="00B03100" w:rsidRPr="00E1247D">
        <w:rPr>
          <w:rFonts w:ascii="TML_Vaigai_Normal" w:hAnsi="TML_Vaigai_Normal"/>
          <w:sz w:val="30"/>
          <w:szCs w:val="30"/>
        </w:rPr>
        <w:t>’</w:t>
      </w:r>
      <w:r w:rsidR="00B71CEA" w:rsidRPr="00E1247D">
        <w:rPr>
          <w:rFonts w:ascii="TML_Vaigai_Normal" w:hAnsi="TML_Vaigai_Normal"/>
          <w:sz w:val="30"/>
          <w:szCs w:val="30"/>
        </w:rPr>
        <w:t xml:space="preserve"> </w:t>
      </w:r>
      <w:proofErr w:type="spellStart"/>
      <w:r w:rsidR="001A31CD" w:rsidRPr="00E1247D">
        <w:rPr>
          <w:sz w:val="30"/>
          <w:szCs w:val="30"/>
        </w:rPr>
        <w:t>N¬VôL</w:t>
      </w:r>
      <w:proofErr w:type="spellEnd"/>
      <w:r w:rsidR="001A31CD" w:rsidRPr="00E1247D">
        <w:rPr>
          <w:sz w:val="30"/>
          <w:szCs w:val="30"/>
        </w:rPr>
        <w:t xml:space="preserve"> </w:t>
      </w:r>
      <w:proofErr w:type="spellStart"/>
      <w:r w:rsidR="001A31CD" w:rsidRPr="00E1247D">
        <w:rPr>
          <w:sz w:val="30"/>
          <w:szCs w:val="30"/>
        </w:rPr>
        <w:t>ClùTôÝúR</w:t>
      </w:r>
      <w:proofErr w:type="spellEnd"/>
      <w:r w:rsidR="001A31CD" w:rsidRPr="00E1247D">
        <w:rPr>
          <w:sz w:val="30"/>
          <w:szCs w:val="30"/>
        </w:rPr>
        <w:t xml:space="preserve"> </w:t>
      </w:r>
      <w:proofErr w:type="spellStart"/>
      <w:r w:rsidR="001A31CD" w:rsidRPr="00E1247D">
        <w:rPr>
          <w:sz w:val="30"/>
          <w:szCs w:val="30"/>
        </w:rPr>
        <w:t>AûRf</w:t>
      </w:r>
      <w:proofErr w:type="spellEnd"/>
      <w:r w:rsidR="001A31CD" w:rsidRPr="00E1247D">
        <w:rPr>
          <w:sz w:val="30"/>
          <w:szCs w:val="30"/>
        </w:rPr>
        <w:t xml:space="preserve"> </w:t>
      </w:r>
      <w:proofErr w:type="spellStart"/>
      <w:r w:rsidR="001A31CD" w:rsidRPr="00E1247D">
        <w:rPr>
          <w:sz w:val="30"/>
          <w:szCs w:val="30"/>
        </w:rPr>
        <w:t>ùNnÙeLs</w:t>
      </w:r>
      <w:proofErr w:type="spellEnd"/>
      <w:r w:rsidR="001A31CD" w:rsidRPr="00E1247D">
        <w:rPr>
          <w:sz w:val="30"/>
          <w:szCs w:val="30"/>
        </w:rPr>
        <w:t xml:space="preserve">. </w:t>
      </w:r>
      <w:r w:rsidR="00F41F2F" w:rsidRPr="00E1247D">
        <w:rPr>
          <w:sz w:val="30"/>
          <w:szCs w:val="30"/>
        </w:rPr>
        <w:t>¿</w:t>
      </w:r>
      <w:proofErr w:type="spellStart"/>
      <w:r w:rsidR="00F41F2F" w:rsidRPr="00E1247D">
        <w:rPr>
          <w:sz w:val="30"/>
          <w:szCs w:val="30"/>
        </w:rPr>
        <w:t>eLs</w:t>
      </w:r>
      <w:proofErr w:type="spellEnd"/>
      <w:r w:rsidR="00F41F2F" w:rsidRPr="00E1247D">
        <w:rPr>
          <w:sz w:val="30"/>
          <w:szCs w:val="30"/>
        </w:rPr>
        <w:t xml:space="preserve"> </w:t>
      </w:r>
      <w:proofErr w:type="spellStart"/>
      <w:r w:rsidR="00F41F2F" w:rsidRPr="00E1247D">
        <w:rPr>
          <w:sz w:val="30"/>
          <w:szCs w:val="30"/>
        </w:rPr>
        <w:t>AûRf</w:t>
      </w:r>
      <w:proofErr w:type="spellEnd"/>
      <w:r w:rsidR="00F41F2F" w:rsidRPr="00E1247D">
        <w:rPr>
          <w:sz w:val="30"/>
          <w:szCs w:val="30"/>
        </w:rPr>
        <w:t xml:space="preserve"> </w:t>
      </w:r>
      <w:proofErr w:type="spellStart"/>
      <w:proofErr w:type="gramStart"/>
      <w:r w:rsidR="00F41F2F" w:rsidRPr="00E1247D">
        <w:rPr>
          <w:sz w:val="30"/>
          <w:szCs w:val="30"/>
        </w:rPr>
        <w:t>ùNnÅoL</w:t>
      </w:r>
      <w:proofErr w:type="spellEnd"/>
      <w:r w:rsidR="00F41F2F" w:rsidRPr="00E1247D">
        <w:rPr>
          <w:sz w:val="30"/>
          <w:szCs w:val="30"/>
        </w:rPr>
        <w:t>[</w:t>
      </w:r>
      <w:proofErr w:type="gramEnd"/>
      <w:r w:rsidR="00F41F2F" w:rsidRPr="00E1247D">
        <w:rPr>
          <w:sz w:val="30"/>
          <w:szCs w:val="30"/>
        </w:rPr>
        <w:t xml:space="preserve">ô? </w:t>
      </w:r>
      <w:proofErr w:type="spellStart"/>
      <w:r w:rsidR="00F41F2F" w:rsidRPr="00E1247D">
        <w:rPr>
          <w:sz w:val="30"/>
          <w:szCs w:val="30"/>
        </w:rPr>
        <w:t>úYß</w:t>
      </w:r>
      <w:proofErr w:type="spellEnd"/>
      <w:r w:rsidR="00F41F2F" w:rsidRPr="00E1247D">
        <w:rPr>
          <w:sz w:val="30"/>
          <w:szCs w:val="30"/>
        </w:rPr>
        <w:t xml:space="preserve"> </w:t>
      </w:r>
      <w:proofErr w:type="spellStart"/>
      <w:r w:rsidR="00F41F2F" w:rsidRPr="00E1247D">
        <w:rPr>
          <w:sz w:val="30"/>
          <w:szCs w:val="30"/>
        </w:rPr>
        <w:t>VôWôYÕ</w:t>
      </w:r>
      <w:proofErr w:type="spellEnd"/>
      <w:r w:rsidR="00F41F2F" w:rsidRPr="00E1247D">
        <w:rPr>
          <w:sz w:val="30"/>
          <w:szCs w:val="30"/>
        </w:rPr>
        <w:t xml:space="preserve"> </w:t>
      </w:r>
      <w:proofErr w:type="spellStart"/>
      <w:r w:rsidR="00F41F2F" w:rsidRPr="00E1247D">
        <w:rPr>
          <w:sz w:val="30"/>
          <w:szCs w:val="30"/>
        </w:rPr>
        <w:t>JÚY</w:t>
      </w:r>
      <w:r w:rsidR="008B4DA1" w:rsidRPr="00E1247D">
        <w:rPr>
          <w:sz w:val="30"/>
          <w:szCs w:val="30"/>
        </w:rPr>
        <w:t>ô</w:t>
      </w:r>
      <w:proofErr w:type="spellEnd"/>
      <w:r w:rsidR="00F41F2F" w:rsidRPr="00E1247D">
        <w:rPr>
          <w:sz w:val="30"/>
          <w:szCs w:val="30"/>
        </w:rPr>
        <w:t xml:space="preserve">? </w:t>
      </w:r>
      <w:proofErr w:type="spellStart"/>
      <w:r w:rsidR="006B135C" w:rsidRPr="00E1247D">
        <w:rPr>
          <w:sz w:val="30"/>
          <w:szCs w:val="30"/>
        </w:rPr>
        <w:t>SôeLs</w:t>
      </w:r>
      <w:proofErr w:type="spellEnd"/>
      <w:r w:rsidR="006B135C" w:rsidRPr="00E1247D">
        <w:rPr>
          <w:sz w:val="30"/>
          <w:szCs w:val="30"/>
        </w:rPr>
        <w:t xml:space="preserve"> </w:t>
      </w:r>
      <w:proofErr w:type="spellStart"/>
      <w:r w:rsidR="006B135C" w:rsidRPr="00E1247D">
        <w:rPr>
          <w:sz w:val="30"/>
          <w:szCs w:val="30"/>
        </w:rPr>
        <w:t>LôjÕd</w:t>
      </w:r>
      <w:proofErr w:type="spellEnd"/>
      <w:r w:rsidR="006B135C" w:rsidRPr="00E1247D">
        <w:rPr>
          <w:sz w:val="30"/>
          <w:szCs w:val="30"/>
        </w:rPr>
        <w:t xml:space="preserve"> </w:t>
      </w:r>
      <w:proofErr w:type="spellStart"/>
      <w:r w:rsidR="006B135C" w:rsidRPr="00E1247D">
        <w:rPr>
          <w:sz w:val="30"/>
          <w:szCs w:val="30"/>
        </w:rPr>
        <w:t>ùLôi¥ÚdûL«p</w:t>
      </w:r>
      <w:proofErr w:type="spellEnd"/>
      <w:r w:rsidR="006B135C" w:rsidRPr="00E1247D">
        <w:rPr>
          <w:sz w:val="30"/>
          <w:szCs w:val="30"/>
        </w:rPr>
        <w:t xml:space="preserve">, N¬, </w:t>
      </w:r>
      <w:proofErr w:type="spellStart"/>
      <w:r w:rsidR="009200C3" w:rsidRPr="00E1247D">
        <w:rPr>
          <w:sz w:val="30"/>
          <w:szCs w:val="30"/>
        </w:rPr>
        <w:t>úYß</w:t>
      </w:r>
      <w:proofErr w:type="spellEnd"/>
      <w:r w:rsidR="009200C3" w:rsidRPr="00E1247D">
        <w:rPr>
          <w:sz w:val="30"/>
          <w:szCs w:val="30"/>
        </w:rPr>
        <w:t xml:space="preserve"> </w:t>
      </w:r>
      <w:proofErr w:type="spellStart"/>
      <w:r w:rsidR="009200C3" w:rsidRPr="00E1247D">
        <w:rPr>
          <w:sz w:val="30"/>
          <w:szCs w:val="30"/>
        </w:rPr>
        <w:t>VôWôYÕ</w:t>
      </w:r>
      <w:proofErr w:type="spellEnd"/>
      <w:r w:rsidR="009200C3" w:rsidRPr="00E1247D">
        <w:rPr>
          <w:sz w:val="30"/>
          <w:szCs w:val="30"/>
        </w:rPr>
        <w:t xml:space="preserve"> </w:t>
      </w:r>
      <w:proofErr w:type="spellStart"/>
      <w:r w:rsidR="009200C3" w:rsidRPr="00E1247D">
        <w:rPr>
          <w:sz w:val="30"/>
          <w:szCs w:val="30"/>
        </w:rPr>
        <w:t>EeLs</w:t>
      </w:r>
      <w:proofErr w:type="spellEnd"/>
      <w:r w:rsidR="009200C3" w:rsidRPr="00E1247D">
        <w:rPr>
          <w:sz w:val="30"/>
          <w:szCs w:val="30"/>
        </w:rPr>
        <w:t xml:space="preserve"> </w:t>
      </w:r>
      <w:proofErr w:type="spellStart"/>
      <w:r w:rsidR="009200C3" w:rsidRPr="00E1247D">
        <w:rPr>
          <w:sz w:val="30"/>
          <w:szCs w:val="30"/>
        </w:rPr>
        <w:t>LWjûR</w:t>
      </w:r>
      <w:proofErr w:type="spellEnd"/>
      <w:r w:rsidR="009200C3" w:rsidRPr="00E1247D">
        <w:rPr>
          <w:sz w:val="30"/>
          <w:szCs w:val="30"/>
        </w:rPr>
        <w:t xml:space="preserve"> </w:t>
      </w:r>
      <w:proofErr w:type="spellStart"/>
      <w:r w:rsidR="009200C3" w:rsidRPr="00E1247D">
        <w:rPr>
          <w:sz w:val="30"/>
          <w:szCs w:val="30"/>
        </w:rPr>
        <w:t>EV</w:t>
      </w:r>
      <w:r w:rsidR="008B4DA1" w:rsidRPr="00E1247D">
        <w:rPr>
          <w:sz w:val="30"/>
          <w:szCs w:val="30"/>
        </w:rPr>
        <w:t>ô</w:t>
      </w:r>
      <w:r w:rsidR="009200C3" w:rsidRPr="00E1247D">
        <w:rPr>
          <w:sz w:val="30"/>
          <w:szCs w:val="30"/>
        </w:rPr>
        <w:t>j</w:t>
      </w:r>
      <w:proofErr w:type="spellEnd"/>
      <w:r w:rsidR="00232EB2" w:rsidRPr="00E1247D">
        <w:rPr>
          <w:sz w:val="30"/>
          <w:szCs w:val="30"/>
        </w:rPr>
        <w:t>§,</w:t>
      </w:r>
      <w:r w:rsidR="00232EB2" w:rsidRPr="00E1247D">
        <w:rPr>
          <w:rFonts w:ascii="TML_Vaigai_Normal" w:hAnsi="TML_Vaigai_Normal"/>
          <w:sz w:val="30"/>
          <w:szCs w:val="30"/>
        </w:rPr>
        <w:t xml:space="preserve"> "</w:t>
      </w:r>
      <w:proofErr w:type="spellStart"/>
      <w:r w:rsidR="00444577" w:rsidRPr="00E1247D">
        <w:rPr>
          <w:sz w:val="30"/>
          <w:szCs w:val="30"/>
        </w:rPr>
        <w:t>Guû</w:t>
      </w:r>
      <w:proofErr w:type="spellEnd"/>
      <w:r w:rsidR="00444577" w:rsidRPr="00E1247D">
        <w:rPr>
          <w:sz w:val="30"/>
          <w:szCs w:val="30"/>
        </w:rPr>
        <w:t>] ¨</w:t>
      </w:r>
      <w:proofErr w:type="gramStart"/>
      <w:r w:rsidR="00444577" w:rsidRPr="00E1247D">
        <w:rPr>
          <w:sz w:val="30"/>
          <w:szCs w:val="30"/>
        </w:rPr>
        <w:t>û]</w:t>
      </w:r>
      <w:proofErr w:type="spellStart"/>
      <w:r w:rsidR="00444577" w:rsidRPr="00E1247D">
        <w:rPr>
          <w:sz w:val="30"/>
          <w:szCs w:val="30"/>
        </w:rPr>
        <w:t>ÜáÚm</w:t>
      </w:r>
      <w:proofErr w:type="spellEnd"/>
      <w:proofErr w:type="gramEnd"/>
      <w:r w:rsidR="00444577" w:rsidRPr="00E1247D">
        <w:rPr>
          <w:rFonts w:ascii="TML_Vaigai_Normal" w:hAnsi="TML_Vaigai_Normal"/>
          <w:sz w:val="30"/>
          <w:szCs w:val="30"/>
        </w:rPr>
        <w:t xml:space="preserve">’ </w:t>
      </w:r>
      <w:proofErr w:type="spellStart"/>
      <w:r w:rsidR="00444577" w:rsidRPr="00E1247D">
        <w:rPr>
          <w:sz w:val="30"/>
          <w:szCs w:val="30"/>
        </w:rPr>
        <w:t>Guß</w:t>
      </w:r>
      <w:proofErr w:type="spellEnd"/>
      <w:r w:rsidR="00444577" w:rsidRPr="00E1247D">
        <w:rPr>
          <w:sz w:val="30"/>
          <w:szCs w:val="30"/>
        </w:rPr>
        <w:t xml:space="preserve"> </w:t>
      </w:r>
      <w:proofErr w:type="spellStart"/>
      <w:r w:rsidR="00444577" w:rsidRPr="00E1247D">
        <w:rPr>
          <w:sz w:val="30"/>
          <w:szCs w:val="30"/>
        </w:rPr>
        <w:t>áßÅoL</w:t>
      </w:r>
      <w:proofErr w:type="spellEnd"/>
      <w:r w:rsidR="00444577" w:rsidRPr="00E1247D">
        <w:rPr>
          <w:sz w:val="30"/>
          <w:szCs w:val="30"/>
        </w:rPr>
        <w:t>[ô</w:t>
      </w:r>
      <w:r w:rsidR="00F16EFF" w:rsidRPr="00E1247D">
        <w:rPr>
          <w:sz w:val="30"/>
          <w:szCs w:val="30"/>
        </w:rPr>
        <w:t xml:space="preserve">? </w:t>
      </w:r>
      <w:proofErr w:type="spellStart"/>
      <w:r w:rsidR="00DF57B0" w:rsidRPr="00E1247D">
        <w:rPr>
          <w:sz w:val="30"/>
          <w:szCs w:val="30"/>
        </w:rPr>
        <w:t>Cuàm</w:t>
      </w:r>
      <w:proofErr w:type="spellEnd"/>
      <w:r w:rsidR="00DF57B0" w:rsidRPr="00E1247D">
        <w:rPr>
          <w:sz w:val="30"/>
          <w:szCs w:val="30"/>
        </w:rPr>
        <w:t xml:space="preserve"> </w:t>
      </w:r>
      <w:proofErr w:type="spellStart"/>
      <w:r w:rsidR="00DF57B0" w:rsidRPr="00E1247D">
        <w:rPr>
          <w:sz w:val="30"/>
          <w:szCs w:val="30"/>
        </w:rPr>
        <w:t>ReLs</w:t>
      </w:r>
      <w:proofErr w:type="spellEnd"/>
      <w:r w:rsidR="00DF57B0" w:rsidRPr="00E1247D">
        <w:rPr>
          <w:sz w:val="30"/>
          <w:szCs w:val="30"/>
        </w:rPr>
        <w:t xml:space="preserve"> </w:t>
      </w:r>
      <w:proofErr w:type="spellStart"/>
      <w:r w:rsidR="00DF57B0" w:rsidRPr="00E1247D">
        <w:rPr>
          <w:sz w:val="30"/>
          <w:szCs w:val="30"/>
        </w:rPr>
        <w:t>LWjûR</w:t>
      </w:r>
      <w:proofErr w:type="spellEnd"/>
      <w:r w:rsidR="00DF57B0" w:rsidRPr="00E1247D">
        <w:rPr>
          <w:sz w:val="30"/>
          <w:szCs w:val="30"/>
        </w:rPr>
        <w:t xml:space="preserve"> </w:t>
      </w:r>
      <w:proofErr w:type="spellStart"/>
      <w:r w:rsidR="00DF57B0" w:rsidRPr="00E1247D">
        <w:rPr>
          <w:sz w:val="30"/>
          <w:szCs w:val="30"/>
        </w:rPr>
        <w:t>EVoj</w:t>
      </w:r>
      <w:proofErr w:type="spellEnd"/>
      <w:r w:rsidR="00DF57B0" w:rsidRPr="00E1247D">
        <w:rPr>
          <w:sz w:val="30"/>
          <w:szCs w:val="30"/>
        </w:rPr>
        <w:t>§«</w:t>
      </w:r>
      <w:proofErr w:type="spellStart"/>
      <w:r w:rsidR="00DF57B0" w:rsidRPr="00E1247D">
        <w:rPr>
          <w:sz w:val="30"/>
          <w:szCs w:val="30"/>
        </w:rPr>
        <w:t>WôR</w:t>
      </w:r>
      <w:proofErr w:type="spellEnd"/>
      <w:r w:rsidR="00DF57B0" w:rsidRPr="00E1247D">
        <w:rPr>
          <w:sz w:val="30"/>
          <w:szCs w:val="30"/>
        </w:rPr>
        <w:t xml:space="preserve"> </w:t>
      </w:r>
      <w:proofErr w:type="spellStart"/>
      <w:r w:rsidR="00DF57B0" w:rsidRPr="00E1247D">
        <w:rPr>
          <w:sz w:val="30"/>
          <w:szCs w:val="30"/>
        </w:rPr>
        <w:t>VôWôYÕ</w:t>
      </w:r>
      <w:proofErr w:type="spellEnd"/>
      <w:r w:rsidR="00DF57B0" w:rsidRPr="00E1247D">
        <w:rPr>
          <w:sz w:val="30"/>
          <w:szCs w:val="30"/>
        </w:rPr>
        <w:t xml:space="preserve"> </w:t>
      </w:r>
      <w:proofErr w:type="spellStart"/>
      <w:r w:rsidR="00DF57B0" w:rsidRPr="00E1247D">
        <w:rPr>
          <w:sz w:val="30"/>
          <w:szCs w:val="30"/>
        </w:rPr>
        <w:t>JÚY</w:t>
      </w:r>
      <w:r w:rsidR="008B4DA1" w:rsidRPr="00E1247D">
        <w:rPr>
          <w:sz w:val="30"/>
          <w:szCs w:val="30"/>
        </w:rPr>
        <w:t>Wó</w:t>
      </w:r>
      <w:proofErr w:type="spellEnd"/>
      <w:r w:rsidR="00DF57B0" w:rsidRPr="00E1247D">
        <w:rPr>
          <w:sz w:val="30"/>
          <w:szCs w:val="30"/>
        </w:rPr>
        <w:t xml:space="preserve">. </w:t>
      </w:r>
      <w:r w:rsidR="0001641E" w:rsidRPr="00E1247D">
        <w:rPr>
          <w:sz w:val="30"/>
          <w:szCs w:val="30"/>
        </w:rPr>
        <w:t>º</w:t>
      </w:r>
      <w:proofErr w:type="spellStart"/>
      <w:r w:rsidR="0001641E" w:rsidRPr="00E1247D">
        <w:rPr>
          <w:sz w:val="30"/>
          <w:szCs w:val="30"/>
        </w:rPr>
        <w:t>Uôh¥úV</w:t>
      </w:r>
      <w:proofErr w:type="spellEnd"/>
      <w:r w:rsidR="0001641E" w:rsidRPr="00E1247D">
        <w:rPr>
          <w:sz w:val="30"/>
          <w:szCs w:val="30"/>
        </w:rPr>
        <w:t xml:space="preserve">, </w:t>
      </w:r>
      <w:proofErr w:type="spellStart"/>
      <w:r w:rsidR="0001641E" w:rsidRPr="00E1247D">
        <w:rPr>
          <w:sz w:val="30"/>
          <w:szCs w:val="30"/>
        </w:rPr>
        <w:t>úRYu</w:t>
      </w:r>
      <w:proofErr w:type="spellEnd"/>
      <w:r w:rsidR="0001641E" w:rsidRPr="00E1247D">
        <w:rPr>
          <w:sz w:val="30"/>
          <w:szCs w:val="30"/>
        </w:rPr>
        <w:t xml:space="preserve"> </w:t>
      </w:r>
      <w:proofErr w:type="spellStart"/>
      <w:proofErr w:type="gramStart"/>
      <w:r w:rsidR="0001641E" w:rsidRPr="00E1247D">
        <w:rPr>
          <w:sz w:val="30"/>
          <w:szCs w:val="30"/>
        </w:rPr>
        <w:t>EeLû</w:t>
      </w:r>
      <w:proofErr w:type="spellEnd"/>
      <w:r w:rsidR="0001641E" w:rsidRPr="00E1247D">
        <w:rPr>
          <w:sz w:val="30"/>
          <w:szCs w:val="30"/>
        </w:rPr>
        <w:t>[</w:t>
      </w:r>
      <w:proofErr w:type="gramEnd"/>
      <w:r w:rsidR="0001641E" w:rsidRPr="00E1247D">
        <w:rPr>
          <w:sz w:val="30"/>
          <w:szCs w:val="30"/>
        </w:rPr>
        <w:t xml:space="preserve"> </w:t>
      </w:r>
      <w:proofErr w:type="spellStart"/>
      <w:r w:rsidR="0001641E" w:rsidRPr="00E1247D">
        <w:rPr>
          <w:sz w:val="30"/>
          <w:szCs w:val="30"/>
        </w:rPr>
        <w:t>Bº</w:t>
      </w:r>
      <w:r w:rsidR="008B4DA1" w:rsidRPr="00E1247D">
        <w:rPr>
          <w:sz w:val="30"/>
          <w:szCs w:val="30"/>
        </w:rPr>
        <w:t>Wó</w:t>
      </w:r>
      <w:r w:rsidR="0001641E" w:rsidRPr="00E1247D">
        <w:rPr>
          <w:sz w:val="30"/>
          <w:szCs w:val="30"/>
        </w:rPr>
        <w:t>Y§lTôWôL</w:t>
      </w:r>
      <w:proofErr w:type="spellEnd"/>
      <w:r w:rsidR="0001641E" w:rsidRPr="00E1247D">
        <w:rPr>
          <w:sz w:val="30"/>
          <w:szCs w:val="30"/>
        </w:rPr>
        <w:t xml:space="preserve">. </w:t>
      </w:r>
      <w:proofErr w:type="spellStart"/>
      <w:r w:rsidR="003F2521" w:rsidRPr="00E1247D">
        <w:rPr>
          <w:sz w:val="30"/>
          <w:szCs w:val="30"/>
        </w:rPr>
        <w:t>L</w:t>
      </w:r>
      <w:r w:rsidR="008B4DA1" w:rsidRPr="00E1247D">
        <w:rPr>
          <w:sz w:val="30"/>
          <w:szCs w:val="30"/>
        </w:rPr>
        <w:t>Wó</w:t>
      </w:r>
      <w:r w:rsidR="003F2521" w:rsidRPr="00E1247D">
        <w:rPr>
          <w:sz w:val="30"/>
          <w:szCs w:val="30"/>
        </w:rPr>
        <w:t>jR</w:t>
      </w:r>
      <w:r w:rsidR="008B4DA1" w:rsidRPr="00E1247D">
        <w:rPr>
          <w:sz w:val="30"/>
          <w:szCs w:val="30"/>
        </w:rPr>
        <w:t>Wó</w:t>
      </w:r>
      <w:proofErr w:type="spellEnd"/>
      <w:r w:rsidR="003F2521" w:rsidRPr="00E1247D">
        <w:rPr>
          <w:sz w:val="30"/>
          <w:szCs w:val="30"/>
        </w:rPr>
        <w:t xml:space="preserve"> </w:t>
      </w:r>
      <w:proofErr w:type="spellStart"/>
      <w:r w:rsidR="003F2521" w:rsidRPr="00E1247D">
        <w:rPr>
          <w:sz w:val="30"/>
          <w:szCs w:val="30"/>
        </w:rPr>
        <w:t>RôúU</w:t>
      </w:r>
      <w:proofErr w:type="spellEnd"/>
      <w:r w:rsidR="003F2521" w:rsidRPr="00E1247D">
        <w:rPr>
          <w:sz w:val="30"/>
          <w:szCs w:val="30"/>
        </w:rPr>
        <w:t xml:space="preserve"> </w:t>
      </w:r>
      <w:proofErr w:type="spellStart"/>
      <w:r w:rsidR="003F2521" w:rsidRPr="00E1247D">
        <w:rPr>
          <w:sz w:val="30"/>
          <w:szCs w:val="30"/>
        </w:rPr>
        <w:t>AûR</w:t>
      </w:r>
      <w:proofErr w:type="spellEnd"/>
      <w:r w:rsidR="003F2521" w:rsidRPr="00E1247D">
        <w:rPr>
          <w:sz w:val="30"/>
          <w:szCs w:val="30"/>
        </w:rPr>
        <w:t xml:space="preserve"> </w:t>
      </w:r>
      <w:proofErr w:type="spellStart"/>
      <w:r w:rsidR="003F2521" w:rsidRPr="00E1247D">
        <w:rPr>
          <w:sz w:val="30"/>
          <w:szCs w:val="30"/>
        </w:rPr>
        <w:t>AÚÞYôWôL</w:t>
      </w:r>
      <w:proofErr w:type="spellEnd"/>
      <w:r w:rsidR="003F2521" w:rsidRPr="00E1247D">
        <w:rPr>
          <w:sz w:val="30"/>
          <w:szCs w:val="30"/>
        </w:rPr>
        <w:t>. N¬.</w:t>
      </w:r>
    </w:p>
    <w:p w14:paraId="5281BB22" w14:textId="77777777" w:rsidR="003F2521" w:rsidRPr="00E1247D" w:rsidRDefault="00C66FC8" w:rsidP="00433639">
      <w:pPr>
        <w:ind w:firstLine="567"/>
        <w:rPr>
          <w:sz w:val="30"/>
          <w:szCs w:val="30"/>
        </w:rPr>
      </w:pPr>
      <w:proofErr w:type="spellStart"/>
      <w:r w:rsidRPr="00E1247D">
        <w:rPr>
          <w:sz w:val="30"/>
          <w:szCs w:val="30"/>
        </w:rPr>
        <w:t>ClùTôÝÕ</w:t>
      </w:r>
      <w:proofErr w:type="spellEnd"/>
      <w:r w:rsidRPr="00E1247D">
        <w:rPr>
          <w:sz w:val="30"/>
          <w:szCs w:val="30"/>
        </w:rPr>
        <w:t xml:space="preserve"> </w:t>
      </w:r>
      <w:proofErr w:type="spellStart"/>
      <w:r w:rsidRPr="00E1247D">
        <w:rPr>
          <w:sz w:val="30"/>
          <w:szCs w:val="30"/>
        </w:rPr>
        <w:t>Sôm</w:t>
      </w:r>
      <w:proofErr w:type="spellEnd"/>
      <w:r w:rsidRPr="00E1247D">
        <w:rPr>
          <w:sz w:val="30"/>
          <w:szCs w:val="30"/>
        </w:rPr>
        <w:t xml:space="preserve"> </w:t>
      </w:r>
      <w:proofErr w:type="spellStart"/>
      <w:r w:rsidRPr="00E1247D">
        <w:rPr>
          <w:sz w:val="30"/>
          <w:szCs w:val="30"/>
        </w:rPr>
        <w:t>AYoLÞdLôL</w:t>
      </w:r>
      <w:proofErr w:type="spellEnd"/>
      <w:r w:rsidRPr="00E1247D">
        <w:rPr>
          <w:sz w:val="30"/>
          <w:szCs w:val="30"/>
        </w:rPr>
        <w:t xml:space="preserve"> ù_©</w:t>
      </w:r>
      <w:proofErr w:type="spellStart"/>
      <w:r w:rsidRPr="00E1247D">
        <w:rPr>
          <w:sz w:val="30"/>
          <w:szCs w:val="30"/>
        </w:rPr>
        <w:t>lúTôm</w:t>
      </w:r>
      <w:proofErr w:type="spellEnd"/>
      <w:r w:rsidRPr="00E1247D">
        <w:rPr>
          <w:sz w:val="30"/>
          <w:szCs w:val="30"/>
        </w:rPr>
        <w:t>.</w:t>
      </w:r>
    </w:p>
    <w:p w14:paraId="55F4E2FD" w14:textId="77777777" w:rsidR="00C66FC8" w:rsidRPr="00E1247D" w:rsidRDefault="00014920" w:rsidP="00433639">
      <w:pPr>
        <w:ind w:firstLine="567"/>
        <w:rPr>
          <w:rFonts w:ascii="TML_Vaigai_Normal" w:hAnsi="TML_Vaigai_Normal"/>
          <w:sz w:val="30"/>
          <w:szCs w:val="30"/>
        </w:rPr>
      </w:pPr>
      <w:r w:rsidRPr="00E1247D">
        <w:rPr>
          <w:sz w:val="30"/>
          <w:szCs w:val="30"/>
        </w:rPr>
        <w:t>65.</w:t>
      </w:r>
      <w:r w:rsidR="000A4857" w:rsidRPr="00E1247D">
        <w:rPr>
          <w:sz w:val="30"/>
          <w:szCs w:val="30"/>
        </w:rPr>
        <w:t xml:space="preserve"> </w:t>
      </w:r>
      <w:proofErr w:type="spellStart"/>
      <w:r w:rsidR="00F23868" w:rsidRPr="00E1247D">
        <w:rPr>
          <w:sz w:val="30"/>
          <w:szCs w:val="30"/>
        </w:rPr>
        <w:t>TWúXôLl</w:t>
      </w:r>
      <w:proofErr w:type="spellEnd"/>
      <w:r w:rsidR="00F23868" w:rsidRPr="00E1247D">
        <w:rPr>
          <w:sz w:val="30"/>
          <w:szCs w:val="30"/>
        </w:rPr>
        <w:t xml:space="preserve"> ©</w:t>
      </w:r>
      <w:proofErr w:type="spellStart"/>
      <w:r w:rsidR="00F23868" w:rsidRPr="00E1247D">
        <w:rPr>
          <w:sz w:val="30"/>
          <w:szCs w:val="30"/>
        </w:rPr>
        <w:t>RôúY</w:t>
      </w:r>
      <w:proofErr w:type="spellEnd"/>
      <w:r w:rsidR="00F23868" w:rsidRPr="00E1247D">
        <w:rPr>
          <w:sz w:val="30"/>
          <w:szCs w:val="30"/>
        </w:rPr>
        <w:t xml:space="preserve">, </w:t>
      </w:r>
      <w:proofErr w:type="spellStart"/>
      <w:r w:rsidR="00FE11AE" w:rsidRPr="00E1247D">
        <w:rPr>
          <w:sz w:val="30"/>
          <w:szCs w:val="30"/>
        </w:rPr>
        <w:t>Ntß</w:t>
      </w:r>
      <w:proofErr w:type="spellEnd"/>
      <w:r w:rsidR="00FE11AE" w:rsidRPr="00E1247D">
        <w:rPr>
          <w:sz w:val="30"/>
          <w:szCs w:val="30"/>
        </w:rPr>
        <w:t xml:space="preserve"> </w:t>
      </w:r>
      <w:proofErr w:type="spellStart"/>
      <w:r w:rsidR="00FE11AE" w:rsidRPr="00E1247D">
        <w:rPr>
          <w:sz w:val="30"/>
          <w:szCs w:val="30"/>
        </w:rPr>
        <w:t>Øu</w:t>
      </w:r>
      <w:proofErr w:type="spellEnd"/>
      <w:r w:rsidR="00FE11AE" w:rsidRPr="00E1247D">
        <w:rPr>
          <w:sz w:val="30"/>
          <w:szCs w:val="30"/>
        </w:rPr>
        <w:t xml:space="preserve">× </w:t>
      </w:r>
      <w:proofErr w:type="spellStart"/>
      <w:r w:rsidR="00FE11AE" w:rsidRPr="00E1247D">
        <w:rPr>
          <w:sz w:val="30"/>
          <w:szCs w:val="30"/>
        </w:rPr>
        <w:t>ReLs</w:t>
      </w:r>
      <w:proofErr w:type="spellEnd"/>
      <w:r w:rsidR="00FE11AE" w:rsidRPr="00E1247D">
        <w:rPr>
          <w:sz w:val="30"/>
          <w:szCs w:val="30"/>
        </w:rPr>
        <w:t xml:space="preserve"> </w:t>
      </w:r>
      <w:proofErr w:type="spellStart"/>
      <w:r w:rsidR="00FE11AE" w:rsidRPr="00E1247D">
        <w:rPr>
          <w:sz w:val="30"/>
          <w:szCs w:val="30"/>
        </w:rPr>
        <w:t>LWjûR</w:t>
      </w:r>
      <w:proofErr w:type="spellEnd"/>
      <w:r w:rsidR="00FE11AE" w:rsidRPr="00E1247D">
        <w:rPr>
          <w:sz w:val="30"/>
          <w:szCs w:val="30"/>
        </w:rPr>
        <w:t xml:space="preserve"> </w:t>
      </w:r>
      <w:proofErr w:type="spellStart"/>
      <w:r w:rsidR="00FE11AE" w:rsidRPr="00E1247D">
        <w:rPr>
          <w:sz w:val="30"/>
          <w:szCs w:val="30"/>
        </w:rPr>
        <w:t>EV</w:t>
      </w:r>
      <w:r w:rsidR="008B4DA1" w:rsidRPr="00E1247D">
        <w:rPr>
          <w:sz w:val="30"/>
          <w:szCs w:val="30"/>
        </w:rPr>
        <w:t>Wó</w:t>
      </w:r>
      <w:r w:rsidR="00FE11AE" w:rsidRPr="00E1247D">
        <w:rPr>
          <w:sz w:val="30"/>
          <w:szCs w:val="30"/>
        </w:rPr>
        <w:t>j§V</w:t>
      </w:r>
      <w:proofErr w:type="spellEnd"/>
      <w:r w:rsidR="00FE11AE" w:rsidRPr="00E1247D">
        <w:rPr>
          <w:sz w:val="30"/>
          <w:szCs w:val="30"/>
        </w:rPr>
        <w:t xml:space="preserve"> </w:t>
      </w:r>
      <w:proofErr w:type="spellStart"/>
      <w:r w:rsidR="00FE11AE" w:rsidRPr="00E1247D">
        <w:rPr>
          <w:sz w:val="30"/>
          <w:szCs w:val="30"/>
        </w:rPr>
        <w:t>JqùYôÚYÚm</w:t>
      </w:r>
      <w:proofErr w:type="spellEnd"/>
      <w:r w:rsidR="00FE11AE" w:rsidRPr="00E1247D">
        <w:rPr>
          <w:sz w:val="30"/>
          <w:szCs w:val="30"/>
        </w:rPr>
        <w:t xml:space="preserve">... </w:t>
      </w:r>
      <w:proofErr w:type="spellStart"/>
      <w:r w:rsidR="00B460D1" w:rsidRPr="00E1247D">
        <w:rPr>
          <w:sz w:val="30"/>
          <w:szCs w:val="30"/>
        </w:rPr>
        <w:t>HúRôùYôuß</w:t>
      </w:r>
      <w:proofErr w:type="spellEnd"/>
      <w:r w:rsidR="00B460D1" w:rsidRPr="00E1247D">
        <w:rPr>
          <w:sz w:val="30"/>
          <w:szCs w:val="30"/>
        </w:rPr>
        <w:t xml:space="preserve"> </w:t>
      </w:r>
      <w:proofErr w:type="spellStart"/>
      <w:r w:rsidR="00B460D1" w:rsidRPr="00E1247D">
        <w:rPr>
          <w:sz w:val="30"/>
          <w:szCs w:val="30"/>
        </w:rPr>
        <w:t>AYoLÞûPV</w:t>
      </w:r>
      <w:proofErr w:type="spellEnd"/>
      <w:r w:rsidR="00B460D1" w:rsidRPr="00E1247D">
        <w:rPr>
          <w:sz w:val="30"/>
          <w:szCs w:val="30"/>
        </w:rPr>
        <w:t xml:space="preserve"> </w:t>
      </w:r>
      <w:proofErr w:type="spellStart"/>
      <w:r w:rsidR="00B460D1" w:rsidRPr="00E1247D">
        <w:rPr>
          <w:sz w:val="30"/>
          <w:szCs w:val="30"/>
        </w:rPr>
        <w:t>CÚRVjûR</w:t>
      </w:r>
      <w:proofErr w:type="spellEnd"/>
      <w:r w:rsidR="00C34851" w:rsidRPr="00E1247D">
        <w:rPr>
          <w:sz w:val="30"/>
          <w:szCs w:val="30"/>
        </w:rPr>
        <w:t xml:space="preserve"> </w:t>
      </w:r>
      <w:proofErr w:type="spellStart"/>
      <w:r w:rsidR="00B460D1" w:rsidRPr="00E1247D">
        <w:rPr>
          <w:sz w:val="30"/>
          <w:szCs w:val="30"/>
        </w:rPr>
        <w:t>EQoj§VÕ</w:t>
      </w:r>
      <w:proofErr w:type="spellEnd"/>
      <w:r w:rsidR="0000663F" w:rsidRPr="00E1247D">
        <w:rPr>
          <w:sz w:val="30"/>
          <w:szCs w:val="30"/>
        </w:rPr>
        <w:t>.</w:t>
      </w:r>
      <w:r w:rsidR="00A3545F" w:rsidRPr="00E1247D">
        <w:rPr>
          <w:sz w:val="30"/>
          <w:szCs w:val="30"/>
        </w:rPr>
        <w:t xml:space="preserve"> </w:t>
      </w:r>
      <w:proofErr w:type="spellStart"/>
      <w:r w:rsidR="00A3545F" w:rsidRPr="00E1247D">
        <w:rPr>
          <w:sz w:val="30"/>
          <w:szCs w:val="30"/>
        </w:rPr>
        <w:t>CkR</w:t>
      </w:r>
      <w:proofErr w:type="spellEnd"/>
      <w:r w:rsidR="00A3545F" w:rsidRPr="00E1247D">
        <w:rPr>
          <w:sz w:val="30"/>
          <w:szCs w:val="30"/>
        </w:rPr>
        <w:t xml:space="preserve"> </w:t>
      </w:r>
      <w:proofErr w:type="spellStart"/>
      <w:r w:rsidR="00A3545F" w:rsidRPr="00E1247D">
        <w:rPr>
          <w:sz w:val="30"/>
          <w:szCs w:val="30"/>
        </w:rPr>
        <w:t>ULjRô</w:t>
      </w:r>
      <w:proofErr w:type="spellEnd"/>
      <w:r w:rsidR="00A3545F" w:rsidRPr="00E1247D">
        <w:rPr>
          <w:sz w:val="30"/>
          <w:szCs w:val="30"/>
        </w:rPr>
        <w:t xml:space="preserve">] </w:t>
      </w:r>
      <w:proofErr w:type="spellStart"/>
      <w:r w:rsidR="00A3545F" w:rsidRPr="00E1247D">
        <w:rPr>
          <w:sz w:val="30"/>
          <w:szCs w:val="30"/>
        </w:rPr>
        <w:t>ù`d</w:t>
      </w:r>
      <w:proofErr w:type="spellEnd"/>
      <w:proofErr w:type="gramStart"/>
      <w:r w:rsidR="00A3545F" w:rsidRPr="00E1247D">
        <w:rPr>
          <w:sz w:val="30"/>
          <w:szCs w:val="30"/>
        </w:rPr>
        <w:t>¡]ô</w:t>
      </w:r>
      <w:proofErr w:type="gramEnd"/>
      <w:r w:rsidR="00A3545F" w:rsidRPr="00E1247D">
        <w:rPr>
          <w:sz w:val="30"/>
          <w:szCs w:val="30"/>
        </w:rPr>
        <w:t xml:space="preserve"> </w:t>
      </w:r>
      <w:proofErr w:type="spellStart"/>
      <w:r w:rsidR="00A3545F" w:rsidRPr="00E1247D">
        <w:rPr>
          <w:sz w:val="30"/>
          <w:szCs w:val="30"/>
        </w:rPr>
        <w:t>U¡ûU«p</w:t>
      </w:r>
      <w:proofErr w:type="spellEnd"/>
      <w:r w:rsidR="00A3545F" w:rsidRPr="00E1247D">
        <w:rPr>
          <w:sz w:val="30"/>
          <w:szCs w:val="30"/>
        </w:rPr>
        <w:t xml:space="preserve">, </w:t>
      </w:r>
      <w:proofErr w:type="spellStart"/>
      <w:r w:rsidR="00A3545F" w:rsidRPr="00E1247D">
        <w:rPr>
          <w:sz w:val="30"/>
          <w:szCs w:val="30"/>
        </w:rPr>
        <w:t>SôeLs</w:t>
      </w:r>
      <w:proofErr w:type="spellEnd"/>
      <w:r w:rsidR="00A3545F" w:rsidRPr="00E1247D">
        <w:rPr>
          <w:sz w:val="30"/>
          <w:szCs w:val="30"/>
        </w:rPr>
        <w:t xml:space="preserve"> </w:t>
      </w:r>
      <w:proofErr w:type="spellStart"/>
      <w:r w:rsidR="00A3545F" w:rsidRPr="00E1247D">
        <w:rPr>
          <w:sz w:val="30"/>
          <w:szCs w:val="30"/>
        </w:rPr>
        <w:t>ClùTôÝÕ</w:t>
      </w:r>
      <w:proofErr w:type="spellEnd"/>
      <w:r w:rsidR="00A3545F" w:rsidRPr="00E1247D">
        <w:rPr>
          <w:rFonts w:ascii="TML_Vaigai_Normal" w:hAnsi="TML_Vaigai_Normal"/>
          <w:sz w:val="30"/>
          <w:szCs w:val="30"/>
        </w:rPr>
        <w:t xml:space="preserve"> </w:t>
      </w:r>
      <w:proofErr w:type="spellStart"/>
      <w:r w:rsidR="00A3545F" w:rsidRPr="00E1247D">
        <w:rPr>
          <w:sz w:val="30"/>
          <w:szCs w:val="30"/>
        </w:rPr>
        <w:t>AûRd</w:t>
      </w:r>
      <w:proofErr w:type="spellEnd"/>
      <w:r w:rsidR="00A3545F" w:rsidRPr="00E1247D">
        <w:rPr>
          <w:rFonts w:ascii="TML_Vaigai_Normal" w:hAnsi="TML_Vaigai_Normal"/>
          <w:sz w:val="30"/>
          <w:szCs w:val="30"/>
        </w:rPr>
        <w:t xml:space="preserve"> </w:t>
      </w:r>
      <w:proofErr w:type="spellStart"/>
      <w:r w:rsidR="00A3545F" w:rsidRPr="00E1247D">
        <w:rPr>
          <w:sz w:val="30"/>
          <w:szCs w:val="30"/>
        </w:rPr>
        <w:t>LôiTÕ</w:t>
      </w:r>
      <w:proofErr w:type="spellEnd"/>
      <w:r w:rsidR="00A3545F" w:rsidRPr="00E1247D">
        <w:rPr>
          <w:sz w:val="30"/>
          <w:szCs w:val="30"/>
        </w:rPr>
        <w:t xml:space="preserve"> </w:t>
      </w:r>
      <w:proofErr w:type="spellStart"/>
      <w:r w:rsidR="00A3545F" w:rsidRPr="00E1247D">
        <w:rPr>
          <w:sz w:val="30"/>
          <w:szCs w:val="30"/>
        </w:rPr>
        <w:t>úTôuß</w:t>
      </w:r>
      <w:proofErr w:type="spellEnd"/>
      <w:r w:rsidR="00A3545F" w:rsidRPr="00E1247D">
        <w:rPr>
          <w:sz w:val="30"/>
          <w:szCs w:val="30"/>
        </w:rPr>
        <w:t xml:space="preserve">, </w:t>
      </w:r>
      <w:proofErr w:type="spellStart"/>
      <w:r w:rsidR="00A3545F" w:rsidRPr="00E1247D">
        <w:rPr>
          <w:sz w:val="30"/>
          <w:szCs w:val="30"/>
        </w:rPr>
        <w:t>AYoLs</w:t>
      </w:r>
      <w:proofErr w:type="spellEnd"/>
      <w:r w:rsidR="00A3545F" w:rsidRPr="00E1247D">
        <w:rPr>
          <w:rFonts w:ascii="TML_Vaigai_Normal" w:hAnsi="TML_Vaigai_Normal"/>
          <w:sz w:val="30"/>
          <w:szCs w:val="30"/>
        </w:rPr>
        <w:t xml:space="preserve"> </w:t>
      </w:r>
      <w:proofErr w:type="spellStart"/>
      <w:r w:rsidR="00A3545F" w:rsidRPr="00E1247D">
        <w:rPr>
          <w:sz w:val="30"/>
          <w:szCs w:val="30"/>
        </w:rPr>
        <w:t>AûRd</w:t>
      </w:r>
      <w:proofErr w:type="spellEnd"/>
      <w:r w:rsidR="00A3545F" w:rsidRPr="00E1247D">
        <w:rPr>
          <w:rFonts w:ascii="TML_Vaigai_Normal" w:hAnsi="TML_Vaigai_Normal"/>
          <w:sz w:val="30"/>
          <w:szCs w:val="30"/>
        </w:rPr>
        <w:t xml:space="preserve"> </w:t>
      </w:r>
      <w:proofErr w:type="spellStart"/>
      <w:r w:rsidR="00A3545F" w:rsidRPr="00E1247D">
        <w:rPr>
          <w:sz w:val="30"/>
          <w:szCs w:val="30"/>
        </w:rPr>
        <w:t>LôQ</w:t>
      </w:r>
      <w:proofErr w:type="spellEnd"/>
      <w:r w:rsidR="00A3545F" w:rsidRPr="00E1247D">
        <w:rPr>
          <w:sz w:val="30"/>
          <w:szCs w:val="30"/>
        </w:rPr>
        <w:t xml:space="preserve"> </w:t>
      </w:r>
      <w:proofErr w:type="spellStart"/>
      <w:r w:rsidR="00A3545F" w:rsidRPr="00E1247D">
        <w:rPr>
          <w:sz w:val="30"/>
          <w:szCs w:val="30"/>
        </w:rPr>
        <w:t>Ø¥VôUp</w:t>
      </w:r>
      <w:proofErr w:type="spellEnd"/>
      <w:r w:rsidR="00A3545F" w:rsidRPr="00E1247D">
        <w:rPr>
          <w:sz w:val="30"/>
          <w:szCs w:val="30"/>
        </w:rPr>
        <w:t xml:space="preserve"> </w:t>
      </w:r>
      <w:proofErr w:type="spellStart"/>
      <w:r w:rsidR="00A3545F" w:rsidRPr="00E1247D">
        <w:rPr>
          <w:sz w:val="30"/>
          <w:szCs w:val="30"/>
        </w:rPr>
        <w:t>CÚd</w:t>
      </w:r>
      <w:proofErr w:type="spellEnd"/>
      <w:r w:rsidR="00A3545F" w:rsidRPr="00E1247D">
        <w:rPr>
          <w:sz w:val="30"/>
          <w:szCs w:val="30"/>
        </w:rPr>
        <w:t xml:space="preserve">¡\ </w:t>
      </w:r>
      <w:proofErr w:type="spellStart"/>
      <w:r w:rsidR="00A3545F" w:rsidRPr="00E1247D">
        <w:rPr>
          <w:sz w:val="30"/>
          <w:szCs w:val="30"/>
        </w:rPr>
        <w:t>úTô§Ûm</w:t>
      </w:r>
      <w:proofErr w:type="spellEnd"/>
      <w:r w:rsidR="00A3545F" w:rsidRPr="00E1247D">
        <w:rPr>
          <w:sz w:val="30"/>
          <w:szCs w:val="30"/>
        </w:rPr>
        <w:t>,</w:t>
      </w:r>
      <w:r w:rsidR="0000663F" w:rsidRPr="00E1247D">
        <w:rPr>
          <w:sz w:val="30"/>
          <w:szCs w:val="30"/>
        </w:rPr>
        <w:t xml:space="preserve"> </w:t>
      </w:r>
      <w:proofErr w:type="spellStart"/>
      <w:r w:rsidR="00725314" w:rsidRPr="00E1247D">
        <w:rPr>
          <w:sz w:val="30"/>
          <w:szCs w:val="30"/>
        </w:rPr>
        <w:t>AY</w:t>
      </w:r>
      <w:r w:rsidR="008B4DA1" w:rsidRPr="00E1247D">
        <w:rPr>
          <w:sz w:val="30"/>
          <w:szCs w:val="30"/>
        </w:rPr>
        <w:t>Wó</w:t>
      </w:r>
      <w:r w:rsidR="00725314" w:rsidRPr="00E1247D">
        <w:rPr>
          <w:sz w:val="30"/>
          <w:szCs w:val="30"/>
        </w:rPr>
        <w:t>Ls</w:t>
      </w:r>
      <w:proofErr w:type="spellEnd"/>
      <w:r w:rsidR="00725314" w:rsidRPr="00E1247D">
        <w:rPr>
          <w:sz w:val="30"/>
          <w:szCs w:val="30"/>
        </w:rPr>
        <w:t xml:space="preserve"> </w:t>
      </w:r>
      <w:proofErr w:type="spellStart"/>
      <w:r w:rsidR="00725314" w:rsidRPr="00E1247D">
        <w:rPr>
          <w:sz w:val="30"/>
          <w:szCs w:val="30"/>
        </w:rPr>
        <w:t>RôeLs</w:t>
      </w:r>
      <w:proofErr w:type="spellEnd"/>
      <w:r w:rsidR="00725314" w:rsidRPr="00E1247D">
        <w:rPr>
          <w:sz w:val="30"/>
          <w:szCs w:val="30"/>
        </w:rPr>
        <w:t xml:space="preserve"> </w:t>
      </w:r>
      <w:proofErr w:type="spellStart"/>
      <w:r w:rsidR="00725314" w:rsidRPr="00E1247D">
        <w:rPr>
          <w:sz w:val="30"/>
          <w:szCs w:val="30"/>
        </w:rPr>
        <w:t>ùRnÅL</w:t>
      </w:r>
      <w:proofErr w:type="spellEnd"/>
      <w:r w:rsidR="00725314" w:rsidRPr="00E1247D">
        <w:rPr>
          <w:sz w:val="30"/>
          <w:szCs w:val="30"/>
        </w:rPr>
        <w:t xml:space="preserve"> ©</w:t>
      </w:r>
      <w:proofErr w:type="spellStart"/>
      <w:r w:rsidR="00725314" w:rsidRPr="00E1247D">
        <w:rPr>
          <w:sz w:val="30"/>
          <w:szCs w:val="30"/>
        </w:rPr>
        <w:t>WNu</w:t>
      </w:r>
      <w:proofErr w:type="spellEnd"/>
      <w:r w:rsidR="00725314" w:rsidRPr="00E1247D">
        <w:rPr>
          <w:sz w:val="30"/>
          <w:szCs w:val="30"/>
        </w:rPr>
        <w:t>]</w:t>
      </w:r>
      <w:proofErr w:type="spellStart"/>
      <w:r w:rsidR="00725314" w:rsidRPr="00E1247D">
        <w:rPr>
          <w:sz w:val="30"/>
          <w:szCs w:val="30"/>
        </w:rPr>
        <w:t>j§p</w:t>
      </w:r>
      <w:proofErr w:type="spellEnd"/>
      <w:r w:rsidR="00725314" w:rsidRPr="00E1247D">
        <w:rPr>
          <w:sz w:val="30"/>
          <w:szCs w:val="30"/>
        </w:rPr>
        <w:t xml:space="preserve"> </w:t>
      </w:r>
      <w:proofErr w:type="spellStart"/>
      <w:r w:rsidR="00725314" w:rsidRPr="00E1247D">
        <w:rPr>
          <w:sz w:val="30"/>
          <w:szCs w:val="30"/>
        </w:rPr>
        <w:t>CÚd</w:t>
      </w:r>
      <w:proofErr w:type="spellEnd"/>
      <w:r w:rsidR="00725314" w:rsidRPr="00E1247D">
        <w:rPr>
          <w:sz w:val="30"/>
          <w:szCs w:val="30"/>
        </w:rPr>
        <w:t>¡\</w:t>
      </w:r>
      <w:proofErr w:type="spellStart"/>
      <w:r w:rsidR="00725314" w:rsidRPr="00E1247D">
        <w:rPr>
          <w:sz w:val="30"/>
          <w:szCs w:val="30"/>
        </w:rPr>
        <w:t>ô</w:t>
      </w:r>
      <w:r w:rsidR="008B4DA1" w:rsidRPr="00E1247D">
        <w:rPr>
          <w:sz w:val="30"/>
          <w:szCs w:val="30"/>
        </w:rPr>
        <w:t>Wó</w:t>
      </w:r>
      <w:r w:rsidR="00725314" w:rsidRPr="00E1247D">
        <w:rPr>
          <w:sz w:val="30"/>
          <w:szCs w:val="30"/>
        </w:rPr>
        <w:t>Ls</w:t>
      </w:r>
      <w:proofErr w:type="spellEnd"/>
      <w:r w:rsidR="00725314" w:rsidRPr="00E1247D">
        <w:rPr>
          <w:sz w:val="30"/>
          <w:szCs w:val="30"/>
        </w:rPr>
        <w:t xml:space="preserve"> </w:t>
      </w:r>
      <w:proofErr w:type="spellStart"/>
      <w:r w:rsidR="00725314" w:rsidRPr="00E1247D">
        <w:rPr>
          <w:sz w:val="30"/>
          <w:szCs w:val="30"/>
        </w:rPr>
        <w:t>GuTûR</w:t>
      </w:r>
      <w:proofErr w:type="spellEnd"/>
      <w:r w:rsidR="00725314" w:rsidRPr="00E1247D">
        <w:rPr>
          <w:sz w:val="30"/>
          <w:szCs w:val="30"/>
        </w:rPr>
        <w:t xml:space="preserve"> </w:t>
      </w:r>
      <w:r w:rsidR="00725314" w:rsidRPr="00E1247D">
        <w:rPr>
          <w:sz w:val="30"/>
          <w:szCs w:val="30"/>
        </w:rPr>
        <w:lastRenderedPageBreak/>
        <w:t>A±¡\</w:t>
      </w:r>
      <w:proofErr w:type="spellStart"/>
      <w:r w:rsidR="00725314" w:rsidRPr="00E1247D">
        <w:rPr>
          <w:sz w:val="30"/>
          <w:szCs w:val="30"/>
        </w:rPr>
        <w:t>ô</w:t>
      </w:r>
      <w:r w:rsidR="008B4DA1" w:rsidRPr="00E1247D">
        <w:rPr>
          <w:sz w:val="30"/>
          <w:szCs w:val="30"/>
        </w:rPr>
        <w:t>Wó</w:t>
      </w:r>
      <w:r w:rsidR="00725314" w:rsidRPr="00E1247D">
        <w:rPr>
          <w:sz w:val="30"/>
          <w:szCs w:val="30"/>
        </w:rPr>
        <w:t>Ls</w:t>
      </w:r>
      <w:proofErr w:type="spellEnd"/>
      <w:r w:rsidR="006E4A2D" w:rsidRPr="00E1247D">
        <w:rPr>
          <w:sz w:val="30"/>
          <w:szCs w:val="30"/>
        </w:rPr>
        <w:t xml:space="preserve">. </w:t>
      </w:r>
      <w:proofErr w:type="gramStart"/>
      <w:r w:rsidR="002E3716" w:rsidRPr="00E1247D">
        <w:rPr>
          <w:sz w:val="30"/>
          <w:szCs w:val="30"/>
        </w:rPr>
        <w:t>B]</w:t>
      </w:r>
      <w:proofErr w:type="spellStart"/>
      <w:r w:rsidR="002E3716" w:rsidRPr="00E1247D">
        <w:rPr>
          <w:sz w:val="30"/>
          <w:szCs w:val="30"/>
        </w:rPr>
        <w:t>ôp</w:t>
      </w:r>
      <w:proofErr w:type="spellEnd"/>
      <w:proofErr w:type="gramEnd"/>
      <w:r w:rsidR="002E3716" w:rsidRPr="00E1247D">
        <w:rPr>
          <w:sz w:val="30"/>
          <w:szCs w:val="30"/>
        </w:rPr>
        <w:t xml:space="preserve"> </w:t>
      </w:r>
      <w:proofErr w:type="spellStart"/>
      <w:r w:rsidR="002E3716" w:rsidRPr="00E1247D">
        <w:rPr>
          <w:sz w:val="30"/>
          <w:szCs w:val="30"/>
        </w:rPr>
        <w:t>AY</w:t>
      </w:r>
      <w:r w:rsidR="008B4DA1" w:rsidRPr="00E1247D">
        <w:rPr>
          <w:sz w:val="30"/>
          <w:szCs w:val="30"/>
        </w:rPr>
        <w:t>Wó</w:t>
      </w:r>
      <w:r w:rsidR="002E3716" w:rsidRPr="00E1247D">
        <w:rPr>
          <w:sz w:val="30"/>
          <w:szCs w:val="30"/>
        </w:rPr>
        <w:t>Ls</w:t>
      </w:r>
      <w:proofErr w:type="spellEnd"/>
      <w:r w:rsidR="002E3716" w:rsidRPr="00E1247D">
        <w:rPr>
          <w:sz w:val="30"/>
          <w:szCs w:val="30"/>
        </w:rPr>
        <w:t>,</w:t>
      </w:r>
      <w:r w:rsidR="002E3716" w:rsidRPr="00E1247D">
        <w:rPr>
          <w:rFonts w:ascii="TML_Vaigai_Normal" w:hAnsi="TML_Vaigai_Normal"/>
          <w:sz w:val="30"/>
          <w:szCs w:val="30"/>
        </w:rPr>
        <w:t xml:space="preserve"> </w:t>
      </w:r>
      <w:proofErr w:type="spellStart"/>
      <w:r w:rsidR="008B112C" w:rsidRPr="00E1247D">
        <w:rPr>
          <w:sz w:val="30"/>
          <w:szCs w:val="30"/>
        </w:rPr>
        <w:t>AûR</w:t>
      </w:r>
      <w:proofErr w:type="spellEnd"/>
      <w:r w:rsidR="008B112C" w:rsidRPr="00E1247D">
        <w:rPr>
          <w:rFonts w:ascii="TML_Vaigai_Normal" w:hAnsi="TML_Vaigai_Normal"/>
          <w:sz w:val="30"/>
          <w:szCs w:val="30"/>
        </w:rPr>
        <w:t xml:space="preserve"> </w:t>
      </w:r>
      <w:r w:rsidR="006F0E97" w:rsidRPr="00E1247D">
        <w:rPr>
          <w:sz w:val="30"/>
          <w:szCs w:val="30"/>
        </w:rPr>
        <w:t xml:space="preserve">EQÚ¡\ </w:t>
      </w:r>
      <w:proofErr w:type="spellStart"/>
      <w:r w:rsidR="00410078" w:rsidRPr="00E1247D">
        <w:rPr>
          <w:sz w:val="30"/>
          <w:szCs w:val="30"/>
        </w:rPr>
        <w:t>ReLs</w:t>
      </w:r>
      <w:proofErr w:type="spellEnd"/>
      <w:r w:rsidR="00410078" w:rsidRPr="00E1247D">
        <w:rPr>
          <w:sz w:val="30"/>
          <w:szCs w:val="30"/>
        </w:rPr>
        <w:t xml:space="preserve"> </w:t>
      </w:r>
      <w:r w:rsidR="00684F4E" w:rsidRPr="00E1247D">
        <w:rPr>
          <w:sz w:val="30"/>
          <w:szCs w:val="30"/>
        </w:rPr>
        <w:t xml:space="preserve">U²R </w:t>
      </w:r>
      <w:proofErr w:type="spellStart"/>
      <w:r w:rsidR="00684F4E" w:rsidRPr="00E1247D">
        <w:rPr>
          <w:sz w:val="30"/>
          <w:szCs w:val="30"/>
        </w:rPr>
        <w:t>BjÕUôûYd</w:t>
      </w:r>
      <w:proofErr w:type="spellEnd"/>
      <w:r w:rsidR="00684F4E" w:rsidRPr="00E1247D">
        <w:rPr>
          <w:sz w:val="30"/>
          <w:szCs w:val="30"/>
        </w:rPr>
        <w:t xml:space="preserve"> </w:t>
      </w:r>
      <w:proofErr w:type="spellStart"/>
      <w:r w:rsidR="00684F4E" w:rsidRPr="00E1247D">
        <w:rPr>
          <w:sz w:val="30"/>
          <w:szCs w:val="30"/>
        </w:rPr>
        <w:t>Ï±jÕ</w:t>
      </w:r>
      <w:proofErr w:type="spellEnd"/>
      <w:r w:rsidR="00684F4E" w:rsidRPr="00E1247D">
        <w:rPr>
          <w:sz w:val="30"/>
          <w:szCs w:val="30"/>
        </w:rPr>
        <w:t xml:space="preserve"> </w:t>
      </w:r>
      <w:proofErr w:type="spellStart"/>
      <w:r w:rsidR="00684F4E" w:rsidRPr="00E1247D">
        <w:rPr>
          <w:sz w:val="30"/>
          <w:szCs w:val="30"/>
        </w:rPr>
        <w:t>HúRôùYôuß</w:t>
      </w:r>
      <w:proofErr w:type="spellEnd"/>
      <w:r w:rsidR="00684F4E" w:rsidRPr="00E1247D">
        <w:rPr>
          <w:sz w:val="30"/>
          <w:szCs w:val="30"/>
        </w:rPr>
        <w:t xml:space="preserve"> </w:t>
      </w:r>
      <w:proofErr w:type="spellStart"/>
      <w:r w:rsidR="00684F4E" w:rsidRPr="00E1247D">
        <w:rPr>
          <w:sz w:val="30"/>
          <w:szCs w:val="30"/>
        </w:rPr>
        <w:t>AeúL«Úd</w:t>
      </w:r>
      <w:proofErr w:type="spellEnd"/>
      <w:r w:rsidR="00684F4E" w:rsidRPr="00E1247D">
        <w:rPr>
          <w:sz w:val="30"/>
          <w:szCs w:val="30"/>
        </w:rPr>
        <w:t xml:space="preserve">¡\Õ. </w:t>
      </w:r>
      <w:proofErr w:type="spellStart"/>
      <w:r w:rsidR="003B2ABD" w:rsidRPr="00E1247D">
        <w:rPr>
          <w:sz w:val="30"/>
          <w:szCs w:val="30"/>
        </w:rPr>
        <w:t>GeúLô</w:t>
      </w:r>
      <w:proofErr w:type="spellEnd"/>
      <w:r w:rsidR="003B2ABD" w:rsidRPr="00E1247D">
        <w:rPr>
          <w:rFonts w:ascii="TML_Vaigai_Normal" w:hAnsi="TML_Vaigai_Normal"/>
          <w:sz w:val="30"/>
          <w:szCs w:val="30"/>
        </w:rPr>
        <w:t xml:space="preserve"> </w:t>
      </w:r>
      <w:proofErr w:type="spellStart"/>
      <w:r w:rsidR="003B2ABD" w:rsidRPr="00E1247D">
        <w:rPr>
          <w:sz w:val="30"/>
          <w:szCs w:val="30"/>
        </w:rPr>
        <w:t>HúRôùYôuß</w:t>
      </w:r>
      <w:proofErr w:type="spellEnd"/>
      <w:r w:rsidR="003B2ABD" w:rsidRPr="00E1247D">
        <w:rPr>
          <w:rFonts w:ascii="TML_Vaigai_Normal" w:hAnsi="TML_Vaigai_Normal"/>
          <w:sz w:val="30"/>
          <w:szCs w:val="30"/>
        </w:rPr>
        <w:t xml:space="preserve"> </w:t>
      </w:r>
      <w:proofErr w:type="spellStart"/>
      <w:r w:rsidR="003B2ABD" w:rsidRPr="00E1247D">
        <w:rPr>
          <w:sz w:val="30"/>
          <w:szCs w:val="30"/>
        </w:rPr>
        <w:t>CÚd</w:t>
      </w:r>
      <w:proofErr w:type="spellEnd"/>
      <w:r w:rsidR="003B2ABD" w:rsidRPr="00E1247D">
        <w:rPr>
          <w:sz w:val="30"/>
          <w:szCs w:val="30"/>
        </w:rPr>
        <w:t xml:space="preserve">¡\Õ </w:t>
      </w:r>
      <w:proofErr w:type="spellStart"/>
      <w:r w:rsidR="003B2ABD" w:rsidRPr="00E1247D">
        <w:rPr>
          <w:sz w:val="30"/>
          <w:szCs w:val="30"/>
        </w:rPr>
        <w:t>GuTûR</w:t>
      </w:r>
      <w:proofErr w:type="spellEnd"/>
      <w:r w:rsidR="003B2ABD" w:rsidRPr="00E1247D">
        <w:rPr>
          <w:sz w:val="30"/>
          <w:szCs w:val="30"/>
        </w:rPr>
        <w:t xml:space="preserve"> </w:t>
      </w:r>
      <w:proofErr w:type="spellStart"/>
      <w:r w:rsidR="003B2ABD" w:rsidRPr="00E1247D">
        <w:rPr>
          <w:sz w:val="30"/>
          <w:szCs w:val="30"/>
        </w:rPr>
        <w:t>AY</w:t>
      </w:r>
      <w:r w:rsidR="008B4DA1" w:rsidRPr="00E1247D">
        <w:rPr>
          <w:sz w:val="30"/>
          <w:szCs w:val="30"/>
        </w:rPr>
        <w:t>Wó</w:t>
      </w:r>
      <w:r w:rsidR="003B2ABD" w:rsidRPr="00E1247D">
        <w:rPr>
          <w:sz w:val="30"/>
          <w:szCs w:val="30"/>
        </w:rPr>
        <w:t>Ls</w:t>
      </w:r>
      <w:proofErr w:type="spellEnd"/>
      <w:r w:rsidR="003B2ABD" w:rsidRPr="00E1247D">
        <w:rPr>
          <w:sz w:val="30"/>
          <w:szCs w:val="30"/>
        </w:rPr>
        <w:t xml:space="preserve"> </w:t>
      </w:r>
      <w:proofErr w:type="spellStart"/>
      <w:r w:rsidR="003B2ABD" w:rsidRPr="00E1247D">
        <w:rPr>
          <w:sz w:val="30"/>
          <w:szCs w:val="30"/>
        </w:rPr>
        <w:t>A±k§Úd</w:t>
      </w:r>
      <w:proofErr w:type="spellEnd"/>
      <w:r w:rsidR="003B2ABD" w:rsidRPr="00E1247D">
        <w:rPr>
          <w:sz w:val="30"/>
          <w:szCs w:val="30"/>
        </w:rPr>
        <w:t>¡\</w:t>
      </w:r>
      <w:proofErr w:type="spellStart"/>
      <w:r w:rsidR="003B2ABD" w:rsidRPr="00E1247D">
        <w:rPr>
          <w:sz w:val="30"/>
          <w:szCs w:val="30"/>
        </w:rPr>
        <w:t>ôoLs</w:t>
      </w:r>
      <w:proofErr w:type="spellEnd"/>
      <w:r w:rsidR="003B2ABD" w:rsidRPr="00E1247D">
        <w:rPr>
          <w:sz w:val="30"/>
          <w:szCs w:val="30"/>
        </w:rPr>
        <w:t>.</w:t>
      </w:r>
      <w:r w:rsidR="003B2ABD" w:rsidRPr="00E1247D">
        <w:rPr>
          <w:rFonts w:ascii="TML_Vaigai_Normal" w:hAnsi="TML_Vaigai_Normal"/>
          <w:sz w:val="30"/>
          <w:szCs w:val="30"/>
        </w:rPr>
        <w:t xml:space="preserve"> </w:t>
      </w:r>
      <w:r w:rsidR="000C4065" w:rsidRPr="00E1247D">
        <w:rPr>
          <w:sz w:val="30"/>
          <w:szCs w:val="30"/>
        </w:rPr>
        <w:t>AÕ</w:t>
      </w:r>
      <w:r w:rsidR="000C4065" w:rsidRPr="00E1247D">
        <w:rPr>
          <w:rFonts w:ascii="TML_Vaigai_Normal" w:hAnsi="TML_Vaigai_Normal"/>
          <w:sz w:val="30"/>
          <w:szCs w:val="30"/>
        </w:rPr>
        <w:t xml:space="preserve"> </w:t>
      </w:r>
      <w:proofErr w:type="spellStart"/>
      <w:r w:rsidR="000C4065" w:rsidRPr="00E1247D">
        <w:rPr>
          <w:sz w:val="30"/>
          <w:szCs w:val="30"/>
        </w:rPr>
        <w:t>GeúL</w:t>
      </w:r>
      <w:proofErr w:type="spellEnd"/>
      <w:r w:rsidR="000C4065" w:rsidRPr="00E1247D">
        <w:rPr>
          <w:sz w:val="30"/>
          <w:szCs w:val="30"/>
        </w:rPr>
        <w:t xml:space="preserve"> </w:t>
      </w:r>
      <w:proofErr w:type="spellStart"/>
      <w:r w:rsidR="000C4065" w:rsidRPr="00E1247D">
        <w:rPr>
          <w:sz w:val="30"/>
          <w:szCs w:val="30"/>
        </w:rPr>
        <w:t>Guß</w:t>
      </w:r>
      <w:proofErr w:type="spellEnd"/>
      <w:r w:rsidR="000C4065" w:rsidRPr="00E1247D">
        <w:rPr>
          <w:sz w:val="30"/>
          <w:szCs w:val="30"/>
        </w:rPr>
        <w:t xml:space="preserve"> </w:t>
      </w:r>
      <w:proofErr w:type="spellStart"/>
      <w:r w:rsidR="000C4065" w:rsidRPr="00E1247D">
        <w:rPr>
          <w:sz w:val="30"/>
          <w:szCs w:val="30"/>
        </w:rPr>
        <w:t>AY</w:t>
      </w:r>
      <w:r w:rsidR="008B4DA1" w:rsidRPr="00E1247D">
        <w:rPr>
          <w:sz w:val="30"/>
          <w:szCs w:val="30"/>
        </w:rPr>
        <w:t>Wó</w:t>
      </w:r>
      <w:r w:rsidR="000C4065" w:rsidRPr="00E1247D">
        <w:rPr>
          <w:sz w:val="30"/>
          <w:szCs w:val="30"/>
        </w:rPr>
        <w:t>LÞdÏj</w:t>
      </w:r>
      <w:proofErr w:type="spellEnd"/>
      <w:r w:rsidR="000C4065" w:rsidRPr="00E1247D">
        <w:rPr>
          <w:sz w:val="30"/>
          <w:szCs w:val="30"/>
        </w:rPr>
        <w:t xml:space="preserve"> </w:t>
      </w:r>
      <w:proofErr w:type="spellStart"/>
      <w:r w:rsidR="000C4065" w:rsidRPr="00E1247D">
        <w:rPr>
          <w:sz w:val="30"/>
          <w:szCs w:val="30"/>
        </w:rPr>
        <w:t>ùR¬VôÕ</w:t>
      </w:r>
      <w:proofErr w:type="spellEnd"/>
      <w:r w:rsidR="000C4065" w:rsidRPr="00E1247D">
        <w:rPr>
          <w:sz w:val="30"/>
          <w:szCs w:val="30"/>
        </w:rPr>
        <w:t xml:space="preserve">, </w:t>
      </w:r>
      <w:proofErr w:type="gramStart"/>
      <w:r w:rsidR="000C4065" w:rsidRPr="00E1247D">
        <w:rPr>
          <w:sz w:val="30"/>
          <w:szCs w:val="30"/>
        </w:rPr>
        <w:t>B]</w:t>
      </w:r>
      <w:proofErr w:type="spellStart"/>
      <w:r w:rsidR="000C4065" w:rsidRPr="00E1247D">
        <w:rPr>
          <w:sz w:val="30"/>
          <w:szCs w:val="30"/>
        </w:rPr>
        <w:t>ôp</w:t>
      </w:r>
      <w:proofErr w:type="spellEnd"/>
      <w:proofErr w:type="gramEnd"/>
      <w:r w:rsidR="000C4065" w:rsidRPr="00E1247D">
        <w:rPr>
          <w:rFonts w:ascii="TML_Vaigai_Normal" w:hAnsi="TML_Vaigai_Normal"/>
          <w:sz w:val="30"/>
          <w:szCs w:val="30"/>
        </w:rPr>
        <w:t xml:space="preserve"> </w:t>
      </w:r>
      <w:proofErr w:type="spellStart"/>
      <w:r w:rsidR="00F00F6A" w:rsidRPr="00E1247D">
        <w:rPr>
          <w:sz w:val="30"/>
          <w:szCs w:val="30"/>
        </w:rPr>
        <w:t>HúRôùYôuß</w:t>
      </w:r>
      <w:proofErr w:type="spellEnd"/>
      <w:r w:rsidR="00F00F6A" w:rsidRPr="00E1247D">
        <w:rPr>
          <w:rFonts w:ascii="TML_Vaigai_Normal" w:hAnsi="TML_Vaigai_Normal"/>
          <w:sz w:val="30"/>
          <w:szCs w:val="30"/>
        </w:rPr>
        <w:t xml:space="preserve"> </w:t>
      </w:r>
      <w:proofErr w:type="spellStart"/>
      <w:r w:rsidR="00F00F6A" w:rsidRPr="00E1247D">
        <w:rPr>
          <w:sz w:val="30"/>
          <w:szCs w:val="30"/>
        </w:rPr>
        <w:t>AY</w:t>
      </w:r>
      <w:r w:rsidR="008B4DA1" w:rsidRPr="00E1247D">
        <w:rPr>
          <w:sz w:val="30"/>
          <w:szCs w:val="30"/>
        </w:rPr>
        <w:t>Wó</w:t>
      </w:r>
      <w:r w:rsidR="00F00F6A" w:rsidRPr="00E1247D">
        <w:rPr>
          <w:sz w:val="30"/>
          <w:szCs w:val="30"/>
        </w:rPr>
        <w:t>Lû</w:t>
      </w:r>
      <w:proofErr w:type="spellEnd"/>
      <w:r w:rsidR="00F00F6A" w:rsidRPr="00E1247D">
        <w:rPr>
          <w:sz w:val="30"/>
          <w:szCs w:val="30"/>
        </w:rPr>
        <w:t>[ ®ú]</w:t>
      </w:r>
      <w:proofErr w:type="spellStart"/>
      <w:r w:rsidR="00F00F6A" w:rsidRPr="00E1247D">
        <w:rPr>
          <w:sz w:val="30"/>
          <w:szCs w:val="30"/>
        </w:rPr>
        <w:t>ôRUôL</w:t>
      </w:r>
      <w:proofErr w:type="spellEnd"/>
      <w:r w:rsidR="00F00F6A" w:rsidRPr="00E1247D">
        <w:rPr>
          <w:sz w:val="30"/>
          <w:szCs w:val="30"/>
        </w:rPr>
        <w:t xml:space="preserve"> </w:t>
      </w:r>
      <w:proofErr w:type="spellStart"/>
      <w:r w:rsidR="00B460D1" w:rsidRPr="00E1247D">
        <w:rPr>
          <w:sz w:val="30"/>
          <w:szCs w:val="30"/>
        </w:rPr>
        <w:t>EQoj§VÕ</w:t>
      </w:r>
      <w:proofErr w:type="spellEnd"/>
      <w:r w:rsidR="00B460D1" w:rsidRPr="00E1247D">
        <w:rPr>
          <w:sz w:val="30"/>
          <w:szCs w:val="30"/>
        </w:rPr>
        <w:t xml:space="preserve"> </w:t>
      </w:r>
      <w:proofErr w:type="spellStart"/>
      <w:r w:rsidR="00B460D1" w:rsidRPr="00E1247D">
        <w:rPr>
          <w:sz w:val="30"/>
          <w:szCs w:val="30"/>
        </w:rPr>
        <w:t>GuTûR</w:t>
      </w:r>
      <w:proofErr w:type="spellEnd"/>
      <w:r w:rsidR="00132F26" w:rsidRPr="00E1247D">
        <w:rPr>
          <w:sz w:val="30"/>
          <w:szCs w:val="30"/>
        </w:rPr>
        <w:t xml:space="preserve"> </w:t>
      </w:r>
      <w:proofErr w:type="spellStart"/>
      <w:r w:rsidR="00132F26" w:rsidRPr="00E1247D">
        <w:rPr>
          <w:sz w:val="30"/>
          <w:szCs w:val="30"/>
        </w:rPr>
        <w:t>AYoLs</w:t>
      </w:r>
      <w:proofErr w:type="spellEnd"/>
      <w:r w:rsidR="00132F26" w:rsidRPr="00E1247D">
        <w:rPr>
          <w:sz w:val="30"/>
          <w:szCs w:val="30"/>
        </w:rPr>
        <w:t xml:space="preserve"> </w:t>
      </w:r>
      <w:proofErr w:type="spellStart"/>
      <w:r w:rsidR="00132F26" w:rsidRPr="00E1247D">
        <w:rPr>
          <w:sz w:val="30"/>
          <w:szCs w:val="30"/>
        </w:rPr>
        <w:t>A±kÕ</w:t>
      </w:r>
      <w:proofErr w:type="spellEnd"/>
      <w:r w:rsidR="00132F26" w:rsidRPr="00E1247D">
        <w:rPr>
          <w:sz w:val="30"/>
          <w:szCs w:val="30"/>
        </w:rPr>
        <w:t xml:space="preserve"> </w:t>
      </w:r>
      <w:proofErr w:type="spellStart"/>
      <w:r w:rsidR="00132F26" w:rsidRPr="00E1247D">
        <w:rPr>
          <w:sz w:val="30"/>
          <w:szCs w:val="30"/>
        </w:rPr>
        <w:t>ùLôiPô</w:t>
      </w:r>
      <w:r w:rsidR="008B4DA1" w:rsidRPr="00E1247D">
        <w:rPr>
          <w:sz w:val="30"/>
          <w:szCs w:val="30"/>
        </w:rPr>
        <w:t>Wó</w:t>
      </w:r>
      <w:r w:rsidR="00132F26" w:rsidRPr="00E1247D">
        <w:rPr>
          <w:sz w:val="30"/>
          <w:szCs w:val="30"/>
        </w:rPr>
        <w:t>Ls</w:t>
      </w:r>
      <w:proofErr w:type="spellEnd"/>
      <w:r w:rsidR="00132F26" w:rsidRPr="00E1247D">
        <w:rPr>
          <w:sz w:val="30"/>
          <w:szCs w:val="30"/>
        </w:rPr>
        <w:t>.</w:t>
      </w:r>
    </w:p>
    <w:p w14:paraId="2EB4E35F" w14:textId="77777777" w:rsidR="00132F26" w:rsidRPr="00E1247D" w:rsidRDefault="00014920" w:rsidP="00433639">
      <w:pPr>
        <w:ind w:firstLine="567"/>
        <w:rPr>
          <w:rFonts w:ascii="TML_Vaigai_Normal" w:hAnsi="TML_Vaigai_Normal"/>
          <w:sz w:val="30"/>
          <w:szCs w:val="30"/>
        </w:rPr>
      </w:pPr>
      <w:r w:rsidRPr="00E1247D">
        <w:rPr>
          <w:sz w:val="30"/>
          <w:szCs w:val="30"/>
        </w:rPr>
        <w:t>66.</w:t>
      </w:r>
      <w:r w:rsidR="00B8309C" w:rsidRPr="00E1247D">
        <w:rPr>
          <w:sz w:val="30"/>
          <w:szCs w:val="30"/>
        </w:rPr>
        <w:t xml:space="preserve"> </w:t>
      </w:r>
      <w:proofErr w:type="spellStart"/>
      <w:r w:rsidR="005A5C94" w:rsidRPr="00E1247D">
        <w:rPr>
          <w:sz w:val="30"/>
          <w:szCs w:val="30"/>
        </w:rPr>
        <w:t>Sôm</w:t>
      </w:r>
      <w:proofErr w:type="spellEnd"/>
      <w:r w:rsidR="005A5C94" w:rsidRPr="00E1247D">
        <w:rPr>
          <w:sz w:val="30"/>
          <w:szCs w:val="30"/>
        </w:rPr>
        <w:t xml:space="preserve"> </w:t>
      </w:r>
      <w:proofErr w:type="spellStart"/>
      <w:r w:rsidR="005A5C94" w:rsidRPr="00E1247D">
        <w:rPr>
          <w:sz w:val="30"/>
          <w:szCs w:val="30"/>
        </w:rPr>
        <w:t>úRYàûPV</w:t>
      </w:r>
      <w:proofErr w:type="spellEnd"/>
      <w:r w:rsidR="005A5C94" w:rsidRPr="00E1247D">
        <w:rPr>
          <w:sz w:val="30"/>
          <w:szCs w:val="30"/>
        </w:rPr>
        <w:t xml:space="preserve"> </w:t>
      </w:r>
      <w:proofErr w:type="spellStart"/>
      <w:r w:rsidR="005A5C94" w:rsidRPr="00E1247D">
        <w:rPr>
          <w:sz w:val="30"/>
          <w:szCs w:val="30"/>
        </w:rPr>
        <w:t>YôojûRdÏf</w:t>
      </w:r>
      <w:proofErr w:type="spellEnd"/>
      <w:r w:rsidR="005A5C94" w:rsidRPr="00E1247D">
        <w:rPr>
          <w:sz w:val="30"/>
          <w:szCs w:val="30"/>
        </w:rPr>
        <w:t xml:space="preserve"> </w:t>
      </w:r>
      <w:proofErr w:type="spellStart"/>
      <w:r w:rsidR="00810F5A" w:rsidRPr="00E1247D">
        <w:rPr>
          <w:sz w:val="30"/>
          <w:szCs w:val="30"/>
        </w:rPr>
        <w:t>ùN</w:t>
      </w:r>
      <w:proofErr w:type="spellEnd"/>
      <w:r w:rsidR="00810F5A" w:rsidRPr="00E1247D">
        <w:rPr>
          <w:sz w:val="30"/>
          <w:szCs w:val="30"/>
        </w:rPr>
        <w:t>®</w:t>
      </w:r>
      <w:r w:rsidR="008B4DA1" w:rsidRPr="00E1247D">
        <w:rPr>
          <w:sz w:val="30"/>
          <w:szCs w:val="30"/>
        </w:rPr>
        <w:t xml:space="preserve"> </w:t>
      </w:r>
      <w:proofErr w:type="spellStart"/>
      <w:r w:rsidR="00810F5A" w:rsidRPr="00E1247D">
        <w:rPr>
          <w:sz w:val="30"/>
          <w:szCs w:val="30"/>
        </w:rPr>
        <w:t>ùLôÓlúTôm</w:t>
      </w:r>
      <w:proofErr w:type="spellEnd"/>
      <w:r w:rsidR="00810F5A" w:rsidRPr="00E1247D">
        <w:rPr>
          <w:sz w:val="30"/>
          <w:szCs w:val="30"/>
        </w:rPr>
        <w:t>: "</w:t>
      </w:r>
      <w:r w:rsidR="0018601A" w:rsidRPr="00E1247D">
        <w:rPr>
          <w:sz w:val="30"/>
          <w:szCs w:val="30"/>
        </w:rPr>
        <w:t>Gu ©</w:t>
      </w:r>
      <w:proofErr w:type="spellStart"/>
      <w:r w:rsidR="0018601A" w:rsidRPr="00E1247D">
        <w:rPr>
          <w:sz w:val="30"/>
          <w:szCs w:val="30"/>
        </w:rPr>
        <w:t>Rô</w:t>
      </w:r>
      <w:proofErr w:type="spellEnd"/>
      <w:r w:rsidR="0018601A" w:rsidRPr="00E1247D">
        <w:rPr>
          <w:sz w:val="30"/>
          <w:szCs w:val="30"/>
        </w:rPr>
        <w:t xml:space="preserve"> </w:t>
      </w:r>
      <w:proofErr w:type="spellStart"/>
      <w:r w:rsidR="0018601A" w:rsidRPr="00E1247D">
        <w:rPr>
          <w:sz w:val="30"/>
          <w:szCs w:val="30"/>
        </w:rPr>
        <w:t>JÚYû</w:t>
      </w:r>
      <w:proofErr w:type="spellEnd"/>
      <w:r w:rsidR="0018601A" w:rsidRPr="00E1247D">
        <w:rPr>
          <w:sz w:val="30"/>
          <w:szCs w:val="30"/>
        </w:rPr>
        <w:t xml:space="preserve">] </w:t>
      </w:r>
      <w:proofErr w:type="spellStart"/>
      <w:r w:rsidR="0018601A" w:rsidRPr="00E1247D">
        <w:rPr>
          <w:sz w:val="30"/>
          <w:szCs w:val="30"/>
        </w:rPr>
        <w:t>CÝjÕd</w:t>
      </w:r>
      <w:proofErr w:type="spellEnd"/>
      <w:r w:rsidR="008B4DA1" w:rsidRPr="00E1247D">
        <w:rPr>
          <w:sz w:val="30"/>
          <w:szCs w:val="30"/>
        </w:rPr>
        <w:t xml:space="preserve"> </w:t>
      </w:r>
      <w:proofErr w:type="spellStart"/>
      <w:proofErr w:type="gramStart"/>
      <w:r w:rsidR="0018601A" w:rsidRPr="00E1247D">
        <w:rPr>
          <w:sz w:val="30"/>
          <w:szCs w:val="30"/>
        </w:rPr>
        <w:t>ùLôs</w:t>
      </w:r>
      <w:proofErr w:type="spellEnd"/>
      <w:r w:rsidR="0018601A" w:rsidRPr="00E1247D">
        <w:rPr>
          <w:sz w:val="30"/>
          <w:szCs w:val="30"/>
        </w:rPr>
        <w:t>[</w:t>
      </w:r>
      <w:proofErr w:type="spellStart"/>
      <w:proofErr w:type="gramEnd"/>
      <w:r w:rsidR="0018601A" w:rsidRPr="00E1247D">
        <w:rPr>
          <w:sz w:val="30"/>
          <w:szCs w:val="30"/>
        </w:rPr>
        <w:t>ô®hPôp</w:t>
      </w:r>
      <w:proofErr w:type="spellEnd"/>
      <w:r w:rsidR="0018601A" w:rsidRPr="00E1247D">
        <w:rPr>
          <w:sz w:val="30"/>
          <w:szCs w:val="30"/>
        </w:rPr>
        <w:t>, AY]</w:t>
      </w:r>
      <w:proofErr w:type="spellStart"/>
      <w:r w:rsidR="0018601A" w:rsidRPr="00E1247D">
        <w:rPr>
          <w:sz w:val="30"/>
          <w:szCs w:val="30"/>
        </w:rPr>
        <w:t>ôp</w:t>
      </w:r>
      <w:proofErr w:type="spellEnd"/>
      <w:r w:rsidR="0018601A" w:rsidRPr="00E1247D">
        <w:rPr>
          <w:sz w:val="30"/>
          <w:szCs w:val="30"/>
        </w:rPr>
        <w:t xml:space="preserve"> Gu²Pm YW </w:t>
      </w:r>
      <w:proofErr w:type="spellStart"/>
      <w:r w:rsidR="0018601A" w:rsidRPr="00E1247D">
        <w:rPr>
          <w:sz w:val="30"/>
          <w:szCs w:val="30"/>
        </w:rPr>
        <w:t>Ø¥VôÕ</w:t>
      </w:r>
      <w:proofErr w:type="spellEnd"/>
      <w:r w:rsidR="0018601A" w:rsidRPr="00E1247D">
        <w:rPr>
          <w:sz w:val="30"/>
          <w:szCs w:val="30"/>
        </w:rPr>
        <w:t>.</w:t>
      </w:r>
      <w:r w:rsidR="008B217E" w:rsidRPr="00E1247D">
        <w:rPr>
          <w:sz w:val="30"/>
          <w:szCs w:val="30"/>
        </w:rPr>
        <w:t xml:space="preserve"> </w:t>
      </w:r>
      <w:proofErr w:type="gramStart"/>
      <w:r w:rsidR="00F12AA3" w:rsidRPr="00E1247D">
        <w:rPr>
          <w:sz w:val="30"/>
          <w:szCs w:val="30"/>
        </w:rPr>
        <w:t>G]</w:t>
      </w:r>
      <w:proofErr w:type="spellStart"/>
      <w:r w:rsidR="00F12AA3" w:rsidRPr="00E1247D">
        <w:rPr>
          <w:sz w:val="30"/>
          <w:szCs w:val="30"/>
        </w:rPr>
        <w:t>úY</w:t>
      </w:r>
      <w:proofErr w:type="spellEnd"/>
      <w:proofErr w:type="gramEnd"/>
      <w:r w:rsidR="00F12AA3" w:rsidRPr="00E1247D">
        <w:rPr>
          <w:sz w:val="30"/>
          <w:szCs w:val="30"/>
        </w:rPr>
        <w:t>,</w:t>
      </w:r>
      <w:r w:rsidR="005517DB" w:rsidRPr="00E1247D">
        <w:rPr>
          <w:sz w:val="30"/>
          <w:szCs w:val="30"/>
        </w:rPr>
        <w:t xml:space="preserve"> </w:t>
      </w:r>
      <w:proofErr w:type="spellStart"/>
      <w:r w:rsidR="00FA59E2" w:rsidRPr="00E1247D">
        <w:rPr>
          <w:sz w:val="30"/>
          <w:szCs w:val="30"/>
        </w:rPr>
        <w:t>LojRôúY</w:t>
      </w:r>
      <w:proofErr w:type="spellEnd"/>
      <w:r w:rsidR="00FA59E2" w:rsidRPr="00E1247D">
        <w:rPr>
          <w:sz w:val="30"/>
          <w:szCs w:val="30"/>
        </w:rPr>
        <w:t xml:space="preserve">, </w:t>
      </w:r>
      <w:proofErr w:type="spellStart"/>
      <w:r w:rsidR="005517DB" w:rsidRPr="00E1247D">
        <w:rPr>
          <w:sz w:val="30"/>
          <w:szCs w:val="30"/>
        </w:rPr>
        <w:t>úYß</w:t>
      </w:r>
      <w:proofErr w:type="spellEnd"/>
      <w:r w:rsidR="005517DB" w:rsidRPr="00E1247D">
        <w:rPr>
          <w:sz w:val="30"/>
          <w:szCs w:val="30"/>
        </w:rPr>
        <w:t xml:space="preserve"> </w:t>
      </w:r>
      <w:proofErr w:type="spellStart"/>
      <w:r w:rsidR="00B460D1" w:rsidRPr="00E1247D">
        <w:rPr>
          <w:sz w:val="30"/>
          <w:szCs w:val="30"/>
        </w:rPr>
        <w:t>GeúLô</w:t>
      </w:r>
      <w:proofErr w:type="spellEnd"/>
      <w:r w:rsidR="00B460D1" w:rsidRPr="00E1247D">
        <w:rPr>
          <w:sz w:val="30"/>
          <w:szCs w:val="30"/>
        </w:rPr>
        <w:t xml:space="preserve"> </w:t>
      </w:r>
      <w:proofErr w:type="spellStart"/>
      <w:r w:rsidR="00B460D1" w:rsidRPr="00E1247D">
        <w:rPr>
          <w:sz w:val="30"/>
          <w:szCs w:val="30"/>
        </w:rPr>
        <w:t>EhLôokÕ</w:t>
      </w:r>
      <w:proofErr w:type="spellEnd"/>
      <w:r w:rsidR="00B460D1" w:rsidRPr="00E1247D">
        <w:rPr>
          <w:sz w:val="30"/>
          <w:szCs w:val="30"/>
        </w:rPr>
        <w:t xml:space="preserve"> </w:t>
      </w:r>
      <w:proofErr w:type="spellStart"/>
      <w:r w:rsidR="00B460D1" w:rsidRPr="00E1247D">
        <w:rPr>
          <w:sz w:val="30"/>
          <w:szCs w:val="30"/>
        </w:rPr>
        <w:t>ùLôi¥ÚlTûR</w:t>
      </w:r>
      <w:proofErr w:type="spellEnd"/>
      <w:r w:rsidR="00B460D1" w:rsidRPr="00E1247D">
        <w:rPr>
          <w:sz w:val="30"/>
          <w:szCs w:val="30"/>
        </w:rPr>
        <w:t xml:space="preserve"> </w:t>
      </w:r>
      <w:proofErr w:type="spellStart"/>
      <w:r w:rsidR="00B460D1" w:rsidRPr="00E1247D">
        <w:rPr>
          <w:sz w:val="30"/>
          <w:szCs w:val="30"/>
        </w:rPr>
        <w:t>úTôp</w:t>
      </w:r>
      <w:proofErr w:type="spellEnd"/>
      <w:r w:rsidR="005517DB" w:rsidRPr="00E1247D">
        <w:rPr>
          <w:sz w:val="30"/>
          <w:szCs w:val="30"/>
        </w:rPr>
        <w:t xml:space="preserve"> </w:t>
      </w:r>
      <w:proofErr w:type="spellStart"/>
      <w:r w:rsidR="00B460D1" w:rsidRPr="00E1247D">
        <w:rPr>
          <w:sz w:val="30"/>
          <w:szCs w:val="30"/>
        </w:rPr>
        <w:t>EQWôUp</w:t>
      </w:r>
      <w:proofErr w:type="spellEnd"/>
      <w:r w:rsidR="00B460D1" w:rsidRPr="00E1247D">
        <w:rPr>
          <w:sz w:val="30"/>
          <w:szCs w:val="30"/>
        </w:rPr>
        <w:t xml:space="preserve"> </w:t>
      </w:r>
      <w:proofErr w:type="spellStart"/>
      <w:r w:rsidR="0061703A" w:rsidRPr="00E1247D">
        <w:rPr>
          <w:sz w:val="30"/>
          <w:szCs w:val="30"/>
        </w:rPr>
        <w:t>LojRWô¡V</w:t>
      </w:r>
      <w:proofErr w:type="spellEnd"/>
      <w:r w:rsidR="0061703A" w:rsidRPr="00E1247D">
        <w:rPr>
          <w:sz w:val="30"/>
          <w:szCs w:val="30"/>
        </w:rPr>
        <w:t xml:space="preserve"> </w:t>
      </w:r>
      <w:proofErr w:type="spellStart"/>
      <w:r w:rsidR="0061703A" w:rsidRPr="00E1247D">
        <w:rPr>
          <w:sz w:val="30"/>
          <w:szCs w:val="30"/>
        </w:rPr>
        <w:t>CúVÑ®u</w:t>
      </w:r>
      <w:proofErr w:type="spellEnd"/>
      <w:r w:rsidR="0061703A" w:rsidRPr="00E1247D">
        <w:rPr>
          <w:sz w:val="30"/>
          <w:szCs w:val="30"/>
        </w:rPr>
        <w:t xml:space="preserve"> </w:t>
      </w:r>
      <w:r w:rsidR="003308FB" w:rsidRPr="00E1247D">
        <w:rPr>
          <w:sz w:val="30"/>
          <w:szCs w:val="30"/>
        </w:rPr>
        <w:t>©</w:t>
      </w:r>
      <w:proofErr w:type="spellStart"/>
      <w:r w:rsidR="003308FB" w:rsidRPr="00E1247D">
        <w:rPr>
          <w:sz w:val="30"/>
          <w:szCs w:val="30"/>
        </w:rPr>
        <w:t>WNu</w:t>
      </w:r>
      <w:proofErr w:type="spellEnd"/>
      <w:r w:rsidR="003308FB" w:rsidRPr="00E1247D">
        <w:rPr>
          <w:sz w:val="30"/>
          <w:szCs w:val="30"/>
        </w:rPr>
        <w:t>]</w:t>
      </w:r>
      <w:proofErr w:type="spellStart"/>
      <w:r w:rsidR="003308FB" w:rsidRPr="00E1247D">
        <w:rPr>
          <w:sz w:val="30"/>
          <w:szCs w:val="30"/>
        </w:rPr>
        <w:t>j§p</w:t>
      </w:r>
      <w:proofErr w:type="spellEnd"/>
      <w:r w:rsidR="003308FB" w:rsidRPr="00E1247D">
        <w:rPr>
          <w:sz w:val="30"/>
          <w:szCs w:val="30"/>
        </w:rPr>
        <w:t xml:space="preserve"> </w:t>
      </w:r>
      <w:proofErr w:type="spellStart"/>
      <w:r w:rsidR="00A242C6" w:rsidRPr="00E1247D">
        <w:rPr>
          <w:sz w:val="30"/>
          <w:szCs w:val="30"/>
        </w:rPr>
        <w:t>EhLô</w:t>
      </w:r>
      <w:r w:rsidR="008B4DA1" w:rsidRPr="00E1247D">
        <w:rPr>
          <w:sz w:val="30"/>
          <w:szCs w:val="30"/>
        </w:rPr>
        <w:t>Wó</w:t>
      </w:r>
      <w:r w:rsidR="00A242C6" w:rsidRPr="00E1247D">
        <w:rPr>
          <w:sz w:val="30"/>
          <w:szCs w:val="30"/>
        </w:rPr>
        <w:t>kÕ</w:t>
      </w:r>
      <w:proofErr w:type="spellEnd"/>
      <w:r w:rsidR="00A242C6" w:rsidRPr="00E1247D">
        <w:rPr>
          <w:sz w:val="30"/>
          <w:szCs w:val="30"/>
        </w:rPr>
        <w:t xml:space="preserve"> </w:t>
      </w:r>
      <w:proofErr w:type="spellStart"/>
      <w:r w:rsidR="00B460D1" w:rsidRPr="00E1247D">
        <w:rPr>
          <w:sz w:val="30"/>
          <w:szCs w:val="30"/>
        </w:rPr>
        <w:t>ùLôi¥ÚlTûR</w:t>
      </w:r>
      <w:proofErr w:type="spellEnd"/>
      <w:r w:rsidR="00B460D1" w:rsidRPr="00E1247D">
        <w:rPr>
          <w:sz w:val="30"/>
          <w:szCs w:val="30"/>
        </w:rPr>
        <w:t xml:space="preserve"> </w:t>
      </w:r>
      <w:proofErr w:type="spellStart"/>
      <w:r w:rsidR="00B460D1" w:rsidRPr="00E1247D">
        <w:rPr>
          <w:sz w:val="30"/>
          <w:szCs w:val="30"/>
        </w:rPr>
        <w:t>úTôp</w:t>
      </w:r>
      <w:proofErr w:type="spellEnd"/>
      <w:r w:rsidR="00370EF0" w:rsidRPr="00E1247D">
        <w:rPr>
          <w:sz w:val="30"/>
          <w:szCs w:val="30"/>
        </w:rPr>
        <w:t xml:space="preserve"> </w:t>
      </w:r>
      <w:r w:rsidR="00A87365" w:rsidRPr="00E1247D">
        <w:rPr>
          <w:sz w:val="30"/>
          <w:szCs w:val="30"/>
        </w:rPr>
        <w:t xml:space="preserve"> </w:t>
      </w:r>
      <w:proofErr w:type="spellStart"/>
      <w:r w:rsidR="00F70FAE" w:rsidRPr="00E1247D">
        <w:rPr>
          <w:sz w:val="30"/>
          <w:szCs w:val="30"/>
        </w:rPr>
        <w:t>CÚd</w:t>
      </w:r>
      <w:proofErr w:type="spellEnd"/>
      <w:r w:rsidR="00F70FAE" w:rsidRPr="00E1247D">
        <w:rPr>
          <w:sz w:val="30"/>
          <w:szCs w:val="30"/>
        </w:rPr>
        <w:t>¡\Õ</w:t>
      </w:r>
      <w:r w:rsidR="00F70FAE" w:rsidRPr="00E1247D">
        <w:rPr>
          <w:rFonts w:ascii="TML_Vaigai_Normal" w:hAnsi="TML_Vaigai_Normal"/>
          <w:sz w:val="30"/>
          <w:szCs w:val="30"/>
        </w:rPr>
        <w:t xml:space="preserve"> </w:t>
      </w:r>
      <w:proofErr w:type="spellStart"/>
      <w:r w:rsidR="00F70FAE" w:rsidRPr="00E1247D">
        <w:rPr>
          <w:sz w:val="30"/>
          <w:szCs w:val="30"/>
        </w:rPr>
        <w:t>GuTûR</w:t>
      </w:r>
      <w:proofErr w:type="spellEnd"/>
      <w:r w:rsidR="00A87365" w:rsidRPr="00E1247D">
        <w:rPr>
          <w:sz w:val="30"/>
          <w:szCs w:val="30"/>
        </w:rPr>
        <w:t xml:space="preserve"> </w:t>
      </w:r>
      <w:proofErr w:type="spellStart"/>
      <w:r w:rsidR="00A87365" w:rsidRPr="00E1247D">
        <w:rPr>
          <w:sz w:val="30"/>
          <w:szCs w:val="30"/>
        </w:rPr>
        <w:t>A±kÕ</w:t>
      </w:r>
      <w:proofErr w:type="spellEnd"/>
      <w:r w:rsidR="008B4DA1" w:rsidRPr="00E1247D">
        <w:rPr>
          <w:sz w:val="30"/>
          <w:szCs w:val="30"/>
        </w:rPr>
        <w:t xml:space="preserve"> </w:t>
      </w:r>
      <w:proofErr w:type="spellStart"/>
      <w:r w:rsidR="00A87365" w:rsidRPr="00E1247D">
        <w:rPr>
          <w:sz w:val="30"/>
          <w:szCs w:val="30"/>
        </w:rPr>
        <w:t>ùLôs</w:t>
      </w:r>
      <w:proofErr w:type="spellEnd"/>
      <w:r w:rsidR="00A87365" w:rsidRPr="00E1247D">
        <w:rPr>
          <w:sz w:val="30"/>
          <w:szCs w:val="30"/>
        </w:rPr>
        <w:t xml:space="preserve">[ </w:t>
      </w:r>
      <w:proofErr w:type="spellStart"/>
      <w:r w:rsidR="0054132B" w:rsidRPr="00E1247D">
        <w:rPr>
          <w:sz w:val="30"/>
          <w:szCs w:val="30"/>
        </w:rPr>
        <w:t>CYoLs</w:t>
      </w:r>
      <w:proofErr w:type="spellEnd"/>
      <w:r w:rsidR="0054132B" w:rsidRPr="00E1247D">
        <w:rPr>
          <w:sz w:val="30"/>
          <w:szCs w:val="30"/>
        </w:rPr>
        <w:t xml:space="preserve"> </w:t>
      </w:r>
      <w:proofErr w:type="spellStart"/>
      <w:r w:rsidR="0054132B" w:rsidRPr="00E1247D">
        <w:rPr>
          <w:sz w:val="30"/>
          <w:szCs w:val="30"/>
        </w:rPr>
        <w:t>EQoÜs</w:t>
      </w:r>
      <w:proofErr w:type="spellEnd"/>
      <w:r w:rsidR="0054132B" w:rsidRPr="00E1247D">
        <w:rPr>
          <w:sz w:val="30"/>
          <w:szCs w:val="30"/>
        </w:rPr>
        <w:t>[</w:t>
      </w:r>
      <w:proofErr w:type="spellStart"/>
      <w:r w:rsidR="0054132B" w:rsidRPr="00E1247D">
        <w:rPr>
          <w:sz w:val="30"/>
          <w:szCs w:val="30"/>
        </w:rPr>
        <w:t>Y</w:t>
      </w:r>
      <w:r w:rsidR="008B4DA1" w:rsidRPr="00E1247D">
        <w:rPr>
          <w:sz w:val="30"/>
          <w:szCs w:val="30"/>
        </w:rPr>
        <w:t>Wó</w:t>
      </w:r>
      <w:r w:rsidR="0054132B" w:rsidRPr="00E1247D">
        <w:rPr>
          <w:sz w:val="30"/>
          <w:szCs w:val="30"/>
        </w:rPr>
        <w:t>L</w:t>
      </w:r>
      <w:proofErr w:type="spellEnd"/>
      <w:r w:rsidR="0054132B" w:rsidRPr="00E1247D">
        <w:rPr>
          <w:sz w:val="30"/>
          <w:szCs w:val="30"/>
        </w:rPr>
        <w:t>[</w:t>
      </w:r>
      <w:proofErr w:type="spellStart"/>
      <w:r w:rsidR="0054132B" w:rsidRPr="00E1247D">
        <w:rPr>
          <w:sz w:val="30"/>
          <w:szCs w:val="30"/>
        </w:rPr>
        <w:t>ôL</w:t>
      </w:r>
      <w:proofErr w:type="spellEnd"/>
      <w:r w:rsidR="0054132B" w:rsidRPr="00E1247D">
        <w:rPr>
          <w:sz w:val="30"/>
          <w:szCs w:val="30"/>
        </w:rPr>
        <w:t xml:space="preserve"> </w:t>
      </w:r>
      <w:proofErr w:type="spellStart"/>
      <w:r w:rsidR="0054132B" w:rsidRPr="00E1247D">
        <w:rPr>
          <w:sz w:val="30"/>
          <w:szCs w:val="30"/>
        </w:rPr>
        <w:t>CÚlTô</w:t>
      </w:r>
      <w:r w:rsidR="008B4DA1" w:rsidRPr="00E1247D">
        <w:rPr>
          <w:sz w:val="30"/>
          <w:szCs w:val="30"/>
        </w:rPr>
        <w:t>Wó</w:t>
      </w:r>
      <w:r w:rsidR="0054132B" w:rsidRPr="00E1247D">
        <w:rPr>
          <w:sz w:val="30"/>
          <w:szCs w:val="30"/>
        </w:rPr>
        <w:t>L</w:t>
      </w:r>
      <w:proofErr w:type="spellEnd"/>
      <w:r w:rsidR="0054132B" w:rsidRPr="00E1247D">
        <w:rPr>
          <w:sz w:val="30"/>
          <w:szCs w:val="30"/>
        </w:rPr>
        <w:t>[</w:t>
      </w:r>
      <w:proofErr w:type="spellStart"/>
      <w:r w:rsidR="0054132B" w:rsidRPr="00E1247D">
        <w:rPr>
          <w:sz w:val="30"/>
          <w:szCs w:val="30"/>
        </w:rPr>
        <w:t>ôL</w:t>
      </w:r>
      <w:proofErr w:type="spellEnd"/>
      <w:r w:rsidR="0054132B" w:rsidRPr="00E1247D">
        <w:rPr>
          <w:sz w:val="30"/>
          <w:szCs w:val="30"/>
        </w:rPr>
        <w:t xml:space="preserve">. </w:t>
      </w:r>
      <w:proofErr w:type="spellStart"/>
      <w:r w:rsidR="000232E0" w:rsidRPr="00E1247D">
        <w:rPr>
          <w:sz w:val="30"/>
          <w:szCs w:val="30"/>
        </w:rPr>
        <w:t>AYÚûPV</w:t>
      </w:r>
      <w:proofErr w:type="spellEnd"/>
      <w:r w:rsidR="000232E0" w:rsidRPr="00E1247D">
        <w:rPr>
          <w:sz w:val="30"/>
          <w:szCs w:val="30"/>
        </w:rPr>
        <w:t xml:space="preserve"> B</w:t>
      </w:r>
      <w:r w:rsidR="008B4DA1" w:rsidRPr="00E1247D">
        <w:rPr>
          <w:sz w:val="30"/>
          <w:szCs w:val="30"/>
        </w:rPr>
        <w:t>®</w:t>
      </w:r>
      <w:r w:rsidR="000232E0" w:rsidRPr="00E1247D">
        <w:rPr>
          <w:sz w:val="30"/>
          <w:szCs w:val="30"/>
        </w:rPr>
        <w:t xml:space="preserve"> </w:t>
      </w:r>
      <w:proofErr w:type="spellStart"/>
      <w:r w:rsidR="000232E0" w:rsidRPr="00E1247D">
        <w:rPr>
          <w:sz w:val="30"/>
          <w:szCs w:val="30"/>
        </w:rPr>
        <w:t>CeúL«Úd</w:t>
      </w:r>
      <w:proofErr w:type="spellEnd"/>
      <w:r w:rsidR="000232E0" w:rsidRPr="00E1247D">
        <w:rPr>
          <w:sz w:val="30"/>
          <w:szCs w:val="30"/>
        </w:rPr>
        <w:t xml:space="preserve">¡\Õ. </w:t>
      </w:r>
      <w:proofErr w:type="spellStart"/>
      <w:r w:rsidR="001E2484" w:rsidRPr="00E1247D">
        <w:rPr>
          <w:sz w:val="30"/>
          <w:szCs w:val="30"/>
        </w:rPr>
        <w:t>ULjRô</w:t>
      </w:r>
      <w:proofErr w:type="spellEnd"/>
      <w:r w:rsidR="001E2484" w:rsidRPr="00E1247D">
        <w:rPr>
          <w:sz w:val="30"/>
          <w:szCs w:val="30"/>
        </w:rPr>
        <w:t xml:space="preserve">] </w:t>
      </w:r>
      <w:proofErr w:type="spellStart"/>
      <w:r w:rsidR="001E2484" w:rsidRPr="00E1247D">
        <w:rPr>
          <w:sz w:val="30"/>
          <w:szCs w:val="30"/>
        </w:rPr>
        <w:t>ù`d</w:t>
      </w:r>
      <w:proofErr w:type="spellEnd"/>
      <w:proofErr w:type="gramStart"/>
      <w:r w:rsidR="001E2484" w:rsidRPr="00E1247D">
        <w:rPr>
          <w:sz w:val="30"/>
          <w:szCs w:val="30"/>
        </w:rPr>
        <w:t>¡]ô</w:t>
      </w:r>
      <w:proofErr w:type="gramEnd"/>
      <w:r w:rsidR="001E2484" w:rsidRPr="00E1247D">
        <w:rPr>
          <w:sz w:val="30"/>
          <w:szCs w:val="30"/>
        </w:rPr>
        <w:t xml:space="preserve"> </w:t>
      </w:r>
      <w:proofErr w:type="spellStart"/>
      <w:r w:rsidR="001E2484" w:rsidRPr="00E1247D">
        <w:rPr>
          <w:sz w:val="30"/>
          <w:szCs w:val="30"/>
        </w:rPr>
        <w:t>U¡ûUVô</w:t>
      </w:r>
      <w:proofErr w:type="spellEnd"/>
      <w:r w:rsidR="001E2484" w:rsidRPr="00E1247D">
        <w:rPr>
          <w:sz w:val="30"/>
          <w:szCs w:val="30"/>
        </w:rPr>
        <w:t xml:space="preserve">]Õ </w:t>
      </w:r>
      <w:proofErr w:type="spellStart"/>
      <w:r w:rsidR="001E2484" w:rsidRPr="00E1247D">
        <w:rPr>
          <w:sz w:val="30"/>
          <w:szCs w:val="30"/>
        </w:rPr>
        <w:t>ClùTôÝÕ</w:t>
      </w:r>
      <w:proofErr w:type="spellEnd"/>
      <w:r w:rsidR="001E2484" w:rsidRPr="00E1247D">
        <w:rPr>
          <w:sz w:val="30"/>
          <w:szCs w:val="30"/>
        </w:rPr>
        <w:t xml:space="preserve"> </w:t>
      </w:r>
      <w:proofErr w:type="spellStart"/>
      <w:r w:rsidR="001E2484" w:rsidRPr="00E1247D">
        <w:rPr>
          <w:sz w:val="30"/>
          <w:szCs w:val="30"/>
        </w:rPr>
        <w:t>Cu±W®p</w:t>
      </w:r>
      <w:proofErr w:type="spellEnd"/>
      <w:r w:rsidR="001E2484" w:rsidRPr="00E1247D">
        <w:rPr>
          <w:sz w:val="30"/>
          <w:szCs w:val="30"/>
        </w:rPr>
        <w:t xml:space="preserve"> </w:t>
      </w:r>
      <w:proofErr w:type="spellStart"/>
      <w:r w:rsidR="001E2484" w:rsidRPr="00E1247D">
        <w:rPr>
          <w:sz w:val="30"/>
          <w:szCs w:val="30"/>
        </w:rPr>
        <w:t>BXVj§p</w:t>
      </w:r>
      <w:proofErr w:type="spellEnd"/>
      <w:r w:rsidR="001E2484" w:rsidRPr="00E1247D">
        <w:rPr>
          <w:sz w:val="30"/>
          <w:szCs w:val="30"/>
        </w:rPr>
        <w:t xml:space="preserve"> </w:t>
      </w:r>
      <w:proofErr w:type="spellStart"/>
      <w:r w:rsidR="001E2484" w:rsidRPr="00E1247D">
        <w:rPr>
          <w:sz w:val="30"/>
          <w:szCs w:val="30"/>
        </w:rPr>
        <w:t>CÚd</w:t>
      </w:r>
      <w:proofErr w:type="spellEnd"/>
      <w:r w:rsidR="001E2484" w:rsidRPr="00E1247D">
        <w:rPr>
          <w:sz w:val="30"/>
          <w:szCs w:val="30"/>
        </w:rPr>
        <w:t>¡\Õ.</w:t>
      </w:r>
    </w:p>
    <w:p w14:paraId="6C8376B8" w14:textId="77777777" w:rsidR="001E2484" w:rsidRPr="00E1247D" w:rsidRDefault="00AD1548" w:rsidP="00433639">
      <w:pPr>
        <w:ind w:firstLine="567"/>
        <w:rPr>
          <w:rFonts w:ascii="TML_Vaigai_Normal" w:hAnsi="TML_Vaigai_Normal"/>
          <w:sz w:val="30"/>
          <w:szCs w:val="30"/>
        </w:rPr>
      </w:pPr>
      <w:r w:rsidRPr="00E1247D">
        <w:rPr>
          <w:sz w:val="30"/>
          <w:szCs w:val="30"/>
        </w:rPr>
        <w:t>©</w:t>
      </w:r>
      <w:proofErr w:type="spellStart"/>
      <w:r w:rsidRPr="00E1247D">
        <w:rPr>
          <w:sz w:val="30"/>
          <w:szCs w:val="30"/>
        </w:rPr>
        <w:t>RôúY</w:t>
      </w:r>
      <w:proofErr w:type="spellEnd"/>
      <w:r w:rsidRPr="00E1247D">
        <w:rPr>
          <w:sz w:val="30"/>
          <w:szCs w:val="30"/>
        </w:rPr>
        <w:t xml:space="preserve">, </w:t>
      </w:r>
      <w:r w:rsidR="00870555" w:rsidRPr="00E1247D">
        <w:rPr>
          <w:sz w:val="30"/>
          <w:szCs w:val="30"/>
        </w:rPr>
        <w:t>¿</w:t>
      </w:r>
      <w:proofErr w:type="spellStart"/>
      <w:r w:rsidR="008B4DA1" w:rsidRPr="00E1247D">
        <w:rPr>
          <w:sz w:val="30"/>
          <w:szCs w:val="30"/>
        </w:rPr>
        <w:t>Wó</w:t>
      </w:r>
      <w:proofErr w:type="spellEnd"/>
      <w:r w:rsidR="00870555" w:rsidRPr="00E1247D">
        <w:rPr>
          <w:sz w:val="30"/>
          <w:szCs w:val="30"/>
        </w:rPr>
        <w:t xml:space="preserve"> </w:t>
      </w:r>
      <w:proofErr w:type="spellStart"/>
      <w:proofErr w:type="gramStart"/>
      <w:r w:rsidR="00870555" w:rsidRPr="00E1247D">
        <w:rPr>
          <w:sz w:val="30"/>
          <w:szCs w:val="30"/>
        </w:rPr>
        <w:t>CYoLû</w:t>
      </w:r>
      <w:proofErr w:type="spellEnd"/>
      <w:r w:rsidR="00870555" w:rsidRPr="00E1247D">
        <w:rPr>
          <w:sz w:val="30"/>
          <w:szCs w:val="30"/>
        </w:rPr>
        <w:t>[</w:t>
      </w:r>
      <w:proofErr w:type="gramEnd"/>
      <w:r w:rsidR="00870555" w:rsidRPr="00E1247D">
        <w:rPr>
          <w:sz w:val="30"/>
          <w:szCs w:val="30"/>
        </w:rPr>
        <w:t xml:space="preserve"> </w:t>
      </w:r>
      <w:proofErr w:type="spellStart"/>
      <w:r w:rsidR="00870555" w:rsidRPr="00E1247D">
        <w:rPr>
          <w:sz w:val="30"/>
          <w:szCs w:val="30"/>
        </w:rPr>
        <w:t>CWh£dL</w:t>
      </w:r>
      <w:proofErr w:type="spellEnd"/>
      <w:r w:rsidR="00870555" w:rsidRPr="00E1247D">
        <w:rPr>
          <w:sz w:val="30"/>
          <w:szCs w:val="30"/>
        </w:rPr>
        <w:t xml:space="preserve"> </w:t>
      </w:r>
      <w:proofErr w:type="spellStart"/>
      <w:r w:rsidR="00870555" w:rsidRPr="00E1247D">
        <w:rPr>
          <w:sz w:val="30"/>
          <w:szCs w:val="30"/>
        </w:rPr>
        <w:t>úYiÓùUuß</w:t>
      </w:r>
      <w:proofErr w:type="spellEnd"/>
      <w:r w:rsidR="008B4DA1" w:rsidRPr="00E1247D">
        <w:rPr>
          <w:sz w:val="30"/>
          <w:szCs w:val="30"/>
        </w:rPr>
        <w:t xml:space="preserve"> </w:t>
      </w:r>
      <w:proofErr w:type="spellStart"/>
      <w:r w:rsidR="00870555" w:rsidRPr="00E1247D">
        <w:rPr>
          <w:sz w:val="30"/>
          <w:szCs w:val="30"/>
        </w:rPr>
        <w:t>Sôu</w:t>
      </w:r>
      <w:proofErr w:type="spellEnd"/>
      <w:r w:rsidR="00870555" w:rsidRPr="00E1247D">
        <w:rPr>
          <w:sz w:val="30"/>
          <w:szCs w:val="30"/>
        </w:rPr>
        <w:t xml:space="preserve"> ù_©</w:t>
      </w:r>
      <w:proofErr w:type="spellStart"/>
      <w:r w:rsidR="00870555" w:rsidRPr="00E1247D">
        <w:rPr>
          <w:sz w:val="30"/>
          <w:szCs w:val="30"/>
        </w:rPr>
        <w:t>d¡ú</w:t>
      </w:r>
      <w:proofErr w:type="spellEnd"/>
      <w:r w:rsidR="00870555" w:rsidRPr="00E1247D">
        <w:rPr>
          <w:sz w:val="30"/>
          <w:szCs w:val="30"/>
        </w:rPr>
        <w:t xml:space="preserve">\u. </w:t>
      </w:r>
      <w:proofErr w:type="spellStart"/>
      <w:r w:rsidR="005E49A2" w:rsidRPr="00E1247D">
        <w:rPr>
          <w:sz w:val="30"/>
          <w:szCs w:val="30"/>
        </w:rPr>
        <w:t>CY</w:t>
      </w:r>
      <w:r w:rsidR="008B4DA1" w:rsidRPr="00E1247D">
        <w:rPr>
          <w:sz w:val="30"/>
          <w:szCs w:val="30"/>
        </w:rPr>
        <w:t>Wó</w:t>
      </w:r>
      <w:r w:rsidR="005E49A2" w:rsidRPr="00E1247D">
        <w:rPr>
          <w:sz w:val="30"/>
          <w:szCs w:val="30"/>
        </w:rPr>
        <w:t>Ls</w:t>
      </w:r>
      <w:proofErr w:type="spellEnd"/>
      <w:r w:rsidR="005E49A2" w:rsidRPr="00E1247D">
        <w:rPr>
          <w:sz w:val="30"/>
          <w:szCs w:val="30"/>
        </w:rPr>
        <w:t xml:space="preserve"> </w:t>
      </w:r>
      <w:proofErr w:type="spellStart"/>
      <w:r w:rsidR="005E49A2" w:rsidRPr="00E1247D">
        <w:rPr>
          <w:sz w:val="30"/>
          <w:szCs w:val="30"/>
        </w:rPr>
        <w:t>RôúU</w:t>
      </w:r>
      <w:proofErr w:type="spellEnd"/>
      <w:r w:rsidR="005E49A2" w:rsidRPr="00E1247D">
        <w:rPr>
          <w:sz w:val="30"/>
          <w:szCs w:val="30"/>
        </w:rPr>
        <w:t xml:space="preserve"> </w:t>
      </w:r>
      <w:proofErr w:type="spellStart"/>
      <w:r w:rsidR="00823176" w:rsidRPr="00E1247D">
        <w:rPr>
          <w:sz w:val="30"/>
          <w:szCs w:val="30"/>
        </w:rPr>
        <w:t>N¬VôL</w:t>
      </w:r>
      <w:proofErr w:type="spellEnd"/>
      <w:r w:rsidR="00823176" w:rsidRPr="00E1247D">
        <w:rPr>
          <w:sz w:val="30"/>
          <w:szCs w:val="30"/>
        </w:rPr>
        <w:t xml:space="preserve"> </w:t>
      </w:r>
      <w:proofErr w:type="spellStart"/>
      <w:r w:rsidR="00823176" w:rsidRPr="00E1247D">
        <w:rPr>
          <w:sz w:val="30"/>
          <w:szCs w:val="30"/>
        </w:rPr>
        <w:t>ClùTôÝúR</w:t>
      </w:r>
      <w:proofErr w:type="spellEnd"/>
      <w:r w:rsidR="00823176" w:rsidRPr="00E1247D">
        <w:rPr>
          <w:rFonts w:ascii="TML_Vaigai_Normal" w:hAnsi="TML_Vaigai_Normal"/>
          <w:sz w:val="30"/>
          <w:szCs w:val="30"/>
        </w:rPr>
        <w:t xml:space="preserve"> </w:t>
      </w:r>
      <w:proofErr w:type="spellStart"/>
      <w:r w:rsidR="00823176" w:rsidRPr="00E1247D">
        <w:rPr>
          <w:sz w:val="30"/>
          <w:szCs w:val="30"/>
        </w:rPr>
        <w:t>AûR</w:t>
      </w:r>
      <w:proofErr w:type="spellEnd"/>
      <w:r w:rsidR="00823176" w:rsidRPr="00E1247D">
        <w:rPr>
          <w:rFonts w:ascii="TML_Vaigai_Normal" w:hAnsi="TML_Vaigai_Normal"/>
          <w:sz w:val="30"/>
          <w:szCs w:val="30"/>
        </w:rPr>
        <w:t xml:space="preserve"> </w:t>
      </w:r>
      <w:proofErr w:type="spellStart"/>
      <w:r w:rsidR="00823176" w:rsidRPr="00E1247D">
        <w:rPr>
          <w:sz w:val="30"/>
          <w:szCs w:val="30"/>
        </w:rPr>
        <w:t>ReLs</w:t>
      </w:r>
      <w:proofErr w:type="spellEnd"/>
      <w:r w:rsidR="00823176" w:rsidRPr="00E1247D">
        <w:rPr>
          <w:sz w:val="30"/>
          <w:szCs w:val="30"/>
        </w:rPr>
        <w:t xml:space="preserve"> </w:t>
      </w:r>
      <w:proofErr w:type="spellStart"/>
      <w:r w:rsidR="00823176" w:rsidRPr="00E1247D">
        <w:rPr>
          <w:sz w:val="30"/>
          <w:szCs w:val="30"/>
        </w:rPr>
        <w:t>CÚRVeL°p</w:t>
      </w:r>
      <w:proofErr w:type="spellEnd"/>
      <w:r w:rsidR="00823176" w:rsidRPr="00E1247D">
        <w:rPr>
          <w:sz w:val="30"/>
          <w:szCs w:val="30"/>
        </w:rPr>
        <w:t xml:space="preserve"> </w:t>
      </w:r>
      <w:proofErr w:type="spellStart"/>
      <w:r w:rsidR="00823176" w:rsidRPr="00E1247D">
        <w:rPr>
          <w:sz w:val="30"/>
          <w:szCs w:val="30"/>
        </w:rPr>
        <w:t>HtßdùLôsYô</w:t>
      </w:r>
      <w:r w:rsidR="008B4DA1" w:rsidRPr="00E1247D">
        <w:rPr>
          <w:sz w:val="30"/>
          <w:szCs w:val="30"/>
        </w:rPr>
        <w:t>Wó</w:t>
      </w:r>
      <w:r w:rsidR="00823176" w:rsidRPr="00E1247D">
        <w:rPr>
          <w:sz w:val="30"/>
          <w:szCs w:val="30"/>
        </w:rPr>
        <w:t>L</w:t>
      </w:r>
      <w:proofErr w:type="spellEnd"/>
      <w:r w:rsidR="00823176" w:rsidRPr="00E1247D">
        <w:rPr>
          <w:sz w:val="30"/>
          <w:szCs w:val="30"/>
        </w:rPr>
        <w:t>[</w:t>
      </w:r>
      <w:proofErr w:type="spellStart"/>
      <w:r w:rsidR="00823176" w:rsidRPr="00E1247D">
        <w:rPr>
          <w:sz w:val="30"/>
          <w:szCs w:val="30"/>
        </w:rPr>
        <w:t>ôL</w:t>
      </w:r>
      <w:proofErr w:type="spellEnd"/>
      <w:r w:rsidR="00823176" w:rsidRPr="00E1247D">
        <w:rPr>
          <w:sz w:val="30"/>
          <w:szCs w:val="30"/>
        </w:rPr>
        <w:t xml:space="preserve">. </w:t>
      </w:r>
      <w:proofErr w:type="spellStart"/>
      <w:r w:rsidR="00823176" w:rsidRPr="00E1247D">
        <w:rPr>
          <w:sz w:val="30"/>
          <w:szCs w:val="30"/>
        </w:rPr>
        <w:t>SôeLs</w:t>
      </w:r>
      <w:proofErr w:type="spellEnd"/>
      <w:r w:rsidR="00823176" w:rsidRPr="00E1247D">
        <w:rPr>
          <w:sz w:val="30"/>
          <w:szCs w:val="30"/>
        </w:rPr>
        <w:t xml:space="preserve"> </w:t>
      </w:r>
      <w:proofErr w:type="spellStart"/>
      <w:r w:rsidR="00823176" w:rsidRPr="00E1247D">
        <w:rPr>
          <w:sz w:val="30"/>
          <w:szCs w:val="30"/>
        </w:rPr>
        <w:t>CûR</w:t>
      </w:r>
      <w:proofErr w:type="spellEnd"/>
      <w:r w:rsidR="00823176" w:rsidRPr="00E1247D">
        <w:rPr>
          <w:sz w:val="30"/>
          <w:szCs w:val="30"/>
        </w:rPr>
        <w:t xml:space="preserve"> </w:t>
      </w:r>
      <w:proofErr w:type="spellStart"/>
      <w:r w:rsidR="00823176" w:rsidRPr="00E1247D">
        <w:rPr>
          <w:sz w:val="30"/>
          <w:szCs w:val="30"/>
        </w:rPr>
        <w:t>AYÚûPV</w:t>
      </w:r>
      <w:proofErr w:type="spellEnd"/>
      <w:r w:rsidR="00823176" w:rsidRPr="00E1247D">
        <w:rPr>
          <w:sz w:val="30"/>
          <w:szCs w:val="30"/>
        </w:rPr>
        <w:t xml:space="preserve">... </w:t>
      </w:r>
      <w:proofErr w:type="spellStart"/>
      <w:r w:rsidR="00823176" w:rsidRPr="00E1247D">
        <w:rPr>
          <w:sz w:val="30"/>
          <w:szCs w:val="30"/>
        </w:rPr>
        <w:t>CúVÑ®u</w:t>
      </w:r>
      <w:proofErr w:type="spellEnd"/>
      <w:r w:rsidR="00823176" w:rsidRPr="00E1247D">
        <w:rPr>
          <w:sz w:val="30"/>
          <w:szCs w:val="30"/>
        </w:rPr>
        <w:t xml:space="preserve"> </w:t>
      </w:r>
      <w:proofErr w:type="spellStart"/>
      <w:r w:rsidR="00823176" w:rsidRPr="00E1247D">
        <w:rPr>
          <w:sz w:val="30"/>
          <w:szCs w:val="30"/>
        </w:rPr>
        <w:t>SôUj§p</w:t>
      </w:r>
      <w:proofErr w:type="spellEnd"/>
      <w:r w:rsidR="00823176" w:rsidRPr="00E1247D">
        <w:rPr>
          <w:sz w:val="30"/>
          <w:szCs w:val="30"/>
        </w:rPr>
        <w:t xml:space="preserve"> </w:t>
      </w:r>
      <w:proofErr w:type="spellStart"/>
      <w:r w:rsidR="00823176" w:rsidRPr="00E1247D">
        <w:rPr>
          <w:sz w:val="30"/>
          <w:szCs w:val="30"/>
        </w:rPr>
        <w:t>úYi¥d</w:t>
      </w:r>
      <w:proofErr w:type="spellEnd"/>
      <w:r w:rsidR="00B8309C" w:rsidRPr="00E1247D">
        <w:rPr>
          <w:sz w:val="30"/>
          <w:szCs w:val="30"/>
        </w:rPr>
        <w:t xml:space="preserve"> </w:t>
      </w:r>
      <w:proofErr w:type="spellStart"/>
      <w:r w:rsidR="00823176" w:rsidRPr="00E1247D">
        <w:rPr>
          <w:sz w:val="30"/>
          <w:szCs w:val="30"/>
        </w:rPr>
        <w:t>ùLôs¡ú</w:t>
      </w:r>
      <w:proofErr w:type="spellEnd"/>
      <w:r w:rsidR="00823176" w:rsidRPr="00E1247D">
        <w:rPr>
          <w:sz w:val="30"/>
          <w:szCs w:val="30"/>
        </w:rPr>
        <w:t>\</w:t>
      </w:r>
      <w:proofErr w:type="spellStart"/>
      <w:r w:rsidR="00823176" w:rsidRPr="00E1247D">
        <w:rPr>
          <w:sz w:val="30"/>
          <w:szCs w:val="30"/>
        </w:rPr>
        <w:t>ôm</w:t>
      </w:r>
      <w:proofErr w:type="spellEnd"/>
      <w:r w:rsidR="00823176" w:rsidRPr="00E1247D">
        <w:rPr>
          <w:sz w:val="30"/>
          <w:szCs w:val="30"/>
        </w:rPr>
        <w:t xml:space="preserve">. </w:t>
      </w:r>
      <w:proofErr w:type="spellStart"/>
      <w:r w:rsidR="00823176" w:rsidRPr="00E1247D">
        <w:rPr>
          <w:sz w:val="30"/>
          <w:szCs w:val="30"/>
        </w:rPr>
        <w:t>BùUu</w:t>
      </w:r>
      <w:proofErr w:type="spellEnd"/>
      <w:r w:rsidR="00823176" w:rsidRPr="00E1247D">
        <w:rPr>
          <w:sz w:val="30"/>
          <w:szCs w:val="30"/>
        </w:rPr>
        <w:t>.</w:t>
      </w:r>
    </w:p>
    <w:p w14:paraId="0A6E6E6D" w14:textId="77777777" w:rsidR="00823176" w:rsidRPr="00E1247D" w:rsidRDefault="00B460D1" w:rsidP="00433639">
      <w:pPr>
        <w:ind w:firstLine="567"/>
        <w:rPr>
          <w:rFonts w:ascii="TML_Vaigai_Normal" w:hAnsi="TML_Vaigai_Normal"/>
          <w:sz w:val="30"/>
          <w:szCs w:val="30"/>
        </w:rPr>
      </w:pPr>
      <w:r w:rsidRPr="00E1247D">
        <w:rPr>
          <w:sz w:val="30"/>
          <w:szCs w:val="30"/>
        </w:rPr>
        <w:t>67</w:t>
      </w:r>
      <w:r w:rsidR="00823176" w:rsidRPr="00E1247D">
        <w:rPr>
          <w:sz w:val="30"/>
          <w:szCs w:val="30"/>
        </w:rPr>
        <w:t xml:space="preserve">. </w:t>
      </w:r>
      <w:r w:rsidR="00514FE7" w:rsidRPr="00E1247D">
        <w:rPr>
          <w:sz w:val="30"/>
          <w:szCs w:val="30"/>
        </w:rPr>
        <w:t xml:space="preserve">N¬, </w:t>
      </w:r>
      <w:proofErr w:type="spellStart"/>
      <w:r w:rsidR="00514FE7" w:rsidRPr="00E1247D">
        <w:rPr>
          <w:sz w:val="30"/>
          <w:szCs w:val="30"/>
        </w:rPr>
        <w:t>Sôm</w:t>
      </w:r>
      <w:proofErr w:type="spellEnd"/>
      <w:r w:rsidR="00514FE7" w:rsidRPr="00E1247D">
        <w:rPr>
          <w:sz w:val="30"/>
          <w:szCs w:val="30"/>
        </w:rPr>
        <w:t xml:space="preserve"> </w:t>
      </w:r>
      <w:proofErr w:type="spellStart"/>
      <w:r w:rsidR="00514FE7" w:rsidRPr="00E1247D">
        <w:rPr>
          <w:sz w:val="30"/>
          <w:szCs w:val="30"/>
        </w:rPr>
        <w:t>ùTt±Úd¡ú</w:t>
      </w:r>
      <w:proofErr w:type="spellEnd"/>
      <w:r w:rsidR="00514FE7" w:rsidRPr="00E1247D">
        <w:rPr>
          <w:sz w:val="30"/>
          <w:szCs w:val="30"/>
        </w:rPr>
        <w:t>\</w:t>
      </w:r>
      <w:proofErr w:type="spellStart"/>
      <w:r w:rsidR="00514FE7" w:rsidRPr="00E1247D">
        <w:rPr>
          <w:sz w:val="30"/>
          <w:szCs w:val="30"/>
        </w:rPr>
        <w:t>ôm</w:t>
      </w:r>
      <w:proofErr w:type="spellEnd"/>
      <w:r w:rsidR="00514FE7" w:rsidRPr="00E1247D">
        <w:rPr>
          <w:sz w:val="30"/>
          <w:szCs w:val="30"/>
        </w:rPr>
        <w:t xml:space="preserve">... </w:t>
      </w:r>
      <w:proofErr w:type="spellStart"/>
      <w:r w:rsidR="000732A9" w:rsidRPr="00E1247D">
        <w:rPr>
          <w:sz w:val="30"/>
          <w:szCs w:val="30"/>
        </w:rPr>
        <w:t>GjRû</w:t>
      </w:r>
      <w:proofErr w:type="spellEnd"/>
      <w:r w:rsidR="000732A9" w:rsidRPr="00E1247D">
        <w:rPr>
          <w:sz w:val="30"/>
          <w:szCs w:val="30"/>
        </w:rPr>
        <w:t xml:space="preserve">] </w:t>
      </w:r>
      <w:proofErr w:type="spellStart"/>
      <w:r w:rsidR="000732A9" w:rsidRPr="00E1247D">
        <w:rPr>
          <w:sz w:val="30"/>
          <w:szCs w:val="30"/>
        </w:rPr>
        <w:t>úT</w:t>
      </w:r>
      <w:r w:rsidR="008B4DA1" w:rsidRPr="00E1247D">
        <w:rPr>
          <w:sz w:val="30"/>
          <w:szCs w:val="30"/>
        </w:rPr>
        <w:t>Wó</w:t>
      </w:r>
      <w:proofErr w:type="spellEnd"/>
      <w:r w:rsidR="000732A9" w:rsidRPr="00E1247D">
        <w:rPr>
          <w:sz w:val="30"/>
          <w:szCs w:val="30"/>
        </w:rPr>
        <w:t xml:space="preserve"> </w:t>
      </w:r>
      <w:proofErr w:type="spellStart"/>
      <w:r w:rsidR="000732A9" w:rsidRPr="00E1247D">
        <w:rPr>
          <w:sz w:val="30"/>
          <w:szCs w:val="30"/>
        </w:rPr>
        <w:t>CÚd</w:t>
      </w:r>
      <w:proofErr w:type="spellEnd"/>
      <w:r w:rsidR="000732A9" w:rsidRPr="00E1247D">
        <w:rPr>
          <w:sz w:val="30"/>
          <w:szCs w:val="30"/>
        </w:rPr>
        <w:t>¡\</w:t>
      </w:r>
      <w:proofErr w:type="spellStart"/>
      <w:r w:rsidR="000732A9" w:rsidRPr="00E1247D">
        <w:rPr>
          <w:sz w:val="30"/>
          <w:szCs w:val="30"/>
        </w:rPr>
        <w:t>ô</w:t>
      </w:r>
      <w:r w:rsidR="008B4DA1" w:rsidRPr="00E1247D">
        <w:rPr>
          <w:sz w:val="30"/>
          <w:szCs w:val="30"/>
        </w:rPr>
        <w:t>Wó</w:t>
      </w:r>
      <w:r w:rsidR="000732A9" w:rsidRPr="00E1247D">
        <w:rPr>
          <w:sz w:val="30"/>
          <w:szCs w:val="30"/>
        </w:rPr>
        <w:t>Ls</w:t>
      </w:r>
      <w:proofErr w:type="spellEnd"/>
      <w:r w:rsidR="000732A9" w:rsidRPr="00E1247D">
        <w:rPr>
          <w:sz w:val="30"/>
          <w:szCs w:val="30"/>
        </w:rPr>
        <w:t xml:space="preserve">? </w:t>
      </w:r>
      <w:proofErr w:type="spellStart"/>
      <w:r w:rsidR="000732A9" w:rsidRPr="00E1247D">
        <w:rPr>
          <w:sz w:val="30"/>
          <w:szCs w:val="30"/>
        </w:rPr>
        <w:t>TjÕ</w:t>
      </w:r>
      <w:proofErr w:type="spellEnd"/>
      <w:r w:rsidR="000732A9" w:rsidRPr="00E1247D">
        <w:rPr>
          <w:sz w:val="30"/>
          <w:szCs w:val="30"/>
        </w:rPr>
        <w:t xml:space="preserve"> </w:t>
      </w:r>
      <w:proofErr w:type="spellStart"/>
      <w:r w:rsidR="000732A9" w:rsidRPr="00E1247D">
        <w:rPr>
          <w:sz w:val="30"/>
          <w:szCs w:val="30"/>
        </w:rPr>
        <w:t>úTWô</w:t>
      </w:r>
      <w:proofErr w:type="spellEnd"/>
      <w:r w:rsidR="000732A9" w:rsidRPr="00E1247D">
        <w:rPr>
          <w:sz w:val="30"/>
          <w:szCs w:val="30"/>
        </w:rPr>
        <w:t xml:space="preserve">? N¬, </w:t>
      </w:r>
      <w:proofErr w:type="spellStart"/>
      <w:r w:rsidR="000732A9" w:rsidRPr="00E1247D">
        <w:rPr>
          <w:sz w:val="30"/>
          <w:szCs w:val="30"/>
        </w:rPr>
        <w:t>ClùTôÝÕ</w:t>
      </w:r>
      <w:proofErr w:type="spellEnd"/>
      <w:r w:rsidR="000732A9" w:rsidRPr="00E1247D">
        <w:rPr>
          <w:sz w:val="30"/>
          <w:szCs w:val="30"/>
        </w:rPr>
        <w:t xml:space="preserve">, </w:t>
      </w:r>
      <w:r w:rsidR="00014920" w:rsidRPr="00E1247D">
        <w:rPr>
          <w:rFonts w:ascii="Arial" w:hAnsi="Arial" w:cs="Arial"/>
          <w:sz w:val="30"/>
          <w:szCs w:val="30"/>
        </w:rPr>
        <w:t>x</w:t>
      </w:r>
      <w:r w:rsidR="00014920" w:rsidRPr="00E1247D">
        <w:rPr>
          <w:sz w:val="30"/>
          <w:szCs w:val="30"/>
        </w:rPr>
        <w:t xml:space="preserve"> </w:t>
      </w:r>
      <w:proofErr w:type="spellStart"/>
      <w:r w:rsidR="000732A9" w:rsidRPr="00E1247D">
        <w:rPr>
          <w:sz w:val="30"/>
          <w:szCs w:val="30"/>
        </w:rPr>
        <w:t>TjÕ</w:t>
      </w:r>
      <w:proofErr w:type="spellEnd"/>
      <w:r w:rsidR="000732A9" w:rsidRPr="00E1247D">
        <w:rPr>
          <w:sz w:val="30"/>
          <w:szCs w:val="30"/>
        </w:rPr>
        <w:t xml:space="preserve"> </w:t>
      </w:r>
      <w:proofErr w:type="spellStart"/>
      <w:r w:rsidR="000732A9" w:rsidRPr="00E1247D">
        <w:rPr>
          <w:sz w:val="30"/>
          <w:szCs w:val="30"/>
        </w:rPr>
        <w:t>ØRp</w:t>
      </w:r>
      <w:proofErr w:type="spellEnd"/>
      <w:r w:rsidR="000732A9" w:rsidRPr="00E1247D">
        <w:rPr>
          <w:sz w:val="30"/>
          <w:szCs w:val="30"/>
        </w:rPr>
        <w:t xml:space="preserve"> </w:t>
      </w:r>
      <w:proofErr w:type="spellStart"/>
      <w:r w:rsidR="000732A9" w:rsidRPr="00E1247D">
        <w:rPr>
          <w:sz w:val="30"/>
          <w:szCs w:val="30"/>
        </w:rPr>
        <w:t>T§</w:t>
      </w:r>
      <w:proofErr w:type="gramStart"/>
      <w:r w:rsidR="000732A9" w:rsidRPr="00E1247D">
        <w:rPr>
          <w:sz w:val="30"/>
          <w:szCs w:val="30"/>
        </w:rPr>
        <w:t>û</w:t>
      </w:r>
      <w:proofErr w:type="spellEnd"/>
      <w:r w:rsidR="000732A9" w:rsidRPr="00E1247D">
        <w:rPr>
          <w:sz w:val="30"/>
          <w:szCs w:val="30"/>
        </w:rPr>
        <w:t>]</w:t>
      </w:r>
      <w:proofErr w:type="spellStart"/>
      <w:r w:rsidR="000732A9" w:rsidRPr="00E1247D">
        <w:rPr>
          <w:sz w:val="30"/>
          <w:szCs w:val="30"/>
        </w:rPr>
        <w:t>kÕ</w:t>
      </w:r>
      <w:proofErr w:type="spellEnd"/>
      <w:proofErr w:type="gramEnd"/>
      <w:r w:rsidR="000732A9" w:rsidRPr="00E1247D">
        <w:rPr>
          <w:sz w:val="30"/>
          <w:szCs w:val="30"/>
        </w:rPr>
        <w:t xml:space="preserve"> </w:t>
      </w:r>
      <w:proofErr w:type="spellStart"/>
      <w:r w:rsidR="000732A9" w:rsidRPr="00E1247D">
        <w:rPr>
          <w:sz w:val="30"/>
          <w:szCs w:val="30"/>
        </w:rPr>
        <w:t>YûW</w:t>
      </w:r>
      <w:proofErr w:type="spellEnd"/>
      <w:r w:rsidR="000732A9" w:rsidRPr="00E1247D">
        <w:rPr>
          <w:sz w:val="30"/>
          <w:szCs w:val="30"/>
        </w:rPr>
        <w:t xml:space="preserve"> </w:t>
      </w:r>
      <w:proofErr w:type="spellStart"/>
      <w:r w:rsidR="000732A9" w:rsidRPr="00E1247D">
        <w:rPr>
          <w:sz w:val="30"/>
          <w:szCs w:val="30"/>
        </w:rPr>
        <w:t>GÝkÕ</w:t>
      </w:r>
      <w:proofErr w:type="spellEnd"/>
      <w:r w:rsidR="000732A9" w:rsidRPr="00E1247D">
        <w:rPr>
          <w:sz w:val="30"/>
          <w:szCs w:val="30"/>
        </w:rPr>
        <w:t xml:space="preserve"> ¨</w:t>
      </w:r>
      <w:proofErr w:type="spellStart"/>
      <w:r w:rsidR="000732A9" w:rsidRPr="00E1247D">
        <w:rPr>
          <w:sz w:val="30"/>
          <w:szCs w:val="30"/>
        </w:rPr>
        <w:t>pÛeLs</w:t>
      </w:r>
      <w:proofErr w:type="spellEnd"/>
      <w:r w:rsidR="000732A9" w:rsidRPr="00E1247D">
        <w:rPr>
          <w:sz w:val="30"/>
          <w:szCs w:val="30"/>
        </w:rPr>
        <w:t>.</w:t>
      </w:r>
      <w:r w:rsidR="000732A9" w:rsidRPr="00E1247D">
        <w:rPr>
          <w:rFonts w:ascii="TML_Vaigai_Normal" w:hAnsi="TML_Vaigai_Normal"/>
          <w:sz w:val="30"/>
          <w:szCs w:val="30"/>
        </w:rPr>
        <w:t xml:space="preserve"> </w:t>
      </w:r>
      <w:proofErr w:type="spellStart"/>
      <w:r w:rsidR="000B71CF" w:rsidRPr="00E1247D">
        <w:rPr>
          <w:sz w:val="30"/>
          <w:szCs w:val="30"/>
        </w:rPr>
        <w:t>TjÕ</w:t>
      </w:r>
      <w:proofErr w:type="spellEnd"/>
      <w:r w:rsidR="000B71CF" w:rsidRPr="00E1247D">
        <w:rPr>
          <w:sz w:val="30"/>
          <w:szCs w:val="30"/>
        </w:rPr>
        <w:t xml:space="preserve"> </w:t>
      </w:r>
      <w:proofErr w:type="spellStart"/>
      <w:r w:rsidR="000B71CF" w:rsidRPr="00E1247D">
        <w:rPr>
          <w:sz w:val="30"/>
          <w:szCs w:val="30"/>
        </w:rPr>
        <w:lastRenderedPageBreak/>
        <w:t>ØRp</w:t>
      </w:r>
      <w:proofErr w:type="spellEnd"/>
      <w:r w:rsidR="000B71CF" w:rsidRPr="00E1247D">
        <w:rPr>
          <w:sz w:val="30"/>
          <w:szCs w:val="30"/>
        </w:rPr>
        <w:t xml:space="preserve"> </w:t>
      </w:r>
      <w:proofErr w:type="spellStart"/>
      <w:r w:rsidR="000B71CF" w:rsidRPr="00E1247D">
        <w:rPr>
          <w:sz w:val="30"/>
          <w:szCs w:val="30"/>
        </w:rPr>
        <w:t>T§</w:t>
      </w:r>
      <w:proofErr w:type="gramStart"/>
      <w:r w:rsidR="000B71CF" w:rsidRPr="00E1247D">
        <w:rPr>
          <w:sz w:val="30"/>
          <w:szCs w:val="30"/>
        </w:rPr>
        <w:t>û</w:t>
      </w:r>
      <w:proofErr w:type="spellEnd"/>
      <w:r w:rsidR="000B71CF" w:rsidRPr="00E1247D">
        <w:rPr>
          <w:sz w:val="30"/>
          <w:szCs w:val="30"/>
        </w:rPr>
        <w:t>]</w:t>
      </w:r>
      <w:proofErr w:type="spellStart"/>
      <w:r w:rsidR="000B71CF" w:rsidRPr="00E1247D">
        <w:rPr>
          <w:sz w:val="30"/>
          <w:szCs w:val="30"/>
        </w:rPr>
        <w:t>kÕ</w:t>
      </w:r>
      <w:proofErr w:type="spellEnd"/>
      <w:proofErr w:type="gramEnd"/>
      <w:r w:rsidR="000B71CF" w:rsidRPr="00E1247D">
        <w:rPr>
          <w:sz w:val="30"/>
          <w:szCs w:val="30"/>
        </w:rPr>
        <w:t xml:space="preserve"> </w:t>
      </w:r>
      <w:proofErr w:type="spellStart"/>
      <w:r w:rsidR="000B71CF" w:rsidRPr="00E1247D">
        <w:rPr>
          <w:sz w:val="30"/>
          <w:szCs w:val="30"/>
        </w:rPr>
        <w:t>YûW</w:t>
      </w:r>
      <w:proofErr w:type="spellEnd"/>
      <w:r w:rsidR="000B71CF" w:rsidRPr="00E1247D">
        <w:rPr>
          <w:sz w:val="30"/>
          <w:szCs w:val="30"/>
        </w:rPr>
        <w:t xml:space="preserve"> </w:t>
      </w:r>
      <w:proofErr w:type="spellStart"/>
      <w:r w:rsidR="00DE39EE" w:rsidRPr="00E1247D">
        <w:rPr>
          <w:sz w:val="30"/>
          <w:szCs w:val="30"/>
        </w:rPr>
        <w:t>N¬VôL</w:t>
      </w:r>
      <w:proofErr w:type="spellEnd"/>
      <w:r w:rsidR="00DE39EE" w:rsidRPr="00E1247D">
        <w:rPr>
          <w:sz w:val="30"/>
          <w:szCs w:val="30"/>
        </w:rPr>
        <w:t xml:space="preserve"> </w:t>
      </w:r>
      <w:proofErr w:type="spellStart"/>
      <w:r w:rsidR="005A2F4A" w:rsidRPr="00E1247D">
        <w:rPr>
          <w:sz w:val="30"/>
          <w:szCs w:val="30"/>
        </w:rPr>
        <w:t>Y¬ûN«p</w:t>
      </w:r>
      <w:proofErr w:type="spellEnd"/>
      <w:r w:rsidR="005A2F4A" w:rsidRPr="00E1247D">
        <w:rPr>
          <w:sz w:val="30"/>
          <w:szCs w:val="30"/>
        </w:rPr>
        <w:t xml:space="preserve"> </w:t>
      </w:r>
      <w:proofErr w:type="spellStart"/>
      <w:r w:rsidR="005A2F4A" w:rsidRPr="00E1247D">
        <w:rPr>
          <w:sz w:val="30"/>
          <w:szCs w:val="30"/>
        </w:rPr>
        <w:t>YkÕ</w:t>
      </w:r>
      <w:proofErr w:type="spellEnd"/>
      <w:r w:rsidR="005A2F4A" w:rsidRPr="00E1247D">
        <w:rPr>
          <w:sz w:val="30"/>
          <w:szCs w:val="30"/>
        </w:rPr>
        <w:t xml:space="preserve"> ¨</w:t>
      </w:r>
      <w:proofErr w:type="spellStart"/>
      <w:r w:rsidR="005A2F4A" w:rsidRPr="00E1247D">
        <w:rPr>
          <w:sz w:val="30"/>
          <w:szCs w:val="30"/>
        </w:rPr>
        <w:t>pÛeLs</w:t>
      </w:r>
      <w:proofErr w:type="spellEnd"/>
      <w:r w:rsidR="005A2F4A" w:rsidRPr="00E1247D">
        <w:rPr>
          <w:sz w:val="30"/>
          <w:szCs w:val="30"/>
        </w:rPr>
        <w:t xml:space="preserve">. </w:t>
      </w:r>
      <w:proofErr w:type="spellStart"/>
      <w:r w:rsidR="00090541" w:rsidRPr="00E1247D">
        <w:rPr>
          <w:sz w:val="30"/>
          <w:szCs w:val="30"/>
        </w:rPr>
        <w:t>ClùTôÝÕ</w:t>
      </w:r>
      <w:proofErr w:type="spellEnd"/>
      <w:r w:rsidR="00090541" w:rsidRPr="00E1247D">
        <w:rPr>
          <w:sz w:val="30"/>
          <w:szCs w:val="30"/>
        </w:rPr>
        <w:t xml:space="preserve">, </w:t>
      </w:r>
      <w:proofErr w:type="spellStart"/>
      <w:proofErr w:type="gramStart"/>
      <w:r w:rsidR="00C5675F" w:rsidRPr="00E1247D">
        <w:rPr>
          <w:sz w:val="30"/>
          <w:szCs w:val="30"/>
        </w:rPr>
        <w:t>NúLôRWoLú</w:t>
      </w:r>
      <w:proofErr w:type="spellEnd"/>
      <w:r w:rsidR="00C5675F" w:rsidRPr="00E1247D">
        <w:rPr>
          <w:sz w:val="30"/>
          <w:szCs w:val="30"/>
        </w:rPr>
        <w:t>[</w:t>
      </w:r>
      <w:proofErr w:type="gramEnd"/>
      <w:r w:rsidR="00C5675F" w:rsidRPr="00E1247D">
        <w:rPr>
          <w:sz w:val="30"/>
          <w:szCs w:val="30"/>
        </w:rPr>
        <w:t xml:space="preserve">, </w:t>
      </w:r>
      <w:proofErr w:type="spellStart"/>
      <w:r w:rsidR="00C5675F" w:rsidRPr="00E1247D">
        <w:rPr>
          <w:sz w:val="30"/>
          <w:szCs w:val="30"/>
        </w:rPr>
        <w:t>AeúL</w:t>
      </w:r>
      <w:proofErr w:type="spellEnd"/>
      <w:r w:rsidR="00C5675F" w:rsidRPr="00E1247D">
        <w:rPr>
          <w:sz w:val="30"/>
          <w:szCs w:val="30"/>
        </w:rPr>
        <w:t xml:space="preserve"> </w:t>
      </w:r>
      <w:proofErr w:type="spellStart"/>
      <w:r w:rsidR="008205CB" w:rsidRPr="00E1247D">
        <w:rPr>
          <w:sz w:val="30"/>
          <w:szCs w:val="30"/>
        </w:rPr>
        <w:t>Cuàm</w:t>
      </w:r>
      <w:proofErr w:type="spellEnd"/>
      <w:r w:rsidR="008205CB" w:rsidRPr="00E1247D">
        <w:rPr>
          <w:sz w:val="30"/>
          <w:szCs w:val="30"/>
        </w:rPr>
        <w:t xml:space="preserve"> </w:t>
      </w:r>
      <w:proofErr w:type="spellStart"/>
      <w:r w:rsidR="008205CB" w:rsidRPr="00E1247D">
        <w:rPr>
          <w:sz w:val="30"/>
          <w:szCs w:val="30"/>
        </w:rPr>
        <w:t>ùLôgNm</w:t>
      </w:r>
      <w:proofErr w:type="spellEnd"/>
      <w:r w:rsidR="008205CB" w:rsidRPr="00E1247D">
        <w:rPr>
          <w:sz w:val="30"/>
          <w:szCs w:val="30"/>
        </w:rPr>
        <w:t xml:space="preserve"> </w:t>
      </w:r>
      <w:proofErr w:type="spellStart"/>
      <w:r w:rsidR="008205CB" w:rsidRPr="00E1247D">
        <w:rPr>
          <w:sz w:val="30"/>
          <w:szCs w:val="30"/>
        </w:rPr>
        <w:t>A§LUô</w:t>
      </w:r>
      <w:proofErr w:type="spellEnd"/>
      <w:r w:rsidR="008205CB" w:rsidRPr="00E1247D">
        <w:rPr>
          <w:sz w:val="30"/>
          <w:szCs w:val="30"/>
        </w:rPr>
        <w:t xml:space="preserve">] </w:t>
      </w:r>
      <w:proofErr w:type="spellStart"/>
      <w:r w:rsidR="008205CB" w:rsidRPr="00E1247D">
        <w:rPr>
          <w:sz w:val="30"/>
          <w:szCs w:val="30"/>
        </w:rPr>
        <w:t>CPm</w:t>
      </w:r>
      <w:proofErr w:type="spellEnd"/>
      <w:r w:rsidR="008205CB" w:rsidRPr="00E1247D">
        <w:rPr>
          <w:sz w:val="30"/>
          <w:szCs w:val="30"/>
        </w:rPr>
        <w:t xml:space="preserve"> </w:t>
      </w:r>
      <w:proofErr w:type="spellStart"/>
      <w:r w:rsidR="008205CB" w:rsidRPr="00E1247D">
        <w:rPr>
          <w:sz w:val="30"/>
          <w:szCs w:val="30"/>
        </w:rPr>
        <w:t>SUdÏ</w:t>
      </w:r>
      <w:proofErr w:type="spellEnd"/>
      <w:r w:rsidR="008205CB" w:rsidRPr="00E1247D">
        <w:rPr>
          <w:sz w:val="30"/>
          <w:szCs w:val="30"/>
        </w:rPr>
        <w:t xml:space="preserve"> </w:t>
      </w:r>
      <w:proofErr w:type="spellStart"/>
      <w:r w:rsidR="008205CB" w:rsidRPr="00E1247D">
        <w:rPr>
          <w:sz w:val="30"/>
          <w:szCs w:val="30"/>
        </w:rPr>
        <w:t>CÚdÏUô</w:t>
      </w:r>
      <w:proofErr w:type="spellEnd"/>
      <w:r w:rsidR="008205CB" w:rsidRPr="00E1247D">
        <w:rPr>
          <w:sz w:val="30"/>
          <w:szCs w:val="30"/>
        </w:rPr>
        <w:t xml:space="preserve">? </w:t>
      </w:r>
      <w:proofErr w:type="spellStart"/>
      <w:r w:rsidR="000930F7" w:rsidRPr="00E1247D">
        <w:rPr>
          <w:sz w:val="30"/>
          <w:szCs w:val="30"/>
        </w:rPr>
        <w:t>Cuàm</w:t>
      </w:r>
      <w:proofErr w:type="spellEnd"/>
      <w:r w:rsidR="000930F7" w:rsidRPr="00E1247D">
        <w:rPr>
          <w:sz w:val="30"/>
          <w:szCs w:val="30"/>
        </w:rPr>
        <w:t xml:space="preserve"> </w:t>
      </w:r>
      <w:proofErr w:type="spellStart"/>
      <w:r w:rsidR="000930F7" w:rsidRPr="00E1247D">
        <w:rPr>
          <w:sz w:val="30"/>
          <w:szCs w:val="30"/>
        </w:rPr>
        <w:t>ùLôgNm</w:t>
      </w:r>
      <w:proofErr w:type="spellEnd"/>
      <w:r w:rsidR="000930F7" w:rsidRPr="00E1247D">
        <w:rPr>
          <w:sz w:val="30"/>
          <w:szCs w:val="30"/>
        </w:rPr>
        <w:t xml:space="preserve"> </w:t>
      </w:r>
      <w:proofErr w:type="spellStart"/>
      <w:r w:rsidR="000930F7" w:rsidRPr="00E1247D">
        <w:rPr>
          <w:sz w:val="30"/>
          <w:szCs w:val="30"/>
        </w:rPr>
        <w:t>A§LUô</w:t>
      </w:r>
      <w:proofErr w:type="spellEnd"/>
      <w:r w:rsidR="000930F7" w:rsidRPr="00E1247D">
        <w:rPr>
          <w:sz w:val="30"/>
          <w:szCs w:val="30"/>
        </w:rPr>
        <w:t xml:space="preserve">] </w:t>
      </w:r>
      <w:proofErr w:type="spellStart"/>
      <w:r w:rsidR="000930F7" w:rsidRPr="00E1247D">
        <w:rPr>
          <w:sz w:val="30"/>
          <w:szCs w:val="30"/>
        </w:rPr>
        <w:t>CPm</w:t>
      </w:r>
      <w:proofErr w:type="spellEnd"/>
      <w:r w:rsidR="000930F7" w:rsidRPr="00E1247D">
        <w:rPr>
          <w:sz w:val="30"/>
          <w:szCs w:val="30"/>
        </w:rPr>
        <w:t xml:space="preserve"> </w:t>
      </w:r>
      <w:proofErr w:type="spellStart"/>
      <w:r w:rsidR="000930F7" w:rsidRPr="00E1247D">
        <w:rPr>
          <w:sz w:val="30"/>
          <w:szCs w:val="30"/>
        </w:rPr>
        <w:t>CÚd</w:t>
      </w:r>
      <w:proofErr w:type="spellEnd"/>
      <w:r w:rsidR="000930F7" w:rsidRPr="00E1247D">
        <w:rPr>
          <w:sz w:val="30"/>
          <w:szCs w:val="30"/>
        </w:rPr>
        <w:t>¡\Õ.</w:t>
      </w:r>
      <w:r w:rsidR="00014920" w:rsidRPr="00E1247D">
        <w:rPr>
          <w:rFonts w:ascii="Arial" w:hAnsi="Arial" w:cs="Arial"/>
          <w:sz w:val="30"/>
          <w:szCs w:val="30"/>
        </w:rPr>
        <w:t xml:space="preserve"> </w:t>
      </w:r>
      <w:proofErr w:type="spellStart"/>
      <w:r w:rsidR="00D56D18" w:rsidRPr="00E1247D">
        <w:rPr>
          <w:rFonts w:cs="Arial"/>
          <w:sz w:val="30"/>
          <w:szCs w:val="30"/>
        </w:rPr>
        <w:t>Vô¬Pm</w:t>
      </w:r>
      <w:proofErr w:type="spellEnd"/>
      <w:r w:rsidR="00D56D18" w:rsidRPr="00E1247D">
        <w:rPr>
          <w:rFonts w:ascii="Arial" w:hAnsi="Arial" w:cs="Arial"/>
          <w:sz w:val="30"/>
          <w:szCs w:val="30"/>
        </w:rPr>
        <w:t xml:space="preserve"> </w:t>
      </w:r>
      <w:r w:rsidR="00014920" w:rsidRPr="00E1247D">
        <w:rPr>
          <w:rFonts w:ascii="Arial" w:hAnsi="Arial" w:cs="Arial"/>
          <w:sz w:val="30"/>
          <w:szCs w:val="30"/>
        </w:rPr>
        <w:t>x</w:t>
      </w:r>
      <w:r w:rsidR="000930F7" w:rsidRPr="00E1247D">
        <w:rPr>
          <w:rFonts w:ascii="TML_Vaigai_Normal" w:hAnsi="TML_Vaigai_Normal"/>
          <w:sz w:val="30"/>
          <w:szCs w:val="30"/>
        </w:rPr>
        <w:t xml:space="preserve"> </w:t>
      </w:r>
      <w:proofErr w:type="spellStart"/>
      <w:r w:rsidR="00D56D18" w:rsidRPr="00E1247D">
        <w:rPr>
          <w:sz w:val="30"/>
          <w:szCs w:val="30"/>
        </w:rPr>
        <w:t>ApXÕ</w:t>
      </w:r>
      <w:proofErr w:type="spellEnd"/>
      <w:r w:rsidR="00D56D18" w:rsidRPr="00E1247D">
        <w:rPr>
          <w:sz w:val="30"/>
          <w:szCs w:val="30"/>
        </w:rPr>
        <w:t xml:space="preserve"> </w:t>
      </w:r>
      <w:r w:rsidR="00CD4489" w:rsidRPr="00E1247D">
        <w:rPr>
          <w:sz w:val="30"/>
          <w:szCs w:val="30"/>
        </w:rPr>
        <w:t xml:space="preserve">11 </w:t>
      </w:r>
      <w:proofErr w:type="gramStart"/>
      <w:r w:rsidR="00D56D18" w:rsidRPr="00E1247D">
        <w:rPr>
          <w:sz w:val="30"/>
          <w:szCs w:val="30"/>
        </w:rPr>
        <w:t>Es[</w:t>
      </w:r>
      <w:proofErr w:type="gramEnd"/>
      <w:r w:rsidR="00D56D18" w:rsidRPr="00E1247D">
        <w:rPr>
          <w:sz w:val="30"/>
          <w:szCs w:val="30"/>
        </w:rPr>
        <w:t>Õ.</w:t>
      </w:r>
      <w:r w:rsidR="007C0520" w:rsidRPr="00E1247D">
        <w:rPr>
          <w:sz w:val="30"/>
          <w:szCs w:val="30"/>
        </w:rPr>
        <w:t xml:space="preserve"> </w:t>
      </w:r>
      <w:proofErr w:type="spellStart"/>
      <w:r w:rsidR="00522ADA" w:rsidRPr="00E1247D">
        <w:rPr>
          <w:sz w:val="30"/>
          <w:szCs w:val="30"/>
        </w:rPr>
        <w:t>SôeLs</w:t>
      </w:r>
      <w:proofErr w:type="spellEnd"/>
      <w:r w:rsidR="00522ADA" w:rsidRPr="00E1247D">
        <w:rPr>
          <w:sz w:val="30"/>
          <w:szCs w:val="30"/>
        </w:rPr>
        <w:t xml:space="preserve"> </w:t>
      </w:r>
      <w:proofErr w:type="spellStart"/>
      <w:r w:rsidR="00522ADA" w:rsidRPr="00E1247D">
        <w:rPr>
          <w:sz w:val="30"/>
          <w:szCs w:val="30"/>
        </w:rPr>
        <w:t>EeLs</w:t>
      </w:r>
      <w:proofErr w:type="spellEnd"/>
      <w:r w:rsidR="00522ADA" w:rsidRPr="00E1247D">
        <w:rPr>
          <w:sz w:val="30"/>
          <w:szCs w:val="30"/>
        </w:rPr>
        <w:t xml:space="preserve"> </w:t>
      </w:r>
      <w:proofErr w:type="spellStart"/>
      <w:r w:rsidR="00522ADA" w:rsidRPr="00E1247D">
        <w:rPr>
          <w:sz w:val="30"/>
          <w:szCs w:val="30"/>
        </w:rPr>
        <w:t>LWjûRd</w:t>
      </w:r>
      <w:proofErr w:type="spellEnd"/>
      <w:r w:rsidR="00522ADA" w:rsidRPr="00E1247D">
        <w:rPr>
          <w:sz w:val="30"/>
          <w:szCs w:val="30"/>
        </w:rPr>
        <w:t xml:space="preserve"> </w:t>
      </w:r>
      <w:proofErr w:type="spellStart"/>
      <w:r w:rsidR="00522ADA" w:rsidRPr="00E1247D">
        <w:rPr>
          <w:sz w:val="30"/>
          <w:szCs w:val="30"/>
        </w:rPr>
        <w:t>LôQhÓm</w:t>
      </w:r>
      <w:proofErr w:type="spellEnd"/>
      <w:r w:rsidR="00522ADA" w:rsidRPr="00E1247D">
        <w:rPr>
          <w:sz w:val="30"/>
          <w:szCs w:val="30"/>
        </w:rPr>
        <w:t xml:space="preserve">. </w:t>
      </w:r>
      <w:proofErr w:type="spellStart"/>
      <w:proofErr w:type="gramStart"/>
      <w:r w:rsidR="00892CF6" w:rsidRPr="00E1247D">
        <w:rPr>
          <w:sz w:val="30"/>
          <w:szCs w:val="30"/>
        </w:rPr>
        <w:t>EeL</w:t>
      </w:r>
      <w:proofErr w:type="spellEnd"/>
      <w:r w:rsidR="00892CF6" w:rsidRPr="00E1247D">
        <w:rPr>
          <w:sz w:val="30"/>
          <w:szCs w:val="30"/>
        </w:rPr>
        <w:t>[</w:t>
      </w:r>
      <w:proofErr w:type="spellStart"/>
      <w:proofErr w:type="gramEnd"/>
      <w:r w:rsidR="00892CF6" w:rsidRPr="00E1247D">
        <w:rPr>
          <w:sz w:val="30"/>
          <w:szCs w:val="30"/>
        </w:rPr>
        <w:t>ôp</w:t>
      </w:r>
      <w:proofErr w:type="spellEnd"/>
      <w:r w:rsidR="00892CF6" w:rsidRPr="00E1247D">
        <w:rPr>
          <w:sz w:val="30"/>
          <w:szCs w:val="30"/>
        </w:rPr>
        <w:t xml:space="preserve"> </w:t>
      </w:r>
      <w:proofErr w:type="spellStart"/>
      <w:r w:rsidR="00892CF6" w:rsidRPr="00E1247D">
        <w:rPr>
          <w:sz w:val="30"/>
          <w:szCs w:val="30"/>
        </w:rPr>
        <w:t>áÓUô</w:t>
      </w:r>
      <w:proofErr w:type="spellEnd"/>
      <w:r w:rsidR="00892CF6" w:rsidRPr="00E1247D">
        <w:rPr>
          <w:sz w:val="30"/>
          <w:szCs w:val="30"/>
        </w:rPr>
        <w:t>]</w:t>
      </w:r>
      <w:proofErr w:type="spellStart"/>
      <w:r w:rsidR="00892CF6" w:rsidRPr="00E1247D">
        <w:rPr>
          <w:sz w:val="30"/>
          <w:szCs w:val="30"/>
        </w:rPr>
        <w:t>ôp</w:t>
      </w:r>
      <w:proofErr w:type="spellEnd"/>
      <w:r w:rsidR="00892CF6" w:rsidRPr="00E1247D">
        <w:rPr>
          <w:sz w:val="30"/>
          <w:szCs w:val="30"/>
        </w:rPr>
        <w:t xml:space="preserve">, </w:t>
      </w:r>
      <w:proofErr w:type="spellStart"/>
      <w:r w:rsidR="00892CF6" w:rsidRPr="00E1247D">
        <w:rPr>
          <w:sz w:val="30"/>
          <w:szCs w:val="30"/>
        </w:rPr>
        <w:t>úUúX</w:t>
      </w:r>
      <w:proofErr w:type="spellEnd"/>
      <w:r w:rsidR="00892CF6" w:rsidRPr="00E1247D">
        <w:rPr>
          <w:sz w:val="30"/>
          <w:szCs w:val="30"/>
        </w:rPr>
        <w:t xml:space="preserve"> </w:t>
      </w:r>
      <w:proofErr w:type="spellStart"/>
      <w:r w:rsidR="00892CF6" w:rsidRPr="00E1247D">
        <w:rPr>
          <w:sz w:val="30"/>
          <w:szCs w:val="30"/>
        </w:rPr>
        <w:t>YôÚeLs</w:t>
      </w:r>
      <w:proofErr w:type="spellEnd"/>
      <w:r w:rsidR="00892CF6" w:rsidRPr="00E1247D">
        <w:rPr>
          <w:sz w:val="30"/>
          <w:szCs w:val="30"/>
        </w:rPr>
        <w:t xml:space="preserve">. </w:t>
      </w:r>
      <w:proofErr w:type="spellStart"/>
      <w:r w:rsidR="00C33D70" w:rsidRPr="00E1247D">
        <w:rPr>
          <w:sz w:val="30"/>
          <w:szCs w:val="30"/>
        </w:rPr>
        <w:t>T§</w:t>
      </w:r>
      <w:proofErr w:type="gramStart"/>
      <w:r w:rsidR="00C33D70" w:rsidRPr="00E1247D">
        <w:rPr>
          <w:sz w:val="30"/>
          <w:szCs w:val="30"/>
        </w:rPr>
        <w:t>ù</w:t>
      </w:r>
      <w:proofErr w:type="spellEnd"/>
      <w:r w:rsidR="00C33D70" w:rsidRPr="00E1247D">
        <w:rPr>
          <w:sz w:val="30"/>
          <w:szCs w:val="30"/>
        </w:rPr>
        <w:t>]</w:t>
      </w:r>
      <w:proofErr w:type="spellStart"/>
      <w:r w:rsidR="00C33D70" w:rsidRPr="00E1247D">
        <w:rPr>
          <w:sz w:val="30"/>
          <w:szCs w:val="30"/>
        </w:rPr>
        <w:t>ôu</w:t>
      </w:r>
      <w:proofErr w:type="spellEnd"/>
      <w:proofErr w:type="gramEnd"/>
      <w:r w:rsidR="00C33D70" w:rsidRPr="00E1247D">
        <w:rPr>
          <w:sz w:val="30"/>
          <w:szCs w:val="30"/>
        </w:rPr>
        <w:t xml:space="preserve">\ô? </w:t>
      </w:r>
      <w:r w:rsidR="00D810AC" w:rsidRPr="00E1247D">
        <w:rPr>
          <w:sz w:val="30"/>
          <w:szCs w:val="30"/>
        </w:rPr>
        <w:t xml:space="preserve">N¬, </w:t>
      </w:r>
      <w:r w:rsidR="00B43BF1" w:rsidRPr="00E1247D">
        <w:rPr>
          <w:sz w:val="30"/>
          <w:szCs w:val="30"/>
        </w:rPr>
        <w:t xml:space="preserve">Tu²WiÓ, </w:t>
      </w:r>
      <w:proofErr w:type="spellStart"/>
      <w:r w:rsidR="00B43BF1" w:rsidRPr="00E1247D">
        <w:rPr>
          <w:sz w:val="30"/>
          <w:szCs w:val="30"/>
        </w:rPr>
        <w:t>T§êuß</w:t>
      </w:r>
      <w:proofErr w:type="spellEnd"/>
      <w:r w:rsidR="00B43BF1" w:rsidRPr="00E1247D">
        <w:rPr>
          <w:sz w:val="30"/>
          <w:szCs w:val="30"/>
        </w:rPr>
        <w:t>, T</w:t>
      </w:r>
      <w:proofErr w:type="gramStart"/>
      <w:r w:rsidR="00B43BF1" w:rsidRPr="00E1247D">
        <w:rPr>
          <w:sz w:val="30"/>
          <w:szCs w:val="30"/>
        </w:rPr>
        <w:t>§]</w:t>
      </w:r>
      <w:proofErr w:type="spellStart"/>
      <w:r w:rsidR="00B43BF1" w:rsidRPr="00E1247D">
        <w:rPr>
          <w:sz w:val="30"/>
          <w:szCs w:val="30"/>
        </w:rPr>
        <w:t>ôuÏ</w:t>
      </w:r>
      <w:proofErr w:type="spellEnd"/>
      <w:proofErr w:type="gramEnd"/>
      <w:r w:rsidR="00B43BF1" w:rsidRPr="00E1247D">
        <w:rPr>
          <w:sz w:val="30"/>
          <w:szCs w:val="30"/>
        </w:rPr>
        <w:t xml:space="preserve">, </w:t>
      </w:r>
      <w:proofErr w:type="spellStart"/>
      <w:r w:rsidR="00B43BF1" w:rsidRPr="00E1247D">
        <w:rPr>
          <w:sz w:val="30"/>
          <w:szCs w:val="30"/>
        </w:rPr>
        <w:t>T§û</w:t>
      </w:r>
      <w:proofErr w:type="spellEnd"/>
      <w:r w:rsidR="00B43BF1" w:rsidRPr="00E1247D">
        <w:rPr>
          <w:sz w:val="30"/>
          <w:szCs w:val="30"/>
        </w:rPr>
        <w:t>]</w:t>
      </w:r>
      <w:proofErr w:type="spellStart"/>
      <w:r w:rsidR="00B43BF1" w:rsidRPr="00E1247D">
        <w:rPr>
          <w:sz w:val="30"/>
          <w:szCs w:val="30"/>
        </w:rPr>
        <w:t>kÕ</w:t>
      </w:r>
      <w:proofErr w:type="spellEnd"/>
      <w:r w:rsidR="00B43BF1" w:rsidRPr="00E1247D">
        <w:rPr>
          <w:sz w:val="30"/>
          <w:szCs w:val="30"/>
        </w:rPr>
        <w:t xml:space="preserve">, </w:t>
      </w:r>
      <w:r w:rsidR="00E12738" w:rsidRPr="00E1247D">
        <w:rPr>
          <w:sz w:val="30"/>
          <w:szCs w:val="30"/>
        </w:rPr>
        <w:t>T§]</w:t>
      </w:r>
      <w:proofErr w:type="spellStart"/>
      <w:r w:rsidR="00E12738" w:rsidRPr="00E1247D">
        <w:rPr>
          <w:sz w:val="30"/>
          <w:szCs w:val="30"/>
        </w:rPr>
        <w:t>ôß</w:t>
      </w:r>
      <w:proofErr w:type="spellEnd"/>
      <w:r w:rsidR="00E12738" w:rsidRPr="00E1247D">
        <w:rPr>
          <w:sz w:val="30"/>
          <w:szCs w:val="30"/>
        </w:rPr>
        <w:t xml:space="preserve">, </w:t>
      </w:r>
      <w:proofErr w:type="spellStart"/>
      <w:r w:rsidR="00E12738" w:rsidRPr="00E1247D">
        <w:rPr>
          <w:sz w:val="30"/>
          <w:szCs w:val="30"/>
        </w:rPr>
        <w:t>T§ú</w:t>
      </w:r>
      <w:proofErr w:type="spellEnd"/>
      <w:r w:rsidR="00E12738" w:rsidRPr="00E1247D">
        <w:rPr>
          <w:sz w:val="30"/>
          <w:szCs w:val="30"/>
        </w:rPr>
        <w:t xml:space="preserve">]Ý, </w:t>
      </w:r>
      <w:proofErr w:type="spellStart"/>
      <w:r w:rsidR="00535E16" w:rsidRPr="00E1247D">
        <w:rPr>
          <w:sz w:val="30"/>
          <w:szCs w:val="30"/>
        </w:rPr>
        <w:t>T§ù</w:t>
      </w:r>
      <w:proofErr w:type="spellEnd"/>
      <w:r w:rsidR="00535E16" w:rsidRPr="00E1247D">
        <w:rPr>
          <w:sz w:val="30"/>
          <w:szCs w:val="30"/>
        </w:rPr>
        <w:t>]</w:t>
      </w:r>
      <w:proofErr w:type="spellStart"/>
      <w:r w:rsidR="00535E16" w:rsidRPr="00E1247D">
        <w:rPr>
          <w:sz w:val="30"/>
          <w:szCs w:val="30"/>
        </w:rPr>
        <w:t>hÓ</w:t>
      </w:r>
      <w:proofErr w:type="spellEnd"/>
      <w:r w:rsidR="00535E16" w:rsidRPr="00E1247D">
        <w:rPr>
          <w:sz w:val="30"/>
          <w:szCs w:val="30"/>
        </w:rPr>
        <w:t xml:space="preserve">, </w:t>
      </w:r>
      <w:proofErr w:type="spellStart"/>
      <w:r w:rsidR="00535E16" w:rsidRPr="00E1247D">
        <w:rPr>
          <w:sz w:val="30"/>
          <w:szCs w:val="30"/>
        </w:rPr>
        <w:t>TjùRôuTÕ</w:t>
      </w:r>
      <w:proofErr w:type="spellEnd"/>
      <w:r w:rsidR="00535E16" w:rsidRPr="00E1247D">
        <w:rPr>
          <w:sz w:val="30"/>
          <w:szCs w:val="30"/>
        </w:rPr>
        <w:t>, CÚTÕ.</w:t>
      </w:r>
    </w:p>
    <w:p w14:paraId="498F0F8F" w14:textId="77777777" w:rsidR="00535E16" w:rsidRPr="00E1247D" w:rsidRDefault="00014920" w:rsidP="00433639">
      <w:pPr>
        <w:ind w:firstLine="567"/>
        <w:rPr>
          <w:sz w:val="30"/>
          <w:szCs w:val="30"/>
        </w:rPr>
      </w:pPr>
      <w:r w:rsidRPr="00E1247D">
        <w:rPr>
          <w:sz w:val="30"/>
          <w:szCs w:val="30"/>
        </w:rPr>
        <w:t>68.</w:t>
      </w:r>
      <w:r w:rsidR="00B8309C" w:rsidRPr="00E1247D">
        <w:rPr>
          <w:sz w:val="30"/>
          <w:szCs w:val="30"/>
        </w:rPr>
        <w:t xml:space="preserve"> </w:t>
      </w:r>
      <w:proofErr w:type="spellStart"/>
      <w:r w:rsidR="00682615" w:rsidRPr="00E1247D">
        <w:rPr>
          <w:sz w:val="30"/>
          <w:szCs w:val="30"/>
        </w:rPr>
        <w:t>GjRû</w:t>
      </w:r>
      <w:proofErr w:type="spellEnd"/>
      <w:r w:rsidR="00682615" w:rsidRPr="00E1247D">
        <w:rPr>
          <w:sz w:val="30"/>
          <w:szCs w:val="30"/>
        </w:rPr>
        <w:t xml:space="preserve">] </w:t>
      </w:r>
      <w:proofErr w:type="spellStart"/>
      <w:r w:rsidR="00682615" w:rsidRPr="00E1247D">
        <w:rPr>
          <w:sz w:val="30"/>
          <w:szCs w:val="30"/>
        </w:rPr>
        <w:t>úT</w:t>
      </w:r>
      <w:r w:rsidR="008B4DA1" w:rsidRPr="00E1247D">
        <w:rPr>
          <w:sz w:val="30"/>
          <w:szCs w:val="30"/>
        </w:rPr>
        <w:t>Wó</w:t>
      </w:r>
      <w:proofErr w:type="spellEnd"/>
      <w:r w:rsidR="00682615" w:rsidRPr="00E1247D">
        <w:rPr>
          <w:sz w:val="30"/>
          <w:szCs w:val="30"/>
        </w:rPr>
        <w:t xml:space="preserve"> ¨</w:t>
      </w:r>
      <w:proofErr w:type="spellStart"/>
      <w:r w:rsidR="00682615" w:rsidRPr="00E1247D">
        <w:rPr>
          <w:sz w:val="30"/>
          <w:szCs w:val="30"/>
        </w:rPr>
        <w:t>uß</w:t>
      </w:r>
      <w:proofErr w:type="spellEnd"/>
      <w:r w:rsidR="00682615" w:rsidRPr="00E1247D">
        <w:rPr>
          <w:sz w:val="30"/>
          <w:szCs w:val="30"/>
        </w:rPr>
        <w:t xml:space="preserve"> </w:t>
      </w:r>
      <w:proofErr w:type="spellStart"/>
      <w:r w:rsidR="00682615" w:rsidRPr="00E1247D">
        <w:rPr>
          <w:sz w:val="30"/>
          <w:szCs w:val="30"/>
        </w:rPr>
        <w:t>ùLôi¥Úd</w:t>
      </w:r>
      <w:proofErr w:type="spellEnd"/>
      <w:r w:rsidR="00682615" w:rsidRPr="00E1247D">
        <w:rPr>
          <w:sz w:val="30"/>
          <w:szCs w:val="30"/>
        </w:rPr>
        <w:t>¡\</w:t>
      </w:r>
      <w:proofErr w:type="spellStart"/>
      <w:r w:rsidR="00682615" w:rsidRPr="00E1247D">
        <w:rPr>
          <w:sz w:val="30"/>
          <w:szCs w:val="30"/>
        </w:rPr>
        <w:t>ô</w:t>
      </w:r>
      <w:r w:rsidR="008B4DA1" w:rsidRPr="00E1247D">
        <w:rPr>
          <w:sz w:val="30"/>
          <w:szCs w:val="30"/>
        </w:rPr>
        <w:t>Wó</w:t>
      </w:r>
      <w:r w:rsidR="00682615" w:rsidRPr="00E1247D">
        <w:rPr>
          <w:sz w:val="30"/>
          <w:szCs w:val="30"/>
        </w:rPr>
        <w:t>Ls</w:t>
      </w:r>
      <w:proofErr w:type="spellEnd"/>
      <w:r w:rsidR="00682615" w:rsidRPr="00E1247D">
        <w:rPr>
          <w:sz w:val="30"/>
          <w:szCs w:val="30"/>
        </w:rPr>
        <w:t xml:space="preserve"> </w:t>
      </w:r>
      <w:proofErr w:type="spellStart"/>
      <w:r w:rsidR="00682615" w:rsidRPr="00E1247D">
        <w:rPr>
          <w:sz w:val="30"/>
          <w:szCs w:val="30"/>
        </w:rPr>
        <w:t>GuTÕ</w:t>
      </w:r>
      <w:proofErr w:type="spellEnd"/>
      <w:r w:rsidR="00682615" w:rsidRPr="00E1247D">
        <w:rPr>
          <w:sz w:val="30"/>
          <w:szCs w:val="30"/>
        </w:rPr>
        <w:t xml:space="preserve"> </w:t>
      </w:r>
      <w:proofErr w:type="spellStart"/>
      <w:r w:rsidR="00682615" w:rsidRPr="00E1247D">
        <w:rPr>
          <w:sz w:val="30"/>
          <w:szCs w:val="30"/>
        </w:rPr>
        <w:t>Lô¬VªpûX</w:t>
      </w:r>
      <w:proofErr w:type="spellEnd"/>
      <w:r w:rsidR="00682615" w:rsidRPr="00E1247D">
        <w:rPr>
          <w:sz w:val="30"/>
          <w:szCs w:val="30"/>
        </w:rPr>
        <w:t xml:space="preserve">, </w:t>
      </w:r>
      <w:proofErr w:type="gramStart"/>
      <w:r w:rsidR="00B868AF" w:rsidRPr="00E1247D">
        <w:rPr>
          <w:sz w:val="30"/>
          <w:szCs w:val="30"/>
        </w:rPr>
        <w:t>B]</w:t>
      </w:r>
      <w:proofErr w:type="spellStart"/>
      <w:r w:rsidR="00B868AF" w:rsidRPr="00E1247D">
        <w:rPr>
          <w:sz w:val="30"/>
          <w:szCs w:val="30"/>
        </w:rPr>
        <w:t>ôp</w:t>
      </w:r>
      <w:proofErr w:type="spellEnd"/>
      <w:proofErr w:type="gramEnd"/>
      <w:r w:rsidR="00B868AF" w:rsidRPr="00E1247D">
        <w:rPr>
          <w:sz w:val="30"/>
          <w:szCs w:val="30"/>
        </w:rPr>
        <w:t xml:space="preserve"> </w:t>
      </w:r>
      <w:proofErr w:type="spellStart"/>
      <w:r w:rsidR="00B868AF" w:rsidRPr="00E1247D">
        <w:rPr>
          <w:sz w:val="30"/>
          <w:szCs w:val="30"/>
        </w:rPr>
        <w:t>GpXôÚm</w:t>
      </w:r>
      <w:proofErr w:type="spellEnd"/>
      <w:r w:rsidR="00B868AF" w:rsidRPr="00E1247D">
        <w:rPr>
          <w:sz w:val="30"/>
          <w:szCs w:val="30"/>
        </w:rPr>
        <w:t xml:space="preserve"> ¨</w:t>
      </w:r>
      <w:proofErr w:type="spellStart"/>
      <w:r w:rsidR="00B868AF" w:rsidRPr="00E1247D">
        <w:rPr>
          <w:sz w:val="30"/>
          <w:szCs w:val="30"/>
        </w:rPr>
        <w:t>uß</w:t>
      </w:r>
      <w:proofErr w:type="spellEnd"/>
      <w:r w:rsidR="00B868AF" w:rsidRPr="00E1247D">
        <w:rPr>
          <w:sz w:val="30"/>
          <w:szCs w:val="30"/>
        </w:rPr>
        <w:t xml:space="preserve"> </w:t>
      </w:r>
      <w:proofErr w:type="spellStart"/>
      <w:r w:rsidR="00B868AF" w:rsidRPr="00E1247D">
        <w:rPr>
          <w:sz w:val="30"/>
          <w:szCs w:val="30"/>
        </w:rPr>
        <w:t>ùLôi¥ÚdL</w:t>
      </w:r>
      <w:proofErr w:type="spellEnd"/>
      <w:r w:rsidR="00B868AF" w:rsidRPr="00E1247D">
        <w:rPr>
          <w:sz w:val="30"/>
          <w:szCs w:val="30"/>
        </w:rPr>
        <w:t xml:space="preserve"> </w:t>
      </w:r>
      <w:proofErr w:type="spellStart"/>
      <w:r w:rsidR="00B868AF" w:rsidRPr="00E1247D">
        <w:rPr>
          <w:sz w:val="30"/>
          <w:szCs w:val="30"/>
        </w:rPr>
        <w:t>Sôm</w:t>
      </w:r>
      <w:proofErr w:type="spellEnd"/>
      <w:r w:rsidR="00B868AF" w:rsidRPr="00E1247D">
        <w:rPr>
          <w:sz w:val="30"/>
          <w:szCs w:val="30"/>
        </w:rPr>
        <w:t xml:space="preserve"> ®</w:t>
      </w:r>
      <w:proofErr w:type="spellStart"/>
      <w:r w:rsidR="00B868AF" w:rsidRPr="00E1247D">
        <w:rPr>
          <w:sz w:val="30"/>
          <w:szCs w:val="30"/>
        </w:rPr>
        <w:t>ÚmT®pûX</w:t>
      </w:r>
      <w:proofErr w:type="spellEnd"/>
      <w:r w:rsidR="00B868AF" w:rsidRPr="00E1247D">
        <w:rPr>
          <w:sz w:val="30"/>
          <w:szCs w:val="30"/>
        </w:rPr>
        <w:t>, G]</w:t>
      </w:r>
      <w:proofErr w:type="spellStart"/>
      <w:r w:rsidR="00B868AF" w:rsidRPr="00E1247D">
        <w:rPr>
          <w:sz w:val="30"/>
          <w:szCs w:val="30"/>
        </w:rPr>
        <w:t>úY</w:t>
      </w:r>
      <w:proofErr w:type="spellEnd"/>
      <w:r w:rsidR="00B868AF" w:rsidRPr="00E1247D">
        <w:rPr>
          <w:sz w:val="30"/>
          <w:szCs w:val="30"/>
        </w:rPr>
        <w:t xml:space="preserve"> </w:t>
      </w:r>
      <w:r w:rsidR="003019F0" w:rsidRPr="00E1247D">
        <w:rPr>
          <w:sz w:val="30"/>
          <w:szCs w:val="30"/>
        </w:rPr>
        <w:t>¿</w:t>
      </w:r>
      <w:proofErr w:type="spellStart"/>
      <w:r w:rsidR="003019F0" w:rsidRPr="00E1247D">
        <w:rPr>
          <w:sz w:val="30"/>
          <w:szCs w:val="30"/>
        </w:rPr>
        <w:t>eLs</w:t>
      </w:r>
      <w:proofErr w:type="spellEnd"/>
      <w:r w:rsidR="003019F0" w:rsidRPr="00E1247D">
        <w:rPr>
          <w:sz w:val="30"/>
          <w:szCs w:val="30"/>
        </w:rPr>
        <w:t xml:space="preserve"> </w:t>
      </w:r>
      <w:proofErr w:type="spellStart"/>
      <w:r w:rsidR="003019F0" w:rsidRPr="00E1247D">
        <w:rPr>
          <w:sz w:val="30"/>
          <w:szCs w:val="30"/>
        </w:rPr>
        <w:t>LôjÕd</w:t>
      </w:r>
      <w:proofErr w:type="spellEnd"/>
      <w:r w:rsidR="003019F0" w:rsidRPr="00E1247D">
        <w:rPr>
          <w:sz w:val="30"/>
          <w:szCs w:val="30"/>
        </w:rPr>
        <w:t xml:space="preserve"> </w:t>
      </w:r>
      <w:proofErr w:type="spellStart"/>
      <w:r w:rsidR="003019F0" w:rsidRPr="00E1247D">
        <w:rPr>
          <w:sz w:val="30"/>
          <w:szCs w:val="30"/>
        </w:rPr>
        <w:t>ùLôi¥ÚdL</w:t>
      </w:r>
      <w:proofErr w:type="spellEnd"/>
      <w:r w:rsidR="003019F0" w:rsidRPr="00E1247D">
        <w:rPr>
          <w:sz w:val="30"/>
          <w:szCs w:val="30"/>
        </w:rPr>
        <w:t xml:space="preserve"> </w:t>
      </w:r>
      <w:proofErr w:type="spellStart"/>
      <w:r w:rsidR="003019F0" w:rsidRPr="00E1247D">
        <w:rPr>
          <w:sz w:val="30"/>
          <w:szCs w:val="30"/>
        </w:rPr>
        <w:t>úYiÓm</w:t>
      </w:r>
      <w:proofErr w:type="spellEnd"/>
      <w:r w:rsidR="003019F0" w:rsidRPr="00E1247D">
        <w:rPr>
          <w:sz w:val="30"/>
          <w:szCs w:val="30"/>
        </w:rPr>
        <w:t xml:space="preserve">. </w:t>
      </w:r>
      <w:proofErr w:type="spellStart"/>
      <w:r w:rsidR="00C81384" w:rsidRPr="00E1247D">
        <w:rPr>
          <w:sz w:val="30"/>
          <w:szCs w:val="30"/>
        </w:rPr>
        <w:t>Sôm</w:t>
      </w:r>
      <w:proofErr w:type="spellEnd"/>
      <w:r w:rsidR="00C81384" w:rsidRPr="00E1247D">
        <w:rPr>
          <w:sz w:val="30"/>
          <w:szCs w:val="30"/>
        </w:rPr>
        <w:t xml:space="preserve"> </w:t>
      </w:r>
      <w:proofErr w:type="spellStart"/>
      <w:r w:rsidR="00C81384" w:rsidRPr="00E1247D">
        <w:rPr>
          <w:sz w:val="30"/>
          <w:szCs w:val="30"/>
        </w:rPr>
        <w:t>AûRd</w:t>
      </w:r>
      <w:proofErr w:type="spellEnd"/>
      <w:r w:rsidR="00C81384" w:rsidRPr="00E1247D">
        <w:rPr>
          <w:sz w:val="30"/>
          <w:szCs w:val="30"/>
        </w:rPr>
        <w:t xml:space="preserve"> </w:t>
      </w:r>
      <w:proofErr w:type="spellStart"/>
      <w:r w:rsidR="00C81384" w:rsidRPr="00E1247D">
        <w:rPr>
          <w:sz w:val="30"/>
          <w:szCs w:val="30"/>
        </w:rPr>
        <w:t>Ï±jÕ</w:t>
      </w:r>
      <w:proofErr w:type="spellEnd"/>
      <w:r w:rsidR="00C81384" w:rsidRPr="00E1247D">
        <w:rPr>
          <w:sz w:val="30"/>
          <w:szCs w:val="30"/>
        </w:rPr>
        <w:t xml:space="preserve"> </w:t>
      </w:r>
      <w:proofErr w:type="spellStart"/>
      <w:r w:rsidR="00F5024E" w:rsidRPr="00E1247D">
        <w:rPr>
          <w:sz w:val="30"/>
          <w:szCs w:val="30"/>
        </w:rPr>
        <w:t>HúRôùYôÚ</w:t>
      </w:r>
      <w:r w:rsidR="00C81384" w:rsidRPr="00E1247D">
        <w:rPr>
          <w:sz w:val="30"/>
          <w:szCs w:val="30"/>
        </w:rPr>
        <w:t>®R</w:t>
      </w:r>
      <w:proofErr w:type="spellEnd"/>
      <w:r w:rsidR="00C81384" w:rsidRPr="00E1247D">
        <w:rPr>
          <w:sz w:val="30"/>
          <w:szCs w:val="30"/>
        </w:rPr>
        <w:t xml:space="preserve"> </w:t>
      </w:r>
      <w:proofErr w:type="spellStart"/>
      <w:r w:rsidR="00474EEF" w:rsidRPr="00E1247D">
        <w:rPr>
          <w:sz w:val="30"/>
          <w:szCs w:val="30"/>
        </w:rPr>
        <w:t>JÝeûLd</w:t>
      </w:r>
      <w:proofErr w:type="spellEnd"/>
      <w:r w:rsidR="00474EEF" w:rsidRPr="00E1247D">
        <w:rPr>
          <w:sz w:val="30"/>
          <w:szCs w:val="30"/>
        </w:rPr>
        <w:t xml:space="preserve"> </w:t>
      </w:r>
      <w:proofErr w:type="spellStart"/>
      <w:r w:rsidR="00474EEF" w:rsidRPr="00E1247D">
        <w:rPr>
          <w:sz w:val="30"/>
          <w:szCs w:val="30"/>
        </w:rPr>
        <w:t>ùLôi¥ÚdL</w:t>
      </w:r>
      <w:proofErr w:type="spellEnd"/>
      <w:r w:rsidR="00474EEF" w:rsidRPr="00E1247D">
        <w:rPr>
          <w:sz w:val="30"/>
          <w:szCs w:val="30"/>
        </w:rPr>
        <w:t xml:space="preserve"> </w:t>
      </w:r>
      <w:proofErr w:type="spellStart"/>
      <w:r w:rsidR="00474EEF" w:rsidRPr="00E1247D">
        <w:rPr>
          <w:sz w:val="30"/>
          <w:szCs w:val="30"/>
        </w:rPr>
        <w:t>úYi</w:t>
      </w:r>
      <w:proofErr w:type="spellEnd"/>
      <w:r w:rsidR="00474EEF" w:rsidRPr="00E1247D">
        <w:rPr>
          <w:sz w:val="30"/>
          <w:szCs w:val="30"/>
        </w:rPr>
        <w:t>¥«</w:t>
      </w:r>
      <w:proofErr w:type="spellStart"/>
      <w:r w:rsidR="00474EEF" w:rsidRPr="00E1247D">
        <w:rPr>
          <w:sz w:val="30"/>
          <w:szCs w:val="30"/>
        </w:rPr>
        <w:t>Úd</w:t>
      </w:r>
      <w:proofErr w:type="spellEnd"/>
      <w:r w:rsidR="00474EEF" w:rsidRPr="00E1247D">
        <w:rPr>
          <w:sz w:val="30"/>
          <w:szCs w:val="30"/>
        </w:rPr>
        <w:t xml:space="preserve">¡\Õ, </w:t>
      </w:r>
      <w:proofErr w:type="spellStart"/>
      <w:proofErr w:type="gramStart"/>
      <w:r w:rsidR="00474EEF" w:rsidRPr="00E1247D">
        <w:rPr>
          <w:sz w:val="30"/>
          <w:szCs w:val="30"/>
        </w:rPr>
        <w:t>Hù</w:t>
      </w:r>
      <w:proofErr w:type="spellEnd"/>
      <w:r w:rsidR="00474EEF" w:rsidRPr="00E1247D">
        <w:rPr>
          <w:sz w:val="30"/>
          <w:szCs w:val="30"/>
        </w:rPr>
        <w:t>]u</w:t>
      </w:r>
      <w:proofErr w:type="gramEnd"/>
      <w:r w:rsidR="00474EEF" w:rsidRPr="00E1247D">
        <w:rPr>
          <w:sz w:val="30"/>
          <w:szCs w:val="30"/>
        </w:rPr>
        <w:t>\</w:t>
      </w:r>
      <w:proofErr w:type="spellStart"/>
      <w:r w:rsidR="00474EEF" w:rsidRPr="00E1247D">
        <w:rPr>
          <w:sz w:val="30"/>
          <w:szCs w:val="30"/>
        </w:rPr>
        <w:t>ôp</w:t>
      </w:r>
      <w:proofErr w:type="spellEnd"/>
      <w:r w:rsidR="00474EEF" w:rsidRPr="00E1247D">
        <w:rPr>
          <w:sz w:val="30"/>
          <w:szCs w:val="30"/>
        </w:rPr>
        <w:t xml:space="preserve"> </w:t>
      </w:r>
      <w:r w:rsidR="006F213B" w:rsidRPr="00E1247D">
        <w:rPr>
          <w:sz w:val="30"/>
          <w:szCs w:val="30"/>
        </w:rPr>
        <w:t>¿</w:t>
      </w:r>
      <w:proofErr w:type="spellStart"/>
      <w:r w:rsidR="006F213B" w:rsidRPr="00E1247D">
        <w:rPr>
          <w:sz w:val="30"/>
          <w:szCs w:val="30"/>
        </w:rPr>
        <w:t>eLs</w:t>
      </w:r>
      <w:proofErr w:type="spellEnd"/>
      <w:r w:rsidR="006F213B" w:rsidRPr="00E1247D">
        <w:rPr>
          <w:sz w:val="30"/>
          <w:szCs w:val="30"/>
        </w:rPr>
        <w:t xml:space="preserve"> </w:t>
      </w:r>
      <w:proofErr w:type="spellStart"/>
      <w:r w:rsidR="006F213B" w:rsidRPr="00E1247D">
        <w:rPr>
          <w:sz w:val="30"/>
          <w:szCs w:val="30"/>
        </w:rPr>
        <w:t>AqYôß</w:t>
      </w:r>
      <w:proofErr w:type="spellEnd"/>
      <w:r w:rsidR="006F213B" w:rsidRPr="00E1247D">
        <w:rPr>
          <w:sz w:val="30"/>
          <w:szCs w:val="30"/>
        </w:rPr>
        <w:t xml:space="preserve"> </w:t>
      </w:r>
      <w:proofErr w:type="spellStart"/>
      <w:r w:rsidR="006F213B" w:rsidRPr="00E1247D">
        <w:rPr>
          <w:sz w:val="30"/>
          <w:szCs w:val="30"/>
        </w:rPr>
        <w:t>ùNnV</w:t>
      </w:r>
      <w:r w:rsidR="008B4DA1" w:rsidRPr="00E1247D">
        <w:rPr>
          <w:sz w:val="30"/>
          <w:szCs w:val="30"/>
        </w:rPr>
        <w:t>ô</w:t>
      </w:r>
      <w:r w:rsidR="006F213B" w:rsidRPr="00E1247D">
        <w:rPr>
          <w:sz w:val="30"/>
          <w:szCs w:val="30"/>
        </w:rPr>
        <w:t>®hPôp</w:t>
      </w:r>
      <w:proofErr w:type="spellEnd"/>
      <w:r w:rsidR="006F213B" w:rsidRPr="00E1247D">
        <w:rPr>
          <w:sz w:val="30"/>
          <w:szCs w:val="30"/>
        </w:rPr>
        <w:t xml:space="preserve">, </w:t>
      </w:r>
      <w:proofErr w:type="spellStart"/>
      <w:r w:rsidR="003C2943" w:rsidRPr="00E1247D">
        <w:rPr>
          <w:sz w:val="30"/>
          <w:szCs w:val="30"/>
        </w:rPr>
        <w:t>CeúL</w:t>
      </w:r>
      <w:proofErr w:type="spellEnd"/>
      <w:r w:rsidR="003C2943" w:rsidRPr="00E1247D">
        <w:rPr>
          <w:sz w:val="30"/>
          <w:szCs w:val="30"/>
        </w:rPr>
        <w:t xml:space="preserve"> </w:t>
      </w:r>
      <w:proofErr w:type="spellStart"/>
      <w:r w:rsidR="003C2943" w:rsidRPr="00E1247D">
        <w:rPr>
          <w:sz w:val="30"/>
          <w:szCs w:val="30"/>
        </w:rPr>
        <w:t>úUûP«u</w:t>
      </w:r>
      <w:proofErr w:type="spellEnd"/>
      <w:r w:rsidR="003C2943" w:rsidRPr="00E1247D">
        <w:rPr>
          <w:sz w:val="30"/>
          <w:szCs w:val="30"/>
        </w:rPr>
        <w:t xml:space="preserve"> </w:t>
      </w:r>
      <w:proofErr w:type="spellStart"/>
      <w:r w:rsidR="003C2943" w:rsidRPr="00E1247D">
        <w:rPr>
          <w:sz w:val="30"/>
          <w:szCs w:val="30"/>
        </w:rPr>
        <w:t>úUp</w:t>
      </w:r>
      <w:proofErr w:type="spellEnd"/>
      <w:r w:rsidR="003C2943" w:rsidRPr="00E1247D">
        <w:rPr>
          <w:sz w:val="30"/>
          <w:szCs w:val="30"/>
        </w:rPr>
        <w:t xml:space="preserve"> </w:t>
      </w:r>
      <w:r w:rsidR="00C82E44" w:rsidRPr="00E1247D">
        <w:rPr>
          <w:sz w:val="30"/>
          <w:szCs w:val="30"/>
        </w:rPr>
        <w:t xml:space="preserve">JÚ </w:t>
      </w:r>
      <w:proofErr w:type="spellStart"/>
      <w:r w:rsidR="00C82E44" w:rsidRPr="00E1247D">
        <w:rPr>
          <w:sz w:val="30"/>
          <w:szCs w:val="30"/>
        </w:rPr>
        <w:t>NkR</w:t>
      </w:r>
      <w:proofErr w:type="spellEnd"/>
      <w:r w:rsidR="00C82E44" w:rsidRPr="00E1247D">
        <w:rPr>
          <w:sz w:val="30"/>
          <w:szCs w:val="30"/>
        </w:rPr>
        <w:t xml:space="preserve">¥ </w:t>
      </w:r>
      <w:proofErr w:type="spellStart"/>
      <w:r w:rsidR="00C82E44" w:rsidRPr="00E1247D">
        <w:rPr>
          <w:sz w:val="30"/>
          <w:szCs w:val="30"/>
        </w:rPr>
        <w:t>EiPô«ÚdÏm</w:t>
      </w:r>
      <w:proofErr w:type="spellEnd"/>
      <w:r w:rsidR="00C82E44" w:rsidRPr="00E1247D">
        <w:rPr>
          <w:sz w:val="30"/>
          <w:szCs w:val="30"/>
        </w:rPr>
        <w:t xml:space="preserve">, </w:t>
      </w:r>
      <w:proofErr w:type="spellStart"/>
      <w:r w:rsidR="00BA1A92" w:rsidRPr="00E1247D">
        <w:rPr>
          <w:sz w:val="30"/>
          <w:szCs w:val="30"/>
        </w:rPr>
        <w:t>AlùTôÝÕ</w:t>
      </w:r>
      <w:proofErr w:type="spellEnd"/>
      <w:r w:rsidR="00BA1A92" w:rsidRPr="00E1247D">
        <w:rPr>
          <w:sz w:val="30"/>
          <w:szCs w:val="30"/>
        </w:rPr>
        <w:t xml:space="preserve"> </w:t>
      </w:r>
      <w:proofErr w:type="spellStart"/>
      <w:r w:rsidR="00BA1A92" w:rsidRPr="00E1247D">
        <w:rPr>
          <w:sz w:val="30"/>
          <w:szCs w:val="30"/>
        </w:rPr>
        <w:t>EeL</w:t>
      </w:r>
      <w:proofErr w:type="spellEnd"/>
      <w:r w:rsidR="00BA1A92" w:rsidRPr="00E1247D">
        <w:rPr>
          <w:sz w:val="30"/>
          <w:szCs w:val="30"/>
        </w:rPr>
        <w:t>[</w:t>
      </w:r>
      <w:proofErr w:type="spellStart"/>
      <w:r w:rsidR="00BA1A92" w:rsidRPr="00E1247D">
        <w:rPr>
          <w:sz w:val="30"/>
          <w:szCs w:val="30"/>
        </w:rPr>
        <w:t>ôp</w:t>
      </w:r>
      <w:proofErr w:type="spellEnd"/>
      <w:r w:rsidR="00BA1A92" w:rsidRPr="00E1247D">
        <w:rPr>
          <w:sz w:val="30"/>
          <w:szCs w:val="30"/>
        </w:rPr>
        <w:t xml:space="preserve"> </w:t>
      </w:r>
      <w:proofErr w:type="spellStart"/>
      <w:r w:rsidR="00BA1A92" w:rsidRPr="00E1247D">
        <w:rPr>
          <w:sz w:val="30"/>
          <w:szCs w:val="30"/>
        </w:rPr>
        <w:t>GRtLôLÜm</w:t>
      </w:r>
      <w:proofErr w:type="spellEnd"/>
      <w:r w:rsidR="00BA1A92" w:rsidRPr="00E1247D">
        <w:rPr>
          <w:sz w:val="30"/>
          <w:szCs w:val="30"/>
        </w:rPr>
        <w:t xml:space="preserve"> </w:t>
      </w:r>
      <w:proofErr w:type="spellStart"/>
      <w:r w:rsidR="00BA1A92" w:rsidRPr="00E1247D">
        <w:rPr>
          <w:sz w:val="30"/>
          <w:szCs w:val="30"/>
        </w:rPr>
        <w:t>GkR</w:t>
      </w:r>
      <w:proofErr w:type="spellEnd"/>
      <w:r w:rsidR="00BA1A92" w:rsidRPr="00E1247D">
        <w:rPr>
          <w:sz w:val="30"/>
          <w:szCs w:val="30"/>
        </w:rPr>
        <w:t xml:space="preserve"> </w:t>
      </w:r>
      <w:proofErr w:type="spellStart"/>
      <w:r w:rsidR="00BA1A92" w:rsidRPr="00E1247D">
        <w:rPr>
          <w:sz w:val="30"/>
          <w:szCs w:val="30"/>
        </w:rPr>
        <w:t>JÝeûLÙm</w:t>
      </w:r>
      <w:proofErr w:type="spellEnd"/>
      <w:r w:rsidR="00BA1A92" w:rsidRPr="00E1247D">
        <w:rPr>
          <w:sz w:val="30"/>
          <w:szCs w:val="30"/>
        </w:rPr>
        <w:t xml:space="preserve"> </w:t>
      </w:r>
      <w:proofErr w:type="spellStart"/>
      <w:r w:rsidR="00EA59DD" w:rsidRPr="00E1247D">
        <w:rPr>
          <w:sz w:val="30"/>
          <w:szCs w:val="30"/>
        </w:rPr>
        <w:t>ùLôiÓ</w:t>
      </w:r>
      <w:proofErr w:type="spellEnd"/>
      <w:r w:rsidR="00B8309C" w:rsidRPr="00E1247D">
        <w:rPr>
          <w:sz w:val="30"/>
          <w:szCs w:val="30"/>
        </w:rPr>
        <w:t xml:space="preserve"> </w:t>
      </w:r>
      <w:r w:rsidR="00EA59DD" w:rsidRPr="00E1247D">
        <w:rPr>
          <w:sz w:val="30"/>
          <w:szCs w:val="30"/>
        </w:rPr>
        <w:t>YW</w:t>
      </w:r>
      <w:r w:rsidR="00E37D97" w:rsidRPr="00E1247D">
        <w:rPr>
          <w:sz w:val="30"/>
          <w:szCs w:val="30"/>
        </w:rPr>
        <w:t xml:space="preserve"> </w:t>
      </w:r>
      <w:proofErr w:type="spellStart"/>
      <w:r w:rsidR="00E37D97" w:rsidRPr="00E1247D">
        <w:rPr>
          <w:sz w:val="30"/>
          <w:szCs w:val="30"/>
        </w:rPr>
        <w:t>Ø¥VôÕ</w:t>
      </w:r>
      <w:proofErr w:type="spellEnd"/>
      <w:r w:rsidR="00E37D97" w:rsidRPr="00E1247D">
        <w:rPr>
          <w:sz w:val="30"/>
          <w:szCs w:val="30"/>
        </w:rPr>
        <w:t>.</w:t>
      </w:r>
    </w:p>
    <w:p w14:paraId="1054B120" w14:textId="77777777" w:rsidR="00E37D97" w:rsidRPr="00E1247D" w:rsidRDefault="00014920" w:rsidP="00433639">
      <w:pPr>
        <w:ind w:firstLine="567"/>
        <w:rPr>
          <w:sz w:val="30"/>
          <w:szCs w:val="30"/>
        </w:rPr>
      </w:pPr>
      <w:r w:rsidRPr="00E1247D">
        <w:rPr>
          <w:sz w:val="30"/>
          <w:szCs w:val="30"/>
        </w:rPr>
        <w:t>69.</w:t>
      </w:r>
      <w:r w:rsidR="00B8309C" w:rsidRPr="00E1247D">
        <w:rPr>
          <w:sz w:val="30"/>
          <w:szCs w:val="30"/>
        </w:rPr>
        <w:t xml:space="preserve"> </w:t>
      </w:r>
      <w:proofErr w:type="spellStart"/>
      <w:r w:rsidR="009F1AEF" w:rsidRPr="00E1247D">
        <w:rPr>
          <w:sz w:val="30"/>
          <w:szCs w:val="30"/>
        </w:rPr>
        <w:t>ClùTôÝÕ</w:t>
      </w:r>
      <w:proofErr w:type="spellEnd"/>
      <w:r w:rsidR="006C5AEB" w:rsidRPr="00E1247D">
        <w:rPr>
          <w:sz w:val="30"/>
          <w:szCs w:val="30"/>
        </w:rPr>
        <w:t xml:space="preserve"> </w:t>
      </w:r>
      <w:proofErr w:type="spellStart"/>
      <w:r w:rsidR="006C5AEB" w:rsidRPr="00E1247D">
        <w:rPr>
          <w:sz w:val="30"/>
          <w:szCs w:val="30"/>
        </w:rPr>
        <w:t>ùUÕYôL</w:t>
      </w:r>
      <w:proofErr w:type="spellEnd"/>
      <w:r w:rsidR="006C5AEB" w:rsidRPr="00E1247D">
        <w:rPr>
          <w:sz w:val="30"/>
          <w:szCs w:val="30"/>
        </w:rPr>
        <w:t>,</w:t>
      </w:r>
      <w:r w:rsidR="00147893" w:rsidRPr="00E1247D">
        <w:rPr>
          <w:sz w:val="30"/>
          <w:szCs w:val="30"/>
        </w:rPr>
        <w:t xml:space="preserve"> </w:t>
      </w:r>
      <w:proofErr w:type="spellStart"/>
      <w:r w:rsidR="00147893" w:rsidRPr="00E1247D">
        <w:rPr>
          <w:sz w:val="30"/>
          <w:szCs w:val="30"/>
        </w:rPr>
        <w:t>AY</w:t>
      </w:r>
      <w:r w:rsidR="008B4DA1" w:rsidRPr="00E1247D">
        <w:rPr>
          <w:sz w:val="30"/>
          <w:szCs w:val="30"/>
        </w:rPr>
        <w:t>Wó</w:t>
      </w:r>
      <w:r w:rsidR="00147893" w:rsidRPr="00E1247D">
        <w:rPr>
          <w:sz w:val="30"/>
          <w:szCs w:val="30"/>
        </w:rPr>
        <w:t>Ls</w:t>
      </w:r>
      <w:proofErr w:type="spellEnd"/>
      <w:r w:rsidR="00147893" w:rsidRPr="00E1247D">
        <w:rPr>
          <w:sz w:val="30"/>
          <w:szCs w:val="30"/>
        </w:rPr>
        <w:t xml:space="preserve"> </w:t>
      </w:r>
      <w:proofErr w:type="spellStart"/>
      <w:r w:rsidR="00147893" w:rsidRPr="00E1247D">
        <w:rPr>
          <w:sz w:val="30"/>
          <w:szCs w:val="30"/>
        </w:rPr>
        <w:t>ReLÞûPV</w:t>
      </w:r>
      <w:proofErr w:type="spellEnd"/>
      <w:r w:rsidR="00147893" w:rsidRPr="00E1247D">
        <w:rPr>
          <w:sz w:val="30"/>
          <w:szCs w:val="30"/>
        </w:rPr>
        <w:t xml:space="preserve"> </w:t>
      </w:r>
      <w:proofErr w:type="spellStart"/>
      <w:r w:rsidR="00912AA1" w:rsidRPr="00E1247D">
        <w:rPr>
          <w:sz w:val="30"/>
          <w:szCs w:val="30"/>
        </w:rPr>
        <w:t>CPeL°p</w:t>
      </w:r>
      <w:proofErr w:type="spellEnd"/>
      <w:r w:rsidR="00912AA1" w:rsidRPr="00E1247D">
        <w:rPr>
          <w:sz w:val="30"/>
          <w:szCs w:val="30"/>
        </w:rPr>
        <w:t xml:space="preserve"> </w:t>
      </w:r>
      <w:r w:rsidR="00CB049E" w:rsidRPr="00E1247D">
        <w:rPr>
          <w:sz w:val="30"/>
          <w:szCs w:val="30"/>
        </w:rPr>
        <w:t>¨</w:t>
      </w:r>
      <w:proofErr w:type="spellStart"/>
      <w:r w:rsidR="00CB049E" w:rsidRPr="00E1247D">
        <w:rPr>
          <w:sz w:val="30"/>
          <w:szCs w:val="30"/>
        </w:rPr>
        <w:t>tLûYdLlTÓûL«p</w:t>
      </w:r>
      <w:proofErr w:type="spellEnd"/>
      <w:r w:rsidR="00CB049E" w:rsidRPr="00E1247D">
        <w:rPr>
          <w:sz w:val="30"/>
          <w:szCs w:val="30"/>
        </w:rPr>
        <w:t>,</w:t>
      </w:r>
      <w:r w:rsidR="00616C06" w:rsidRPr="00E1247D">
        <w:rPr>
          <w:sz w:val="30"/>
          <w:szCs w:val="30"/>
        </w:rPr>
        <w:t xml:space="preserve"> </w:t>
      </w:r>
      <w:proofErr w:type="spellStart"/>
      <w:r w:rsidR="00F76FF7" w:rsidRPr="00E1247D">
        <w:rPr>
          <w:sz w:val="30"/>
          <w:szCs w:val="30"/>
        </w:rPr>
        <w:t>Sôm</w:t>
      </w:r>
      <w:proofErr w:type="spellEnd"/>
      <w:r w:rsidR="00F76FF7" w:rsidRPr="00E1247D">
        <w:rPr>
          <w:sz w:val="30"/>
          <w:szCs w:val="30"/>
        </w:rPr>
        <w:t xml:space="preserve"> </w:t>
      </w:r>
      <w:proofErr w:type="spellStart"/>
      <w:r w:rsidR="00F76FF7" w:rsidRPr="00E1247D">
        <w:rPr>
          <w:sz w:val="30"/>
          <w:szCs w:val="30"/>
        </w:rPr>
        <w:t>ClùTôÝÕ</w:t>
      </w:r>
      <w:proofErr w:type="spellEnd"/>
      <w:r w:rsidR="00F76FF7" w:rsidRPr="00E1247D">
        <w:rPr>
          <w:sz w:val="30"/>
          <w:szCs w:val="30"/>
        </w:rPr>
        <w:t xml:space="preserve"> </w:t>
      </w:r>
      <w:proofErr w:type="spellStart"/>
      <w:r w:rsidR="00C041AF" w:rsidRPr="00E1247D">
        <w:rPr>
          <w:sz w:val="30"/>
          <w:szCs w:val="30"/>
        </w:rPr>
        <w:t>ùUÕYôLl</w:t>
      </w:r>
      <w:proofErr w:type="spellEnd"/>
      <w:r w:rsidR="00C041AF" w:rsidRPr="00E1247D">
        <w:rPr>
          <w:sz w:val="30"/>
          <w:szCs w:val="30"/>
        </w:rPr>
        <w:t xml:space="preserve"> </w:t>
      </w:r>
      <w:proofErr w:type="spellStart"/>
      <w:r w:rsidR="00C041AF" w:rsidRPr="00E1247D">
        <w:rPr>
          <w:sz w:val="30"/>
          <w:szCs w:val="30"/>
        </w:rPr>
        <w:t>TôÓúYôm</w:t>
      </w:r>
      <w:proofErr w:type="spellEnd"/>
      <w:r w:rsidR="00C041AF" w:rsidRPr="00E1247D">
        <w:rPr>
          <w:sz w:val="30"/>
          <w:szCs w:val="30"/>
        </w:rPr>
        <w:t xml:space="preserve">. </w:t>
      </w:r>
      <w:r w:rsidR="00D64E52" w:rsidRPr="00E1247D">
        <w:rPr>
          <w:iCs/>
          <w:sz w:val="30"/>
          <w:szCs w:val="30"/>
        </w:rPr>
        <w:t>®</w:t>
      </w:r>
      <w:proofErr w:type="spellStart"/>
      <w:r w:rsidR="00D64E52" w:rsidRPr="00E1247D">
        <w:rPr>
          <w:iCs/>
          <w:sz w:val="30"/>
          <w:szCs w:val="30"/>
        </w:rPr>
        <w:t>ÑYô£dL</w:t>
      </w:r>
      <w:proofErr w:type="spellEnd"/>
      <w:r w:rsidR="00D64E52" w:rsidRPr="00E1247D">
        <w:rPr>
          <w:iCs/>
          <w:sz w:val="30"/>
          <w:szCs w:val="30"/>
        </w:rPr>
        <w:t xml:space="preserve"> </w:t>
      </w:r>
      <w:proofErr w:type="spellStart"/>
      <w:r w:rsidR="00D64E52" w:rsidRPr="00E1247D">
        <w:rPr>
          <w:iCs/>
          <w:sz w:val="30"/>
          <w:szCs w:val="30"/>
        </w:rPr>
        <w:t>Uôj§Wm</w:t>
      </w:r>
      <w:proofErr w:type="spellEnd"/>
      <w:r w:rsidR="00D64E52" w:rsidRPr="00E1247D">
        <w:rPr>
          <w:iCs/>
          <w:sz w:val="30"/>
          <w:szCs w:val="30"/>
        </w:rPr>
        <w:t xml:space="preserve"> </w:t>
      </w:r>
      <w:proofErr w:type="spellStart"/>
      <w:r w:rsidR="00D64E52" w:rsidRPr="00E1247D">
        <w:rPr>
          <w:iCs/>
          <w:sz w:val="30"/>
          <w:szCs w:val="30"/>
        </w:rPr>
        <w:t>ùNn§ÓYôn</w:t>
      </w:r>
      <w:proofErr w:type="spellEnd"/>
      <w:r w:rsidR="00D64E52" w:rsidRPr="00E1247D">
        <w:rPr>
          <w:sz w:val="30"/>
          <w:szCs w:val="30"/>
        </w:rPr>
        <w:t xml:space="preserve"> Gu\ </w:t>
      </w:r>
      <w:proofErr w:type="spellStart"/>
      <w:r w:rsidR="00D64E52" w:rsidRPr="00E1247D">
        <w:rPr>
          <w:sz w:val="30"/>
          <w:szCs w:val="30"/>
        </w:rPr>
        <w:t>AkRl</w:t>
      </w:r>
      <w:proofErr w:type="spellEnd"/>
      <w:r w:rsidR="00D64E52" w:rsidRPr="00E1247D">
        <w:rPr>
          <w:sz w:val="30"/>
          <w:szCs w:val="30"/>
        </w:rPr>
        <w:t xml:space="preserve"> </w:t>
      </w:r>
      <w:proofErr w:type="spellStart"/>
      <w:r w:rsidR="00D64E52" w:rsidRPr="00E1247D">
        <w:rPr>
          <w:sz w:val="30"/>
          <w:szCs w:val="30"/>
        </w:rPr>
        <w:t>TôPûX</w:t>
      </w:r>
      <w:proofErr w:type="spellEnd"/>
      <w:r w:rsidR="00D64E52" w:rsidRPr="00E1247D">
        <w:rPr>
          <w:sz w:val="30"/>
          <w:szCs w:val="30"/>
        </w:rPr>
        <w:t xml:space="preserve"> ¿</w:t>
      </w:r>
      <w:proofErr w:type="spellStart"/>
      <w:r w:rsidR="00D64E52" w:rsidRPr="00E1247D">
        <w:rPr>
          <w:sz w:val="30"/>
          <w:szCs w:val="30"/>
        </w:rPr>
        <w:t>eLs</w:t>
      </w:r>
      <w:proofErr w:type="spellEnd"/>
      <w:r w:rsidR="00D64E52" w:rsidRPr="00E1247D">
        <w:rPr>
          <w:sz w:val="30"/>
          <w:szCs w:val="30"/>
        </w:rPr>
        <w:t xml:space="preserve"> </w:t>
      </w:r>
      <w:proofErr w:type="spellStart"/>
      <w:r w:rsidR="00D64E52" w:rsidRPr="00E1247D">
        <w:rPr>
          <w:sz w:val="30"/>
          <w:szCs w:val="30"/>
        </w:rPr>
        <w:t>úS£d¡</w:t>
      </w:r>
      <w:proofErr w:type="gramStart"/>
      <w:r w:rsidR="00D64E52" w:rsidRPr="00E1247D">
        <w:rPr>
          <w:sz w:val="30"/>
          <w:szCs w:val="30"/>
        </w:rPr>
        <w:t>ÈoL</w:t>
      </w:r>
      <w:proofErr w:type="spellEnd"/>
      <w:r w:rsidR="00D64E52" w:rsidRPr="00E1247D">
        <w:rPr>
          <w:sz w:val="30"/>
          <w:szCs w:val="30"/>
        </w:rPr>
        <w:t>[</w:t>
      </w:r>
      <w:proofErr w:type="gramEnd"/>
      <w:r w:rsidR="00D64E52" w:rsidRPr="00E1247D">
        <w:rPr>
          <w:sz w:val="30"/>
          <w:szCs w:val="30"/>
        </w:rPr>
        <w:t>ô?</w:t>
      </w:r>
      <w:r w:rsidR="00712505" w:rsidRPr="00E1247D">
        <w:rPr>
          <w:sz w:val="30"/>
          <w:szCs w:val="30"/>
        </w:rPr>
        <w:t xml:space="preserve"> </w:t>
      </w:r>
      <w:proofErr w:type="spellStart"/>
      <w:r w:rsidR="00712505" w:rsidRPr="00E1247D">
        <w:rPr>
          <w:sz w:val="30"/>
          <w:szCs w:val="30"/>
        </w:rPr>
        <w:t>Guû</w:t>
      </w:r>
      <w:proofErr w:type="spellEnd"/>
      <w:r w:rsidR="00712505" w:rsidRPr="00E1247D">
        <w:rPr>
          <w:sz w:val="30"/>
          <w:szCs w:val="30"/>
        </w:rPr>
        <w:t xml:space="preserve">] </w:t>
      </w:r>
      <w:proofErr w:type="spellStart"/>
      <w:r w:rsidR="00712505" w:rsidRPr="00E1247D">
        <w:rPr>
          <w:sz w:val="30"/>
          <w:szCs w:val="30"/>
        </w:rPr>
        <w:t>úUûPdÏ</w:t>
      </w:r>
      <w:proofErr w:type="spellEnd"/>
      <w:r w:rsidR="00712505" w:rsidRPr="00E1247D">
        <w:rPr>
          <w:sz w:val="30"/>
          <w:szCs w:val="30"/>
        </w:rPr>
        <w:t xml:space="preserve"> </w:t>
      </w:r>
      <w:proofErr w:type="spellStart"/>
      <w:r w:rsidR="00712505" w:rsidRPr="00E1247D">
        <w:rPr>
          <w:sz w:val="30"/>
          <w:szCs w:val="30"/>
        </w:rPr>
        <w:t>AûZdL</w:t>
      </w:r>
      <w:proofErr w:type="spellEnd"/>
      <w:r w:rsidR="00712505" w:rsidRPr="00E1247D">
        <w:rPr>
          <w:sz w:val="30"/>
          <w:szCs w:val="30"/>
        </w:rPr>
        <w:t>,</w:t>
      </w:r>
      <w:r w:rsidR="00D64E52" w:rsidRPr="00E1247D">
        <w:rPr>
          <w:sz w:val="30"/>
          <w:szCs w:val="30"/>
        </w:rPr>
        <w:t xml:space="preserve"> </w:t>
      </w:r>
      <w:r w:rsidR="007B78D3" w:rsidRPr="00E1247D">
        <w:rPr>
          <w:sz w:val="30"/>
          <w:szCs w:val="30"/>
        </w:rPr>
        <w:t>AÕ</w:t>
      </w:r>
      <w:r w:rsidR="00C10F16" w:rsidRPr="00E1247D">
        <w:rPr>
          <w:sz w:val="30"/>
          <w:szCs w:val="30"/>
        </w:rPr>
        <w:t xml:space="preserve"> H\</w:t>
      </w:r>
      <w:proofErr w:type="spellStart"/>
      <w:r w:rsidR="00C10F16" w:rsidRPr="00E1247D">
        <w:rPr>
          <w:sz w:val="30"/>
          <w:szCs w:val="30"/>
        </w:rPr>
        <w:t>dÏû</w:t>
      </w:r>
      <w:proofErr w:type="spellEnd"/>
      <w:r w:rsidR="00C10F16" w:rsidRPr="00E1247D">
        <w:rPr>
          <w:sz w:val="30"/>
          <w:szCs w:val="30"/>
        </w:rPr>
        <w:t>\V</w:t>
      </w:r>
      <w:r w:rsidR="007B78D3" w:rsidRPr="00E1247D">
        <w:rPr>
          <w:sz w:val="30"/>
          <w:szCs w:val="30"/>
        </w:rPr>
        <w:t xml:space="preserve"> </w:t>
      </w:r>
      <w:r w:rsidR="00C10F16" w:rsidRPr="00E1247D">
        <w:rPr>
          <w:sz w:val="30"/>
          <w:szCs w:val="30"/>
        </w:rPr>
        <w:t>CÚTÕ ®</w:t>
      </w:r>
      <w:proofErr w:type="spellStart"/>
      <w:r w:rsidR="00C10F16" w:rsidRPr="00E1247D">
        <w:rPr>
          <w:sz w:val="30"/>
          <w:szCs w:val="30"/>
        </w:rPr>
        <w:t>j§VôNUô</w:t>
      </w:r>
      <w:proofErr w:type="spellEnd"/>
      <w:r w:rsidR="00C10F16" w:rsidRPr="00E1247D">
        <w:rPr>
          <w:sz w:val="30"/>
          <w:szCs w:val="30"/>
        </w:rPr>
        <w:t xml:space="preserve">] </w:t>
      </w:r>
      <w:proofErr w:type="spellStart"/>
      <w:r w:rsidR="00BF7AB1" w:rsidRPr="00E1247D">
        <w:rPr>
          <w:sz w:val="30"/>
          <w:szCs w:val="30"/>
        </w:rPr>
        <w:t>Tôû`L°p</w:t>
      </w:r>
      <w:proofErr w:type="spellEnd"/>
      <w:r w:rsidR="00BF7AB1" w:rsidRPr="00E1247D">
        <w:rPr>
          <w:sz w:val="30"/>
          <w:szCs w:val="30"/>
        </w:rPr>
        <w:t xml:space="preserve"> </w:t>
      </w:r>
      <w:proofErr w:type="spellStart"/>
      <w:r w:rsidR="00BF7AB1" w:rsidRPr="00E1247D">
        <w:rPr>
          <w:sz w:val="30"/>
          <w:szCs w:val="30"/>
        </w:rPr>
        <w:t>TôPlTÓYûR</w:t>
      </w:r>
      <w:proofErr w:type="spellEnd"/>
      <w:r w:rsidR="00BF7AB1" w:rsidRPr="00E1247D">
        <w:rPr>
          <w:sz w:val="30"/>
          <w:szCs w:val="30"/>
        </w:rPr>
        <w:t xml:space="preserve"> </w:t>
      </w:r>
      <w:proofErr w:type="spellStart"/>
      <w:r w:rsidR="00BF7AB1" w:rsidRPr="00E1247D">
        <w:rPr>
          <w:sz w:val="30"/>
          <w:szCs w:val="30"/>
        </w:rPr>
        <w:t>Sôu</w:t>
      </w:r>
      <w:proofErr w:type="spellEnd"/>
      <w:r w:rsidR="00BF7AB1" w:rsidRPr="00E1247D">
        <w:rPr>
          <w:sz w:val="30"/>
          <w:szCs w:val="30"/>
        </w:rPr>
        <w:t xml:space="preserve"> </w:t>
      </w:r>
      <w:proofErr w:type="spellStart"/>
      <w:r w:rsidR="00BF7AB1" w:rsidRPr="00E1247D">
        <w:rPr>
          <w:sz w:val="30"/>
          <w:szCs w:val="30"/>
        </w:rPr>
        <w:t>úLh¥Úd¡ú</w:t>
      </w:r>
      <w:proofErr w:type="spellEnd"/>
      <w:r w:rsidR="00BF7AB1" w:rsidRPr="00E1247D">
        <w:rPr>
          <w:sz w:val="30"/>
          <w:szCs w:val="30"/>
        </w:rPr>
        <w:t xml:space="preserve">\u. </w:t>
      </w:r>
      <w:proofErr w:type="spellStart"/>
      <w:r w:rsidR="00255A51" w:rsidRPr="00E1247D">
        <w:rPr>
          <w:sz w:val="30"/>
          <w:szCs w:val="30"/>
        </w:rPr>
        <w:t>HúRôùYôÚ</w:t>
      </w:r>
      <w:proofErr w:type="spellEnd"/>
      <w:r w:rsidR="00255A51" w:rsidRPr="00E1247D">
        <w:rPr>
          <w:sz w:val="30"/>
          <w:szCs w:val="30"/>
        </w:rPr>
        <w:t xml:space="preserve"> </w:t>
      </w:r>
      <w:proofErr w:type="spellStart"/>
      <w:r w:rsidR="00255A51" w:rsidRPr="00E1247D">
        <w:rPr>
          <w:sz w:val="30"/>
          <w:szCs w:val="30"/>
        </w:rPr>
        <w:t>Sô°p</w:t>
      </w:r>
      <w:proofErr w:type="spellEnd"/>
      <w:r w:rsidR="00255A51" w:rsidRPr="00E1247D">
        <w:rPr>
          <w:sz w:val="30"/>
          <w:szCs w:val="30"/>
        </w:rPr>
        <w:t xml:space="preserve">, </w:t>
      </w:r>
      <w:proofErr w:type="spellStart"/>
      <w:r w:rsidR="00556A26" w:rsidRPr="00E1247D">
        <w:rPr>
          <w:sz w:val="30"/>
          <w:szCs w:val="30"/>
        </w:rPr>
        <w:t>CúVÑ</w:t>
      </w:r>
      <w:proofErr w:type="spellEnd"/>
      <w:r w:rsidR="00556A26" w:rsidRPr="00E1247D">
        <w:rPr>
          <w:sz w:val="30"/>
          <w:szCs w:val="30"/>
        </w:rPr>
        <w:t xml:space="preserve"> </w:t>
      </w:r>
      <w:proofErr w:type="spellStart"/>
      <w:r w:rsidR="00556A26" w:rsidRPr="00E1247D">
        <w:rPr>
          <w:sz w:val="30"/>
          <w:szCs w:val="30"/>
        </w:rPr>
        <w:t>RmØûPV</w:t>
      </w:r>
      <w:proofErr w:type="spellEnd"/>
      <w:r w:rsidR="00556A26" w:rsidRPr="00E1247D">
        <w:rPr>
          <w:sz w:val="30"/>
          <w:szCs w:val="30"/>
        </w:rPr>
        <w:t xml:space="preserve"> </w:t>
      </w:r>
      <w:proofErr w:type="spellStart"/>
      <w:r w:rsidR="00556A26" w:rsidRPr="00E1247D">
        <w:rPr>
          <w:sz w:val="30"/>
          <w:szCs w:val="30"/>
        </w:rPr>
        <w:t>NûTûVl</w:t>
      </w:r>
      <w:proofErr w:type="spellEnd"/>
      <w:r w:rsidR="00556A26" w:rsidRPr="00E1247D">
        <w:rPr>
          <w:sz w:val="30"/>
          <w:szCs w:val="30"/>
        </w:rPr>
        <w:t xml:space="preserve"> </w:t>
      </w:r>
      <w:proofErr w:type="spellStart"/>
      <w:r w:rsidR="00556A26" w:rsidRPr="00E1247D">
        <w:rPr>
          <w:sz w:val="30"/>
          <w:szCs w:val="30"/>
        </w:rPr>
        <w:t>ù</w:t>
      </w:r>
      <w:r w:rsidR="00D25B0C" w:rsidRPr="00E1247D">
        <w:rPr>
          <w:sz w:val="30"/>
          <w:szCs w:val="30"/>
        </w:rPr>
        <w:t>Tt</w:t>
      </w:r>
      <w:r w:rsidR="00556A26" w:rsidRPr="00E1247D">
        <w:rPr>
          <w:sz w:val="30"/>
          <w:szCs w:val="30"/>
        </w:rPr>
        <w:t>ßd</w:t>
      </w:r>
      <w:proofErr w:type="spellEnd"/>
      <w:r w:rsidR="00402BDF" w:rsidRPr="00E1247D">
        <w:rPr>
          <w:sz w:val="30"/>
          <w:szCs w:val="30"/>
        </w:rPr>
        <w:t xml:space="preserve"> </w:t>
      </w:r>
      <w:proofErr w:type="spellStart"/>
      <w:proofErr w:type="gramStart"/>
      <w:r w:rsidR="00556A26" w:rsidRPr="00E1247D">
        <w:rPr>
          <w:sz w:val="30"/>
          <w:szCs w:val="30"/>
        </w:rPr>
        <w:t>ùLôs</w:t>
      </w:r>
      <w:proofErr w:type="spellEnd"/>
      <w:r w:rsidR="00556A26" w:rsidRPr="00E1247D">
        <w:rPr>
          <w:sz w:val="30"/>
          <w:szCs w:val="30"/>
        </w:rPr>
        <w:t>[</w:t>
      </w:r>
      <w:proofErr w:type="gramEnd"/>
      <w:r w:rsidR="00556A26" w:rsidRPr="00E1247D">
        <w:rPr>
          <w:sz w:val="30"/>
          <w:szCs w:val="30"/>
        </w:rPr>
        <w:t xml:space="preserve"> </w:t>
      </w:r>
      <w:r w:rsidR="00B01E78" w:rsidRPr="00E1247D">
        <w:rPr>
          <w:sz w:val="30"/>
          <w:szCs w:val="30"/>
        </w:rPr>
        <w:t>JÚ</w:t>
      </w:r>
      <w:r w:rsidR="00B01E78" w:rsidRPr="00E1247D">
        <w:rPr>
          <w:rFonts w:ascii="TML_Vaigai_Normal" w:hAnsi="TML_Vaigai_Normal"/>
          <w:sz w:val="30"/>
          <w:szCs w:val="30"/>
        </w:rPr>
        <w:t xml:space="preserve"> </w:t>
      </w:r>
      <w:proofErr w:type="spellStart"/>
      <w:r w:rsidR="00B01E78" w:rsidRPr="00E1247D">
        <w:rPr>
          <w:sz w:val="30"/>
          <w:szCs w:val="30"/>
        </w:rPr>
        <w:t>UômN</w:t>
      </w:r>
      <w:proofErr w:type="spellEnd"/>
      <w:r w:rsidR="00B01E78" w:rsidRPr="00E1247D">
        <w:rPr>
          <w:sz w:val="30"/>
          <w:szCs w:val="30"/>
        </w:rPr>
        <w:t xml:space="preserve"> </w:t>
      </w:r>
      <w:proofErr w:type="spellStart"/>
      <w:r w:rsidR="00B01E78" w:rsidRPr="00E1247D">
        <w:rPr>
          <w:sz w:val="30"/>
          <w:szCs w:val="30"/>
        </w:rPr>
        <w:t>NÃWj§p</w:t>
      </w:r>
      <w:proofErr w:type="spellEnd"/>
      <w:r w:rsidR="00B01E78" w:rsidRPr="00E1247D">
        <w:rPr>
          <w:sz w:val="30"/>
          <w:szCs w:val="30"/>
        </w:rPr>
        <w:t xml:space="preserve"> </w:t>
      </w:r>
      <w:proofErr w:type="spellStart"/>
      <w:r w:rsidR="003147A7" w:rsidRPr="00E1247D">
        <w:rPr>
          <w:sz w:val="30"/>
          <w:szCs w:val="30"/>
        </w:rPr>
        <w:t>LôQdáÓm</w:t>
      </w:r>
      <w:proofErr w:type="spellEnd"/>
      <w:r w:rsidR="003147A7" w:rsidRPr="00E1247D">
        <w:rPr>
          <w:sz w:val="30"/>
          <w:szCs w:val="30"/>
        </w:rPr>
        <w:t xml:space="preserve"> </w:t>
      </w:r>
      <w:proofErr w:type="spellStart"/>
      <w:r w:rsidR="003147A7" w:rsidRPr="00E1247D">
        <w:rPr>
          <w:sz w:val="30"/>
          <w:szCs w:val="30"/>
        </w:rPr>
        <w:t>YûL«p</w:t>
      </w:r>
      <w:proofErr w:type="spellEnd"/>
      <w:r w:rsidR="003147A7" w:rsidRPr="00E1247D">
        <w:rPr>
          <w:sz w:val="30"/>
          <w:szCs w:val="30"/>
        </w:rPr>
        <w:t xml:space="preserve"> </w:t>
      </w:r>
      <w:proofErr w:type="spellStart"/>
      <w:r w:rsidR="003147A7" w:rsidRPr="00E1247D">
        <w:rPr>
          <w:sz w:val="30"/>
          <w:szCs w:val="30"/>
        </w:rPr>
        <w:t>YÚYRtÏ</w:t>
      </w:r>
      <w:proofErr w:type="spellEnd"/>
      <w:r w:rsidR="003147A7" w:rsidRPr="00E1247D">
        <w:rPr>
          <w:sz w:val="30"/>
          <w:szCs w:val="30"/>
        </w:rPr>
        <w:t xml:space="preserve"> </w:t>
      </w:r>
      <w:proofErr w:type="spellStart"/>
      <w:r w:rsidR="003147A7" w:rsidRPr="00E1247D">
        <w:rPr>
          <w:sz w:val="30"/>
          <w:szCs w:val="30"/>
        </w:rPr>
        <w:lastRenderedPageBreak/>
        <w:t>ØuTôLúY</w:t>
      </w:r>
      <w:proofErr w:type="spellEnd"/>
      <w:r w:rsidR="003147A7" w:rsidRPr="00E1247D">
        <w:rPr>
          <w:sz w:val="30"/>
          <w:szCs w:val="30"/>
        </w:rPr>
        <w:t xml:space="preserve"> </w:t>
      </w:r>
      <w:proofErr w:type="spellStart"/>
      <w:r w:rsidR="003147A7" w:rsidRPr="00E1247D">
        <w:rPr>
          <w:sz w:val="30"/>
          <w:szCs w:val="30"/>
        </w:rPr>
        <w:t>CúVÑ</w:t>
      </w:r>
      <w:proofErr w:type="spellEnd"/>
      <w:r w:rsidR="003147A7" w:rsidRPr="00E1247D">
        <w:rPr>
          <w:sz w:val="30"/>
          <w:szCs w:val="30"/>
        </w:rPr>
        <w:t xml:space="preserve"> </w:t>
      </w:r>
      <w:proofErr w:type="spellStart"/>
      <w:r w:rsidR="003147A7" w:rsidRPr="00E1247D">
        <w:rPr>
          <w:sz w:val="30"/>
          <w:szCs w:val="30"/>
        </w:rPr>
        <w:t>Guû</w:t>
      </w:r>
      <w:proofErr w:type="spellEnd"/>
      <w:r w:rsidR="003147A7" w:rsidRPr="00E1247D">
        <w:rPr>
          <w:sz w:val="30"/>
          <w:szCs w:val="30"/>
        </w:rPr>
        <w:t xml:space="preserve">] </w:t>
      </w:r>
      <w:proofErr w:type="spellStart"/>
      <w:r w:rsidR="003147A7" w:rsidRPr="00E1247D">
        <w:rPr>
          <w:sz w:val="30"/>
          <w:szCs w:val="30"/>
        </w:rPr>
        <w:t>GÓjÕd</w:t>
      </w:r>
      <w:proofErr w:type="spellEnd"/>
      <w:r w:rsidR="00402BDF" w:rsidRPr="00E1247D">
        <w:rPr>
          <w:sz w:val="30"/>
          <w:szCs w:val="30"/>
        </w:rPr>
        <w:t xml:space="preserve"> </w:t>
      </w:r>
      <w:proofErr w:type="spellStart"/>
      <w:r w:rsidR="003147A7" w:rsidRPr="00E1247D">
        <w:rPr>
          <w:sz w:val="30"/>
          <w:szCs w:val="30"/>
        </w:rPr>
        <w:t>ùLôsYôWô</w:t>
      </w:r>
      <w:proofErr w:type="spellEnd"/>
      <w:r w:rsidR="003147A7" w:rsidRPr="00E1247D">
        <w:rPr>
          <w:sz w:val="30"/>
          <w:szCs w:val="30"/>
        </w:rPr>
        <w:t>]</w:t>
      </w:r>
      <w:proofErr w:type="spellStart"/>
      <w:r w:rsidR="003147A7" w:rsidRPr="00E1247D">
        <w:rPr>
          <w:sz w:val="30"/>
          <w:szCs w:val="30"/>
        </w:rPr>
        <w:t>ôp</w:t>
      </w:r>
      <w:proofErr w:type="spellEnd"/>
      <w:r w:rsidR="003147A7" w:rsidRPr="00E1247D">
        <w:rPr>
          <w:sz w:val="30"/>
          <w:szCs w:val="30"/>
        </w:rPr>
        <w:t>,</w:t>
      </w:r>
      <w:r w:rsidR="00661F5A" w:rsidRPr="00E1247D">
        <w:rPr>
          <w:sz w:val="30"/>
          <w:szCs w:val="30"/>
        </w:rPr>
        <w:t xml:space="preserve"> </w:t>
      </w:r>
      <w:proofErr w:type="spellStart"/>
      <w:r w:rsidR="00661F5A" w:rsidRPr="00E1247D">
        <w:rPr>
          <w:sz w:val="30"/>
          <w:szCs w:val="30"/>
        </w:rPr>
        <w:t>Sôu</w:t>
      </w:r>
      <w:proofErr w:type="spellEnd"/>
      <w:r w:rsidR="003147A7" w:rsidRPr="00E1247D">
        <w:rPr>
          <w:sz w:val="30"/>
          <w:szCs w:val="30"/>
        </w:rPr>
        <w:t xml:space="preserve"> </w:t>
      </w:r>
      <w:proofErr w:type="spellStart"/>
      <w:r w:rsidR="00661F5A" w:rsidRPr="00E1247D">
        <w:rPr>
          <w:sz w:val="30"/>
          <w:szCs w:val="30"/>
        </w:rPr>
        <w:t>APdLm</w:t>
      </w:r>
      <w:proofErr w:type="spellEnd"/>
      <w:r w:rsidR="00661F5A" w:rsidRPr="00E1247D">
        <w:rPr>
          <w:sz w:val="30"/>
          <w:szCs w:val="30"/>
        </w:rPr>
        <w:t xml:space="preserve"> </w:t>
      </w:r>
      <w:proofErr w:type="spellStart"/>
      <w:r w:rsidR="00661F5A" w:rsidRPr="00E1247D">
        <w:rPr>
          <w:sz w:val="30"/>
          <w:szCs w:val="30"/>
        </w:rPr>
        <w:t>TiQlTP</w:t>
      </w:r>
      <w:proofErr w:type="spellEnd"/>
      <w:r w:rsidR="00661F5A" w:rsidRPr="00E1247D">
        <w:rPr>
          <w:sz w:val="30"/>
          <w:szCs w:val="30"/>
        </w:rPr>
        <w:t xml:space="preserve"> </w:t>
      </w:r>
      <w:proofErr w:type="spellStart"/>
      <w:r w:rsidR="00661F5A" w:rsidRPr="00E1247D">
        <w:rPr>
          <w:sz w:val="30"/>
          <w:szCs w:val="30"/>
        </w:rPr>
        <w:t>úYi</w:t>
      </w:r>
      <w:r w:rsidR="00D56D18" w:rsidRPr="00E1247D">
        <w:rPr>
          <w:sz w:val="30"/>
          <w:szCs w:val="30"/>
        </w:rPr>
        <w:t>Óm</w:t>
      </w:r>
      <w:proofErr w:type="spellEnd"/>
      <w:r w:rsidR="00D56D18" w:rsidRPr="00E1247D">
        <w:rPr>
          <w:sz w:val="30"/>
          <w:szCs w:val="30"/>
        </w:rPr>
        <w:t>.</w:t>
      </w:r>
      <w:r w:rsidR="00661F5A" w:rsidRPr="00E1247D">
        <w:rPr>
          <w:sz w:val="30"/>
          <w:szCs w:val="30"/>
        </w:rPr>
        <w:t xml:space="preserve"> </w:t>
      </w:r>
      <w:proofErr w:type="spellStart"/>
      <w:r w:rsidR="00281B32" w:rsidRPr="00E1247D">
        <w:rPr>
          <w:sz w:val="30"/>
          <w:szCs w:val="30"/>
        </w:rPr>
        <w:t>AlúTôÕ</w:t>
      </w:r>
      <w:proofErr w:type="spellEnd"/>
      <w:r w:rsidR="00281B32" w:rsidRPr="00E1247D">
        <w:rPr>
          <w:sz w:val="30"/>
          <w:szCs w:val="30"/>
        </w:rPr>
        <w:t xml:space="preserve"> </w:t>
      </w:r>
      <w:proofErr w:type="spellStart"/>
      <w:r w:rsidR="00D7277B" w:rsidRPr="00E1247D">
        <w:rPr>
          <w:sz w:val="30"/>
          <w:szCs w:val="30"/>
        </w:rPr>
        <w:t>éª«u</w:t>
      </w:r>
      <w:proofErr w:type="spellEnd"/>
      <w:r w:rsidR="00D7277B" w:rsidRPr="00E1247D">
        <w:rPr>
          <w:sz w:val="30"/>
          <w:szCs w:val="30"/>
        </w:rPr>
        <w:t xml:space="preserve"> ×</w:t>
      </w:r>
      <w:proofErr w:type="spellStart"/>
      <w:r w:rsidR="00D7277B" w:rsidRPr="00E1247D">
        <w:rPr>
          <w:sz w:val="30"/>
          <w:szCs w:val="30"/>
        </w:rPr>
        <w:t>Ý§dÏs</w:t>
      </w:r>
      <w:proofErr w:type="spellEnd"/>
      <w:r w:rsidR="00D7277B" w:rsidRPr="00E1247D">
        <w:rPr>
          <w:sz w:val="30"/>
          <w:szCs w:val="30"/>
        </w:rPr>
        <w:t xml:space="preserve"> </w:t>
      </w:r>
      <w:proofErr w:type="spellStart"/>
      <w:r w:rsidR="00D7277B" w:rsidRPr="00E1247D">
        <w:rPr>
          <w:sz w:val="30"/>
          <w:szCs w:val="30"/>
        </w:rPr>
        <w:t>úTôL</w:t>
      </w:r>
      <w:proofErr w:type="spellEnd"/>
      <w:r w:rsidR="00D7277B" w:rsidRPr="00E1247D">
        <w:rPr>
          <w:sz w:val="30"/>
          <w:szCs w:val="30"/>
        </w:rPr>
        <w:t xml:space="preserve">, </w:t>
      </w:r>
      <w:r w:rsidR="00AC5AB4" w:rsidRPr="00E1247D">
        <w:rPr>
          <w:sz w:val="30"/>
          <w:szCs w:val="30"/>
        </w:rPr>
        <w:t>JÚ ®</w:t>
      </w:r>
      <w:proofErr w:type="spellStart"/>
      <w:r w:rsidR="00AC5AB4" w:rsidRPr="00E1247D">
        <w:rPr>
          <w:sz w:val="30"/>
          <w:szCs w:val="30"/>
        </w:rPr>
        <w:t>ûRVôL</w:t>
      </w:r>
      <w:proofErr w:type="spellEnd"/>
      <w:r w:rsidR="00AC5AB4" w:rsidRPr="00E1247D">
        <w:rPr>
          <w:rFonts w:ascii="TML_Vaigai_Normal" w:hAnsi="TML_Vaigai_Normal"/>
          <w:sz w:val="30"/>
          <w:szCs w:val="30"/>
        </w:rPr>
        <w:t xml:space="preserve"> </w:t>
      </w:r>
      <w:proofErr w:type="gramStart"/>
      <w:r w:rsidR="008F7481" w:rsidRPr="00E1247D">
        <w:rPr>
          <w:sz w:val="30"/>
          <w:szCs w:val="30"/>
        </w:rPr>
        <w:t>G]</w:t>
      </w:r>
      <w:proofErr w:type="spellStart"/>
      <w:r w:rsidR="008F7481" w:rsidRPr="00E1247D">
        <w:rPr>
          <w:sz w:val="30"/>
          <w:szCs w:val="30"/>
        </w:rPr>
        <w:t>dÏ</w:t>
      </w:r>
      <w:proofErr w:type="spellEnd"/>
      <w:proofErr w:type="gramEnd"/>
      <w:r w:rsidR="008F7481" w:rsidRPr="00E1247D">
        <w:rPr>
          <w:sz w:val="30"/>
          <w:szCs w:val="30"/>
        </w:rPr>
        <w:t xml:space="preserve"> ®§</w:t>
      </w:r>
      <w:proofErr w:type="spellStart"/>
      <w:r w:rsidR="008F7481" w:rsidRPr="00E1247D">
        <w:rPr>
          <w:sz w:val="30"/>
          <w:szCs w:val="30"/>
        </w:rPr>
        <w:t>dLlThPÕ</w:t>
      </w:r>
      <w:proofErr w:type="spellEnd"/>
      <w:r w:rsidR="008F7481" w:rsidRPr="00E1247D">
        <w:rPr>
          <w:sz w:val="30"/>
          <w:szCs w:val="30"/>
        </w:rPr>
        <w:t xml:space="preserve"> ¨û\</w:t>
      </w:r>
      <w:proofErr w:type="spellStart"/>
      <w:r w:rsidR="008F7481" w:rsidRPr="00E1247D">
        <w:rPr>
          <w:sz w:val="30"/>
          <w:szCs w:val="30"/>
        </w:rPr>
        <w:t>úYßm</w:t>
      </w:r>
      <w:proofErr w:type="spellEnd"/>
      <w:r w:rsidR="008F7481" w:rsidRPr="00E1247D">
        <w:rPr>
          <w:sz w:val="30"/>
          <w:szCs w:val="30"/>
        </w:rPr>
        <w:t xml:space="preserve">, </w:t>
      </w:r>
      <w:r w:rsidR="007B693B" w:rsidRPr="00E1247D">
        <w:rPr>
          <w:sz w:val="30"/>
          <w:szCs w:val="30"/>
        </w:rPr>
        <w:t>AÕ G]</w:t>
      </w:r>
      <w:proofErr w:type="spellStart"/>
      <w:r w:rsidR="007B693B" w:rsidRPr="00E1247D">
        <w:rPr>
          <w:sz w:val="30"/>
          <w:szCs w:val="30"/>
        </w:rPr>
        <w:t>dÏ</w:t>
      </w:r>
      <w:proofErr w:type="spellEnd"/>
      <w:r w:rsidR="007B693B" w:rsidRPr="00E1247D">
        <w:rPr>
          <w:rFonts w:ascii="TML_Vaigai_Normal" w:hAnsi="TML_Vaigai_Normal"/>
          <w:sz w:val="30"/>
          <w:szCs w:val="30"/>
        </w:rPr>
        <w:t>-</w:t>
      </w:r>
      <w:r w:rsidR="007B693B" w:rsidRPr="00E1247D">
        <w:rPr>
          <w:sz w:val="30"/>
          <w:szCs w:val="30"/>
        </w:rPr>
        <w:t>G]</w:t>
      </w:r>
      <w:proofErr w:type="spellStart"/>
      <w:r w:rsidR="007B693B" w:rsidRPr="00E1247D">
        <w:rPr>
          <w:sz w:val="30"/>
          <w:szCs w:val="30"/>
        </w:rPr>
        <w:t>dÏ</w:t>
      </w:r>
      <w:proofErr w:type="spellEnd"/>
      <w:r w:rsidR="007B693B" w:rsidRPr="00E1247D">
        <w:rPr>
          <w:sz w:val="30"/>
          <w:szCs w:val="30"/>
        </w:rPr>
        <w:t xml:space="preserve"> ¨</w:t>
      </w:r>
      <w:proofErr w:type="spellStart"/>
      <w:r w:rsidR="007B693B" w:rsidRPr="00E1247D">
        <w:rPr>
          <w:sz w:val="30"/>
          <w:szCs w:val="30"/>
        </w:rPr>
        <w:t>VªdLlThÓs</w:t>
      </w:r>
      <w:proofErr w:type="spellEnd"/>
      <w:r w:rsidR="007B693B" w:rsidRPr="00E1247D">
        <w:rPr>
          <w:sz w:val="30"/>
          <w:szCs w:val="30"/>
        </w:rPr>
        <w:t xml:space="preserve">[Õ: </w:t>
      </w:r>
      <w:proofErr w:type="spellStart"/>
      <w:r w:rsidR="00A34C2E" w:rsidRPr="00E1247D">
        <w:rPr>
          <w:sz w:val="30"/>
          <w:szCs w:val="30"/>
        </w:rPr>
        <w:t>AY</w:t>
      </w:r>
      <w:r w:rsidR="00402BDF" w:rsidRPr="00E1247D">
        <w:rPr>
          <w:sz w:val="30"/>
          <w:szCs w:val="30"/>
        </w:rPr>
        <w:t>Wó</w:t>
      </w:r>
      <w:r w:rsidR="00A34C2E" w:rsidRPr="00E1247D">
        <w:rPr>
          <w:sz w:val="30"/>
          <w:szCs w:val="30"/>
        </w:rPr>
        <w:t>Ls</w:t>
      </w:r>
      <w:proofErr w:type="spellEnd"/>
      <w:r w:rsidR="00A34C2E" w:rsidRPr="00E1247D">
        <w:rPr>
          <w:sz w:val="30"/>
          <w:szCs w:val="30"/>
        </w:rPr>
        <w:t xml:space="preserve"> </w:t>
      </w:r>
      <w:proofErr w:type="spellStart"/>
      <w:r w:rsidR="00A34C2E" w:rsidRPr="00E1247D">
        <w:rPr>
          <w:sz w:val="30"/>
          <w:szCs w:val="30"/>
        </w:rPr>
        <w:t>Guû</w:t>
      </w:r>
      <w:proofErr w:type="spellEnd"/>
      <w:r w:rsidR="00A34C2E" w:rsidRPr="00E1247D">
        <w:rPr>
          <w:sz w:val="30"/>
          <w:szCs w:val="30"/>
        </w:rPr>
        <w:t xml:space="preserve">] </w:t>
      </w:r>
      <w:r w:rsidR="00FD48B7" w:rsidRPr="00E1247D">
        <w:rPr>
          <w:sz w:val="30"/>
          <w:szCs w:val="30"/>
        </w:rPr>
        <w:t>¸</w:t>
      </w:r>
      <w:proofErr w:type="spellStart"/>
      <w:r w:rsidR="00FD48B7" w:rsidRPr="00E1247D">
        <w:rPr>
          <w:sz w:val="30"/>
          <w:szCs w:val="30"/>
        </w:rPr>
        <w:t>úZ</w:t>
      </w:r>
      <w:proofErr w:type="spellEnd"/>
      <w:r w:rsidR="00FD48B7" w:rsidRPr="00E1247D">
        <w:rPr>
          <w:sz w:val="30"/>
          <w:szCs w:val="30"/>
        </w:rPr>
        <w:t xml:space="preserve"> </w:t>
      </w:r>
      <w:proofErr w:type="spellStart"/>
      <w:r w:rsidR="00FD48B7" w:rsidRPr="00E1247D">
        <w:rPr>
          <w:sz w:val="30"/>
          <w:szCs w:val="30"/>
        </w:rPr>
        <w:t>LpXû</w:t>
      </w:r>
      <w:proofErr w:type="spellEnd"/>
      <w:r w:rsidR="00FD48B7" w:rsidRPr="00E1247D">
        <w:rPr>
          <w:sz w:val="30"/>
          <w:szCs w:val="30"/>
        </w:rPr>
        <w:t>\«p C\</w:t>
      </w:r>
      <w:proofErr w:type="spellStart"/>
      <w:r w:rsidR="00FD48B7" w:rsidRPr="00E1247D">
        <w:rPr>
          <w:sz w:val="30"/>
          <w:szCs w:val="30"/>
        </w:rPr>
        <w:t>dÏm</w:t>
      </w:r>
      <w:proofErr w:type="spellEnd"/>
      <w:r w:rsidR="00FD48B7" w:rsidRPr="00E1247D">
        <w:rPr>
          <w:sz w:val="30"/>
          <w:szCs w:val="30"/>
        </w:rPr>
        <w:t xml:space="preserve"> </w:t>
      </w:r>
      <w:proofErr w:type="spellStart"/>
      <w:r w:rsidR="00FD48B7" w:rsidRPr="00E1247D">
        <w:rPr>
          <w:sz w:val="30"/>
          <w:szCs w:val="30"/>
        </w:rPr>
        <w:t>úTôÕ</w:t>
      </w:r>
      <w:proofErr w:type="spellEnd"/>
      <w:r w:rsidR="00FD48B7" w:rsidRPr="00E1247D">
        <w:rPr>
          <w:sz w:val="30"/>
          <w:szCs w:val="30"/>
        </w:rPr>
        <w:t xml:space="preserve">, </w:t>
      </w:r>
      <w:proofErr w:type="spellStart"/>
      <w:r w:rsidR="00FD48B7" w:rsidRPr="00E1247D">
        <w:rPr>
          <w:sz w:val="30"/>
          <w:szCs w:val="30"/>
        </w:rPr>
        <w:t>AYoLs</w:t>
      </w:r>
      <w:proofErr w:type="spellEnd"/>
      <w:r w:rsidR="00FD48B7" w:rsidRPr="00E1247D">
        <w:rPr>
          <w:sz w:val="30"/>
          <w:szCs w:val="30"/>
        </w:rPr>
        <w:t xml:space="preserve"> </w:t>
      </w:r>
      <w:proofErr w:type="spellStart"/>
      <w:r w:rsidR="00FD48B7" w:rsidRPr="00E1247D">
        <w:rPr>
          <w:sz w:val="30"/>
          <w:szCs w:val="30"/>
        </w:rPr>
        <w:t>AûRl</w:t>
      </w:r>
      <w:proofErr w:type="spellEnd"/>
      <w:r w:rsidR="00FD48B7" w:rsidRPr="00E1247D">
        <w:rPr>
          <w:sz w:val="30"/>
          <w:szCs w:val="30"/>
        </w:rPr>
        <w:t xml:space="preserve"> </w:t>
      </w:r>
      <w:proofErr w:type="spellStart"/>
      <w:r w:rsidR="00FD48B7" w:rsidRPr="00E1247D">
        <w:rPr>
          <w:sz w:val="30"/>
          <w:szCs w:val="30"/>
        </w:rPr>
        <w:t>TôPl</w:t>
      </w:r>
      <w:proofErr w:type="spellEnd"/>
      <w:r w:rsidR="00402BDF" w:rsidRPr="00E1247D">
        <w:rPr>
          <w:sz w:val="30"/>
          <w:szCs w:val="30"/>
        </w:rPr>
        <w:t xml:space="preserve"> </w:t>
      </w:r>
      <w:proofErr w:type="spellStart"/>
      <w:r w:rsidR="00FD48B7" w:rsidRPr="00E1247D">
        <w:rPr>
          <w:sz w:val="30"/>
          <w:szCs w:val="30"/>
        </w:rPr>
        <w:t>úTô</w:t>
      </w:r>
      <w:proofErr w:type="spellEnd"/>
      <w:r w:rsidR="00FD48B7" w:rsidRPr="00E1247D">
        <w:rPr>
          <w:sz w:val="30"/>
          <w:szCs w:val="30"/>
        </w:rPr>
        <w:t>¡\</w:t>
      </w:r>
      <w:proofErr w:type="spellStart"/>
      <w:r w:rsidR="00FD48B7" w:rsidRPr="00E1247D">
        <w:rPr>
          <w:sz w:val="30"/>
          <w:szCs w:val="30"/>
        </w:rPr>
        <w:t>ô</w:t>
      </w:r>
      <w:r w:rsidR="00402BDF" w:rsidRPr="00E1247D">
        <w:rPr>
          <w:sz w:val="30"/>
          <w:szCs w:val="30"/>
        </w:rPr>
        <w:t>Wó</w:t>
      </w:r>
      <w:r w:rsidR="00FD48B7" w:rsidRPr="00E1247D">
        <w:rPr>
          <w:sz w:val="30"/>
          <w:szCs w:val="30"/>
        </w:rPr>
        <w:t>Ls</w:t>
      </w:r>
      <w:proofErr w:type="spellEnd"/>
      <w:r w:rsidR="00FD48B7" w:rsidRPr="00E1247D">
        <w:rPr>
          <w:sz w:val="30"/>
          <w:szCs w:val="30"/>
        </w:rPr>
        <w:t xml:space="preserve">. </w:t>
      </w:r>
      <w:proofErr w:type="spellStart"/>
      <w:r w:rsidR="002B0BCC" w:rsidRPr="00E1247D">
        <w:rPr>
          <w:sz w:val="30"/>
          <w:szCs w:val="30"/>
        </w:rPr>
        <w:t>Sôu</w:t>
      </w:r>
      <w:proofErr w:type="spellEnd"/>
      <w:r w:rsidR="002B0BCC" w:rsidRPr="00E1247D">
        <w:rPr>
          <w:sz w:val="30"/>
          <w:szCs w:val="30"/>
        </w:rPr>
        <w:t xml:space="preserve"> </w:t>
      </w:r>
      <w:proofErr w:type="spellStart"/>
      <w:r w:rsidR="002B0BCC" w:rsidRPr="00E1247D">
        <w:rPr>
          <w:sz w:val="30"/>
          <w:szCs w:val="30"/>
        </w:rPr>
        <w:t>úTôn®húPu</w:t>
      </w:r>
      <w:proofErr w:type="spellEnd"/>
      <w:r w:rsidR="002B0BCC" w:rsidRPr="00E1247D">
        <w:rPr>
          <w:sz w:val="30"/>
          <w:szCs w:val="30"/>
        </w:rPr>
        <w:t xml:space="preserve"> </w:t>
      </w:r>
      <w:proofErr w:type="spellStart"/>
      <w:r w:rsidR="002B0BCC" w:rsidRPr="00E1247D">
        <w:rPr>
          <w:sz w:val="30"/>
          <w:szCs w:val="30"/>
        </w:rPr>
        <w:t>Guß</w:t>
      </w:r>
      <w:proofErr w:type="spellEnd"/>
      <w:r w:rsidR="002B0BCC" w:rsidRPr="00E1247D">
        <w:rPr>
          <w:sz w:val="30"/>
          <w:szCs w:val="30"/>
        </w:rPr>
        <w:t xml:space="preserve"> ¿</w:t>
      </w:r>
      <w:proofErr w:type="spellStart"/>
      <w:r w:rsidR="002B0BCC" w:rsidRPr="00E1247D">
        <w:rPr>
          <w:sz w:val="30"/>
          <w:szCs w:val="30"/>
        </w:rPr>
        <w:t>eLs</w:t>
      </w:r>
      <w:proofErr w:type="spellEnd"/>
      <w:r w:rsidR="002B0BCC" w:rsidRPr="00E1247D">
        <w:rPr>
          <w:sz w:val="30"/>
          <w:szCs w:val="30"/>
        </w:rPr>
        <w:t xml:space="preserve"> </w:t>
      </w:r>
      <w:proofErr w:type="spellStart"/>
      <w:proofErr w:type="gramStart"/>
      <w:r w:rsidR="002B0BCC" w:rsidRPr="00E1247D">
        <w:rPr>
          <w:sz w:val="30"/>
          <w:szCs w:val="30"/>
        </w:rPr>
        <w:t>Guû</w:t>
      </w:r>
      <w:proofErr w:type="spellEnd"/>
      <w:r w:rsidR="002B0BCC" w:rsidRPr="00E1247D">
        <w:rPr>
          <w:sz w:val="30"/>
          <w:szCs w:val="30"/>
        </w:rPr>
        <w:t>]d</w:t>
      </w:r>
      <w:proofErr w:type="gramEnd"/>
      <w:r w:rsidR="002B0BCC" w:rsidRPr="00E1247D">
        <w:rPr>
          <w:sz w:val="30"/>
          <w:szCs w:val="30"/>
        </w:rPr>
        <w:t xml:space="preserve"> </w:t>
      </w:r>
      <w:proofErr w:type="spellStart"/>
      <w:r w:rsidR="002B0BCC" w:rsidRPr="00E1247D">
        <w:rPr>
          <w:sz w:val="30"/>
          <w:szCs w:val="30"/>
        </w:rPr>
        <w:t>Ï±jÕd</w:t>
      </w:r>
      <w:proofErr w:type="spellEnd"/>
      <w:r w:rsidR="002B0BCC" w:rsidRPr="00E1247D">
        <w:rPr>
          <w:sz w:val="30"/>
          <w:szCs w:val="30"/>
        </w:rPr>
        <w:t xml:space="preserve"> </w:t>
      </w:r>
      <w:proofErr w:type="spellStart"/>
      <w:r w:rsidR="002B0BCC" w:rsidRPr="00E1247D">
        <w:rPr>
          <w:sz w:val="30"/>
          <w:szCs w:val="30"/>
        </w:rPr>
        <w:t>úLs®lTÓm</w:t>
      </w:r>
      <w:proofErr w:type="spellEnd"/>
      <w:r w:rsidR="00402BDF" w:rsidRPr="00E1247D">
        <w:rPr>
          <w:sz w:val="30"/>
          <w:szCs w:val="30"/>
        </w:rPr>
        <w:t xml:space="preserve"> </w:t>
      </w:r>
      <w:proofErr w:type="spellStart"/>
      <w:r w:rsidR="002B0BCC" w:rsidRPr="00E1247D">
        <w:rPr>
          <w:sz w:val="30"/>
          <w:szCs w:val="30"/>
        </w:rPr>
        <w:t>úTôÕ</w:t>
      </w:r>
      <w:proofErr w:type="spellEnd"/>
      <w:r w:rsidR="002B0BCC" w:rsidRPr="00E1247D">
        <w:rPr>
          <w:sz w:val="30"/>
          <w:szCs w:val="30"/>
        </w:rPr>
        <w:t xml:space="preserve">, </w:t>
      </w:r>
      <w:r w:rsidR="00820F2E" w:rsidRPr="00E1247D">
        <w:rPr>
          <w:sz w:val="30"/>
          <w:szCs w:val="30"/>
        </w:rPr>
        <w:t>¿</w:t>
      </w:r>
      <w:proofErr w:type="spellStart"/>
      <w:r w:rsidR="00820F2E" w:rsidRPr="00E1247D">
        <w:rPr>
          <w:sz w:val="30"/>
          <w:szCs w:val="30"/>
        </w:rPr>
        <w:t>eLs</w:t>
      </w:r>
      <w:proofErr w:type="spellEnd"/>
      <w:r w:rsidR="00820F2E" w:rsidRPr="00E1247D">
        <w:rPr>
          <w:sz w:val="30"/>
          <w:szCs w:val="30"/>
        </w:rPr>
        <w:t xml:space="preserve"> </w:t>
      </w:r>
      <w:proofErr w:type="spellStart"/>
      <w:r w:rsidR="00820F2E" w:rsidRPr="00E1247D">
        <w:rPr>
          <w:sz w:val="30"/>
          <w:szCs w:val="30"/>
        </w:rPr>
        <w:t>AlT¥úV</w:t>
      </w:r>
      <w:proofErr w:type="spellEnd"/>
      <w:r w:rsidR="00820F2E" w:rsidRPr="00E1247D">
        <w:rPr>
          <w:sz w:val="30"/>
          <w:szCs w:val="30"/>
        </w:rPr>
        <w:t xml:space="preserve"> JÚ £X ¨ª</w:t>
      </w:r>
      <w:proofErr w:type="spellStart"/>
      <w:r w:rsidR="00820F2E" w:rsidRPr="00E1247D">
        <w:rPr>
          <w:sz w:val="30"/>
          <w:szCs w:val="30"/>
        </w:rPr>
        <w:t>PeLs</w:t>
      </w:r>
      <w:proofErr w:type="spellEnd"/>
      <w:r w:rsidR="00820F2E" w:rsidRPr="00E1247D">
        <w:rPr>
          <w:sz w:val="30"/>
          <w:szCs w:val="30"/>
        </w:rPr>
        <w:t xml:space="preserve"> ¨</w:t>
      </w:r>
      <w:proofErr w:type="spellStart"/>
      <w:r w:rsidR="00820F2E" w:rsidRPr="00E1247D">
        <w:rPr>
          <w:sz w:val="30"/>
          <w:szCs w:val="30"/>
        </w:rPr>
        <w:t>uß</w:t>
      </w:r>
      <w:proofErr w:type="spellEnd"/>
      <w:r w:rsidR="00820F2E" w:rsidRPr="00E1247D">
        <w:rPr>
          <w:sz w:val="30"/>
          <w:szCs w:val="30"/>
        </w:rPr>
        <w:t xml:space="preserve">, </w:t>
      </w:r>
      <w:proofErr w:type="spellStart"/>
      <w:r w:rsidR="00B45736" w:rsidRPr="00E1247D">
        <w:rPr>
          <w:sz w:val="30"/>
          <w:szCs w:val="30"/>
        </w:rPr>
        <w:t>EeLÞdÏ</w:t>
      </w:r>
      <w:proofErr w:type="spellEnd"/>
      <w:r w:rsidR="00B45736" w:rsidRPr="00E1247D">
        <w:rPr>
          <w:sz w:val="30"/>
          <w:szCs w:val="30"/>
        </w:rPr>
        <w:t xml:space="preserve"> ¿</w:t>
      </w:r>
      <w:proofErr w:type="spellStart"/>
      <w:r w:rsidR="00B45736" w:rsidRPr="00E1247D">
        <w:rPr>
          <w:sz w:val="30"/>
          <w:szCs w:val="30"/>
        </w:rPr>
        <w:t>eLs</w:t>
      </w:r>
      <w:proofErr w:type="spellEnd"/>
      <w:r w:rsidR="00B45736" w:rsidRPr="00E1247D">
        <w:rPr>
          <w:sz w:val="30"/>
          <w:szCs w:val="30"/>
        </w:rPr>
        <w:t xml:space="preserve"> </w:t>
      </w:r>
      <w:proofErr w:type="spellStart"/>
      <w:r w:rsidR="00AE3503" w:rsidRPr="00E1247D">
        <w:rPr>
          <w:sz w:val="30"/>
          <w:szCs w:val="30"/>
        </w:rPr>
        <w:t>AûR</w:t>
      </w:r>
      <w:proofErr w:type="spellEnd"/>
      <w:r w:rsidR="00AE3503" w:rsidRPr="00E1247D">
        <w:rPr>
          <w:sz w:val="30"/>
          <w:szCs w:val="30"/>
        </w:rPr>
        <w:t xml:space="preserve"> JÚ</w:t>
      </w:r>
      <w:r w:rsidR="00402BDF" w:rsidRPr="00E1247D">
        <w:rPr>
          <w:sz w:val="30"/>
          <w:szCs w:val="30"/>
        </w:rPr>
        <w:t xml:space="preserve"> </w:t>
      </w:r>
      <w:r w:rsidR="00AE3503" w:rsidRPr="00E1247D">
        <w:rPr>
          <w:sz w:val="30"/>
          <w:szCs w:val="30"/>
        </w:rPr>
        <w:t>®</w:t>
      </w:r>
      <w:proofErr w:type="spellStart"/>
      <w:r w:rsidR="00AE3503" w:rsidRPr="00E1247D">
        <w:rPr>
          <w:sz w:val="30"/>
          <w:szCs w:val="30"/>
        </w:rPr>
        <w:t>Rj§p</w:t>
      </w:r>
      <w:proofErr w:type="spellEnd"/>
      <w:r w:rsidR="00AE3503" w:rsidRPr="00E1247D">
        <w:rPr>
          <w:sz w:val="30"/>
          <w:szCs w:val="30"/>
        </w:rPr>
        <w:t xml:space="preserve"> </w:t>
      </w:r>
      <w:proofErr w:type="spellStart"/>
      <w:r w:rsidR="00B465B1" w:rsidRPr="00E1247D">
        <w:rPr>
          <w:sz w:val="30"/>
          <w:szCs w:val="30"/>
        </w:rPr>
        <w:t>RôrkR</w:t>
      </w:r>
      <w:proofErr w:type="spellEnd"/>
      <w:r w:rsidR="00B465B1" w:rsidRPr="00E1247D">
        <w:rPr>
          <w:sz w:val="30"/>
          <w:szCs w:val="30"/>
        </w:rPr>
        <w:t xml:space="preserve"> </w:t>
      </w:r>
      <w:proofErr w:type="spellStart"/>
      <w:r w:rsidR="00B465B1" w:rsidRPr="00E1247D">
        <w:rPr>
          <w:sz w:val="30"/>
          <w:szCs w:val="30"/>
        </w:rPr>
        <w:t>ÏW­p</w:t>
      </w:r>
      <w:proofErr w:type="spellEnd"/>
      <w:r w:rsidR="00B465B1" w:rsidRPr="00E1247D">
        <w:rPr>
          <w:sz w:val="30"/>
          <w:szCs w:val="30"/>
        </w:rPr>
        <w:t xml:space="preserve"> </w:t>
      </w:r>
      <w:proofErr w:type="spellStart"/>
      <w:r w:rsidR="00B465B1" w:rsidRPr="00E1247D">
        <w:rPr>
          <w:sz w:val="30"/>
          <w:szCs w:val="30"/>
        </w:rPr>
        <w:t>Tô</w:t>
      </w:r>
      <w:proofErr w:type="spellEnd"/>
      <w:r w:rsidR="00B465B1" w:rsidRPr="00E1247D">
        <w:rPr>
          <w:sz w:val="30"/>
          <w:szCs w:val="30"/>
        </w:rPr>
        <w:t>¥,</w:t>
      </w:r>
      <w:r w:rsidR="00B465B1" w:rsidRPr="00E1247D">
        <w:rPr>
          <w:rFonts w:ascii="TML_Vaigai_Normal" w:hAnsi="TML_Vaigai_Normal"/>
          <w:sz w:val="30"/>
          <w:szCs w:val="30"/>
        </w:rPr>
        <w:t xml:space="preserve"> "</w:t>
      </w:r>
      <w:proofErr w:type="spellStart"/>
      <w:r w:rsidR="003F73AF" w:rsidRPr="00E1247D">
        <w:rPr>
          <w:sz w:val="30"/>
          <w:szCs w:val="30"/>
        </w:rPr>
        <w:t>U¡ûU«</w:t>
      </w:r>
      <w:r w:rsidR="00EF42EF" w:rsidRPr="00E1247D">
        <w:rPr>
          <w:sz w:val="30"/>
          <w:szCs w:val="30"/>
        </w:rPr>
        <w:t>úX</w:t>
      </w:r>
      <w:proofErr w:type="spellEnd"/>
      <w:r w:rsidR="003F73AF" w:rsidRPr="00E1247D">
        <w:rPr>
          <w:sz w:val="30"/>
          <w:szCs w:val="30"/>
        </w:rPr>
        <w:t xml:space="preserve">, </w:t>
      </w:r>
      <w:proofErr w:type="spellStart"/>
      <w:r w:rsidR="003F73AF" w:rsidRPr="00E1247D">
        <w:rPr>
          <w:sz w:val="30"/>
          <w:szCs w:val="30"/>
        </w:rPr>
        <w:t>AY</w:t>
      </w:r>
      <w:r w:rsidR="00402BDF" w:rsidRPr="00E1247D">
        <w:rPr>
          <w:sz w:val="30"/>
          <w:szCs w:val="30"/>
        </w:rPr>
        <w:t>Wó</w:t>
      </w:r>
      <w:proofErr w:type="spellEnd"/>
      <w:r w:rsidR="003F73AF" w:rsidRPr="00E1247D">
        <w:rPr>
          <w:sz w:val="30"/>
          <w:szCs w:val="30"/>
        </w:rPr>
        <w:t xml:space="preserve"> </w:t>
      </w:r>
      <w:proofErr w:type="spellStart"/>
      <w:r w:rsidR="003F73AF" w:rsidRPr="00E1247D">
        <w:rPr>
          <w:sz w:val="30"/>
          <w:szCs w:val="30"/>
        </w:rPr>
        <w:t>Cuàm</w:t>
      </w:r>
      <w:proofErr w:type="spellEnd"/>
      <w:r w:rsidR="00EF42EF" w:rsidRPr="00E1247D">
        <w:rPr>
          <w:sz w:val="30"/>
          <w:szCs w:val="30"/>
        </w:rPr>
        <w:t xml:space="preserve"> ®</w:t>
      </w:r>
      <w:proofErr w:type="spellStart"/>
      <w:r w:rsidR="00EF42EF" w:rsidRPr="00E1247D">
        <w:rPr>
          <w:sz w:val="30"/>
          <w:szCs w:val="30"/>
        </w:rPr>
        <w:t>ÑYô£d</w:t>
      </w:r>
      <w:proofErr w:type="spellEnd"/>
      <w:r w:rsidR="00EF42EF" w:rsidRPr="00E1247D">
        <w:rPr>
          <w:sz w:val="30"/>
          <w:szCs w:val="30"/>
        </w:rPr>
        <w:t>¡\</w:t>
      </w:r>
      <w:proofErr w:type="spellStart"/>
      <w:r w:rsidR="00EF42EF" w:rsidRPr="00E1247D">
        <w:rPr>
          <w:sz w:val="30"/>
          <w:szCs w:val="30"/>
        </w:rPr>
        <w:t>ô</w:t>
      </w:r>
      <w:r w:rsidR="00402BDF" w:rsidRPr="00E1247D">
        <w:rPr>
          <w:sz w:val="30"/>
          <w:szCs w:val="30"/>
        </w:rPr>
        <w:t>Wó</w:t>
      </w:r>
      <w:proofErr w:type="spellEnd"/>
      <w:r w:rsidR="00EF42EF" w:rsidRPr="00E1247D">
        <w:rPr>
          <w:rFonts w:ascii="TML_Vaigai_Normal" w:hAnsi="TML_Vaigai_Normal"/>
          <w:sz w:val="30"/>
          <w:szCs w:val="30"/>
        </w:rPr>
        <w:t xml:space="preserve">’ </w:t>
      </w:r>
      <w:proofErr w:type="spellStart"/>
      <w:r w:rsidR="00EF42EF" w:rsidRPr="00E1247D">
        <w:rPr>
          <w:sz w:val="30"/>
          <w:szCs w:val="30"/>
        </w:rPr>
        <w:t>Guß</w:t>
      </w:r>
      <w:proofErr w:type="spellEnd"/>
      <w:r w:rsidR="00EF42EF" w:rsidRPr="00E1247D">
        <w:rPr>
          <w:sz w:val="30"/>
          <w:szCs w:val="30"/>
        </w:rPr>
        <w:t xml:space="preserve"> </w:t>
      </w:r>
      <w:proofErr w:type="spellStart"/>
      <w:r w:rsidR="000F124C" w:rsidRPr="00E1247D">
        <w:rPr>
          <w:sz w:val="30"/>
          <w:szCs w:val="30"/>
        </w:rPr>
        <w:t>áßeLs</w:t>
      </w:r>
      <w:proofErr w:type="spellEnd"/>
      <w:r w:rsidR="000F124C" w:rsidRPr="00E1247D">
        <w:rPr>
          <w:sz w:val="30"/>
          <w:szCs w:val="30"/>
        </w:rPr>
        <w:t xml:space="preserve">. </w:t>
      </w:r>
      <w:proofErr w:type="spellStart"/>
      <w:r w:rsidR="000F124C" w:rsidRPr="00E1247D">
        <w:rPr>
          <w:sz w:val="30"/>
          <w:szCs w:val="30"/>
        </w:rPr>
        <w:t>Sôu</w:t>
      </w:r>
      <w:proofErr w:type="spellEnd"/>
      <w:r w:rsidR="000F124C" w:rsidRPr="00E1247D">
        <w:rPr>
          <w:sz w:val="30"/>
          <w:szCs w:val="30"/>
        </w:rPr>
        <w:t xml:space="preserve"> ®</w:t>
      </w:r>
      <w:proofErr w:type="spellStart"/>
      <w:r w:rsidR="000F124C" w:rsidRPr="00E1247D">
        <w:rPr>
          <w:sz w:val="30"/>
          <w:szCs w:val="30"/>
        </w:rPr>
        <w:t>ÑYô£d¡ú</w:t>
      </w:r>
      <w:proofErr w:type="spellEnd"/>
      <w:r w:rsidR="000F124C" w:rsidRPr="00E1247D">
        <w:rPr>
          <w:sz w:val="30"/>
          <w:szCs w:val="30"/>
        </w:rPr>
        <w:t xml:space="preserve">\u. </w:t>
      </w:r>
      <w:proofErr w:type="spellStart"/>
      <w:r w:rsidR="000F124C" w:rsidRPr="00E1247D">
        <w:rPr>
          <w:sz w:val="30"/>
          <w:szCs w:val="30"/>
        </w:rPr>
        <w:t>Sôu</w:t>
      </w:r>
      <w:proofErr w:type="spellEnd"/>
      <w:r w:rsidR="000F124C" w:rsidRPr="00E1247D">
        <w:rPr>
          <w:sz w:val="30"/>
          <w:szCs w:val="30"/>
        </w:rPr>
        <w:t xml:space="preserve"> ®</w:t>
      </w:r>
      <w:proofErr w:type="spellStart"/>
      <w:r w:rsidR="000F124C" w:rsidRPr="00E1247D">
        <w:rPr>
          <w:sz w:val="30"/>
          <w:szCs w:val="30"/>
        </w:rPr>
        <w:t>ÑYô£d¡ú</w:t>
      </w:r>
      <w:proofErr w:type="spellEnd"/>
      <w:r w:rsidR="000F124C" w:rsidRPr="00E1247D">
        <w:rPr>
          <w:sz w:val="30"/>
          <w:szCs w:val="30"/>
        </w:rPr>
        <w:t xml:space="preserve">\u. </w:t>
      </w:r>
      <w:proofErr w:type="spellStart"/>
      <w:r w:rsidR="00FB6220" w:rsidRPr="00E1247D">
        <w:rPr>
          <w:sz w:val="30"/>
          <w:szCs w:val="30"/>
        </w:rPr>
        <w:t>Sôu</w:t>
      </w:r>
      <w:proofErr w:type="spellEnd"/>
      <w:r w:rsidR="00FB6220" w:rsidRPr="00E1247D">
        <w:rPr>
          <w:sz w:val="30"/>
          <w:szCs w:val="30"/>
        </w:rPr>
        <w:t xml:space="preserve"> </w:t>
      </w:r>
      <w:proofErr w:type="spellStart"/>
      <w:r w:rsidR="00FB6220" w:rsidRPr="00E1247D">
        <w:rPr>
          <w:sz w:val="30"/>
          <w:szCs w:val="30"/>
        </w:rPr>
        <w:t>AûRd</w:t>
      </w:r>
      <w:proofErr w:type="spellEnd"/>
      <w:r w:rsidR="00FB6220" w:rsidRPr="00E1247D">
        <w:rPr>
          <w:sz w:val="30"/>
          <w:szCs w:val="30"/>
        </w:rPr>
        <w:t xml:space="preserve"> </w:t>
      </w:r>
      <w:proofErr w:type="spellStart"/>
      <w:r w:rsidR="00FB6220" w:rsidRPr="00E1247D">
        <w:rPr>
          <w:sz w:val="30"/>
          <w:szCs w:val="30"/>
        </w:rPr>
        <w:t>Ï±jÕ</w:t>
      </w:r>
      <w:proofErr w:type="spellEnd"/>
      <w:r w:rsidR="00FB6220" w:rsidRPr="00E1247D">
        <w:rPr>
          <w:sz w:val="30"/>
          <w:szCs w:val="30"/>
        </w:rPr>
        <w:t xml:space="preserve"> </w:t>
      </w:r>
      <w:proofErr w:type="spellStart"/>
      <w:r w:rsidR="00A92FCC" w:rsidRPr="00E1247D">
        <w:rPr>
          <w:sz w:val="30"/>
          <w:szCs w:val="30"/>
        </w:rPr>
        <w:t>EQoÜs</w:t>
      </w:r>
      <w:proofErr w:type="spellEnd"/>
      <w:r w:rsidR="00A92FCC" w:rsidRPr="00E1247D">
        <w:rPr>
          <w:sz w:val="30"/>
          <w:szCs w:val="30"/>
        </w:rPr>
        <w:t>[Y]</w:t>
      </w:r>
      <w:proofErr w:type="spellStart"/>
      <w:r w:rsidR="00A92FCC" w:rsidRPr="00E1247D">
        <w:rPr>
          <w:sz w:val="30"/>
          <w:szCs w:val="30"/>
        </w:rPr>
        <w:t>ô«ÚlúTu</w:t>
      </w:r>
      <w:proofErr w:type="spellEnd"/>
      <w:r w:rsidR="00A92FCC" w:rsidRPr="00E1247D">
        <w:rPr>
          <w:sz w:val="30"/>
          <w:szCs w:val="30"/>
        </w:rPr>
        <w:t xml:space="preserve"> </w:t>
      </w:r>
      <w:proofErr w:type="spellStart"/>
      <w:r w:rsidR="00A92FCC" w:rsidRPr="00E1247D">
        <w:rPr>
          <w:sz w:val="30"/>
          <w:szCs w:val="30"/>
        </w:rPr>
        <w:t>Guß</w:t>
      </w:r>
      <w:proofErr w:type="spellEnd"/>
      <w:r w:rsidR="00A92FCC" w:rsidRPr="00E1247D">
        <w:rPr>
          <w:sz w:val="30"/>
          <w:szCs w:val="30"/>
        </w:rPr>
        <w:t xml:space="preserve"> ¿</w:t>
      </w:r>
      <w:proofErr w:type="spellStart"/>
      <w:r w:rsidR="00A92FCC" w:rsidRPr="00E1247D">
        <w:rPr>
          <w:sz w:val="30"/>
          <w:szCs w:val="30"/>
        </w:rPr>
        <w:t>eLs</w:t>
      </w:r>
      <w:proofErr w:type="spellEnd"/>
      <w:r w:rsidR="00A92FCC" w:rsidRPr="00E1247D">
        <w:rPr>
          <w:sz w:val="30"/>
          <w:szCs w:val="30"/>
        </w:rPr>
        <w:t xml:space="preserve"> ¨</w:t>
      </w:r>
      <w:proofErr w:type="gramStart"/>
      <w:r w:rsidR="00A92FCC" w:rsidRPr="00E1247D">
        <w:rPr>
          <w:sz w:val="30"/>
          <w:szCs w:val="30"/>
        </w:rPr>
        <w:t>û]</w:t>
      </w:r>
      <w:proofErr w:type="spellStart"/>
      <w:r w:rsidR="00A92FCC" w:rsidRPr="00E1247D">
        <w:rPr>
          <w:sz w:val="30"/>
          <w:szCs w:val="30"/>
        </w:rPr>
        <w:t>d</w:t>
      </w:r>
      <w:proofErr w:type="gramEnd"/>
      <w:r w:rsidR="00A92FCC" w:rsidRPr="00E1247D">
        <w:rPr>
          <w:sz w:val="30"/>
          <w:szCs w:val="30"/>
        </w:rPr>
        <w:t>¡È</w:t>
      </w:r>
      <w:r w:rsidR="00402BDF" w:rsidRPr="00E1247D">
        <w:rPr>
          <w:sz w:val="30"/>
          <w:szCs w:val="30"/>
        </w:rPr>
        <w:t>Wó</w:t>
      </w:r>
      <w:r w:rsidR="00A92FCC" w:rsidRPr="00E1247D">
        <w:rPr>
          <w:sz w:val="30"/>
          <w:szCs w:val="30"/>
        </w:rPr>
        <w:t>L</w:t>
      </w:r>
      <w:proofErr w:type="spellEnd"/>
      <w:r w:rsidR="00A92FCC" w:rsidRPr="00E1247D">
        <w:rPr>
          <w:sz w:val="30"/>
          <w:szCs w:val="30"/>
        </w:rPr>
        <w:t>[ô? ¨</w:t>
      </w:r>
      <w:proofErr w:type="spellStart"/>
      <w:r w:rsidR="00A92FCC" w:rsidRPr="00E1247D">
        <w:rPr>
          <w:sz w:val="30"/>
          <w:szCs w:val="30"/>
        </w:rPr>
        <w:t>fNVUôL</w:t>
      </w:r>
      <w:proofErr w:type="spellEnd"/>
      <w:r w:rsidR="00A92FCC" w:rsidRPr="00E1247D">
        <w:rPr>
          <w:sz w:val="30"/>
          <w:szCs w:val="30"/>
        </w:rPr>
        <w:t>. ¨</w:t>
      </w:r>
      <w:proofErr w:type="spellStart"/>
      <w:r w:rsidR="00A92FCC" w:rsidRPr="00E1247D">
        <w:rPr>
          <w:sz w:val="30"/>
          <w:szCs w:val="30"/>
        </w:rPr>
        <w:t>fNVUôL</w:t>
      </w:r>
      <w:proofErr w:type="spellEnd"/>
      <w:r w:rsidR="00A92FCC" w:rsidRPr="00E1247D">
        <w:rPr>
          <w:sz w:val="30"/>
          <w:szCs w:val="30"/>
        </w:rPr>
        <w:t xml:space="preserve">, </w:t>
      </w:r>
      <w:proofErr w:type="spellStart"/>
      <w:r w:rsidR="00A92FCC" w:rsidRPr="00E1247D">
        <w:rPr>
          <w:sz w:val="30"/>
          <w:szCs w:val="30"/>
        </w:rPr>
        <w:t>Sôu</w:t>
      </w:r>
      <w:proofErr w:type="spellEnd"/>
      <w:r w:rsidR="00A92FCC" w:rsidRPr="00E1247D">
        <w:rPr>
          <w:sz w:val="30"/>
          <w:szCs w:val="30"/>
        </w:rPr>
        <w:t xml:space="preserve"> </w:t>
      </w:r>
      <w:proofErr w:type="spellStart"/>
      <w:r w:rsidR="00A92FCC" w:rsidRPr="00E1247D">
        <w:rPr>
          <w:sz w:val="30"/>
          <w:szCs w:val="30"/>
        </w:rPr>
        <w:t>EQoÜs</w:t>
      </w:r>
      <w:proofErr w:type="spellEnd"/>
      <w:r w:rsidR="00A92FCC" w:rsidRPr="00E1247D">
        <w:rPr>
          <w:sz w:val="30"/>
          <w:szCs w:val="30"/>
        </w:rPr>
        <w:t>[Y]</w:t>
      </w:r>
      <w:proofErr w:type="spellStart"/>
      <w:r w:rsidR="00A92FCC" w:rsidRPr="00E1247D">
        <w:rPr>
          <w:sz w:val="30"/>
          <w:szCs w:val="30"/>
        </w:rPr>
        <w:t>ôLúY</w:t>
      </w:r>
      <w:proofErr w:type="spellEnd"/>
      <w:r w:rsidR="00A92FCC" w:rsidRPr="00E1247D">
        <w:rPr>
          <w:sz w:val="30"/>
          <w:szCs w:val="30"/>
        </w:rPr>
        <w:t xml:space="preserve"> </w:t>
      </w:r>
      <w:proofErr w:type="spellStart"/>
      <w:r w:rsidR="00A92FCC" w:rsidRPr="00E1247D">
        <w:rPr>
          <w:sz w:val="30"/>
          <w:szCs w:val="30"/>
        </w:rPr>
        <w:t>CÚlúTu</w:t>
      </w:r>
      <w:proofErr w:type="spellEnd"/>
      <w:r w:rsidR="00A92FCC" w:rsidRPr="00E1247D">
        <w:rPr>
          <w:sz w:val="30"/>
          <w:szCs w:val="30"/>
        </w:rPr>
        <w:t>.</w:t>
      </w:r>
    </w:p>
    <w:p w14:paraId="1C1BD9BD" w14:textId="77777777" w:rsidR="00A92FCC" w:rsidRPr="00E1247D" w:rsidRDefault="00014920" w:rsidP="00433639">
      <w:pPr>
        <w:ind w:firstLine="567"/>
        <w:rPr>
          <w:rFonts w:ascii="TML_Vaigai_Normal" w:hAnsi="TML_Vaigai_Normal"/>
          <w:sz w:val="30"/>
          <w:szCs w:val="30"/>
        </w:rPr>
      </w:pPr>
      <w:r w:rsidRPr="00E1247D">
        <w:rPr>
          <w:sz w:val="30"/>
          <w:szCs w:val="30"/>
        </w:rPr>
        <w:t>70.</w:t>
      </w:r>
      <w:r w:rsidR="00C019DE">
        <w:rPr>
          <w:sz w:val="30"/>
          <w:szCs w:val="30"/>
        </w:rPr>
        <w:t xml:space="preserve"> </w:t>
      </w:r>
      <w:proofErr w:type="spellStart"/>
      <w:r w:rsidR="00E772C7" w:rsidRPr="00E1247D">
        <w:rPr>
          <w:sz w:val="30"/>
          <w:szCs w:val="30"/>
        </w:rPr>
        <w:t>NôØúYp</w:t>
      </w:r>
      <w:proofErr w:type="spellEnd"/>
      <w:r w:rsidR="00E772C7" w:rsidRPr="00E1247D">
        <w:rPr>
          <w:sz w:val="30"/>
          <w:szCs w:val="30"/>
        </w:rPr>
        <w:t xml:space="preserve"> </w:t>
      </w:r>
      <w:proofErr w:type="spellStart"/>
      <w:r w:rsidR="00E772C7" w:rsidRPr="00E1247D">
        <w:rPr>
          <w:sz w:val="30"/>
          <w:szCs w:val="30"/>
        </w:rPr>
        <w:t>U¬jÕ</w:t>
      </w:r>
      <w:proofErr w:type="spellEnd"/>
      <w:r w:rsidR="00E772C7" w:rsidRPr="00E1247D">
        <w:rPr>
          <w:sz w:val="30"/>
          <w:szCs w:val="30"/>
        </w:rPr>
        <w:t xml:space="preserve"> ¿</w:t>
      </w:r>
      <w:proofErr w:type="spellStart"/>
      <w:r w:rsidR="00E772C7" w:rsidRPr="00E1247D">
        <w:rPr>
          <w:sz w:val="30"/>
          <w:szCs w:val="30"/>
        </w:rPr>
        <w:t>iP</w:t>
      </w:r>
      <w:proofErr w:type="spellEnd"/>
      <w:r w:rsidR="00E772C7" w:rsidRPr="00E1247D">
        <w:rPr>
          <w:sz w:val="30"/>
          <w:szCs w:val="30"/>
        </w:rPr>
        <w:t xml:space="preserve"> </w:t>
      </w:r>
      <w:proofErr w:type="spellStart"/>
      <w:r w:rsidR="00E772C7" w:rsidRPr="00E1247D">
        <w:rPr>
          <w:sz w:val="30"/>
          <w:szCs w:val="30"/>
        </w:rPr>
        <w:t>LôXm</w:t>
      </w:r>
      <w:proofErr w:type="spellEnd"/>
      <w:r w:rsidR="00E772C7" w:rsidRPr="00E1247D">
        <w:rPr>
          <w:sz w:val="30"/>
          <w:szCs w:val="30"/>
        </w:rPr>
        <w:t xml:space="preserve"> B] ©\Ï, </w:t>
      </w:r>
      <w:proofErr w:type="spellStart"/>
      <w:r w:rsidR="00E772C7" w:rsidRPr="00E1247D">
        <w:rPr>
          <w:sz w:val="30"/>
          <w:szCs w:val="30"/>
        </w:rPr>
        <w:t>AeúL</w:t>
      </w:r>
      <w:proofErr w:type="spellEnd"/>
      <w:r w:rsidR="00E772C7" w:rsidRPr="00E1247D">
        <w:rPr>
          <w:sz w:val="30"/>
          <w:szCs w:val="30"/>
        </w:rPr>
        <w:t xml:space="preserve"> </w:t>
      </w:r>
      <w:proofErr w:type="spellStart"/>
      <w:r w:rsidR="00E772C7" w:rsidRPr="00E1247D">
        <w:rPr>
          <w:sz w:val="30"/>
          <w:szCs w:val="30"/>
        </w:rPr>
        <w:t>AYu</w:t>
      </w:r>
      <w:proofErr w:type="spellEnd"/>
      <w:r w:rsidR="00E772C7" w:rsidRPr="00E1247D">
        <w:rPr>
          <w:sz w:val="30"/>
          <w:szCs w:val="30"/>
        </w:rPr>
        <w:t xml:space="preserve"> ¨</w:t>
      </w:r>
      <w:proofErr w:type="spellStart"/>
      <w:r w:rsidR="00E772C7" w:rsidRPr="00E1247D">
        <w:rPr>
          <w:sz w:val="30"/>
          <w:szCs w:val="30"/>
        </w:rPr>
        <w:t>uß</w:t>
      </w:r>
      <w:proofErr w:type="spellEnd"/>
      <w:r w:rsidR="00E772C7" w:rsidRPr="00E1247D">
        <w:rPr>
          <w:sz w:val="30"/>
          <w:szCs w:val="30"/>
        </w:rPr>
        <w:t xml:space="preserve"> </w:t>
      </w:r>
      <w:proofErr w:type="spellStart"/>
      <w:r w:rsidR="00E772C7" w:rsidRPr="00E1247D">
        <w:rPr>
          <w:sz w:val="30"/>
          <w:szCs w:val="30"/>
        </w:rPr>
        <w:t>ùLôi¥ÚkRôu</w:t>
      </w:r>
      <w:proofErr w:type="spellEnd"/>
      <w:r w:rsidR="00E772C7" w:rsidRPr="00E1247D">
        <w:rPr>
          <w:sz w:val="30"/>
          <w:szCs w:val="30"/>
        </w:rPr>
        <w:t xml:space="preserve">; </w:t>
      </w:r>
      <w:proofErr w:type="spellStart"/>
      <w:r w:rsidR="00565709" w:rsidRPr="00E1247D">
        <w:rPr>
          <w:sz w:val="30"/>
          <w:szCs w:val="30"/>
        </w:rPr>
        <w:t>AYu</w:t>
      </w:r>
      <w:proofErr w:type="spellEnd"/>
      <w:r w:rsidR="00565709" w:rsidRPr="00E1247D">
        <w:rPr>
          <w:sz w:val="30"/>
          <w:szCs w:val="30"/>
        </w:rPr>
        <w:t xml:space="preserve"> </w:t>
      </w:r>
      <w:proofErr w:type="spellStart"/>
      <w:r w:rsidR="00565709" w:rsidRPr="00E1247D">
        <w:rPr>
          <w:sz w:val="30"/>
          <w:szCs w:val="30"/>
        </w:rPr>
        <w:t>AlùTôÝÕm</w:t>
      </w:r>
      <w:proofErr w:type="spellEnd"/>
      <w:r w:rsidR="00565709" w:rsidRPr="00E1247D">
        <w:rPr>
          <w:sz w:val="30"/>
          <w:szCs w:val="30"/>
        </w:rPr>
        <w:t xml:space="preserve"> </w:t>
      </w:r>
      <w:proofErr w:type="spellStart"/>
      <w:r w:rsidR="00565709" w:rsidRPr="00E1247D">
        <w:rPr>
          <w:sz w:val="30"/>
          <w:szCs w:val="30"/>
        </w:rPr>
        <w:t>áP</w:t>
      </w:r>
      <w:proofErr w:type="spellEnd"/>
      <w:r w:rsidR="00565709" w:rsidRPr="00E1247D">
        <w:rPr>
          <w:sz w:val="30"/>
          <w:szCs w:val="30"/>
        </w:rPr>
        <w:t xml:space="preserve"> JÚ ¾odLR¬£</w:t>
      </w:r>
      <w:proofErr w:type="spellStart"/>
      <w:r w:rsidR="00565709" w:rsidRPr="00E1247D">
        <w:rPr>
          <w:sz w:val="30"/>
          <w:szCs w:val="30"/>
        </w:rPr>
        <w:t>VôLúY</w:t>
      </w:r>
      <w:proofErr w:type="spellEnd"/>
      <w:r w:rsidR="00565709" w:rsidRPr="00E1247D">
        <w:rPr>
          <w:sz w:val="30"/>
          <w:szCs w:val="30"/>
        </w:rPr>
        <w:t xml:space="preserve"> </w:t>
      </w:r>
      <w:proofErr w:type="spellStart"/>
      <w:r w:rsidR="00565709" w:rsidRPr="00E1247D">
        <w:rPr>
          <w:sz w:val="30"/>
          <w:szCs w:val="30"/>
        </w:rPr>
        <w:t>CÚkRôu</w:t>
      </w:r>
      <w:proofErr w:type="spellEnd"/>
      <w:r w:rsidR="00565709" w:rsidRPr="00E1247D">
        <w:rPr>
          <w:sz w:val="30"/>
          <w:szCs w:val="30"/>
        </w:rPr>
        <w:t xml:space="preserve">. </w:t>
      </w:r>
      <w:proofErr w:type="spellStart"/>
      <w:r w:rsidR="00273D88" w:rsidRPr="00E1247D">
        <w:rPr>
          <w:sz w:val="30"/>
          <w:szCs w:val="30"/>
        </w:rPr>
        <w:t>RuàûPV</w:t>
      </w:r>
      <w:proofErr w:type="spellEnd"/>
      <w:r w:rsidR="00273D88" w:rsidRPr="00E1247D">
        <w:rPr>
          <w:sz w:val="30"/>
          <w:szCs w:val="30"/>
        </w:rPr>
        <w:t xml:space="preserve"> ¾odLR¬£</w:t>
      </w:r>
      <w:proofErr w:type="spellStart"/>
      <w:r w:rsidR="00273D88" w:rsidRPr="00E1247D">
        <w:rPr>
          <w:sz w:val="30"/>
          <w:szCs w:val="30"/>
        </w:rPr>
        <w:t>LÞdLô</w:t>
      </w:r>
      <w:proofErr w:type="spellEnd"/>
      <w:r w:rsidR="00273D88" w:rsidRPr="00E1247D">
        <w:rPr>
          <w:sz w:val="30"/>
          <w:szCs w:val="30"/>
        </w:rPr>
        <w:t xml:space="preserve">] </w:t>
      </w:r>
      <w:proofErr w:type="spellStart"/>
      <w:r w:rsidR="00273D88" w:rsidRPr="00E1247D">
        <w:rPr>
          <w:sz w:val="30"/>
          <w:szCs w:val="30"/>
        </w:rPr>
        <w:t>Yv§WjûR</w:t>
      </w:r>
      <w:proofErr w:type="spellEnd"/>
      <w:r w:rsidR="00273D88" w:rsidRPr="00E1247D">
        <w:rPr>
          <w:sz w:val="30"/>
          <w:szCs w:val="30"/>
        </w:rPr>
        <w:t xml:space="preserve"> </w:t>
      </w:r>
      <w:proofErr w:type="spellStart"/>
      <w:r w:rsidR="00273D88" w:rsidRPr="00E1247D">
        <w:rPr>
          <w:sz w:val="30"/>
          <w:szCs w:val="30"/>
        </w:rPr>
        <w:t>AYu</w:t>
      </w:r>
      <w:proofErr w:type="spellEnd"/>
      <w:r w:rsidR="00273D88" w:rsidRPr="00E1247D">
        <w:rPr>
          <w:sz w:val="30"/>
          <w:szCs w:val="30"/>
        </w:rPr>
        <w:t xml:space="preserve"> </w:t>
      </w:r>
      <w:proofErr w:type="spellStart"/>
      <w:r w:rsidR="00273D88" w:rsidRPr="00E1247D">
        <w:rPr>
          <w:sz w:val="30"/>
          <w:szCs w:val="30"/>
        </w:rPr>
        <w:t>EÓj§ÚkRôu</w:t>
      </w:r>
      <w:proofErr w:type="spellEnd"/>
      <w:r w:rsidR="00273D88" w:rsidRPr="00E1247D">
        <w:rPr>
          <w:sz w:val="30"/>
          <w:szCs w:val="30"/>
        </w:rPr>
        <w:t>.</w:t>
      </w:r>
      <w:r w:rsidR="00E56633" w:rsidRPr="00E1247D">
        <w:rPr>
          <w:sz w:val="30"/>
          <w:szCs w:val="30"/>
        </w:rPr>
        <w:t xml:space="preserve"> </w:t>
      </w:r>
      <w:proofErr w:type="spellStart"/>
      <w:proofErr w:type="gramStart"/>
      <w:r w:rsidR="00E56633" w:rsidRPr="00E1247D">
        <w:rPr>
          <w:sz w:val="30"/>
          <w:szCs w:val="30"/>
        </w:rPr>
        <w:t>AYû</w:t>
      </w:r>
      <w:proofErr w:type="spellEnd"/>
      <w:r w:rsidR="00E56633" w:rsidRPr="00E1247D">
        <w:rPr>
          <w:sz w:val="30"/>
          <w:szCs w:val="30"/>
        </w:rPr>
        <w:t>]l</w:t>
      </w:r>
      <w:proofErr w:type="gramEnd"/>
      <w:r w:rsidR="00E56633" w:rsidRPr="00E1247D">
        <w:rPr>
          <w:sz w:val="30"/>
          <w:szCs w:val="30"/>
        </w:rPr>
        <w:t xml:space="preserve"> TW¾£­ÚkÕ </w:t>
      </w:r>
      <w:proofErr w:type="spellStart"/>
      <w:r w:rsidR="00E56633" w:rsidRPr="00E1247D">
        <w:rPr>
          <w:sz w:val="30"/>
          <w:szCs w:val="30"/>
        </w:rPr>
        <w:t>AûZjR</w:t>
      </w:r>
      <w:proofErr w:type="spellEnd"/>
      <w:r w:rsidR="00273D88" w:rsidRPr="00E1247D">
        <w:rPr>
          <w:sz w:val="30"/>
          <w:szCs w:val="30"/>
        </w:rPr>
        <w:t xml:space="preserve"> </w:t>
      </w:r>
      <w:proofErr w:type="spellStart"/>
      <w:r w:rsidR="009337D4" w:rsidRPr="00E1247D">
        <w:rPr>
          <w:sz w:val="30"/>
          <w:szCs w:val="30"/>
        </w:rPr>
        <w:t>AkR</w:t>
      </w:r>
      <w:proofErr w:type="spellEnd"/>
      <w:r w:rsidR="009337D4" w:rsidRPr="00E1247D">
        <w:rPr>
          <w:sz w:val="30"/>
          <w:szCs w:val="30"/>
        </w:rPr>
        <w:t xml:space="preserve"> </w:t>
      </w:r>
      <w:proofErr w:type="spellStart"/>
      <w:r w:rsidR="009337D4" w:rsidRPr="00E1247D">
        <w:rPr>
          <w:sz w:val="30"/>
          <w:szCs w:val="30"/>
        </w:rPr>
        <w:t>YVRô</w:t>
      </w:r>
      <w:proofErr w:type="spellEnd"/>
      <w:r w:rsidR="009337D4" w:rsidRPr="00E1247D">
        <w:rPr>
          <w:sz w:val="30"/>
          <w:szCs w:val="30"/>
        </w:rPr>
        <w:t xml:space="preserve">] </w:t>
      </w:r>
      <w:r w:rsidR="00736992" w:rsidRPr="00E1247D">
        <w:rPr>
          <w:sz w:val="30"/>
          <w:szCs w:val="30"/>
        </w:rPr>
        <w:t xml:space="preserve">ã²VdLô¬, </w:t>
      </w:r>
      <w:proofErr w:type="spellStart"/>
      <w:r w:rsidR="00533C18" w:rsidRPr="00E1247D">
        <w:rPr>
          <w:sz w:val="30"/>
          <w:szCs w:val="30"/>
        </w:rPr>
        <w:t>AYû</w:t>
      </w:r>
      <w:proofErr w:type="spellEnd"/>
      <w:r w:rsidR="00533C18" w:rsidRPr="00E1247D">
        <w:rPr>
          <w:sz w:val="30"/>
          <w:szCs w:val="30"/>
        </w:rPr>
        <w:t xml:space="preserve">] </w:t>
      </w:r>
      <w:proofErr w:type="spellStart"/>
      <w:r w:rsidR="00533C18" w:rsidRPr="00E1247D">
        <w:rPr>
          <w:sz w:val="30"/>
          <w:szCs w:val="30"/>
        </w:rPr>
        <w:t>úSôd¡l</w:t>
      </w:r>
      <w:proofErr w:type="spellEnd"/>
      <w:r w:rsidR="00533C18" w:rsidRPr="00E1247D">
        <w:rPr>
          <w:sz w:val="30"/>
          <w:szCs w:val="30"/>
        </w:rPr>
        <w:t xml:space="preserve"> </w:t>
      </w:r>
      <w:proofErr w:type="spellStart"/>
      <w:r w:rsidR="00533C18" w:rsidRPr="00E1247D">
        <w:rPr>
          <w:sz w:val="30"/>
          <w:szCs w:val="30"/>
        </w:rPr>
        <w:t>Tô</w:t>
      </w:r>
      <w:r w:rsidR="00402BDF" w:rsidRPr="00E1247D">
        <w:rPr>
          <w:sz w:val="30"/>
          <w:szCs w:val="30"/>
        </w:rPr>
        <w:t>Wó</w:t>
      </w:r>
      <w:r w:rsidR="00533C18" w:rsidRPr="00E1247D">
        <w:rPr>
          <w:sz w:val="30"/>
          <w:szCs w:val="30"/>
        </w:rPr>
        <w:t>jÕ</w:t>
      </w:r>
      <w:proofErr w:type="spellEnd"/>
      <w:r w:rsidR="00533C18" w:rsidRPr="00E1247D">
        <w:rPr>
          <w:sz w:val="30"/>
          <w:szCs w:val="30"/>
        </w:rPr>
        <w:t>,</w:t>
      </w:r>
      <w:r w:rsidR="00533C18" w:rsidRPr="00E1247D">
        <w:rPr>
          <w:rFonts w:ascii="TML_Vaigai_Normal" w:hAnsi="TML_Vaigai_Normal"/>
          <w:sz w:val="30"/>
          <w:szCs w:val="30"/>
        </w:rPr>
        <w:t xml:space="preserve"> "</w:t>
      </w:r>
      <w:proofErr w:type="spellStart"/>
      <w:r w:rsidR="00C160B9" w:rsidRPr="00E1247D">
        <w:rPr>
          <w:sz w:val="30"/>
          <w:szCs w:val="30"/>
        </w:rPr>
        <w:t>úRYoLs</w:t>
      </w:r>
      <w:proofErr w:type="spellEnd"/>
      <w:r w:rsidR="00C160B9" w:rsidRPr="00E1247D">
        <w:rPr>
          <w:sz w:val="30"/>
          <w:szCs w:val="30"/>
        </w:rPr>
        <w:t xml:space="preserve"> </w:t>
      </w:r>
      <w:proofErr w:type="spellStart"/>
      <w:r w:rsidR="00C160B9" w:rsidRPr="00E1247D">
        <w:rPr>
          <w:sz w:val="30"/>
          <w:szCs w:val="30"/>
        </w:rPr>
        <w:t>úUúX</w:t>
      </w:r>
      <w:proofErr w:type="spellEnd"/>
      <w:r w:rsidR="00C160B9" w:rsidRPr="00E1247D">
        <w:rPr>
          <w:sz w:val="30"/>
          <w:szCs w:val="30"/>
        </w:rPr>
        <w:t xml:space="preserve"> H±</w:t>
      </w:r>
      <w:r w:rsidR="00402BDF" w:rsidRPr="00E1247D">
        <w:rPr>
          <w:sz w:val="30"/>
          <w:szCs w:val="30"/>
        </w:rPr>
        <w:t xml:space="preserve"> </w:t>
      </w:r>
      <w:proofErr w:type="spellStart"/>
      <w:r w:rsidR="00C160B9" w:rsidRPr="00E1247D">
        <w:rPr>
          <w:sz w:val="30"/>
          <w:szCs w:val="30"/>
        </w:rPr>
        <w:t>YkÕ</w:t>
      </w:r>
      <w:proofErr w:type="spellEnd"/>
      <w:r w:rsidR="00C160B9" w:rsidRPr="00E1247D">
        <w:rPr>
          <w:sz w:val="30"/>
          <w:szCs w:val="30"/>
        </w:rPr>
        <w:t xml:space="preserve"> </w:t>
      </w:r>
      <w:proofErr w:type="spellStart"/>
      <w:r w:rsidR="00C160B9" w:rsidRPr="00E1247D">
        <w:rPr>
          <w:sz w:val="30"/>
          <w:szCs w:val="30"/>
        </w:rPr>
        <w:t>ùLôi¥ÚlTûR</w:t>
      </w:r>
      <w:proofErr w:type="spellEnd"/>
      <w:r w:rsidR="00C160B9" w:rsidRPr="00E1247D">
        <w:rPr>
          <w:sz w:val="30"/>
          <w:szCs w:val="30"/>
        </w:rPr>
        <w:t xml:space="preserve"> </w:t>
      </w:r>
      <w:proofErr w:type="spellStart"/>
      <w:r w:rsidR="00C160B9" w:rsidRPr="00E1247D">
        <w:rPr>
          <w:sz w:val="30"/>
          <w:szCs w:val="30"/>
        </w:rPr>
        <w:t>Sôu</w:t>
      </w:r>
      <w:proofErr w:type="spellEnd"/>
      <w:r w:rsidR="00C160B9" w:rsidRPr="00E1247D">
        <w:rPr>
          <w:sz w:val="30"/>
          <w:szCs w:val="30"/>
        </w:rPr>
        <w:t xml:space="preserve"> </w:t>
      </w:r>
      <w:proofErr w:type="spellStart"/>
      <w:r w:rsidR="00C160B9" w:rsidRPr="00E1247D">
        <w:rPr>
          <w:sz w:val="30"/>
          <w:szCs w:val="30"/>
        </w:rPr>
        <w:t>Lôi¡ú</w:t>
      </w:r>
      <w:proofErr w:type="spellEnd"/>
      <w:r w:rsidR="00C160B9" w:rsidRPr="00E1247D">
        <w:rPr>
          <w:sz w:val="30"/>
          <w:szCs w:val="30"/>
        </w:rPr>
        <w:t>\u</w:t>
      </w:r>
      <w:r w:rsidR="00C160B9" w:rsidRPr="00E1247D">
        <w:rPr>
          <w:rFonts w:ascii="TML_Vaigai_Normal" w:hAnsi="TML_Vaigai_Normal"/>
          <w:sz w:val="30"/>
          <w:szCs w:val="30"/>
        </w:rPr>
        <w:t xml:space="preserve">’ </w:t>
      </w:r>
      <w:r w:rsidR="008F1485" w:rsidRPr="00E1247D">
        <w:rPr>
          <w:sz w:val="30"/>
          <w:szCs w:val="30"/>
        </w:rPr>
        <w:t>Gu\</w:t>
      </w:r>
      <w:proofErr w:type="spellStart"/>
      <w:r w:rsidR="008F1485" w:rsidRPr="00E1247D">
        <w:rPr>
          <w:sz w:val="30"/>
          <w:szCs w:val="30"/>
        </w:rPr>
        <w:t>ôs</w:t>
      </w:r>
      <w:proofErr w:type="spellEnd"/>
      <w:r w:rsidR="008F1485" w:rsidRPr="00E1247D">
        <w:rPr>
          <w:sz w:val="30"/>
          <w:szCs w:val="30"/>
        </w:rPr>
        <w:t xml:space="preserve">. </w:t>
      </w:r>
      <w:proofErr w:type="spellStart"/>
      <w:r w:rsidR="00C11861" w:rsidRPr="00E1247D">
        <w:rPr>
          <w:sz w:val="30"/>
          <w:szCs w:val="30"/>
        </w:rPr>
        <w:t>AYu</w:t>
      </w:r>
      <w:proofErr w:type="spellEnd"/>
      <w:r w:rsidR="00C11861" w:rsidRPr="00E1247D">
        <w:rPr>
          <w:sz w:val="30"/>
          <w:szCs w:val="30"/>
        </w:rPr>
        <w:t xml:space="preserve"> ¾odLR¬£</w:t>
      </w:r>
      <w:proofErr w:type="spellStart"/>
      <w:r w:rsidR="00C11861" w:rsidRPr="00E1247D">
        <w:rPr>
          <w:sz w:val="30"/>
          <w:szCs w:val="30"/>
        </w:rPr>
        <w:t>LÞdLô</w:t>
      </w:r>
      <w:proofErr w:type="spellEnd"/>
      <w:r w:rsidR="00C11861" w:rsidRPr="00E1247D">
        <w:rPr>
          <w:sz w:val="30"/>
          <w:szCs w:val="30"/>
        </w:rPr>
        <w:t xml:space="preserve">] </w:t>
      </w:r>
      <w:proofErr w:type="spellStart"/>
      <w:r w:rsidR="0069745D" w:rsidRPr="00E1247D">
        <w:rPr>
          <w:sz w:val="30"/>
          <w:szCs w:val="30"/>
        </w:rPr>
        <w:t>RuàûPV</w:t>
      </w:r>
      <w:proofErr w:type="spellEnd"/>
      <w:r w:rsidR="0069745D" w:rsidRPr="00E1247D">
        <w:rPr>
          <w:sz w:val="30"/>
          <w:szCs w:val="30"/>
        </w:rPr>
        <w:t xml:space="preserve"> </w:t>
      </w:r>
      <w:proofErr w:type="spellStart"/>
      <w:r w:rsidR="0069745D" w:rsidRPr="00E1247D">
        <w:rPr>
          <w:sz w:val="30"/>
          <w:szCs w:val="30"/>
        </w:rPr>
        <w:t>Yv§WjûR</w:t>
      </w:r>
      <w:proofErr w:type="spellEnd"/>
      <w:r w:rsidR="0069745D" w:rsidRPr="00E1247D">
        <w:rPr>
          <w:sz w:val="30"/>
          <w:szCs w:val="30"/>
        </w:rPr>
        <w:t xml:space="preserve"> </w:t>
      </w:r>
      <w:proofErr w:type="spellStart"/>
      <w:r w:rsidR="0069745D" w:rsidRPr="00E1247D">
        <w:rPr>
          <w:sz w:val="30"/>
          <w:szCs w:val="30"/>
        </w:rPr>
        <w:t>EÓj§d</w:t>
      </w:r>
      <w:proofErr w:type="spellEnd"/>
      <w:r w:rsidR="0069745D" w:rsidRPr="00E1247D">
        <w:rPr>
          <w:sz w:val="30"/>
          <w:szCs w:val="30"/>
        </w:rPr>
        <w:t xml:space="preserve"> </w:t>
      </w:r>
      <w:proofErr w:type="spellStart"/>
      <w:r w:rsidR="0069745D" w:rsidRPr="00E1247D">
        <w:rPr>
          <w:sz w:val="30"/>
          <w:szCs w:val="30"/>
        </w:rPr>
        <w:t>ùLôi¥ÚkRÕ</w:t>
      </w:r>
      <w:proofErr w:type="spellEnd"/>
      <w:r w:rsidR="0069745D" w:rsidRPr="00E1247D">
        <w:rPr>
          <w:sz w:val="30"/>
          <w:szCs w:val="30"/>
        </w:rPr>
        <w:t xml:space="preserve"> </w:t>
      </w:r>
      <w:proofErr w:type="spellStart"/>
      <w:r w:rsidR="0069745D" w:rsidRPr="00E1247D">
        <w:rPr>
          <w:sz w:val="30"/>
          <w:szCs w:val="30"/>
        </w:rPr>
        <w:t>UhÓUpX</w:t>
      </w:r>
      <w:proofErr w:type="spellEnd"/>
      <w:r w:rsidR="0069745D" w:rsidRPr="00E1247D">
        <w:rPr>
          <w:sz w:val="30"/>
          <w:szCs w:val="30"/>
        </w:rPr>
        <w:t xml:space="preserve">, </w:t>
      </w:r>
      <w:proofErr w:type="gramStart"/>
      <w:r w:rsidR="006D1DE6" w:rsidRPr="00E1247D">
        <w:rPr>
          <w:sz w:val="30"/>
          <w:szCs w:val="30"/>
        </w:rPr>
        <w:t>B]</w:t>
      </w:r>
      <w:proofErr w:type="spellStart"/>
      <w:r w:rsidR="006D1DE6" w:rsidRPr="00E1247D">
        <w:rPr>
          <w:sz w:val="30"/>
          <w:szCs w:val="30"/>
        </w:rPr>
        <w:t>ôp</w:t>
      </w:r>
      <w:proofErr w:type="spellEnd"/>
      <w:proofErr w:type="gramEnd"/>
      <w:r w:rsidR="006D1DE6" w:rsidRPr="00E1247D">
        <w:rPr>
          <w:sz w:val="30"/>
          <w:szCs w:val="30"/>
        </w:rPr>
        <w:t xml:space="preserve"> </w:t>
      </w:r>
      <w:proofErr w:type="spellStart"/>
      <w:r w:rsidR="006D1DE6" w:rsidRPr="00E1247D">
        <w:rPr>
          <w:sz w:val="30"/>
          <w:szCs w:val="30"/>
        </w:rPr>
        <w:t>AYu</w:t>
      </w:r>
      <w:proofErr w:type="spellEnd"/>
      <w:r w:rsidR="006D1DE6" w:rsidRPr="00E1247D">
        <w:rPr>
          <w:sz w:val="30"/>
          <w:szCs w:val="30"/>
        </w:rPr>
        <w:t xml:space="preserve"> </w:t>
      </w:r>
      <w:proofErr w:type="spellStart"/>
      <w:r w:rsidR="006D1DE6" w:rsidRPr="00E1247D">
        <w:rPr>
          <w:sz w:val="30"/>
          <w:szCs w:val="30"/>
        </w:rPr>
        <w:t>AlùTôÝÕm</w:t>
      </w:r>
      <w:proofErr w:type="spellEnd"/>
      <w:r w:rsidR="006D1DE6" w:rsidRPr="00E1247D">
        <w:rPr>
          <w:sz w:val="30"/>
          <w:szCs w:val="30"/>
        </w:rPr>
        <w:t xml:space="preserve"> JÚ ¾odLR¬£</w:t>
      </w:r>
      <w:proofErr w:type="spellStart"/>
      <w:r w:rsidR="006D1DE6" w:rsidRPr="00E1247D">
        <w:rPr>
          <w:sz w:val="30"/>
          <w:szCs w:val="30"/>
        </w:rPr>
        <w:t>VôLúY</w:t>
      </w:r>
      <w:proofErr w:type="spellEnd"/>
      <w:r w:rsidR="006D1DE6" w:rsidRPr="00E1247D">
        <w:rPr>
          <w:sz w:val="30"/>
          <w:szCs w:val="30"/>
        </w:rPr>
        <w:t xml:space="preserve"> </w:t>
      </w:r>
      <w:proofErr w:type="spellStart"/>
      <w:r w:rsidR="006D1DE6" w:rsidRPr="00E1247D">
        <w:rPr>
          <w:sz w:val="30"/>
          <w:szCs w:val="30"/>
        </w:rPr>
        <w:t>CÚ</w:t>
      </w:r>
      <w:r w:rsidR="00D56D18" w:rsidRPr="00E1247D">
        <w:rPr>
          <w:sz w:val="30"/>
          <w:szCs w:val="30"/>
        </w:rPr>
        <w:t>d</w:t>
      </w:r>
      <w:proofErr w:type="spellEnd"/>
      <w:r w:rsidR="00D56D18" w:rsidRPr="00E1247D">
        <w:rPr>
          <w:sz w:val="30"/>
          <w:szCs w:val="30"/>
        </w:rPr>
        <w:t>¡\</w:t>
      </w:r>
      <w:proofErr w:type="spellStart"/>
      <w:r w:rsidR="00D56D18" w:rsidRPr="00E1247D">
        <w:rPr>
          <w:sz w:val="30"/>
          <w:szCs w:val="30"/>
        </w:rPr>
        <w:t>ô</w:t>
      </w:r>
      <w:r w:rsidR="006D1DE6" w:rsidRPr="00E1247D">
        <w:rPr>
          <w:sz w:val="30"/>
          <w:szCs w:val="30"/>
        </w:rPr>
        <w:t>u</w:t>
      </w:r>
      <w:proofErr w:type="spellEnd"/>
      <w:r w:rsidR="006D1DE6" w:rsidRPr="00E1247D">
        <w:rPr>
          <w:sz w:val="30"/>
          <w:szCs w:val="30"/>
        </w:rPr>
        <w:t xml:space="preserve">. </w:t>
      </w:r>
      <w:proofErr w:type="spellStart"/>
      <w:r w:rsidR="002358A6" w:rsidRPr="00E1247D">
        <w:rPr>
          <w:sz w:val="30"/>
          <w:szCs w:val="30"/>
        </w:rPr>
        <w:t>AÓjR</w:t>
      </w:r>
      <w:proofErr w:type="spellEnd"/>
      <w:r w:rsidR="002358A6" w:rsidRPr="00E1247D">
        <w:rPr>
          <w:sz w:val="30"/>
          <w:szCs w:val="30"/>
        </w:rPr>
        <w:t xml:space="preserve"> </w:t>
      </w:r>
      <w:proofErr w:type="spellStart"/>
      <w:r w:rsidR="002358A6" w:rsidRPr="00E1247D">
        <w:rPr>
          <w:sz w:val="30"/>
          <w:szCs w:val="30"/>
        </w:rPr>
        <w:t>Sôs</w:t>
      </w:r>
      <w:proofErr w:type="spellEnd"/>
      <w:r w:rsidR="002358A6" w:rsidRPr="00E1247D">
        <w:rPr>
          <w:sz w:val="30"/>
          <w:szCs w:val="30"/>
        </w:rPr>
        <w:t xml:space="preserve"> Gu] </w:t>
      </w:r>
      <w:proofErr w:type="spellStart"/>
      <w:r w:rsidR="002358A6" w:rsidRPr="00E1247D">
        <w:rPr>
          <w:sz w:val="30"/>
          <w:szCs w:val="30"/>
        </w:rPr>
        <w:lastRenderedPageBreak/>
        <w:t>SPdLl</w:t>
      </w:r>
      <w:proofErr w:type="spellEnd"/>
      <w:r w:rsidR="002358A6" w:rsidRPr="00E1247D">
        <w:rPr>
          <w:sz w:val="30"/>
          <w:szCs w:val="30"/>
        </w:rPr>
        <w:t xml:space="preserve"> </w:t>
      </w:r>
      <w:proofErr w:type="spellStart"/>
      <w:r w:rsidR="002358A6" w:rsidRPr="00E1247D">
        <w:rPr>
          <w:sz w:val="30"/>
          <w:szCs w:val="30"/>
        </w:rPr>
        <w:t>úTô</w:t>
      </w:r>
      <w:proofErr w:type="spellEnd"/>
      <w:r w:rsidR="002358A6" w:rsidRPr="00E1247D">
        <w:rPr>
          <w:sz w:val="30"/>
          <w:szCs w:val="30"/>
        </w:rPr>
        <w:t xml:space="preserve">¡\Õ </w:t>
      </w:r>
      <w:proofErr w:type="spellStart"/>
      <w:r w:rsidR="002358A6" w:rsidRPr="00E1247D">
        <w:rPr>
          <w:sz w:val="30"/>
          <w:szCs w:val="30"/>
        </w:rPr>
        <w:t>GuTûR</w:t>
      </w:r>
      <w:proofErr w:type="spellEnd"/>
      <w:r w:rsidR="002358A6" w:rsidRPr="00E1247D">
        <w:rPr>
          <w:sz w:val="30"/>
          <w:szCs w:val="30"/>
        </w:rPr>
        <w:t xml:space="preserve"> </w:t>
      </w:r>
      <w:proofErr w:type="spellStart"/>
      <w:r w:rsidR="002358A6" w:rsidRPr="00E1247D">
        <w:rPr>
          <w:sz w:val="30"/>
          <w:szCs w:val="30"/>
        </w:rPr>
        <w:t>AYu</w:t>
      </w:r>
      <w:proofErr w:type="spellEnd"/>
      <w:r w:rsidR="002358A6" w:rsidRPr="00E1247D">
        <w:rPr>
          <w:sz w:val="30"/>
          <w:szCs w:val="30"/>
        </w:rPr>
        <w:t xml:space="preserve"> </w:t>
      </w:r>
      <w:proofErr w:type="spellStart"/>
      <w:r w:rsidR="002358A6" w:rsidRPr="00E1247D">
        <w:rPr>
          <w:sz w:val="30"/>
          <w:szCs w:val="30"/>
        </w:rPr>
        <w:t>AY</w:t>
      </w:r>
      <w:r w:rsidR="00402BDF" w:rsidRPr="00E1247D">
        <w:rPr>
          <w:sz w:val="30"/>
          <w:szCs w:val="30"/>
        </w:rPr>
        <w:t>Wó</w:t>
      </w:r>
      <w:r w:rsidR="002358A6" w:rsidRPr="00E1247D">
        <w:rPr>
          <w:sz w:val="30"/>
          <w:szCs w:val="30"/>
        </w:rPr>
        <w:t>L°Pm</w:t>
      </w:r>
      <w:proofErr w:type="spellEnd"/>
      <w:r w:rsidR="002358A6" w:rsidRPr="00E1247D">
        <w:rPr>
          <w:sz w:val="30"/>
          <w:szCs w:val="30"/>
        </w:rPr>
        <w:t xml:space="preserve"> á</w:t>
      </w:r>
      <w:proofErr w:type="gramStart"/>
      <w:r w:rsidR="002358A6" w:rsidRPr="00E1247D">
        <w:rPr>
          <w:sz w:val="30"/>
          <w:szCs w:val="30"/>
        </w:rPr>
        <w:t>±]</w:t>
      </w:r>
      <w:proofErr w:type="spellStart"/>
      <w:r w:rsidR="002358A6" w:rsidRPr="00E1247D">
        <w:rPr>
          <w:sz w:val="30"/>
          <w:szCs w:val="30"/>
        </w:rPr>
        <w:t>ôu</w:t>
      </w:r>
      <w:proofErr w:type="spellEnd"/>
      <w:proofErr w:type="gramEnd"/>
      <w:r w:rsidR="005054AE" w:rsidRPr="00E1247D">
        <w:rPr>
          <w:sz w:val="30"/>
          <w:szCs w:val="30"/>
        </w:rPr>
        <w:t>,</w:t>
      </w:r>
      <w:r w:rsidR="002358A6" w:rsidRPr="00E1247D">
        <w:rPr>
          <w:sz w:val="30"/>
          <w:szCs w:val="30"/>
        </w:rPr>
        <w:t xml:space="preserve"> AÕ </w:t>
      </w:r>
      <w:proofErr w:type="spellStart"/>
      <w:r w:rsidR="002358A6" w:rsidRPr="00E1247D">
        <w:rPr>
          <w:sz w:val="30"/>
          <w:szCs w:val="30"/>
        </w:rPr>
        <w:t>AkR</w:t>
      </w:r>
      <w:proofErr w:type="spellEnd"/>
      <w:r w:rsidR="00D56D18" w:rsidRPr="00E1247D">
        <w:rPr>
          <w:sz w:val="30"/>
          <w:szCs w:val="30"/>
        </w:rPr>
        <w:t xml:space="preserve"> </w:t>
      </w:r>
      <w:r w:rsidR="002358A6" w:rsidRPr="00E1247D">
        <w:rPr>
          <w:sz w:val="30"/>
          <w:szCs w:val="30"/>
        </w:rPr>
        <w:t>®</w:t>
      </w:r>
      <w:proofErr w:type="spellStart"/>
      <w:r w:rsidR="002358A6" w:rsidRPr="00E1247D">
        <w:rPr>
          <w:sz w:val="30"/>
          <w:szCs w:val="30"/>
        </w:rPr>
        <w:t>RUôLúY</w:t>
      </w:r>
      <w:proofErr w:type="spellEnd"/>
      <w:r w:rsidR="002358A6" w:rsidRPr="00E1247D">
        <w:rPr>
          <w:sz w:val="30"/>
          <w:szCs w:val="30"/>
        </w:rPr>
        <w:t xml:space="preserve"> </w:t>
      </w:r>
      <w:proofErr w:type="spellStart"/>
      <w:r w:rsidR="002358A6" w:rsidRPr="00E1247D">
        <w:rPr>
          <w:sz w:val="30"/>
          <w:szCs w:val="30"/>
        </w:rPr>
        <w:t>SPkRÕ</w:t>
      </w:r>
      <w:proofErr w:type="spellEnd"/>
      <w:r w:rsidR="002358A6" w:rsidRPr="00E1247D">
        <w:rPr>
          <w:sz w:val="30"/>
          <w:szCs w:val="30"/>
        </w:rPr>
        <w:t>.</w:t>
      </w:r>
    </w:p>
    <w:p w14:paraId="737CFB94" w14:textId="77777777" w:rsidR="002358A6" w:rsidRPr="00E1247D" w:rsidRDefault="00014920" w:rsidP="00433639">
      <w:pPr>
        <w:ind w:firstLine="567"/>
        <w:rPr>
          <w:sz w:val="30"/>
          <w:szCs w:val="30"/>
        </w:rPr>
      </w:pPr>
      <w:r w:rsidRPr="00E1247D">
        <w:rPr>
          <w:sz w:val="30"/>
          <w:szCs w:val="30"/>
        </w:rPr>
        <w:t>71.</w:t>
      </w:r>
      <w:r w:rsidR="00B8309C" w:rsidRPr="00E1247D">
        <w:rPr>
          <w:sz w:val="30"/>
          <w:szCs w:val="30"/>
        </w:rPr>
        <w:t xml:space="preserve"> </w:t>
      </w:r>
      <w:r w:rsidR="00A11028" w:rsidRPr="00E1247D">
        <w:rPr>
          <w:sz w:val="30"/>
          <w:szCs w:val="30"/>
        </w:rPr>
        <w:t>¨</w:t>
      </w:r>
      <w:proofErr w:type="spellStart"/>
      <w:r w:rsidR="00A11028" w:rsidRPr="00E1247D">
        <w:rPr>
          <w:sz w:val="30"/>
          <w:szCs w:val="30"/>
        </w:rPr>
        <w:t>fNVUôL</w:t>
      </w:r>
      <w:proofErr w:type="spellEnd"/>
      <w:r w:rsidR="00A11028" w:rsidRPr="00E1247D">
        <w:rPr>
          <w:sz w:val="30"/>
          <w:szCs w:val="30"/>
        </w:rPr>
        <w:t xml:space="preserve">, </w:t>
      </w:r>
      <w:proofErr w:type="spellStart"/>
      <w:r w:rsidR="00A11028" w:rsidRPr="00E1247D">
        <w:rPr>
          <w:sz w:val="30"/>
          <w:szCs w:val="30"/>
        </w:rPr>
        <w:t>Sôm</w:t>
      </w:r>
      <w:proofErr w:type="spellEnd"/>
      <w:r w:rsidR="00A11028" w:rsidRPr="00E1247D">
        <w:rPr>
          <w:sz w:val="30"/>
          <w:szCs w:val="30"/>
        </w:rPr>
        <w:t xml:space="preserve"> </w:t>
      </w:r>
      <w:proofErr w:type="spellStart"/>
      <w:r w:rsidR="00A11028" w:rsidRPr="00E1247D">
        <w:rPr>
          <w:sz w:val="30"/>
          <w:szCs w:val="30"/>
        </w:rPr>
        <w:t>U¬lT§pûX</w:t>
      </w:r>
      <w:proofErr w:type="spellEnd"/>
      <w:r w:rsidR="00A11028" w:rsidRPr="00E1247D">
        <w:rPr>
          <w:sz w:val="30"/>
          <w:szCs w:val="30"/>
        </w:rPr>
        <w:t>.</w:t>
      </w:r>
      <w:r w:rsidR="00080102" w:rsidRPr="00E1247D">
        <w:rPr>
          <w:sz w:val="30"/>
          <w:szCs w:val="30"/>
        </w:rPr>
        <w:t xml:space="preserve"> </w:t>
      </w:r>
      <w:r w:rsidR="00B8309C" w:rsidRPr="00E1247D">
        <w:rPr>
          <w:sz w:val="30"/>
          <w:szCs w:val="30"/>
        </w:rPr>
        <w:t>Ut\</w:t>
      </w:r>
      <w:proofErr w:type="spellStart"/>
      <w:proofErr w:type="gramStart"/>
      <w:r w:rsidR="00B8309C" w:rsidRPr="00E1247D">
        <w:rPr>
          <w:sz w:val="30"/>
          <w:szCs w:val="30"/>
        </w:rPr>
        <w:t>Y</w:t>
      </w:r>
      <w:r w:rsidR="00402BDF" w:rsidRPr="00E1247D">
        <w:rPr>
          <w:sz w:val="30"/>
          <w:szCs w:val="30"/>
        </w:rPr>
        <w:t>Wó</w:t>
      </w:r>
      <w:r w:rsidR="00080102" w:rsidRPr="00E1247D">
        <w:rPr>
          <w:sz w:val="30"/>
          <w:szCs w:val="30"/>
        </w:rPr>
        <w:t>Ls</w:t>
      </w:r>
      <w:proofErr w:type="spellEnd"/>
      <w:r w:rsidR="00080102" w:rsidRPr="00E1247D">
        <w:rPr>
          <w:sz w:val="30"/>
          <w:szCs w:val="30"/>
        </w:rPr>
        <w:t xml:space="preserve"> </w:t>
      </w:r>
      <w:r w:rsidR="00A11028" w:rsidRPr="00E1247D">
        <w:rPr>
          <w:sz w:val="30"/>
          <w:szCs w:val="30"/>
        </w:rPr>
        <w:t xml:space="preserve"> </w:t>
      </w:r>
      <w:proofErr w:type="spellStart"/>
      <w:r w:rsidR="00080102" w:rsidRPr="00E1247D">
        <w:rPr>
          <w:sz w:val="30"/>
          <w:szCs w:val="30"/>
        </w:rPr>
        <w:t>TôoûYdÏ</w:t>
      </w:r>
      <w:proofErr w:type="spellEnd"/>
      <w:proofErr w:type="gramEnd"/>
      <w:r w:rsidR="00080102" w:rsidRPr="00E1247D">
        <w:rPr>
          <w:sz w:val="30"/>
          <w:szCs w:val="30"/>
        </w:rPr>
        <w:t xml:space="preserve"> </w:t>
      </w:r>
      <w:proofErr w:type="spellStart"/>
      <w:r w:rsidR="00F34BD1" w:rsidRPr="00E1247D">
        <w:rPr>
          <w:sz w:val="30"/>
          <w:szCs w:val="30"/>
        </w:rPr>
        <w:t>Sôm</w:t>
      </w:r>
      <w:proofErr w:type="spellEnd"/>
      <w:r w:rsidR="00F34BD1" w:rsidRPr="00E1247D">
        <w:rPr>
          <w:sz w:val="30"/>
          <w:szCs w:val="30"/>
        </w:rPr>
        <w:t xml:space="preserve"> </w:t>
      </w:r>
      <w:proofErr w:type="spellStart"/>
      <w:r w:rsidR="00F34BD1" w:rsidRPr="00E1247D">
        <w:rPr>
          <w:sz w:val="30"/>
          <w:szCs w:val="30"/>
        </w:rPr>
        <w:t>U¬d¡ú</w:t>
      </w:r>
      <w:proofErr w:type="spellEnd"/>
      <w:r w:rsidR="00F34BD1" w:rsidRPr="00E1247D">
        <w:rPr>
          <w:sz w:val="30"/>
          <w:szCs w:val="30"/>
        </w:rPr>
        <w:t>\</w:t>
      </w:r>
      <w:proofErr w:type="spellStart"/>
      <w:r w:rsidR="00F34BD1" w:rsidRPr="00E1247D">
        <w:rPr>
          <w:sz w:val="30"/>
          <w:szCs w:val="30"/>
        </w:rPr>
        <w:t>ôm</w:t>
      </w:r>
      <w:proofErr w:type="spellEnd"/>
      <w:r w:rsidR="00F34BD1" w:rsidRPr="00E1247D">
        <w:rPr>
          <w:sz w:val="30"/>
          <w:szCs w:val="30"/>
        </w:rPr>
        <w:t>, B]</w:t>
      </w:r>
      <w:proofErr w:type="spellStart"/>
      <w:r w:rsidR="00F34BD1" w:rsidRPr="00E1247D">
        <w:rPr>
          <w:sz w:val="30"/>
          <w:szCs w:val="30"/>
        </w:rPr>
        <w:t>ôp</w:t>
      </w:r>
      <w:proofErr w:type="spellEnd"/>
      <w:r w:rsidR="00F34BD1" w:rsidRPr="00E1247D">
        <w:rPr>
          <w:sz w:val="30"/>
          <w:szCs w:val="30"/>
        </w:rPr>
        <w:t xml:space="preserve"> </w:t>
      </w:r>
      <w:proofErr w:type="spellStart"/>
      <w:r w:rsidR="00F34BD1" w:rsidRPr="00E1247D">
        <w:rPr>
          <w:sz w:val="30"/>
          <w:szCs w:val="30"/>
        </w:rPr>
        <w:t>Sôm</w:t>
      </w:r>
      <w:proofErr w:type="spellEnd"/>
      <w:r w:rsidR="00F34BD1" w:rsidRPr="00E1247D">
        <w:rPr>
          <w:sz w:val="30"/>
          <w:szCs w:val="30"/>
        </w:rPr>
        <w:t xml:space="preserve"> </w:t>
      </w:r>
      <w:r w:rsidR="00080102" w:rsidRPr="00E1247D">
        <w:rPr>
          <w:sz w:val="30"/>
          <w:szCs w:val="30"/>
        </w:rPr>
        <w:t xml:space="preserve"> </w:t>
      </w:r>
      <w:proofErr w:type="spellStart"/>
      <w:r w:rsidR="00080102" w:rsidRPr="00E1247D">
        <w:rPr>
          <w:sz w:val="30"/>
          <w:szCs w:val="30"/>
        </w:rPr>
        <w:t>AlúTôÕm</w:t>
      </w:r>
      <w:proofErr w:type="spellEnd"/>
      <w:r w:rsidR="00F34BD1" w:rsidRPr="00E1247D">
        <w:rPr>
          <w:sz w:val="30"/>
          <w:szCs w:val="30"/>
        </w:rPr>
        <w:t xml:space="preserve"> </w:t>
      </w:r>
      <w:proofErr w:type="spellStart"/>
      <w:r w:rsidR="00F34BD1" w:rsidRPr="00E1247D">
        <w:rPr>
          <w:sz w:val="30"/>
          <w:szCs w:val="30"/>
        </w:rPr>
        <w:t>úRYàûPV</w:t>
      </w:r>
      <w:proofErr w:type="spellEnd"/>
      <w:r w:rsidR="00F34BD1" w:rsidRPr="00E1247D">
        <w:rPr>
          <w:sz w:val="30"/>
          <w:szCs w:val="30"/>
        </w:rPr>
        <w:t xml:space="preserve"> ©</w:t>
      </w:r>
      <w:proofErr w:type="spellStart"/>
      <w:r w:rsidR="00F34BD1" w:rsidRPr="00E1247D">
        <w:rPr>
          <w:sz w:val="30"/>
          <w:szCs w:val="30"/>
        </w:rPr>
        <w:t>WNu</w:t>
      </w:r>
      <w:proofErr w:type="spellEnd"/>
      <w:r w:rsidR="00F34BD1" w:rsidRPr="00E1247D">
        <w:rPr>
          <w:sz w:val="30"/>
          <w:szCs w:val="30"/>
        </w:rPr>
        <w:t>]</w:t>
      </w:r>
      <w:proofErr w:type="spellStart"/>
      <w:r w:rsidR="00F34BD1" w:rsidRPr="00E1247D">
        <w:rPr>
          <w:sz w:val="30"/>
          <w:szCs w:val="30"/>
        </w:rPr>
        <w:t>j§p</w:t>
      </w:r>
      <w:proofErr w:type="spellEnd"/>
      <w:r w:rsidR="00F34BD1" w:rsidRPr="00E1247D">
        <w:rPr>
          <w:sz w:val="30"/>
          <w:szCs w:val="30"/>
        </w:rPr>
        <w:t xml:space="preserve"> </w:t>
      </w:r>
      <w:proofErr w:type="spellStart"/>
      <w:r w:rsidR="00F34BD1" w:rsidRPr="00E1247D">
        <w:rPr>
          <w:sz w:val="30"/>
          <w:szCs w:val="30"/>
        </w:rPr>
        <w:t>Rôu</w:t>
      </w:r>
      <w:proofErr w:type="spellEnd"/>
      <w:r w:rsidR="00F34BD1" w:rsidRPr="00E1247D">
        <w:rPr>
          <w:sz w:val="30"/>
          <w:szCs w:val="30"/>
        </w:rPr>
        <w:t xml:space="preserve"> </w:t>
      </w:r>
      <w:proofErr w:type="spellStart"/>
      <w:r w:rsidR="00F34BD1" w:rsidRPr="00E1247D">
        <w:rPr>
          <w:sz w:val="30"/>
          <w:szCs w:val="30"/>
        </w:rPr>
        <w:t>CÚd¡ú</w:t>
      </w:r>
      <w:proofErr w:type="spellEnd"/>
      <w:r w:rsidR="00F34BD1" w:rsidRPr="00E1247D">
        <w:rPr>
          <w:sz w:val="30"/>
          <w:szCs w:val="30"/>
        </w:rPr>
        <w:t>\</w:t>
      </w:r>
      <w:proofErr w:type="spellStart"/>
      <w:r w:rsidR="00F34BD1" w:rsidRPr="00E1247D">
        <w:rPr>
          <w:sz w:val="30"/>
          <w:szCs w:val="30"/>
        </w:rPr>
        <w:t>ôm</w:t>
      </w:r>
      <w:proofErr w:type="spellEnd"/>
      <w:r w:rsidR="00F34BD1" w:rsidRPr="00E1247D">
        <w:rPr>
          <w:sz w:val="30"/>
          <w:szCs w:val="30"/>
        </w:rPr>
        <w:t xml:space="preserve">. </w:t>
      </w:r>
      <w:proofErr w:type="spellStart"/>
      <w:r w:rsidR="00F34BD1" w:rsidRPr="00E1247D">
        <w:rPr>
          <w:sz w:val="30"/>
          <w:szCs w:val="30"/>
        </w:rPr>
        <w:t>BùUu</w:t>
      </w:r>
      <w:proofErr w:type="spellEnd"/>
      <w:r w:rsidR="00F34BD1" w:rsidRPr="00E1247D">
        <w:rPr>
          <w:sz w:val="30"/>
          <w:szCs w:val="30"/>
        </w:rPr>
        <w:t xml:space="preserve">. </w:t>
      </w:r>
      <w:proofErr w:type="spellStart"/>
      <w:r w:rsidR="00BD7339" w:rsidRPr="00E1247D">
        <w:rPr>
          <w:sz w:val="30"/>
          <w:szCs w:val="30"/>
        </w:rPr>
        <w:t>CúVÑ</w:t>
      </w:r>
      <w:proofErr w:type="spellEnd"/>
      <w:r w:rsidR="00BD7339" w:rsidRPr="00E1247D">
        <w:rPr>
          <w:sz w:val="30"/>
          <w:szCs w:val="30"/>
        </w:rPr>
        <w:t xml:space="preserve"> </w:t>
      </w:r>
      <w:proofErr w:type="spellStart"/>
      <w:r w:rsidR="00BD7339" w:rsidRPr="00E1247D">
        <w:rPr>
          <w:sz w:val="30"/>
          <w:szCs w:val="30"/>
        </w:rPr>
        <w:t>U¬dL®pûX</w:t>
      </w:r>
      <w:proofErr w:type="spellEnd"/>
      <w:r w:rsidR="00BD7339" w:rsidRPr="00E1247D">
        <w:rPr>
          <w:sz w:val="30"/>
          <w:szCs w:val="30"/>
        </w:rPr>
        <w:t xml:space="preserve">. </w:t>
      </w:r>
      <w:proofErr w:type="spellStart"/>
      <w:r w:rsidR="00BD7339" w:rsidRPr="00E1247D">
        <w:rPr>
          <w:sz w:val="30"/>
          <w:szCs w:val="30"/>
        </w:rPr>
        <w:t>AYo</w:t>
      </w:r>
      <w:proofErr w:type="spellEnd"/>
      <w:r w:rsidR="00BD7339" w:rsidRPr="00E1247D">
        <w:rPr>
          <w:sz w:val="30"/>
          <w:szCs w:val="30"/>
        </w:rPr>
        <w:t>,</w:t>
      </w:r>
      <w:r w:rsidR="00BD7339" w:rsidRPr="00E1247D">
        <w:rPr>
          <w:rFonts w:ascii="TML_Vaigai_Normal" w:hAnsi="TML_Vaigai_Normal"/>
          <w:sz w:val="30"/>
          <w:szCs w:val="30"/>
        </w:rPr>
        <w:t xml:space="preserve"> "</w:t>
      </w:r>
      <w:proofErr w:type="spellStart"/>
      <w:r w:rsidR="00BC417E" w:rsidRPr="00E1247D">
        <w:rPr>
          <w:sz w:val="30"/>
          <w:szCs w:val="30"/>
        </w:rPr>
        <w:t>Sôu</w:t>
      </w:r>
      <w:proofErr w:type="spellEnd"/>
      <w:r w:rsidR="00BC417E" w:rsidRPr="00E1247D">
        <w:rPr>
          <w:sz w:val="30"/>
          <w:szCs w:val="30"/>
        </w:rPr>
        <w:t xml:space="preserve"> ©</w:t>
      </w:r>
      <w:proofErr w:type="spellStart"/>
      <w:r w:rsidR="00BC417E" w:rsidRPr="00E1247D">
        <w:rPr>
          <w:sz w:val="30"/>
          <w:szCs w:val="30"/>
        </w:rPr>
        <w:t>ûZd</w:t>
      </w:r>
      <w:proofErr w:type="spellEnd"/>
      <w:r w:rsidR="00BC417E" w:rsidRPr="00E1247D">
        <w:rPr>
          <w:sz w:val="30"/>
          <w:szCs w:val="30"/>
        </w:rPr>
        <w:t>¡\</w:t>
      </w:r>
      <w:proofErr w:type="spellStart"/>
      <w:r w:rsidR="00BC417E" w:rsidRPr="00E1247D">
        <w:rPr>
          <w:sz w:val="30"/>
          <w:szCs w:val="30"/>
        </w:rPr>
        <w:t>T¥Vôp</w:t>
      </w:r>
      <w:proofErr w:type="spellEnd"/>
      <w:r w:rsidR="00BC417E" w:rsidRPr="00E1247D">
        <w:rPr>
          <w:sz w:val="30"/>
          <w:szCs w:val="30"/>
        </w:rPr>
        <w:t>, ¿</w:t>
      </w:r>
      <w:proofErr w:type="spellStart"/>
      <w:r w:rsidR="00BC417E" w:rsidRPr="00E1247D">
        <w:rPr>
          <w:sz w:val="30"/>
          <w:szCs w:val="30"/>
        </w:rPr>
        <w:t>eLÞm</w:t>
      </w:r>
      <w:proofErr w:type="spellEnd"/>
      <w:r w:rsidR="00BC417E" w:rsidRPr="00E1247D">
        <w:rPr>
          <w:sz w:val="30"/>
          <w:szCs w:val="30"/>
        </w:rPr>
        <w:t xml:space="preserve"> ©</w:t>
      </w:r>
      <w:proofErr w:type="spellStart"/>
      <w:r w:rsidR="00BC417E" w:rsidRPr="00E1247D">
        <w:rPr>
          <w:sz w:val="30"/>
          <w:szCs w:val="30"/>
        </w:rPr>
        <w:t>ûZd¡ÈoLs</w:t>
      </w:r>
      <w:proofErr w:type="spellEnd"/>
      <w:r w:rsidR="00BC417E" w:rsidRPr="00E1247D">
        <w:rPr>
          <w:rFonts w:ascii="TML_Vaigai_Normal" w:hAnsi="TML_Vaigai_Normal"/>
          <w:sz w:val="30"/>
          <w:szCs w:val="30"/>
        </w:rPr>
        <w:t xml:space="preserve">’ </w:t>
      </w:r>
      <w:r w:rsidR="00BC417E" w:rsidRPr="00E1247D">
        <w:rPr>
          <w:sz w:val="30"/>
          <w:szCs w:val="30"/>
        </w:rPr>
        <w:t>Gu\</w:t>
      </w:r>
      <w:proofErr w:type="spellStart"/>
      <w:r w:rsidR="00BC417E" w:rsidRPr="00E1247D">
        <w:rPr>
          <w:sz w:val="30"/>
          <w:szCs w:val="30"/>
        </w:rPr>
        <w:t>ô</w:t>
      </w:r>
      <w:r w:rsidR="00402BDF" w:rsidRPr="00E1247D">
        <w:rPr>
          <w:sz w:val="30"/>
          <w:szCs w:val="30"/>
        </w:rPr>
        <w:t>Wó</w:t>
      </w:r>
      <w:proofErr w:type="spellEnd"/>
      <w:r w:rsidR="00402BDF" w:rsidRPr="00E1247D">
        <w:rPr>
          <w:sz w:val="30"/>
          <w:szCs w:val="30"/>
        </w:rPr>
        <w:t>.</w:t>
      </w:r>
      <w:r w:rsidR="00BC417E" w:rsidRPr="00E1247D">
        <w:rPr>
          <w:sz w:val="30"/>
          <w:szCs w:val="30"/>
        </w:rPr>
        <w:t xml:space="preserve"> </w:t>
      </w:r>
      <w:r w:rsidR="00D77255" w:rsidRPr="00E1247D">
        <w:rPr>
          <w:sz w:val="30"/>
          <w:szCs w:val="30"/>
        </w:rPr>
        <w:t xml:space="preserve">AÕ </w:t>
      </w:r>
      <w:proofErr w:type="spellStart"/>
      <w:r w:rsidR="00D77255" w:rsidRPr="00E1247D">
        <w:rPr>
          <w:sz w:val="30"/>
          <w:szCs w:val="30"/>
        </w:rPr>
        <w:t>GuàûPV</w:t>
      </w:r>
      <w:proofErr w:type="spellEnd"/>
      <w:r w:rsidR="00D77255" w:rsidRPr="00E1247D">
        <w:rPr>
          <w:sz w:val="30"/>
          <w:szCs w:val="30"/>
        </w:rPr>
        <w:t xml:space="preserve"> </w:t>
      </w:r>
      <w:proofErr w:type="spellStart"/>
      <w:r w:rsidR="00D77255" w:rsidRPr="00E1247D">
        <w:rPr>
          <w:sz w:val="30"/>
          <w:szCs w:val="30"/>
        </w:rPr>
        <w:t>CÚRVj§p</w:t>
      </w:r>
      <w:proofErr w:type="spellEnd"/>
      <w:r w:rsidR="00D77255" w:rsidRPr="00E1247D">
        <w:rPr>
          <w:sz w:val="30"/>
          <w:szCs w:val="30"/>
        </w:rPr>
        <w:t xml:space="preserve"> </w:t>
      </w:r>
      <w:proofErr w:type="spellStart"/>
      <w:r w:rsidR="00D77255" w:rsidRPr="00E1247D">
        <w:rPr>
          <w:sz w:val="30"/>
          <w:szCs w:val="30"/>
        </w:rPr>
        <w:t>CÚkÕ</w:t>
      </w:r>
      <w:proofErr w:type="spellEnd"/>
      <w:r w:rsidR="00D77255" w:rsidRPr="00E1247D">
        <w:rPr>
          <w:sz w:val="30"/>
          <w:szCs w:val="30"/>
        </w:rPr>
        <w:t xml:space="preserve">, </w:t>
      </w:r>
      <w:proofErr w:type="spellStart"/>
      <w:r w:rsidR="00BB66BA" w:rsidRPr="00E1247D">
        <w:rPr>
          <w:sz w:val="30"/>
          <w:szCs w:val="30"/>
        </w:rPr>
        <w:t>AeúL</w:t>
      </w:r>
      <w:proofErr w:type="spellEnd"/>
      <w:r w:rsidR="00BB66BA" w:rsidRPr="00E1247D">
        <w:rPr>
          <w:sz w:val="30"/>
          <w:szCs w:val="30"/>
        </w:rPr>
        <w:t xml:space="preserve"> ¨</w:t>
      </w:r>
      <w:proofErr w:type="spellStart"/>
      <w:r w:rsidR="00BB66BA" w:rsidRPr="00E1247D">
        <w:rPr>
          <w:sz w:val="30"/>
          <w:szCs w:val="30"/>
        </w:rPr>
        <w:t>j§Vj§tLôL</w:t>
      </w:r>
      <w:proofErr w:type="spellEnd"/>
      <w:r w:rsidR="00BB66BA" w:rsidRPr="00E1247D">
        <w:rPr>
          <w:sz w:val="30"/>
          <w:szCs w:val="30"/>
        </w:rPr>
        <w:t xml:space="preserve"> </w:t>
      </w:r>
      <w:r w:rsidR="00420366" w:rsidRPr="00E1247D">
        <w:rPr>
          <w:sz w:val="30"/>
          <w:szCs w:val="30"/>
        </w:rPr>
        <w:t>¨</w:t>
      </w:r>
      <w:proofErr w:type="spellStart"/>
      <w:r w:rsidR="00420366" w:rsidRPr="00E1247D">
        <w:rPr>
          <w:sz w:val="30"/>
          <w:szCs w:val="30"/>
        </w:rPr>
        <w:t>ûX</w:t>
      </w:r>
      <w:proofErr w:type="spellEnd"/>
      <w:r w:rsidR="00080102" w:rsidRPr="00E1247D">
        <w:rPr>
          <w:sz w:val="30"/>
          <w:szCs w:val="30"/>
        </w:rPr>
        <w:t xml:space="preserve"> </w:t>
      </w:r>
      <w:r w:rsidR="00420366" w:rsidRPr="00E1247D">
        <w:rPr>
          <w:sz w:val="30"/>
          <w:szCs w:val="30"/>
        </w:rPr>
        <w:t>¨</w:t>
      </w:r>
      <w:proofErr w:type="spellStart"/>
      <w:proofErr w:type="gramStart"/>
      <w:r w:rsidR="00420366" w:rsidRPr="00E1247D">
        <w:rPr>
          <w:sz w:val="30"/>
          <w:szCs w:val="30"/>
        </w:rPr>
        <w:t>ßjRlThÓs</w:t>
      </w:r>
      <w:proofErr w:type="spellEnd"/>
      <w:r w:rsidR="00420366" w:rsidRPr="00E1247D">
        <w:rPr>
          <w:sz w:val="30"/>
          <w:szCs w:val="30"/>
        </w:rPr>
        <w:t>[</w:t>
      </w:r>
      <w:proofErr w:type="gramEnd"/>
      <w:r w:rsidR="00420366" w:rsidRPr="00E1247D">
        <w:rPr>
          <w:sz w:val="30"/>
          <w:szCs w:val="30"/>
        </w:rPr>
        <w:t xml:space="preserve">Õ, </w:t>
      </w:r>
      <w:proofErr w:type="spellStart"/>
      <w:r w:rsidR="00420366" w:rsidRPr="00E1247D">
        <w:rPr>
          <w:sz w:val="30"/>
          <w:szCs w:val="30"/>
        </w:rPr>
        <w:t>úUÛm</w:t>
      </w:r>
      <w:proofErr w:type="spellEnd"/>
      <w:r w:rsidR="00420366" w:rsidRPr="00E1247D">
        <w:rPr>
          <w:sz w:val="30"/>
          <w:szCs w:val="30"/>
        </w:rPr>
        <w:t xml:space="preserve"> </w:t>
      </w:r>
      <w:proofErr w:type="spellStart"/>
      <w:r w:rsidR="00420366" w:rsidRPr="00E1247D">
        <w:rPr>
          <w:sz w:val="30"/>
          <w:szCs w:val="30"/>
        </w:rPr>
        <w:t>Sôu</w:t>
      </w:r>
      <w:proofErr w:type="spellEnd"/>
      <w:r w:rsidR="00420366" w:rsidRPr="00E1247D">
        <w:rPr>
          <w:sz w:val="30"/>
          <w:szCs w:val="30"/>
        </w:rPr>
        <w:t xml:space="preserve"> </w:t>
      </w:r>
      <w:proofErr w:type="spellStart"/>
      <w:r w:rsidR="00420366" w:rsidRPr="00E1247D">
        <w:rPr>
          <w:sz w:val="30"/>
          <w:szCs w:val="30"/>
        </w:rPr>
        <w:t>AûR</w:t>
      </w:r>
      <w:proofErr w:type="spellEnd"/>
      <w:r w:rsidR="00420366" w:rsidRPr="00E1247D">
        <w:rPr>
          <w:sz w:val="30"/>
          <w:szCs w:val="30"/>
        </w:rPr>
        <w:t xml:space="preserve"> ®</w:t>
      </w:r>
      <w:proofErr w:type="spellStart"/>
      <w:r w:rsidR="00420366" w:rsidRPr="00E1247D">
        <w:rPr>
          <w:sz w:val="30"/>
          <w:szCs w:val="30"/>
        </w:rPr>
        <w:t>ÑYô£d¡ú</w:t>
      </w:r>
      <w:proofErr w:type="spellEnd"/>
      <w:r w:rsidR="00420366" w:rsidRPr="00E1247D">
        <w:rPr>
          <w:sz w:val="30"/>
          <w:szCs w:val="30"/>
        </w:rPr>
        <w:t xml:space="preserve">\u. </w:t>
      </w:r>
      <w:proofErr w:type="spellStart"/>
      <w:r w:rsidR="00D72F96" w:rsidRPr="00E1247D">
        <w:rPr>
          <w:sz w:val="30"/>
          <w:szCs w:val="30"/>
        </w:rPr>
        <w:t>AYo</w:t>
      </w:r>
      <w:proofErr w:type="spellEnd"/>
      <w:r w:rsidR="00D72F96" w:rsidRPr="00E1247D">
        <w:rPr>
          <w:sz w:val="30"/>
          <w:szCs w:val="30"/>
        </w:rPr>
        <w:t xml:space="preserve"> </w:t>
      </w:r>
      <w:proofErr w:type="spellStart"/>
      <w:r w:rsidR="00D72F96" w:rsidRPr="00E1247D">
        <w:rPr>
          <w:sz w:val="30"/>
          <w:szCs w:val="30"/>
        </w:rPr>
        <w:t>Cu±WÜ</w:t>
      </w:r>
      <w:proofErr w:type="spellEnd"/>
      <w:r w:rsidR="00D72F96" w:rsidRPr="00E1247D">
        <w:rPr>
          <w:sz w:val="30"/>
          <w:szCs w:val="30"/>
        </w:rPr>
        <w:t xml:space="preserve"> </w:t>
      </w:r>
      <w:proofErr w:type="spellStart"/>
      <w:r w:rsidR="00D72F96" w:rsidRPr="00E1247D">
        <w:rPr>
          <w:sz w:val="30"/>
          <w:szCs w:val="30"/>
        </w:rPr>
        <w:t>CeúL«Úd</w:t>
      </w:r>
      <w:proofErr w:type="spellEnd"/>
      <w:r w:rsidR="00D72F96" w:rsidRPr="00E1247D">
        <w:rPr>
          <w:sz w:val="30"/>
          <w:szCs w:val="30"/>
        </w:rPr>
        <w:t>¡\</w:t>
      </w:r>
      <w:proofErr w:type="spellStart"/>
      <w:r w:rsidR="00D72F96" w:rsidRPr="00E1247D">
        <w:rPr>
          <w:sz w:val="30"/>
          <w:szCs w:val="30"/>
        </w:rPr>
        <w:t>ô</w:t>
      </w:r>
      <w:r w:rsidR="00402BDF" w:rsidRPr="00E1247D">
        <w:rPr>
          <w:sz w:val="30"/>
          <w:szCs w:val="30"/>
        </w:rPr>
        <w:t>Wó</w:t>
      </w:r>
      <w:proofErr w:type="spellEnd"/>
      <w:r w:rsidR="00402BDF" w:rsidRPr="00E1247D">
        <w:rPr>
          <w:sz w:val="30"/>
          <w:szCs w:val="30"/>
        </w:rPr>
        <w:t xml:space="preserve"> </w:t>
      </w:r>
      <w:proofErr w:type="spellStart"/>
      <w:r w:rsidR="00D72F96" w:rsidRPr="00E1247D">
        <w:rPr>
          <w:sz w:val="30"/>
          <w:szCs w:val="30"/>
        </w:rPr>
        <w:t>Guß</w:t>
      </w:r>
      <w:proofErr w:type="spellEnd"/>
      <w:r w:rsidR="00D72F96" w:rsidRPr="00E1247D">
        <w:rPr>
          <w:sz w:val="30"/>
          <w:szCs w:val="30"/>
        </w:rPr>
        <w:t xml:space="preserve"> </w:t>
      </w:r>
      <w:proofErr w:type="spellStart"/>
      <w:r w:rsidR="00D72F96" w:rsidRPr="00E1247D">
        <w:rPr>
          <w:sz w:val="30"/>
          <w:szCs w:val="30"/>
        </w:rPr>
        <w:t>Sôu</w:t>
      </w:r>
      <w:proofErr w:type="spellEnd"/>
      <w:r w:rsidR="00D72F96" w:rsidRPr="00E1247D">
        <w:rPr>
          <w:sz w:val="30"/>
          <w:szCs w:val="30"/>
        </w:rPr>
        <w:t xml:space="preserve"> </w:t>
      </w:r>
      <w:proofErr w:type="spellStart"/>
      <w:r w:rsidR="00D72F96" w:rsidRPr="00E1247D">
        <w:rPr>
          <w:sz w:val="30"/>
          <w:szCs w:val="30"/>
        </w:rPr>
        <w:t>A±úYu</w:t>
      </w:r>
      <w:proofErr w:type="spellEnd"/>
      <w:r w:rsidR="00D72F96" w:rsidRPr="00E1247D">
        <w:rPr>
          <w:sz w:val="30"/>
          <w:szCs w:val="30"/>
        </w:rPr>
        <w:t xml:space="preserve">. </w:t>
      </w:r>
      <w:proofErr w:type="spellStart"/>
      <w:r w:rsidR="004A3327" w:rsidRPr="00E1247D">
        <w:rPr>
          <w:sz w:val="30"/>
          <w:szCs w:val="30"/>
        </w:rPr>
        <w:t>AY</w:t>
      </w:r>
      <w:r w:rsidR="00402BDF" w:rsidRPr="00E1247D">
        <w:rPr>
          <w:sz w:val="30"/>
          <w:szCs w:val="30"/>
        </w:rPr>
        <w:t>Wó</w:t>
      </w:r>
      <w:proofErr w:type="spellEnd"/>
      <w:r w:rsidR="004A3327" w:rsidRPr="00E1247D">
        <w:rPr>
          <w:sz w:val="30"/>
          <w:szCs w:val="30"/>
        </w:rPr>
        <w:t xml:space="preserve"> </w:t>
      </w:r>
      <w:proofErr w:type="spellStart"/>
      <w:r w:rsidR="004A3327" w:rsidRPr="00E1247D">
        <w:rPr>
          <w:sz w:val="30"/>
          <w:szCs w:val="30"/>
        </w:rPr>
        <w:t>NLXjûRÙm</w:t>
      </w:r>
      <w:proofErr w:type="spellEnd"/>
      <w:r w:rsidR="004A3327" w:rsidRPr="00E1247D">
        <w:rPr>
          <w:sz w:val="30"/>
          <w:szCs w:val="30"/>
        </w:rPr>
        <w:t xml:space="preserve"> </w:t>
      </w:r>
      <w:proofErr w:type="spellStart"/>
      <w:r w:rsidR="004A3327" w:rsidRPr="00E1247D">
        <w:rPr>
          <w:sz w:val="30"/>
          <w:szCs w:val="30"/>
        </w:rPr>
        <w:t>Su</w:t>
      </w:r>
      <w:proofErr w:type="spellEnd"/>
      <w:r w:rsidR="004A3327" w:rsidRPr="00E1247D">
        <w:rPr>
          <w:sz w:val="30"/>
          <w:szCs w:val="30"/>
        </w:rPr>
        <w:t>\</w:t>
      </w:r>
      <w:proofErr w:type="spellStart"/>
      <w:r w:rsidR="004A3327" w:rsidRPr="00E1247D">
        <w:rPr>
          <w:sz w:val="30"/>
          <w:szCs w:val="30"/>
        </w:rPr>
        <w:t>ôLúY</w:t>
      </w:r>
      <w:proofErr w:type="spellEnd"/>
      <w:r w:rsidR="004A3327" w:rsidRPr="00E1247D">
        <w:rPr>
          <w:sz w:val="30"/>
          <w:szCs w:val="30"/>
        </w:rPr>
        <w:t xml:space="preserve"> </w:t>
      </w:r>
      <w:proofErr w:type="spellStart"/>
      <w:r w:rsidR="004A3327" w:rsidRPr="00E1247D">
        <w:rPr>
          <w:sz w:val="30"/>
          <w:szCs w:val="30"/>
        </w:rPr>
        <w:t>ùNn</w:t>
      </w:r>
      <w:proofErr w:type="spellEnd"/>
      <w:r w:rsidR="004A3327" w:rsidRPr="00E1247D">
        <w:rPr>
          <w:sz w:val="30"/>
          <w:szCs w:val="30"/>
        </w:rPr>
        <w:t>¡\</w:t>
      </w:r>
      <w:proofErr w:type="spellStart"/>
      <w:r w:rsidR="004A3327" w:rsidRPr="00E1247D">
        <w:rPr>
          <w:sz w:val="30"/>
          <w:szCs w:val="30"/>
        </w:rPr>
        <w:t>ô</w:t>
      </w:r>
      <w:r w:rsidR="00402BDF" w:rsidRPr="00E1247D">
        <w:rPr>
          <w:sz w:val="30"/>
          <w:szCs w:val="30"/>
        </w:rPr>
        <w:t>Wó</w:t>
      </w:r>
      <w:proofErr w:type="spellEnd"/>
      <w:r w:rsidR="004A3327" w:rsidRPr="00E1247D">
        <w:rPr>
          <w:sz w:val="30"/>
          <w:szCs w:val="30"/>
        </w:rPr>
        <w:t xml:space="preserve"> </w:t>
      </w:r>
      <w:proofErr w:type="spellStart"/>
      <w:r w:rsidR="004A3327" w:rsidRPr="00E1247D">
        <w:rPr>
          <w:sz w:val="30"/>
          <w:szCs w:val="30"/>
        </w:rPr>
        <w:t>GuTÕ</w:t>
      </w:r>
      <w:proofErr w:type="spellEnd"/>
      <w:r w:rsidR="004A3327" w:rsidRPr="00E1247D">
        <w:rPr>
          <w:sz w:val="30"/>
          <w:szCs w:val="30"/>
        </w:rPr>
        <w:t xml:space="preserve"> </w:t>
      </w:r>
      <w:proofErr w:type="gramStart"/>
      <w:r w:rsidR="004A3327" w:rsidRPr="00E1247D">
        <w:rPr>
          <w:sz w:val="30"/>
          <w:szCs w:val="30"/>
        </w:rPr>
        <w:t>G]</w:t>
      </w:r>
      <w:proofErr w:type="spellStart"/>
      <w:r w:rsidR="004A3327" w:rsidRPr="00E1247D">
        <w:rPr>
          <w:sz w:val="30"/>
          <w:szCs w:val="30"/>
        </w:rPr>
        <w:t>dÏj</w:t>
      </w:r>
      <w:proofErr w:type="spellEnd"/>
      <w:proofErr w:type="gramEnd"/>
      <w:r w:rsidR="004A3327" w:rsidRPr="00E1247D">
        <w:rPr>
          <w:sz w:val="30"/>
          <w:szCs w:val="30"/>
        </w:rPr>
        <w:t xml:space="preserve"> </w:t>
      </w:r>
      <w:proofErr w:type="spellStart"/>
      <w:r w:rsidR="004A3327" w:rsidRPr="00E1247D">
        <w:rPr>
          <w:sz w:val="30"/>
          <w:szCs w:val="30"/>
        </w:rPr>
        <w:t>ùR¬Ùm</w:t>
      </w:r>
      <w:proofErr w:type="spellEnd"/>
      <w:r w:rsidR="004A3327" w:rsidRPr="00E1247D">
        <w:rPr>
          <w:sz w:val="30"/>
          <w:szCs w:val="30"/>
        </w:rPr>
        <w:t>.</w:t>
      </w:r>
    </w:p>
    <w:p w14:paraId="1CCC4764" w14:textId="77777777" w:rsidR="004A3327" w:rsidRPr="00E1247D" w:rsidRDefault="00014920" w:rsidP="00080102">
      <w:pPr>
        <w:ind w:firstLine="567"/>
        <w:rPr>
          <w:sz w:val="30"/>
          <w:szCs w:val="30"/>
        </w:rPr>
      </w:pPr>
      <w:r w:rsidRPr="00E1247D">
        <w:rPr>
          <w:sz w:val="30"/>
          <w:szCs w:val="30"/>
        </w:rPr>
        <w:t>72.</w:t>
      </w:r>
      <w:r w:rsidR="00B8309C" w:rsidRPr="00E1247D">
        <w:rPr>
          <w:sz w:val="30"/>
          <w:szCs w:val="30"/>
        </w:rPr>
        <w:t xml:space="preserve"> </w:t>
      </w:r>
      <w:proofErr w:type="spellStart"/>
      <w:r w:rsidR="00C927B6" w:rsidRPr="00E1247D">
        <w:rPr>
          <w:sz w:val="30"/>
          <w:szCs w:val="30"/>
        </w:rPr>
        <w:t>ClùTôÝÕ</w:t>
      </w:r>
      <w:proofErr w:type="spellEnd"/>
      <w:r w:rsidR="00C927B6" w:rsidRPr="00E1247D">
        <w:rPr>
          <w:sz w:val="30"/>
          <w:szCs w:val="30"/>
        </w:rPr>
        <w:t xml:space="preserve">, </w:t>
      </w:r>
      <w:proofErr w:type="spellStart"/>
      <w:proofErr w:type="gramStart"/>
      <w:r w:rsidR="00C927B6" w:rsidRPr="00E1247D">
        <w:rPr>
          <w:sz w:val="30"/>
          <w:szCs w:val="30"/>
        </w:rPr>
        <w:t>SiT</w:t>
      </w:r>
      <w:r w:rsidR="00402BDF" w:rsidRPr="00E1247D">
        <w:rPr>
          <w:sz w:val="30"/>
          <w:szCs w:val="30"/>
        </w:rPr>
        <w:t>Wó</w:t>
      </w:r>
      <w:r w:rsidR="00C927B6" w:rsidRPr="00E1247D">
        <w:rPr>
          <w:sz w:val="30"/>
          <w:szCs w:val="30"/>
        </w:rPr>
        <w:t>Lú</w:t>
      </w:r>
      <w:proofErr w:type="spellEnd"/>
      <w:r w:rsidR="00C927B6" w:rsidRPr="00E1247D">
        <w:rPr>
          <w:sz w:val="30"/>
          <w:szCs w:val="30"/>
        </w:rPr>
        <w:t>[</w:t>
      </w:r>
      <w:proofErr w:type="gramEnd"/>
      <w:r w:rsidR="00C927B6" w:rsidRPr="00E1247D">
        <w:rPr>
          <w:sz w:val="30"/>
          <w:szCs w:val="30"/>
        </w:rPr>
        <w:t>,</w:t>
      </w:r>
      <w:r w:rsidR="00A52959" w:rsidRPr="00E1247D">
        <w:rPr>
          <w:sz w:val="30"/>
          <w:szCs w:val="30"/>
        </w:rPr>
        <w:t xml:space="preserve"> </w:t>
      </w:r>
      <w:proofErr w:type="spellStart"/>
      <w:r w:rsidR="00A52959" w:rsidRPr="00E1247D">
        <w:rPr>
          <w:sz w:val="30"/>
          <w:szCs w:val="30"/>
        </w:rPr>
        <w:t>Cu±WÜ</w:t>
      </w:r>
      <w:proofErr w:type="spellEnd"/>
      <w:r w:rsidR="00C927B6" w:rsidRPr="00E1247D">
        <w:rPr>
          <w:sz w:val="30"/>
          <w:szCs w:val="30"/>
        </w:rPr>
        <w:t xml:space="preserve"> </w:t>
      </w:r>
      <w:r w:rsidR="00CD4AEF" w:rsidRPr="00E1247D">
        <w:rPr>
          <w:sz w:val="30"/>
          <w:szCs w:val="30"/>
        </w:rPr>
        <w:t xml:space="preserve">©p­ </w:t>
      </w:r>
      <w:proofErr w:type="spellStart"/>
      <w:r w:rsidR="00A52959" w:rsidRPr="00E1247D">
        <w:rPr>
          <w:sz w:val="30"/>
          <w:szCs w:val="30"/>
        </w:rPr>
        <w:t>YkÕ</w:t>
      </w:r>
      <w:proofErr w:type="spellEnd"/>
      <w:r w:rsidR="0099265E" w:rsidRPr="00E1247D">
        <w:rPr>
          <w:sz w:val="30"/>
          <w:szCs w:val="30"/>
        </w:rPr>
        <w:t>,</w:t>
      </w:r>
      <w:r w:rsidR="00A52959" w:rsidRPr="00E1247D">
        <w:rPr>
          <w:sz w:val="30"/>
          <w:szCs w:val="30"/>
        </w:rPr>
        <w:t xml:space="preserve"> </w:t>
      </w:r>
      <w:proofErr w:type="spellStart"/>
      <w:r w:rsidR="00A52959" w:rsidRPr="00E1247D">
        <w:rPr>
          <w:sz w:val="30"/>
          <w:szCs w:val="30"/>
        </w:rPr>
        <w:t>Guû</w:t>
      </w:r>
      <w:proofErr w:type="spellEnd"/>
      <w:r w:rsidR="00A52959" w:rsidRPr="00E1247D">
        <w:rPr>
          <w:sz w:val="30"/>
          <w:szCs w:val="30"/>
        </w:rPr>
        <w:t xml:space="preserve">] </w:t>
      </w:r>
      <w:proofErr w:type="spellStart"/>
      <w:r w:rsidR="00A52959" w:rsidRPr="00E1247D">
        <w:rPr>
          <w:sz w:val="30"/>
          <w:szCs w:val="30"/>
        </w:rPr>
        <w:t>AûZjÕ</w:t>
      </w:r>
      <w:proofErr w:type="spellEnd"/>
      <w:r w:rsidR="00A52959" w:rsidRPr="00E1247D">
        <w:rPr>
          <w:sz w:val="30"/>
          <w:szCs w:val="30"/>
        </w:rPr>
        <w:t xml:space="preserve"> </w:t>
      </w:r>
      <w:proofErr w:type="spellStart"/>
      <w:r w:rsidR="00A52959" w:rsidRPr="00E1247D">
        <w:rPr>
          <w:sz w:val="30"/>
          <w:szCs w:val="30"/>
        </w:rPr>
        <w:t>YkRúTôÕ</w:t>
      </w:r>
      <w:proofErr w:type="spellEnd"/>
      <w:r w:rsidR="00A52959" w:rsidRPr="00E1247D">
        <w:rPr>
          <w:sz w:val="30"/>
          <w:szCs w:val="30"/>
        </w:rPr>
        <w:t>,</w:t>
      </w:r>
      <w:r w:rsidR="00605D95" w:rsidRPr="00E1247D">
        <w:rPr>
          <w:sz w:val="30"/>
          <w:szCs w:val="30"/>
        </w:rPr>
        <w:t xml:space="preserve"> </w:t>
      </w:r>
      <w:proofErr w:type="spellStart"/>
      <w:r w:rsidR="00605D95" w:rsidRPr="00E1247D">
        <w:rPr>
          <w:sz w:val="30"/>
          <w:szCs w:val="30"/>
        </w:rPr>
        <w:t>NôûX«p</w:t>
      </w:r>
      <w:proofErr w:type="spellEnd"/>
      <w:r w:rsidR="00605D95" w:rsidRPr="00E1247D">
        <w:rPr>
          <w:sz w:val="30"/>
          <w:szCs w:val="30"/>
        </w:rPr>
        <w:t xml:space="preserve"> </w:t>
      </w:r>
      <w:proofErr w:type="spellStart"/>
      <w:r w:rsidR="00605D95" w:rsidRPr="00E1247D">
        <w:rPr>
          <w:sz w:val="30"/>
          <w:szCs w:val="30"/>
        </w:rPr>
        <w:t>YÚmúTôÕ</w:t>
      </w:r>
      <w:proofErr w:type="spellEnd"/>
      <w:r w:rsidR="00605D95" w:rsidRPr="00E1247D">
        <w:rPr>
          <w:sz w:val="30"/>
          <w:szCs w:val="30"/>
        </w:rPr>
        <w:t xml:space="preserve">, </w:t>
      </w:r>
      <w:proofErr w:type="spellStart"/>
      <w:r w:rsidR="00605D95" w:rsidRPr="00E1247D">
        <w:rPr>
          <w:sz w:val="30"/>
          <w:szCs w:val="30"/>
        </w:rPr>
        <w:t>AYu</w:t>
      </w:r>
      <w:proofErr w:type="spellEnd"/>
      <w:r w:rsidR="00605D95" w:rsidRPr="00E1247D">
        <w:rPr>
          <w:sz w:val="30"/>
          <w:szCs w:val="30"/>
        </w:rPr>
        <w:t xml:space="preserve">, </w:t>
      </w:r>
      <w:proofErr w:type="spellStart"/>
      <w:r w:rsidR="00605D95" w:rsidRPr="00E1247D">
        <w:rPr>
          <w:sz w:val="30"/>
          <w:szCs w:val="30"/>
        </w:rPr>
        <w:t>ùNôu</w:t>
      </w:r>
      <w:proofErr w:type="spellEnd"/>
      <w:r w:rsidR="00605D95" w:rsidRPr="00E1247D">
        <w:rPr>
          <w:sz w:val="30"/>
          <w:szCs w:val="30"/>
        </w:rPr>
        <w:t>]</w:t>
      </w:r>
      <w:proofErr w:type="spellStart"/>
      <w:r w:rsidR="00605D95" w:rsidRPr="00E1247D">
        <w:rPr>
          <w:sz w:val="30"/>
          <w:szCs w:val="30"/>
        </w:rPr>
        <w:t>ôu</w:t>
      </w:r>
      <w:proofErr w:type="spellEnd"/>
      <w:r w:rsidR="00605D95" w:rsidRPr="00E1247D">
        <w:rPr>
          <w:sz w:val="30"/>
          <w:szCs w:val="30"/>
        </w:rPr>
        <w:t xml:space="preserve">, </w:t>
      </w:r>
      <w:proofErr w:type="spellStart"/>
      <w:r w:rsidR="00605D95" w:rsidRPr="00E1247D">
        <w:rPr>
          <w:sz w:val="30"/>
          <w:szCs w:val="30"/>
        </w:rPr>
        <w:t>AYu</w:t>
      </w:r>
      <w:proofErr w:type="spellEnd"/>
      <w:r w:rsidR="00605D95" w:rsidRPr="00E1247D">
        <w:rPr>
          <w:sz w:val="30"/>
          <w:szCs w:val="30"/>
        </w:rPr>
        <w:t>,</w:t>
      </w:r>
      <w:r w:rsidR="00605D95" w:rsidRPr="00E1247D">
        <w:rPr>
          <w:rFonts w:ascii="TML_Vaigai_Normal" w:hAnsi="TML_Vaigai_Normal"/>
          <w:sz w:val="30"/>
          <w:szCs w:val="30"/>
        </w:rPr>
        <w:t xml:space="preserve"> "</w:t>
      </w:r>
      <w:proofErr w:type="spellStart"/>
      <w:r w:rsidR="004815DC" w:rsidRPr="00E1247D">
        <w:rPr>
          <w:sz w:val="30"/>
          <w:szCs w:val="30"/>
        </w:rPr>
        <w:t>AlTô</w:t>
      </w:r>
      <w:proofErr w:type="spellEnd"/>
      <w:r w:rsidR="004815DC" w:rsidRPr="00E1247D">
        <w:rPr>
          <w:sz w:val="30"/>
          <w:szCs w:val="30"/>
        </w:rPr>
        <w:t xml:space="preserve">, </w:t>
      </w:r>
      <w:r w:rsidR="00F166E6" w:rsidRPr="00E1247D">
        <w:rPr>
          <w:sz w:val="30"/>
          <w:szCs w:val="30"/>
        </w:rPr>
        <w:t>¿o _]</w:t>
      </w:r>
      <w:proofErr w:type="spellStart"/>
      <w:r w:rsidR="00F166E6" w:rsidRPr="00E1247D">
        <w:rPr>
          <w:sz w:val="30"/>
          <w:szCs w:val="30"/>
        </w:rPr>
        <w:t>eLû</w:t>
      </w:r>
      <w:proofErr w:type="spellEnd"/>
      <w:r w:rsidR="00F166E6" w:rsidRPr="00E1247D">
        <w:rPr>
          <w:sz w:val="30"/>
          <w:szCs w:val="30"/>
        </w:rPr>
        <w:t xml:space="preserve">[ </w:t>
      </w:r>
      <w:proofErr w:type="spellStart"/>
      <w:r w:rsidR="00F166E6" w:rsidRPr="00E1247D">
        <w:rPr>
          <w:sz w:val="30"/>
          <w:szCs w:val="30"/>
        </w:rPr>
        <w:t>ùLôgNm</w:t>
      </w:r>
      <w:proofErr w:type="spellEnd"/>
      <w:r w:rsidR="00F166E6" w:rsidRPr="00E1247D">
        <w:rPr>
          <w:sz w:val="30"/>
          <w:szCs w:val="30"/>
        </w:rPr>
        <w:t xml:space="preserve"> ª</w:t>
      </w:r>
      <w:proofErr w:type="spellStart"/>
      <w:r w:rsidR="00F166E6" w:rsidRPr="00E1247D">
        <w:rPr>
          <w:sz w:val="30"/>
          <w:szCs w:val="30"/>
        </w:rPr>
        <w:t>LÜm</w:t>
      </w:r>
      <w:proofErr w:type="spellEnd"/>
      <w:r w:rsidR="00F166E6" w:rsidRPr="00E1247D">
        <w:rPr>
          <w:sz w:val="30"/>
          <w:szCs w:val="30"/>
        </w:rPr>
        <w:t xml:space="preserve"> </w:t>
      </w:r>
      <w:proofErr w:type="spellStart"/>
      <w:r w:rsidR="00F166E6" w:rsidRPr="00E1247D">
        <w:rPr>
          <w:sz w:val="30"/>
          <w:szCs w:val="30"/>
        </w:rPr>
        <w:t>RôURUôLl</w:t>
      </w:r>
      <w:proofErr w:type="spellEnd"/>
      <w:r w:rsidR="00F166E6" w:rsidRPr="00E1247D">
        <w:rPr>
          <w:sz w:val="30"/>
          <w:szCs w:val="30"/>
        </w:rPr>
        <w:t xml:space="preserve"> ©¥</w:t>
      </w:r>
      <w:proofErr w:type="spellStart"/>
      <w:r w:rsidR="00F166E6" w:rsidRPr="00E1247D">
        <w:rPr>
          <w:sz w:val="30"/>
          <w:szCs w:val="30"/>
        </w:rPr>
        <w:t>jÕ</w:t>
      </w:r>
      <w:proofErr w:type="spellEnd"/>
      <w:r w:rsidR="00F166E6" w:rsidRPr="00E1247D">
        <w:rPr>
          <w:sz w:val="30"/>
          <w:szCs w:val="30"/>
        </w:rPr>
        <w:t xml:space="preserve"> </w:t>
      </w:r>
      <w:proofErr w:type="spellStart"/>
      <w:r w:rsidR="00F166E6" w:rsidRPr="00E1247D">
        <w:rPr>
          <w:sz w:val="30"/>
          <w:szCs w:val="30"/>
        </w:rPr>
        <w:t>ûYd¡È</w:t>
      </w:r>
      <w:r w:rsidR="00402BDF" w:rsidRPr="00E1247D">
        <w:rPr>
          <w:sz w:val="30"/>
          <w:szCs w:val="30"/>
        </w:rPr>
        <w:t>Wó</w:t>
      </w:r>
      <w:proofErr w:type="spellEnd"/>
      <w:r w:rsidR="00F166E6" w:rsidRPr="00E1247D">
        <w:rPr>
          <w:rFonts w:ascii="TML_Vaigai_Normal" w:hAnsi="TML_Vaigai_Normal"/>
          <w:sz w:val="30"/>
          <w:szCs w:val="30"/>
        </w:rPr>
        <w:t xml:space="preserve">’ </w:t>
      </w:r>
      <w:r w:rsidR="00F166E6" w:rsidRPr="00E1247D">
        <w:rPr>
          <w:sz w:val="30"/>
          <w:szCs w:val="30"/>
        </w:rPr>
        <w:t>Gu\</w:t>
      </w:r>
      <w:proofErr w:type="spellStart"/>
      <w:r w:rsidR="00F166E6" w:rsidRPr="00E1247D">
        <w:rPr>
          <w:sz w:val="30"/>
          <w:szCs w:val="30"/>
        </w:rPr>
        <w:t>ôu</w:t>
      </w:r>
      <w:proofErr w:type="spellEnd"/>
      <w:r w:rsidR="00F166E6" w:rsidRPr="00E1247D">
        <w:rPr>
          <w:sz w:val="30"/>
          <w:szCs w:val="30"/>
        </w:rPr>
        <w:t xml:space="preserve">. </w:t>
      </w:r>
      <w:proofErr w:type="spellStart"/>
      <w:r w:rsidR="005532D6" w:rsidRPr="00E1247D">
        <w:rPr>
          <w:sz w:val="30"/>
          <w:szCs w:val="30"/>
        </w:rPr>
        <w:t>Sôàm</w:t>
      </w:r>
      <w:proofErr w:type="spellEnd"/>
      <w:r w:rsidR="00080102" w:rsidRPr="00E1247D">
        <w:rPr>
          <w:sz w:val="30"/>
          <w:szCs w:val="30"/>
        </w:rPr>
        <w:t xml:space="preserve"> </w:t>
      </w:r>
      <w:proofErr w:type="spellStart"/>
      <w:r w:rsidR="00080102" w:rsidRPr="00E1247D">
        <w:rPr>
          <w:sz w:val="30"/>
          <w:szCs w:val="30"/>
        </w:rPr>
        <w:t>AûRd</w:t>
      </w:r>
      <w:proofErr w:type="spellEnd"/>
      <w:r w:rsidR="00080102" w:rsidRPr="00E1247D">
        <w:rPr>
          <w:sz w:val="30"/>
          <w:szCs w:val="30"/>
        </w:rPr>
        <w:t xml:space="preserve"> LY²júRu, ª</w:t>
      </w:r>
      <w:proofErr w:type="spellStart"/>
      <w:r w:rsidR="00080102" w:rsidRPr="00E1247D">
        <w:rPr>
          <w:sz w:val="30"/>
          <w:szCs w:val="30"/>
        </w:rPr>
        <w:t>LÜm</w:t>
      </w:r>
      <w:proofErr w:type="spellEnd"/>
      <w:r w:rsidR="00080102" w:rsidRPr="00E1247D">
        <w:rPr>
          <w:sz w:val="30"/>
          <w:szCs w:val="30"/>
        </w:rPr>
        <w:t xml:space="preserve"> </w:t>
      </w:r>
      <w:proofErr w:type="spellStart"/>
      <w:r w:rsidR="00080102" w:rsidRPr="00E1247D">
        <w:rPr>
          <w:sz w:val="30"/>
          <w:szCs w:val="30"/>
        </w:rPr>
        <w:t>RôURUô</w:t>
      </w:r>
      <w:proofErr w:type="spellEnd"/>
      <w:r w:rsidR="00080102" w:rsidRPr="00E1247D">
        <w:rPr>
          <w:sz w:val="30"/>
          <w:szCs w:val="30"/>
        </w:rPr>
        <w:t>¡ ®</w:t>
      </w:r>
      <w:proofErr w:type="spellStart"/>
      <w:r w:rsidR="00080102" w:rsidRPr="00E1247D">
        <w:rPr>
          <w:sz w:val="30"/>
          <w:szCs w:val="30"/>
        </w:rPr>
        <w:t>hPÕ</w:t>
      </w:r>
      <w:proofErr w:type="spellEnd"/>
      <w:r w:rsidR="00080102" w:rsidRPr="00E1247D">
        <w:rPr>
          <w:sz w:val="30"/>
          <w:szCs w:val="30"/>
        </w:rPr>
        <w:t>.</w:t>
      </w:r>
      <w:r w:rsidR="00454512" w:rsidRPr="00E1247D">
        <w:rPr>
          <w:sz w:val="30"/>
          <w:szCs w:val="30"/>
        </w:rPr>
        <w:t xml:space="preserve"> </w:t>
      </w:r>
      <w:proofErr w:type="spellStart"/>
      <w:r w:rsidR="00454512" w:rsidRPr="00E1247D">
        <w:rPr>
          <w:sz w:val="30"/>
          <w:szCs w:val="30"/>
        </w:rPr>
        <w:t>Sôu</w:t>
      </w:r>
      <w:proofErr w:type="spellEnd"/>
      <w:r w:rsidR="00454512" w:rsidRPr="00E1247D">
        <w:rPr>
          <w:sz w:val="30"/>
          <w:szCs w:val="30"/>
        </w:rPr>
        <w:t xml:space="preserve"> </w:t>
      </w:r>
      <w:proofErr w:type="spellStart"/>
      <w:r w:rsidR="00454512" w:rsidRPr="00E1247D">
        <w:rPr>
          <w:sz w:val="30"/>
          <w:szCs w:val="30"/>
        </w:rPr>
        <w:t>YÚkÕ¡ú</w:t>
      </w:r>
      <w:proofErr w:type="spellEnd"/>
      <w:r w:rsidR="00454512" w:rsidRPr="00E1247D">
        <w:rPr>
          <w:sz w:val="30"/>
          <w:szCs w:val="30"/>
        </w:rPr>
        <w:t xml:space="preserve">\u. </w:t>
      </w:r>
      <w:proofErr w:type="spellStart"/>
      <w:r w:rsidR="003E025B" w:rsidRPr="00E1247D">
        <w:rPr>
          <w:sz w:val="30"/>
          <w:szCs w:val="30"/>
        </w:rPr>
        <w:t>GpXôúU</w:t>
      </w:r>
      <w:proofErr w:type="spellEnd"/>
      <w:r w:rsidR="003E025B" w:rsidRPr="00E1247D">
        <w:rPr>
          <w:sz w:val="30"/>
          <w:szCs w:val="30"/>
        </w:rPr>
        <w:t xml:space="preserve"> AÕ </w:t>
      </w:r>
      <w:proofErr w:type="spellStart"/>
      <w:r w:rsidR="003E025B" w:rsidRPr="00E1247D">
        <w:rPr>
          <w:sz w:val="30"/>
          <w:szCs w:val="30"/>
        </w:rPr>
        <w:t>CÚdL</w:t>
      </w:r>
      <w:proofErr w:type="spellEnd"/>
      <w:r w:rsidR="003E025B" w:rsidRPr="00E1247D">
        <w:rPr>
          <w:sz w:val="30"/>
          <w:szCs w:val="30"/>
        </w:rPr>
        <w:t xml:space="preserve"> </w:t>
      </w:r>
      <w:proofErr w:type="spellStart"/>
      <w:r w:rsidR="003E025B" w:rsidRPr="00E1247D">
        <w:rPr>
          <w:sz w:val="30"/>
          <w:szCs w:val="30"/>
        </w:rPr>
        <w:t>úYi¥V</w:t>
      </w:r>
      <w:proofErr w:type="spellEnd"/>
      <w:r w:rsidR="003E025B" w:rsidRPr="00E1247D">
        <w:rPr>
          <w:sz w:val="30"/>
          <w:szCs w:val="30"/>
        </w:rPr>
        <w:t xml:space="preserve"> ®</w:t>
      </w:r>
      <w:proofErr w:type="spellStart"/>
      <w:r w:rsidR="003E025B" w:rsidRPr="00E1247D">
        <w:rPr>
          <w:sz w:val="30"/>
          <w:szCs w:val="30"/>
        </w:rPr>
        <w:t>RUôLúY</w:t>
      </w:r>
      <w:proofErr w:type="spellEnd"/>
      <w:r w:rsidR="003E025B" w:rsidRPr="00E1247D">
        <w:rPr>
          <w:sz w:val="30"/>
          <w:szCs w:val="30"/>
        </w:rPr>
        <w:t xml:space="preserve"> </w:t>
      </w:r>
      <w:proofErr w:type="spellStart"/>
      <w:r w:rsidR="003E025B" w:rsidRPr="00E1247D">
        <w:rPr>
          <w:sz w:val="30"/>
          <w:szCs w:val="30"/>
        </w:rPr>
        <w:t>CÚd</w:t>
      </w:r>
      <w:proofErr w:type="spellEnd"/>
      <w:r w:rsidR="003E025B" w:rsidRPr="00E1247D">
        <w:rPr>
          <w:sz w:val="30"/>
          <w:szCs w:val="30"/>
        </w:rPr>
        <w:t xml:space="preserve">¡\Õ </w:t>
      </w:r>
      <w:proofErr w:type="spellStart"/>
      <w:r w:rsidR="003E025B" w:rsidRPr="00E1247D">
        <w:rPr>
          <w:sz w:val="30"/>
          <w:szCs w:val="30"/>
        </w:rPr>
        <w:t>GuTûR</w:t>
      </w:r>
      <w:proofErr w:type="spellEnd"/>
      <w:r w:rsidR="003E025B" w:rsidRPr="00E1247D">
        <w:rPr>
          <w:sz w:val="30"/>
          <w:szCs w:val="30"/>
        </w:rPr>
        <w:t xml:space="preserve"> </w:t>
      </w:r>
      <w:proofErr w:type="spellStart"/>
      <w:r w:rsidR="003E025B" w:rsidRPr="00E1247D">
        <w:rPr>
          <w:sz w:val="30"/>
          <w:szCs w:val="30"/>
        </w:rPr>
        <w:t>A±k§Úd¡ú</w:t>
      </w:r>
      <w:proofErr w:type="spellEnd"/>
      <w:r w:rsidR="003E025B" w:rsidRPr="00E1247D">
        <w:rPr>
          <w:sz w:val="30"/>
          <w:szCs w:val="30"/>
        </w:rPr>
        <w:t xml:space="preserve">\u, </w:t>
      </w:r>
      <w:proofErr w:type="spellStart"/>
      <w:r w:rsidR="0096124D" w:rsidRPr="00E1247D">
        <w:rPr>
          <w:sz w:val="30"/>
          <w:szCs w:val="30"/>
        </w:rPr>
        <w:t>AeúL</w:t>
      </w:r>
      <w:proofErr w:type="spellEnd"/>
      <w:r w:rsidR="0096124D" w:rsidRPr="00E1247D">
        <w:rPr>
          <w:sz w:val="30"/>
          <w:szCs w:val="30"/>
        </w:rPr>
        <w:t xml:space="preserve"> </w:t>
      </w:r>
      <w:proofErr w:type="spellStart"/>
      <w:r w:rsidR="0096124D" w:rsidRPr="00E1247D">
        <w:rPr>
          <w:sz w:val="30"/>
          <w:szCs w:val="30"/>
        </w:rPr>
        <w:t>L¥LôWjûRl</w:t>
      </w:r>
      <w:proofErr w:type="spellEnd"/>
      <w:r w:rsidR="0096124D" w:rsidRPr="00E1247D">
        <w:rPr>
          <w:sz w:val="30"/>
          <w:szCs w:val="30"/>
        </w:rPr>
        <w:t xml:space="preserve"> </w:t>
      </w:r>
      <w:proofErr w:type="spellStart"/>
      <w:r w:rsidR="0096124D" w:rsidRPr="00E1247D">
        <w:rPr>
          <w:sz w:val="30"/>
          <w:szCs w:val="30"/>
        </w:rPr>
        <w:t>Tô</w:t>
      </w:r>
      <w:r w:rsidR="00402BDF" w:rsidRPr="00E1247D">
        <w:rPr>
          <w:sz w:val="30"/>
          <w:szCs w:val="30"/>
        </w:rPr>
        <w:t>Wó</w:t>
      </w:r>
      <w:r w:rsidR="0096124D" w:rsidRPr="00E1247D">
        <w:rPr>
          <w:sz w:val="30"/>
          <w:szCs w:val="30"/>
        </w:rPr>
        <w:t>dÏmúTôÕ</w:t>
      </w:r>
      <w:proofErr w:type="spellEnd"/>
      <w:r w:rsidR="0096124D" w:rsidRPr="00E1247D">
        <w:rPr>
          <w:sz w:val="30"/>
          <w:szCs w:val="30"/>
        </w:rPr>
        <w:t xml:space="preserve">, </w:t>
      </w:r>
      <w:proofErr w:type="spellStart"/>
      <w:r w:rsidR="007B2180" w:rsidRPr="00E1247D">
        <w:rPr>
          <w:sz w:val="30"/>
          <w:szCs w:val="30"/>
        </w:rPr>
        <w:t>ClùTôÝÕ</w:t>
      </w:r>
      <w:proofErr w:type="spellEnd"/>
      <w:r w:rsidR="007B2180" w:rsidRPr="00E1247D">
        <w:rPr>
          <w:sz w:val="30"/>
          <w:szCs w:val="30"/>
        </w:rPr>
        <w:t xml:space="preserve"> </w:t>
      </w:r>
      <w:proofErr w:type="spellStart"/>
      <w:r w:rsidR="007B2180" w:rsidRPr="00E1247D">
        <w:rPr>
          <w:sz w:val="30"/>
          <w:szCs w:val="30"/>
        </w:rPr>
        <w:t>Lôp</w:t>
      </w:r>
      <w:proofErr w:type="spellEnd"/>
      <w:r w:rsidR="00D94CB2" w:rsidRPr="00E1247D">
        <w:rPr>
          <w:sz w:val="30"/>
          <w:szCs w:val="30"/>
        </w:rPr>
        <w:t xml:space="preserve"> </w:t>
      </w:r>
      <w:proofErr w:type="spellStart"/>
      <w:r w:rsidR="00D94CB2" w:rsidRPr="00E1247D">
        <w:rPr>
          <w:sz w:val="30"/>
          <w:szCs w:val="30"/>
        </w:rPr>
        <w:t>U¦úSWm</w:t>
      </w:r>
      <w:proofErr w:type="spellEnd"/>
      <w:r w:rsidR="00D94CB2" w:rsidRPr="00E1247D">
        <w:rPr>
          <w:sz w:val="30"/>
          <w:szCs w:val="30"/>
        </w:rPr>
        <w:t>, H\</w:t>
      </w:r>
      <w:proofErr w:type="spellStart"/>
      <w:r w:rsidR="00D94CB2" w:rsidRPr="00E1247D">
        <w:rPr>
          <w:sz w:val="30"/>
          <w:szCs w:val="30"/>
        </w:rPr>
        <w:t>dÏû</w:t>
      </w:r>
      <w:proofErr w:type="spellEnd"/>
      <w:r w:rsidR="00D94CB2" w:rsidRPr="00E1247D">
        <w:rPr>
          <w:sz w:val="30"/>
          <w:szCs w:val="30"/>
        </w:rPr>
        <w:t>\V 17 ¨ª</w:t>
      </w:r>
      <w:proofErr w:type="spellStart"/>
      <w:r w:rsidR="00D94CB2" w:rsidRPr="00E1247D">
        <w:rPr>
          <w:sz w:val="30"/>
          <w:szCs w:val="30"/>
        </w:rPr>
        <w:t>PeLs</w:t>
      </w:r>
      <w:proofErr w:type="spellEnd"/>
      <w:r w:rsidR="00D94CB2" w:rsidRPr="00E1247D">
        <w:rPr>
          <w:sz w:val="30"/>
          <w:szCs w:val="30"/>
        </w:rPr>
        <w:t xml:space="preserve"> </w:t>
      </w:r>
      <w:proofErr w:type="spellStart"/>
      <w:r w:rsidR="00CB524F" w:rsidRPr="00E1247D">
        <w:rPr>
          <w:sz w:val="30"/>
          <w:szCs w:val="30"/>
        </w:rPr>
        <w:t>RôURUô</w:t>
      </w:r>
      <w:proofErr w:type="spellEnd"/>
      <w:r w:rsidR="00CB524F" w:rsidRPr="00E1247D">
        <w:rPr>
          <w:sz w:val="30"/>
          <w:szCs w:val="30"/>
        </w:rPr>
        <w:t>¡ ®</w:t>
      </w:r>
      <w:proofErr w:type="spellStart"/>
      <w:r w:rsidR="00CB524F" w:rsidRPr="00E1247D">
        <w:rPr>
          <w:sz w:val="30"/>
          <w:szCs w:val="30"/>
        </w:rPr>
        <w:t>hPÕ</w:t>
      </w:r>
      <w:proofErr w:type="spellEnd"/>
      <w:r w:rsidR="00CB524F" w:rsidRPr="00E1247D">
        <w:rPr>
          <w:sz w:val="30"/>
          <w:szCs w:val="30"/>
        </w:rPr>
        <w:t>.</w:t>
      </w:r>
    </w:p>
    <w:p w14:paraId="63DB8D16" w14:textId="77777777" w:rsidR="00CB524F" w:rsidRPr="00E1247D" w:rsidRDefault="00014920" w:rsidP="00433639">
      <w:pPr>
        <w:ind w:firstLine="567"/>
        <w:rPr>
          <w:sz w:val="30"/>
          <w:szCs w:val="30"/>
        </w:rPr>
      </w:pPr>
      <w:r w:rsidRPr="00E1247D">
        <w:rPr>
          <w:sz w:val="30"/>
          <w:szCs w:val="30"/>
        </w:rPr>
        <w:t>73.</w:t>
      </w:r>
      <w:r w:rsidR="00C019DE">
        <w:rPr>
          <w:sz w:val="30"/>
          <w:szCs w:val="30"/>
        </w:rPr>
        <w:t xml:space="preserve"> </w:t>
      </w:r>
      <w:r w:rsidR="00633694" w:rsidRPr="00E1247D">
        <w:rPr>
          <w:sz w:val="30"/>
          <w:szCs w:val="30"/>
        </w:rPr>
        <w:t>¿</w:t>
      </w:r>
      <w:proofErr w:type="spellStart"/>
      <w:r w:rsidR="00633694" w:rsidRPr="00E1247D">
        <w:rPr>
          <w:sz w:val="30"/>
          <w:szCs w:val="30"/>
        </w:rPr>
        <w:t>eLs</w:t>
      </w:r>
      <w:proofErr w:type="spellEnd"/>
      <w:r w:rsidR="00633694" w:rsidRPr="00E1247D">
        <w:rPr>
          <w:sz w:val="30"/>
          <w:szCs w:val="30"/>
        </w:rPr>
        <w:t xml:space="preserve"> </w:t>
      </w:r>
      <w:proofErr w:type="spellStart"/>
      <w:r w:rsidR="00633694" w:rsidRPr="00E1247D">
        <w:rPr>
          <w:sz w:val="30"/>
          <w:szCs w:val="30"/>
        </w:rPr>
        <w:t>Cu±W®p</w:t>
      </w:r>
      <w:proofErr w:type="spellEnd"/>
      <w:r w:rsidR="00633694" w:rsidRPr="00E1247D">
        <w:rPr>
          <w:sz w:val="30"/>
          <w:szCs w:val="30"/>
        </w:rPr>
        <w:t xml:space="preserve"> </w:t>
      </w:r>
      <w:proofErr w:type="gramStart"/>
      <w:r w:rsidR="00633694" w:rsidRPr="00E1247D">
        <w:rPr>
          <w:sz w:val="30"/>
          <w:szCs w:val="30"/>
        </w:rPr>
        <w:t>G]</w:t>
      </w:r>
      <w:proofErr w:type="spellStart"/>
      <w:r w:rsidR="00633694" w:rsidRPr="00E1247D">
        <w:rPr>
          <w:sz w:val="30"/>
          <w:szCs w:val="30"/>
        </w:rPr>
        <w:t>dÏ</w:t>
      </w:r>
      <w:proofErr w:type="spellEnd"/>
      <w:proofErr w:type="gramEnd"/>
      <w:r w:rsidR="00633694" w:rsidRPr="00E1247D">
        <w:rPr>
          <w:sz w:val="30"/>
          <w:szCs w:val="30"/>
        </w:rPr>
        <w:t xml:space="preserve"> RVÜ</w:t>
      </w:r>
      <w:r w:rsidR="00402BDF" w:rsidRPr="00E1247D">
        <w:rPr>
          <w:sz w:val="30"/>
          <w:szCs w:val="30"/>
        </w:rPr>
        <w:t xml:space="preserve"> </w:t>
      </w:r>
      <w:proofErr w:type="spellStart"/>
      <w:r w:rsidR="00633694" w:rsidRPr="00E1247D">
        <w:rPr>
          <w:sz w:val="30"/>
          <w:szCs w:val="30"/>
        </w:rPr>
        <w:t>ùNnV</w:t>
      </w:r>
      <w:proofErr w:type="spellEnd"/>
      <w:r w:rsidR="00633694" w:rsidRPr="00E1247D">
        <w:rPr>
          <w:sz w:val="30"/>
          <w:szCs w:val="30"/>
        </w:rPr>
        <w:t xml:space="preserve"> ®</w:t>
      </w:r>
      <w:proofErr w:type="spellStart"/>
      <w:r w:rsidR="00633694" w:rsidRPr="00E1247D">
        <w:rPr>
          <w:sz w:val="30"/>
          <w:szCs w:val="30"/>
        </w:rPr>
        <w:t>Úm</w:t>
      </w:r>
      <w:proofErr w:type="spellEnd"/>
      <w:r w:rsidR="00633694" w:rsidRPr="00E1247D">
        <w:rPr>
          <w:sz w:val="30"/>
          <w:szCs w:val="30"/>
        </w:rPr>
        <w:t>×¡ú\u. ¿</w:t>
      </w:r>
      <w:proofErr w:type="spellStart"/>
      <w:r w:rsidR="00633694" w:rsidRPr="00E1247D">
        <w:rPr>
          <w:sz w:val="30"/>
          <w:szCs w:val="30"/>
        </w:rPr>
        <w:t>eLs</w:t>
      </w:r>
      <w:proofErr w:type="spellEnd"/>
      <w:r w:rsidR="00633694" w:rsidRPr="00E1247D">
        <w:rPr>
          <w:sz w:val="30"/>
          <w:szCs w:val="30"/>
        </w:rPr>
        <w:t xml:space="preserve"> </w:t>
      </w:r>
      <w:proofErr w:type="spellStart"/>
      <w:r w:rsidR="00633694" w:rsidRPr="00E1247D">
        <w:rPr>
          <w:sz w:val="30"/>
          <w:szCs w:val="30"/>
        </w:rPr>
        <w:t>ùNnÅ</w:t>
      </w:r>
      <w:r w:rsidR="00402BDF" w:rsidRPr="00E1247D">
        <w:rPr>
          <w:sz w:val="30"/>
          <w:szCs w:val="30"/>
        </w:rPr>
        <w:t>Wó</w:t>
      </w:r>
      <w:r w:rsidR="00633694" w:rsidRPr="00E1247D">
        <w:rPr>
          <w:sz w:val="30"/>
          <w:szCs w:val="30"/>
        </w:rPr>
        <w:t>L</w:t>
      </w:r>
      <w:proofErr w:type="spellEnd"/>
      <w:r w:rsidR="00633694" w:rsidRPr="00E1247D">
        <w:rPr>
          <w:sz w:val="30"/>
          <w:szCs w:val="30"/>
        </w:rPr>
        <w:t xml:space="preserve">[ô? </w:t>
      </w:r>
      <w:proofErr w:type="spellStart"/>
      <w:r w:rsidR="00633694" w:rsidRPr="00E1247D">
        <w:rPr>
          <w:sz w:val="30"/>
          <w:szCs w:val="30"/>
        </w:rPr>
        <w:t>ClùTôÝÕ</w:t>
      </w:r>
      <w:proofErr w:type="spellEnd"/>
      <w:r w:rsidR="00633694" w:rsidRPr="00E1247D">
        <w:rPr>
          <w:sz w:val="30"/>
          <w:szCs w:val="30"/>
        </w:rPr>
        <w:t xml:space="preserve">, </w:t>
      </w:r>
      <w:proofErr w:type="spellStart"/>
      <w:r w:rsidR="00161C72" w:rsidRPr="00E1247D">
        <w:rPr>
          <w:sz w:val="30"/>
          <w:szCs w:val="30"/>
        </w:rPr>
        <w:t>AlT¥úV</w:t>
      </w:r>
      <w:proofErr w:type="spellEnd"/>
      <w:r w:rsidR="00161C72" w:rsidRPr="00E1247D">
        <w:rPr>
          <w:sz w:val="30"/>
          <w:szCs w:val="30"/>
        </w:rPr>
        <w:t xml:space="preserve"> </w:t>
      </w:r>
      <w:proofErr w:type="spellStart"/>
      <w:r w:rsidR="00161C72" w:rsidRPr="00E1247D">
        <w:rPr>
          <w:sz w:val="30"/>
          <w:szCs w:val="30"/>
        </w:rPr>
        <w:t>Ñ®úN`j§u</w:t>
      </w:r>
      <w:proofErr w:type="spellEnd"/>
      <w:r w:rsidR="00161C72" w:rsidRPr="00E1247D">
        <w:rPr>
          <w:sz w:val="30"/>
          <w:szCs w:val="30"/>
        </w:rPr>
        <w:t xml:space="preserve"> ¨ª</w:t>
      </w:r>
      <w:proofErr w:type="spellStart"/>
      <w:r w:rsidR="00161C72" w:rsidRPr="00E1247D">
        <w:rPr>
          <w:sz w:val="30"/>
          <w:szCs w:val="30"/>
        </w:rPr>
        <w:t>jRUôL</w:t>
      </w:r>
      <w:proofErr w:type="spellEnd"/>
      <w:r w:rsidR="00161C72" w:rsidRPr="00E1247D">
        <w:rPr>
          <w:sz w:val="30"/>
          <w:szCs w:val="30"/>
        </w:rPr>
        <w:t xml:space="preserve">: </w:t>
      </w:r>
      <w:r w:rsidR="00D06300" w:rsidRPr="00E1247D">
        <w:rPr>
          <w:sz w:val="30"/>
          <w:szCs w:val="30"/>
        </w:rPr>
        <w:t>¿</w:t>
      </w:r>
      <w:proofErr w:type="spellStart"/>
      <w:r w:rsidR="00D06300" w:rsidRPr="00E1247D">
        <w:rPr>
          <w:sz w:val="30"/>
          <w:szCs w:val="30"/>
        </w:rPr>
        <w:t>eLs</w:t>
      </w:r>
      <w:proofErr w:type="spellEnd"/>
      <w:r w:rsidR="00D06300" w:rsidRPr="00E1247D">
        <w:rPr>
          <w:sz w:val="30"/>
          <w:szCs w:val="30"/>
        </w:rPr>
        <w:t xml:space="preserve"> </w:t>
      </w:r>
      <w:proofErr w:type="spellStart"/>
      <w:r w:rsidR="00D06300" w:rsidRPr="00E1247D">
        <w:rPr>
          <w:sz w:val="30"/>
          <w:szCs w:val="30"/>
        </w:rPr>
        <w:lastRenderedPageBreak/>
        <w:t>AlT¥úV</w:t>
      </w:r>
      <w:proofErr w:type="spellEnd"/>
      <w:r w:rsidR="00D06300" w:rsidRPr="00E1247D">
        <w:rPr>
          <w:sz w:val="30"/>
          <w:szCs w:val="30"/>
        </w:rPr>
        <w:t xml:space="preserve"> </w:t>
      </w:r>
      <w:proofErr w:type="spellStart"/>
      <w:r w:rsidR="00D06300" w:rsidRPr="00E1247D">
        <w:rPr>
          <w:sz w:val="30"/>
          <w:szCs w:val="30"/>
        </w:rPr>
        <w:t>Ntß</w:t>
      </w:r>
      <w:proofErr w:type="spellEnd"/>
      <w:r w:rsidR="00402BDF" w:rsidRPr="00E1247D">
        <w:rPr>
          <w:sz w:val="30"/>
          <w:szCs w:val="30"/>
        </w:rPr>
        <w:t xml:space="preserve"> </w:t>
      </w:r>
      <w:proofErr w:type="spellStart"/>
      <w:r w:rsidR="00D06300" w:rsidRPr="00E1247D">
        <w:rPr>
          <w:sz w:val="30"/>
          <w:szCs w:val="30"/>
        </w:rPr>
        <w:t>úSWm</w:t>
      </w:r>
      <w:proofErr w:type="spellEnd"/>
      <w:r w:rsidR="00D06300" w:rsidRPr="00E1247D">
        <w:rPr>
          <w:sz w:val="30"/>
          <w:szCs w:val="30"/>
        </w:rPr>
        <w:t xml:space="preserve"> </w:t>
      </w:r>
      <w:proofErr w:type="spellStart"/>
      <w:r w:rsidR="00D06300" w:rsidRPr="00E1247D">
        <w:rPr>
          <w:sz w:val="30"/>
          <w:szCs w:val="30"/>
        </w:rPr>
        <w:t>AûU§VôL</w:t>
      </w:r>
      <w:proofErr w:type="spellEnd"/>
      <w:r w:rsidR="00D06300" w:rsidRPr="00E1247D">
        <w:rPr>
          <w:sz w:val="30"/>
          <w:szCs w:val="30"/>
        </w:rPr>
        <w:t xml:space="preserve"> </w:t>
      </w:r>
      <w:proofErr w:type="spellStart"/>
      <w:r w:rsidR="00D06300" w:rsidRPr="00E1247D">
        <w:rPr>
          <w:sz w:val="30"/>
          <w:szCs w:val="30"/>
        </w:rPr>
        <w:t>EhLôÚÅoL</w:t>
      </w:r>
      <w:proofErr w:type="spellEnd"/>
      <w:r w:rsidR="00D06300" w:rsidRPr="00E1247D">
        <w:rPr>
          <w:sz w:val="30"/>
          <w:szCs w:val="30"/>
        </w:rPr>
        <w:t>[ô]</w:t>
      </w:r>
      <w:proofErr w:type="spellStart"/>
      <w:r w:rsidR="00D06300" w:rsidRPr="00E1247D">
        <w:rPr>
          <w:sz w:val="30"/>
          <w:szCs w:val="30"/>
        </w:rPr>
        <w:t>ôp</w:t>
      </w:r>
      <w:proofErr w:type="spellEnd"/>
      <w:r w:rsidR="00D06300" w:rsidRPr="00E1247D">
        <w:rPr>
          <w:sz w:val="30"/>
          <w:szCs w:val="30"/>
        </w:rPr>
        <w:t xml:space="preserve">; </w:t>
      </w:r>
      <w:proofErr w:type="spellStart"/>
      <w:r w:rsidR="009D6E44" w:rsidRPr="00E1247D">
        <w:rPr>
          <w:sz w:val="30"/>
          <w:szCs w:val="30"/>
        </w:rPr>
        <w:t>Ñtß</w:t>
      </w:r>
      <w:proofErr w:type="spellEnd"/>
      <w:r w:rsidR="009D6E44" w:rsidRPr="00E1247D">
        <w:rPr>
          <w:sz w:val="30"/>
          <w:szCs w:val="30"/>
        </w:rPr>
        <w:t xml:space="preserve"> </w:t>
      </w:r>
      <w:proofErr w:type="spellStart"/>
      <w:r w:rsidR="009D6E44" w:rsidRPr="00E1247D">
        <w:rPr>
          <w:sz w:val="30"/>
          <w:szCs w:val="30"/>
        </w:rPr>
        <w:t>Øtßm</w:t>
      </w:r>
      <w:proofErr w:type="spellEnd"/>
      <w:r w:rsidR="009D6E44" w:rsidRPr="00E1247D">
        <w:rPr>
          <w:sz w:val="30"/>
          <w:szCs w:val="30"/>
        </w:rPr>
        <w:t xml:space="preserve"> úTôLô¾oLs. </w:t>
      </w:r>
      <w:proofErr w:type="spellStart"/>
      <w:r w:rsidR="00C74F82" w:rsidRPr="00E1247D">
        <w:rPr>
          <w:sz w:val="30"/>
          <w:szCs w:val="30"/>
        </w:rPr>
        <w:t>AlT¥úV</w:t>
      </w:r>
      <w:proofErr w:type="spellEnd"/>
      <w:r w:rsidR="00C74F82" w:rsidRPr="00E1247D">
        <w:rPr>
          <w:sz w:val="30"/>
          <w:szCs w:val="30"/>
        </w:rPr>
        <w:t xml:space="preserve"> ª</w:t>
      </w:r>
      <w:proofErr w:type="spellStart"/>
      <w:r w:rsidR="00C74F82" w:rsidRPr="00E1247D">
        <w:rPr>
          <w:sz w:val="30"/>
          <w:szCs w:val="30"/>
        </w:rPr>
        <w:t>LÜm</w:t>
      </w:r>
      <w:proofErr w:type="spellEnd"/>
      <w:r w:rsidR="00C74F82" w:rsidRPr="00E1247D">
        <w:rPr>
          <w:sz w:val="30"/>
          <w:szCs w:val="30"/>
        </w:rPr>
        <w:t xml:space="preserve"> </w:t>
      </w:r>
      <w:proofErr w:type="spellStart"/>
      <w:r w:rsidR="00C74F82" w:rsidRPr="00E1247D">
        <w:rPr>
          <w:sz w:val="30"/>
          <w:szCs w:val="30"/>
        </w:rPr>
        <w:t>AûU§VôL</w:t>
      </w:r>
      <w:proofErr w:type="spellEnd"/>
      <w:r w:rsidR="00C74F82" w:rsidRPr="00E1247D">
        <w:rPr>
          <w:sz w:val="30"/>
          <w:szCs w:val="30"/>
        </w:rPr>
        <w:t xml:space="preserve"> </w:t>
      </w:r>
      <w:proofErr w:type="spellStart"/>
      <w:r w:rsidR="00C74F82" w:rsidRPr="00E1247D">
        <w:rPr>
          <w:sz w:val="30"/>
          <w:szCs w:val="30"/>
        </w:rPr>
        <w:t>EhLôok§ÚeLs</w:t>
      </w:r>
      <w:proofErr w:type="spellEnd"/>
      <w:r w:rsidR="00C74F82" w:rsidRPr="00E1247D">
        <w:rPr>
          <w:sz w:val="30"/>
          <w:szCs w:val="30"/>
        </w:rPr>
        <w:t xml:space="preserve">. </w:t>
      </w:r>
      <w:proofErr w:type="spellStart"/>
      <w:r w:rsidR="004E4B59" w:rsidRPr="00E1247D">
        <w:rPr>
          <w:sz w:val="30"/>
          <w:szCs w:val="30"/>
        </w:rPr>
        <w:t>JÚdLôp</w:t>
      </w:r>
      <w:proofErr w:type="spellEnd"/>
      <w:r w:rsidR="004E4B59" w:rsidRPr="00E1247D">
        <w:rPr>
          <w:sz w:val="30"/>
          <w:szCs w:val="30"/>
        </w:rPr>
        <w:t xml:space="preserve"> ¿</w:t>
      </w:r>
      <w:proofErr w:type="spellStart"/>
      <w:r w:rsidR="004E4B59" w:rsidRPr="00E1247D">
        <w:rPr>
          <w:sz w:val="30"/>
          <w:szCs w:val="30"/>
        </w:rPr>
        <w:t>eLs</w:t>
      </w:r>
      <w:proofErr w:type="spellEnd"/>
      <w:r w:rsidR="004E4B59" w:rsidRPr="00E1247D">
        <w:rPr>
          <w:sz w:val="30"/>
          <w:szCs w:val="30"/>
        </w:rPr>
        <w:t xml:space="preserve"> </w:t>
      </w:r>
      <w:proofErr w:type="spellStart"/>
      <w:r w:rsidR="004E4B59" w:rsidRPr="00E1247D">
        <w:rPr>
          <w:sz w:val="30"/>
          <w:szCs w:val="30"/>
        </w:rPr>
        <w:t>AûR</w:t>
      </w:r>
      <w:proofErr w:type="spellEnd"/>
      <w:r w:rsidR="004E4B59" w:rsidRPr="00E1247D">
        <w:rPr>
          <w:sz w:val="30"/>
          <w:szCs w:val="30"/>
        </w:rPr>
        <w:t xml:space="preserve"> ®</w:t>
      </w:r>
      <w:proofErr w:type="spellStart"/>
      <w:r w:rsidR="004E4B59" w:rsidRPr="00E1247D">
        <w:rPr>
          <w:sz w:val="30"/>
          <w:szCs w:val="30"/>
        </w:rPr>
        <w:t>ÑYô£dLô®hPôp</w:t>
      </w:r>
      <w:proofErr w:type="spellEnd"/>
      <w:r w:rsidR="004E4B59" w:rsidRPr="00E1247D">
        <w:rPr>
          <w:sz w:val="30"/>
          <w:szCs w:val="30"/>
        </w:rPr>
        <w:t xml:space="preserve">, </w:t>
      </w:r>
      <w:proofErr w:type="spellStart"/>
      <w:r w:rsidR="004E4B59" w:rsidRPr="00E1247D">
        <w:rPr>
          <w:sz w:val="30"/>
          <w:szCs w:val="30"/>
        </w:rPr>
        <w:t>AlT¥úV</w:t>
      </w:r>
      <w:proofErr w:type="spellEnd"/>
      <w:r w:rsidR="004E4B59" w:rsidRPr="00E1247D">
        <w:rPr>
          <w:sz w:val="30"/>
          <w:szCs w:val="30"/>
        </w:rPr>
        <w:t>-</w:t>
      </w:r>
      <w:r w:rsidR="0007330E" w:rsidRPr="00E1247D">
        <w:rPr>
          <w:sz w:val="30"/>
          <w:szCs w:val="30"/>
        </w:rPr>
        <w:t xml:space="preserve"> </w:t>
      </w:r>
      <w:proofErr w:type="spellStart"/>
      <w:r w:rsidR="004E4B59" w:rsidRPr="00E1247D">
        <w:rPr>
          <w:sz w:val="30"/>
          <w:szCs w:val="30"/>
        </w:rPr>
        <w:t>AlT¥úV</w:t>
      </w:r>
      <w:proofErr w:type="spellEnd"/>
      <w:r w:rsidR="004E4B59" w:rsidRPr="00E1247D">
        <w:rPr>
          <w:sz w:val="30"/>
          <w:szCs w:val="30"/>
        </w:rPr>
        <w:t xml:space="preserve">... </w:t>
      </w:r>
      <w:proofErr w:type="spellStart"/>
      <w:r w:rsidR="00B742C1" w:rsidRPr="00E1247D">
        <w:rPr>
          <w:sz w:val="30"/>
          <w:szCs w:val="30"/>
        </w:rPr>
        <w:t>AûRf</w:t>
      </w:r>
      <w:proofErr w:type="spellEnd"/>
      <w:r w:rsidR="00B742C1" w:rsidRPr="00E1247D">
        <w:rPr>
          <w:sz w:val="30"/>
          <w:szCs w:val="30"/>
        </w:rPr>
        <w:t xml:space="preserve"> </w:t>
      </w:r>
      <w:proofErr w:type="spellStart"/>
      <w:r w:rsidR="00B742C1" w:rsidRPr="00E1247D">
        <w:rPr>
          <w:sz w:val="30"/>
          <w:szCs w:val="30"/>
        </w:rPr>
        <w:t>ùNnV</w:t>
      </w:r>
      <w:proofErr w:type="spellEnd"/>
      <w:r w:rsidR="00B742C1" w:rsidRPr="00E1247D">
        <w:rPr>
          <w:sz w:val="30"/>
          <w:szCs w:val="30"/>
        </w:rPr>
        <w:t xml:space="preserve"> </w:t>
      </w:r>
      <w:proofErr w:type="spellStart"/>
      <w:r w:rsidR="00B742C1" w:rsidRPr="00E1247D">
        <w:rPr>
          <w:sz w:val="30"/>
          <w:szCs w:val="30"/>
        </w:rPr>
        <w:t>úYiPôm</w:t>
      </w:r>
      <w:proofErr w:type="spellEnd"/>
      <w:r w:rsidR="00B742C1" w:rsidRPr="00E1247D">
        <w:rPr>
          <w:sz w:val="30"/>
          <w:szCs w:val="30"/>
        </w:rPr>
        <w:t xml:space="preserve">... </w:t>
      </w:r>
      <w:proofErr w:type="spellStart"/>
      <w:r w:rsidR="00B742C1" w:rsidRPr="00E1247D">
        <w:rPr>
          <w:sz w:val="30"/>
          <w:szCs w:val="30"/>
        </w:rPr>
        <w:t>AlT¥úV</w:t>
      </w:r>
      <w:proofErr w:type="spellEnd"/>
      <w:r w:rsidR="00B742C1" w:rsidRPr="00E1247D">
        <w:rPr>
          <w:sz w:val="30"/>
          <w:szCs w:val="30"/>
        </w:rPr>
        <w:t xml:space="preserve"> </w:t>
      </w:r>
      <w:proofErr w:type="spellStart"/>
      <w:r w:rsidR="00B742C1" w:rsidRPr="00E1247D">
        <w:rPr>
          <w:sz w:val="30"/>
          <w:szCs w:val="30"/>
        </w:rPr>
        <w:t>AûU§VôL</w:t>
      </w:r>
      <w:proofErr w:type="spellEnd"/>
      <w:r w:rsidR="00B742C1" w:rsidRPr="00E1247D">
        <w:rPr>
          <w:sz w:val="30"/>
          <w:szCs w:val="30"/>
        </w:rPr>
        <w:t xml:space="preserve"> </w:t>
      </w:r>
      <w:proofErr w:type="spellStart"/>
      <w:r w:rsidR="00B742C1" w:rsidRPr="00E1247D">
        <w:rPr>
          <w:sz w:val="30"/>
          <w:szCs w:val="30"/>
        </w:rPr>
        <w:t>EhLôo</w:t>
      </w:r>
      <w:r w:rsidR="007E29E9" w:rsidRPr="00E1247D">
        <w:rPr>
          <w:sz w:val="30"/>
          <w:szCs w:val="30"/>
        </w:rPr>
        <w:t>k</w:t>
      </w:r>
      <w:r w:rsidR="00B742C1" w:rsidRPr="00E1247D">
        <w:rPr>
          <w:sz w:val="30"/>
          <w:szCs w:val="30"/>
        </w:rPr>
        <w:t>§ÚkÕ</w:t>
      </w:r>
      <w:proofErr w:type="spellEnd"/>
      <w:r w:rsidR="00B742C1" w:rsidRPr="00E1247D">
        <w:rPr>
          <w:sz w:val="30"/>
          <w:szCs w:val="30"/>
        </w:rPr>
        <w:t>,</w:t>
      </w:r>
      <w:r w:rsidR="00B742C1" w:rsidRPr="00E1247D">
        <w:rPr>
          <w:rFonts w:ascii="TML_Vaigai_Normal" w:hAnsi="TML_Vaigai_Normal"/>
          <w:sz w:val="30"/>
          <w:szCs w:val="30"/>
        </w:rPr>
        <w:t xml:space="preserve"> </w:t>
      </w:r>
      <w:r w:rsidR="00E179F8" w:rsidRPr="00E1247D">
        <w:rPr>
          <w:rFonts w:ascii="TML_Vaigai_Normal" w:hAnsi="TML_Vaigai_Normal"/>
          <w:sz w:val="30"/>
          <w:szCs w:val="30"/>
        </w:rPr>
        <w:t>"</w:t>
      </w:r>
      <w:proofErr w:type="spellStart"/>
      <w:r w:rsidR="000524CC" w:rsidRPr="00E1247D">
        <w:rPr>
          <w:sz w:val="30"/>
          <w:szCs w:val="30"/>
        </w:rPr>
        <w:t>SpXÕ</w:t>
      </w:r>
      <w:proofErr w:type="spellEnd"/>
      <w:r w:rsidR="000524CC" w:rsidRPr="00E1247D">
        <w:rPr>
          <w:sz w:val="30"/>
          <w:szCs w:val="30"/>
        </w:rPr>
        <w:t>,</w:t>
      </w:r>
      <w:r w:rsidR="000524CC" w:rsidRPr="00E1247D">
        <w:rPr>
          <w:rFonts w:ascii="TML_Vaigai_Normal" w:hAnsi="TML_Vaigai_Normal"/>
          <w:sz w:val="30"/>
          <w:szCs w:val="30"/>
        </w:rPr>
        <w:t xml:space="preserve"> </w:t>
      </w:r>
      <w:r w:rsidR="000524CC" w:rsidRPr="00E1247D">
        <w:rPr>
          <w:sz w:val="30"/>
          <w:szCs w:val="30"/>
        </w:rPr>
        <w:t xml:space="preserve">AÕ </w:t>
      </w:r>
      <w:proofErr w:type="spellStart"/>
      <w:r w:rsidR="000524CC" w:rsidRPr="00E1247D">
        <w:rPr>
          <w:sz w:val="30"/>
          <w:szCs w:val="30"/>
        </w:rPr>
        <w:t>EiûUVôL</w:t>
      </w:r>
      <w:proofErr w:type="spellEnd"/>
      <w:r w:rsidR="000524CC" w:rsidRPr="00E1247D">
        <w:rPr>
          <w:sz w:val="30"/>
          <w:szCs w:val="30"/>
        </w:rPr>
        <w:t xml:space="preserve"> </w:t>
      </w:r>
      <w:proofErr w:type="spellStart"/>
      <w:proofErr w:type="gramStart"/>
      <w:r w:rsidR="000524CC" w:rsidRPr="00E1247D">
        <w:rPr>
          <w:sz w:val="30"/>
          <w:szCs w:val="30"/>
        </w:rPr>
        <w:t>CÚdÏUô</w:t>
      </w:r>
      <w:proofErr w:type="spellEnd"/>
      <w:r w:rsidR="000524CC" w:rsidRPr="00E1247D">
        <w:rPr>
          <w:sz w:val="30"/>
          <w:szCs w:val="30"/>
        </w:rPr>
        <w:t>]</w:t>
      </w:r>
      <w:proofErr w:type="spellStart"/>
      <w:r w:rsidR="000524CC" w:rsidRPr="00E1247D">
        <w:rPr>
          <w:sz w:val="30"/>
          <w:szCs w:val="30"/>
        </w:rPr>
        <w:t>ôp</w:t>
      </w:r>
      <w:proofErr w:type="spellEnd"/>
      <w:proofErr w:type="gramEnd"/>
      <w:r w:rsidR="000524CC" w:rsidRPr="00E1247D">
        <w:rPr>
          <w:sz w:val="30"/>
          <w:szCs w:val="30"/>
        </w:rPr>
        <w:t xml:space="preserve">, </w:t>
      </w:r>
      <w:proofErr w:type="spellStart"/>
      <w:r w:rsidR="005F161D" w:rsidRPr="00E1247D">
        <w:rPr>
          <w:sz w:val="30"/>
          <w:szCs w:val="30"/>
        </w:rPr>
        <w:t>AûR</w:t>
      </w:r>
      <w:proofErr w:type="spellEnd"/>
      <w:r w:rsidR="005F161D" w:rsidRPr="00E1247D">
        <w:rPr>
          <w:sz w:val="30"/>
          <w:szCs w:val="30"/>
        </w:rPr>
        <w:t xml:space="preserve"> G]</w:t>
      </w:r>
      <w:proofErr w:type="spellStart"/>
      <w:r w:rsidR="005F161D" w:rsidRPr="00E1247D">
        <w:rPr>
          <w:sz w:val="30"/>
          <w:szCs w:val="30"/>
        </w:rPr>
        <w:t>dÏ</w:t>
      </w:r>
      <w:proofErr w:type="spellEnd"/>
      <w:r w:rsidR="005F161D" w:rsidRPr="00E1247D">
        <w:rPr>
          <w:sz w:val="30"/>
          <w:szCs w:val="30"/>
        </w:rPr>
        <w:t xml:space="preserve"> </w:t>
      </w:r>
      <w:proofErr w:type="spellStart"/>
      <w:r w:rsidR="005F161D" w:rsidRPr="00E1247D">
        <w:rPr>
          <w:sz w:val="30"/>
          <w:szCs w:val="30"/>
        </w:rPr>
        <w:t>ùR¬VlTÓjÕmT</w:t>
      </w:r>
      <w:proofErr w:type="spellEnd"/>
      <w:r w:rsidR="005F161D" w:rsidRPr="00E1247D">
        <w:rPr>
          <w:sz w:val="30"/>
          <w:szCs w:val="30"/>
        </w:rPr>
        <w:t xml:space="preserve">¥, </w:t>
      </w:r>
      <w:proofErr w:type="spellStart"/>
      <w:r w:rsidR="005F161D" w:rsidRPr="00E1247D">
        <w:rPr>
          <w:sz w:val="30"/>
          <w:szCs w:val="30"/>
        </w:rPr>
        <w:t>Sôu</w:t>
      </w:r>
      <w:r w:rsidR="005F161D" w:rsidRPr="00E1247D">
        <w:rPr>
          <w:rFonts w:ascii="TML_Vaigai_Normal" w:hAnsi="TML_Vaigai_Normal"/>
          <w:sz w:val="30"/>
          <w:szCs w:val="30"/>
        </w:rPr>
        <w:t>-</w:t>
      </w:r>
      <w:r w:rsidR="005F161D" w:rsidRPr="00E1247D">
        <w:rPr>
          <w:sz w:val="30"/>
          <w:szCs w:val="30"/>
        </w:rPr>
        <w:t>Sôu</w:t>
      </w:r>
      <w:proofErr w:type="spellEnd"/>
      <w:r w:rsidR="005F161D" w:rsidRPr="00E1247D">
        <w:rPr>
          <w:sz w:val="30"/>
          <w:szCs w:val="30"/>
        </w:rPr>
        <w:t xml:space="preserve"> úRY²Pm ù_©</w:t>
      </w:r>
      <w:proofErr w:type="spellStart"/>
      <w:r w:rsidR="005F161D" w:rsidRPr="00E1247D">
        <w:rPr>
          <w:sz w:val="30"/>
          <w:szCs w:val="30"/>
        </w:rPr>
        <w:t>lúTu</w:t>
      </w:r>
      <w:proofErr w:type="spellEnd"/>
      <w:r w:rsidR="009C02C7" w:rsidRPr="00E1247D">
        <w:rPr>
          <w:rFonts w:ascii="TML_Vaigai_Normal" w:hAnsi="TML_Vaigai_Normal"/>
          <w:sz w:val="30"/>
          <w:szCs w:val="30"/>
        </w:rPr>
        <w:t>’</w:t>
      </w:r>
      <w:r w:rsidR="005F161D" w:rsidRPr="00E1247D">
        <w:rPr>
          <w:rFonts w:ascii="TML_Vaigai_Normal" w:hAnsi="TML_Vaigai_Normal"/>
          <w:sz w:val="30"/>
          <w:szCs w:val="30"/>
        </w:rPr>
        <w:t xml:space="preserve"> </w:t>
      </w:r>
      <w:proofErr w:type="spellStart"/>
      <w:r w:rsidR="005F161D" w:rsidRPr="00E1247D">
        <w:rPr>
          <w:sz w:val="30"/>
          <w:szCs w:val="30"/>
        </w:rPr>
        <w:t>Guß</w:t>
      </w:r>
      <w:proofErr w:type="spellEnd"/>
      <w:r w:rsidR="005F161D" w:rsidRPr="00E1247D">
        <w:rPr>
          <w:sz w:val="30"/>
          <w:szCs w:val="30"/>
        </w:rPr>
        <w:t xml:space="preserve"> </w:t>
      </w:r>
      <w:proofErr w:type="spellStart"/>
      <w:r w:rsidR="005F161D" w:rsidRPr="00E1247D">
        <w:rPr>
          <w:sz w:val="30"/>
          <w:szCs w:val="30"/>
        </w:rPr>
        <w:t>áßeLs</w:t>
      </w:r>
      <w:proofErr w:type="spellEnd"/>
      <w:r w:rsidR="005F161D" w:rsidRPr="00E1247D">
        <w:rPr>
          <w:sz w:val="30"/>
          <w:szCs w:val="30"/>
        </w:rPr>
        <w:t xml:space="preserve">. </w:t>
      </w:r>
    </w:p>
    <w:p w14:paraId="78C062F3" w14:textId="77777777" w:rsidR="005F161D" w:rsidRPr="00E1247D" w:rsidRDefault="00014920" w:rsidP="00433639">
      <w:pPr>
        <w:ind w:firstLine="567"/>
        <w:rPr>
          <w:rFonts w:ascii="TML_Vaigai_Normal" w:hAnsi="TML_Vaigai_Normal"/>
          <w:sz w:val="30"/>
          <w:szCs w:val="30"/>
        </w:rPr>
      </w:pPr>
      <w:r w:rsidRPr="00E1247D">
        <w:rPr>
          <w:sz w:val="30"/>
          <w:szCs w:val="30"/>
        </w:rPr>
        <w:t>74.</w:t>
      </w:r>
      <w:r w:rsidR="00C019DE">
        <w:rPr>
          <w:sz w:val="30"/>
          <w:szCs w:val="30"/>
        </w:rPr>
        <w:t xml:space="preserve"> </w:t>
      </w:r>
      <w:proofErr w:type="spellStart"/>
      <w:r w:rsidR="007A138C" w:rsidRPr="00E1247D">
        <w:rPr>
          <w:sz w:val="30"/>
          <w:szCs w:val="30"/>
        </w:rPr>
        <w:t>ClùTôÝÕ</w:t>
      </w:r>
      <w:proofErr w:type="spellEnd"/>
      <w:r w:rsidR="007A138C" w:rsidRPr="00E1247D">
        <w:rPr>
          <w:sz w:val="30"/>
          <w:szCs w:val="30"/>
        </w:rPr>
        <w:t xml:space="preserve">, </w:t>
      </w:r>
      <w:proofErr w:type="spellStart"/>
      <w:r w:rsidR="007A138C" w:rsidRPr="00E1247D">
        <w:rPr>
          <w:sz w:val="30"/>
          <w:szCs w:val="30"/>
        </w:rPr>
        <w:t>CeúL</w:t>
      </w:r>
      <w:proofErr w:type="spellEnd"/>
      <w:r w:rsidR="007A138C" w:rsidRPr="00E1247D">
        <w:rPr>
          <w:sz w:val="30"/>
          <w:szCs w:val="30"/>
        </w:rPr>
        <w:t xml:space="preserve"> ®</w:t>
      </w:r>
      <w:proofErr w:type="spellStart"/>
      <w:r w:rsidR="007A138C" w:rsidRPr="00E1247D">
        <w:rPr>
          <w:sz w:val="30"/>
          <w:szCs w:val="30"/>
        </w:rPr>
        <w:t>Vô§lThP</w:t>
      </w:r>
      <w:proofErr w:type="spellEnd"/>
      <w:r w:rsidR="007A138C" w:rsidRPr="00E1247D">
        <w:rPr>
          <w:sz w:val="30"/>
          <w:szCs w:val="30"/>
        </w:rPr>
        <w:t xml:space="preserve"> </w:t>
      </w:r>
      <w:proofErr w:type="spellStart"/>
      <w:r w:rsidR="007A138C" w:rsidRPr="00E1247D">
        <w:rPr>
          <w:sz w:val="30"/>
          <w:szCs w:val="30"/>
        </w:rPr>
        <w:t>AúSL</w:t>
      </w:r>
      <w:proofErr w:type="spellEnd"/>
      <w:r w:rsidR="007A138C" w:rsidRPr="00E1247D">
        <w:rPr>
          <w:sz w:val="30"/>
          <w:szCs w:val="30"/>
        </w:rPr>
        <w:t xml:space="preserve"> </w:t>
      </w:r>
      <w:proofErr w:type="gramStart"/>
      <w:r w:rsidR="007A138C" w:rsidRPr="00E1247D">
        <w:rPr>
          <w:sz w:val="30"/>
          <w:szCs w:val="30"/>
        </w:rPr>
        <w:t>_]</w:t>
      </w:r>
      <w:proofErr w:type="spellStart"/>
      <w:r w:rsidR="007A138C" w:rsidRPr="00E1247D">
        <w:rPr>
          <w:sz w:val="30"/>
          <w:szCs w:val="30"/>
        </w:rPr>
        <w:t>eLs</w:t>
      </w:r>
      <w:proofErr w:type="spellEnd"/>
      <w:proofErr w:type="gramEnd"/>
      <w:r w:rsidR="007A138C" w:rsidRPr="00E1247D">
        <w:rPr>
          <w:sz w:val="30"/>
          <w:szCs w:val="30"/>
        </w:rPr>
        <w:t xml:space="preserve"> </w:t>
      </w:r>
      <w:proofErr w:type="spellStart"/>
      <w:r w:rsidR="007A138C" w:rsidRPr="00E1247D">
        <w:rPr>
          <w:sz w:val="30"/>
          <w:szCs w:val="30"/>
        </w:rPr>
        <w:t>CÚd</w:t>
      </w:r>
      <w:proofErr w:type="spellEnd"/>
      <w:r w:rsidR="007A138C" w:rsidRPr="00E1247D">
        <w:rPr>
          <w:sz w:val="30"/>
          <w:szCs w:val="30"/>
        </w:rPr>
        <w:t>¡\</w:t>
      </w:r>
      <w:proofErr w:type="spellStart"/>
      <w:r w:rsidR="007A138C" w:rsidRPr="00E1247D">
        <w:rPr>
          <w:sz w:val="30"/>
          <w:szCs w:val="30"/>
        </w:rPr>
        <w:t>ô</w:t>
      </w:r>
      <w:r w:rsidR="00402BDF" w:rsidRPr="00E1247D">
        <w:rPr>
          <w:sz w:val="30"/>
          <w:szCs w:val="30"/>
        </w:rPr>
        <w:t>Wó</w:t>
      </w:r>
      <w:r w:rsidR="007A138C" w:rsidRPr="00E1247D">
        <w:rPr>
          <w:sz w:val="30"/>
          <w:szCs w:val="30"/>
        </w:rPr>
        <w:t>Ls</w:t>
      </w:r>
      <w:proofErr w:type="spellEnd"/>
      <w:r w:rsidR="007A138C" w:rsidRPr="00E1247D">
        <w:rPr>
          <w:sz w:val="30"/>
          <w:szCs w:val="30"/>
        </w:rPr>
        <w:t xml:space="preserve">; </w:t>
      </w:r>
      <w:proofErr w:type="spellStart"/>
      <w:r w:rsidR="00254943" w:rsidRPr="00E1247D">
        <w:rPr>
          <w:sz w:val="30"/>
          <w:szCs w:val="30"/>
        </w:rPr>
        <w:t>ù_T</w:t>
      </w:r>
      <w:proofErr w:type="spellEnd"/>
      <w:r w:rsidR="00254943" w:rsidRPr="00E1247D">
        <w:rPr>
          <w:sz w:val="30"/>
          <w:szCs w:val="30"/>
        </w:rPr>
        <w:t xml:space="preserve"> </w:t>
      </w:r>
      <w:proofErr w:type="spellStart"/>
      <w:r w:rsidR="00254943" w:rsidRPr="00E1247D">
        <w:rPr>
          <w:sz w:val="30"/>
          <w:szCs w:val="30"/>
        </w:rPr>
        <w:t>AhûPLs</w:t>
      </w:r>
      <w:proofErr w:type="spellEnd"/>
      <w:r w:rsidR="00A01795" w:rsidRPr="00E1247D">
        <w:rPr>
          <w:sz w:val="30"/>
          <w:szCs w:val="30"/>
        </w:rPr>
        <w:t xml:space="preserve"> </w:t>
      </w:r>
      <w:proofErr w:type="spellStart"/>
      <w:r w:rsidR="00A01795" w:rsidRPr="00E1247D">
        <w:rPr>
          <w:sz w:val="30"/>
          <w:szCs w:val="30"/>
        </w:rPr>
        <w:t>CpXôR</w:t>
      </w:r>
      <w:proofErr w:type="spellEnd"/>
      <w:r w:rsidR="00A01795" w:rsidRPr="00E1247D">
        <w:rPr>
          <w:sz w:val="30"/>
          <w:szCs w:val="30"/>
        </w:rPr>
        <w:t xml:space="preserve"> </w:t>
      </w:r>
      <w:proofErr w:type="spellStart"/>
      <w:r w:rsidR="00820AB8" w:rsidRPr="00E1247D">
        <w:rPr>
          <w:sz w:val="30"/>
          <w:szCs w:val="30"/>
        </w:rPr>
        <w:t>AúSLo</w:t>
      </w:r>
      <w:proofErr w:type="spellEnd"/>
      <w:r w:rsidR="00A01795" w:rsidRPr="00E1247D">
        <w:rPr>
          <w:sz w:val="30"/>
          <w:szCs w:val="30"/>
        </w:rPr>
        <w:t xml:space="preserve"> </w:t>
      </w:r>
      <w:proofErr w:type="spellStart"/>
      <w:r w:rsidR="00A01795" w:rsidRPr="00E1247D">
        <w:rPr>
          <w:sz w:val="30"/>
          <w:szCs w:val="30"/>
        </w:rPr>
        <w:t>CÚd</w:t>
      </w:r>
      <w:proofErr w:type="spellEnd"/>
      <w:r w:rsidR="00A01795" w:rsidRPr="00E1247D">
        <w:rPr>
          <w:sz w:val="30"/>
          <w:szCs w:val="30"/>
        </w:rPr>
        <w:t>¡\</w:t>
      </w:r>
      <w:proofErr w:type="spellStart"/>
      <w:r w:rsidR="00A01795" w:rsidRPr="00E1247D">
        <w:rPr>
          <w:sz w:val="30"/>
          <w:szCs w:val="30"/>
        </w:rPr>
        <w:t>ôWóLs</w:t>
      </w:r>
      <w:proofErr w:type="spellEnd"/>
      <w:r w:rsidR="00820AB8" w:rsidRPr="00E1247D">
        <w:rPr>
          <w:sz w:val="30"/>
          <w:szCs w:val="30"/>
        </w:rPr>
        <w:t>, B]</w:t>
      </w:r>
      <w:proofErr w:type="spellStart"/>
      <w:r w:rsidR="00820AB8" w:rsidRPr="00E1247D">
        <w:rPr>
          <w:sz w:val="30"/>
          <w:szCs w:val="30"/>
        </w:rPr>
        <w:t>ôp</w:t>
      </w:r>
      <w:proofErr w:type="spellEnd"/>
      <w:r w:rsidR="00820AB8" w:rsidRPr="00E1247D">
        <w:rPr>
          <w:sz w:val="30"/>
          <w:szCs w:val="30"/>
        </w:rPr>
        <w:t xml:space="preserve"> </w:t>
      </w:r>
      <w:proofErr w:type="spellStart"/>
      <w:r w:rsidR="00DE6019" w:rsidRPr="00E1247D">
        <w:rPr>
          <w:sz w:val="30"/>
          <w:szCs w:val="30"/>
        </w:rPr>
        <w:t>CúVÑ</w:t>
      </w:r>
      <w:proofErr w:type="spellEnd"/>
      <w:r w:rsidR="00DE6019" w:rsidRPr="00E1247D">
        <w:rPr>
          <w:sz w:val="30"/>
          <w:szCs w:val="30"/>
        </w:rPr>
        <w:t xml:space="preserve"> ¡±</w:t>
      </w:r>
      <w:proofErr w:type="spellStart"/>
      <w:r w:rsidR="00DE6019" w:rsidRPr="00E1247D">
        <w:rPr>
          <w:sz w:val="30"/>
          <w:szCs w:val="30"/>
        </w:rPr>
        <w:t>vÕ</w:t>
      </w:r>
      <w:proofErr w:type="spellEnd"/>
      <w:r w:rsidR="00DE6019" w:rsidRPr="00E1247D">
        <w:rPr>
          <w:sz w:val="30"/>
          <w:szCs w:val="30"/>
        </w:rPr>
        <w:t xml:space="preserve"> </w:t>
      </w:r>
      <w:proofErr w:type="spellStart"/>
      <w:r w:rsidR="00402BDF" w:rsidRPr="00E1247D">
        <w:rPr>
          <w:sz w:val="30"/>
          <w:szCs w:val="30"/>
        </w:rPr>
        <w:t>EeLû</w:t>
      </w:r>
      <w:proofErr w:type="spellEnd"/>
      <w:r w:rsidR="00402BDF" w:rsidRPr="00E1247D">
        <w:rPr>
          <w:sz w:val="30"/>
          <w:szCs w:val="30"/>
        </w:rPr>
        <w:t xml:space="preserve">[l Tt± </w:t>
      </w:r>
      <w:proofErr w:type="spellStart"/>
      <w:r w:rsidR="00402BDF" w:rsidRPr="00E1247D">
        <w:rPr>
          <w:sz w:val="30"/>
          <w:szCs w:val="30"/>
        </w:rPr>
        <w:t>GpXôYtû</w:t>
      </w:r>
      <w:proofErr w:type="spellEnd"/>
      <w:r w:rsidR="00402BDF" w:rsidRPr="00E1247D">
        <w:rPr>
          <w:sz w:val="30"/>
          <w:szCs w:val="30"/>
        </w:rPr>
        <w:t>\</w:t>
      </w:r>
      <w:proofErr w:type="spellStart"/>
      <w:r w:rsidR="00402BDF" w:rsidRPr="00E1247D">
        <w:rPr>
          <w:sz w:val="30"/>
          <w:szCs w:val="30"/>
        </w:rPr>
        <w:t>Ùm</w:t>
      </w:r>
      <w:proofErr w:type="spellEnd"/>
      <w:r w:rsidR="00402BDF" w:rsidRPr="00E1247D">
        <w:rPr>
          <w:sz w:val="30"/>
          <w:szCs w:val="30"/>
        </w:rPr>
        <w:t xml:space="preserve"> </w:t>
      </w:r>
      <w:proofErr w:type="spellStart"/>
      <w:r w:rsidR="00402BDF" w:rsidRPr="00E1247D">
        <w:rPr>
          <w:sz w:val="30"/>
          <w:szCs w:val="30"/>
        </w:rPr>
        <w:t>A±k§Úd</w:t>
      </w:r>
      <w:proofErr w:type="spellEnd"/>
      <w:r w:rsidR="00402BDF" w:rsidRPr="00E1247D">
        <w:rPr>
          <w:sz w:val="30"/>
          <w:szCs w:val="30"/>
        </w:rPr>
        <w:t>¡\</w:t>
      </w:r>
      <w:proofErr w:type="spellStart"/>
      <w:r w:rsidR="00402BDF" w:rsidRPr="00E1247D">
        <w:rPr>
          <w:sz w:val="30"/>
          <w:szCs w:val="30"/>
        </w:rPr>
        <w:t>ôWó</w:t>
      </w:r>
      <w:proofErr w:type="spellEnd"/>
      <w:r w:rsidR="00DE6019" w:rsidRPr="00E1247D">
        <w:rPr>
          <w:sz w:val="30"/>
          <w:szCs w:val="30"/>
        </w:rPr>
        <w:t>. ¿</w:t>
      </w:r>
      <w:proofErr w:type="spellStart"/>
      <w:r w:rsidR="00DE6019" w:rsidRPr="00E1247D">
        <w:rPr>
          <w:sz w:val="30"/>
          <w:szCs w:val="30"/>
        </w:rPr>
        <w:t>eLs</w:t>
      </w:r>
      <w:proofErr w:type="spellEnd"/>
      <w:r w:rsidR="00DE6019" w:rsidRPr="00E1247D">
        <w:rPr>
          <w:sz w:val="30"/>
          <w:szCs w:val="30"/>
        </w:rPr>
        <w:t xml:space="preserve"> </w:t>
      </w:r>
      <w:proofErr w:type="spellStart"/>
      <w:r w:rsidR="00DE6019" w:rsidRPr="00E1247D">
        <w:rPr>
          <w:sz w:val="30"/>
          <w:szCs w:val="30"/>
        </w:rPr>
        <w:t>AûR</w:t>
      </w:r>
      <w:proofErr w:type="spellEnd"/>
      <w:r w:rsidR="00DE6019" w:rsidRPr="00E1247D">
        <w:rPr>
          <w:sz w:val="30"/>
          <w:szCs w:val="30"/>
        </w:rPr>
        <w:t xml:space="preserve"> ®</w:t>
      </w:r>
      <w:proofErr w:type="spellStart"/>
      <w:r w:rsidR="00DE6019" w:rsidRPr="00E1247D">
        <w:rPr>
          <w:sz w:val="30"/>
          <w:szCs w:val="30"/>
        </w:rPr>
        <w:t>ÑYô£d¡</w:t>
      </w:r>
      <w:proofErr w:type="gramStart"/>
      <w:r w:rsidR="00DE6019" w:rsidRPr="00E1247D">
        <w:rPr>
          <w:sz w:val="30"/>
          <w:szCs w:val="30"/>
        </w:rPr>
        <w:t>ÈoL</w:t>
      </w:r>
      <w:proofErr w:type="spellEnd"/>
      <w:r w:rsidR="00DE6019" w:rsidRPr="00E1247D">
        <w:rPr>
          <w:sz w:val="30"/>
          <w:szCs w:val="30"/>
        </w:rPr>
        <w:t>[</w:t>
      </w:r>
      <w:proofErr w:type="gramEnd"/>
      <w:r w:rsidR="00DE6019" w:rsidRPr="00E1247D">
        <w:rPr>
          <w:sz w:val="30"/>
          <w:szCs w:val="30"/>
        </w:rPr>
        <w:t>ô? ¨</w:t>
      </w:r>
      <w:proofErr w:type="spellStart"/>
      <w:r w:rsidR="00DE6019" w:rsidRPr="00E1247D">
        <w:rPr>
          <w:sz w:val="30"/>
          <w:szCs w:val="30"/>
        </w:rPr>
        <w:t>fNVUôL</w:t>
      </w:r>
      <w:proofErr w:type="spellEnd"/>
      <w:r w:rsidR="00DE6019" w:rsidRPr="00E1247D">
        <w:rPr>
          <w:sz w:val="30"/>
          <w:szCs w:val="30"/>
        </w:rPr>
        <w:t xml:space="preserve">. </w:t>
      </w:r>
      <w:proofErr w:type="spellStart"/>
      <w:r w:rsidR="005532D6" w:rsidRPr="00E1247D">
        <w:rPr>
          <w:sz w:val="30"/>
          <w:szCs w:val="30"/>
        </w:rPr>
        <w:t>AYWôp</w:t>
      </w:r>
      <w:proofErr w:type="spellEnd"/>
      <w:r w:rsidR="005532D6" w:rsidRPr="00E1247D">
        <w:rPr>
          <w:sz w:val="30"/>
          <w:szCs w:val="30"/>
        </w:rPr>
        <w:t xml:space="preserve"> </w:t>
      </w:r>
      <w:proofErr w:type="spellStart"/>
      <w:proofErr w:type="gramStart"/>
      <w:r w:rsidR="005532D6" w:rsidRPr="00E1247D">
        <w:rPr>
          <w:sz w:val="30"/>
          <w:szCs w:val="30"/>
        </w:rPr>
        <w:t>EeLû</w:t>
      </w:r>
      <w:proofErr w:type="spellEnd"/>
      <w:r w:rsidR="005532D6" w:rsidRPr="00E1247D">
        <w:rPr>
          <w:sz w:val="30"/>
          <w:szCs w:val="30"/>
        </w:rPr>
        <w:t>[</w:t>
      </w:r>
      <w:proofErr w:type="gramEnd"/>
      <w:r w:rsidR="005532D6" w:rsidRPr="00E1247D">
        <w:rPr>
          <w:sz w:val="30"/>
          <w:szCs w:val="30"/>
        </w:rPr>
        <w:t xml:space="preserve"> </w:t>
      </w:r>
      <w:proofErr w:type="spellStart"/>
      <w:r w:rsidR="005532D6" w:rsidRPr="00E1247D">
        <w:rPr>
          <w:sz w:val="30"/>
          <w:szCs w:val="30"/>
        </w:rPr>
        <w:t>ÏQUôdL</w:t>
      </w:r>
      <w:proofErr w:type="spellEnd"/>
      <w:r w:rsidR="005532D6" w:rsidRPr="00E1247D">
        <w:rPr>
          <w:sz w:val="30"/>
          <w:szCs w:val="30"/>
        </w:rPr>
        <w:t xml:space="preserve"> </w:t>
      </w:r>
      <w:r w:rsidR="0029167E" w:rsidRPr="00E1247D">
        <w:rPr>
          <w:sz w:val="30"/>
          <w:szCs w:val="30"/>
        </w:rPr>
        <w:t xml:space="preserve"> </w:t>
      </w:r>
      <w:proofErr w:type="spellStart"/>
      <w:r w:rsidR="0029167E" w:rsidRPr="00E1247D">
        <w:rPr>
          <w:sz w:val="30"/>
          <w:szCs w:val="30"/>
        </w:rPr>
        <w:t>Ø¥Ùm</w:t>
      </w:r>
      <w:proofErr w:type="spellEnd"/>
      <w:r w:rsidR="0029167E" w:rsidRPr="00E1247D">
        <w:rPr>
          <w:sz w:val="30"/>
          <w:szCs w:val="30"/>
        </w:rPr>
        <w:t xml:space="preserve">. </w:t>
      </w:r>
      <w:proofErr w:type="spellStart"/>
      <w:r w:rsidR="008B5828" w:rsidRPr="00E1247D">
        <w:rPr>
          <w:sz w:val="30"/>
          <w:szCs w:val="30"/>
        </w:rPr>
        <w:t>ClùTôÝÕ</w:t>
      </w:r>
      <w:proofErr w:type="spellEnd"/>
      <w:r w:rsidR="008B5828" w:rsidRPr="00E1247D">
        <w:rPr>
          <w:sz w:val="30"/>
          <w:szCs w:val="30"/>
        </w:rPr>
        <w:t xml:space="preserve"> ®</w:t>
      </w:r>
      <w:proofErr w:type="spellStart"/>
      <w:r w:rsidR="008B5828" w:rsidRPr="00E1247D">
        <w:rPr>
          <w:sz w:val="30"/>
          <w:szCs w:val="30"/>
        </w:rPr>
        <w:t>ÑYô</w:t>
      </w:r>
      <w:r w:rsidR="00A01795" w:rsidRPr="00E1247D">
        <w:rPr>
          <w:sz w:val="30"/>
          <w:szCs w:val="30"/>
        </w:rPr>
        <w:t>£Ù</w:t>
      </w:r>
      <w:r w:rsidR="008B5828" w:rsidRPr="00E1247D">
        <w:rPr>
          <w:sz w:val="30"/>
          <w:szCs w:val="30"/>
        </w:rPr>
        <w:t>eLs</w:t>
      </w:r>
      <w:proofErr w:type="spellEnd"/>
      <w:r w:rsidR="008B5828" w:rsidRPr="00E1247D">
        <w:rPr>
          <w:sz w:val="30"/>
          <w:szCs w:val="30"/>
        </w:rPr>
        <w:t xml:space="preserve">. </w:t>
      </w:r>
      <w:proofErr w:type="spellStart"/>
      <w:r w:rsidR="002566B7" w:rsidRPr="00E1247D">
        <w:rPr>
          <w:sz w:val="30"/>
          <w:szCs w:val="30"/>
        </w:rPr>
        <w:t>GjRû</w:t>
      </w:r>
      <w:proofErr w:type="spellEnd"/>
      <w:r w:rsidR="002566B7" w:rsidRPr="00E1247D">
        <w:rPr>
          <w:sz w:val="30"/>
          <w:szCs w:val="30"/>
        </w:rPr>
        <w:t xml:space="preserve">] </w:t>
      </w:r>
      <w:proofErr w:type="spellStart"/>
      <w:r w:rsidR="002566B7" w:rsidRPr="00E1247D">
        <w:rPr>
          <w:sz w:val="30"/>
          <w:szCs w:val="30"/>
        </w:rPr>
        <w:t>úT¬Pm</w:t>
      </w:r>
      <w:proofErr w:type="spellEnd"/>
      <w:r w:rsidR="002566B7" w:rsidRPr="00E1247D">
        <w:rPr>
          <w:sz w:val="30"/>
          <w:szCs w:val="30"/>
        </w:rPr>
        <w:t xml:space="preserve"> </w:t>
      </w:r>
      <w:proofErr w:type="spellStart"/>
      <w:r w:rsidR="002566B7" w:rsidRPr="00E1247D">
        <w:rPr>
          <w:sz w:val="30"/>
          <w:szCs w:val="30"/>
        </w:rPr>
        <w:t>ù_T</w:t>
      </w:r>
      <w:proofErr w:type="spellEnd"/>
      <w:r w:rsidR="002566B7" w:rsidRPr="00E1247D">
        <w:rPr>
          <w:sz w:val="30"/>
          <w:szCs w:val="30"/>
        </w:rPr>
        <w:t xml:space="preserve"> </w:t>
      </w:r>
      <w:proofErr w:type="spellStart"/>
      <w:r w:rsidR="002566B7" w:rsidRPr="00E1247D">
        <w:rPr>
          <w:sz w:val="30"/>
          <w:szCs w:val="30"/>
        </w:rPr>
        <w:t>AhûPLs</w:t>
      </w:r>
      <w:proofErr w:type="spellEnd"/>
      <w:r w:rsidR="002566B7" w:rsidRPr="00E1247D">
        <w:rPr>
          <w:sz w:val="30"/>
          <w:szCs w:val="30"/>
        </w:rPr>
        <w:t xml:space="preserve"> </w:t>
      </w:r>
      <w:proofErr w:type="spellStart"/>
      <w:r w:rsidR="002566B7" w:rsidRPr="00E1247D">
        <w:rPr>
          <w:sz w:val="30"/>
          <w:szCs w:val="30"/>
        </w:rPr>
        <w:t>Cp</w:t>
      </w:r>
      <w:r w:rsidR="005532D6" w:rsidRPr="00E1247D">
        <w:rPr>
          <w:sz w:val="30"/>
          <w:szCs w:val="30"/>
        </w:rPr>
        <w:t>û</w:t>
      </w:r>
      <w:r w:rsidR="002566B7" w:rsidRPr="00E1247D">
        <w:rPr>
          <w:sz w:val="30"/>
          <w:szCs w:val="30"/>
        </w:rPr>
        <w:t>X</w:t>
      </w:r>
      <w:proofErr w:type="spellEnd"/>
      <w:r w:rsidR="005532D6" w:rsidRPr="00E1247D">
        <w:rPr>
          <w:sz w:val="30"/>
          <w:szCs w:val="30"/>
        </w:rPr>
        <w:t xml:space="preserve"> Gu\</w:t>
      </w:r>
      <w:proofErr w:type="spellStart"/>
      <w:r w:rsidR="005532D6" w:rsidRPr="00E1247D">
        <w:rPr>
          <w:sz w:val="30"/>
          <w:szCs w:val="30"/>
        </w:rPr>
        <w:t>ôÛm</w:t>
      </w:r>
      <w:proofErr w:type="spellEnd"/>
      <w:r w:rsidR="005532D6" w:rsidRPr="00E1247D">
        <w:rPr>
          <w:sz w:val="30"/>
          <w:szCs w:val="30"/>
        </w:rPr>
        <w:t xml:space="preserve"> </w:t>
      </w:r>
      <w:proofErr w:type="spellStart"/>
      <w:r w:rsidR="005532D6" w:rsidRPr="00E1247D">
        <w:rPr>
          <w:sz w:val="30"/>
          <w:szCs w:val="30"/>
        </w:rPr>
        <w:t>ÑLU</w:t>
      </w:r>
      <w:r w:rsidR="002566B7" w:rsidRPr="00E1247D">
        <w:rPr>
          <w:sz w:val="30"/>
          <w:szCs w:val="30"/>
        </w:rPr>
        <w:t>ô</w:t>
      </w:r>
      <w:r w:rsidR="005532D6" w:rsidRPr="00E1247D">
        <w:rPr>
          <w:sz w:val="30"/>
          <w:szCs w:val="30"/>
        </w:rPr>
        <w:t>L</w:t>
      </w:r>
      <w:proofErr w:type="spellEnd"/>
      <w:r w:rsidR="002566B7" w:rsidRPr="00E1247D">
        <w:rPr>
          <w:sz w:val="30"/>
          <w:szCs w:val="30"/>
        </w:rPr>
        <w:t xml:space="preserve"> ®</w:t>
      </w:r>
      <w:proofErr w:type="spellStart"/>
      <w:r w:rsidR="002566B7" w:rsidRPr="00E1247D">
        <w:rPr>
          <w:sz w:val="30"/>
          <w:szCs w:val="30"/>
        </w:rPr>
        <w:t>Úm</w:t>
      </w:r>
      <w:proofErr w:type="spellEnd"/>
      <w:r w:rsidR="002566B7" w:rsidRPr="00E1247D">
        <w:rPr>
          <w:sz w:val="30"/>
          <w:szCs w:val="30"/>
        </w:rPr>
        <w:t>×¡</w:t>
      </w:r>
      <w:proofErr w:type="spellStart"/>
      <w:r w:rsidR="002566B7" w:rsidRPr="00E1247D">
        <w:rPr>
          <w:sz w:val="30"/>
          <w:szCs w:val="30"/>
        </w:rPr>
        <w:t>È</w:t>
      </w:r>
      <w:r w:rsidR="00402BDF" w:rsidRPr="00E1247D">
        <w:rPr>
          <w:sz w:val="30"/>
          <w:szCs w:val="30"/>
        </w:rPr>
        <w:t>Wó</w:t>
      </w:r>
      <w:r w:rsidR="002566B7" w:rsidRPr="00E1247D">
        <w:rPr>
          <w:sz w:val="30"/>
          <w:szCs w:val="30"/>
        </w:rPr>
        <w:t>Ls</w:t>
      </w:r>
      <w:proofErr w:type="spellEnd"/>
      <w:r w:rsidR="002566B7" w:rsidRPr="00E1247D">
        <w:rPr>
          <w:sz w:val="30"/>
          <w:szCs w:val="30"/>
        </w:rPr>
        <w:t xml:space="preserve">? </w:t>
      </w:r>
      <w:proofErr w:type="spellStart"/>
      <w:r w:rsidR="002566B7" w:rsidRPr="00E1247D">
        <w:rPr>
          <w:sz w:val="30"/>
          <w:szCs w:val="30"/>
        </w:rPr>
        <w:t>SôeLs</w:t>
      </w:r>
      <w:proofErr w:type="spellEnd"/>
      <w:r w:rsidR="002566B7" w:rsidRPr="00E1247D">
        <w:rPr>
          <w:sz w:val="30"/>
          <w:szCs w:val="30"/>
        </w:rPr>
        <w:t xml:space="preserve"> </w:t>
      </w:r>
      <w:proofErr w:type="spellStart"/>
      <w:r w:rsidR="002566B7" w:rsidRPr="00E1247D">
        <w:rPr>
          <w:sz w:val="30"/>
          <w:szCs w:val="30"/>
        </w:rPr>
        <w:t>EeLs</w:t>
      </w:r>
      <w:proofErr w:type="spellEnd"/>
      <w:r w:rsidR="002566B7" w:rsidRPr="00E1247D">
        <w:rPr>
          <w:sz w:val="30"/>
          <w:szCs w:val="30"/>
        </w:rPr>
        <w:t xml:space="preserve"> </w:t>
      </w:r>
      <w:proofErr w:type="spellStart"/>
      <w:r w:rsidR="002566B7" w:rsidRPr="00E1247D">
        <w:rPr>
          <w:sz w:val="30"/>
          <w:szCs w:val="30"/>
        </w:rPr>
        <w:t>LWjûRd</w:t>
      </w:r>
      <w:proofErr w:type="spellEnd"/>
      <w:r w:rsidR="002566B7" w:rsidRPr="00E1247D">
        <w:rPr>
          <w:sz w:val="30"/>
          <w:szCs w:val="30"/>
        </w:rPr>
        <w:t xml:space="preserve"> </w:t>
      </w:r>
      <w:proofErr w:type="spellStart"/>
      <w:r w:rsidR="002566B7" w:rsidRPr="00E1247D">
        <w:rPr>
          <w:sz w:val="30"/>
          <w:szCs w:val="30"/>
        </w:rPr>
        <w:t>LôQhÓm</w:t>
      </w:r>
      <w:proofErr w:type="spellEnd"/>
      <w:r w:rsidR="002566B7" w:rsidRPr="00E1247D">
        <w:rPr>
          <w:sz w:val="30"/>
          <w:szCs w:val="30"/>
        </w:rPr>
        <w:t>. ¿</w:t>
      </w:r>
      <w:proofErr w:type="spellStart"/>
      <w:r w:rsidR="002566B7" w:rsidRPr="00E1247D">
        <w:rPr>
          <w:sz w:val="30"/>
          <w:szCs w:val="30"/>
        </w:rPr>
        <w:t>eLs</w:t>
      </w:r>
      <w:proofErr w:type="spellEnd"/>
      <w:r w:rsidR="002566B7" w:rsidRPr="00E1247D">
        <w:rPr>
          <w:sz w:val="30"/>
          <w:szCs w:val="30"/>
        </w:rPr>
        <w:t xml:space="preserve"> </w:t>
      </w:r>
      <w:proofErr w:type="spellStart"/>
      <w:r w:rsidR="002566B7" w:rsidRPr="00E1247D">
        <w:rPr>
          <w:sz w:val="30"/>
          <w:szCs w:val="30"/>
        </w:rPr>
        <w:t>GeúL«ÚkRôÛm</w:t>
      </w:r>
      <w:proofErr w:type="spellEnd"/>
      <w:r w:rsidR="002566B7" w:rsidRPr="00E1247D">
        <w:rPr>
          <w:sz w:val="30"/>
          <w:szCs w:val="30"/>
        </w:rPr>
        <w:t xml:space="preserve"> </w:t>
      </w:r>
      <w:proofErr w:type="gramStart"/>
      <w:r w:rsidR="002566B7" w:rsidRPr="00E1247D">
        <w:rPr>
          <w:sz w:val="30"/>
          <w:szCs w:val="30"/>
        </w:rPr>
        <w:t>G]</w:t>
      </w:r>
      <w:proofErr w:type="spellStart"/>
      <w:r w:rsidR="002566B7" w:rsidRPr="00E1247D">
        <w:rPr>
          <w:sz w:val="30"/>
          <w:szCs w:val="30"/>
        </w:rPr>
        <w:t>dÏd</w:t>
      </w:r>
      <w:proofErr w:type="spellEnd"/>
      <w:proofErr w:type="gramEnd"/>
      <w:r w:rsidR="002566B7" w:rsidRPr="00E1247D">
        <w:rPr>
          <w:sz w:val="30"/>
          <w:szCs w:val="30"/>
        </w:rPr>
        <w:t xml:space="preserve"> </w:t>
      </w:r>
      <w:proofErr w:type="spellStart"/>
      <w:r w:rsidR="002566B7" w:rsidRPr="00E1247D">
        <w:rPr>
          <w:sz w:val="30"/>
          <w:szCs w:val="30"/>
        </w:rPr>
        <w:t>LYûX«pûX</w:t>
      </w:r>
      <w:proofErr w:type="spellEnd"/>
      <w:r w:rsidR="002566B7" w:rsidRPr="00E1247D">
        <w:rPr>
          <w:sz w:val="30"/>
          <w:szCs w:val="30"/>
        </w:rPr>
        <w:t xml:space="preserve">. </w:t>
      </w:r>
      <w:proofErr w:type="spellStart"/>
      <w:r w:rsidR="002566B7" w:rsidRPr="00E1247D">
        <w:rPr>
          <w:sz w:val="30"/>
          <w:szCs w:val="30"/>
        </w:rPr>
        <w:t>TôÚeLs</w:t>
      </w:r>
      <w:proofErr w:type="spellEnd"/>
      <w:r w:rsidR="002566B7" w:rsidRPr="00E1247D">
        <w:rPr>
          <w:sz w:val="30"/>
          <w:szCs w:val="30"/>
        </w:rPr>
        <w:t>. N¬, AÕ...</w:t>
      </w:r>
    </w:p>
    <w:p w14:paraId="07A0FBF1" w14:textId="77777777" w:rsidR="002566B7" w:rsidRPr="00E1247D" w:rsidRDefault="00014920" w:rsidP="00433639">
      <w:pPr>
        <w:ind w:firstLine="567"/>
        <w:rPr>
          <w:rFonts w:ascii="TML_Vaigai_Normal" w:hAnsi="TML_Vaigai_Normal"/>
          <w:sz w:val="30"/>
          <w:szCs w:val="30"/>
        </w:rPr>
      </w:pPr>
      <w:r w:rsidRPr="00E1247D">
        <w:rPr>
          <w:sz w:val="30"/>
          <w:szCs w:val="30"/>
        </w:rPr>
        <w:t>75.</w:t>
      </w:r>
      <w:r w:rsidR="00B8309C" w:rsidRPr="00E1247D">
        <w:rPr>
          <w:sz w:val="30"/>
          <w:szCs w:val="30"/>
        </w:rPr>
        <w:t xml:space="preserve"> </w:t>
      </w:r>
      <w:proofErr w:type="spellStart"/>
      <w:r w:rsidR="00DA105B" w:rsidRPr="00E1247D">
        <w:rPr>
          <w:sz w:val="30"/>
          <w:szCs w:val="30"/>
        </w:rPr>
        <w:t>ClùTôÝÕ</w:t>
      </w:r>
      <w:proofErr w:type="spellEnd"/>
      <w:r w:rsidR="00DA105B" w:rsidRPr="00E1247D">
        <w:rPr>
          <w:sz w:val="30"/>
          <w:szCs w:val="30"/>
        </w:rPr>
        <w:t xml:space="preserve">, </w:t>
      </w:r>
      <w:proofErr w:type="spellStart"/>
      <w:r w:rsidR="00DA105B" w:rsidRPr="00E1247D">
        <w:rPr>
          <w:sz w:val="30"/>
          <w:szCs w:val="30"/>
        </w:rPr>
        <w:t>AkR</w:t>
      </w:r>
      <w:proofErr w:type="spellEnd"/>
      <w:r w:rsidR="00DA105B" w:rsidRPr="00E1247D">
        <w:rPr>
          <w:sz w:val="30"/>
          <w:szCs w:val="30"/>
        </w:rPr>
        <w:t xml:space="preserve"> </w:t>
      </w:r>
      <w:proofErr w:type="spellStart"/>
      <w:r w:rsidR="00DA105B" w:rsidRPr="00E1247D">
        <w:rPr>
          <w:sz w:val="30"/>
          <w:szCs w:val="30"/>
        </w:rPr>
        <w:t>v§</w:t>
      </w:r>
      <w:r w:rsidR="0031582D" w:rsidRPr="00E1247D">
        <w:rPr>
          <w:sz w:val="30"/>
          <w:szCs w:val="30"/>
        </w:rPr>
        <w:t>Ã</w:t>
      </w:r>
      <w:proofErr w:type="spellEnd"/>
      <w:r w:rsidR="0031582D" w:rsidRPr="00E1247D">
        <w:rPr>
          <w:sz w:val="30"/>
          <w:szCs w:val="30"/>
        </w:rPr>
        <w:t xml:space="preserve"> </w:t>
      </w:r>
      <w:proofErr w:type="spellStart"/>
      <w:r w:rsidR="0031582D" w:rsidRPr="00E1247D">
        <w:rPr>
          <w:sz w:val="30"/>
          <w:szCs w:val="30"/>
        </w:rPr>
        <w:t>AYûWj</w:t>
      </w:r>
      <w:proofErr w:type="spellEnd"/>
      <w:r w:rsidR="0031582D" w:rsidRPr="00E1247D">
        <w:rPr>
          <w:sz w:val="30"/>
          <w:szCs w:val="30"/>
        </w:rPr>
        <w:t xml:space="preserve"> </w:t>
      </w:r>
      <w:proofErr w:type="spellStart"/>
      <w:r w:rsidR="0031582D" w:rsidRPr="00E1247D">
        <w:rPr>
          <w:sz w:val="30"/>
          <w:szCs w:val="30"/>
        </w:rPr>
        <w:t>ùRôhPÕ</w:t>
      </w:r>
      <w:proofErr w:type="spellEnd"/>
      <w:r w:rsidR="0031582D" w:rsidRPr="00E1247D">
        <w:rPr>
          <w:sz w:val="30"/>
          <w:szCs w:val="30"/>
        </w:rPr>
        <w:t xml:space="preserve"> </w:t>
      </w:r>
      <w:proofErr w:type="spellStart"/>
      <w:r w:rsidR="0031582D" w:rsidRPr="00E1247D">
        <w:rPr>
          <w:sz w:val="30"/>
          <w:szCs w:val="30"/>
        </w:rPr>
        <w:t>úTôX</w:t>
      </w:r>
      <w:proofErr w:type="spellEnd"/>
      <w:r w:rsidR="00DA105B" w:rsidRPr="00E1247D">
        <w:rPr>
          <w:sz w:val="30"/>
          <w:szCs w:val="30"/>
        </w:rPr>
        <w:t xml:space="preserve"> ¿</w:t>
      </w:r>
      <w:proofErr w:type="spellStart"/>
      <w:r w:rsidR="00DA105B" w:rsidRPr="00E1247D">
        <w:rPr>
          <w:sz w:val="30"/>
          <w:szCs w:val="30"/>
        </w:rPr>
        <w:t>eLÞm</w:t>
      </w:r>
      <w:proofErr w:type="spellEnd"/>
      <w:r w:rsidR="00DA105B" w:rsidRPr="00E1247D">
        <w:rPr>
          <w:sz w:val="30"/>
          <w:szCs w:val="30"/>
        </w:rPr>
        <w:t xml:space="preserve"> </w:t>
      </w:r>
      <w:proofErr w:type="spellStart"/>
      <w:r w:rsidR="00DA105B" w:rsidRPr="00E1247D">
        <w:rPr>
          <w:sz w:val="30"/>
          <w:szCs w:val="30"/>
        </w:rPr>
        <w:t>AlT¥úV</w:t>
      </w:r>
      <w:proofErr w:type="spellEnd"/>
      <w:r w:rsidR="00DA105B" w:rsidRPr="00E1247D">
        <w:rPr>
          <w:sz w:val="30"/>
          <w:szCs w:val="30"/>
        </w:rPr>
        <w:t xml:space="preserve"> </w:t>
      </w:r>
      <w:proofErr w:type="spellStart"/>
      <w:r w:rsidR="00DA105B" w:rsidRPr="00E1247D">
        <w:rPr>
          <w:sz w:val="30"/>
          <w:szCs w:val="30"/>
        </w:rPr>
        <w:t>AYûWj</w:t>
      </w:r>
      <w:proofErr w:type="spellEnd"/>
      <w:r w:rsidR="00DA105B" w:rsidRPr="00E1247D">
        <w:rPr>
          <w:sz w:val="30"/>
          <w:szCs w:val="30"/>
        </w:rPr>
        <w:t xml:space="preserve"> </w:t>
      </w:r>
      <w:proofErr w:type="spellStart"/>
      <w:r w:rsidR="00DA105B" w:rsidRPr="00E1247D">
        <w:rPr>
          <w:sz w:val="30"/>
          <w:szCs w:val="30"/>
        </w:rPr>
        <w:t>ùRôÓeLs</w:t>
      </w:r>
      <w:proofErr w:type="spellEnd"/>
      <w:r w:rsidR="00DA105B" w:rsidRPr="00E1247D">
        <w:rPr>
          <w:sz w:val="30"/>
          <w:szCs w:val="30"/>
        </w:rPr>
        <w:t xml:space="preserve">. </w:t>
      </w:r>
      <w:proofErr w:type="spellStart"/>
      <w:r w:rsidR="00DA105B" w:rsidRPr="00E1247D">
        <w:rPr>
          <w:sz w:val="30"/>
          <w:szCs w:val="30"/>
        </w:rPr>
        <w:t>TôÚeLs</w:t>
      </w:r>
      <w:proofErr w:type="spellEnd"/>
      <w:r w:rsidR="00DA105B" w:rsidRPr="00E1247D">
        <w:rPr>
          <w:sz w:val="30"/>
          <w:szCs w:val="30"/>
        </w:rPr>
        <w:t xml:space="preserve">? </w:t>
      </w:r>
      <w:proofErr w:type="spellStart"/>
      <w:r w:rsidR="009C2379" w:rsidRPr="00E1247D">
        <w:rPr>
          <w:sz w:val="30"/>
          <w:szCs w:val="30"/>
        </w:rPr>
        <w:t>AlT¥úV</w:t>
      </w:r>
      <w:proofErr w:type="spellEnd"/>
      <w:r w:rsidR="009C2379" w:rsidRPr="00E1247D">
        <w:rPr>
          <w:sz w:val="30"/>
          <w:szCs w:val="30"/>
        </w:rPr>
        <w:t xml:space="preserve"> </w:t>
      </w:r>
      <w:proofErr w:type="spellStart"/>
      <w:r w:rsidR="009C2379" w:rsidRPr="00E1247D">
        <w:rPr>
          <w:sz w:val="30"/>
          <w:szCs w:val="30"/>
        </w:rPr>
        <w:t>AYûWj</w:t>
      </w:r>
      <w:proofErr w:type="spellEnd"/>
      <w:r w:rsidR="009C2379" w:rsidRPr="00E1247D">
        <w:rPr>
          <w:sz w:val="30"/>
          <w:szCs w:val="30"/>
        </w:rPr>
        <w:t xml:space="preserve"> </w:t>
      </w:r>
      <w:proofErr w:type="spellStart"/>
      <w:r w:rsidR="009C2379" w:rsidRPr="00E1247D">
        <w:rPr>
          <w:sz w:val="30"/>
          <w:szCs w:val="30"/>
        </w:rPr>
        <w:t>ùRôhÓ</w:t>
      </w:r>
      <w:proofErr w:type="spellEnd"/>
      <w:r w:rsidR="009C2379" w:rsidRPr="00E1247D">
        <w:rPr>
          <w:sz w:val="30"/>
          <w:szCs w:val="30"/>
        </w:rPr>
        <w:t xml:space="preserve">, </w:t>
      </w:r>
      <w:r w:rsidR="008B3258" w:rsidRPr="00E1247D">
        <w:rPr>
          <w:sz w:val="30"/>
          <w:szCs w:val="30"/>
        </w:rPr>
        <w:t>(</w:t>
      </w:r>
      <w:proofErr w:type="spellStart"/>
      <w:r w:rsidR="008B3258" w:rsidRPr="00E1247D">
        <w:rPr>
          <w:sz w:val="30"/>
          <w:szCs w:val="30"/>
        </w:rPr>
        <w:t>AYo</w:t>
      </w:r>
      <w:proofErr w:type="spellEnd"/>
      <w:r w:rsidR="008B3258" w:rsidRPr="00E1247D">
        <w:rPr>
          <w:sz w:val="30"/>
          <w:szCs w:val="30"/>
        </w:rPr>
        <w:t xml:space="preserve"> ©</w:t>
      </w:r>
      <w:proofErr w:type="spellStart"/>
      <w:r w:rsidR="008B3258" w:rsidRPr="00E1247D">
        <w:rPr>
          <w:sz w:val="30"/>
          <w:szCs w:val="30"/>
        </w:rPr>
        <w:t>WRô</w:t>
      </w:r>
      <w:proofErr w:type="spellEnd"/>
      <w:r w:rsidR="008B3258" w:rsidRPr="00E1247D">
        <w:rPr>
          <w:sz w:val="30"/>
          <w:szCs w:val="30"/>
        </w:rPr>
        <w:t xml:space="preserve">] </w:t>
      </w:r>
      <w:proofErr w:type="spellStart"/>
      <w:r w:rsidR="008B3258" w:rsidRPr="00E1247D">
        <w:rPr>
          <w:sz w:val="30"/>
          <w:szCs w:val="30"/>
        </w:rPr>
        <w:t>BNô¬VWô«Úd</w:t>
      </w:r>
      <w:proofErr w:type="spellEnd"/>
      <w:r w:rsidR="008B3258" w:rsidRPr="00E1247D">
        <w:rPr>
          <w:sz w:val="30"/>
          <w:szCs w:val="30"/>
        </w:rPr>
        <w:t>¡\</w:t>
      </w:r>
      <w:proofErr w:type="spellStart"/>
      <w:r w:rsidR="008B3258" w:rsidRPr="00E1247D">
        <w:rPr>
          <w:sz w:val="30"/>
          <w:szCs w:val="30"/>
        </w:rPr>
        <w:t>ô</w:t>
      </w:r>
      <w:r w:rsidR="00402BDF" w:rsidRPr="00E1247D">
        <w:rPr>
          <w:sz w:val="30"/>
          <w:szCs w:val="30"/>
        </w:rPr>
        <w:t>Wó</w:t>
      </w:r>
      <w:proofErr w:type="spellEnd"/>
      <w:r w:rsidR="008B3258" w:rsidRPr="00E1247D">
        <w:rPr>
          <w:sz w:val="30"/>
          <w:szCs w:val="30"/>
        </w:rPr>
        <w:t>),</w:t>
      </w:r>
      <w:r w:rsidR="008B3258" w:rsidRPr="00E1247D">
        <w:rPr>
          <w:rFonts w:ascii="TML_Vaigai_Normal" w:hAnsi="TML_Vaigai_Normal"/>
          <w:sz w:val="30"/>
          <w:szCs w:val="30"/>
        </w:rPr>
        <w:t xml:space="preserve"> "</w:t>
      </w:r>
      <w:proofErr w:type="spellStart"/>
      <w:r w:rsidR="0001163E" w:rsidRPr="00E1247D">
        <w:rPr>
          <w:sz w:val="30"/>
          <w:szCs w:val="30"/>
        </w:rPr>
        <w:t>ClùTôÝÕm</w:t>
      </w:r>
      <w:proofErr w:type="spellEnd"/>
      <w:r w:rsidR="0001163E" w:rsidRPr="00E1247D">
        <w:rPr>
          <w:sz w:val="30"/>
          <w:szCs w:val="30"/>
        </w:rPr>
        <w:t xml:space="preserve">, </w:t>
      </w:r>
      <w:proofErr w:type="spellStart"/>
      <w:r w:rsidR="0001163E" w:rsidRPr="00E1247D">
        <w:rPr>
          <w:sz w:val="30"/>
          <w:szCs w:val="30"/>
        </w:rPr>
        <w:t>LojRôúY</w:t>
      </w:r>
      <w:proofErr w:type="spellEnd"/>
      <w:r w:rsidR="0001163E" w:rsidRPr="00E1247D">
        <w:rPr>
          <w:sz w:val="30"/>
          <w:szCs w:val="30"/>
        </w:rPr>
        <w:t xml:space="preserve">, </w:t>
      </w:r>
      <w:proofErr w:type="spellStart"/>
      <w:r w:rsidR="00402BDF" w:rsidRPr="00E1247D">
        <w:rPr>
          <w:sz w:val="30"/>
          <w:szCs w:val="30"/>
        </w:rPr>
        <w:t>Sôu</w:t>
      </w:r>
      <w:proofErr w:type="spellEnd"/>
      <w:r w:rsidR="00402BDF" w:rsidRPr="00E1247D">
        <w:rPr>
          <w:sz w:val="30"/>
          <w:szCs w:val="30"/>
        </w:rPr>
        <w:t xml:space="preserve"> </w:t>
      </w:r>
      <w:proofErr w:type="spellStart"/>
      <w:r w:rsidR="00402BDF" w:rsidRPr="00E1247D">
        <w:rPr>
          <w:sz w:val="30"/>
          <w:szCs w:val="30"/>
        </w:rPr>
        <w:t>YôrkÕ</w:t>
      </w:r>
      <w:proofErr w:type="spellEnd"/>
      <w:r w:rsidR="00402BDF" w:rsidRPr="00E1247D">
        <w:rPr>
          <w:sz w:val="30"/>
          <w:szCs w:val="30"/>
        </w:rPr>
        <w:t xml:space="preserve"> </w:t>
      </w:r>
      <w:proofErr w:type="spellStart"/>
      <w:r w:rsidR="00402BDF" w:rsidRPr="00E1247D">
        <w:rPr>
          <w:sz w:val="30"/>
          <w:szCs w:val="30"/>
        </w:rPr>
        <w:t>ùLôi¥ÚdÏm</w:t>
      </w:r>
      <w:proofErr w:type="spellEnd"/>
      <w:r w:rsidR="0031582D" w:rsidRPr="00E1247D">
        <w:rPr>
          <w:sz w:val="30"/>
          <w:szCs w:val="30"/>
        </w:rPr>
        <w:t xml:space="preserve"> </w:t>
      </w:r>
      <w:proofErr w:type="spellStart"/>
      <w:r w:rsidR="0031582D" w:rsidRPr="00E1247D">
        <w:rPr>
          <w:sz w:val="30"/>
          <w:szCs w:val="30"/>
        </w:rPr>
        <w:t>CkR</w:t>
      </w:r>
      <w:proofErr w:type="spellEnd"/>
      <w:r w:rsidR="0031582D" w:rsidRPr="00E1247D">
        <w:rPr>
          <w:sz w:val="30"/>
          <w:szCs w:val="30"/>
        </w:rPr>
        <w:t xml:space="preserve"> </w:t>
      </w:r>
      <w:proofErr w:type="spellStart"/>
      <w:r w:rsidR="0031582D" w:rsidRPr="00E1247D">
        <w:rPr>
          <w:sz w:val="30"/>
          <w:szCs w:val="30"/>
        </w:rPr>
        <w:t>êuß</w:t>
      </w:r>
      <w:proofErr w:type="spellEnd"/>
      <w:r w:rsidR="0031582D" w:rsidRPr="00E1247D">
        <w:rPr>
          <w:sz w:val="30"/>
          <w:szCs w:val="30"/>
        </w:rPr>
        <w:t xml:space="preserve"> </w:t>
      </w:r>
      <w:proofErr w:type="spellStart"/>
      <w:r w:rsidR="0031582D" w:rsidRPr="00E1247D">
        <w:rPr>
          <w:sz w:val="30"/>
          <w:szCs w:val="30"/>
        </w:rPr>
        <w:t>T¬UôQeLs</w:t>
      </w:r>
      <w:proofErr w:type="spellEnd"/>
      <w:r w:rsidR="0031582D" w:rsidRPr="00E1247D">
        <w:rPr>
          <w:sz w:val="30"/>
          <w:szCs w:val="30"/>
        </w:rPr>
        <w:t xml:space="preserve"> </w:t>
      </w:r>
      <w:proofErr w:type="spellStart"/>
      <w:r w:rsidR="0031582D" w:rsidRPr="00E1247D">
        <w:rPr>
          <w:sz w:val="30"/>
          <w:szCs w:val="30"/>
        </w:rPr>
        <w:t>úUúX</w:t>
      </w:r>
      <w:proofErr w:type="spellEnd"/>
      <w:r w:rsidR="003B076B" w:rsidRPr="00E1247D">
        <w:rPr>
          <w:sz w:val="30"/>
          <w:szCs w:val="30"/>
        </w:rPr>
        <w:t xml:space="preserve"> </w:t>
      </w:r>
      <w:proofErr w:type="spellStart"/>
      <w:r w:rsidR="003B076B" w:rsidRPr="00E1247D">
        <w:rPr>
          <w:sz w:val="30"/>
          <w:szCs w:val="30"/>
        </w:rPr>
        <w:t>Sôu</w:t>
      </w:r>
      <w:r w:rsidR="003B076B" w:rsidRPr="00E1247D">
        <w:rPr>
          <w:rFonts w:ascii="TML_Vaigai_Normal" w:hAnsi="TML_Vaigai_Normal"/>
          <w:sz w:val="30"/>
          <w:szCs w:val="30"/>
        </w:rPr>
        <w:t>-</w:t>
      </w:r>
      <w:r w:rsidR="003B076B" w:rsidRPr="00E1247D">
        <w:rPr>
          <w:sz w:val="30"/>
          <w:szCs w:val="30"/>
        </w:rPr>
        <w:t>Sôu</w:t>
      </w:r>
      <w:proofErr w:type="spellEnd"/>
      <w:r w:rsidR="003B076B" w:rsidRPr="00E1247D">
        <w:rPr>
          <w:sz w:val="30"/>
          <w:szCs w:val="30"/>
        </w:rPr>
        <w:t xml:space="preserve"> </w:t>
      </w:r>
      <w:proofErr w:type="spellStart"/>
      <w:r w:rsidR="003E70AF" w:rsidRPr="00E1247D">
        <w:rPr>
          <w:sz w:val="30"/>
          <w:szCs w:val="30"/>
        </w:rPr>
        <w:t>Sm©dûL</w:t>
      </w:r>
      <w:proofErr w:type="spellEnd"/>
      <w:r w:rsidR="003E70AF" w:rsidRPr="00E1247D">
        <w:rPr>
          <w:sz w:val="30"/>
          <w:szCs w:val="30"/>
        </w:rPr>
        <w:t xml:space="preserve"> </w:t>
      </w:r>
      <w:proofErr w:type="spellStart"/>
      <w:r w:rsidR="0031582D" w:rsidRPr="00E1247D">
        <w:rPr>
          <w:sz w:val="30"/>
          <w:szCs w:val="30"/>
        </w:rPr>
        <w:t>ùLôi¥ÚdL®pûX</w:t>
      </w:r>
      <w:proofErr w:type="spellEnd"/>
      <w:r w:rsidR="003E70AF" w:rsidRPr="00E1247D">
        <w:rPr>
          <w:sz w:val="30"/>
          <w:szCs w:val="30"/>
        </w:rPr>
        <w:t xml:space="preserve">; </w:t>
      </w:r>
      <w:proofErr w:type="spellStart"/>
      <w:r w:rsidR="00F160C1" w:rsidRPr="00E1247D">
        <w:rPr>
          <w:sz w:val="30"/>
          <w:szCs w:val="30"/>
        </w:rPr>
        <w:t>Sôu</w:t>
      </w:r>
      <w:proofErr w:type="spellEnd"/>
      <w:r w:rsidR="00F160C1" w:rsidRPr="00E1247D">
        <w:rPr>
          <w:sz w:val="30"/>
          <w:szCs w:val="30"/>
        </w:rPr>
        <w:t xml:space="preserve"> ®</w:t>
      </w:r>
      <w:proofErr w:type="spellStart"/>
      <w:r w:rsidR="00F160C1" w:rsidRPr="00E1247D">
        <w:rPr>
          <w:sz w:val="30"/>
          <w:szCs w:val="30"/>
        </w:rPr>
        <w:t>ÑYôNj</w:t>
      </w:r>
      <w:proofErr w:type="spellEnd"/>
      <w:proofErr w:type="gramStart"/>
      <w:r w:rsidR="00F160C1" w:rsidRPr="00E1247D">
        <w:rPr>
          <w:sz w:val="30"/>
          <w:szCs w:val="30"/>
        </w:rPr>
        <w:t>§]</w:t>
      </w:r>
      <w:proofErr w:type="spellStart"/>
      <w:r w:rsidR="00F160C1" w:rsidRPr="00E1247D">
        <w:rPr>
          <w:sz w:val="30"/>
          <w:szCs w:val="30"/>
        </w:rPr>
        <w:t>ôúX</w:t>
      </w:r>
      <w:proofErr w:type="spellEnd"/>
      <w:proofErr w:type="gramEnd"/>
      <w:r w:rsidR="00F160C1" w:rsidRPr="00E1247D">
        <w:rPr>
          <w:sz w:val="30"/>
          <w:szCs w:val="30"/>
        </w:rPr>
        <w:t xml:space="preserve">, </w:t>
      </w:r>
      <w:proofErr w:type="spellStart"/>
      <w:r w:rsidR="008D3118" w:rsidRPr="00E1247D">
        <w:rPr>
          <w:sz w:val="30"/>
          <w:szCs w:val="30"/>
        </w:rPr>
        <w:t>EmªPm</w:t>
      </w:r>
      <w:proofErr w:type="spellEnd"/>
      <w:r w:rsidR="008D3118" w:rsidRPr="00E1247D">
        <w:rPr>
          <w:sz w:val="30"/>
          <w:szCs w:val="30"/>
        </w:rPr>
        <w:t xml:space="preserve"> </w:t>
      </w:r>
      <w:proofErr w:type="spellStart"/>
      <w:r w:rsidR="008D3118" w:rsidRPr="00E1247D">
        <w:rPr>
          <w:sz w:val="30"/>
          <w:szCs w:val="30"/>
        </w:rPr>
        <w:t>Sm©dûL</w:t>
      </w:r>
      <w:proofErr w:type="spellEnd"/>
      <w:r w:rsidR="008D3118" w:rsidRPr="00E1247D">
        <w:rPr>
          <w:sz w:val="30"/>
          <w:szCs w:val="30"/>
        </w:rPr>
        <w:t xml:space="preserve"> </w:t>
      </w:r>
      <w:proofErr w:type="spellStart"/>
      <w:r w:rsidR="008D3118" w:rsidRPr="00E1247D">
        <w:rPr>
          <w:sz w:val="30"/>
          <w:szCs w:val="30"/>
        </w:rPr>
        <w:t>ûYdLl</w:t>
      </w:r>
      <w:proofErr w:type="spellEnd"/>
      <w:r w:rsidR="008D3118" w:rsidRPr="00E1247D">
        <w:rPr>
          <w:sz w:val="30"/>
          <w:szCs w:val="30"/>
        </w:rPr>
        <w:t xml:space="preserve"> </w:t>
      </w:r>
      <w:proofErr w:type="spellStart"/>
      <w:r w:rsidR="008D3118" w:rsidRPr="00E1247D">
        <w:rPr>
          <w:sz w:val="30"/>
          <w:szCs w:val="30"/>
        </w:rPr>
        <w:t>úTô¡ú</w:t>
      </w:r>
      <w:proofErr w:type="spellEnd"/>
      <w:r w:rsidR="008D3118" w:rsidRPr="00E1247D">
        <w:rPr>
          <w:sz w:val="30"/>
          <w:szCs w:val="30"/>
        </w:rPr>
        <w:t>\u</w:t>
      </w:r>
      <w:r w:rsidR="00F160C1" w:rsidRPr="00E1247D">
        <w:rPr>
          <w:sz w:val="30"/>
          <w:szCs w:val="30"/>
        </w:rPr>
        <w:t xml:space="preserve">, </w:t>
      </w:r>
      <w:proofErr w:type="spellStart"/>
      <w:r w:rsidR="00F160C1" w:rsidRPr="00E1247D">
        <w:rPr>
          <w:sz w:val="30"/>
          <w:szCs w:val="30"/>
        </w:rPr>
        <w:t>Sôu</w:t>
      </w:r>
      <w:proofErr w:type="spellEnd"/>
      <w:r w:rsidR="00F160C1" w:rsidRPr="00E1247D">
        <w:rPr>
          <w:sz w:val="30"/>
          <w:szCs w:val="30"/>
        </w:rPr>
        <w:t xml:space="preserve"> </w:t>
      </w:r>
      <w:proofErr w:type="spellStart"/>
      <w:r w:rsidR="00F160C1" w:rsidRPr="00E1247D">
        <w:rPr>
          <w:sz w:val="30"/>
          <w:szCs w:val="30"/>
        </w:rPr>
        <w:lastRenderedPageBreak/>
        <w:t>YÚ¡ú</w:t>
      </w:r>
      <w:proofErr w:type="spellEnd"/>
      <w:r w:rsidR="00F160C1" w:rsidRPr="00E1247D">
        <w:rPr>
          <w:sz w:val="30"/>
          <w:szCs w:val="30"/>
        </w:rPr>
        <w:t xml:space="preserve">\u. </w:t>
      </w:r>
      <w:proofErr w:type="spellStart"/>
      <w:r w:rsidR="000C2C4D" w:rsidRPr="00E1247D">
        <w:rPr>
          <w:sz w:val="30"/>
          <w:szCs w:val="30"/>
        </w:rPr>
        <w:t>ClùTôÝÕ</w:t>
      </w:r>
      <w:proofErr w:type="spellEnd"/>
      <w:r w:rsidR="000C2C4D" w:rsidRPr="00E1247D">
        <w:rPr>
          <w:sz w:val="30"/>
          <w:szCs w:val="30"/>
        </w:rPr>
        <w:t xml:space="preserve">, </w:t>
      </w:r>
      <w:r w:rsidR="0012391D" w:rsidRPr="00E1247D">
        <w:rPr>
          <w:sz w:val="30"/>
          <w:szCs w:val="30"/>
        </w:rPr>
        <w:t xml:space="preserve">¿o Gu²Pm </w:t>
      </w:r>
      <w:proofErr w:type="spellStart"/>
      <w:r w:rsidR="0012391D" w:rsidRPr="00E1247D">
        <w:rPr>
          <w:sz w:val="30"/>
          <w:szCs w:val="30"/>
        </w:rPr>
        <w:t>CWdLUô«ÚdL</w:t>
      </w:r>
      <w:proofErr w:type="spellEnd"/>
      <w:r w:rsidR="0012391D" w:rsidRPr="00E1247D">
        <w:rPr>
          <w:sz w:val="30"/>
          <w:szCs w:val="30"/>
        </w:rPr>
        <w:t xml:space="preserve"> </w:t>
      </w:r>
      <w:proofErr w:type="spellStart"/>
      <w:r w:rsidR="0012391D" w:rsidRPr="00E1247D">
        <w:rPr>
          <w:sz w:val="30"/>
          <w:szCs w:val="30"/>
        </w:rPr>
        <w:t>úYiÓùUußm</w:t>
      </w:r>
      <w:proofErr w:type="spellEnd"/>
      <w:r w:rsidR="0012391D" w:rsidRPr="00E1247D">
        <w:rPr>
          <w:sz w:val="30"/>
          <w:szCs w:val="30"/>
        </w:rPr>
        <w:t xml:space="preserve">, </w:t>
      </w:r>
      <w:proofErr w:type="spellStart"/>
      <w:r w:rsidR="00D34C5B" w:rsidRPr="00E1247D">
        <w:rPr>
          <w:sz w:val="30"/>
          <w:szCs w:val="30"/>
        </w:rPr>
        <w:t>GuàûPV</w:t>
      </w:r>
      <w:proofErr w:type="spellEnd"/>
      <w:r w:rsidR="00D34C5B" w:rsidRPr="00E1247D">
        <w:rPr>
          <w:sz w:val="30"/>
          <w:szCs w:val="30"/>
        </w:rPr>
        <w:t xml:space="preserve"> </w:t>
      </w:r>
      <w:proofErr w:type="spellStart"/>
      <w:r w:rsidR="00D34C5B" w:rsidRPr="00E1247D">
        <w:rPr>
          <w:sz w:val="30"/>
          <w:szCs w:val="30"/>
        </w:rPr>
        <w:t>ÑLjûR</w:t>
      </w:r>
      <w:proofErr w:type="spellEnd"/>
      <w:r w:rsidR="00D34C5B" w:rsidRPr="00E1247D">
        <w:rPr>
          <w:sz w:val="30"/>
          <w:szCs w:val="30"/>
        </w:rPr>
        <w:t xml:space="preserve"> AÚ[ </w:t>
      </w:r>
      <w:proofErr w:type="spellStart"/>
      <w:r w:rsidR="00D34C5B" w:rsidRPr="00E1247D">
        <w:rPr>
          <w:sz w:val="30"/>
          <w:szCs w:val="30"/>
        </w:rPr>
        <w:t>úYiÓùUußm</w:t>
      </w:r>
      <w:proofErr w:type="spellEnd"/>
      <w:r w:rsidR="00D34C5B" w:rsidRPr="00E1247D">
        <w:rPr>
          <w:sz w:val="30"/>
          <w:szCs w:val="30"/>
        </w:rPr>
        <w:t xml:space="preserve"> </w:t>
      </w:r>
      <w:proofErr w:type="spellStart"/>
      <w:r w:rsidR="00D34C5B" w:rsidRPr="00E1247D">
        <w:rPr>
          <w:sz w:val="30"/>
          <w:szCs w:val="30"/>
        </w:rPr>
        <w:t>Sôu</w:t>
      </w:r>
      <w:proofErr w:type="spellEnd"/>
      <w:r w:rsidR="00D34C5B" w:rsidRPr="00E1247D">
        <w:rPr>
          <w:sz w:val="30"/>
          <w:szCs w:val="30"/>
        </w:rPr>
        <w:t xml:space="preserve"> </w:t>
      </w:r>
      <w:proofErr w:type="spellStart"/>
      <w:r w:rsidR="00D34C5B" w:rsidRPr="00E1247D">
        <w:rPr>
          <w:sz w:val="30"/>
          <w:szCs w:val="30"/>
        </w:rPr>
        <w:t>EmªPm</w:t>
      </w:r>
      <w:proofErr w:type="spellEnd"/>
      <w:r w:rsidR="00D34C5B" w:rsidRPr="00E1247D">
        <w:rPr>
          <w:sz w:val="30"/>
          <w:szCs w:val="30"/>
        </w:rPr>
        <w:t xml:space="preserve"> </w:t>
      </w:r>
      <w:proofErr w:type="spellStart"/>
      <w:r w:rsidR="00D34C5B" w:rsidRPr="00E1247D">
        <w:rPr>
          <w:sz w:val="30"/>
          <w:szCs w:val="30"/>
        </w:rPr>
        <w:t>úYi¥d</w:t>
      </w:r>
      <w:proofErr w:type="spellEnd"/>
      <w:r w:rsidR="002A1D58">
        <w:rPr>
          <w:sz w:val="30"/>
          <w:szCs w:val="30"/>
        </w:rPr>
        <w:t xml:space="preserve"> </w:t>
      </w:r>
      <w:proofErr w:type="spellStart"/>
      <w:r w:rsidR="00D34C5B" w:rsidRPr="00E1247D">
        <w:rPr>
          <w:sz w:val="30"/>
          <w:szCs w:val="30"/>
        </w:rPr>
        <w:t>ùLôs</w:t>
      </w:r>
      <w:proofErr w:type="spellEnd"/>
      <w:r w:rsidR="00D34C5B" w:rsidRPr="00E1247D">
        <w:rPr>
          <w:sz w:val="30"/>
          <w:szCs w:val="30"/>
        </w:rPr>
        <w:t xml:space="preserve">[l </w:t>
      </w:r>
      <w:proofErr w:type="spellStart"/>
      <w:r w:rsidR="00D34C5B" w:rsidRPr="00E1247D">
        <w:rPr>
          <w:sz w:val="30"/>
          <w:szCs w:val="30"/>
        </w:rPr>
        <w:t>úTô¡ú</w:t>
      </w:r>
      <w:proofErr w:type="spellEnd"/>
      <w:r w:rsidR="00D34C5B" w:rsidRPr="00E1247D">
        <w:rPr>
          <w:sz w:val="30"/>
          <w:szCs w:val="30"/>
        </w:rPr>
        <w:t>\u</w:t>
      </w:r>
      <w:r w:rsidR="00D34C5B" w:rsidRPr="00E1247D">
        <w:rPr>
          <w:rFonts w:ascii="TML_Vaigai_Normal" w:hAnsi="TML_Vaigai_Normal"/>
          <w:sz w:val="30"/>
          <w:szCs w:val="30"/>
        </w:rPr>
        <w:t xml:space="preserve">’ </w:t>
      </w:r>
      <w:proofErr w:type="spellStart"/>
      <w:r w:rsidR="00AB0226" w:rsidRPr="00E1247D">
        <w:rPr>
          <w:sz w:val="30"/>
          <w:szCs w:val="30"/>
        </w:rPr>
        <w:t>Guß</w:t>
      </w:r>
      <w:proofErr w:type="spellEnd"/>
      <w:r w:rsidR="00AB0226" w:rsidRPr="00E1247D">
        <w:rPr>
          <w:sz w:val="30"/>
          <w:szCs w:val="30"/>
        </w:rPr>
        <w:t xml:space="preserve"> </w:t>
      </w:r>
      <w:proofErr w:type="spellStart"/>
      <w:r w:rsidR="00AB0226" w:rsidRPr="00E1247D">
        <w:rPr>
          <w:sz w:val="30"/>
          <w:szCs w:val="30"/>
        </w:rPr>
        <w:t>áßeLs</w:t>
      </w:r>
      <w:proofErr w:type="spellEnd"/>
      <w:r w:rsidR="00AB0226" w:rsidRPr="00E1247D">
        <w:rPr>
          <w:sz w:val="30"/>
          <w:szCs w:val="30"/>
        </w:rPr>
        <w:t xml:space="preserve">. </w:t>
      </w:r>
      <w:proofErr w:type="spellStart"/>
      <w:r w:rsidR="00AB0226" w:rsidRPr="00E1247D">
        <w:rPr>
          <w:sz w:val="30"/>
          <w:szCs w:val="30"/>
        </w:rPr>
        <w:t>AlùTôÝÕ</w:t>
      </w:r>
      <w:proofErr w:type="spellEnd"/>
      <w:r w:rsidR="00AB0226" w:rsidRPr="00E1247D">
        <w:rPr>
          <w:sz w:val="30"/>
          <w:szCs w:val="30"/>
        </w:rPr>
        <w:t xml:space="preserve"> </w:t>
      </w:r>
      <w:proofErr w:type="spellStart"/>
      <w:r w:rsidR="00AB0226" w:rsidRPr="00E1247D">
        <w:rPr>
          <w:sz w:val="30"/>
          <w:szCs w:val="30"/>
        </w:rPr>
        <w:t>AY</w:t>
      </w:r>
      <w:r w:rsidR="00402BDF" w:rsidRPr="00E1247D">
        <w:rPr>
          <w:sz w:val="30"/>
          <w:szCs w:val="30"/>
        </w:rPr>
        <w:t>Wó</w:t>
      </w:r>
      <w:proofErr w:type="spellEnd"/>
      <w:r w:rsidR="00AB0226" w:rsidRPr="00E1247D">
        <w:rPr>
          <w:sz w:val="30"/>
          <w:szCs w:val="30"/>
        </w:rPr>
        <w:t xml:space="preserve"> </w:t>
      </w:r>
      <w:proofErr w:type="spellStart"/>
      <w:r w:rsidR="00AB0226" w:rsidRPr="00E1247D">
        <w:rPr>
          <w:sz w:val="30"/>
          <w:szCs w:val="30"/>
        </w:rPr>
        <w:t>AûRf</w:t>
      </w:r>
      <w:proofErr w:type="spellEnd"/>
      <w:r w:rsidR="00AB0226" w:rsidRPr="00E1247D">
        <w:rPr>
          <w:sz w:val="30"/>
          <w:szCs w:val="30"/>
        </w:rPr>
        <w:t xml:space="preserve"> </w:t>
      </w:r>
      <w:proofErr w:type="spellStart"/>
      <w:r w:rsidR="00AB0226" w:rsidRPr="00E1247D">
        <w:rPr>
          <w:sz w:val="30"/>
          <w:szCs w:val="30"/>
        </w:rPr>
        <w:t>ùNnYô</w:t>
      </w:r>
      <w:r w:rsidR="00402BDF" w:rsidRPr="00E1247D">
        <w:rPr>
          <w:sz w:val="30"/>
          <w:szCs w:val="30"/>
        </w:rPr>
        <w:t>Wó</w:t>
      </w:r>
      <w:proofErr w:type="spellEnd"/>
      <w:r w:rsidR="00AB0226" w:rsidRPr="00E1247D">
        <w:rPr>
          <w:sz w:val="30"/>
          <w:szCs w:val="30"/>
        </w:rPr>
        <w:t xml:space="preserve">. </w:t>
      </w:r>
      <w:proofErr w:type="spellStart"/>
      <w:r w:rsidR="0044318B" w:rsidRPr="00E1247D">
        <w:rPr>
          <w:sz w:val="30"/>
          <w:szCs w:val="30"/>
        </w:rPr>
        <w:t>YôdÏjRjRm</w:t>
      </w:r>
      <w:proofErr w:type="spellEnd"/>
      <w:r w:rsidR="0044318B" w:rsidRPr="00E1247D">
        <w:rPr>
          <w:sz w:val="30"/>
          <w:szCs w:val="30"/>
        </w:rPr>
        <w:t xml:space="preserve"> </w:t>
      </w:r>
      <w:proofErr w:type="spellStart"/>
      <w:r w:rsidR="0044318B" w:rsidRPr="00E1247D">
        <w:rPr>
          <w:sz w:val="30"/>
          <w:szCs w:val="30"/>
        </w:rPr>
        <w:t>Ti</w:t>
      </w:r>
      <w:proofErr w:type="spellEnd"/>
      <w:r w:rsidR="0044318B" w:rsidRPr="00E1247D">
        <w:rPr>
          <w:sz w:val="30"/>
          <w:szCs w:val="30"/>
        </w:rPr>
        <w:t xml:space="preserve">¦] </w:t>
      </w:r>
      <w:proofErr w:type="spellStart"/>
      <w:r w:rsidR="0044318B" w:rsidRPr="00E1247D">
        <w:rPr>
          <w:sz w:val="30"/>
          <w:szCs w:val="30"/>
        </w:rPr>
        <w:t>AYo</w:t>
      </w:r>
      <w:proofErr w:type="spellEnd"/>
      <w:r w:rsidR="0044318B" w:rsidRPr="00E1247D">
        <w:rPr>
          <w:sz w:val="30"/>
          <w:szCs w:val="30"/>
        </w:rPr>
        <w:t xml:space="preserve"> </w:t>
      </w:r>
      <w:proofErr w:type="spellStart"/>
      <w:proofErr w:type="gramStart"/>
      <w:r w:rsidR="0044318B" w:rsidRPr="00E1247D">
        <w:rPr>
          <w:sz w:val="30"/>
          <w:szCs w:val="30"/>
        </w:rPr>
        <w:t>EiûUÙs</w:t>
      </w:r>
      <w:proofErr w:type="spellEnd"/>
      <w:r w:rsidR="0044318B" w:rsidRPr="00E1247D">
        <w:rPr>
          <w:sz w:val="30"/>
          <w:szCs w:val="30"/>
        </w:rPr>
        <w:t>[</w:t>
      </w:r>
      <w:proofErr w:type="spellStart"/>
      <w:proofErr w:type="gramEnd"/>
      <w:r w:rsidR="0044318B" w:rsidRPr="00E1247D">
        <w:rPr>
          <w:sz w:val="30"/>
          <w:szCs w:val="30"/>
        </w:rPr>
        <w:t>YWô</w:t>
      </w:r>
      <w:r w:rsidR="002A1D58">
        <w:rPr>
          <w:sz w:val="30"/>
          <w:szCs w:val="30"/>
        </w:rPr>
        <w:t>n</w:t>
      </w:r>
      <w:proofErr w:type="spellEnd"/>
      <w:r w:rsidR="002A1D58">
        <w:rPr>
          <w:sz w:val="30"/>
          <w:szCs w:val="30"/>
        </w:rPr>
        <w:t xml:space="preserve"> </w:t>
      </w:r>
      <w:proofErr w:type="spellStart"/>
      <w:r w:rsidR="002A1D58" w:rsidRPr="00E1247D">
        <w:rPr>
          <w:sz w:val="30"/>
          <w:szCs w:val="30"/>
        </w:rPr>
        <w:t>C</w:t>
      </w:r>
      <w:r w:rsidR="0044318B" w:rsidRPr="00E1247D">
        <w:rPr>
          <w:sz w:val="30"/>
          <w:szCs w:val="30"/>
        </w:rPr>
        <w:t>Úd</w:t>
      </w:r>
      <w:proofErr w:type="spellEnd"/>
      <w:r w:rsidR="0044318B" w:rsidRPr="00E1247D">
        <w:rPr>
          <w:sz w:val="30"/>
          <w:szCs w:val="30"/>
        </w:rPr>
        <w:t>¡\</w:t>
      </w:r>
      <w:proofErr w:type="spellStart"/>
      <w:r w:rsidR="0044318B" w:rsidRPr="00E1247D">
        <w:rPr>
          <w:sz w:val="30"/>
          <w:szCs w:val="30"/>
        </w:rPr>
        <w:t>ô</w:t>
      </w:r>
      <w:r w:rsidR="00402BDF" w:rsidRPr="00E1247D">
        <w:rPr>
          <w:sz w:val="30"/>
          <w:szCs w:val="30"/>
        </w:rPr>
        <w:t>Wó</w:t>
      </w:r>
      <w:proofErr w:type="spellEnd"/>
      <w:r w:rsidR="0044318B" w:rsidRPr="00E1247D">
        <w:rPr>
          <w:sz w:val="30"/>
          <w:szCs w:val="30"/>
        </w:rPr>
        <w:t>. ¿</w:t>
      </w:r>
      <w:proofErr w:type="spellStart"/>
      <w:r w:rsidR="0044318B" w:rsidRPr="00E1247D">
        <w:rPr>
          <w:sz w:val="30"/>
          <w:szCs w:val="30"/>
        </w:rPr>
        <w:t>eLs</w:t>
      </w:r>
      <w:proofErr w:type="spellEnd"/>
      <w:r w:rsidR="0044318B" w:rsidRPr="00E1247D">
        <w:rPr>
          <w:sz w:val="30"/>
          <w:szCs w:val="30"/>
        </w:rPr>
        <w:t xml:space="preserve"> </w:t>
      </w:r>
      <w:proofErr w:type="spellStart"/>
      <w:r w:rsidR="0044318B" w:rsidRPr="00E1247D">
        <w:rPr>
          <w:sz w:val="30"/>
          <w:szCs w:val="30"/>
        </w:rPr>
        <w:t>AûR</w:t>
      </w:r>
      <w:proofErr w:type="spellEnd"/>
      <w:r w:rsidR="0044318B" w:rsidRPr="00E1247D">
        <w:rPr>
          <w:sz w:val="30"/>
          <w:szCs w:val="30"/>
        </w:rPr>
        <w:t xml:space="preserve"> ®</w:t>
      </w:r>
      <w:proofErr w:type="spellStart"/>
      <w:r w:rsidR="0044318B" w:rsidRPr="00E1247D">
        <w:rPr>
          <w:sz w:val="30"/>
          <w:szCs w:val="30"/>
        </w:rPr>
        <w:t>ÑYô£d¡</w:t>
      </w:r>
      <w:proofErr w:type="gramStart"/>
      <w:r w:rsidR="0044318B" w:rsidRPr="00E1247D">
        <w:rPr>
          <w:sz w:val="30"/>
          <w:szCs w:val="30"/>
        </w:rPr>
        <w:t>ÈoL</w:t>
      </w:r>
      <w:proofErr w:type="spellEnd"/>
      <w:r w:rsidR="0044318B" w:rsidRPr="00E1247D">
        <w:rPr>
          <w:sz w:val="30"/>
          <w:szCs w:val="30"/>
        </w:rPr>
        <w:t>[</w:t>
      </w:r>
      <w:proofErr w:type="gramEnd"/>
      <w:r w:rsidR="00E84D1A" w:rsidRPr="00E1247D">
        <w:rPr>
          <w:sz w:val="30"/>
          <w:szCs w:val="30"/>
        </w:rPr>
        <w:t>ô</w:t>
      </w:r>
      <w:r w:rsidR="0044318B" w:rsidRPr="00E1247D">
        <w:rPr>
          <w:sz w:val="30"/>
          <w:szCs w:val="30"/>
        </w:rPr>
        <w:t xml:space="preserve">? </w:t>
      </w:r>
      <w:proofErr w:type="spellStart"/>
      <w:r w:rsidR="0044318B" w:rsidRPr="00E1247D">
        <w:rPr>
          <w:sz w:val="30"/>
          <w:szCs w:val="30"/>
        </w:rPr>
        <w:t>AYo</w:t>
      </w:r>
      <w:proofErr w:type="spellEnd"/>
      <w:r w:rsidR="0044318B" w:rsidRPr="00E1247D">
        <w:rPr>
          <w:sz w:val="30"/>
          <w:szCs w:val="30"/>
        </w:rPr>
        <w:t xml:space="preserve"> ¨</w:t>
      </w:r>
      <w:proofErr w:type="spellStart"/>
      <w:r w:rsidR="0044318B" w:rsidRPr="00E1247D">
        <w:rPr>
          <w:sz w:val="30"/>
          <w:szCs w:val="30"/>
        </w:rPr>
        <w:t>fNVUôL</w:t>
      </w:r>
      <w:proofErr w:type="spellEnd"/>
      <w:r w:rsidR="0044318B" w:rsidRPr="00E1247D">
        <w:rPr>
          <w:sz w:val="30"/>
          <w:szCs w:val="30"/>
        </w:rPr>
        <w:t xml:space="preserve"> </w:t>
      </w:r>
      <w:proofErr w:type="spellStart"/>
      <w:proofErr w:type="gramStart"/>
      <w:r w:rsidR="002A1D58" w:rsidRPr="00E1247D">
        <w:rPr>
          <w:sz w:val="30"/>
          <w:szCs w:val="30"/>
        </w:rPr>
        <w:t>EiûUÙs</w:t>
      </w:r>
      <w:proofErr w:type="spellEnd"/>
      <w:r w:rsidR="002A1D58" w:rsidRPr="00E1247D">
        <w:rPr>
          <w:sz w:val="30"/>
          <w:szCs w:val="30"/>
        </w:rPr>
        <w:t>[</w:t>
      </w:r>
      <w:proofErr w:type="spellStart"/>
      <w:proofErr w:type="gramEnd"/>
      <w:r w:rsidR="002A1D58" w:rsidRPr="00E1247D">
        <w:rPr>
          <w:sz w:val="30"/>
          <w:szCs w:val="30"/>
        </w:rPr>
        <w:t>YWô</w:t>
      </w:r>
      <w:r w:rsidR="002A1D58">
        <w:rPr>
          <w:sz w:val="30"/>
          <w:szCs w:val="30"/>
        </w:rPr>
        <w:t>n</w:t>
      </w:r>
      <w:proofErr w:type="spellEnd"/>
      <w:r w:rsidR="002A1D58">
        <w:rPr>
          <w:sz w:val="30"/>
          <w:szCs w:val="30"/>
        </w:rPr>
        <w:t xml:space="preserve"> </w:t>
      </w:r>
      <w:proofErr w:type="spellStart"/>
      <w:r w:rsidR="002A1D58" w:rsidRPr="00E1247D">
        <w:rPr>
          <w:sz w:val="30"/>
          <w:szCs w:val="30"/>
        </w:rPr>
        <w:t>CÚd</w:t>
      </w:r>
      <w:proofErr w:type="spellEnd"/>
      <w:r w:rsidR="002A1D58" w:rsidRPr="00E1247D">
        <w:rPr>
          <w:sz w:val="30"/>
          <w:szCs w:val="30"/>
        </w:rPr>
        <w:t>¡\</w:t>
      </w:r>
      <w:proofErr w:type="spellStart"/>
      <w:r w:rsidR="002A1D58" w:rsidRPr="00E1247D">
        <w:rPr>
          <w:sz w:val="30"/>
          <w:szCs w:val="30"/>
        </w:rPr>
        <w:t>ôWó</w:t>
      </w:r>
      <w:proofErr w:type="spellEnd"/>
      <w:r w:rsidR="002A1D58" w:rsidRPr="00E1247D">
        <w:rPr>
          <w:sz w:val="30"/>
          <w:szCs w:val="30"/>
        </w:rPr>
        <w:t>.</w:t>
      </w:r>
    </w:p>
    <w:p w14:paraId="45EE032C" w14:textId="77777777" w:rsidR="0044318B" w:rsidRPr="00E1247D" w:rsidRDefault="00014920" w:rsidP="00433639">
      <w:pPr>
        <w:ind w:firstLine="567"/>
        <w:rPr>
          <w:sz w:val="30"/>
          <w:szCs w:val="30"/>
        </w:rPr>
      </w:pPr>
      <w:r w:rsidRPr="00E1247D">
        <w:rPr>
          <w:sz w:val="30"/>
          <w:szCs w:val="30"/>
        </w:rPr>
        <w:t>76.</w:t>
      </w:r>
      <w:r w:rsidR="00B8309C" w:rsidRPr="00E1247D">
        <w:rPr>
          <w:sz w:val="30"/>
          <w:szCs w:val="30"/>
        </w:rPr>
        <w:t xml:space="preserve"> </w:t>
      </w:r>
      <w:proofErr w:type="spellStart"/>
      <w:r w:rsidR="00001223" w:rsidRPr="00E1247D">
        <w:rPr>
          <w:sz w:val="30"/>
          <w:szCs w:val="30"/>
        </w:rPr>
        <w:t>ClùTôÝÕ</w:t>
      </w:r>
      <w:proofErr w:type="spellEnd"/>
      <w:r w:rsidR="00001223" w:rsidRPr="00E1247D">
        <w:rPr>
          <w:sz w:val="30"/>
          <w:szCs w:val="30"/>
        </w:rPr>
        <w:t xml:space="preserve"> </w:t>
      </w:r>
      <w:proofErr w:type="spellStart"/>
      <w:r w:rsidR="00001223" w:rsidRPr="00E1247D">
        <w:rPr>
          <w:sz w:val="30"/>
          <w:szCs w:val="30"/>
        </w:rPr>
        <w:t>AlT¥úV</w:t>
      </w:r>
      <w:proofErr w:type="spellEnd"/>
      <w:r w:rsidR="00001223" w:rsidRPr="00E1247D">
        <w:rPr>
          <w:sz w:val="30"/>
          <w:szCs w:val="30"/>
        </w:rPr>
        <w:t xml:space="preserve"> ª</w:t>
      </w:r>
      <w:proofErr w:type="spellStart"/>
      <w:r w:rsidR="00001223" w:rsidRPr="00E1247D">
        <w:rPr>
          <w:sz w:val="30"/>
          <w:szCs w:val="30"/>
        </w:rPr>
        <w:t>LÜm</w:t>
      </w:r>
      <w:proofErr w:type="spellEnd"/>
      <w:r w:rsidR="00001223" w:rsidRPr="00E1247D">
        <w:rPr>
          <w:sz w:val="30"/>
          <w:szCs w:val="30"/>
        </w:rPr>
        <w:t xml:space="preserve"> </w:t>
      </w:r>
      <w:proofErr w:type="spellStart"/>
      <w:r w:rsidR="00001223" w:rsidRPr="00E1247D">
        <w:rPr>
          <w:sz w:val="30"/>
          <w:szCs w:val="30"/>
        </w:rPr>
        <w:t>AûU§VôLÜm</w:t>
      </w:r>
      <w:proofErr w:type="spellEnd"/>
      <w:r w:rsidR="00001223" w:rsidRPr="00E1247D">
        <w:rPr>
          <w:sz w:val="30"/>
          <w:szCs w:val="30"/>
        </w:rPr>
        <w:t xml:space="preserve"> </w:t>
      </w:r>
      <w:proofErr w:type="spellStart"/>
      <w:r w:rsidR="00001223" w:rsidRPr="00E1247D">
        <w:rPr>
          <w:sz w:val="30"/>
          <w:szCs w:val="30"/>
        </w:rPr>
        <w:t>TVTd§VôLÜm</w:t>
      </w:r>
      <w:proofErr w:type="spellEnd"/>
      <w:r w:rsidR="00001223" w:rsidRPr="00E1247D">
        <w:rPr>
          <w:sz w:val="30"/>
          <w:szCs w:val="30"/>
        </w:rPr>
        <w:t xml:space="preserve"> </w:t>
      </w:r>
      <w:proofErr w:type="spellStart"/>
      <w:r w:rsidR="00001223" w:rsidRPr="00E1247D">
        <w:rPr>
          <w:sz w:val="30"/>
          <w:szCs w:val="30"/>
        </w:rPr>
        <w:t>CÚeLs</w:t>
      </w:r>
      <w:proofErr w:type="spellEnd"/>
      <w:r w:rsidR="00001223" w:rsidRPr="00E1247D">
        <w:rPr>
          <w:sz w:val="30"/>
          <w:szCs w:val="30"/>
        </w:rPr>
        <w:t xml:space="preserve">. </w:t>
      </w:r>
      <w:proofErr w:type="spellStart"/>
      <w:r w:rsidR="00001223" w:rsidRPr="00E1247D">
        <w:rPr>
          <w:sz w:val="30"/>
          <w:szCs w:val="30"/>
        </w:rPr>
        <w:t>úUÛm</w:t>
      </w:r>
      <w:proofErr w:type="spellEnd"/>
      <w:r w:rsidR="00001223" w:rsidRPr="00E1247D">
        <w:rPr>
          <w:sz w:val="30"/>
          <w:szCs w:val="30"/>
        </w:rPr>
        <w:t xml:space="preserve"> </w:t>
      </w:r>
      <w:proofErr w:type="spellStart"/>
      <w:r w:rsidR="00001223" w:rsidRPr="00E1247D">
        <w:rPr>
          <w:sz w:val="30"/>
          <w:szCs w:val="30"/>
        </w:rPr>
        <w:t>ClùTôÝÕ</w:t>
      </w:r>
      <w:proofErr w:type="spellEnd"/>
      <w:r w:rsidR="00001223" w:rsidRPr="00E1247D">
        <w:rPr>
          <w:sz w:val="30"/>
          <w:szCs w:val="30"/>
        </w:rPr>
        <w:t xml:space="preserve">, </w:t>
      </w:r>
      <w:proofErr w:type="spellStart"/>
      <w:r w:rsidR="00AA582D" w:rsidRPr="00E1247D">
        <w:rPr>
          <w:sz w:val="30"/>
          <w:szCs w:val="30"/>
        </w:rPr>
        <w:t>AYoLs</w:t>
      </w:r>
      <w:proofErr w:type="spellEnd"/>
      <w:r w:rsidR="00AA582D" w:rsidRPr="00E1247D">
        <w:rPr>
          <w:sz w:val="30"/>
          <w:szCs w:val="30"/>
        </w:rPr>
        <w:t xml:space="preserve"> </w:t>
      </w:r>
      <w:proofErr w:type="spellStart"/>
      <w:r w:rsidR="00AA582D" w:rsidRPr="00E1247D">
        <w:rPr>
          <w:sz w:val="30"/>
          <w:szCs w:val="30"/>
        </w:rPr>
        <w:t>Cuàm</w:t>
      </w:r>
      <w:proofErr w:type="spellEnd"/>
      <w:r w:rsidR="00AA582D" w:rsidRPr="00E1247D">
        <w:rPr>
          <w:sz w:val="30"/>
          <w:szCs w:val="30"/>
        </w:rPr>
        <w:t xml:space="preserve"> </w:t>
      </w:r>
      <w:proofErr w:type="spellStart"/>
      <w:r w:rsidR="00AA582D" w:rsidRPr="00E1247D">
        <w:rPr>
          <w:sz w:val="30"/>
          <w:szCs w:val="30"/>
        </w:rPr>
        <w:t>AeúL</w:t>
      </w:r>
      <w:proofErr w:type="spellEnd"/>
      <w:r w:rsidR="00AA582D" w:rsidRPr="00E1247D">
        <w:rPr>
          <w:sz w:val="30"/>
          <w:szCs w:val="30"/>
        </w:rPr>
        <w:t xml:space="preserve"> </w:t>
      </w:r>
      <w:proofErr w:type="spellStart"/>
      <w:r w:rsidR="00AA582D" w:rsidRPr="00E1247D">
        <w:rPr>
          <w:sz w:val="30"/>
          <w:szCs w:val="30"/>
        </w:rPr>
        <w:t>ù_T</w:t>
      </w:r>
      <w:proofErr w:type="spellEnd"/>
      <w:r w:rsidR="00AA582D" w:rsidRPr="00E1247D">
        <w:rPr>
          <w:sz w:val="30"/>
          <w:szCs w:val="30"/>
        </w:rPr>
        <w:t xml:space="preserve"> </w:t>
      </w:r>
      <w:proofErr w:type="spellStart"/>
      <w:r w:rsidR="00AA582D" w:rsidRPr="00E1247D">
        <w:rPr>
          <w:sz w:val="30"/>
          <w:szCs w:val="30"/>
        </w:rPr>
        <w:t>Y¬ûN«p</w:t>
      </w:r>
      <w:proofErr w:type="spellEnd"/>
      <w:r w:rsidR="00AA582D" w:rsidRPr="00E1247D">
        <w:rPr>
          <w:sz w:val="30"/>
          <w:szCs w:val="30"/>
        </w:rPr>
        <w:t xml:space="preserve"> £</w:t>
      </w:r>
      <w:proofErr w:type="spellStart"/>
      <w:r w:rsidR="00AA582D" w:rsidRPr="00E1247D">
        <w:rPr>
          <w:sz w:val="30"/>
          <w:szCs w:val="30"/>
        </w:rPr>
        <w:t>XYtû</w:t>
      </w:r>
      <w:proofErr w:type="spellEnd"/>
      <w:r w:rsidR="00AA582D" w:rsidRPr="00E1247D">
        <w:rPr>
          <w:sz w:val="30"/>
          <w:szCs w:val="30"/>
        </w:rPr>
        <w:t xml:space="preserve">\ </w:t>
      </w:r>
      <w:proofErr w:type="spellStart"/>
      <w:r w:rsidR="00AA582D" w:rsidRPr="00E1247D">
        <w:rPr>
          <w:sz w:val="30"/>
          <w:szCs w:val="30"/>
        </w:rPr>
        <w:t>Y¬ûN«p</w:t>
      </w:r>
      <w:proofErr w:type="spellEnd"/>
      <w:r w:rsidR="00AA582D" w:rsidRPr="00E1247D">
        <w:rPr>
          <w:sz w:val="30"/>
          <w:szCs w:val="30"/>
        </w:rPr>
        <w:t xml:space="preserve"> </w:t>
      </w:r>
      <w:proofErr w:type="spellStart"/>
      <w:r w:rsidR="00AA582D" w:rsidRPr="00E1247D">
        <w:rPr>
          <w:sz w:val="30"/>
          <w:szCs w:val="30"/>
        </w:rPr>
        <w:t>ùLôiÓ</w:t>
      </w:r>
      <w:proofErr w:type="spellEnd"/>
      <w:r w:rsidR="00AA582D" w:rsidRPr="00E1247D">
        <w:rPr>
          <w:sz w:val="30"/>
          <w:szCs w:val="30"/>
        </w:rPr>
        <w:t xml:space="preserve"> </w:t>
      </w:r>
      <w:proofErr w:type="spellStart"/>
      <w:r w:rsidR="00AA582D" w:rsidRPr="00E1247D">
        <w:rPr>
          <w:sz w:val="30"/>
          <w:szCs w:val="30"/>
        </w:rPr>
        <w:t>YkÕ</w:t>
      </w:r>
      <w:proofErr w:type="spellEnd"/>
      <w:r w:rsidR="00AA582D" w:rsidRPr="00E1247D">
        <w:rPr>
          <w:sz w:val="30"/>
          <w:szCs w:val="30"/>
        </w:rPr>
        <w:t xml:space="preserve"> </w:t>
      </w:r>
      <w:proofErr w:type="spellStart"/>
      <w:r w:rsidR="00AA582D" w:rsidRPr="00E1247D">
        <w:rPr>
          <w:sz w:val="30"/>
          <w:szCs w:val="30"/>
        </w:rPr>
        <w:t>ùLôi¥ÚdûL«p</w:t>
      </w:r>
      <w:proofErr w:type="spellEnd"/>
      <w:r w:rsidR="00AA582D" w:rsidRPr="00E1247D">
        <w:rPr>
          <w:sz w:val="30"/>
          <w:szCs w:val="30"/>
        </w:rPr>
        <w:t xml:space="preserve">, </w:t>
      </w:r>
      <w:proofErr w:type="spellStart"/>
      <w:r w:rsidR="003D2291" w:rsidRPr="00E1247D">
        <w:rPr>
          <w:sz w:val="30"/>
          <w:szCs w:val="30"/>
        </w:rPr>
        <w:t>Sôu</w:t>
      </w:r>
      <w:proofErr w:type="spellEnd"/>
      <w:r w:rsidR="003D2291" w:rsidRPr="00E1247D">
        <w:rPr>
          <w:sz w:val="30"/>
          <w:szCs w:val="30"/>
        </w:rPr>
        <w:t xml:space="preserve"> </w:t>
      </w:r>
      <w:proofErr w:type="spellStart"/>
      <w:r w:rsidR="003D2291" w:rsidRPr="00E1247D">
        <w:rPr>
          <w:sz w:val="30"/>
          <w:szCs w:val="30"/>
        </w:rPr>
        <w:t>CûR</w:t>
      </w:r>
      <w:proofErr w:type="spellEnd"/>
      <w:r w:rsidR="003D2291" w:rsidRPr="00E1247D">
        <w:rPr>
          <w:sz w:val="30"/>
          <w:szCs w:val="30"/>
        </w:rPr>
        <w:t xml:space="preserve"> </w:t>
      </w:r>
      <w:proofErr w:type="gramStart"/>
      <w:r w:rsidR="003D2291" w:rsidRPr="00E1247D">
        <w:rPr>
          <w:sz w:val="30"/>
          <w:szCs w:val="30"/>
        </w:rPr>
        <w:t>_]</w:t>
      </w:r>
      <w:proofErr w:type="spellStart"/>
      <w:r w:rsidR="003D2291" w:rsidRPr="00E1247D">
        <w:rPr>
          <w:sz w:val="30"/>
          <w:szCs w:val="30"/>
        </w:rPr>
        <w:t>eL</w:t>
      </w:r>
      <w:proofErr w:type="gramEnd"/>
      <w:r w:rsidR="003D2291" w:rsidRPr="00E1247D">
        <w:rPr>
          <w:sz w:val="30"/>
          <w:szCs w:val="30"/>
        </w:rPr>
        <w:t>°Pm</w:t>
      </w:r>
      <w:proofErr w:type="spellEnd"/>
      <w:r w:rsidR="003D2291" w:rsidRPr="00E1247D">
        <w:rPr>
          <w:sz w:val="30"/>
          <w:szCs w:val="30"/>
        </w:rPr>
        <w:t xml:space="preserve"> </w:t>
      </w:r>
      <w:proofErr w:type="spellStart"/>
      <w:r w:rsidR="00E84D1A" w:rsidRPr="00E1247D">
        <w:rPr>
          <w:sz w:val="30"/>
          <w:szCs w:val="30"/>
        </w:rPr>
        <w:t>ùNôpX</w:t>
      </w:r>
      <w:proofErr w:type="spellEnd"/>
      <w:r w:rsidR="00E84D1A" w:rsidRPr="00E1247D">
        <w:rPr>
          <w:sz w:val="30"/>
          <w:szCs w:val="30"/>
        </w:rPr>
        <w:t xml:space="preserve"> </w:t>
      </w:r>
      <w:r w:rsidR="003D2291" w:rsidRPr="00E1247D">
        <w:rPr>
          <w:sz w:val="30"/>
          <w:szCs w:val="30"/>
        </w:rPr>
        <w:t>®</w:t>
      </w:r>
      <w:proofErr w:type="spellStart"/>
      <w:r w:rsidR="003D2291" w:rsidRPr="00E1247D">
        <w:rPr>
          <w:sz w:val="30"/>
          <w:szCs w:val="30"/>
        </w:rPr>
        <w:t>Úm</w:t>
      </w:r>
      <w:proofErr w:type="spellEnd"/>
      <w:r w:rsidR="003D2291" w:rsidRPr="00E1247D">
        <w:rPr>
          <w:sz w:val="30"/>
          <w:szCs w:val="30"/>
        </w:rPr>
        <w:t xml:space="preserve">×¡ú\u, </w:t>
      </w:r>
      <w:proofErr w:type="spellStart"/>
      <w:r w:rsidR="003D2291" w:rsidRPr="00E1247D">
        <w:rPr>
          <w:sz w:val="30"/>
          <w:szCs w:val="30"/>
        </w:rPr>
        <w:t>Sôu</w:t>
      </w:r>
      <w:proofErr w:type="spellEnd"/>
      <w:r w:rsidR="003D2291" w:rsidRPr="00E1247D">
        <w:rPr>
          <w:sz w:val="30"/>
          <w:szCs w:val="30"/>
        </w:rPr>
        <w:t xml:space="preserve"> </w:t>
      </w:r>
      <w:proofErr w:type="spellStart"/>
      <w:r w:rsidR="003D2291" w:rsidRPr="00E1247D">
        <w:rPr>
          <w:sz w:val="30"/>
          <w:szCs w:val="30"/>
        </w:rPr>
        <w:t>AqYôß</w:t>
      </w:r>
      <w:proofErr w:type="spellEnd"/>
      <w:r w:rsidR="003D2291" w:rsidRPr="00E1247D">
        <w:rPr>
          <w:sz w:val="30"/>
          <w:szCs w:val="30"/>
        </w:rPr>
        <w:t xml:space="preserve"> ¨û]</w:t>
      </w:r>
      <w:proofErr w:type="spellStart"/>
      <w:r w:rsidR="003D2291" w:rsidRPr="00E1247D">
        <w:rPr>
          <w:sz w:val="30"/>
          <w:szCs w:val="30"/>
        </w:rPr>
        <w:t>d¡ú</w:t>
      </w:r>
      <w:proofErr w:type="spellEnd"/>
      <w:r w:rsidR="003D2291" w:rsidRPr="00E1247D">
        <w:rPr>
          <w:sz w:val="30"/>
          <w:szCs w:val="30"/>
        </w:rPr>
        <w:t xml:space="preserve">\u. </w:t>
      </w:r>
      <w:proofErr w:type="spellStart"/>
      <w:r w:rsidR="005532D6" w:rsidRPr="00E1247D">
        <w:rPr>
          <w:sz w:val="30"/>
          <w:szCs w:val="30"/>
        </w:rPr>
        <w:t>Sôu</w:t>
      </w:r>
      <w:proofErr w:type="spellEnd"/>
      <w:r w:rsidR="005532D6" w:rsidRPr="00E1247D">
        <w:rPr>
          <w:sz w:val="30"/>
          <w:szCs w:val="30"/>
        </w:rPr>
        <w:t xml:space="preserve"> </w:t>
      </w:r>
      <w:proofErr w:type="spellStart"/>
      <w:r w:rsidR="005532D6" w:rsidRPr="00E1247D">
        <w:rPr>
          <w:sz w:val="30"/>
          <w:szCs w:val="30"/>
        </w:rPr>
        <w:t>CûR</w:t>
      </w:r>
      <w:proofErr w:type="spellEnd"/>
      <w:r w:rsidR="005532D6" w:rsidRPr="00E1247D">
        <w:rPr>
          <w:sz w:val="30"/>
          <w:szCs w:val="30"/>
        </w:rPr>
        <w:t xml:space="preserve"> _]</w:t>
      </w:r>
      <w:proofErr w:type="spellStart"/>
      <w:r w:rsidR="005532D6" w:rsidRPr="00E1247D">
        <w:rPr>
          <w:sz w:val="30"/>
          <w:szCs w:val="30"/>
        </w:rPr>
        <w:t>eL°Pm</w:t>
      </w:r>
      <w:proofErr w:type="spellEnd"/>
      <w:r w:rsidR="005532D6" w:rsidRPr="00E1247D">
        <w:rPr>
          <w:sz w:val="30"/>
          <w:szCs w:val="30"/>
        </w:rPr>
        <w:t xml:space="preserve"> </w:t>
      </w:r>
      <w:proofErr w:type="spellStart"/>
      <w:r w:rsidR="005532D6" w:rsidRPr="00E1247D">
        <w:rPr>
          <w:sz w:val="30"/>
          <w:szCs w:val="30"/>
        </w:rPr>
        <w:t>ùNôpX</w:t>
      </w:r>
      <w:proofErr w:type="spellEnd"/>
      <w:r w:rsidR="005532D6" w:rsidRPr="00E1247D">
        <w:rPr>
          <w:sz w:val="30"/>
          <w:szCs w:val="30"/>
        </w:rPr>
        <w:t xml:space="preserve"> ®</w:t>
      </w:r>
      <w:proofErr w:type="spellStart"/>
      <w:r w:rsidR="005532D6" w:rsidRPr="00E1247D">
        <w:rPr>
          <w:sz w:val="30"/>
          <w:szCs w:val="30"/>
        </w:rPr>
        <w:t>Úm</w:t>
      </w:r>
      <w:proofErr w:type="spellEnd"/>
      <w:r w:rsidR="005532D6" w:rsidRPr="00E1247D">
        <w:rPr>
          <w:sz w:val="30"/>
          <w:szCs w:val="30"/>
        </w:rPr>
        <w:t>×¡ú\u</w:t>
      </w:r>
      <w:r w:rsidR="00613D17" w:rsidRPr="00E1247D">
        <w:rPr>
          <w:sz w:val="30"/>
          <w:szCs w:val="30"/>
        </w:rPr>
        <w:t xml:space="preserve">: </w:t>
      </w:r>
      <w:proofErr w:type="spellStart"/>
      <w:r w:rsidR="00E2670B" w:rsidRPr="00E1247D">
        <w:rPr>
          <w:sz w:val="30"/>
          <w:szCs w:val="30"/>
        </w:rPr>
        <w:t>CúVÑ</w:t>
      </w:r>
      <w:proofErr w:type="spellEnd"/>
      <w:r w:rsidR="00E2670B" w:rsidRPr="00E1247D">
        <w:rPr>
          <w:sz w:val="30"/>
          <w:szCs w:val="30"/>
        </w:rPr>
        <w:t xml:space="preserve"> ¡±</w:t>
      </w:r>
      <w:proofErr w:type="spellStart"/>
      <w:r w:rsidR="00E2670B" w:rsidRPr="00E1247D">
        <w:rPr>
          <w:sz w:val="30"/>
          <w:szCs w:val="30"/>
        </w:rPr>
        <w:t>vÕ</w:t>
      </w:r>
      <w:proofErr w:type="spellEnd"/>
      <w:r w:rsidR="00E2670B" w:rsidRPr="00E1247D">
        <w:rPr>
          <w:sz w:val="30"/>
          <w:szCs w:val="30"/>
        </w:rPr>
        <w:t xml:space="preserve"> </w:t>
      </w:r>
      <w:proofErr w:type="spellStart"/>
      <w:r w:rsidR="00E2670B" w:rsidRPr="00E1247D">
        <w:rPr>
          <w:sz w:val="30"/>
          <w:szCs w:val="30"/>
        </w:rPr>
        <w:t>UWQj§­ÚkÕ</w:t>
      </w:r>
      <w:proofErr w:type="spellEnd"/>
      <w:r w:rsidR="00E2670B" w:rsidRPr="00E1247D">
        <w:rPr>
          <w:sz w:val="30"/>
          <w:szCs w:val="30"/>
        </w:rPr>
        <w:t xml:space="preserve"> </w:t>
      </w:r>
      <w:proofErr w:type="spellStart"/>
      <w:r w:rsidR="00E2670B" w:rsidRPr="00E1247D">
        <w:rPr>
          <w:sz w:val="30"/>
          <w:szCs w:val="30"/>
        </w:rPr>
        <w:t>E«ojùRÝk§Úd</w:t>
      </w:r>
      <w:proofErr w:type="spellEnd"/>
      <w:r w:rsidR="00E2670B" w:rsidRPr="00E1247D">
        <w:rPr>
          <w:sz w:val="30"/>
          <w:szCs w:val="30"/>
        </w:rPr>
        <w:t>¡\</w:t>
      </w:r>
      <w:proofErr w:type="spellStart"/>
      <w:r w:rsidR="00E2670B" w:rsidRPr="00E1247D">
        <w:rPr>
          <w:sz w:val="30"/>
          <w:szCs w:val="30"/>
        </w:rPr>
        <w:t>ô</w:t>
      </w:r>
      <w:r w:rsidR="00402BDF" w:rsidRPr="00E1247D">
        <w:rPr>
          <w:sz w:val="30"/>
          <w:szCs w:val="30"/>
        </w:rPr>
        <w:t>Wó</w:t>
      </w:r>
      <w:proofErr w:type="spellEnd"/>
      <w:r w:rsidR="00E2670B" w:rsidRPr="00E1247D">
        <w:rPr>
          <w:sz w:val="30"/>
          <w:szCs w:val="30"/>
        </w:rPr>
        <w:t xml:space="preserve"> Gu\</w:t>
      </w:r>
      <w:proofErr w:type="spellStart"/>
      <w:r w:rsidR="00E2670B" w:rsidRPr="00E1247D">
        <w:rPr>
          <w:sz w:val="30"/>
          <w:szCs w:val="30"/>
        </w:rPr>
        <w:t>ôp</w:t>
      </w:r>
      <w:proofErr w:type="spellEnd"/>
      <w:r w:rsidR="00E2670B" w:rsidRPr="00E1247D">
        <w:rPr>
          <w:sz w:val="30"/>
          <w:szCs w:val="30"/>
        </w:rPr>
        <w:t xml:space="preserve">, </w:t>
      </w:r>
      <w:proofErr w:type="spellStart"/>
      <w:r w:rsidR="00147C2D" w:rsidRPr="00E1247D">
        <w:rPr>
          <w:sz w:val="30"/>
          <w:szCs w:val="30"/>
        </w:rPr>
        <w:t>AY</w:t>
      </w:r>
      <w:r w:rsidR="00790463" w:rsidRPr="00E1247D">
        <w:rPr>
          <w:sz w:val="30"/>
          <w:szCs w:val="30"/>
        </w:rPr>
        <w:t>Wó</w:t>
      </w:r>
      <w:proofErr w:type="spellEnd"/>
      <w:r w:rsidR="00147C2D" w:rsidRPr="00E1247D">
        <w:rPr>
          <w:sz w:val="30"/>
          <w:szCs w:val="30"/>
        </w:rPr>
        <w:t xml:space="preserve"> </w:t>
      </w:r>
      <w:proofErr w:type="spellStart"/>
      <w:r w:rsidR="00147C2D" w:rsidRPr="00E1247D">
        <w:rPr>
          <w:sz w:val="30"/>
          <w:szCs w:val="30"/>
        </w:rPr>
        <w:t>úStßm</w:t>
      </w:r>
      <w:proofErr w:type="spellEnd"/>
      <w:r w:rsidR="00147C2D" w:rsidRPr="00E1247D">
        <w:rPr>
          <w:sz w:val="30"/>
          <w:szCs w:val="30"/>
        </w:rPr>
        <w:t xml:space="preserve"> </w:t>
      </w:r>
      <w:proofErr w:type="spellStart"/>
      <w:r w:rsidR="00147C2D" w:rsidRPr="00E1247D">
        <w:rPr>
          <w:sz w:val="30"/>
          <w:szCs w:val="30"/>
        </w:rPr>
        <w:t>Cußm</w:t>
      </w:r>
      <w:proofErr w:type="spellEnd"/>
      <w:r w:rsidR="00147C2D" w:rsidRPr="00E1247D">
        <w:rPr>
          <w:sz w:val="30"/>
          <w:szCs w:val="30"/>
        </w:rPr>
        <w:t xml:space="preserve"> </w:t>
      </w:r>
      <w:proofErr w:type="spellStart"/>
      <w:r w:rsidR="00147C2D" w:rsidRPr="00E1247D">
        <w:rPr>
          <w:sz w:val="30"/>
          <w:szCs w:val="30"/>
        </w:rPr>
        <w:t>Gußm</w:t>
      </w:r>
      <w:proofErr w:type="spellEnd"/>
      <w:r w:rsidR="00147C2D" w:rsidRPr="00E1247D">
        <w:rPr>
          <w:sz w:val="30"/>
          <w:szCs w:val="30"/>
        </w:rPr>
        <w:t xml:space="preserve"> </w:t>
      </w:r>
      <w:proofErr w:type="spellStart"/>
      <w:r w:rsidR="00147C2D" w:rsidRPr="00E1247D">
        <w:rPr>
          <w:sz w:val="30"/>
          <w:szCs w:val="30"/>
        </w:rPr>
        <w:t>Uô</w:t>
      </w:r>
      <w:proofErr w:type="spellEnd"/>
      <w:r w:rsidR="00147C2D" w:rsidRPr="00E1247D">
        <w:rPr>
          <w:sz w:val="30"/>
          <w:szCs w:val="30"/>
        </w:rPr>
        <w:t>\</w:t>
      </w:r>
      <w:proofErr w:type="spellStart"/>
      <w:r w:rsidR="00147C2D" w:rsidRPr="00E1247D">
        <w:rPr>
          <w:sz w:val="30"/>
          <w:szCs w:val="30"/>
        </w:rPr>
        <w:t>ôRYWô«ÚlTô</w:t>
      </w:r>
      <w:r w:rsidR="00402BDF" w:rsidRPr="00E1247D">
        <w:rPr>
          <w:sz w:val="30"/>
          <w:szCs w:val="30"/>
        </w:rPr>
        <w:t>Wó</w:t>
      </w:r>
      <w:proofErr w:type="spellEnd"/>
      <w:r w:rsidR="00147C2D" w:rsidRPr="00E1247D">
        <w:rPr>
          <w:sz w:val="30"/>
          <w:szCs w:val="30"/>
        </w:rPr>
        <w:t xml:space="preserve">. </w:t>
      </w:r>
      <w:proofErr w:type="spellStart"/>
      <w:r w:rsidR="00FF315C" w:rsidRPr="00E1247D">
        <w:rPr>
          <w:sz w:val="30"/>
          <w:szCs w:val="30"/>
        </w:rPr>
        <w:t>úUÛm</w:t>
      </w:r>
      <w:proofErr w:type="spellEnd"/>
      <w:r w:rsidR="00FF315C" w:rsidRPr="00E1247D">
        <w:rPr>
          <w:sz w:val="30"/>
          <w:szCs w:val="30"/>
        </w:rPr>
        <w:t xml:space="preserve"> </w:t>
      </w:r>
      <w:proofErr w:type="spellStart"/>
      <w:r w:rsidR="00FF315C" w:rsidRPr="00E1247D">
        <w:rPr>
          <w:sz w:val="30"/>
          <w:szCs w:val="30"/>
        </w:rPr>
        <w:t>ClùTôÝÕ</w:t>
      </w:r>
      <w:proofErr w:type="spellEnd"/>
      <w:r w:rsidR="00FF315C" w:rsidRPr="00E1247D">
        <w:rPr>
          <w:sz w:val="30"/>
          <w:szCs w:val="30"/>
        </w:rPr>
        <w:t xml:space="preserve">, </w:t>
      </w:r>
      <w:proofErr w:type="spellStart"/>
      <w:r w:rsidR="004F3FFB" w:rsidRPr="00E1247D">
        <w:rPr>
          <w:sz w:val="30"/>
          <w:szCs w:val="30"/>
        </w:rPr>
        <w:t>Sôu</w:t>
      </w:r>
      <w:proofErr w:type="spellEnd"/>
      <w:r w:rsidR="004F3FFB" w:rsidRPr="00E1247D">
        <w:rPr>
          <w:sz w:val="30"/>
          <w:szCs w:val="30"/>
        </w:rPr>
        <w:t xml:space="preserve"> JÚ ¡±</w:t>
      </w:r>
      <w:proofErr w:type="spellStart"/>
      <w:proofErr w:type="gramStart"/>
      <w:r w:rsidR="004F3FFB" w:rsidRPr="00E1247D">
        <w:rPr>
          <w:sz w:val="30"/>
          <w:szCs w:val="30"/>
        </w:rPr>
        <w:t>vRY</w:t>
      </w:r>
      <w:proofErr w:type="spellEnd"/>
      <w:r w:rsidR="004F3FFB" w:rsidRPr="00E1247D">
        <w:rPr>
          <w:sz w:val="30"/>
          <w:szCs w:val="30"/>
        </w:rPr>
        <w:t>]</w:t>
      </w:r>
      <w:proofErr w:type="spellStart"/>
      <w:r w:rsidR="004F3FFB" w:rsidRPr="00E1247D">
        <w:rPr>
          <w:sz w:val="30"/>
          <w:szCs w:val="30"/>
        </w:rPr>
        <w:t>ôL</w:t>
      </w:r>
      <w:proofErr w:type="spellEnd"/>
      <w:proofErr w:type="gramEnd"/>
      <w:r w:rsidR="004F3FFB" w:rsidRPr="00E1247D">
        <w:rPr>
          <w:sz w:val="30"/>
          <w:szCs w:val="30"/>
        </w:rPr>
        <w:t xml:space="preserve">, </w:t>
      </w:r>
      <w:proofErr w:type="spellStart"/>
      <w:r w:rsidR="00CE7B1A" w:rsidRPr="00E1247D">
        <w:rPr>
          <w:sz w:val="30"/>
          <w:szCs w:val="30"/>
        </w:rPr>
        <w:t>AY</w:t>
      </w:r>
      <w:r w:rsidR="00790463" w:rsidRPr="00E1247D">
        <w:rPr>
          <w:sz w:val="30"/>
          <w:szCs w:val="30"/>
        </w:rPr>
        <w:t>Wó</w:t>
      </w:r>
      <w:proofErr w:type="spellEnd"/>
      <w:r w:rsidR="00CE7B1A" w:rsidRPr="00E1247D">
        <w:rPr>
          <w:sz w:val="30"/>
          <w:szCs w:val="30"/>
        </w:rPr>
        <w:t xml:space="preserve"> </w:t>
      </w:r>
      <w:proofErr w:type="spellStart"/>
      <w:r w:rsidR="00CE7B1A" w:rsidRPr="00E1247D">
        <w:rPr>
          <w:sz w:val="30"/>
          <w:szCs w:val="30"/>
        </w:rPr>
        <w:t>CeúL</w:t>
      </w:r>
      <w:proofErr w:type="spellEnd"/>
      <w:r w:rsidR="00CE7B1A" w:rsidRPr="00E1247D">
        <w:rPr>
          <w:sz w:val="30"/>
          <w:szCs w:val="30"/>
        </w:rPr>
        <w:t xml:space="preserve"> </w:t>
      </w:r>
      <w:proofErr w:type="spellStart"/>
      <w:r w:rsidR="00CE7B1A" w:rsidRPr="00E1247D">
        <w:rPr>
          <w:sz w:val="30"/>
          <w:szCs w:val="30"/>
        </w:rPr>
        <w:t>UômNj§p</w:t>
      </w:r>
      <w:proofErr w:type="spellEnd"/>
      <w:r w:rsidR="00CE7B1A" w:rsidRPr="00E1247D">
        <w:rPr>
          <w:sz w:val="30"/>
          <w:szCs w:val="30"/>
        </w:rPr>
        <w:t xml:space="preserve"> </w:t>
      </w:r>
      <w:proofErr w:type="spellStart"/>
      <w:r w:rsidR="00CE7B1A" w:rsidRPr="00E1247D">
        <w:rPr>
          <w:sz w:val="30"/>
          <w:szCs w:val="30"/>
        </w:rPr>
        <w:t>CÚkR</w:t>
      </w:r>
      <w:proofErr w:type="spellEnd"/>
      <w:r w:rsidR="00790463" w:rsidRPr="00E1247D">
        <w:rPr>
          <w:sz w:val="30"/>
          <w:szCs w:val="30"/>
        </w:rPr>
        <w:t xml:space="preserve"> </w:t>
      </w:r>
      <w:proofErr w:type="spellStart"/>
      <w:r w:rsidR="00CE7B1A" w:rsidRPr="00E1247D">
        <w:rPr>
          <w:sz w:val="30"/>
          <w:szCs w:val="30"/>
        </w:rPr>
        <w:t>úTôÕ</w:t>
      </w:r>
      <w:proofErr w:type="spellEnd"/>
      <w:r w:rsidR="00CE7B1A" w:rsidRPr="00E1247D">
        <w:rPr>
          <w:sz w:val="30"/>
          <w:szCs w:val="30"/>
        </w:rPr>
        <w:t xml:space="preserve">, </w:t>
      </w:r>
      <w:proofErr w:type="spellStart"/>
      <w:r w:rsidR="008C2B96" w:rsidRPr="00E1247D">
        <w:rPr>
          <w:sz w:val="30"/>
          <w:szCs w:val="30"/>
        </w:rPr>
        <w:t>LPkÕ</w:t>
      </w:r>
      <w:proofErr w:type="spellEnd"/>
      <w:r w:rsidR="008C2B96" w:rsidRPr="00E1247D">
        <w:rPr>
          <w:sz w:val="30"/>
          <w:szCs w:val="30"/>
        </w:rPr>
        <w:t xml:space="preserve"> </w:t>
      </w:r>
      <w:proofErr w:type="spellStart"/>
      <w:r w:rsidR="008C2B96" w:rsidRPr="00E1247D">
        <w:rPr>
          <w:sz w:val="30"/>
          <w:szCs w:val="30"/>
        </w:rPr>
        <w:t>ùNu</w:t>
      </w:r>
      <w:proofErr w:type="spellEnd"/>
      <w:r w:rsidR="008C2B96" w:rsidRPr="00E1247D">
        <w:rPr>
          <w:sz w:val="30"/>
          <w:szCs w:val="30"/>
        </w:rPr>
        <w:t xml:space="preserve">\ </w:t>
      </w:r>
      <w:proofErr w:type="spellStart"/>
      <w:r w:rsidR="008C2B96" w:rsidRPr="00E1247D">
        <w:rPr>
          <w:sz w:val="30"/>
          <w:szCs w:val="30"/>
        </w:rPr>
        <w:t>SôhL°p</w:t>
      </w:r>
      <w:proofErr w:type="spellEnd"/>
      <w:r w:rsidR="008C2B96" w:rsidRPr="00E1247D">
        <w:rPr>
          <w:sz w:val="30"/>
          <w:szCs w:val="30"/>
        </w:rPr>
        <w:t xml:space="preserve"> </w:t>
      </w:r>
      <w:proofErr w:type="spellStart"/>
      <w:r w:rsidR="008C2B96" w:rsidRPr="00E1247D">
        <w:rPr>
          <w:sz w:val="30"/>
          <w:szCs w:val="30"/>
        </w:rPr>
        <w:t>AY</w:t>
      </w:r>
      <w:r w:rsidR="00790463" w:rsidRPr="00E1247D">
        <w:rPr>
          <w:sz w:val="30"/>
          <w:szCs w:val="30"/>
        </w:rPr>
        <w:t>Wó</w:t>
      </w:r>
      <w:proofErr w:type="spellEnd"/>
      <w:r w:rsidR="008C2B96" w:rsidRPr="00E1247D">
        <w:rPr>
          <w:sz w:val="30"/>
          <w:szCs w:val="30"/>
        </w:rPr>
        <w:t xml:space="preserve"> </w:t>
      </w:r>
      <w:proofErr w:type="spellStart"/>
      <w:r w:rsidR="0052500E" w:rsidRPr="00E1247D">
        <w:rPr>
          <w:sz w:val="30"/>
          <w:szCs w:val="30"/>
        </w:rPr>
        <w:t>CÚkR</w:t>
      </w:r>
      <w:proofErr w:type="spellEnd"/>
      <w:r w:rsidR="0052500E" w:rsidRPr="00E1247D">
        <w:rPr>
          <w:sz w:val="30"/>
          <w:szCs w:val="30"/>
        </w:rPr>
        <w:t xml:space="preserve"> </w:t>
      </w:r>
      <w:proofErr w:type="spellStart"/>
      <w:r w:rsidR="0052500E" w:rsidRPr="00E1247D">
        <w:rPr>
          <w:sz w:val="30"/>
          <w:szCs w:val="30"/>
        </w:rPr>
        <w:t>AúR</w:t>
      </w:r>
      <w:proofErr w:type="spellEnd"/>
      <w:r w:rsidR="00402BDF" w:rsidRPr="00E1247D">
        <w:rPr>
          <w:sz w:val="30"/>
          <w:szCs w:val="30"/>
        </w:rPr>
        <w:t xml:space="preserve"> </w:t>
      </w:r>
      <w:r w:rsidR="0052500E" w:rsidRPr="00E1247D">
        <w:rPr>
          <w:sz w:val="30"/>
          <w:szCs w:val="30"/>
        </w:rPr>
        <w:t>®</w:t>
      </w:r>
      <w:proofErr w:type="spellStart"/>
      <w:r w:rsidR="0052500E" w:rsidRPr="00E1247D">
        <w:rPr>
          <w:sz w:val="30"/>
          <w:szCs w:val="30"/>
        </w:rPr>
        <w:t>RUôLúY</w:t>
      </w:r>
      <w:proofErr w:type="spellEnd"/>
      <w:r w:rsidR="0052500E" w:rsidRPr="00E1247D">
        <w:rPr>
          <w:sz w:val="30"/>
          <w:szCs w:val="30"/>
        </w:rPr>
        <w:t xml:space="preserve"> </w:t>
      </w:r>
      <w:proofErr w:type="spellStart"/>
      <w:r w:rsidR="0052500E" w:rsidRPr="00E1247D">
        <w:rPr>
          <w:sz w:val="30"/>
          <w:szCs w:val="30"/>
        </w:rPr>
        <w:t>ClùTôÝÕm</w:t>
      </w:r>
      <w:proofErr w:type="spellEnd"/>
      <w:r w:rsidR="0052500E" w:rsidRPr="00E1247D">
        <w:rPr>
          <w:sz w:val="30"/>
          <w:szCs w:val="30"/>
        </w:rPr>
        <w:t xml:space="preserve"> </w:t>
      </w:r>
      <w:proofErr w:type="spellStart"/>
      <w:r w:rsidR="0052500E" w:rsidRPr="00E1247D">
        <w:rPr>
          <w:sz w:val="30"/>
          <w:szCs w:val="30"/>
        </w:rPr>
        <w:t>CÚd</w:t>
      </w:r>
      <w:proofErr w:type="spellEnd"/>
      <w:r w:rsidR="0052500E" w:rsidRPr="00E1247D">
        <w:rPr>
          <w:sz w:val="30"/>
          <w:szCs w:val="30"/>
        </w:rPr>
        <w:t>¡\</w:t>
      </w:r>
      <w:proofErr w:type="spellStart"/>
      <w:r w:rsidR="0052500E" w:rsidRPr="00E1247D">
        <w:rPr>
          <w:sz w:val="30"/>
          <w:szCs w:val="30"/>
        </w:rPr>
        <w:t>ô</w:t>
      </w:r>
      <w:r w:rsidR="00790463" w:rsidRPr="00E1247D">
        <w:rPr>
          <w:sz w:val="30"/>
          <w:szCs w:val="30"/>
        </w:rPr>
        <w:t>Wó</w:t>
      </w:r>
      <w:proofErr w:type="spellEnd"/>
      <w:r w:rsidR="0052500E" w:rsidRPr="00E1247D">
        <w:rPr>
          <w:sz w:val="30"/>
          <w:szCs w:val="30"/>
        </w:rPr>
        <w:t xml:space="preserve"> </w:t>
      </w:r>
      <w:proofErr w:type="spellStart"/>
      <w:r w:rsidR="0052500E" w:rsidRPr="00E1247D">
        <w:rPr>
          <w:sz w:val="30"/>
          <w:szCs w:val="30"/>
        </w:rPr>
        <w:t>Guß</w:t>
      </w:r>
      <w:proofErr w:type="spellEnd"/>
      <w:r w:rsidR="0052500E" w:rsidRPr="00E1247D">
        <w:rPr>
          <w:sz w:val="30"/>
          <w:szCs w:val="30"/>
        </w:rPr>
        <w:t xml:space="preserve"> ®</w:t>
      </w:r>
      <w:proofErr w:type="spellStart"/>
      <w:r w:rsidR="0052500E" w:rsidRPr="00E1247D">
        <w:rPr>
          <w:sz w:val="30"/>
          <w:szCs w:val="30"/>
        </w:rPr>
        <w:t>ÑYô£d¡ú</w:t>
      </w:r>
      <w:proofErr w:type="spellEnd"/>
      <w:r w:rsidR="0052500E" w:rsidRPr="00E1247D">
        <w:rPr>
          <w:sz w:val="30"/>
          <w:szCs w:val="30"/>
        </w:rPr>
        <w:t xml:space="preserve">\u; </w:t>
      </w:r>
      <w:proofErr w:type="spellStart"/>
      <w:r w:rsidR="000C591A" w:rsidRPr="00E1247D">
        <w:rPr>
          <w:sz w:val="30"/>
          <w:szCs w:val="30"/>
        </w:rPr>
        <w:t>JúW</w:t>
      </w:r>
      <w:proofErr w:type="spellEnd"/>
      <w:r w:rsidR="000C591A" w:rsidRPr="00E1247D">
        <w:rPr>
          <w:sz w:val="30"/>
          <w:szCs w:val="30"/>
        </w:rPr>
        <w:t xml:space="preserve"> </w:t>
      </w:r>
      <w:proofErr w:type="spellStart"/>
      <w:r w:rsidR="000C591A" w:rsidRPr="00E1247D">
        <w:rPr>
          <w:sz w:val="30"/>
          <w:szCs w:val="30"/>
        </w:rPr>
        <w:t>Lô¬Vm</w:t>
      </w:r>
      <w:proofErr w:type="spellEnd"/>
      <w:r w:rsidR="000C591A" w:rsidRPr="00E1247D">
        <w:rPr>
          <w:sz w:val="30"/>
          <w:szCs w:val="30"/>
        </w:rPr>
        <w:t xml:space="preserve"> Gu]</w:t>
      </w:r>
      <w:proofErr w:type="spellStart"/>
      <w:r w:rsidR="000C591A" w:rsidRPr="00E1247D">
        <w:rPr>
          <w:sz w:val="30"/>
          <w:szCs w:val="30"/>
        </w:rPr>
        <w:t>ùYu</w:t>
      </w:r>
      <w:proofErr w:type="spellEnd"/>
      <w:r w:rsidR="000C591A" w:rsidRPr="00E1247D">
        <w:rPr>
          <w:sz w:val="30"/>
          <w:szCs w:val="30"/>
        </w:rPr>
        <w:t>\</w:t>
      </w:r>
      <w:proofErr w:type="spellStart"/>
      <w:r w:rsidR="000C591A" w:rsidRPr="00E1247D">
        <w:rPr>
          <w:sz w:val="30"/>
          <w:szCs w:val="30"/>
        </w:rPr>
        <w:t>ôp</w:t>
      </w:r>
      <w:proofErr w:type="spellEnd"/>
      <w:r w:rsidR="000C591A" w:rsidRPr="00E1247D">
        <w:rPr>
          <w:sz w:val="30"/>
          <w:szCs w:val="30"/>
        </w:rPr>
        <w:t xml:space="preserve"> </w:t>
      </w:r>
      <w:proofErr w:type="spellStart"/>
      <w:r w:rsidR="000C591A" w:rsidRPr="00E1247D">
        <w:rPr>
          <w:sz w:val="30"/>
          <w:szCs w:val="30"/>
        </w:rPr>
        <w:t>B®«u</w:t>
      </w:r>
      <w:proofErr w:type="spellEnd"/>
      <w:r w:rsidR="000C591A" w:rsidRPr="00E1247D">
        <w:rPr>
          <w:sz w:val="30"/>
          <w:szCs w:val="30"/>
        </w:rPr>
        <w:t xml:space="preserve"> </w:t>
      </w:r>
      <w:proofErr w:type="spellStart"/>
      <w:r w:rsidR="000C591A" w:rsidRPr="00E1247D">
        <w:rPr>
          <w:sz w:val="30"/>
          <w:szCs w:val="30"/>
        </w:rPr>
        <w:t>ìTj§p</w:t>
      </w:r>
      <w:proofErr w:type="spellEnd"/>
      <w:r w:rsidR="000C591A" w:rsidRPr="00E1247D">
        <w:rPr>
          <w:sz w:val="30"/>
          <w:szCs w:val="30"/>
        </w:rPr>
        <w:t xml:space="preserve"> </w:t>
      </w:r>
      <w:proofErr w:type="spellStart"/>
      <w:r w:rsidR="000C591A" w:rsidRPr="00E1247D">
        <w:rPr>
          <w:sz w:val="30"/>
          <w:szCs w:val="30"/>
        </w:rPr>
        <w:t>AY</w:t>
      </w:r>
      <w:r w:rsidR="00790463" w:rsidRPr="00E1247D">
        <w:rPr>
          <w:sz w:val="30"/>
          <w:szCs w:val="30"/>
        </w:rPr>
        <w:t>Wó</w:t>
      </w:r>
      <w:proofErr w:type="spellEnd"/>
      <w:r w:rsidR="000C591A" w:rsidRPr="00E1247D">
        <w:rPr>
          <w:sz w:val="30"/>
          <w:szCs w:val="30"/>
        </w:rPr>
        <w:t xml:space="preserve"> </w:t>
      </w:r>
      <w:proofErr w:type="spellStart"/>
      <w:r w:rsidR="000C591A" w:rsidRPr="00E1247D">
        <w:rPr>
          <w:sz w:val="30"/>
          <w:szCs w:val="30"/>
        </w:rPr>
        <w:t>CeúL«ÚkÕ</w:t>
      </w:r>
      <w:proofErr w:type="spellEnd"/>
      <w:r w:rsidR="000C591A" w:rsidRPr="00E1247D">
        <w:rPr>
          <w:sz w:val="30"/>
          <w:szCs w:val="30"/>
        </w:rPr>
        <w:t xml:space="preserve">, </w:t>
      </w:r>
      <w:proofErr w:type="spellStart"/>
      <w:r w:rsidR="000D78CF" w:rsidRPr="00E1247D">
        <w:rPr>
          <w:sz w:val="30"/>
          <w:szCs w:val="30"/>
        </w:rPr>
        <w:t>EXLUô</w:t>
      </w:r>
      <w:proofErr w:type="spellEnd"/>
      <w:r w:rsidR="000D78CF" w:rsidRPr="00E1247D">
        <w:rPr>
          <w:sz w:val="30"/>
          <w:szCs w:val="30"/>
        </w:rPr>
        <w:t xml:space="preserve">]Õ </w:t>
      </w:r>
      <w:proofErr w:type="spellStart"/>
      <w:r w:rsidR="000D78CF" w:rsidRPr="00E1247D">
        <w:rPr>
          <w:sz w:val="30"/>
          <w:szCs w:val="30"/>
        </w:rPr>
        <w:t>GlùTôÝRôYÕ</w:t>
      </w:r>
      <w:proofErr w:type="spellEnd"/>
      <w:r w:rsidR="000D78CF" w:rsidRPr="00E1247D">
        <w:rPr>
          <w:sz w:val="30"/>
          <w:szCs w:val="30"/>
        </w:rPr>
        <w:t xml:space="preserve"> </w:t>
      </w:r>
      <w:proofErr w:type="spellStart"/>
      <w:r w:rsidR="00D74224" w:rsidRPr="00E1247D">
        <w:rPr>
          <w:sz w:val="30"/>
          <w:szCs w:val="30"/>
        </w:rPr>
        <w:t>EiPôdLlTÓYRtÏ</w:t>
      </w:r>
      <w:proofErr w:type="spellEnd"/>
      <w:r w:rsidR="00D74224" w:rsidRPr="00E1247D">
        <w:rPr>
          <w:sz w:val="30"/>
          <w:szCs w:val="30"/>
        </w:rPr>
        <w:t xml:space="preserve"> </w:t>
      </w:r>
      <w:proofErr w:type="spellStart"/>
      <w:r w:rsidR="00D74224" w:rsidRPr="00E1247D">
        <w:rPr>
          <w:sz w:val="30"/>
          <w:szCs w:val="30"/>
        </w:rPr>
        <w:t>ØuTôLúY</w:t>
      </w:r>
      <w:proofErr w:type="spellEnd"/>
      <w:r w:rsidR="00D74224" w:rsidRPr="00E1247D">
        <w:rPr>
          <w:sz w:val="30"/>
          <w:szCs w:val="30"/>
        </w:rPr>
        <w:t xml:space="preserve">, </w:t>
      </w:r>
      <w:proofErr w:type="spellStart"/>
      <w:r w:rsidR="007153AC" w:rsidRPr="00E1247D">
        <w:rPr>
          <w:sz w:val="30"/>
          <w:szCs w:val="30"/>
        </w:rPr>
        <w:t>CkR</w:t>
      </w:r>
      <w:proofErr w:type="spellEnd"/>
      <w:r w:rsidR="007153AC" w:rsidRPr="00E1247D">
        <w:rPr>
          <w:sz w:val="30"/>
          <w:szCs w:val="30"/>
        </w:rPr>
        <w:t xml:space="preserve"> R²lThP </w:t>
      </w:r>
      <w:proofErr w:type="spellStart"/>
      <w:r w:rsidR="007153AC" w:rsidRPr="00E1247D">
        <w:rPr>
          <w:sz w:val="30"/>
          <w:szCs w:val="30"/>
        </w:rPr>
        <w:t>SToLs</w:t>
      </w:r>
      <w:proofErr w:type="spellEnd"/>
      <w:r w:rsidR="007153AC" w:rsidRPr="00E1247D">
        <w:rPr>
          <w:sz w:val="30"/>
          <w:szCs w:val="30"/>
        </w:rPr>
        <w:t xml:space="preserve"> </w:t>
      </w:r>
      <w:proofErr w:type="spellStart"/>
      <w:r w:rsidR="007153AC" w:rsidRPr="00E1247D">
        <w:rPr>
          <w:sz w:val="30"/>
          <w:szCs w:val="30"/>
        </w:rPr>
        <w:t>éª«u</w:t>
      </w:r>
      <w:proofErr w:type="spellEnd"/>
      <w:r w:rsidR="007153AC" w:rsidRPr="00E1247D">
        <w:rPr>
          <w:sz w:val="30"/>
          <w:szCs w:val="30"/>
        </w:rPr>
        <w:t xml:space="preserve"> </w:t>
      </w:r>
      <w:proofErr w:type="spellStart"/>
      <w:r w:rsidR="007153AC" w:rsidRPr="00E1247D">
        <w:rPr>
          <w:sz w:val="30"/>
          <w:szCs w:val="30"/>
        </w:rPr>
        <w:t>úUp</w:t>
      </w:r>
      <w:proofErr w:type="spellEnd"/>
      <w:r w:rsidR="007153AC" w:rsidRPr="00E1247D">
        <w:rPr>
          <w:sz w:val="30"/>
          <w:szCs w:val="30"/>
        </w:rPr>
        <w:t xml:space="preserve"> </w:t>
      </w:r>
      <w:proofErr w:type="spellStart"/>
      <w:r w:rsidR="007153AC" w:rsidRPr="00E1247D">
        <w:rPr>
          <w:sz w:val="30"/>
          <w:szCs w:val="30"/>
        </w:rPr>
        <w:t>CÚlTô</w:t>
      </w:r>
      <w:r w:rsidR="00790463" w:rsidRPr="00E1247D">
        <w:rPr>
          <w:sz w:val="30"/>
          <w:szCs w:val="30"/>
        </w:rPr>
        <w:t>Wó</w:t>
      </w:r>
      <w:r w:rsidR="007153AC" w:rsidRPr="00E1247D">
        <w:rPr>
          <w:sz w:val="30"/>
          <w:szCs w:val="30"/>
        </w:rPr>
        <w:t>Ls</w:t>
      </w:r>
      <w:proofErr w:type="spellEnd"/>
      <w:r w:rsidR="007153AC" w:rsidRPr="00E1247D">
        <w:rPr>
          <w:sz w:val="30"/>
          <w:szCs w:val="30"/>
        </w:rPr>
        <w:t xml:space="preserve"> </w:t>
      </w:r>
      <w:proofErr w:type="spellStart"/>
      <w:r w:rsidR="007153AC" w:rsidRPr="00E1247D">
        <w:rPr>
          <w:sz w:val="30"/>
          <w:szCs w:val="30"/>
        </w:rPr>
        <w:t>Guß</w:t>
      </w:r>
      <w:proofErr w:type="spellEnd"/>
      <w:r w:rsidR="007153AC" w:rsidRPr="00E1247D">
        <w:rPr>
          <w:sz w:val="30"/>
          <w:szCs w:val="30"/>
        </w:rPr>
        <w:t xml:space="preserve"> </w:t>
      </w:r>
      <w:proofErr w:type="spellStart"/>
      <w:r w:rsidR="007153AC" w:rsidRPr="00E1247D">
        <w:rPr>
          <w:sz w:val="30"/>
          <w:szCs w:val="30"/>
        </w:rPr>
        <w:t>AY</w:t>
      </w:r>
      <w:r w:rsidR="00790463" w:rsidRPr="00E1247D">
        <w:rPr>
          <w:sz w:val="30"/>
          <w:szCs w:val="30"/>
        </w:rPr>
        <w:t>Wó</w:t>
      </w:r>
      <w:proofErr w:type="spellEnd"/>
      <w:r w:rsidR="007153AC" w:rsidRPr="00E1247D">
        <w:rPr>
          <w:sz w:val="30"/>
          <w:szCs w:val="30"/>
        </w:rPr>
        <w:t xml:space="preserve"> </w:t>
      </w:r>
      <w:proofErr w:type="spellStart"/>
      <w:r w:rsidR="007153AC" w:rsidRPr="00E1247D">
        <w:rPr>
          <w:sz w:val="30"/>
          <w:szCs w:val="30"/>
        </w:rPr>
        <w:t>A±k§ÚkR</w:t>
      </w:r>
      <w:r w:rsidR="00140C10" w:rsidRPr="00E1247D">
        <w:rPr>
          <w:sz w:val="30"/>
          <w:szCs w:val="30"/>
        </w:rPr>
        <w:t>ôo</w:t>
      </w:r>
      <w:proofErr w:type="spellEnd"/>
      <w:r w:rsidR="00140C10" w:rsidRPr="00E1247D">
        <w:rPr>
          <w:sz w:val="30"/>
          <w:szCs w:val="30"/>
        </w:rPr>
        <w:t xml:space="preserve"> Gu\</w:t>
      </w:r>
      <w:r w:rsidR="007153AC" w:rsidRPr="00E1247D">
        <w:rPr>
          <w:sz w:val="30"/>
          <w:szCs w:val="30"/>
        </w:rPr>
        <w:t xml:space="preserve"> </w:t>
      </w:r>
      <w:proofErr w:type="spellStart"/>
      <w:r w:rsidR="009F4E8D" w:rsidRPr="00E1247D">
        <w:rPr>
          <w:sz w:val="30"/>
          <w:szCs w:val="30"/>
        </w:rPr>
        <w:t>úRYàûPV</w:t>
      </w:r>
      <w:proofErr w:type="spellEnd"/>
      <w:r w:rsidR="009F4E8D" w:rsidRPr="00E1247D">
        <w:rPr>
          <w:sz w:val="30"/>
          <w:szCs w:val="30"/>
        </w:rPr>
        <w:t xml:space="preserve"> </w:t>
      </w:r>
      <w:proofErr w:type="spellStart"/>
      <w:r w:rsidR="009F4E8D" w:rsidRPr="00E1247D">
        <w:rPr>
          <w:sz w:val="30"/>
          <w:szCs w:val="30"/>
        </w:rPr>
        <w:t>Øu</w:t>
      </w:r>
      <w:proofErr w:type="spellEnd"/>
      <w:r w:rsidR="009F4E8D" w:rsidRPr="00E1247D">
        <w:rPr>
          <w:sz w:val="30"/>
          <w:szCs w:val="30"/>
        </w:rPr>
        <w:t xml:space="preserve">]±®u </w:t>
      </w:r>
      <w:proofErr w:type="spellStart"/>
      <w:r w:rsidR="009F4E8D" w:rsidRPr="00E1247D">
        <w:rPr>
          <w:sz w:val="30"/>
          <w:szCs w:val="30"/>
        </w:rPr>
        <w:t>êXUôL</w:t>
      </w:r>
      <w:proofErr w:type="spellEnd"/>
      <w:r w:rsidR="00140C10" w:rsidRPr="00E1247D">
        <w:rPr>
          <w:sz w:val="30"/>
          <w:szCs w:val="30"/>
        </w:rPr>
        <w:t xml:space="preserve">, </w:t>
      </w:r>
      <w:r w:rsidR="009225B2" w:rsidRPr="00E1247D">
        <w:rPr>
          <w:sz w:val="30"/>
          <w:szCs w:val="30"/>
        </w:rPr>
        <w:t xml:space="preserve">R²lThP </w:t>
      </w:r>
      <w:proofErr w:type="spellStart"/>
      <w:r w:rsidR="009225B2" w:rsidRPr="00E1247D">
        <w:rPr>
          <w:sz w:val="30"/>
          <w:szCs w:val="30"/>
        </w:rPr>
        <w:t>ST</w:t>
      </w:r>
      <w:r w:rsidR="00790463" w:rsidRPr="00E1247D">
        <w:rPr>
          <w:sz w:val="30"/>
          <w:szCs w:val="30"/>
        </w:rPr>
        <w:t>Wó</w:t>
      </w:r>
      <w:r w:rsidR="0031582D" w:rsidRPr="00E1247D">
        <w:rPr>
          <w:sz w:val="30"/>
          <w:szCs w:val="30"/>
        </w:rPr>
        <w:t>Ls</w:t>
      </w:r>
      <w:proofErr w:type="spellEnd"/>
      <w:r w:rsidR="0031582D" w:rsidRPr="00E1247D">
        <w:rPr>
          <w:sz w:val="30"/>
          <w:szCs w:val="30"/>
        </w:rPr>
        <w:t xml:space="preserve"> </w:t>
      </w:r>
      <w:proofErr w:type="spellStart"/>
      <w:r w:rsidR="0031582D" w:rsidRPr="00E1247D">
        <w:rPr>
          <w:sz w:val="30"/>
          <w:szCs w:val="30"/>
        </w:rPr>
        <w:t>êXUôLd</w:t>
      </w:r>
      <w:proofErr w:type="spellEnd"/>
      <w:r w:rsidR="0031582D" w:rsidRPr="00E1247D">
        <w:rPr>
          <w:sz w:val="30"/>
          <w:szCs w:val="30"/>
        </w:rPr>
        <w:t xml:space="preserve"> </w:t>
      </w:r>
      <w:r w:rsidR="0031582D" w:rsidRPr="00E1247D">
        <w:rPr>
          <w:sz w:val="30"/>
          <w:szCs w:val="30"/>
        </w:rPr>
        <w:lastRenderedPageBreak/>
        <w:t>¡¬</w:t>
      </w:r>
      <w:proofErr w:type="spellStart"/>
      <w:r w:rsidR="0031582D" w:rsidRPr="00E1247D">
        <w:rPr>
          <w:sz w:val="30"/>
          <w:szCs w:val="30"/>
        </w:rPr>
        <w:t>ûV</w:t>
      </w:r>
      <w:proofErr w:type="spellEnd"/>
      <w:r w:rsidR="0031582D" w:rsidRPr="00E1247D">
        <w:rPr>
          <w:sz w:val="30"/>
          <w:szCs w:val="30"/>
        </w:rPr>
        <w:t xml:space="preserve"> </w:t>
      </w:r>
      <w:proofErr w:type="spellStart"/>
      <w:r w:rsidR="0031582D" w:rsidRPr="00E1247D">
        <w:rPr>
          <w:sz w:val="30"/>
          <w:szCs w:val="30"/>
        </w:rPr>
        <w:t>ùNn</w:t>
      </w:r>
      <w:r w:rsidR="009225B2" w:rsidRPr="00E1247D">
        <w:rPr>
          <w:sz w:val="30"/>
          <w:szCs w:val="30"/>
        </w:rPr>
        <w:t>Õ</w:t>
      </w:r>
      <w:proofErr w:type="spellEnd"/>
      <w:r w:rsidR="009225B2" w:rsidRPr="00E1247D">
        <w:rPr>
          <w:sz w:val="30"/>
          <w:szCs w:val="30"/>
        </w:rPr>
        <w:t xml:space="preserve"> </w:t>
      </w:r>
      <w:proofErr w:type="spellStart"/>
      <w:r w:rsidR="009225B2" w:rsidRPr="00E1247D">
        <w:rPr>
          <w:sz w:val="30"/>
          <w:szCs w:val="30"/>
        </w:rPr>
        <w:t>ùLôi¥Úd</w:t>
      </w:r>
      <w:proofErr w:type="spellEnd"/>
      <w:r w:rsidR="009225B2" w:rsidRPr="00E1247D">
        <w:rPr>
          <w:sz w:val="30"/>
          <w:szCs w:val="30"/>
        </w:rPr>
        <w:t>¡\</w:t>
      </w:r>
      <w:proofErr w:type="spellStart"/>
      <w:r w:rsidR="009225B2" w:rsidRPr="00E1247D">
        <w:rPr>
          <w:sz w:val="30"/>
          <w:szCs w:val="30"/>
        </w:rPr>
        <w:t>ô</w:t>
      </w:r>
      <w:r w:rsidR="00790463" w:rsidRPr="00E1247D">
        <w:rPr>
          <w:sz w:val="30"/>
          <w:szCs w:val="30"/>
        </w:rPr>
        <w:t>Wó</w:t>
      </w:r>
      <w:proofErr w:type="spellEnd"/>
      <w:r w:rsidR="009225B2" w:rsidRPr="00E1247D">
        <w:rPr>
          <w:sz w:val="30"/>
          <w:szCs w:val="30"/>
        </w:rPr>
        <w:t>. ¿</w:t>
      </w:r>
      <w:proofErr w:type="spellStart"/>
      <w:r w:rsidR="009225B2" w:rsidRPr="00E1247D">
        <w:rPr>
          <w:sz w:val="30"/>
          <w:szCs w:val="30"/>
        </w:rPr>
        <w:t>eLs</w:t>
      </w:r>
      <w:proofErr w:type="spellEnd"/>
      <w:r w:rsidR="009225B2" w:rsidRPr="00E1247D">
        <w:rPr>
          <w:sz w:val="30"/>
          <w:szCs w:val="30"/>
        </w:rPr>
        <w:t xml:space="preserve"> </w:t>
      </w:r>
      <w:proofErr w:type="spellStart"/>
      <w:r w:rsidR="009225B2" w:rsidRPr="00E1247D">
        <w:rPr>
          <w:sz w:val="30"/>
          <w:szCs w:val="30"/>
        </w:rPr>
        <w:t>AûR</w:t>
      </w:r>
      <w:proofErr w:type="spellEnd"/>
      <w:r w:rsidR="009225B2" w:rsidRPr="00E1247D">
        <w:rPr>
          <w:sz w:val="30"/>
          <w:szCs w:val="30"/>
        </w:rPr>
        <w:t xml:space="preserve"> ®</w:t>
      </w:r>
      <w:proofErr w:type="spellStart"/>
      <w:r w:rsidR="009225B2" w:rsidRPr="00E1247D">
        <w:rPr>
          <w:sz w:val="30"/>
          <w:szCs w:val="30"/>
        </w:rPr>
        <w:t>ÑYô£d¡</w:t>
      </w:r>
      <w:proofErr w:type="gramStart"/>
      <w:r w:rsidR="009225B2" w:rsidRPr="00E1247D">
        <w:rPr>
          <w:sz w:val="30"/>
          <w:szCs w:val="30"/>
        </w:rPr>
        <w:t>È</w:t>
      </w:r>
      <w:r w:rsidR="00790463" w:rsidRPr="00E1247D">
        <w:rPr>
          <w:sz w:val="30"/>
          <w:szCs w:val="30"/>
        </w:rPr>
        <w:t>Wó</w:t>
      </w:r>
      <w:r w:rsidR="009225B2" w:rsidRPr="00E1247D">
        <w:rPr>
          <w:sz w:val="30"/>
          <w:szCs w:val="30"/>
        </w:rPr>
        <w:t>L</w:t>
      </w:r>
      <w:proofErr w:type="spellEnd"/>
      <w:r w:rsidR="009225B2" w:rsidRPr="00E1247D">
        <w:rPr>
          <w:sz w:val="30"/>
          <w:szCs w:val="30"/>
        </w:rPr>
        <w:t>[</w:t>
      </w:r>
      <w:proofErr w:type="gramEnd"/>
      <w:r w:rsidR="009225B2" w:rsidRPr="00E1247D">
        <w:rPr>
          <w:sz w:val="30"/>
          <w:szCs w:val="30"/>
        </w:rPr>
        <w:t xml:space="preserve">ô? AÕ </w:t>
      </w:r>
      <w:proofErr w:type="spellStart"/>
      <w:r w:rsidR="009225B2" w:rsidRPr="00E1247D">
        <w:rPr>
          <w:sz w:val="30"/>
          <w:szCs w:val="30"/>
        </w:rPr>
        <w:t>úYRôLUUô«Úd</w:t>
      </w:r>
      <w:proofErr w:type="spellEnd"/>
      <w:r w:rsidR="009225B2" w:rsidRPr="00E1247D">
        <w:rPr>
          <w:sz w:val="30"/>
          <w:szCs w:val="30"/>
        </w:rPr>
        <w:t>¡\Õ.</w:t>
      </w:r>
    </w:p>
    <w:p w14:paraId="56FC98C8" w14:textId="77777777" w:rsidR="009225B2" w:rsidRPr="00E1247D" w:rsidRDefault="00014920" w:rsidP="00E84D1A">
      <w:pPr>
        <w:rPr>
          <w:sz w:val="30"/>
          <w:szCs w:val="30"/>
        </w:rPr>
      </w:pPr>
      <w:r w:rsidRPr="00E1247D">
        <w:rPr>
          <w:sz w:val="30"/>
          <w:szCs w:val="30"/>
        </w:rPr>
        <w:t>77.</w:t>
      </w:r>
      <w:r w:rsidR="00B8309C" w:rsidRPr="00E1247D">
        <w:rPr>
          <w:sz w:val="30"/>
          <w:szCs w:val="30"/>
        </w:rPr>
        <w:t xml:space="preserve"> </w:t>
      </w:r>
      <w:r w:rsidR="00531B25" w:rsidRPr="00E1247D">
        <w:rPr>
          <w:sz w:val="30"/>
          <w:szCs w:val="30"/>
        </w:rPr>
        <w:t>¿</w:t>
      </w:r>
      <w:proofErr w:type="spellStart"/>
      <w:r w:rsidR="00531B25" w:rsidRPr="00E1247D">
        <w:rPr>
          <w:sz w:val="30"/>
          <w:szCs w:val="30"/>
        </w:rPr>
        <w:t>eLs</w:t>
      </w:r>
      <w:proofErr w:type="spellEnd"/>
      <w:r w:rsidR="00531B25" w:rsidRPr="00E1247D">
        <w:rPr>
          <w:sz w:val="30"/>
          <w:szCs w:val="30"/>
        </w:rPr>
        <w:t xml:space="preserve"> </w:t>
      </w:r>
      <w:proofErr w:type="spellStart"/>
      <w:r w:rsidR="00531B25" w:rsidRPr="00E1247D">
        <w:rPr>
          <w:sz w:val="30"/>
          <w:szCs w:val="30"/>
        </w:rPr>
        <w:t>HúRô</w:t>
      </w:r>
      <w:proofErr w:type="spellEnd"/>
      <w:r w:rsidR="00EB0EBC" w:rsidRPr="00E1247D">
        <w:rPr>
          <w:sz w:val="30"/>
          <w:szCs w:val="30"/>
        </w:rPr>
        <w:t xml:space="preserve"> J</w:t>
      </w:r>
      <w:r w:rsidR="00531B25" w:rsidRPr="00E1247D">
        <w:rPr>
          <w:sz w:val="30"/>
          <w:szCs w:val="30"/>
        </w:rPr>
        <w:t>u\</w:t>
      </w:r>
      <w:proofErr w:type="spellStart"/>
      <w:r w:rsidR="00531B25" w:rsidRPr="00E1247D">
        <w:rPr>
          <w:sz w:val="30"/>
          <w:szCs w:val="30"/>
        </w:rPr>
        <w:t>ôL</w:t>
      </w:r>
      <w:proofErr w:type="spellEnd"/>
      <w:r w:rsidR="00531B25" w:rsidRPr="00E1247D">
        <w:rPr>
          <w:sz w:val="30"/>
          <w:szCs w:val="30"/>
        </w:rPr>
        <w:t xml:space="preserve"> </w:t>
      </w:r>
      <w:proofErr w:type="spellStart"/>
      <w:r w:rsidR="00531B25" w:rsidRPr="00E1247D">
        <w:rPr>
          <w:sz w:val="30"/>
          <w:szCs w:val="30"/>
        </w:rPr>
        <w:t>CÚdL</w:t>
      </w:r>
      <w:proofErr w:type="spellEnd"/>
      <w:r w:rsidR="00531B25" w:rsidRPr="00E1247D">
        <w:rPr>
          <w:sz w:val="30"/>
          <w:szCs w:val="30"/>
        </w:rPr>
        <w:t xml:space="preserve"> </w:t>
      </w:r>
      <w:r w:rsidR="00B04B21" w:rsidRPr="00E1247D">
        <w:rPr>
          <w:sz w:val="30"/>
          <w:szCs w:val="30"/>
        </w:rPr>
        <w:t>®</w:t>
      </w:r>
      <w:proofErr w:type="spellStart"/>
      <w:r w:rsidR="00B04B21" w:rsidRPr="00E1247D">
        <w:rPr>
          <w:sz w:val="30"/>
          <w:szCs w:val="30"/>
        </w:rPr>
        <w:t>Úm©VRôp</w:t>
      </w:r>
      <w:proofErr w:type="spellEnd"/>
      <w:r w:rsidR="00B04B21" w:rsidRPr="00E1247D">
        <w:rPr>
          <w:sz w:val="30"/>
          <w:szCs w:val="30"/>
        </w:rPr>
        <w:t xml:space="preserve"> ¿</w:t>
      </w:r>
      <w:proofErr w:type="spellStart"/>
      <w:r w:rsidR="00B04B21" w:rsidRPr="00E1247D">
        <w:rPr>
          <w:sz w:val="30"/>
          <w:szCs w:val="30"/>
        </w:rPr>
        <w:t>eLs</w:t>
      </w:r>
      <w:proofErr w:type="spellEnd"/>
      <w:r w:rsidR="00B04B21" w:rsidRPr="00E1247D">
        <w:rPr>
          <w:sz w:val="30"/>
          <w:szCs w:val="30"/>
        </w:rPr>
        <w:t xml:space="preserve"> </w:t>
      </w:r>
      <w:proofErr w:type="spellStart"/>
      <w:r w:rsidR="00B04B21" w:rsidRPr="00E1247D">
        <w:rPr>
          <w:sz w:val="30"/>
          <w:szCs w:val="30"/>
        </w:rPr>
        <w:t>HúRô</w:t>
      </w:r>
      <w:proofErr w:type="spellEnd"/>
      <w:r w:rsidR="00B04B21" w:rsidRPr="00E1247D">
        <w:rPr>
          <w:sz w:val="30"/>
          <w:szCs w:val="30"/>
        </w:rPr>
        <w:t xml:space="preserve"> Ju\</w:t>
      </w:r>
      <w:proofErr w:type="spellStart"/>
      <w:r w:rsidR="00B04B21" w:rsidRPr="00E1247D">
        <w:rPr>
          <w:sz w:val="30"/>
          <w:szCs w:val="30"/>
        </w:rPr>
        <w:t>ôL</w:t>
      </w:r>
      <w:proofErr w:type="spellEnd"/>
      <w:r w:rsidR="00B04B21" w:rsidRPr="00E1247D">
        <w:rPr>
          <w:sz w:val="30"/>
          <w:szCs w:val="30"/>
        </w:rPr>
        <w:t xml:space="preserve"> </w:t>
      </w:r>
      <w:proofErr w:type="spellStart"/>
      <w:r w:rsidR="00B04B21" w:rsidRPr="00E1247D">
        <w:rPr>
          <w:sz w:val="30"/>
          <w:szCs w:val="30"/>
        </w:rPr>
        <w:t>CpûX</w:t>
      </w:r>
      <w:proofErr w:type="spellEnd"/>
      <w:r w:rsidR="00B04B21" w:rsidRPr="00E1247D">
        <w:rPr>
          <w:sz w:val="30"/>
          <w:szCs w:val="30"/>
        </w:rPr>
        <w:t>. ¿</w:t>
      </w:r>
      <w:proofErr w:type="spellStart"/>
      <w:r w:rsidR="00B04B21" w:rsidRPr="00E1247D">
        <w:rPr>
          <w:sz w:val="30"/>
          <w:szCs w:val="30"/>
        </w:rPr>
        <w:t>eLs</w:t>
      </w:r>
      <w:proofErr w:type="spellEnd"/>
      <w:r w:rsidR="00B04B21" w:rsidRPr="00E1247D">
        <w:rPr>
          <w:sz w:val="30"/>
          <w:szCs w:val="30"/>
        </w:rPr>
        <w:t xml:space="preserve"> </w:t>
      </w:r>
      <w:proofErr w:type="spellStart"/>
      <w:r w:rsidR="00B04B21" w:rsidRPr="00E1247D">
        <w:rPr>
          <w:sz w:val="30"/>
          <w:szCs w:val="30"/>
        </w:rPr>
        <w:t>ClúTôÕ</w:t>
      </w:r>
      <w:proofErr w:type="spellEnd"/>
      <w:r w:rsidR="00E84D1A" w:rsidRPr="00E1247D">
        <w:rPr>
          <w:sz w:val="30"/>
          <w:szCs w:val="30"/>
        </w:rPr>
        <w:t xml:space="preserve"> </w:t>
      </w:r>
      <w:proofErr w:type="spellStart"/>
      <w:r w:rsidR="00E84D1A" w:rsidRPr="00E1247D">
        <w:rPr>
          <w:sz w:val="30"/>
          <w:szCs w:val="30"/>
        </w:rPr>
        <w:t>VôWôL</w:t>
      </w:r>
      <w:proofErr w:type="spellEnd"/>
      <w:r w:rsidR="00E84D1A" w:rsidRPr="00E1247D">
        <w:rPr>
          <w:sz w:val="30"/>
          <w:szCs w:val="30"/>
        </w:rPr>
        <w:t xml:space="preserve"> </w:t>
      </w:r>
      <w:proofErr w:type="spellStart"/>
      <w:r w:rsidR="00E84D1A" w:rsidRPr="00E1247D">
        <w:rPr>
          <w:sz w:val="30"/>
          <w:szCs w:val="30"/>
        </w:rPr>
        <w:t>CÚd¡</w:t>
      </w:r>
      <w:proofErr w:type="gramStart"/>
      <w:r w:rsidR="00E84D1A" w:rsidRPr="00E1247D">
        <w:rPr>
          <w:sz w:val="30"/>
          <w:szCs w:val="30"/>
        </w:rPr>
        <w:t>È</w:t>
      </w:r>
      <w:r w:rsidR="00790463" w:rsidRPr="00E1247D">
        <w:rPr>
          <w:sz w:val="30"/>
          <w:szCs w:val="30"/>
        </w:rPr>
        <w:t>Wó</w:t>
      </w:r>
      <w:r w:rsidR="00E84D1A" w:rsidRPr="00E1247D">
        <w:rPr>
          <w:sz w:val="30"/>
          <w:szCs w:val="30"/>
        </w:rPr>
        <w:t>Lú</w:t>
      </w:r>
      <w:proofErr w:type="spellEnd"/>
      <w:r w:rsidR="00E84D1A" w:rsidRPr="00E1247D">
        <w:rPr>
          <w:sz w:val="30"/>
          <w:szCs w:val="30"/>
        </w:rPr>
        <w:t>[</w:t>
      </w:r>
      <w:proofErr w:type="gramEnd"/>
      <w:r w:rsidR="00E84D1A" w:rsidRPr="00E1247D">
        <w:rPr>
          <w:sz w:val="30"/>
          <w:szCs w:val="30"/>
        </w:rPr>
        <w:t>ô</w:t>
      </w:r>
      <w:r w:rsidR="00B04B21" w:rsidRPr="00E1247D">
        <w:rPr>
          <w:sz w:val="30"/>
          <w:szCs w:val="30"/>
        </w:rPr>
        <w:t xml:space="preserve"> </w:t>
      </w:r>
      <w:proofErr w:type="spellStart"/>
      <w:r w:rsidR="00E84D1A" w:rsidRPr="00E1247D">
        <w:rPr>
          <w:sz w:val="30"/>
          <w:szCs w:val="30"/>
        </w:rPr>
        <w:t>úRYàûPV</w:t>
      </w:r>
      <w:proofErr w:type="spellEnd"/>
      <w:r w:rsidR="00E84D1A" w:rsidRPr="00E1247D">
        <w:rPr>
          <w:sz w:val="30"/>
          <w:szCs w:val="30"/>
        </w:rPr>
        <w:t xml:space="preserve"> £</w:t>
      </w:r>
      <w:proofErr w:type="spellStart"/>
      <w:r w:rsidR="00E84D1A" w:rsidRPr="00E1247D">
        <w:rPr>
          <w:sz w:val="30"/>
          <w:szCs w:val="30"/>
        </w:rPr>
        <w:t>jRj§uT</w:t>
      </w:r>
      <w:proofErr w:type="spellEnd"/>
      <w:r w:rsidR="00E84D1A" w:rsidRPr="00E1247D">
        <w:rPr>
          <w:sz w:val="30"/>
          <w:szCs w:val="30"/>
        </w:rPr>
        <w:t xml:space="preserve">¥ </w:t>
      </w:r>
      <w:proofErr w:type="spellStart"/>
      <w:r w:rsidR="00E84D1A" w:rsidRPr="00E1247D">
        <w:rPr>
          <w:sz w:val="30"/>
          <w:szCs w:val="30"/>
        </w:rPr>
        <w:t>Rôu</w:t>
      </w:r>
      <w:proofErr w:type="spellEnd"/>
      <w:r w:rsidR="00E84D1A" w:rsidRPr="00E1247D">
        <w:rPr>
          <w:sz w:val="30"/>
          <w:szCs w:val="30"/>
        </w:rPr>
        <w:t xml:space="preserve">  </w:t>
      </w:r>
      <w:proofErr w:type="spellStart"/>
      <w:r w:rsidR="00E84D1A" w:rsidRPr="00E1247D">
        <w:rPr>
          <w:sz w:val="30"/>
          <w:szCs w:val="30"/>
        </w:rPr>
        <w:t>AlT</w:t>
      </w:r>
      <w:proofErr w:type="spellEnd"/>
      <w:r w:rsidR="00E84D1A" w:rsidRPr="00E1247D">
        <w:rPr>
          <w:sz w:val="30"/>
          <w:szCs w:val="30"/>
        </w:rPr>
        <w:t xml:space="preserve">¥ </w:t>
      </w:r>
      <w:proofErr w:type="spellStart"/>
      <w:r w:rsidR="00E84D1A" w:rsidRPr="00E1247D">
        <w:rPr>
          <w:sz w:val="30"/>
          <w:szCs w:val="30"/>
        </w:rPr>
        <w:t>CÚd¡È</w:t>
      </w:r>
      <w:r w:rsidR="00790463" w:rsidRPr="00E1247D">
        <w:rPr>
          <w:sz w:val="30"/>
          <w:szCs w:val="30"/>
        </w:rPr>
        <w:t>Wó</w:t>
      </w:r>
      <w:r w:rsidR="00E84D1A" w:rsidRPr="00E1247D">
        <w:rPr>
          <w:sz w:val="30"/>
          <w:szCs w:val="30"/>
        </w:rPr>
        <w:t>Ls</w:t>
      </w:r>
      <w:proofErr w:type="spellEnd"/>
      <w:r w:rsidR="00E84D1A" w:rsidRPr="00E1247D">
        <w:rPr>
          <w:sz w:val="30"/>
          <w:szCs w:val="30"/>
        </w:rPr>
        <w:t xml:space="preserve"> </w:t>
      </w:r>
      <w:r w:rsidR="00CE5FCB" w:rsidRPr="00E1247D">
        <w:rPr>
          <w:sz w:val="30"/>
          <w:szCs w:val="30"/>
        </w:rPr>
        <w:t>×¬¡\</w:t>
      </w:r>
      <w:proofErr w:type="spellStart"/>
      <w:r w:rsidR="00CE5FCB" w:rsidRPr="00E1247D">
        <w:rPr>
          <w:sz w:val="30"/>
          <w:szCs w:val="30"/>
        </w:rPr>
        <w:t>Rô</w:t>
      </w:r>
      <w:proofErr w:type="spellEnd"/>
      <w:r w:rsidR="00CE5FCB" w:rsidRPr="00E1247D">
        <w:rPr>
          <w:sz w:val="30"/>
          <w:szCs w:val="30"/>
        </w:rPr>
        <w:t>?</w:t>
      </w:r>
      <w:r w:rsidR="00CE5FCB" w:rsidRPr="00E1247D">
        <w:rPr>
          <w:rFonts w:ascii="TML_Vaigai_Normal" w:hAnsi="TML_Vaigai_Normal"/>
          <w:sz w:val="30"/>
          <w:szCs w:val="30"/>
        </w:rPr>
        <w:t xml:space="preserve"> "</w:t>
      </w:r>
      <w:proofErr w:type="spellStart"/>
      <w:r w:rsidR="002A7534" w:rsidRPr="00E1247D">
        <w:rPr>
          <w:sz w:val="30"/>
          <w:szCs w:val="30"/>
        </w:rPr>
        <w:t>úRYu</w:t>
      </w:r>
      <w:proofErr w:type="spellEnd"/>
      <w:r w:rsidR="002A7534" w:rsidRPr="00E1247D">
        <w:rPr>
          <w:sz w:val="30"/>
          <w:szCs w:val="30"/>
        </w:rPr>
        <w:t xml:space="preserve"> </w:t>
      </w:r>
      <w:proofErr w:type="spellStart"/>
      <w:r w:rsidR="002A7534" w:rsidRPr="00E1247D">
        <w:rPr>
          <w:sz w:val="30"/>
          <w:szCs w:val="30"/>
        </w:rPr>
        <w:t>NûT«p</w:t>
      </w:r>
      <w:proofErr w:type="spellEnd"/>
      <w:r w:rsidR="002A7534" w:rsidRPr="00E1247D">
        <w:rPr>
          <w:sz w:val="30"/>
          <w:szCs w:val="30"/>
        </w:rPr>
        <w:t xml:space="preserve"> ¨</w:t>
      </w:r>
      <w:proofErr w:type="spellStart"/>
      <w:r w:rsidR="002A7534" w:rsidRPr="00E1247D">
        <w:rPr>
          <w:sz w:val="30"/>
          <w:szCs w:val="30"/>
        </w:rPr>
        <w:t>Vªj§Úd</w:t>
      </w:r>
      <w:proofErr w:type="spellEnd"/>
      <w:r w:rsidR="002A7534" w:rsidRPr="00E1247D">
        <w:rPr>
          <w:sz w:val="30"/>
          <w:szCs w:val="30"/>
        </w:rPr>
        <w:t>¡\</w:t>
      </w:r>
      <w:proofErr w:type="spellStart"/>
      <w:r w:rsidR="002A7534" w:rsidRPr="00E1247D">
        <w:rPr>
          <w:sz w:val="30"/>
          <w:szCs w:val="30"/>
        </w:rPr>
        <w:t>ô</w:t>
      </w:r>
      <w:r w:rsidR="00790463" w:rsidRPr="00E1247D">
        <w:rPr>
          <w:sz w:val="30"/>
          <w:szCs w:val="30"/>
        </w:rPr>
        <w:t>Wó</w:t>
      </w:r>
      <w:proofErr w:type="spellEnd"/>
      <w:r w:rsidR="002A7534" w:rsidRPr="00E1247D">
        <w:rPr>
          <w:sz w:val="30"/>
          <w:szCs w:val="30"/>
        </w:rPr>
        <w:t>.</w:t>
      </w:r>
      <w:r w:rsidR="002A7534" w:rsidRPr="00E1247D">
        <w:rPr>
          <w:rFonts w:ascii="TML_Vaigai_Normal" w:hAnsi="TML_Vaigai_Normal"/>
          <w:sz w:val="30"/>
          <w:szCs w:val="30"/>
        </w:rPr>
        <w:t xml:space="preserve">’ </w:t>
      </w:r>
      <w:proofErr w:type="spellStart"/>
      <w:r w:rsidR="002A7534" w:rsidRPr="00E1247D">
        <w:rPr>
          <w:sz w:val="30"/>
          <w:szCs w:val="30"/>
        </w:rPr>
        <w:t>TôÚeLs</w:t>
      </w:r>
      <w:proofErr w:type="spellEnd"/>
      <w:r w:rsidR="002A7534" w:rsidRPr="00E1247D">
        <w:rPr>
          <w:sz w:val="30"/>
          <w:szCs w:val="30"/>
        </w:rPr>
        <w:t xml:space="preserve">? </w:t>
      </w:r>
      <w:proofErr w:type="spellStart"/>
      <w:r w:rsidR="002A7534" w:rsidRPr="00E1247D">
        <w:rPr>
          <w:sz w:val="30"/>
          <w:szCs w:val="30"/>
        </w:rPr>
        <w:t>TôÚeLs</w:t>
      </w:r>
      <w:proofErr w:type="spellEnd"/>
      <w:r w:rsidR="002A7534" w:rsidRPr="00E1247D">
        <w:rPr>
          <w:sz w:val="30"/>
          <w:szCs w:val="30"/>
        </w:rPr>
        <w:t xml:space="preserve">? </w:t>
      </w:r>
      <w:proofErr w:type="spellStart"/>
      <w:r w:rsidR="0008490C" w:rsidRPr="00E1247D">
        <w:rPr>
          <w:sz w:val="30"/>
          <w:szCs w:val="30"/>
        </w:rPr>
        <w:t>UômNj§p</w:t>
      </w:r>
      <w:proofErr w:type="spellEnd"/>
      <w:r w:rsidR="0008490C" w:rsidRPr="00E1247D">
        <w:rPr>
          <w:sz w:val="30"/>
          <w:szCs w:val="30"/>
        </w:rPr>
        <w:t xml:space="preserve"> </w:t>
      </w:r>
      <w:proofErr w:type="spellStart"/>
      <w:r w:rsidR="0008490C" w:rsidRPr="00E1247D">
        <w:rPr>
          <w:sz w:val="30"/>
          <w:szCs w:val="30"/>
        </w:rPr>
        <w:t>AûRl</w:t>
      </w:r>
      <w:proofErr w:type="spellEnd"/>
      <w:r w:rsidR="0008490C" w:rsidRPr="00E1247D">
        <w:rPr>
          <w:sz w:val="30"/>
          <w:szCs w:val="30"/>
        </w:rPr>
        <w:t xml:space="preserve"> </w:t>
      </w:r>
      <w:proofErr w:type="spellStart"/>
      <w:r w:rsidR="0008490C" w:rsidRPr="00E1247D">
        <w:rPr>
          <w:sz w:val="30"/>
          <w:szCs w:val="30"/>
        </w:rPr>
        <w:t>ùTtßd</w:t>
      </w:r>
      <w:proofErr w:type="spellEnd"/>
      <w:r w:rsidR="00790463" w:rsidRPr="00E1247D">
        <w:rPr>
          <w:sz w:val="30"/>
          <w:szCs w:val="30"/>
        </w:rPr>
        <w:t xml:space="preserve"> </w:t>
      </w:r>
      <w:proofErr w:type="spellStart"/>
      <w:r w:rsidR="0008490C" w:rsidRPr="00E1247D">
        <w:rPr>
          <w:sz w:val="30"/>
          <w:szCs w:val="30"/>
        </w:rPr>
        <w:t>ùLôiÓ</w:t>
      </w:r>
      <w:proofErr w:type="spellEnd"/>
      <w:r w:rsidR="0008490C" w:rsidRPr="00E1247D">
        <w:rPr>
          <w:sz w:val="30"/>
          <w:szCs w:val="30"/>
        </w:rPr>
        <w:t xml:space="preserve"> ®Pô¾</w:t>
      </w:r>
      <w:r w:rsidR="00790463" w:rsidRPr="00E1247D">
        <w:rPr>
          <w:sz w:val="30"/>
          <w:szCs w:val="30"/>
        </w:rPr>
        <w:t>Wó</w:t>
      </w:r>
      <w:r w:rsidR="0008490C" w:rsidRPr="00E1247D">
        <w:rPr>
          <w:sz w:val="30"/>
          <w:szCs w:val="30"/>
        </w:rPr>
        <w:t>Ls, AÕ JÚ</w:t>
      </w:r>
      <w:r w:rsidR="00790463" w:rsidRPr="00E1247D">
        <w:rPr>
          <w:sz w:val="30"/>
          <w:szCs w:val="30"/>
        </w:rPr>
        <w:t xml:space="preserve"> </w:t>
      </w:r>
      <w:proofErr w:type="spellStart"/>
      <w:r w:rsidR="0008490C" w:rsidRPr="00E1247D">
        <w:rPr>
          <w:sz w:val="30"/>
          <w:szCs w:val="30"/>
        </w:rPr>
        <w:t>úTôÕm</w:t>
      </w:r>
      <w:proofErr w:type="spellEnd"/>
      <w:r w:rsidR="0008490C" w:rsidRPr="00E1247D">
        <w:rPr>
          <w:sz w:val="30"/>
          <w:szCs w:val="30"/>
        </w:rPr>
        <w:t xml:space="preserve"> ¡¬</w:t>
      </w:r>
      <w:proofErr w:type="spellStart"/>
      <w:r w:rsidR="0008490C" w:rsidRPr="00E1247D">
        <w:rPr>
          <w:sz w:val="30"/>
          <w:szCs w:val="30"/>
        </w:rPr>
        <w:t>ûV</w:t>
      </w:r>
      <w:proofErr w:type="spellEnd"/>
      <w:r w:rsidR="0008490C" w:rsidRPr="00E1247D">
        <w:rPr>
          <w:sz w:val="30"/>
          <w:szCs w:val="30"/>
        </w:rPr>
        <w:t xml:space="preserve"> </w:t>
      </w:r>
      <w:proofErr w:type="spellStart"/>
      <w:r w:rsidR="0008490C" w:rsidRPr="00E1247D">
        <w:rPr>
          <w:sz w:val="30"/>
          <w:szCs w:val="30"/>
        </w:rPr>
        <w:t>ùNnVôÕ</w:t>
      </w:r>
      <w:proofErr w:type="spellEnd"/>
      <w:r w:rsidR="0008490C" w:rsidRPr="00E1247D">
        <w:rPr>
          <w:sz w:val="30"/>
          <w:szCs w:val="30"/>
        </w:rPr>
        <w:t xml:space="preserve">. </w:t>
      </w:r>
      <w:proofErr w:type="spellStart"/>
      <w:r w:rsidR="00881AB4" w:rsidRPr="00E1247D">
        <w:rPr>
          <w:sz w:val="30"/>
          <w:szCs w:val="30"/>
        </w:rPr>
        <w:t>úRYu</w:t>
      </w:r>
      <w:proofErr w:type="spellEnd"/>
      <w:r w:rsidR="00881AB4" w:rsidRPr="00E1247D">
        <w:rPr>
          <w:sz w:val="30"/>
          <w:szCs w:val="30"/>
        </w:rPr>
        <w:t xml:space="preserve"> </w:t>
      </w:r>
      <w:proofErr w:type="spellStart"/>
      <w:proofErr w:type="gramStart"/>
      <w:r w:rsidR="00881AB4" w:rsidRPr="00E1247D">
        <w:rPr>
          <w:sz w:val="30"/>
          <w:szCs w:val="30"/>
        </w:rPr>
        <w:t>EeLû</w:t>
      </w:r>
      <w:proofErr w:type="spellEnd"/>
      <w:r w:rsidR="00881AB4" w:rsidRPr="00E1247D">
        <w:rPr>
          <w:sz w:val="30"/>
          <w:szCs w:val="30"/>
        </w:rPr>
        <w:t>[</w:t>
      </w:r>
      <w:proofErr w:type="gramEnd"/>
      <w:r w:rsidR="00881AB4" w:rsidRPr="00E1247D">
        <w:rPr>
          <w:sz w:val="30"/>
          <w:szCs w:val="30"/>
        </w:rPr>
        <w:t xml:space="preserve"> </w:t>
      </w:r>
      <w:proofErr w:type="spellStart"/>
      <w:r w:rsidR="00881AB4" w:rsidRPr="00E1247D">
        <w:rPr>
          <w:sz w:val="30"/>
          <w:szCs w:val="30"/>
        </w:rPr>
        <w:t>ûYj§Úd</w:t>
      </w:r>
      <w:proofErr w:type="spellEnd"/>
      <w:r w:rsidR="00881AB4" w:rsidRPr="00E1247D">
        <w:rPr>
          <w:sz w:val="30"/>
          <w:szCs w:val="30"/>
        </w:rPr>
        <w:t xml:space="preserve">¡\ </w:t>
      </w:r>
      <w:proofErr w:type="spellStart"/>
      <w:r w:rsidR="00881AB4" w:rsidRPr="00E1247D">
        <w:rPr>
          <w:sz w:val="30"/>
          <w:szCs w:val="30"/>
        </w:rPr>
        <w:t>CPj§p</w:t>
      </w:r>
      <w:proofErr w:type="spellEnd"/>
      <w:r w:rsidR="00881AB4" w:rsidRPr="00E1247D">
        <w:rPr>
          <w:sz w:val="30"/>
          <w:szCs w:val="30"/>
        </w:rPr>
        <w:t xml:space="preserve"> </w:t>
      </w:r>
      <w:proofErr w:type="spellStart"/>
      <w:r w:rsidR="00D80615" w:rsidRPr="00E1247D">
        <w:rPr>
          <w:sz w:val="30"/>
          <w:szCs w:val="30"/>
        </w:rPr>
        <w:t>Eß§VôL</w:t>
      </w:r>
      <w:proofErr w:type="spellEnd"/>
      <w:r w:rsidR="00D80615" w:rsidRPr="00E1247D">
        <w:rPr>
          <w:sz w:val="30"/>
          <w:szCs w:val="30"/>
        </w:rPr>
        <w:t xml:space="preserve"> ¨</w:t>
      </w:r>
      <w:proofErr w:type="spellStart"/>
      <w:r w:rsidR="00D80615" w:rsidRPr="00E1247D">
        <w:rPr>
          <w:sz w:val="30"/>
          <w:szCs w:val="30"/>
        </w:rPr>
        <w:t>pÛeLs</w:t>
      </w:r>
      <w:proofErr w:type="spellEnd"/>
      <w:r w:rsidR="00D80615" w:rsidRPr="00E1247D">
        <w:rPr>
          <w:sz w:val="30"/>
          <w:szCs w:val="30"/>
        </w:rPr>
        <w:t>. ×¬¡</w:t>
      </w:r>
      <w:r w:rsidR="00B04B21" w:rsidRPr="00E1247D">
        <w:rPr>
          <w:sz w:val="30"/>
          <w:szCs w:val="30"/>
        </w:rPr>
        <w:t>\</w:t>
      </w:r>
      <w:proofErr w:type="spellStart"/>
      <w:r w:rsidR="00D80615" w:rsidRPr="00E1247D">
        <w:rPr>
          <w:sz w:val="30"/>
          <w:szCs w:val="30"/>
        </w:rPr>
        <w:t>Rô</w:t>
      </w:r>
      <w:proofErr w:type="spellEnd"/>
      <w:r w:rsidR="00D80615" w:rsidRPr="00E1247D">
        <w:rPr>
          <w:sz w:val="30"/>
          <w:szCs w:val="30"/>
        </w:rPr>
        <w:t xml:space="preserve">? </w:t>
      </w:r>
      <w:r w:rsidR="00934EE9" w:rsidRPr="00E1247D">
        <w:rPr>
          <w:sz w:val="30"/>
          <w:szCs w:val="30"/>
        </w:rPr>
        <w:t xml:space="preserve">AÕ... </w:t>
      </w:r>
      <w:proofErr w:type="spellStart"/>
      <w:r w:rsidR="00934EE9" w:rsidRPr="00E1247D">
        <w:rPr>
          <w:sz w:val="30"/>
          <w:szCs w:val="30"/>
        </w:rPr>
        <w:t>êXUôLj</w:t>
      </w:r>
      <w:proofErr w:type="spellEnd"/>
      <w:r w:rsidR="00B8309C" w:rsidRPr="00E1247D">
        <w:rPr>
          <w:sz w:val="30"/>
          <w:szCs w:val="30"/>
        </w:rPr>
        <w:t xml:space="preserve"> </w:t>
      </w:r>
      <w:proofErr w:type="spellStart"/>
      <w:r w:rsidR="00934EE9" w:rsidRPr="00E1247D">
        <w:rPr>
          <w:sz w:val="30"/>
          <w:szCs w:val="30"/>
        </w:rPr>
        <w:t>Rôu</w:t>
      </w:r>
      <w:proofErr w:type="spellEnd"/>
      <w:r w:rsidR="00934EE9" w:rsidRPr="00E1247D">
        <w:rPr>
          <w:sz w:val="30"/>
          <w:szCs w:val="30"/>
        </w:rPr>
        <w:t>.</w:t>
      </w:r>
      <w:r w:rsidR="00934EE9" w:rsidRPr="00E1247D">
        <w:rPr>
          <w:rFonts w:ascii="TML_Vaigai_Normal" w:hAnsi="TML_Vaigai_Normal"/>
          <w:sz w:val="30"/>
          <w:szCs w:val="30"/>
        </w:rPr>
        <w:t xml:space="preserve"> </w:t>
      </w:r>
      <w:r w:rsidR="00125960" w:rsidRPr="00E1247D">
        <w:rPr>
          <w:rFonts w:ascii="TML_Vaigai_Normal" w:hAnsi="TML_Vaigai_Normal"/>
          <w:sz w:val="30"/>
          <w:szCs w:val="30"/>
        </w:rPr>
        <w:t>"</w:t>
      </w:r>
      <w:proofErr w:type="spellStart"/>
      <w:r w:rsidR="00474CC8" w:rsidRPr="00E1247D">
        <w:rPr>
          <w:sz w:val="30"/>
          <w:szCs w:val="30"/>
        </w:rPr>
        <w:t>YWeLÞm</w:t>
      </w:r>
      <w:proofErr w:type="spellEnd"/>
      <w:r w:rsidR="00474CC8" w:rsidRPr="00E1247D">
        <w:rPr>
          <w:sz w:val="30"/>
          <w:szCs w:val="30"/>
        </w:rPr>
        <w:t xml:space="preserve"> </w:t>
      </w:r>
      <w:proofErr w:type="spellStart"/>
      <w:r w:rsidR="00474CC8" w:rsidRPr="00E1247D">
        <w:rPr>
          <w:sz w:val="30"/>
          <w:szCs w:val="30"/>
        </w:rPr>
        <w:t>AûZl×LÞm</w:t>
      </w:r>
      <w:proofErr w:type="spellEnd"/>
      <w:r w:rsidR="00474CC8" w:rsidRPr="00E1247D">
        <w:rPr>
          <w:sz w:val="30"/>
          <w:szCs w:val="30"/>
        </w:rPr>
        <w:t xml:space="preserve"> </w:t>
      </w:r>
      <w:proofErr w:type="gramStart"/>
      <w:r w:rsidR="00474CC8" w:rsidRPr="00E1247D">
        <w:rPr>
          <w:sz w:val="30"/>
          <w:szCs w:val="30"/>
        </w:rPr>
        <w:t>U]</w:t>
      </w:r>
      <w:proofErr w:type="spellStart"/>
      <w:r w:rsidR="00474CC8" w:rsidRPr="00E1247D">
        <w:rPr>
          <w:sz w:val="30"/>
          <w:szCs w:val="30"/>
        </w:rPr>
        <w:t>k</w:t>
      </w:r>
      <w:proofErr w:type="gramEnd"/>
      <w:r w:rsidR="00474CC8" w:rsidRPr="00E1247D">
        <w:rPr>
          <w:sz w:val="30"/>
          <w:szCs w:val="30"/>
        </w:rPr>
        <w:t>§Úm×Rp</w:t>
      </w:r>
      <w:proofErr w:type="spellEnd"/>
      <w:r w:rsidR="00474CC8" w:rsidRPr="00E1247D">
        <w:rPr>
          <w:sz w:val="30"/>
          <w:szCs w:val="30"/>
        </w:rPr>
        <w:t xml:space="preserve"> </w:t>
      </w:r>
      <w:proofErr w:type="spellStart"/>
      <w:r w:rsidR="00474CC8" w:rsidRPr="00E1247D">
        <w:rPr>
          <w:sz w:val="30"/>
          <w:szCs w:val="30"/>
        </w:rPr>
        <w:t>CpXôUúX</w:t>
      </w:r>
      <w:proofErr w:type="spellEnd"/>
      <w:r w:rsidR="00474CC8" w:rsidRPr="00E1247D">
        <w:rPr>
          <w:sz w:val="30"/>
          <w:szCs w:val="30"/>
        </w:rPr>
        <w:t xml:space="preserve"> </w:t>
      </w:r>
      <w:proofErr w:type="spellStart"/>
      <w:r w:rsidR="001C2CD9" w:rsidRPr="00E1247D">
        <w:rPr>
          <w:sz w:val="30"/>
          <w:szCs w:val="30"/>
        </w:rPr>
        <w:t>CÚd¡u</w:t>
      </w:r>
      <w:proofErr w:type="spellEnd"/>
      <w:r w:rsidR="001C2CD9" w:rsidRPr="00E1247D">
        <w:rPr>
          <w:sz w:val="30"/>
          <w:szCs w:val="30"/>
        </w:rPr>
        <w:t>\].</w:t>
      </w:r>
      <w:r w:rsidR="001C2CD9" w:rsidRPr="00E1247D">
        <w:rPr>
          <w:rFonts w:ascii="TML_Vaigai_Normal" w:hAnsi="TML_Vaigai_Normal"/>
          <w:sz w:val="30"/>
          <w:szCs w:val="30"/>
        </w:rPr>
        <w:t xml:space="preserve">’ </w:t>
      </w:r>
      <w:proofErr w:type="spellStart"/>
      <w:r w:rsidR="0025699A" w:rsidRPr="00E1247D">
        <w:rPr>
          <w:sz w:val="30"/>
          <w:szCs w:val="30"/>
        </w:rPr>
        <w:t>AûYLs</w:t>
      </w:r>
      <w:proofErr w:type="spellEnd"/>
      <w:r w:rsidR="0025699A" w:rsidRPr="00E1247D">
        <w:rPr>
          <w:sz w:val="30"/>
          <w:szCs w:val="30"/>
        </w:rPr>
        <w:t xml:space="preserve"> </w:t>
      </w:r>
      <w:proofErr w:type="spellStart"/>
      <w:r w:rsidR="0025699A" w:rsidRPr="00E1247D">
        <w:rPr>
          <w:sz w:val="30"/>
          <w:szCs w:val="30"/>
        </w:rPr>
        <w:t>úRYàûPV</w:t>
      </w:r>
      <w:proofErr w:type="spellEnd"/>
      <w:r w:rsidR="0025699A" w:rsidRPr="00E1247D">
        <w:rPr>
          <w:sz w:val="30"/>
          <w:szCs w:val="30"/>
        </w:rPr>
        <w:t xml:space="preserve"> </w:t>
      </w:r>
      <w:proofErr w:type="spellStart"/>
      <w:proofErr w:type="gramStart"/>
      <w:r w:rsidR="0025699A" w:rsidRPr="00E1247D">
        <w:rPr>
          <w:sz w:val="30"/>
          <w:szCs w:val="30"/>
        </w:rPr>
        <w:t>Øu</w:t>
      </w:r>
      <w:proofErr w:type="spellEnd"/>
      <w:r w:rsidR="0025699A" w:rsidRPr="00E1247D">
        <w:rPr>
          <w:sz w:val="30"/>
          <w:szCs w:val="30"/>
        </w:rPr>
        <w:t>]±</w:t>
      </w:r>
      <w:proofErr w:type="spellStart"/>
      <w:proofErr w:type="gramEnd"/>
      <w:r w:rsidR="0025699A" w:rsidRPr="00E1247D">
        <w:rPr>
          <w:sz w:val="30"/>
          <w:szCs w:val="30"/>
        </w:rPr>
        <w:t>YôL</w:t>
      </w:r>
      <w:proofErr w:type="spellEnd"/>
      <w:r w:rsidR="0025699A" w:rsidRPr="00E1247D">
        <w:rPr>
          <w:sz w:val="30"/>
          <w:szCs w:val="30"/>
        </w:rPr>
        <w:t xml:space="preserve"> </w:t>
      </w:r>
      <w:proofErr w:type="spellStart"/>
      <w:r w:rsidR="0025699A" w:rsidRPr="00E1247D">
        <w:rPr>
          <w:sz w:val="30"/>
          <w:szCs w:val="30"/>
        </w:rPr>
        <w:t>CÚd</w:t>
      </w:r>
      <w:proofErr w:type="spellEnd"/>
      <w:r w:rsidR="0025699A" w:rsidRPr="00E1247D">
        <w:rPr>
          <w:sz w:val="30"/>
          <w:szCs w:val="30"/>
        </w:rPr>
        <w:t xml:space="preserve">¡\Õ. </w:t>
      </w:r>
      <w:proofErr w:type="spellStart"/>
      <w:r w:rsidR="0025699A" w:rsidRPr="00E1247D">
        <w:rPr>
          <w:sz w:val="30"/>
          <w:szCs w:val="30"/>
        </w:rPr>
        <w:t>úRYu</w:t>
      </w:r>
      <w:proofErr w:type="spellEnd"/>
      <w:r w:rsidR="0025699A" w:rsidRPr="00E1247D">
        <w:rPr>
          <w:sz w:val="30"/>
          <w:szCs w:val="30"/>
        </w:rPr>
        <w:t>...</w:t>
      </w:r>
      <w:r w:rsidR="00076DB1" w:rsidRPr="00E1247D">
        <w:rPr>
          <w:sz w:val="30"/>
          <w:szCs w:val="30"/>
        </w:rPr>
        <w:t xml:space="preserve"> ¿</w:t>
      </w:r>
      <w:proofErr w:type="spellStart"/>
      <w:r w:rsidR="00076DB1" w:rsidRPr="00E1247D">
        <w:rPr>
          <w:sz w:val="30"/>
          <w:szCs w:val="30"/>
        </w:rPr>
        <w:t>eLs</w:t>
      </w:r>
      <w:proofErr w:type="spellEnd"/>
      <w:r w:rsidR="00076DB1" w:rsidRPr="00E1247D">
        <w:rPr>
          <w:sz w:val="30"/>
          <w:szCs w:val="30"/>
        </w:rPr>
        <w:t xml:space="preserve"> </w:t>
      </w:r>
      <w:r w:rsidR="002B5BAC" w:rsidRPr="00E1247D">
        <w:rPr>
          <w:sz w:val="30"/>
          <w:szCs w:val="30"/>
        </w:rPr>
        <w:t>®</w:t>
      </w:r>
      <w:proofErr w:type="spellStart"/>
      <w:r w:rsidR="002B5BAC" w:rsidRPr="00E1247D">
        <w:rPr>
          <w:sz w:val="30"/>
          <w:szCs w:val="30"/>
        </w:rPr>
        <w:t>Úm×Å</w:t>
      </w:r>
      <w:r w:rsidR="00790463" w:rsidRPr="00E1247D">
        <w:rPr>
          <w:sz w:val="30"/>
          <w:szCs w:val="30"/>
        </w:rPr>
        <w:t>Wó</w:t>
      </w:r>
      <w:r w:rsidR="002B5BAC" w:rsidRPr="00E1247D">
        <w:rPr>
          <w:sz w:val="30"/>
          <w:szCs w:val="30"/>
        </w:rPr>
        <w:t>L</w:t>
      </w:r>
      <w:r w:rsidR="00DE4522" w:rsidRPr="00E1247D">
        <w:rPr>
          <w:sz w:val="30"/>
          <w:szCs w:val="30"/>
        </w:rPr>
        <w:t>s</w:t>
      </w:r>
      <w:proofErr w:type="spellEnd"/>
      <w:r w:rsidR="00DE4522" w:rsidRPr="00E1247D">
        <w:rPr>
          <w:sz w:val="30"/>
          <w:szCs w:val="30"/>
        </w:rPr>
        <w:t xml:space="preserve"> </w:t>
      </w:r>
      <w:proofErr w:type="spellStart"/>
      <w:r w:rsidR="00DE4522" w:rsidRPr="00E1247D">
        <w:rPr>
          <w:sz w:val="30"/>
          <w:szCs w:val="30"/>
        </w:rPr>
        <w:t>ApXÕ</w:t>
      </w:r>
      <w:proofErr w:type="spellEnd"/>
      <w:r w:rsidR="00DE4522" w:rsidRPr="00E1247D">
        <w:rPr>
          <w:sz w:val="30"/>
          <w:szCs w:val="30"/>
        </w:rPr>
        <w:t xml:space="preserve"> ®ÚmTUôh¼oLs</w:t>
      </w:r>
      <w:r w:rsidR="002B5BAC" w:rsidRPr="00E1247D">
        <w:rPr>
          <w:sz w:val="30"/>
          <w:szCs w:val="30"/>
        </w:rPr>
        <w:t xml:space="preserve"> Gu\ JÚ </w:t>
      </w:r>
      <w:r w:rsidR="0025699A" w:rsidRPr="00E1247D">
        <w:rPr>
          <w:sz w:val="30"/>
          <w:szCs w:val="30"/>
        </w:rPr>
        <w:t xml:space="preserve"> </w:t>
      </w:r>
      <w:r w:rsidR="00E205AF" w:rsidRPr="00E1247D">
        <w:rPr>
          <w:sz w:val="30"/>
          <w:szCs w:val="30"/>
        </w:rPr>
        <w:t>¨</w:t>
      </w:r>
      <w:proofErr w:type="spellStart"/>
      <w:r w:rsidR="00E205AF" w:rsidRPr="00E1247D">
        <w:rPr>
          <w:sz w:val="30"/>
          <w:szCs w:val="30"/>
        </w:rPr>
        <w:t>ûXVô</w:t>
      </w:r>
      <w:proofErr w:type="spellEnd"/>
      <w:r w:rsidR="00E205AF" w:rsidRPr="00E1247D">
        <w:rPr>
          <w:sz w:val="30"/>
          <w:szCs w:val="30"/>
        </w:rPr>
        <w:t xml:space="preserve">] </w:t>
      </w:r>
      <w:r w:rsidR="00E4222F" w:rsidRPr="00E1247D">
        <w:rPr>
          <w:sz w:val="30"/>
          <w:szCs w:val="30"/>
        </w:rPr>
        <w:t>¨</w:t>
      </w:r>
      <w:proofErr w:type="spellStart"/>
      <w:r w:rsidR="00E4222F" w:rsidRPr="00E1247D">
        <w:rPr>
          <w:sz w:val="30"/>
          <w:szCs w:val="30"/>
        </w:rPr>
        <w:t>V§ûV</w:t>
      </w:r>
      <w:proofErr w:type="spellEnd"/>
      <w:r w:rsidR="00E4222F" w:rsidRPr="00E1247D">
        <w:rPr>
          <w:sz w:val="30"/>
          <w:szCs w:val="30"/>
        </w:rPr>
        <w:t xml:space="preserve"> </w:t>
      </w:r>
      <w:proofErr w:type="spellStart"/>
      <w:r w:rsidR="00E4222F" w:rsidRPr="00E1247D">
        <w:rPr>
          <w:sz w:val="30"/>
          <w:szCs w:val="30"/>
        </w:rPr>
        <w:t>AYo</w:t>
      </w:r>
      <w:proofErr w:type="spellEnd"/>
      <w:r w:rsidR="00E4222F" w:rsidRPr="00E1247D">
        <w:rPr>
          <w:sz w:val="30"/>
          <w:szCs w:val="30"/>
        </w:rPr>
        <w:t xml:space="preserve"> </w:t>
      </w:r>
      <w:proofErr w:type="spellStart"/>
      <w:r w:rsidR="00DE53D7" w:rsidRPr="00E1247D">
        <w:rPr>
          <w:sz w:val="30"/>
          <w:szCs w:val="30"/>
        </w:rPr>
        <w:t>AûUlTÕ</w:t>
      </w:r>
      <w:proofErr w:type="spellEnd"/>
      <w:r w:rsidR="00DE53D7" w:rsidRPr="00E1247D">
        <w:rPr>
          <w:sz w:val="30"/>
          <w:szCs w:val="30"/>
        </w:rPr>
        <w:t xml:space="preserve"> ¡</w:t>
      </w:r>
      <w:proofErr w:type="spellStart"/>
      <w:r w:rsidR="00DE53D7" w:rsidRPr="00E1247D">
        <w:rPr>
          <w:sz w:val="30"/>
          <w:szCs w:val="30"/>
        </w:rPr>
        <w:t>ûPVôÕ</w:t>
      </w:r>
      <w:proofErr w:type="spellEnd"/>
      <w:r w:rsidR="00DE53D7" w:rsidRPr="00E1247D">
        <w:rPr>
          <w:sz w:val="30"/>
          <w:szCs w:val="30"/>
        </w:rPr>
        <w:t xml:space="preserve">, </w:t>
      </w:r>
      <w:proofErr w:type="spellStart"/>
      <w:r w:rsidR="00DE53D7" w:rsidRPr="00E1247D">
        <w:rPr>
          <w:sz w:val="30"/>
          <w:szCs w:val="30"/>
        </w:rPr>
        <w:t>AY</w:t>
      </w:r>
      <w:r w:rsidR="00790463" w:rsidRPr="00E1247D">
        <w:rPr>
          <w:sz w:val="30"/>
          <w:szCs w:val="30"/>
        </w:rPr>
        <w:t>Wó</w:t>
      </w:r>
      <w:proofErr w:type="spellEnd"/>
      <w:r w:rsidR="00DE53D7" w:rsidRPr="00E1247D">
        <w:rPr>
          <w:sz w:val="30"/>
          <w:szCs w:val="30"/>
        </w:rPr>
        <w:t xml:space="preserve"> </w:t>
      </w:r>
      <w:proofErr w:type="spellStart"/>
      <w:r w:rsidR="00DE53D7" w:rsidRPr="00E1247D">
        <w:rPr>
          <w:sz w:val="30"/>
          <w:szCs w:val="30"/>
        </w:rPr>
        <w:t>AqYôß</w:t>
      </w:r>
      <w:proofErr w:type="spellEnd"/>
      <w:r w:rsidR="00DE53D7" w:rsidRPr="00E1247D">
        <w:rPr>
          <w:sz w:val="30"/>
          <w:szCs w:val="30"/>
        </w:rPr>
        <w:t xml:space="preserve"> </w:t>
      </w:r>
      <w:proofErr w:type="spellStart"/>
      <w:r w:rsidR="00DE53D7" w:rsidRPr="00E1247D">
        <w:rPr>
          <w:sz w:val="30"/>
          <w:szCs w:val="30"/>
        </w:rPr>
        <w:t>ùNnY§pûX</w:t>
      </w:r>
      <w:proofErr w:type="spellEnd"/>
      <w:r w:rsidR="007E0886" w:rsidRPr="00E1247D">
        <w:rPr>
          <w:sz w:val="30"/>
          <w:szCs w:val="30"/>
        </w:rPr>
        <w:t>; B]</w:t>
      </w:r>
      <w:proofErr w:type="spellStart"/>
      <w:r w:rsidR="007E0886" w:rsidRPr="00E1247D">
        <w:rPr>
          <w:sz w:val="30"/>
          <w:szCs w:val="30"/>
        </w:rPr>
        <w:t>ôp</w:t>
      </w:r>
      <w:proofErr w:type="spellEnd"/>
      <w:r w:rsidR="007E0886" w:rsidRPr="00E1247D">
        <w:rPr>
          <w:sz w:val="30"/>
          <w:szCs w:val="30"/>
        </w:rPr>
        <w:t xml:space="preserve"> </w:t>
      </w:r>
      <w:proofErr w:type="spellStart"/>
      <w:r w:rsidR="007E0886" w:rsidRPr="00E1247D">
        <w:rPr>
          <w:sz w:val="30"/>
          <w:szCs w:val="30"/>
        </w:rPr>
        <w:t>AYÚûPV</w:t>
      </w:r>
      <w:proofErr w:type="spellEnd"/>
      <w:r w:rsidR="007E0886" w:rsidRPr="00E1247D">
        <w:rPr>
          <w:sz w:val="30"/>
          <w:szCs w:val="30"/>
        </w:rPr>
        <w:t xml:space="preserve"> </w:t>
      </w:r>
      <w:proofErr w:type="spellStart"/>
      <w:r w:rsidR="007E0886" w:rsidRPr="00E1247D">
        <w:rPr>
          <w:sz w:val="30"/>
          <w:szCs w:val="30"/>
        </w:rPr>
        <w:t>Øu</w:t>
      </w:r>
      <w:proofErr w:type="spellEnd"/>
      <w:r w:rsidR="007E0886" w:rsidRPr="00E1247D">
        <w:rPr>
          <w:sz w:val="30"/>
          <w:szCs w:val="30"/>
        </w:rPr>
        <w:t>]±</w:t>
      </w:r>
      <w:proofErr w:type="spellStart"/>
      <w:r w:rsidR="007E0886" w:rsidRPr="00E1247D">
        <w:rPr>
          <w:sz w:val="30"/>
          <w:szCs w:val="30"/>
        </w:rPr>
        <w:t>Yô</w:t>
      </w:r>
      <w:proofErr w:type="spellEnd"/>
      <w:r w:rsidR="007E0886" w:rsidRPr="00E1247D">
        <w:rPr>
          <w:sz w:val="30"/>
          <w:szCs w:val="30"/>
        </w:rPr>
        <w:t xml:space="preserve">]Õ, </w:t>
      </w:r>
      <w:proofErr w:type="spellStart"/>
      <w:r w:rsidR="002B58E7" w:rsidRPr="00E1247D">
        <w:rPr>
          <w:sz w:val="30"/>
          <w:szCs w:val="30"/>
        </w:rPr>
        <w:t>AkR</w:t>
      </w:r>
      <w:proofErr w:type="spellEnd"/>
      <w:r w:rsidR="002B58E7" w:rsidRPr="00E1247D">
        <w:rPr>
          <w:sz w:val="30"/>
          <w:szCs w:val="30"/>
        </w:rPr>
        <w:t xml:space="preserve"> </w:t>
      </w:r>
      <w:proofErr w:type="spellStart"/>
      <w:r w:rsidR="002B58E7" w:rsidRPr="00E1247D">
        <w:rPr>
          <w:sz w:val="30"/>
          <w:szCs w:val="30"/>
        </w:rPr>
        <w:t>Øu</w:t>
      </w:r>
      <w:proofErr w:type="spellEnd"/>
      <w:r w:rsidR="002B58E7" w:rsidRPr="00E1247D">
        <w:rPr>
          <w:sz w:val="30"/>
          <w:szCs w:val="30"/>
        </w:rPr>
        <w:t xml:space="preserve">]±®u </w:t>
      </w:r>
      <w:proofErr w:type="spellStart"/>
      <w:r w:rsidR="002B58E7" w:rsidRPr="00E1247D">
        <w:rPr>
          <w:sz w:val="30"/>
          <w:szCs w:val="30"/>
        </w:rPr>
        <w:t>êXUôL</w:t>
      </w:r>
      <w:proofErr w:type="spellEnd"/>
      <w:r w:rsidR="002B58E7" w:rsidRPr="00E1247D">
        <w:rPr>
          <w:sz w:val="30"/>
          <w:szCs w:val="30"/>
        </w:rPr>
        <w:t xml:space="preserve">, </w:t>
      </w:r>
      <w:proofErr w:type="spellStart"/>
      <w:r w:rsidR="000E5A2B" w:rsidRPr="00E1247D">
        <w:rPr>
          <w:sz w:val="30"/>
          <w:szCs w:val="30"/>
        </w:rPr>
        <w:t>AYûW</w:t>
      </w:r>
      <w:proofErr w:type="spellEnd"/>
      <w:r w:rsidR="000E5A2B" w:rsidRPr="00E1247D">
        <w:rPr>
          <w:sz w:val="30"/>
          <w:szCs w:val="30"/>
        </w:rPr>
        <w:t xml:space="preserve"> </w:t>
      </w:r>
      <w:proofErr w:type="spellStart"/>
      <w:r w:rsidR="0031582D" w:rsidRPr="00E1247D">
        <w:rPr>
          <w:sz w:val="30"/>
          <w:szCs w:val="30"/>
        </w:rPr>
        <w:t>ØuÏ±dL</w:t>
      </w:r>
      <w:proofErr w:type="spellEnd"/>
      <w:r w:rsidR="00790463" w:rsidRPr="00E1247D">
        <w:rPr>
          <w:sz w:val="30"/>
          <w:szCs w:val="30"/>
        </w:rPr>
        <w:t xml:space="preserve"> </w:t>
      </w:r>
      <w:proofErr w:type="spellStart"/>
      <w:r w:rsidR="003C27F4" w:rsidRPr="00E1247D">
        <w:rPr>
          <w:sz w:val="30"/>
          <w:szCs w:val="30"/>
        </w:rPr>
        <w:t>ùNnRÕ</w:t>
      </w:r>
      <w:proofErr w:type="spellEnd"/>
      <w:r w:rsidR="003C27F4" w:rsidRPr="00E1247D">
        <w:rPr>
          <w:sz w:val="30"/>
          <w:szCs w:val="30"/>
        </w:rPr>
        <w:t xml:space="preserve">. </w:t>
      </w:r>
      <w:proofErr w:type="spellStart"/>
      <w:r w:rsidR="009A51AD" w:rsidRPr="00E1247D">
        <w:rPr>
          <w:sz w:val="30"/>
          <w:szCs w:val="30"/>
        </w:rPr>
        <w:t>ØuÏ±</w:t>
      </w:r>
      <w:proofErr w:type="gramStart"/>
      <w:r w:rsidR="009A51AD" w:rsidRPr="00E1247D">
        <w:rPr>
          <w:sz w:val="30"/>
          <w:szCs w:val="30"/>
        </w:rPr>
        <w:t>jRXô</w:t>
      </w:r>
      <w:proofErr w:type="spellEnd"/>
      <w:r w:rsidR="009A51AD" w:rsidRPr="00E1247D">
        <w:rPr>
          <w:sz w:val="30"/>
          <w:szCs w:val="30"/>
        </w:rPr>
        <w:t>]Õ</w:t>
      </w:r>
      <w:proofErr w:type="gramEnd"/>
      <w:r w:rsidR="00CC3C77" w:rsidRPr="00E1247D">
        <w:rPr>
          <w:rFonts w:ascii="TML_Vaigai_Normal" w:hAnsi="TML_Vaigai_Normal"/>
          <w:sz w:val="30"/>
          <w:szCs w:val="30"/>
        </w:rPr>
        <w:t xml:space="preserve"> </w:t>
      </w:r>
      <w:proofErr w:type="spellStart"/>
      <w:r w:rsidR="009A51AD" w:rsidRPr="00E1247D">
        <w:rPr>
          <w:sz w:val="30"/>
          <w:szCs w:val="30"/>
        </w:rPr>
        <w:t>Øu</w:t>
      </w:r>
      <w:proofErr w:type="spellEnd"/>
      <w:r w:rsidR="009A51AD" w:rsidRPr="00E1247D">
        <w:rPr>
          <w:sz w:val="30"/>
          <w:szCs w:val="30"/>
        </w:rPr>
        <w:t>]±</w:t>
      </w:r>
      <w:proofErr w:type="spellStart"/>
      <w:r w:rsidR="009A51AD" w:rsidRPr="00E1247D">
        <w:rPr>
          <w:sz w:val="30"/>
          <w:szCs w:val="30"/>
        </w:rPr>
        <w:t>ûY</w:t>
      </w:r>
      <w:proofErr w:type="spellEnd"/>
      <w:r w:rsidR="009A51AD" w:rsidRPr="00E1247D">
        <w:rPr>
          <w:sz w:val="30"/>
          <w:szCs w:val="30"/>
        </w:rPr>
        <w:t xml:space="preserve"> </w:t>
      </w:r>
      <w:r w:rsidR="00232C16" w:rsidRPr="00E1247D">
        <w:rPr>
          <w:sz w:val="30"/>
          <w:szCs w:val="30"/>
        </w:rPr>
        <w:t>©u]</w:t>
      </w:r>
      <w:proofErr w:type="spellStart"/>
      <w:r w:rsidR="00232C16" w:rsidRPr="00E1247D">
        <w:rPr>
          <w:sz w:val="30"/>
          <w:szCs w:val="30"/>
        </w:rPr>
        <w:t>ôp</w:t>
      </w:r>
      <w:proofErr w:type="spellEnd"/>
      <w:r w:rsidR="00232C16" w:rsidRPr="00E1247D">
        <w:rPr>
          <w:sz w:val="30"/>
          <w:szCs w:val="30"/>
        </w:rPr>
        <w:t xml:space="preserve"> §</w:t>
      </w:r>
      <w:proofErr w:type="spellStart"/>
      <w:r w:rsidR="00232C16" w:rsidRPr="00E1247D">
        <w:rPr>
          <w:sz w:val="30"/>
          <w:szCs w:val="30"/>
        </w:rPr>
        <w:t>Úm</w:t>
      </w:r>
      <w:proofErr w:type="spellEnd"/>
      <w:r w:rsidR="00232C16" w:rsidRPr="00E1247D">
        <w:rPr>
          <w:sz w:val="30"/>
          <w:szCs w:val="30"/>
        </w:rPr>
        <w:t xml:space="preserve">© </w:t>
      </w:r>
      <w:proofErr w:type="spellStart"/>
      <w:r w:rsidR="00232C16" w:rsidRPr="00E1247D">
        <w:rPr>
          <w:sz w:val="30"/>
          <w:szCs w:val="30"/>
        </w:rPr>
        <w:t>úSôd</w:t>
      </w:r>
      <w:proofErr w:type="spellEnd"/>
      <w:r w:rsidR="00232C16" w:rsidRPr="00E1247D">
        <w:rPr>
          <w:sz w:val="30"/>
          <w:szCs w:val="30"/>
        </w:rPr>
        <w:t xml:space="preserve">¡, </w:t>
      </w:r>
      <w:proofErr w:type="spellStart"/>
      <w:r w:rsidR="00E51CE9" w:rsidRPr="00E1247D">
        <w:rPr>
          <w:sz w:val="30"/>
          <w:szCs w:val="30"/>
        </w:rPr>
        <w:t>Øu</w:t>
      </w:r>
      <w:proofErr w:type="spellEnd"/>
      <w:r w:rsidR="00E51CE9" w:rsidRPr="00E1247D">
        <w:rPr>
          <w:sz w:val="30"/>
          <w:szCs w:val="30"/>
        </w:rPr>
        <w:t>]±</w:t>
      </w:r>
      <w:proofErr w:type="spellStart"/>
      <w:r w:rsidR="00E51CE9" w:rsidRPr="00E1247D">
        <w:rPr>
          <w:sz w:val="30"/>
          <w:szCs w:val="30"/>
        </w:rPr>
        <w:t>Yô</w:t>
      </w:r>
      <w:proofErr w:type="spellEnd"/>
      <w:r w:rsidR="00E51CE9" w:rsidRPr="00E1247D">
        <w:rPr>
          <w:sz w:val="30"/>
          <w:szCs w:val="30"/>
        </w:rPr>
        <w:t>]Õ</w:t>
      </w:r>
      <w:r w:rsidR="00E51CE9" w:rsidRPr="00E1247D">
        <w:rPr>
          <w:rFonts w:ascii="TML_Vaigai_Normal" w:hAnsi="TML_Vaigai_Normal"/>
          <w:sz w:val="30"/>
          <w:szCs w:val="30"/>
        </w:rPr>
        <w:t xml:space="preserve"> </w:t>
      </w:r>
      <w:proofErr w:type="spellStart"/>
      <w:r w:rsidR="00B80CB8" w:rsidRPr="00E1247D">
        <w:rPr>
          <w:sz w:val="30"/>
          <w:szCs w:val="30"/>
        </w:rPr>
        <w:t>SPdL</w:t>
      </w:r>
      <w:proofErr w:type="spellEnd"/>
      <w:r w:rsidR="00B80CB8" w:rsidRPr="00E1247D">
        <w:rPr>
          <w:sz w:val="30"/>
          <w:szCs w:val="30"/>
        </w:rPr>
        <w:t xml:space="preserve"> </w:t>
      </w:r>
      <w:proofErr w:type="spellStart"/>
      <w:r w:rsidR="00B80CB8" w:rsidRPr="00E1247D">
        <w:rPr>
          <w:sz w:val="30"/>
          <w:szCs w:val="30"/>
        </w:rPr>
        <w:t>CÚlTûR</w:t>
      </w:r>
      <w:proofErr w:type="spellEnd"/>
      <w:r w:rsidR="00B80CB8" w:rsidRPr="00E1247D">
        <w:rPr>
          <w:sz w:val="30"/>
          <w:szCs w:val="30"/>
        </w:rPr>
        <w:t xml:space="preserve"> </w:t>
      </w:r>
      <w:proofErr w:type="spellStart"/>
      <w:r w:rsidR="00B80CB8" w:rsidRPr="00E1247D">
        <w:rPr>
          <w:sz w:val="30"/>
          <w:szCs w:val="30"/>
        </w:rPr>
        <w:t>úSôd</w:t>
      </w:r>
      <w:proofErr w:type="spellEnd"/>
      <w:r w:rsidR="00B80CB8" w:rsidRPr="00E1247D">
        <w:rPr>
          <w:sz w:val="30"/>
          <w:szCs w:val="30"/>
        </w:rPr>
        <w:t>¡]Õ.</w:t>
      </w:r>
    </w:p>
    <w:p w14:paraId="337E1CC7" w14:textId="77777777" w:rsidR="007E2501" w:rsidRPr="00E1247D" w:rsidRDefault="00014920" w:rsidP="00FE57D1">
      <w:pPr>
        <w:ind w:firstLine="567"/>
        <w:rPr>
          <w:sz w:val="30"/>
          <w:szCs w:val="30"/>
        </w:rPr>
      </w:pPr>
      <w:r w:rsidRPr="00E1247D">
        <w:rPr>
          <w:sz w:val="30"/>
          <w:szCs w:val="30"/>
        </w:rPr>
        <w:t>78.</w:t>
      </w:r>
      <w:r w:rsidR="00B8309C" w:rsidRPr="00E1247D">
        <w:rPr>
          <w:sz w:val="30"/>
          <w:szCs w:val="30"/>
        </w:rPr>
        <w:t xml:space="preserve"> </w:t>
      </w:r>
      <w:proofErr w:type="gramStart"/>
      <w:r w:rsidR="0066584B" w:rsidRPr="00E1247D">
        <w:rPr>
          <w:sz w:val="30"/>
          <w:szCs w:val="30"/>
        </w:rPr>
        <w:t>B]</w:t>
      </w:r>
      <w:proofErr w:type="spellStart"/>
      <w:r w:rsidR="0066584B" w:rsidRPr="00E1247D">
        <w:rPr>
          <w:sz w:val="30"/>
          <w:szCs w:val="30"/>
        </w:rPr>
        <w:t>ôp</w:t>
      </w:r>
      <w:proofErr w:type="spellEnd"/>
      <w:proofErr w:type="gramEnd"/>
      <w:r w:rsidR="0066584B" w:rsidRPr="00E1247D">
        <w:rPr>
          <w:sz w:val="30"/>
          <w:szCs w:val="30"/>
        </w:rPr>
        <w:t xml:space="preserve"> </w:t>
      </w:r>
      <w:proofErr w:type="spellStart"/>
      <w:r w:rsidR="0066584B" w:rsidRPr="00E1247D">
        <w:rPr>
          <w:sz w:val="30"/>
          <w:szCs w:val="30"/>
        </w:rPr>
        <w:t>AY</w:t>
      </w:r>
      <w:r w:rsidR="00790463" w:rsidRPr="00E1247D">
        <w:rPr>
          <w:sz w:val="30"/>
          <w:szCs w:val="30"/>
        </w:rPr>
        <w:t>Wó</w:t>
      </w:r>
      <w:proofErr w:type="spellEnd"/>
      <w:r w:rsidR="0066584B" w:rsidRPr="00E1247D">
        <w:rPr>
          <w:sz w:val="30"/>
          <w:szCs w:val="30"/>
        </w:rPr>
        <w:t xml:space="preserve"> </w:t>
      </w:r>
      <w:proofErr w:type="spellStart"/>
      <w:r w:rsidR="0066584B" w:rsidRPr="00E1247D">
        <w:rPr>
          <w:sz w:val="30"/>
          <w:szCs w:val="30"/>
        </w:rPr>
        <w:t>CeúL«Úd</w:t>
      </w:r>
      <w:proofErr w:type="spellEnd"/>
      <w:r w:rsidR="0066584B" w:rsidRPr="00E1247D">
        <w:rPr>
          <w:sz w:val="30"/>
          <w:szCs w:val="30"/>
        </w:rPr>
        <w:t>¡\</w:t>
      </w:r>
      <w:proofErr w:type="spellStart"/>
      <w:r w:rsidR="0066584B" w:rsidRPr="00E1247D">
        <w:rPr>
          <w:sz w:val="30"/>
          <w:szCs w:val="30"/>
        </w:rPr>
        <w:t>ô</w:t>
      </w:r>
      <w:r w:rsidR="00790463" w:rsidRPr="00E1247D">
        <w:rPr>
          <w:sz w:val="30"/>
          <w:szCs w:val="30"/>
        </w:rPr>
        <w:t>Wó</w:t>
      </w:r>
      <w:proofErr w:type="spellEnd"/>
      <w:r w:rsidR="0066584B" w:rsidRPr="00E1247D">
        <w:rPr>
          <w:sz w:val="30"/>
          <w:szCs w:val="30"/>
        </w:rPr>
        <w:t xml:space="preserve">, </w:t>
      </w:r>
      <w:proofErr w:type="spellStart"/>
      <w:r w:rsidR="0066584B" w:rsidRPr="00E1247D">
        <w:rPr>
          <w:sz w:val="30"/>
          <w:szCs w:val="30"/>
        </w:rPr>
        <w:t>AYo</w:t>
      </w:r>
      <w:proofErr w:type="spellEnd"/>
      <w:r w:rsidR="0066584B" w:rsidRPr="00E1247D">
        <w:rPr>
          <w:sz w:val="30"/>
          <w:szCs w:val="30"/>
        </w:rPr>
        <w:t xml:space="preserve"> </w:t>
      </w:r>
      <w:proofErr w:type="spellStart"/>
      <w:r w:rsidR="0066584B" w:rsidRPr="00E1247D">
        <w:rPr>
          <w:sz w:val="30"/>
          <w:szCs w:val="30"/>
        </w:rPr>
        <w:t>Cu±WÜ</w:t>
      </w:r>
      <w:proofErr w:type="spellEnd"/>
      <w:r w:rsidR="0066584B" w:rsidRPr="00E1247D">
        <w:rPr>
          <w:sz w:val="30"/>
          <w:szCs w:val="30"/>
        </w:rPr>
        <w:t xml:space="preserve"> </w:t>
      </w:r>
      <w:proofErr w:type="spellStart"/>
      <w:r w:rsidR="0066584B" w:rsidRPr="00E1247D">
        <w:rPr>
          <w:sz w:val="30"/>
          <w:szCs w:val="30"/>
        </w:rPr>
        <w:t>CeúL«Úd</w:t>
      </w:r>
      <w:proofErr w:type="spellEnd"/>
      <w:r w:rsidR="0066584B" w:rsidRPr="00E1247D">
        <w:rPr>
          <w:sz w:val="30"/>
          <w:szCs w:val="30"/>
        </w:rPr>
        <w:t>¡\</w:t>
      </w:r>
      <w:proofErr w:type="spellStart"/>
      <w:r w:rsidR="0066584B" w:rsidRPr="00E1247D">
        <w:rPr>
          <w:sz w:val="30"/>
          <w:szCs w:val="30"/>
        </w:rPr>
        <w:t>ô</w:t>
      </w:r>
      <w:r w:rsidR="00790463" w:rsidRPr="00E1247D">
        <w:rPr>
          <w:sz w:val="30"/>
          <w:szCs w:val="30"/>
        </w:rPr>
        <w:t>Wó</w:t>
      </w:r>
      <w:proofErr w:type="spellEnd"/>
      <w:r w:rsidR="0066584B" w:rsidRPr="00E1247D">
        <w:rPr>
          <w:sz w:val="30"/>
          <w:szCs w:val="30"/>
        </w:rPr>
        <w:t xml:space="preserve">. </w:t>
      </w:r>
      <w:proofErr w:type="spellStart"/>
      <w:r w:rsidR="00F9218D" w:rsidRPr="00E1247D">
        <w:rPr>
          <w:sz w:val="30"/>
          <w:szCs w:val="30"/>
        </w:rPr>
        <w:t>AY</w:t>
      </w:r>
      <w:r w:rsidR="00790463" w:rsidRPr="00E1247D">
        <w:rPr>
          <w:sz w:val="30"/>
          <w:szCs w:val="30"/>
        </w:rPr>
        <w:t>Wó</w:t>
      </w:r>
      <w:proofErr w:type="spellEnd"/>
      <w:r w:rsidR="00F9218D" w:rsidRPr="00E1247D">
        <w:rPr>
          <w:sz w:val="30"/>
          <w:szCs w:val="30"/>
        </w:rPr>
        <w:t xml:space="preserve">, </w:t>
      </w:r>
      <w:proofErr w:type="spellStart"/>
      <w:r w:rsidR="00F9218D" w:rsidRPr="00E1247D">
        <w:rPr>
          <w:sz w:val="30"/>
          <w:szCs w:val="30"/>
        </w:rPr>
        <w:t>Rôm</w:t>
      </w:r>
      <w:proofErr w:type="spellEnd"/>
      <w:r w:rsidR="00F9218D" w:rsidRPr="00E1247D">
        <w:rPr>
          <w:sz w:val="30"/>
          <w:szCs w:val="30"/>
        </w:rPr>
        <w:t xml:space="preserve"> </w:t>
      </w:r>
      <w:proofErr w:type="spellStart"/>
      <w:r w:rsidR="00F9218D" w:rsidRPr="00E1247D">
        <w:rPr>
          <w:sz w:val="30"/>
          <w:szCs w:val="30"/>
        </w:rPr>
        <w:t>CeúL</w:t>
      </w:r>
      <w:proofErr w:type="spellEnd"/>
      <w:r w:rsidR="00F9218D" w:rsidRPr="00E1247D">
        <w:rPr>
          <w:sz w:val="30"/>
          <w:szCs w:val="30"/>
        </w:rPr>
        <w:t xml:space="preserve"> </w:t>
      </w:r>
      <w:proofErr w:type="spellStart"/>
      <w:r w:rsidR="00F9218D" w:rsidRPr="00E1247D">
        <w:rPr>
          <w:sz w:val="30"/>
          <w:szCs w:val="30"/>
        </w:rPr>
        <w:t>éª«u</w:t>
      </w:r>
      <w:proofErr w:type="spellEnd"/>
      <w:r w:rsidR="00F9218D" w:rsidRPr="00E1247D">
        <w:rPr>
          <w:sz w:val="30"/>
          <w:szCs w:val="30"/>
        </w:rPr>
        <w:t xml:space="preserve"> </w:t>
      </w:r>
      <w:proofErr w:type="spellStart"/>
      <w:r w:rsidR="00F9218D" w:rsidRPr="00E1247D">
        <w:rPr>
          <w:sz w:val="30"/>
          <w:szCs w:val="30"/>
        </w:rPr>
        <w:t>úUp</w:t>
      </w:r>
      <w:proofErr w:type="spellEnd"/>
      <w:r w:rsidR="00F9218D" w:rsidRPr="00E1247D">
        <w:rPr>
          <w:sz w:val="30"/>
          <w:szCs w:val="30"/>
        </w:rPr>
        <w:t xml:space="preserve"> </w:t>
      </w:r>
      <w:proofErr w:type="spellStart"/>
      <w:r w:rsidR="00F9218D" w:rsidRPr="00E1247D">
        <w:rPr>
          <w:sz w:val="30"/>
          <w:szCs w:val="30"/>
        </w:rPr>
        <w:t>ùNnRÕ</w:t>
      </w:r>
      <w:proofErr w:type="spellEnd"/>
      <w:r w:rsidR="00F9218D" w:rsidRPr="00E1247D">
        <w:rPr>
          <w:sz w:val="30"/>
          <w:szCs w:val="30"/>
        </w:rPr>
        <w:t xml:space="preserve"> </w:t>
      </w:r>
      <w:proofErr w:type="spellStart"/>
      <w:r w:rsidR="00F9218D" w:rsidRPr="00E1247D">
        <w:rPr>
          <w:sz w:val="30"/>
          <w:szCs w:val="30"/>
        </w:rPr>
        <w:t>úTôuß</w:t>
      </w:r>
      <w:proofErr w:type="spellEnd"/>
      <w:r w:rsidR="00F9218D" w:rsidRPr="00E1247D">
        <w:rPr>
          <w:sz w:val="30"/>
          <w:szCs w:val="30"/>
        </w:rPr>
        <w:t xml:space="preserve">, </w:t>
      </w:r>
      <w:proofErr w:type="spellStart"/>
      <w:r w:rsidR="00F9218D" w:rsidRPr="00E1247D">
        <w:rPr>
          <w:sz w:val="30"/>
          <w:szCs w:val="30"/>
        </w:rPr>
        <w:t>Cu±WÜm</w:t>
      </w:r>
      <w:proofErr w:type="spellEnd"/>
      <w:r w:rsidR="00F9218D" w:rsidRPr="00E1247D">
        <w:rPr>
          <w:sz w:val="30"/>
          <w:szCs w:val="30"/>
        </w:rPr>
        <w:t xml:space="preserve"> </w:t>
      </w:r>
      <w:proofErr w:type="spellStart"/>
      <w:r w:rsidR="00F9218D" w:rsidRPr="00E1247D">
        <w:rPr>
          <w:sz w:val="30"/>
          <w:szCs w:val="30"/>
        </w:rPr>
        <w:t>At×ReL°Ûm</w:t>
      </w:r>
      <w:proofErr w:type="spellEnd"/>
      <w:r w:rsidR="00F9218D" w:rsidRPr="00E1247D">
        <w:rPr>
          <w:sz w:val="30"/>
          <w:szCs w:val="30"/>
        </w:rPr>
        <w:t xml:space="preserve">, </w:t>
      </w:r>
      <w:proofErr w:type="spellStart"/>
      <w:r w:rsidR="00F9218D" w:rsidRPr="00E1247D">
        <w:rPr>
          <w:sz w:val="30"/>
          <w:szCs w:val="30"/>
        </w:rPr>
        <w:t>CVtûLdÏ</w:t>
      </w:r>
      <w:proofErr w:type="spellEnd"/>
      <w:r w:rsidR="00F9218D" w:rsidRPr="00E1247D">
        <w:rPr>
          <w:sz w:val="30"/>
          <w:szCs w:val="30"/>
        </w:rPr>
        <w:t xml:space="preserve"> </w:t>
      </w:r>
      <w:proofErr w:type="spellStart"/>
      <w:r w:rsidR="00F9218D" w:rsidRPr="00E1247D">
        <w:rPr>
          <w:sz w:val="30"/>
          <w:szCs w:val="30"/>
        </w:rPr>
        <w:t>úUmThPûYL°Ûm</w:t>
      </w:r>
      <w:proofErr w:type="spellEnd"/>
      <w:r w:rsidR="00F9218D" w:rsidRPr="00E1247D">
        <w:rPr>
          <w:sz w:val="30"/>
          <w:szCs w:val="30"/>
        </w:rPr>
        <w:t xml:space="preserve">, </w:t>
      </w:r>
      <w:proofErr w:type="spellStart"/>
      <w:r w:rsidR="00F9218D" w:rsidRPr="00E1247D">
        <w:rPr>
          <w:sz w:val="30"/>
          <w:szCs w:val="30"/>
        </w:rPr>
        <w:t>RmûU</w:t>
      </w:r>
      <w:proofErr w:type="spellEnd"/>
      <w:r w:rsidR="000A1D66" w:rsidRPr="00E1247D">
        <w:rPr>
          <w:sz w:val="30"/>
          <w:szCs w:val="30"/>
        </w:rPr>
        <w:t xml:space="preserve"> </w:t>
      </w:r>
      <w:proofErr w:type="spellStart"/>
      <w:r w:rsidR="000A1D66" w:rsidRPr="00E1247D">
        <w:rPr>
          <w:sz w:val="30"/>
          <w:szCs w:val="30"/>
        </w:rPr>
        <w:t>EeL°Pm</w:t>
      </w:r>
      <w:proofErr w:type="spellEnd"/>
      <w:r w:rsidR="000A1D66" w:rsidRPr="00E1247D">
        <w:rPr>
          <w:sz w:val="30"/>
          <w:szCs w:val="30"/>
        </w:rPr>
        <w:t xml:space="preserve"> </w:t>
      </w:r>
      <w:proofErr w:type="spellStart"/>
      <w:proofErr w:type="gramStart"/>
      <w:r w:rsidR="000A1D66" w:rsidRPr="00E1247D">
        <w:rPr>
          <w:sz w:val="30"/>
          <w:szCs w:val="30"/>
        </w:rPr>
        <w:t>ËYàs</w:t>
      </w:r>
      <w:proofErr w:type="spellEnd"/>
      <w:r w:rsidR="000A1D66" w:rsidRPr="00E1247D">
        <w:rPr>
          <w:sz w:val="30"/>
          <w:szCs w:val="30"/>
        </w:rPr>
        <w:t>[</w:t>
      </w:r>
      <w:proofErr w:type="spellStart"/>
      <w:proofErr w:type="gramEnd"/>
      <w:r w:rsidR="000A1D66" w:rsidRPr="00E1247D">
        <w:rPr>
          <w:sz w:val="30"/>
          <w:szCs w:val="30"/>
        </w:rPr>
        <w:t>YWôL</w:t>
      </w:r>
      <w:proofErr w:type="spellEnd"/>
      <w:r w:rsidR="000A1D66" w:rsidRPr="00E1247D">
        <w:rPr>
          <w:sz w:val="30"/>
          <w:szCs w:val="30"/>
        </w:rPr>
        <w:t xml:space="preserve"> ¨</w:t>
      </w:r>
      <w:proofErr w:type="spellStart"/>
      <w:r w:rsidR="000A1D66" w:rsidRPr="00E1247D">
        <w:rPr>
          <w:sz w:val="30"/>
          <w:szCs w:val="30"/>
        </w:rPr>
        <w:t>ì©lTôWô</w:t>
      </w:r>
      <w:proofErr w:type="spellEnd"/>
      <w:r w:rsidR="000A1D66" w:rsidRPr="00E1247D">
        <w:rPr>
          <w:sz w:val="30"/>
          <w:szCs w:val="30"/>
        </w:rPr>
        <w:t>]</w:t>
      </w:r>
      <w:proofErr w:type="spellStart"/>
      <w:r w:rsidR="000A1D66" w:rsidRPr="00E1247D">
        <w:rPr>
          <w:sz w:val="30"/>
          <w:szCs w:val="30"/>
        </w:rPr>
        <w:t>ôp</w:t>
      </w:r>
      <w:proofErr w:type="spellEnd"/>
      <w:r w:rsidR="000A1D66" w:rsidRPr="00E1247D">
        <w:rPr>
          <w:sz w:val="30"/>
          <w:szCs w:val="30"/>
        </w:rPr>
        <w:t xml:space="preserve">, </w:t>
      </w:r>
      <w:proofErr w:type="spellStart"/>
      <w:r w:rsidR="00580BFA" w:rsidRPr="00E1247D">
        <w:rPr>
          <w:sz w:val="30"/>
          <w:szCs w:val="30"/>
        </w:rPr>
        <w:t>CeúL</w:t>
      </w:r>
      <w:proofErr w:type="spellEnd"/>
      <w:r w:rsidR="00580BFA" w:rsidRPr="00E1247D">
        <w:rPr>
          <w:sz w:val="30"/>
          <w:szCs w:val="30"/>
        </w:rPr>
        <w:t xml:space="preserve"> </w:t>
      </w:r>
      <w:proofErr w:type="spellStart"/>
      <w:r w:rsidR="00580BFA" w:rsidRPr="00E1247D">
        <w:rPr>
          <w:sz w:val="30"/>
          <w:szCs w:val="30"/>
        </w:rPr>
        <w:t>Esú</w:t>
      </w:r>
      <w:proofErr w:type="spellEnd"/>
      <w:r w:rsidR="00580BFA" w:rsidRPr="00E1247D">
        <w:rPr>
          <w:sz w:val="30"/>
          <w:szCs w:val="30"/>
        </w:rPr>
        <w:t>[«</w:t>
      </w:r>
      <w:proofErr w:type="spellStart"/>
      <w:r w:rsidR="00580BFA" w:rsidRPr="00E1247D">
        <w:rPr>
          <w:sz w:val="30"/>
          <w:szCs w:val="30"/>
        </w:rPr>
        <w:t>ÚdÏm</w:t>
      </w:r>
      <w:proofErr w:type="spellEnd"/>
      <w:r w:rsidR="00580BFA" w:rsidRPr="00E1247D">
        <w:rPr>
          <w:sz w:val="30"/>
          <w:szCs w:val="30"/>
        </w:rPr>
        <w:t xml:space="preserve"> </w:t>
      </w:r>
      <w:proofErr w:type="spellStart"/>
      <w:r w:rsidR="00580BFA" w:rsidRPr="00E1247D">
        <w:rPr>
          <w:sz w:val="30"/>
          <w:szCs w:val="30"/>
        </w:rPr>
        <w:t>JqùYôÚ</w:t>
      </w:r>
      <w:proofErr w:type="spellEnd"/>
      <w:r w:rsidR="00580BFA" w:rsidRPr="00E1247D">
        <w:rPr>
          <w:sz w:val="30"/>
          <w:szCs w:val="30"/>
        </w:rPr>
        <w:t xml:space="preserve"> </w:t>
      </w:r>
      <w:proofErr w:type="spellStart"/>
      <w:r w:rsidR="00580BFA" w:rsidRPr="00E1247D">
        <w:rPr>
          <w:sz w:val="30"/>
          <w:szCs w:val="30"/>
        </w:rPr>
        <w:t>STÚm</w:t>
      </w:r>
      <w:proofErr w:type="spellEnd"/>
      <w:r w:rsidR="00580BFA" w:rsidRPr="00E1247D">
        <w:rPr>
          <w:sz w:val="30"/>
          <w:szCs w:val="30"/>
        </w:rPr>
        <w:t xml:space="preserve"> </w:t>
      </w:r>
      <w:proofErr w:type="spellStart"/>
      <w:r w:rsidR="004E13AC" w:rsidRPr="00E1247D">
        <w:rPr>
          <w:sz w:val="30"/>
          <w:szCs w:val="30"/>
        </w:rPr>
        <w:t>AYûW</w:t>
      </w:r>
      <w:proofErr w:type="spellEnd"/>
      <w:r w:rsidR="004E13AC" w:rsidRPr="00E1247D">
        <w:rPr>
          <w:sz w:val="30"/>
          <w:szCs w:val="30"/>
        </w:rPr>
        <w:t xml:space="preserve"> </w:t>
      </w:r>
      <w:proofErr w:type="spellStart"/>
      <w:r w:rsidR="004E13AC" w:rsidRPr="00E1247D">
        <w:rPr>
          <w:sz w:val="30"/>
          <w:szCs w:val="30"/>
        </w:rPr>
        <w:lastRenderedPageBreak/>
        <w:t>EeLs</w:t>
      </w:r>
      <w:proofErr w:type="spellEnd"/>
      <w:r w:rsidR="004E13AC" w:rsidRPr="00E1247D">
        <w:rPr>
          <w:sz w:val="30"/>
          <w:szCs w:val="30"/>
        </w:rPr>
        <w:t xml:space="preserve"> ØÝ </w:t>
      </w:r>
      <w:proofErr w:type="spellStart"/>
      <w:r w:rsidR="004E13AC" w:rsidRPr="00E1247D">
        <w:rPr>
          <w:sz w:val="30"/>
          <w:szCs w:val="30"/>
        </w:rPr>
        <w:t>CÚRVjúRôÓm</w:t>
      </w:r>
      <w:proofErr w:type="spellEnd"/>
      <w:r w:rsidR="004E13AC" w:rsidRPr="00E1247D">
        <w:rPr>
          <w:sz w:val="30"/>
          <w:szCs w:val="30"/>
        </w:rPr>
        <w:t xml:space="preserve"> ®</w:t>
      </w:r>
      <w:proofErr w:type="spellStart"/>
      <w:r w:rsidR="004E13AC" w:rsidRPr="00E1247D">
        <w:rPr>
          <w:sz w:val="30"/>
          <w:szCs w:val="30"/>
        </w:rPr>
        <w:t>ÑYô£lÀ</w:t>
      </w:r>
      <w:r w:rsidR="00790463" w:rsidRPr="00E1247D">
        <w:rPr>
          <w:sz w:val="30"/>
          <w:szCs w:val="30"/>
        </w:rPr>
        <w:t>Wó</w:t>
      </w:r>
      <w:r w:rsidR="004E13AC" w:rsidRPr="00E1247D">
        <w:rPr>
          <w:sz w:val="30"/>
          <w:szCs w:val="30"/>
        </w:rPr>
        <w:t>L</w:t>
      </w:r>
      <w:proofErr w:type="spellEnd"/>
      <w:r w:rsidR="004E13AC" w:rsidRPr="00E1247D">
        <w:rPr>
          <w:sz w:val="30"/>
          <w:szCs w:val="30"/>
        </w:rPr>
        <w:t xml:space="preserve">[ô? </w:t>
      </w:r>
      <w:r w:rsidR="007E2501" w:rsidRPr="00E1247D">
        <w:rPr>
          <w:sz w:val="30"/>
          <w:szCs w:val="30"/>
        </w:rPr>
        <w:t>¿</w:t>
      </w:r>
      <w:proofErr w:type="spellStart"/>
      <w:r w:rsidR="007E2501" w:rsidRPr="00E1247D">
        <w:rPr>
          <w:sz w:val="30"/>
          <w:szCs w:val="30"/>
        </w:rPr>
        <w:t>eLs</w:t>
      </w:r>
      <w:proofErr w:type="spellEnd"/>
      <w:r w:rsidR="007E2501" w:rsidRPr="00E1247D">
        <w:rPr>
          <w:sz w:val="30"/>
          <w:szCs w:val="30"/>
        </w:rPr>
        <w:t xml:space="preserve"> </w:t>
      </w:r>
      <w:proofErr w:type="spellStart"/>
      <w:r w:rsidR="007E2501" w:rsidRPr="00E1247D">
        <w:rPr>
          <w:sz w:val="30"/>
          <w:szCs w:val="30"/>
        </w:rPr>
        <w:t>AûRf</w:t>
      </w:r>
      <w:proofErr w:type="spellEnd"/>
      <w:r w:rsidR="007E2501" w:rsidRPr="00E1247D">
        <w:rPr>
          <w:sz w:val="30"/>
          <w:szCs w:val="30"/>
        </w:rPr>
        <w:t xml:space="preserve"> </w:t>
      </w:r>
      <w:proofErr w:type="spellStart"/>
      <w:proofErr w:type="gramStart"/>
      <w:r w:rsidR="007E2501" w:rsidRPr="00E1247D">
        <w:rPr>
          <w:sz w:val="30"/>
          <w:szCs w:val="30"/>
        </w:rPr>
        <w:t>ùNnÅ</w:t>
      </w:r>
      <w:r w:rsidR="00790463" w:rsidRPr="00E1247D">
        <w:rPr>
          <w:sz w:val="30"/>
          <w:szCs w:val="30"/>
        </w:rPr>
        <w:t>Wó</w:t>
      </w:r>
      <w:r w:rsidR="007E2501" w:rsidRPr="00E1247D">
        <w:rPr>
          <w:sz w:val="30"/>
          <w:szCs w:val="30"/>
        </w:rPr>
        <w:t>L</w:t>
      </w:r>
      <w:proofErr w:type="spellEnd"/>
      <w:r w:rsidR="007E2501" w:rsidRPr="00E1247D">
        <w:rPr>
          <w:sz w:val="30"/>
          <w:szCs w:val="30"/>
        </w:rPr>
        <w:t>[</w:t>
      </w:r>
      <w:proofErr w:type="gramEnd"/>
      <w:r w:rsidR="007E2501" w:rsidRPr="00E1247D">
        <w:rPr>
          <w:sz w:val="30"/>
          <w:szCs w:val="30"/>
        </w:rPr>
        <w:t xml:space="preserve">ô? </w:t>
      </w:r>
      <w:proofErr w:type="spellStart"/>
      <w:r w:rsidR="007E2501" w:rsidRPr="00E1247D">
        <w:rPr>
          <w:sz w:val="30"/>
          <w:szCs w:val="30"/>
        </w:rPr>
        <w:t>AlT¥</w:t>
      </w:r>
      <w:proofErr w:type="gramStart"/>
      <w:r w:rsidR="007E2501" w:rsidRPr="00E1247D">
        <w:rPr>
          <w:sz w:val="30"/>
          <w:szCs w:val="30"/>
        </w:rPr>
        <w:t>Vô</w:t>
      </w:r>
      <w:proofErr w:type="spellEnd"/>
      <w:r w:rsidR="007E2501" w:rsidRPr="00E1247D">
        <w:rPr>
          <w:sz w:val="30"/>
          <w:szCs w:val="30"/>
        </w:rPr>
        <w:t>]</w:t>
      </w:r>
      <w:proofErr w:type="spellStart"/>
      <w:r w:rsidR="007E2501" w:rsidRPr="00E1247D">
        <w:rPr>
          <w:sz w:val="30"/>
          <w:szCs w:val="30"/>
        </w:rPr>
        <w:t>ôp</w:t>
      </w:r>
      <w:proofErr w:type="spellEnd"/>
      <w:proofErr w:type="gramEnd"/>
      <w:r w:rsidR="007E2501" w:rsidRPr="00E1247D">
        <w:rPr>
          <w:sz w:val="30"/>
          <w:szCs w:val="30"/>
        </w:rPr>
        <w:t xml:space="preserve"> ù_©</w:t>
      </w:r>
      <w:proofErr w:type="spellStart"/>
      <w:r w:rsidR="007E2501" w:rsidRPr="00E1247D">
        <w:rPr>
          <w:sz w:val="30"/>
          <w:szCs w:val="30"/>
        </w:rPr>
        <w:t>ÙeLs</w:t>
      </w:r>
      <w:proofErr w:type="spellEnd"/>
      <w:r w:rsidR="007E2501" w:rsidRPr="00E1247D">
        <w:rPr>
          <w:sz w:val="30"/>
          <w:szCs w:val="30"/>
        </w:rPr>
        <w:t xml:space="preserve"> G]</w:t>
      </w:r>
      <w:proofErr w:type="spellStart"/>
      <w:r w:rsidR="007E2501" w:rsidRPr="00E1247D">
        <w:rPr>
          <w:sz w:val="30"/>
          <w:szCs w:val="30"/>
        </w:rPr>
        <w:t>dLôL</w:t>
      </w:r>
      <w:proofErr w:type="spellEnd"/>
      <w:r w:rsidR="007E2501" w:rsidRPr="00E1247D">
        <w:rPr>
          <w:sz w:val="30"/>
          <w:szCs w:val="30"/>
        </w:rPr>
        <w:t xml:space="preserve"> </w:t>
      </w:r>
      <w:proofErr w:type="spellStart"/>
      <w:r w:rsidR="007E2501" w:rsidRPr="00E1247D">
        <w:rPr>
          <w:sz w:val="30"/>
          <w:szCs w:val="30"/>
        </w:rPr>
        <w:t>ù_Tm</w:t>
      </w:r>
      <w:proofErr w:type="spellEnd"/>
      <w:r w:rsidR="007E2501" w:rsidRPr="00E1247D">
        <w:rPr>
          <w:sz w:val="30"/>
          <w:szCs w:val="30"/>
        </w:rPr>
        <w:t xml:space="preserve"> </w:t>
      </w:r>
      <w:proofErr w:type="spellStart"/>
      <w:r w:rsidR="007E2501" w:rsidRPr="00E1247D">
        <w:rPr>
          <w:sz w:val="30"/>
          <w:szCs w:val="30"/>
        </w:rPr>
        <w:t>ùNnÙeLs</w:t>
      </w:r>
      <w:proofErr w:type="spellEnd"/>
      <w:r w:rsidR="007E2501" w:rsidRPr="00E1247D">
        <w:rPr>
          <w:sz w:val="30"/>
          <w:szCs w:val="30"/>
        </w:rPr>
        <w:t>.</w:t>
      </w:r>
    </w:p>
    <w:p w14:paraId="0822DC42" w14:textId="77777777" w:rsidR="00FE57D1" w:rsidRPr="00E1247D" w:rsidRDefault="00FE57D1" w:rsidP="00FE57D1">
      <w:pPr>
        <w:ind w:firstLine="567"/>
        <w:rPr>
          <w:sz w:val="30"/>
          <w:szCs w:val="30"/>
        </w:rPr>
      </w:pPr>
      <w:proofErr w:type="spellStart"/>
      <w:r w:rsidRPr="00E1247D">
        <w:rPr>
          <w:sz w:val="30"/>
          <w:szCs w:val="30"/>
        </w:rPr>
        <w:t>ClùTôÝÕ</w:t>
      </w:r>
      <w:proofErr w:type="spellEnd"/>
      <w:r w:rsidRPr="00E1247D">
        <w:rPr>
          <w:sz w:val="30"/>
          <w:szCs w:val="30"/>
        </w:rPr>
        <w:t>, ¿</w:t>
      </w:r>
      <w:proofErr w:type="spellStart"/>
      <w:r w:rsidRPr="00E1247D">
        <w:rPr>
          <w:sz w:val="30"/>
          <w:szCs w:val="30"/>
        </w:rPr>
        <w:t>eLs</w:t>
      </w:r>
      <w:proofErr w:type="spellEnd"/>
      <w:r w:rsidRPr="00E1247D">
        <w:rPr>
          <w:sz w:val="30"/>
          <w:szCs w:val="30"/>
        </w:rPr>
        <w:t xml:space="preserve"> </w:t>
      </w:r>
      <w:r w:rsidR="005E083C" w:rsidRPr="00E1247D">
        <w:rPr>
          <w:sz w:val="30"/>
          <w:szCs w:val="30"/>
        </w:rPr>
        <w:t xml:space="preserve">JÚ... </w:t>
      </w:r>
      <w:proofErr w:type="gramStart"/>
      <w:r w:rsidR="005E083C" w:rsidRPr="00E1247D">
        <w:rPr>
          <w:sz w:val="30"/>
          <w:szCs w:val="30"/>
        </w:rPr>
        <w:t>Gu]</w:t>
      </w:r>
      <w:proofErr w:type="spellStart"/>
      <w:r w:rsidR="005E083C" w:rsidRPr="00E1247D">
        <w:rPr>
          <w:sz w:val="30"/>
          <w:szCs w:val="30"/>
        </w:rPr>
        <w:t>ùYuß</w:t>
      </w:r>
      <w:proofErr w:type="spellEnd"/>
      <w:proofErr w:type="gramEnd"/>
      <w:r w:rsidR="005E083C" w:rsidRPr="00E1247D">
        <w:rPr>
          <w:sz w:val="30"/>
          <w:szCs w:val="30"/>
        </w:rPr>
        <w:t xml:space="preserve"> </w:t>
      </w:r>
      <w:proofErr w:type="spellStart"/>
      <w:r w:rsidR="005E083C" w:rsidRPr="00E1247D">
        <w:rPr>
          <w:sz w:val="30"/>
          <w:szCs w:val="30"/>
        </w:rPr>
        <w:t>EQokÕ</w:t>
      </w:r>
      <w:proofErr w:type="spellEnd"/>
      <w:r w:rsidR="005E083C" w:rsidRPr="00E1247D">
        <w:rPr>
          <w:sz w:val="30"/>
          <w:szCs w:val="30"/>
        </w:rPr>
        <w:t xml:space="preserve"> </w:t>
      </w:r>
      <w:proofErr w:type="spellStart"/>
      <w:r w:rsidR="005E083C" w:rsidRPr="00E1247D">
        <w:rPr>
          <w:sz w:val="30"/>
          <w:szCs w:val="30"/>
        </w:rPr>
        <w:t>ùLôs¡È</w:t>
      </w:r>
      <w:r w:rsidR="00790463" w:rsidRPr="00E1247D">
        <w:rPr>
          <w:sz w:val="30"/>
          <w:szCs w:val="30"/>
        </w:rPr>
        <w:t>Wó</w:t>
      </w:r>
      <w:r w:rsidR="005E083C" w:rsidRPr="00E1247D">
        <w:rPr>
          <w:sz w:val="30"/>
          <w:szCs w:val="30"/>
        </w:rPr>
        <w:t>Ls</w:t>
      </w:r>
      <w:proofErr w:type="spellEnd"/>
      <w:r w:rsidR="005E083C" w:rsidRPr="00E1247D">
        <w:rPr>
          <w:sz w:val="30"/>
          <w:szCs w:val="30"/>
        </w:rPr>
        <w:t xml:space="preserve">. </w:t>
      </w:r>
      <w:proofErr w:type="spellStart"/>
      <w:r w:rsidR="005E083C" w:rsidRPr="00E1247D">
        <w:rPr>
          <w:sz w:val="30"/>
          <w:szCs w:val="30"/>
        </w:rPr>
        <w:t>Sôu</w:t>
      </w:r>
      <w:proofErr w:type="spellEnd"/>
      <w:r w:rsidR="005E083C" w:rsidRPr="00E1247D">
        <w:rPr>
          <w:sz w:val="30"/>
          <w:szCs w:val="30"/>
        </w:rPr>
        <w:t xml:space="preserve"> </w:t>
      </w:r>
      <w:proofErr w:type="spellStart"/>
      <w:r w:rsidR="005E083C" w:rsidRPr="00E1247D">
        <w:rPr>
          <w:sz w:val="30"/>
          <w:szCs w:val="30"/>
        </w:rPr>
        <w:t>CeúL</w:t>
      </w:r>
      <w:proofErr w:type="spellEnd"/>
      <w:r w:rsidR="005E083C" w:rsidRPr="00E1247D">
        <w:rPr>
          <w:sz w:val="30"/>
          <w:szCs w:val="30"/>
        </w:rPr>
        <w:t xml:space="preserve"> ¨</w:t>
      </w:r>
      <w:proofErr w:type="spellStart"/>
      <w:r w:rsidR="005E083C" w:rsidRPr="00E1247D">
        <w:rPr>
          <w:sz w:val="30"/>
          <w:szCs w:val="30"/>
        </w:rPr>
        <w:t>uß</w:t>
      </w:r>
      <w:proofErr w:type="spellEnd"/>
      <w:r w:rsidR="005E083C" w:rsidRPr="00E1247D">
        <w:rPr>
          <w:sz w:val="30"/>
          <w:szCs w:val="30"/>
        </w:rPr>
        <w:t xml:space="preserve"> </w:t>
      </w:r>
      <w:proofErr w:type="spellStart"/>
      <w:r w:rsidR="005E083C" w:rsidRPr="00E1247D">
        <w:rPr>
          <w:sz w:val="30"/>
          <w:szCs w:val="30"/>
        </w:rPr>
        <w:t>ùLôi¥Úd¡ú</w:t>
      </w:r>
      <w:proofErr w:type="spellEnd"/>
      <w:r w:rsidR="005E083C" w:rsidRPr="00E1247D">
        <w:rPr>
          <w:sz w:val="30"/>
          <w:szCs w:val="30"/>
        </w:rPr>
        <w:t>\u.</w:t>
      </w:r>
      <w:r w:rsidR="00BB183D" w:rsidRPr="00E1247D">
        <w:rPr>
          <w:sz w:val="30"/>
          <w:szCs w:val="30"/>
        </w:rPr>
        <w:t xml:space="preserve"> </w:t>
      </w:r>
      <w:proofErr w:type="spellStart"/>
      <w:r w:rsidR="00BB183D" w:rsidRPr="00E1247D">
        <w:rPr>
          <w:sz w:val="30"/>
          <w:szCs w:val="30"/>
        </w:rPr>
        <w:t>úUúX</w:t>
      </w:r>
      <w:proofErr w:type="spellEnd"/>
      <w:r w:rsidR="00BB183D" w:rsidRPr="00E1247D">
        <w:rPr>
          <w:sz w:val="30"/>
          <w:szCs w:val="30"/>
        </w:rPr>
        <w:t xml:space="preserve"> </w:t>
      </w:r>
      <w:proofErr w:type="spellStart"/>
      <w:r w:rsidR="00BB183D" w:rsidRPr="00E1247D">
        <w:rPr>
          <w:sz w:val="30"/>
          <w:szCs w:val="30"/>
        </w:rPr>
        <w:t>YkÕ</w:t>
      </w:r>
      <w:proofErr w:type="spellEnd"/>
      <w:r w:rsidR="00BB183D" w:rsidRPr="00E1247D">
        <w:rPr>
          <w:sz w:val="30"/>
          <w:szCs w:val="30"/>
        </w:rPr>
        <w:t xml:space="preserve"> ®</w:t>
      </w:r>
      <w:proofErr w:type="spellStart"/>
      <w:r w:rsidR="00BB183D" w:rsidRPr="00E1247D">
        <w:rPr>
          <w:sz w:val="30"/>
          <w:szCs w:val="30"/>
        </w:rPr>
        <w:t>Vô§VvRÚdLôL</w:t>
      </w:r>
      <w:proofErr w:type="spellEnd"/>
      <w:r w:rsidR="00BB183D" w:rsidRPr="00E1247D">
        <w:rPr>
          <w:sz w:val="30"/>
          <w:szCs w:val="30"/>
        </w:rPr>
        <w:t xml:space="preserve"> ù_©</w:t>
      </w:r>
      <w:proofErr w:type="spellStart"/>
      <w:r w:rsidR="00BB183D" w:rsidRPr="00E1247D">
        <w:rPr>
          <w:sz w:val="30"/>
          <w:szCs w:val="30"/>
        </w:rPr>
        <w:t>dÏm</w:t>
      </w:r>
      <w:proofErr w:type="spellEnd"/>
      <w:r w:rsidR="00B8309C" w:rsidRPr="00E1247D">
        <w:rPr>
          <w:sz w:val="30"/>
          <w:szCs w:val="30"/>
        </w:rPr>
        <w:t xml:space="preserve"> </w:t>
      </w:r>
      <w:r w:rsidR="00BB183D" w:rsidRPr="00E1247D">
        <w:rPr>
          <w:sz w:val="30"/>
          <w:szCs w:val="30"/>
        </w:rPr>
        <w:t>T¥,</w:t>
      </w:r>
      <w:r w:rsidR="005E083C" w:rsidRPr="00E1247D">
        <w:rPr>
          <w:sz w:val="30"/>
          <w:szCs w:val="30"/>
        </w:rPr>
        <w:t xml:space="preserve"> </w:t>
      </w:r>
      <w:proofErr w:type="spellStart"/>
      <w:r w:rsidR="00B71299" w:rsidRPr="00E1247D">
        <w:rPr>
          <w:sz w:val="30"/>
          <w:szCs w:val="30"/>
        </w:rPr>
        <w:t>VôúWô</w:t>
      </w:r>
      <w:proofErr w:type="spellEnd"/>
      <w:r w:rsidR="00B71299" w:rsidRPr="00E1247D">
        <w:rPr>
          <w:sz w:val="30"/>
          <w:szCs w:val="30"/>
        </w:rPr>
        <w:t xml:space="preserve"> </w:t>
      </w:r>
      <w:proofErr w:type="spellStart"/>
      <w:r w:rsidR="00B71299" w:rsidRPr="00E1247D">
        <w:rPr>
          <w:sz w:val="30"/>
          <w:szCs w:val="30"/>
        </w:rPr>
        <w:t>JÚY</w:t>
      </w:r>
      <w:r w:rsidR="00790463" w:rsidRPr="00E1247D">
        <w:rPr>
          <w:sz w:val="30"/>
          <w:szCs w:val="30"/>
        </w:rPr>
        <w:t>Wó</w:t>
      </w:r>
      <w:proofErr w:type="spellEnd"/>
      <w:r w:rsidR="00B71299" w:rsidRPr="00E1247D">
        <w:rPr>
          <w:sz w:val="30"/>
          <w:szCs w:val="30"/>
        </w:rPr>
        <w:t xml:space="preserve"> </w:t>
      </w:r>
      <w:proofErr w:type="spellStart"/>
      <w:r w:rsidR="00B71299" w:rsidRPr="00E1247D">
        <w:rPr>
          <w:sz w:val="30"/>
          <w:szCs w:val="30"/>
        </w:rPr>
        <w:t>GuàûPV</w:t>
      </w:r>
      <w:proofErr w:type="spellEnd"/>
      <w:r w:rsidR="00B71299" w:rsidRPr="00E1247D">
        <w:rPr>
          <w:sz w:val="30"/>
          <w:szCs w:val="30"/>
        </w:rPr>
        <w:t xml:space="preserve"> </w:t>
      </w:r>
      <w:proofErr w:type="spellStart"/>
      <w:r w:rsidR="00B71299" w:rsidRPr="00E1247D">
        <w:rPr>
          <w:sz w:val="30"/>
          <w:szCs w:val="30"/>
        </w:rPr>
        <w:t>CPjûR</w:t>
      </w:r>
      <w:proofErr w:type="spellEnd"/>
      <w:r w:rsidR="00B71299" w:rsidRPr="00E1247D">
        <w:rPr>
          <w:sz w:val="30"/>
          <w:szCs w:val="30"/>
        </w:rPr>
        <w:t xml:space="preserve"> </w:t>
      </w:r>
      <w:proofErr w:type="spellStart"/>
      <w:r w:rsidR="00B71299" w:rsidRPr="00E1247D">
        <w:rPr>
          <w:sz w:val="30"/>
          <w:szCs w:val="30"/>
        </w:rPr>
        <w:t>GÓjÕd</w:t>
      </w:r>
      <w:proofErr w:type="spellEnd"/>
      <w:r w:rsidR="00790463" w:rsidRPr="00E1247D">
        <w:rPr>
          <w:sz w:val="30"/>
          <w:szCs w:val="30"/>
        </w:rPr>
        <w:t xml:space="preserve"> </w:t>
      </w:r>
      <w:proofErr w:type="spellStart"/>
      <w:proofErr w:type="gramStart"/>
      <w:r w:rsidR="00B71299" w:rsidRPr="00E1247D">
        <w:rPr>
          <w:sz w:val="30"/>
          <w:szCs w:val="30"/>
        </w:rPr>
        <w:t>ùLôs</w:t>
      </w:r>
      <w:proofErr w:type="spellEnd"/>
      <w:r w:rsidR="00B71299" w:rsidRPr="00E1247D">
        <w:rPr>
          <w:sz w:val="30"/>
          <w:szCs w:val="30"/>
        </w:rPr>
        <w:t>[</w:t>
      </w:r>
      <w:proofErr w:type="gramEnd"/>
      <w:r w:rsidR="00B71299" w:rsidRPr="00E1247D">
        <w:rPr>
          <w:sz w:val="30"/>
          <w:szCs w:val="30"/>
        </w:rPr>
        <w:t xml:space="preserve"> ®</w:t>
      </w:r>
      <w:proofErr w:type="spellStart"/>
      <w:r w:rsidR="00B71299" w:rsidRPr="00E1247D">
        <w:rPr>
          <w:sz w:val="30"/>
          <w:szCs w:val="30"/>
        </w:rPr>
        <w:t>Úm×ÅoL</w:t>
      </w:r>
      <w:proofErr w:type="spellEnd"/>
      <w:r w:rsidR="00B71299" w:rsidRPr="00E1247D">
        <w:rPr>
          <w:sz w:val="30"/>
          <w:szCs w:val="30"/>
        </w:rPr>
        <w:t>[ô?</w:t>
      </w:r>
      <w:r w:rsidR="00C019DE">
        <w:rPr>
          <w:sz w:val="30"/>
          <w:szCs w:val="30"/>
        </w:rPr>
        <w:t>.</w:t>
      </w:r>
      <w:proofErr w:type="spellStart"/>
      <w:r w:rsidR="00134FBB" w:rsidRPr="00E1247D">
        <w:rPr>
          <w:sz w:val="30"/>
          <w:szCs w:val="30"/>
        </w:rPr>
        <w:t>Sôu</w:t>
      </w:r>
      <w:proofErr w:type="spellEnd"/>
      <w:r w:rsidR="00134FBB" w:rsidRPr="00E1247D">
        <w:rPr>
          <w:sz w:val="30"/>
          <w:szCs w:val="30"/>
        </w:rPr>
        <w:t xml:space="preserve"> </w:t>
      </w:r>
      <w:proofErr w:type="spellStart"/>
      <w:r w:rsidR="00134FBB" w:rsidRPr="00E1247D">
        <w:rPr>
          <w:sz w:val="30"/>
          <w:szCs w:val="30"/>
        </w:rPr>
        <w:t>U¡rf£Vô«ÚlúTu</w:t>
      </w:r>
      <w:proofErr w:type="spellEnd"/>
      <w:r w:rsidR="00134FBB" w:rsidRPr="00E1247D">
        <w:rPr>
          <w:sz w:val="30"/>
          <w:szCs w:val="30"/>
        </w:rPr>
        <w:t xml:space="preserve">. </w:t>
      </w:r>
      <w:proofErr w:type="spellStart"/>
      <w:r w:rsidR="001E0F9E" w:rsidRPr="00E1247D">
        <w:rPr>
          <w:sz w:val="30"/>
          <w:szCs w:val="30"/>
        </w:rPr>
        <w:t>TôÚeLs</w:t>
      </w:r>
      <w:proofErr w:type="spellEnd"/>
      <w:r w:rsidR="001E0F9E" w:rsidRPr="00E1247D">
        <w:rPr>
          <w:sz w:val="30"/>
          <w:szCs w:val="30"/>
        </w:rPr>
        <w:t>?</w:t>
      </w:r>
    </w:p>
    <w:p w14:paraId="3C687AE9" w14:textId="77777777" w:rsidR="001E0F9E" w:rsidRPr="00E1247D" w:rsidRDefault="00014920" w:rsidP="00FE57D1">
      <w:pPr>
        <w:ind w:firstLine="567"/>
        <w:rPr>
          <w:sz w:val="30"/>
          <w:szCs w:val="30"/>
        </w:rPr>
      </w:pPr>
      <w:r w:rsidRPr="00E1247D">
        <w:rPr>
          <w:sz w:val="30"/>
          <w:szCs w:val="30"/>
        </w:rPr>
        <w:t>79.</w:t>
      </w:r>
      <w:r w:rsidR="00C019DE">
        <w:rPr>
          <w:sz w:val="30"/>
          <w:szCs w:val="30"/>
        </w:rPr>
        <w:t xml:space="preserve"> </w:t>
      </w:r>
      <w:proofErr w:type="spellStart"/>
      <w:r w:rsidR="00865E7D" w:rsidRPr="00E1247D">
        <w:rPr>
          <w:sz w:val="30"/>
          <w:szCs w:val="30"/>
        </w:rPr>
        <w:t>ClùTôÝÕ</w:t>
      </w:r>
      <w:proofErr w:type="spellEnd"/>
      <w:r w:rsidR="00865E7D" w:rsidRPr="00E1247D">
        <w:rPr>
          <w:sz w:val="30"/>
          <w:szCs w:val="30"/>
        </w:rPr>
        <w:t xml:space="preserve">, CÕ JÚ </w:t>
      </w:r>
      <w:proofErr w:type="spellStart"/>
      <w:r w:rsidR="00865E7D" w:rsidRPr="00E1247D">
        <w:rPr>
          <w:sz w:val="30"/>
          <w:szCs w:val="30"/>
        </w:rPr>
        <w:t>NY</w:t>
      </w:r>
      <w:r w:rsidR="00790463" w:rsidRPr="00E1247D">
        <w:rPr>
          <w:sz w:val="30"/>
          <w:szCs w:val="30"/>
        </w:rPr>
        <w:t>ô</w:t>
      </w:r>
      <w:r w:rsidR="00865E7D" w:rsidRPr="00E1247D">
        <w:rPr>
          <w:sz w:val="30"/>
          <w:szCs w:val="30"/>
        </w:rPr>
        <w:t>XôL</w:t>
      </w:r>
      <w:proofErr w:type="spellEnd"/>
      <w:r w:rsidR="00865E7D" w:rsidRPr="00E1247D">
        <w:rPr>
          <w:sz w:val="30"/>
          <w:szCs w:val="30"/>
        </w:rPr>
        <w:t xml:space="preserve"> </w:t>
      </w:r>
      <w:proofErr w:type="gramStart"/>
      <w:r w:rsidR="00865E7D" w:rsidRPr="00E1247D">
        <w:rPr>
          <w:sz w:val="30"/>
          <w:szCs w:val="30"/>
        </w:rPr>
        <w:t>Es[</w:t>
      </w:r>
      <w:proofErr w:type="gramEnd"/>
      <w:r w:rsidR="00865E7D" w:rsidRPr="00E1247D">
        <w:rPr>
          <w:sz w:val="30"/>
          <w:szCs w:val="30"/>
        </w:rPr>
        <w:t xml:space="preserve">Õ. CÕ </w:t>
      </w:r>
      <w:proofErr w:type="spellStart"/>
      <w:r w:rsidR="00865E7D" w:rsidRPr="00E1247D">
        <w:rPr>
          <w:sz w:val="30"/>
          <w:szCs w:val="30"/>
        </w:rPr>
        <w:t>EeLÞdÏ</w:t>
      </w:r>
      <w:proofErr w:type="spellEnd"/>
      <w:r w:rsidR="00865E7D" w:rsidRPr="00E1247D">
        <w:rPr>
          <w:sz w:val="30"/>
          <w:szCs w:val="30"/>
        </w:rPr>
        <w:t xml:space="preserve"> JÚ </w:t>
      </w:r>
      <w:proofErr w:type="spellStart"/>
      <w:r w:rsidR="00865E7D" w:rsidRPr="00E1247D">
        <w:rPr>
          <w:sz w:val="30"/>
          <w:szCs w:val="30"/>
        </w:rPr>
        <w:t>NYôXôL</w:t>
      </w:r>
      <w:proofErr w:type="spellEnd"/>
      <w:r w:rsidR="00865E7D" w:rsidRPr="00E1247D">
        <w:rPr>
          <w:sz w:val="30"/>
          <w:szCs w:val="30"/>
        </w:rPr>
        <w:t xml:space="preserve"> </w:t>
      </w:r>
      <w:proofErr w:type="spellStart"/>
      <w:r w:rsidR="00865E7D" w:rsidRPr="00E1247D">
        <w:rPr>
          <w:sz w:val="30"/>
          <w:szCs w:val="30"/>
        </w:rPr>
        <w:t>CÚd</w:t>
      </w:r>
      <w:proofErr w:type="spellEnd"/>
      <w:r w:rsidR="00865E7D" w:rsidRPr="00E1247D">
        <w:rPr>
          <w:sz w:val="30"/>
          <w:szCs w:val="30"/>
        </w:rPr>
        <w:t xml:space="preserve">¡\Õ. </w:t>
      </w:r>
      <w:proofErr w:type="spellStart"/>
      <w:r w:rsidR="008D0650" w:rsidRPr="00E1247D">
        <w:rPr>
          <w:sz w:val="30"/>
          <w:szCs w:val="30"/>
        </w:rPr>
        <w:t>T¬ÑjR</w:t>
      </w:r>
      <w:proofErr w:type="spellEnd"/>
      <w:r w:rsidR="008D0650" w:rsidRPr="00E1247D">
        <w:rPr>
          <w:sz w:val="30"/>
          <w:szCs w:val="30"/>
        </w:rPr>
        <w:t xml:space="preserve"> </w:t>
      </w:r>
      <w:proofErr w:type="spellStart"/>
      <w:r w:rsidR="008D0650" w:rsidRPr="00E1247D">
        <w:rPr>
          <w:sz w:val="30"/>
          <w:szCs w:val="30"/>
        </w:rPr>
        <w:t>B®Vô</w:t>
      </w:r>
      <w:proofErr w:type="spellEnd"/>
      <w:r w:rsidR="008D0650" w:rsidRPr="00E1247D">
        <w:rPr>
          <w:sz w:val="30"/>
          <w:szCs w:val="30"/>
        </w:rPr>
        <w:t>]</w:t>
      </w:r>
      <w:proofErr w:type="spellStart"/>
      <w:r w:rsidR="008D0650" w:rsidRPr="00E1247D">
        <w:rPr>
          <w:sz w:val="30"/>
          <w:szCs w:val="30"/>
        </w:rPr>
        <w:t>Yo</w:t>
      </w:r>
      <w:proofErr w:type="spellEnd"/>
      <w:r w:rsidR="008D0650" w:rsidRPr="00E1247D">
        <w:rPr>
          <w:sz w:val="30"/>
          <w:szCs w:val="30"/>
        </w:rPr>
        <w:t xml:space="preserve"> </w:t>
      </w:r>
      <w:proofErr w:type="spellStart"/>
      <w:r w:rsidR="008D0650" w:rsidRPr="00E1247D">
        <w:rPr>
          <w:sz w:val="30"/>
          <w:szCs w:val="30"/>
        </w:rPr>
        <w:t>AûRf</w:t>
      </w:r>
      <w:proofErr w:type="spellEnd"/>
      <w:r w:rsidR="008D0650" w:rsidRPr="00E1247D">
        <w:rPr>
          <w:sz w:val="30"/>
          <w:szCs w:val="30"/>
        </w:rPr>
        <w:t xml:space="preserve"> </w:t>
      </w:r>
      <w:proofErr w:type="spellStart"/>
      <w:r w:rsidR="008D0650" w:rsidRPr="00E1247D">
        <w:rPr>
          <w:sz w:val="30"/>
          <w:szCs w:val="30"/>
        </w:rPr>
        <w:t>ùNnYô</w:t>
      </w:r>
      <w:r w:rsidR="00790463" w:rsidRPr="00E1247D">
        <w:rPr>
          <w:sz w:val="30"/>
          <w:szCs w:val="30"/>
        </w:rPr>
        <w:t>Wó</w:t>
      </w:r>
      <w:proofErr w:type="spellEnd"/>
      <w:r w:rsidR="008D0650" w:rsidRPr="00E1247D">
        <w:rPr>
          <w:sz w:val="30"/>
          <w:szCs w:val="30"/>
        </w:rPr>
        <w:t xml:space="preserve"> </w:t>
      </w:r>
      <w:proofErr w:type="spellStart"/>
      <w:r w:rsidR="008D0650" w:rsidRPr="00E1247D">
        <w:rPr>
          <w:sz w:val="30"/>
          <w:szCs w:val="30"/>
        </w:rPr>
        <w:t>Guß</w:t>
      </w:r>
      <w:proofErr w:type="spellEnd"/>
      <w:r w:rsidR="008D0650" w:rsidRPr="00E1247D">
        <w:rPr>
          <w:sz w:val="30"/>
          <w:szCs w:val="30"/>
        </w:rPr>
        <w:t xml:space="preserve"> </w:t>
      </w:r>
      <w:proofErr w:type="spellStart"/>
      <w:r w:rsidR="008D0650" w:rsidRPr="00E1247D">
        <w:rPr>
          <w:sz w:val="30"/>
          <w:szCs w:val="30"/>
        </w:rPr>
        <w:t>Sôu</w:t>
      </w:r>
      <w:proofErr w:type="spellEnd"/>
      <w:r w:rsidR="008D0650" w:rsidRPr="00E1247D">
        <w:rPr>
          <w:sz w:val="30"/>
          <w:szCs w:val="30"/>
        </w:rPr>
        <w:t xml:space="preserve"> á\®</w:t>
      </w:r>
      <w:proofErr w:type="spellStart"/>
      <w:r w:rsidR="008D0650" w:rsidRPr="00E1247D">
        <w:rPr>
          <w:sz w:val="30"/>
          <w:szCs w:val="30"/>
        </w:rPr>
        <w:t>pûX</w:t>
      </w:r>
      <w:proofErr w:type="spellEnd"/>
      <w:r w:rsidR="008D0650" w:rsidRPr="00E1247D">
        <w:rPr>
          <w:sz w:val="30"/>
          <w:szCs w:val="30"/>
        </w:rPr>
        <w:t xml:space="preserve">. </w:t>
      </w:r>
      <w:proofErr w:type="gramStart"/>
      <w:r w:rsidR="008D0650" w:rsidRPr="00E1247D">
        <w:rPr>
          <w:sz w:val="30"/>
          <w:szCs w:val="30"/>
        </w:rPr>
        <w:t>G]</w:t>
      </w:r>
      <w:proofErr w:type="spellStart"/>
      <w:r w:rsidR="008D0650" w:rsidRPr="00E1247D">
        <w:rPr>
          <w:sz w:val="30"/>
          <w:szCs w:val="30"/>
        </w:rPr>
        <w:t>dÏj</w:t>
      </w:r>
      <w:proofErr w:type="spellEnd"/>
      <w:proofErr w:type="gramEnd"/>
      <w:r w:rsidR="008D0650" w:rsidRPr="00E1247D">
        <w:rPr>
          <w:sz w:val="30"/>
          <w:szCs w:val="30"/>
        </w:rPr>
        <w:t xml:space="preserve"> </w:t>
      </w:r>
      <w:proofErr w:type="spellStart"/>
      <w:r w:rsidR="008D0650" w:rsidRPr="00E1247D">
        <w:rPr>
          <w:sz w:val="30"/>
          <w:szCs w:val="30"/>
        </w:rPr>
        <w:t>ùR¬VôÕ</w:t>
      </w:r>
      <w:proofErr w:type="spellEnd"/>
      <w:r w:rsidR="008D0650" w:rsidRPr="00E1247D">
        <w:rPr>
          <w:sz w:val="30"/>
          <w:szCs w:val="30"/>
        </w:rPr>
        <w:t xml:space="preserve">. AÕ </w:t>
      </w:r>
      <w:proofErr w:type="spellStart"/>
      <w:r w:rsidR="008D0650" w:rsidRPr="00E1247D">
        <w:rPr>
          <w:sz w:val="30"/>
          <w:szCs w:val="30"/>
        </w:rPr>
        <w:t>AYûWl</w:t>
      </w:r>
      <w:proofErr w:type="spellEnd"/>
      <w:r w:rsidR="008D0650" w:rsidRPr="00E1247D">
        <w:rPr>
          <w:sz w:val="30"/>
          <w:szCs w:val="30"/>
        </w:rPr>
        <w:t xml:space="preserve"> </w:t>
      </w:r>
      <w:proofErr w:type="spellStart"/>
      <w:r w:rsidR="008D0650" w:rsidRPr="00E1247D">
        <w:rPr>
          <w:sz w:val="30"/>
          <w:szCs w:val="30"/>
        </w:rPr>
        <w:t>ùTôßjRÕ</w:t>
      </w:r>
      <w:proofErr w:type="spellEnd"/>
      <w:r w:rsidR="008D0650" w:rsidRPr="00E1247D">
        <w:rPr>
          <w:sz w:val="30"/>
          <w:szCs w:val="30"/>
        </w:rPr>
        <w:t xml:space="preserve">. </w:t>
      </w:r>
      <w:proofErr w:type="spellStart"/>
      <w:r w:rsidR="008D0650" w:rsidRPr="00E1247D">
        <w:rPr>
          <w:sz w:val="30"/>
          <w:szCs w:val="30"/>
        </w:rPr>
        <w:t>Sôu</w:t>
      </w:r>
      <w:proofErr w:type="spellEnd"/>
      <w:r w:rsidR="008D0650" w:rsidRPr="00E1247D">
        <w:rPr>
          <w:sz w:val="30"/>
          <w:szCs w:val="30"/>
        </w:rPr>
        <w:t xml:space="preserve"> </w:t>
      </w:r>
      <w:proofErr w:type="spellStart"/>
      <w:r w:rsidR="008D0650" w:rsidRPr="00E1247D">
        <w:rPr>
          <w:sz w:val="30"/>
          <w:szCs w:val="30"/>
        </w:rPr>
        <w:t>ùYßUú</w:t>
      </w:r>
      <w:proofErr w:type="spellEnd"/>
      <w:r w:rsidR="008D0650" w:rsidRPr="00E1247D">
        <w:rPr>
          <w:sz w:val="30"/>
          <w:szCs w:val="30"/>
        </w:rPr>
        <w:t xml:space="preserve">] </w:t>
      </w:r>
      <w:proofErr w:type="spellStart"/>
      <w:r w:rsidR="008D0650" w:rsidRPr="00E1247D">
        <w:rPr>
          <w:sz w:val="30"/>
          <w:szCs w:val="30"/>
        </w:rPr>
        <w:t>AYÚûPV</w:t>
      </w:r>
      <w:proofErr w:type="spellEnd"/>
      <w:r w:rsidR="008D0650" w:rsidRPr="00E1247D">
        <w:rPr>
          <w:sz w:val="30"/>
          <w:szCs w:val="30"/>
        </w:rPr>
        <w:t xml:space="preserve"> </w:t>
      </w:r>
      <w:proofErr w:type="spellStart"/>
      <w:r w:rsidR="008D0650" w:rsidRPr="00E1247D">
        <w:rPr>
          <w:sz w:val="30"/>
          <w:szCs w:val="30"/>
        </w:rPr>
        <w:t>F¯VdLôWu</w:t>
      </w:r>
      <w:proofErr w:type="spellEnd"/>
      <w:r w:rsidR="008D0650" w:rsidRPr="00E1247D">
        <w:rPr>
          <w:sz w:val="30"/>
          <w:szCs w:val="30"/>
        </w:rPr>
        <w:t>.</w:t>
      </w:r>
    </w:p>
    <w:p w14:paraId="0F40198F" w14:textId="77777777" w:rsidR="008D0650" w:rsidRPr="00E1247D" w:rsidRDefault="00014920" w:rsidP="00FE57D1">
      <w:pPr>
        <w:ind w:firstLine="567"/>
        <w:rPr>
          <w:sz w:val="30"/>
          <w:szCs w:val="30"/>
        </w:rPr>
      </w:pPr>
      <w:r w:rsidRPr="00E1247D">
        <w:rPr>
          <w:sz w:val="30"/>
          <w:szCs w:val="30"/>
        </w:rPr>
        <w:t>80.</w:t>
      </w:r>
      <w:r w:rsidR="00C019DE">
        <w:rPr>
          <w:sz w:val="30"/>
          <w:szCs w:val="30"/>
        </w:rPr>
        <w:t xml:space="preserve"> </w:t>
      </w:r>
      <w:proofErr w:type="spellStart"/>
      <w:r w:rsidR="00CC6056" w:rsidRPr="00E1247D">
        <w:rPr>
          <w:sz w:val="30"/>
          <w:szCs w:val="30"/>
        </w:rPr>
        <w:t>ClùTôÝÕ</w:t>
      </w:r>
      <w:proofErr w:type="spellEnd"/>
      <w:r w:rsidR="00CC6056" w:rsidRPr="00E1247D">
        <w:rPr>
          <w:sz w:val="30"/>
          <w:szCs w:val="30"/>
        </w:rPr>
        <w:t xml:space="preserve">, </w:t>
      </w:r>
      <w:proofErr w:type="spellStart"/>
      <w:r w:rsidR="00893C65" w:rsidRPr="00E1247D">
        <w:rPr>
          <w:sz w:val="30"/>
          <w:szCs w:val="30"/>
        </w:rPr>
        <w:t>ù_T</w:t>
      </w:r>
      <w:proofErr w:type="spellEnd"/>
      <w:r w:rsidR="00893C65" w:rsidRPr="00E1247D">
        <w:rPr>
          <w:sz w:val="30"/>
          <w:szCs w:val="30"/>
        </w:rPr>
        <w:t xml:space="preserve"> </w:t>
      </w:r>
      <w:proofErr w:type="spellStart"/>
      <w:r w:rsidR="00893C65" w:rsidRPr="00E1247D">
        <w:rPr>
          <w:sz w:val="30"/>
          <w:szCs w:val="30"/>
        </w:rPr>
        <w:t>Y¬ûN</w:t>
      </w:r>
      <w:proofErr w:type="spellEnd"/>
      <w:r w:rsidR="00893C65" w:rsidRPr="00E1247D">
        <w:rPr>
          <w:sz w:val="30"/>
          <w:szCs w:val="30"/>
        </w:rPr>
        <w:t xml:space="preserve"> </w:t>
      </w:r>
      <w:proofErr w:type="spellStart"/>
      <w:r w:rsidR="00893C65" w:rsidRPr="00E1247D">
        <w:rPr>
          <w:sz w:val="30"/>
          <w:szCs w:val="30"/>
        </w:rPr>
        <w:t>BVjRUô</w:t>
      </w:r>
      <w:proofErr w:type="spellEnd"/>
      <w:r w:rsidR="00893C65" w:rsidRPr="00E1247D">
        <w:rPr>
          <w:sz w:val="30"/>
          <w:szCs w:val="30"/>
        </w:rPr>
        <w:t>¡ ®</w:t>
      </w:r>
      <w:proofErr w:type="spellStart"/>
      <w:r w:rsidR="00893C65" w:rsidRPr="00E1247D">
        <w:rPr>
          <w:sz w:val="30"/>
          <w:szCs w:val="30"/>
        </w:rPr>
        <w:t>hPRô</w:t>
      </w:r>
      <w:proofErr w:type="spellEnd"/>
      <w:r w:rsidR="00893C65" w:rsidRPr="00E1247D">
        <w:rPr>
          <w:sz w:val="30"/>
          <w:szCs w:val="30"/>
        </w:rPr>
        <w:t xml:space="preserve">? N¬, </w:t>
      </w:r>
      <w:proofErr w:type="spellStart"/>
      <w:r w:rsidR="00893C65" w:rsidRPr="00E1247D">
        <w:rPr>
          <w:sz w:val="30"/>
          <w:szCs w:val="30"/>
        </w:rPr>
        <w:t>Vô</w:t>
      </w:r>
      <w:r w:rsidR="00790463" w:rsidRPr="00E1247D">
        <w:rPr>
          <w:sz w:val="30"/>
          <w:szCs w:val="30"/>
        </w:rPr>
        <w:t>Wó</w:t>
      </w:r>
      <w:proofErr w:type="spellEnd"/>
      <w:r w:rsidR="00893C65" w:rsidRPr="00E1247D">
        <w:rPr>
          <w:sz w:val="30"/>
          <w:szCs w:val="30"/>
        </w:rPr>
        <w:t xml:space="preserve">? </w:t>
      </w:r>
      <w:r w:rsidR="00005D2F" w:rsidRPr="00E1247D">
        <w:rPr>
          <w:sz w:val="30"/>
          <w:szCs w:val="30"/>
        </w:rPr>
        <w:t xml:space="preserve">CÕ </w:t>
      </w:r>
      <w:proofErr w:type="spellStart"/>
      <w:r w:rsidR="00005D2F" w:rsidRPr="00E1247D">
        <w:rPr>
          <w:sz w:val="30"/>
          <w:szCs w:val="30"/>
        </w:rPr>
        <w:t>Rôu</w:t>
      </w:r>
      <w:proofErr w:type="spellEnd"/>
      <w:r w:rsidR="00005D2F" w:rsidRPr="00E1247D">
        <w:rPr>
          <w:sz w:val="30"/>
          <w:szCs w:val="30"/>
        </w:rPr>
        <w:t xml:space="preserve"> </w:t>
      </w:r>
      <w:proofErr w:type="spellStart"/>
      <w:r w:rsidR="00005D2F" w:rsidRPr="00E1247D">
        <w:rPr>
          <w:sz w:val="30"/>
          <w:szCs w:val="30"/>
        </w:rPr>
        <w:t>ØRXôYRô</w:t>
      </w:r>
      <w:proofErr w:type="spellEnd"/>
      <w:r w:rsidR="00005D2F" w:rsidRPr="00E1247D">
        <w:rPr>
          <w:sz w:val="30"/>
          <w:szCs w:val="30"/>
        </w:rPr>
        <w:t xml:space="preserve">, </w:t>
      </w:r>
      <w:proofErr w:type="spellStart"/>
      <w:r w:rsidR="00005D2F" w:rsidRPr="00E1247D">
        <w:rPr>
          <w:sz w:val="30"/>
          <w:szCs w:val="30"/>
        </w:rPr>
        <w:t>ApXÕ</w:t>
      </w:r>
      <w:proofErr w:type="spellEnd"/>
      <w:r w:rsidR="00005D2F" w:rsidRPr="00E1247D">
        <w:rPr>
          <w:sz w:val="30"/>
          <w:szCs w:val="30"/>
        </w:rPr>
        <w:t xml:space="preserve"> </w:t>
      </w:r>
      <w:proofErr w:type="spellStart"/>
      <w:r w:rsidR="00005D2F" w:rsidRPr="00E1247D">
        <w:rPr>
          <w:sz w:val="30"/>
          <w:szCs w:val="30"/>
        </w:rPr>
        <w:t>CY</w:t>
      </w:r>
      <w:r w:rsidR="00790463" w:rsidRPr="00E1247D">
        <w:rPr>
          <w:sz w:val="30"/>
          <w:szCs w:val="30"/>
        </w:rPr>
        <w:t>Wó</w:t>
      </w:r>
      <w:r w:rsidR="00005D2F" w:rsidRPr="00E1247D">
        <w:rPr>
          <w:sz w:val="30"/>
          <w:szCs w:val="30"/>
        </w:rPr>
        <w:t>Ls</w:t>
      </w:r>
      <w:proofErr w:type="spellEnd"/>
      <w:r w:rsidR="00005D2F" w:rsidRPr="00E1247D">
        <w:rPr>
          <w:sz w:val="30"/>
          <w:szCs w:val="30"/>
        </w:rPr>
        <w:t xml:space="preserve"> </w:t>
      </w:r>
      <w:proofErr w:type="spellStart"/>
      <w:r w:rsidR="00005D2F" w:rsidRPr="00E1247D">
        <w:rPr>
          <w:sz w:val="30"/>
          <w:szCs w:val="30"/>
        </w:rPr>
        <w:t>Rôu</w:t>
      </w:r>
      <w:proofErr w:type="spellEnd"/>
      <w:r w:rsidR="00005D2F" w:rsidRPr="00E1247D">
        <w:rPr>
          <w:sz w:val="30"/>
          <w:szCs w:val="30"/>
        </w:rPr>
        <w:t xml:space="preserve"> </w:t>
      </w:r>
      <w:proofErr w:type="spellStart"/>
      <w:r w:rsidR="00005D2F" w:rsidRPr="00E1247D">
        <w:rPr>
          <w:sz w:val="30"/>
          <w:szCs w:val="30"/>
        </w:rPr>
        <w:t>ØRXôYÕ</w:t>
      </w:r>
      <w:proofErr w:type="spellEnd"/>
      <w:r w:rsidR="00005D2F" w:rsidRPr="00E1247D">
        <w:rPr>
          <w:sz w:val="30"/>
          <w:szCs w:val="30"/>
        </w:rPr>
        <w:t xml:space="preserve"> º</w:t>
      </w:r>
      <w:proofErr w:type="spellStart"/>
      <w:r w:rsidR="00005D2F" w:rsidRPr="00E1247D">
        <w:rPr>
          <w:sz w:val="30"/>
          <w:szCs w:val="30"/>
        </w:rPr>
        <w:t>Uôh¥Vô</w:t>
      </w:r>
      <w:proofErr w:type="spellEnd"/>
      <w:r w:rsidR="00005D2F" w:rsidRPr="00E1247D">
        <w:rPr>
          <w:sz w:val="30"/>
          <w:szCs w:val="30"/>
        </w:rPr>
        <w:t>? N¬, ¿</w:t>
      </w:r>
      <w:proofErr w:type="spellStart"/>
      <w:r w:rsidR="00005D2F" w:rsidRPr="00E1247D">
        <w:rPr>
          <w:sz w:val="30"/>
          <w:szCs w:val="30"/>
        </w:rPr>
        <w:t>eLs</w:t>
      </w:r>
      <w:proofErr w:type="spellEnd"/>
      <w:r w:rsidR="00005D2F" w:rsidRPr="00E1247D">
        <w:rPr>
          <w:sz w:val="30"/>
          <w:szCs w:val="30"/>
        </w:rPr>
        <w:t xml:space="preserve"> </w:t>
      </w:r>
      <w:proofErr w:type="spellStart"/>
      <w:r w:rsidR="00005D2F" w:rsidRPr="00E1247D">
        <w:rPr>
          <w:sz w:val="30"/>
          <w:szCs w:val="30"/>
        </w:rPr>
        <w:t>Lôi¡</w:t>
      </w:r>
      <w:proofErr w:type="gramStart"/>
      <w:r w:rsidR="00005D2F" w:rsidRPr="00E1247D">
        <w:rPr>
          <w:sz w:val="30"/>
          <w:szCs w:val="30"/>
        </w:rPr>
        <w:t>È</w:t>
      </w:r>
      <w:r w:rsidR="00790463" w:rsidRPr="00E1247D">
        <w:rPr>
          <w:sz w:val="30"/>
          <w:szCs w:val="30"/>
        </w:rPr>
        <w:t>Wó</w:t>
      </w:r>
      <w:r w:rsidR="00005D2F" w:rsidRPr="00E1247D">
        <w:rPr>
          <w:sz w:val="30"/>
          <w:szCs w:val="30"/>
        </w:rPr>
        <w:t>L</w:t>
      </w:r>
      <w:proofErr w:type="spellEnd"/>
      <w:r w:rsidR="00005D2F" w:rsidRPr="00E1247D">
        <w:rPr>
          <w:sz w:val="30"/>
          <w:szCs w:val="30"/>
        </w:rPr>
        <w:t>[</w:t>
      </w:r>
      <w:proofErr w:type="gramEnd"/>
      <w:r w:rsidR="00005D2F" w:rsidRPr="00E1247D">
        <w:rPr>
          <w:sz w:val="30"/>
          <w:szCs w:val="30"/>
        </w:rPr>
        <w:t xml:space="preserve">ô? N¬, </w:t>
      </w:r>
      <w:proofErr w:type="spellStart"/>
      <w:r w:rsidR="00005D2F" w:rsidRPr="00E1247D">
        <w:rPr>
          <w:sz w:val="30"/>
          <w:szCs w:val="30"/>
        </w:rPr>
        <w:t>IVô</w:t>
      </w:r>
      <w:proofErr w:type="spellEnd"/>
      <w:r w:rsidR="00005D2F" w:rsidRPr="00E1247D">
        <w:rPr>
          <w:sz w:val="30"/>
          <w:szCs w:val="30"/>
        </w:rPr>
        <w:t xml:space="preserve">. </w:t>
      </w:r>
      <w:proofErr w:type="spellStart"/>
      <w:r w:rsidR="00005D2F" w:rsidRPr="00E1247D">
        <w:rPr>
          <w:sz w:val="30"/>
          <w:szCs w:val="30"/>
        </w:rPr>
        <w:t>CeúL</w:t>
      </w:r>
      <w:proofErr w:type="spellEnd"/>
      <w:r w:rsidR="00005D2F" w:rsidRPr="00E1247D">
        <w:rPr>
          <w:sz w:val="30"/>
          <w:szCs w:val="30"/>
        </w:rPr>
        <w:t xml:space="preserve"> </w:t>
      </w:r>
      <w:proofErr w:type="spellStart"/>
      <w:r w:rsidR="00005D2F" w:rsidRPr="00E1247D">
        <w:rPr>
          <w:sz w:val="30"/>
          <w:szCs w:val="30"/>
        </w:rPr>
        <w:t>YôÚeLs</w:t>
      </w:r>
      <w:proofErr w:type="spellEnd"/>
      <w:r w:rsidR="00005D2F" w:rsidRPr="00E1247D">
        <w:rPr>
          <w:sz w:val="30"/>
          <w:szCs w:val="30"/>
        </w:rPr>
        <w:t>, º</w:t>
      </w:r>
      <w:proofErr w:type="spellStart"/>
      <w:r w:rsidR="00005D2F" w:rsidRPr="00E1247D">
        <w:rPr>
          <w:sz w:val="30"/>
          <w:szCs w:val="30"/>
        </w:rPr>
        <w:t>Uôh¥úV</w:t>
      </w:r>
      <w:proofErr w:type="spellEnd"/>
      <w:r w:rsidR="00005D2F" w:rsidRPr="00E1247D">
        <w:rPr>
          <w:sz w:val="30"/>
          <w:szCs w:val="30"/>
        </w:rPr>
        <w:t>.</w:t>
      </w:r>
    </w:p>
    <w:p w14:paraId="29213F6B" w14:textId="77777777" w:rsidR="00005D2F" w:rsidRPr="00E1247D" w:rsidRDefault="00005D2F" w:rsidP="00FE57D1">
      <w:pPr>
        <w:ind w:firstLine="567"/>
        <w:rPr>
          <w:rFonts w:ascii="TML_Vaigai_Normal" w:hAnsi="TML_Vaigai_Normal"/>
          <w:sz w:val="30"/>
          <w:szCs w:val="30"/>
        </w:rPr>
      </w:pPr>
      <w:proofErr w:type="spellStart"/>
      <w:r w:rsidRPr="00E1247D">
        <w:rPr>
          <w:sz w:val="30"/>
          <w:szCs w:val="30"/>
        </w:rPr>
        <w:t>ClùTôÝÕ</w:t>
      </w:r>
      <w:proofErr w:type="spellEnd"/>
      <w:r w:rsidRPr="00E1247D">
        <w:rPr>
          <w:sz w:val="30"/>
          <w:szCs w:val="30"/>
        </w:rPr>
        <w:t xml:space="preserve">, </w:t>
      </w:r>
      <w:r w:rsidR="00E42DFF" w:rsidRPr="00E1247D">
        <w:rPr>
          <w:sz w:val="30"/>
          <w:szCs w:val="30"/>
        </w:rPr>
        <w:t>¿</w:t>
      </w:r>
      <w:proofErr w:type="spellStart"/>
      <w:r w:rsidR="00E42DFF" w:rsidRPr="00E1247D">
        <w:rPr>
          <w:sz w:val="30"/>
          <w:szCs w:val="30"/>
        </w:rPr>
        <w:t>eLs</w:t>
      </w:r>
      <w:proofErr w:type="spellEnd"/>
      <w:r w:rsidR="00E42DFF" w:rsidRPr="00E1247D">
        <w:rPr>
          <w:sz w:val="30"/>
          <w:szCs w:val="30"/>
        </w:rPr>
        <w:t xml:space="preserve"> </w:t>
      </w:r>
      <w:proofErr w:type="spellStart"/>
      <w:r w:rsidR="00E42DFF" w:rsidRPr="00E1247D">
        <w:rPr>
          <w:sz w:val="30"/>
          <w:szCs w:val="30"/>
        </w:rPr>
        <w:t>AlT¥úV</w:t>
      </w:r>
      <w:proofErr w:type="spellEnd"/>
      <w:r w:rsidR="00E42DFF" w:rsidRPr="00E1247D">
        <w:rPr>
          <w:sz w:val="30"/>
          <w:szCs w:val="30"/>
        </w:rPr>
        <w:t xml:space="preserve"> </w:t>
      </w:r>
      <w:proofErr w:type="spellStart"/>
      <w:r w:rsidR="00E42DFF" w:rsidRPr="00E1247D">
        <w:rPr>
          <w:sz w:val="30"/>
          <w:szCs w:val="30"/>
        </w:rPr>
        <w:t>EeLs</w:t>
      </w:r>
      <w:proofErr w:type="spellEnd"/>
      <w:r w:rsidR="00E42DFF" w:rsidRPr="00E1247D">
        <w:rPr>
          <w:sz w:val="30"/>
          <w:szCs w:val="30"/>
        </w:rPr>
        <w:t xml:space="preserve"> £R\</w:t>
      </w:r>
      <w:proofErr w:type="spellStart"/>
      <w:r w:rsidR="00E42DFF" w:rsidRPr="00E1247D">
        <w:rPr>
          <w:sz w:val="30"/>
          <w:szCs w:val="30"/>
        </w:rPr>
        <w:t>ôR</w:t>
      </w:r>
      <w:proofErr w:type="spellEnd"/>
      <w:r w:rsidR="00E42DFF" w:rsidRPr="00E1247D">
        <w:rPr>
          <w:sz w:val="30"/>
          <w:szCs w:val="30"/>
        </w:rPr>
        <w:t xml:space="preserve"> </w:t>
      </w:r>
      <w:proofErr w:type="gramStart"/>
      <w:r w:rsidR="00E42DFF" w:rsidRPr="00E1247D">
        <w:rPr>
          <w:sz w:val="30"/>
          <w:szCs w:val="30"/>
        </w:rPr>
        <w:t>LY]</w:t>
      </w:r>
      <w:proofErr w:type="spellStart"/>
      <w:r w:rsidR="00E42DFF" w:rsidRPr="00E1247D">
        <w:rPr>
          <w:sz w:val="30"/>
          <w:szCs w:val="30"/>
        </w:rPr>
        <w:t>jûR</w:t>
      </w:r>
      <w:proofErr w:type="spellEnd"/>
      <w:proofErr w:type="gramEnd"/>
      <w:r w:rsidR="00E42DFF" w:rsidRPr="00E1247D">
        <w:rPr>
          <w:sz w:val="30"/>
          <w:szCs w:val="30"/>
        </w:rPr>
        <w:t xml:space="preserve"> </w:t>
      </w:r>
      <w:proofErr w:type="spellStart"/>
      <w:r w:rsidR="00E42DFF" w:rsidRPr="00E1247D">
        <w:rPr>
          <w:sz w:val="30"/>
          <w:szCs w:val="30"/>
        </w:rPr>
        <w:t>LojRWô¡V</w:t>
      </w:r>
      <w:proofErr w:type="spellEnd"/>
      <w:r w:rsidR="00E42DFF" w:rsidRPr="00E1247D">
        <w:rPr>
          <w:sz w:val="30"/>
          <w:szCs w:val="30"/>
        </w:rPr>
        <w:t xml:space="preserve"> </w:t>
      </w:r>
      <w:proofErr w:type="spellStart"/>
      <w:r w:rsidR="00E42DFF" w:rsidRPr="00E1247D">
        <w:rPr>
          <w:sz w:val="30"/>
          <w:szCs w:val="30"/>
        </w:rPr>
        <w:t>CúVÑÜdÏ</w:t>
      </w:r>
      <w:proofErr w:type="spellEnd"/>
      <w:r w:rsidR="00E42DFF" w:rsidRPr="00E1247D">
        <w:rPr>
          <w:sz w:val="30"/>
          <w:szCs w:val="30"/>
        </w:rPr>
        <w:t xml:space="preserve"> </w:t>
      </w:r>
      <w:proofErr w:type="spellStart"/>
      <w:r w:rsidR="00E42DFF" w:rsidRPr="00E1247D">
        <w:rPr>
          <w:sz w:val="30"/>
          <w:szCs w:val="30"/>
        </w:rPr>
        <w:t>ùNÛjÕÅoL</w:t>
      </w:r>
      <w:proofErr w:type="spellEnd"/>
      <w:r w:rsidR="00E42DFF" w:rsidRPr="00E1247D">
        <w:rPr>
          <w:sz w:val="30"/>
          <w:szCs w:val="30"/>
        </w:rPr>
        <w:t>[ô]</w:t>
      </w:r>
      <w:proofErr w:type="spellStart"/>
      <w:r w:rsidR="00E42DFF" w:rsidRPr="00E1247D">
        <w:rPr>
          <w:sz w:val="30"/>
          <w:szCs w:val="30"/>
        </w:rPr>
        <w:t>ôp</w:t>
      </w:r>
      <w:proofErr w:type="spellEnd"/>
      <w:r w:rsidR="00E42DFF" w:rsidRPr="00E1247D">
        <w:rPr>
          <w:sz w:val="30"/>
          <w:szCs w:val="30"/>
        </w:rPr>
        <w:t xml:space="preserve">. </w:t>
      </w:r>
      <w:proofErr w:type="spellStart"/>
      <w:r w:rsidR="00E42DFF" w:rsidRPr="00E1247D">
        <w:rPr>
          <w:sz w:val="30"/>
          <w:szCs w:val="30"/>
        </w:rPr>
        <w:t>ClùTôÝÕ</w:t>
      </w:r>
      <w:proofErr w:type="spellEnd"/>
      <w:r w:rsidR="00E42DFF" w:rsidRPr="00E1247D">
        <w:rPr>
          <w:sz w:val="30"/>
          <w:szCs w:val="30"/>
        </w:rPr>
        <w:t xml:space="preserve">, </w:t>
      </w:r>
      <w:proofErr w:type="spellStart"/>
      <w:r w:rsidR="00B808C1" w:rsidRPr="00E1247D">
        <w:rPr>
          <w:sz w:val="30"/>
          <w:szCs w:val="30"/>
        </w:rPr>
        <w:t>GpXô</w:t>
      </w:r>
      <w:proofErr w:type="spellEnd"/>
      <w:r w:rsidR="00B808C1" w:rsidRPr="00E1247D">
        <w:rPr>
          <w:sz w:val="30"/>
          <w:szCs w:val="30"/>
        </w:rPr>
        <w:t xml:space="preserve"> </w:t>
      </w:r>
      <w:proofErr w:type="spellStart"/>
      <w:r w:rsidR="00B808C1" w:rsidRPr="00E1247D">
        <w:rPr>
          <w:sz w:val="30"/>
          <w:szCs w:val="30"/>
        </w:rPr>
        <w:t>NkúRLjûRÙm</w:t>
      </w:r>
      <w:proofErr w:type="spellEnd"/>
      <w:r w:rsidR="00B808C1" w:rsidRPr="00E1247D">
        <w:rPr>
          <w:sz w:val="30"/>
          <w:szCs w:val="30"/>
        </w:rPr>
        <w:t xml:space="preserve"> </w:t>
      </w:r>
      <w:proofErr w:type="spellStart"/>
      <w:r w:rsidR="00B808C1" w:rsidRPr="00E1247D">
        <w:rPr>
          <w:sz w:val="30"/>
          <w:szCs w:val="30"/>
        </w:rPr>
        <w:t>EeLs</w:t>
      </w:r>
      <w:proofErr w:type="spellEnd"/>
      <w:r w:rsidR="00B808C1" w:rsidRPr="00E1247D">
        <w:rPr>
          <w:sz w:val="30"/>
          <w:szCs w:val="30"/>
        </w:rPr>
        <w:t xml:space="preserve"> </w:t>
      </w:r>
      <w:proofErr w:type="spellStart"/>
      <w:r w:rsidR="00B808C1" w:rsidRPr="00E1247D">
        <w:rPr>
          <w:sz w:val="30"/>
          <w:szCs w:val="30"/>
        </w:rPr>
        <w:t>CÚRVjûR</w:t>
      </w:r>
      <w:proofErr w:type="spellEnd"/>
      <w:r w:rsidR="00B808C1" w:rsidRPr="00E1247D">
        <w:rPr>
          <w:sz w:val="30"/>
          <w:szCs w:val="30"/>
        </w:rPr>
        <w:t xml:space="preserve"> ®</w:t>
      </w:r>
      <w:proofErr w:type="spellStart"/>
      <w:r w:rsidR="00B808C1" w:rsidRPr="00E1247D">
        <w:rPr>
          <w:sz w:val="30"/>
          <w:szCs w:val="30"/>
        </w:rPr>
        <w:t>hÓ</w:t>
      </w:r>
      <w:proofErr w:type="spellEnd"/>
      <w:r w:rsidR="00B808C1" w:rsidRPr="00E1247D">
        <w:rPr>
          <w:sz w:val="30"/>
          <w:szCs w:val="30"/>
        </w:rPr>
        <w:t xml:space="preserve"> </w:t>
      </w:r>
      <w:proofErr w:type="spellStart"/>
      <w:r w:rsidR="00C101A4" w:rsidRPr="00E1247D">
        <w:rPr>
          <w:sz w:val="30"/>
          <w:szCs w:val="30"/>
        </w:rPr>
        <w:t>AlT¥úV</w:t>
      </w:r>
      <w:proofErr w:type="spellEnd"/>
      <w:r w:rsidR="00C101A4" w:rsidRPr="00E1247D">
        <w:rPr>
          <w:sz w:val="30"/>
          <w:szCs w:val="30"/>
        </w:rPr>
        <w:t xml:space="preserve"> </w:t>
      </w:r>
      <w:proofErr w:type="spellStart"/>
      <w:r w:rsidR="00DE4522" w:rsidRPr="00E1247D">
        <w:rPr>
          <w:sz w:val="30"/>
          <w:szCs w:val="30"/>
        </w:rPr>
        <w:t>GÓjÕ</w:t>
      </w:r>
      <w:proofErr w:type="spellEnd"/>
      <w:r w:rsidR="00C2697B" w:rsidRPr="00E1247D">
        <w:rPr>
          <w:sz w:val="30"/>
          <w:szCs w:val="30"/>
        </w:rPr>
        <w:t xml:space="preserve"> ®</w:t>
      </w:r>
      <w:proofErr w:type="spellStart"/>
      <w:r w:rsidR="00C2697B" w:rsidRPr="00E1247D">
        <w:rPr>
          <w:sz w:val="30"/>
          <w:szCs w:val="30"/>
        </w:rPr>
        <w:t>ÓeLs</w:t>
      </w:r>
      <w:proofErr w:type="spellEnd"/>
      <w:r w:rsidR="00C2697B" w:rsidRPr="00E1247D">
        <w:rPr>
          <w:sz w:val="30"/>
          <w:szCs w:val="30"/>
        </w:rPr>
        <w:t>.</w:t>
      </w:r>
    </w:p>
    <w:p w14:paraId="7B8AB5BF" w14:textId="77777777" w:rsidR="00C2697B" w:rsidRPr="00E1247D" w:rsidRDefault="002451F8" w:rsidP="00FE57D1">
      <w:pPr>
        <w:ind w:firstLine="567"/>
        <w:rPr>
          <w:sz w:val="30"/>
          <w:szCs w:val="30"/>
        </w:rPr>
      </w:pPr>
      <w:r w:rsidRPr="00E1247D">
        <w:rPr>
          <w:sz w:val="30"/>
          <w:szCs w:val="30"/>
        </w:rPr>
        <w:t>81.</w:t>
      </w:r>
      <w:r w:rsidR="00B8309C" w:rsidRPr="00E1247D">
        <w:rPr>
          <w:sz w:val="30"/>
          <w:szCs w:val="30"/>
        </w:rPr>
        <w:t xml:space="preserve"> </w:t>
      </w:r>
      <w:proofErr w:type="spellStart"/>
      <w:r w:rsidR="007D1313" w:rsidRPr="00E1247D">
        <w:rPr>
          <w:sz w:val="30"/>
          <w:szCs w:val="30"/>
        </w:rPr>
        <w:t>CvWúYp</w:t>
      </w:r>
      <w:proofErr w:type="spellEnd"/>
      <w:r w:rsidR="007D1313" w:rsidRPr="00E1247D">
        <w:rPr>
          <w:sz w:val="30"/>
          <w:szCs w:val="30"/>
        </w:rPr>
        <w:t xml:space="preserve"> ×</w:t>
      </w:r>
      <w:proofErr w:type="spellStart"/>
      <w:r w:rsidR="007D1313" w:rsidRPr="00E1247D">
        <w:rPr>
          <w:sz w:val="30"/>
          <w:szCs w:val="30"/>
        </w:rPr>
        <w:t>j§W</w:t>
      </w:r>
      <w:r w:rsidR="00790463" w:rsidRPr="00E1247D">
        <w:rPr>
          <w:sz w:val="30"/>
          <w:szCs w:val="30"/>
        </w:rPr>
        <w:t>Wó</w:t>
      </w:r>
      <w:r w:rsidR="007D1313" w:rsidRPr="00E1247D">
        <w:rPr>
          <w:sz w:val="30"/>
          <w:szCs w:val="30"/>
        </w:rPr>
        <w:t>LÞdÏ</w:t>
      </w:r>
      <w:proofErr w:type="spellEnd"/>
      <w:r w:rsidR="007D1313" w:rsidRPr="00E1247D">
        <w:rPr>
          <w:sz w:val="30"/>
          <w:szCs w:val="30"/>
        </w:rPr>
        <w:t xml:space="preserve"> </w:t>
      </w:r>
      <w:proofErr w:type="spellStart"/>
      <w:r w:rsidR="007D1313" w:rsidRPr="00E1247D">
        <w:rPr>
          <w:sz w:val="30"/>
          <w:szCs w:val="30"/>
        </w:rPr>
        <w:t>ØuTôL</w:t>
      </w:r>
      <w:proofErr w:type="spellEnd"/>
      <w:r w:rsidR="007D1313" w:rsidRPr="00E1247D">
        <w:rPr>
          <w:sz w:val="30"/>
          <w:szCs w:val="30"/>
        </w:rPr>
        <w:t xml:space="preserve"> </w:t>
      </w:r>
      <w:proofErr w:type="spellStart"/>
      <w:r w:rsidR="007D1313" w:rsidRPr="00E1247D">
        <w:rPr>
          <w:sz w:val="30"/>
          <w:szCs w:val="30"/>
        </w:rPr>
        <w:t>SPl©dL</w:t>
      </w:r>
      <w:proofErr w:type="spellEnd"/>
      <w:r w:rsidR="007D1313" w:rsidRPr="00E1247D">
        <w:rPr>
          <w:sz w:val="30"/>
          <w:szCs w:val="30"/>
        </w:rPr>
        <w:t>,</w:t>
      </w:r>
      <w:r w:rsidR="00C2697B" w:rsidRPr="00E1247D">
        <w:rPr>
          <w:sz w:val="30"/>
          <w:szCs w:val="30"/>
        </w:rPr>
        <w:t xml:space="preserve"> </w:t>
      </w:r>
      <w:r w:rsidR="003112C9" w:rsidRPr="00E1247D">
        <w:rPr>
          <w:sz w:val="30"/>
          <w:szCs w:val="30"/>
        </w:rPr>
        <w:t>¾odR¬£</w:t>
      </w:r>
      <w:proofErr w:type="spellStart"/>
      <w:r w:rsidR="003112C9" w:rsidRPr="00E1247D">
        <w:rPr>
          <w:sz w:val="30"/>
          <w:szCs w:val="30"/>
        </w:rPr>
        <w:t>Vô¡V</w:t>
      </w:r>
      <w:proofErr w:type="spellEnd"/>
      <w:r w:rsidR="003112C9" w:rsidRPr="00E1247D">
        <w:rPr>
          <w:sz w:val="30"/>
          <w:szCs w:val="30"/>
        </w:rPr>
        <w:t xml:space="preserve"> </w:t>
      </w:r>
      <w:proofErr w:type="spellStart"/>
      <w:r w:rsidR="003112C9" w:rsidRPr="00E1247D">
        <w:rPr>
          <w:sz w:val="30"/>
          <w:szCs w:val="30"/>
        </w:rPr>
        <w:t>úUôúNdÏ</w:t>
      </w:r>
      <w:proofErr w:type="spellEnd"/>
      <w:r w:rsidR="003112C9" w:rsidRPr="00E1247D">
        <w:rPr>
          <w:sz w:val="30"/>
          <w:szCs w:val="30"/>
        </w:rPr>
        <w:t xml:space="preserve"> </w:t>
      </w:r>
      <w:proofErr w:type="spellStart"/>
      <w:r w:rsidR="007D1313" w:rsidRPr="00E1247D">
        <w:rPr>
          <w:sz w:val="30"/>
          <w:szCs w:val="30"/>
        </w:rPr>
        <w:t>CWiÓ</w:t>
      </w:r>
      <w:proofErr w:type="spellEnd"/>
      <w:r w:rsidR="007D1313" w:rsidRPr="00E1247D">
        <w:rPr>
          <w:sz w:val="30"/>
          <w:szCs w:val="30"/>
        </w:rPr>
        <w:t xml:space="preserve"> </w:t>
      </w:r>
      <w:proofErr w:type="spellStart"/>
      <w:proofErr w:type="gramStart"/>
      <w:r w:rsidR="007D1313" w:rsidRPr="00E1247D">
        <w:rPr>
          <w:sz w:val="30"/>
          <w:szCs w:val="30"/>
        </w:rPr>
        <w:t>AûPVô</w:t>
      </w:r>
      <w:proofErr w:type="spellEnd"/>
      <w:r w:rsidR="007D1313" w:rsidRPr="00E1247D">
        <w:rPr>
          <w:sz w:val="30"/>
          <w:szCs w:val="30"/>
        </w:rPr>
        <w:t>[</w:t>
      </w:r>
      <w:proofErr w:type="spellStart"/>
      <w:proofErr w:type="gramEnd"/>
      <w:r w:rsidR="007D1313" w:rsidRPr="00E1247D">
        <w:rPr>
          <w:sz w:val="30"/>
          <w:szCs w:val="30"/>
        </w:rPr>
        <w:t>eLs</w:t>
      </w:r>
      <w:proofErr w:type="spellEnd"/>
      <w:r w:rsidR="007D1313" w:rsidRPr="00E1247D">
        <w:rPr>
          <w:sz w:val="30"/>
          <w:szCs w:val="30"/>
        </w:rPr>
        <w:t xml:space="preserve"> </w:t>
      </w:r>
      <w:proofErr w:type="spellStart"/>
      <w:r w:rsidR="007D1313" w:rsidRPr="00E1247D">
        <w:rPr>
          <w:sz w:val="30"/>
          <w:szCs w:val="30"/>
        </w:rPr>
        <w:lastRenderedPageBreak/>
        <w:t>ùLôÓdLlThP</w:t>
      </w:r>
      <w:proofErr w:type="spellEnd"/>
      <w:r w:rsidR="007D1313" w:rsidRPr="00E1247D">
        <w:rPr>
          <w:sz w:val="30"/>
          <w:szCs w:val="30"/>
        </w:rPr>
        <w:t xml:space="preserve">]. </w:t>
      </w:r>
      <w:proofErr w:type="spellStart"/>
      <w:r w:rsidR="002A065F" w:rsidRPr="00E1247D">
        <w:rPr>
          <w:sz w:val="30"/>
          <w:szCs w:val="30"/>
        </w:rPr>
        <w:t>AYu</w:t>
      </w:r>
      <w:proofErr w:type="spellEnd"/>
      <w:r w:rsidR="002A065F" w:rsidRPr="00E1247D">
        <w:rPr>
          <w:sz w:val="30"/>
          <w:szCs w:val="30"/>
        </w:rPr>
        <w:t xml:space="preserve"> JÚ</w:t>
      </w:r>
      <w:r w:rsidR="00790463" w:rsidRPr="00E1247D">
        <w:rPr>
          <w:sz w:val="30"/>
          <w:szCs w:val="30"/>
        </w:rPr>
        <w:t xml:space="preserve"> </w:t>
      </w:r>
      <w:proofErr w:type="spellStart"/>
      <w:r w:rsidR="002A065F" w:rsidRPr="00E1247D">
        <w:rPr>
          <w:sz w:val="30"/>
          <w:szCs w:val="30"/>
        </w:rPr>
        <w:t>Øû</w:t>
      </w:r>
      <w:proofErr w:type="spellEnd"/>
      <w:r w:rsidR="002A065F" w:rsidRPr="00E1247D">
        <w:rPr>
          <w:sz w:val="30"/>
          <w:szCs w:val="30"/>
        </w:rPr>
        <w:t xml:space="preserve">\ </w:t>
      </w:r>
      <w:proofErr w:type="spellStart"/>
      <w:r w:rsidR="002A065F" w:rsidRPr="00E1247D">
        <w:rPr>
          <w:sz w:val="30"/>
          <w:szCs w:val="30"/>
        </w:rPr>
        <w:t>AûR</w:t>
      </w:r>
      <w:proofErr w:type="spellEnd"/>
      <w:r w:rsidR="002A065F" w:rsidRPr="00E1247D">
        <w:rPr>
          <w:sz w:val="30"/>
          <w:szCs w:val="30"/>
        </w:rPr>
        <w:t xml:space="preserve"> </w:t>
      </w:r>
      <w:proofErr w:type="spellStart"/>
      <w:r w:rsidR="002A065F" w:rsidRPr="00E1247D">
        <w:rPr>
          <w:sz w:val="30"/>
          <w:szCs w:val="30"/>
        </w:rPr>
        <w:t>AYoLÞdÏ</w:t>
      </w:r>
      <w:proofErr w:type="spellEnd"/>
      <w:r w:rsidR="002A065F" w:rsidRPr="00E1247D">
        <w:rPr>
          <w:sz w:val="30"/>
          <w:szCs w:val="30"/>
        </w:rPr>
        <w:t xml:space="preserve"> </w:t>
      </w:r>
      <w:proofErr w:type="spellStart"/>
      <w:r w:rsidR="002A065F" w:rsidRPr="00E1247D">
        <w:rPr>
          <w:sz w:val="30"/>
          <w:szCs w:val="30"/>
        </w:rPr>
        <w:t>SPl©jÕ</w:t>
      </w:r>
      <w:proofErr w:type="spellEnd"/>
      <w:r w:rsidR="002A065F" w:rsidRPr="00E1247D">
        <w:rPr>
          <w:sz w:val="30"/>
          <w:szCs w:val="30"/>
        </w:rPr>
        <w:t xml:space="preserve">, </w:t>
      </w:r>
      <w:proofErr w:type="spellStart"/>
      <w:r w:rsidR="0027680C" w:rsidRPr="00E1247D">
        <w:rPr>
          <w:sz w:val="30"/>
          <w:szCs w:val="30"/>
        </w:rPr>
        <w:t>GpXô</w:t>
      </w:r>
      <w:proofErr w:type="spellEnd"/>
      <w:r w:rsidR="0027680C" w:rsidRPr="00E1247D">
        <w:rPr>
          <w:sz w:val="30"/>
          <w:szCs w:val="30"/>
        </w:rPr>
        <w:t xml:space="preserve"> </w:t>
      </w:r>
      <w:proofErr w:type="spellStart"/>
      <w:r w:rsidR="0027680C" w:rsidRPr="00E1247D">
        <w:rPr>
          <w:sz w:val="30"/>
          <w:szCs w:val="30"/>
        </w:rPr>
        <w:t>CvWúYXoLÞm</w:t>
      </w:r>
      <w:proofErr w:type="spellEnd"/>
      <w:r w:rsidR="0027680C" w:rsidRPr="00E1247D">
        <w:rPr>
          <w:sz w:val="30"/>
          <w:szCs w:val="30"/>
        </w:rPr>
        <w:t xml:space="preserve"> </w:t>
      </w:r>
      <w:proofErr w:type="spellStart"/>
      <w:r w:rsidR="0027680C" w:rsidRPr="00E1247D">
        <w:rPr>
          <w:sz w:val="30"/>
          <w:szCs w:val="30"/>
        </w:rPr>
        <w:t>YôdÏjRjRm</w:t>
      </w:r>
      <w:proofErr w:type="spellEnd"/>
      <w:r w:rsidR="0027680C" w:rsidRPr="00E1247D">
        <w:rPr>
          <w:sz w:val="30"/>
          <w:szCs w:val="30"/>
        </w:rPr>
        <w:t xml:space="preserve"> </w:t>
      </w:r>
      <w:proofErr w:type="spellStart"/>
      <w:r w:rsidR="0027680C" w:rsidRPr="00E1247D">
        <w:rPr>
          <w:sz w:val="30"/>
          <w:szCs w:val="30"/>
        </w:rPr>
        <w:t>TiQlThP</w:t>
      </w:r>
      <w:proofErr w:type="spellEnd"/>
      <w:r w:rsidR="0027680C" w:rsidRPr="00E1247D">
        <w:rPr>
          <w:sz w:val="30"/>
          <w:szCs w:val="30"/>
        </w:rPr>
        <w:t xml:space="preserve"> </w:t>
      </w:r>
      <w:proofErr w:type="spellStart"/>
      <w:r w:rsidR="0027680C" w:rsidRPr="00E1247D">
        <w:rPr>
          <w:sz w:val="30"/>
          <w:szCs w:val="30"/>
        </w:rPr>
        <w:t>úRNjûR</w:t>
      </w:r>
      <w:proofErr w:type="spellEnd"/>
      <w:r w:rsidR="0027680C" w:rsidRPr="00E1247D">
        <w:rPr>
          <w:sz w:val="30"/>
          <w:szCs w:val="30"/>
        </w:rPr>
        <w:t xml:space="preserve"> </w:t>
      </w:r>
      <w:proofErr w:type="spellStart"/>
      <w:r w:rsidR="0027680C" w:rsidRPr="00E1247D">
        <w:rPr>
          <w:sz w:val="30"/>
          <w:szCs w:val="30"/>
        </w:rPr>
        <w:t>úSôd</w:t>
      </w:r>
      <w:proofErr w:type="spellEnd"/>
      <w:r w:rsidR="0027680C" w:rsidRPr="00E1247D">
        <w:rPr>
          <w:sz w:val="30"/>
          <w:szCs w:val="30"/>
        </w:rPr>
        <w:t xml:space="preserve">¡ </w:t>
      </w:r>
      <w:proofErr w:type="spellStart"/>
      <w:proofErr w:type="gramStart"/>
      <w:r w:rsidR="0027680C" w:rsidRPr="00E1247D">
        <w:rPr>
          <w:sz w:val="30"/>
          <w:szCs w:val="30"/>
        </w:rPr>
        <w:t>AYû</w:t>
      </w:r>
      <w:proofErr w:type="spellEnd"/>
      <w:r w:rsidR="0027680C" w:rsidRPr="00E1247D">
        <w:rPr>
          <w:sz w:val="30"/>
          <w:szCs w:val="30"/>
        </w:rPr>
        <w:t>]l</w:t>
      </w:r>
      <w:proofErr w:type="gramEnd"/>
      <w:r w:rsidR="0027680C" w:rsidRPr="00E1247D">
        <w:rPr>
          <w:sz w:val="30"/>
          <w:szCs w:val="30"/>
        </w:rPr>
        <w:t xml:space="preserve"> ©u</w:t>
      </w:r>
      <w:r w:rsidR="00B8309C" w:rsidRPr="00E1247D">
        <w:rPr>
          <w:sz w:val="30"/>
          <w:szCs w:val="30"/>
        </w:rPr>
        <w:t xml:space="preserve"> </w:t>
      </w:r>
      <w:proofErr w:type="spellStart"/>
      <w:r w:rsidR="0027680C" w:rsidRPr="00E1247D">
        <w:rPr>
          <w:sz w:val="30"/>
          <w:szCs w:val="30"/>
        </w:rPr>
        <w:t>ùRôPokÕ</w:t>
      </w:r>
      <w:proofErr w:type="spellEnd"/>
      <w:r w:rsidR="0027680C" w:rsidRPr="00E1247D">
        <w:rPr>
          <w:sz w:val="30"/>
          <w:szCs w:val="30"/>
        </w:rPr>
        <w:t xml:space="preserve"> </w:t>
      </w:r>
      <w:proofErr w:type="spellStart"/>
      <w:r w:rsidR="0027680C" w:rsidRPr="00E1247D">
        <w:rPr>
          <w:sz w:val="30"/>
          <w:szCs w:val="30"/>
        </w:rPr>
        <w:t>úTô</w:t>
      </w:r>
      <w:proofErr w:type="spellEnd"/>
      <w:r w:rsidR="0027680C" w:rsidRPr="00E1247D">
        <w:rPr>
          <w:sz w:val="30"/>
          <w:szCs w:val="30"/>
        </w:rPr>
        <w:t>]</w:t>
      </w:r>
      <w:proofErr w:type="spellStart"/>
      <w:r w:rsidR="0027680C" w:rsidRPr="00E1247D">
        <w:rPr>
          <w:sz w:val="30"/>
          <w:szCs w:val="30"/>
        </w:rPr>
        <w:t>ô</w:t>
      </w:r>
      <w:r w:rsidR="00790463" w:rsidRPr="00E1247D">
        <w:rPr>
          <w:sz w:val="30"/>
          <w:szCs w:val="30"/>
        </w:rPr>
        <w:t>Wó</w:t>
      </w:r>
      <w:r w:rsidR="0027680C" w:rsidRPr="00E1247D">
        <w:rPr>
          <w:sz w:val="30"/>
          <w:szCs w:val="30"/>
        </w:rPr>
        <w:t>Ls</w:t>
      </w:r>
      <w:proofErr w:type="spellEnd"/>
      <w:r w:rsidR="0027680C" w:rsidRPr="00E1247D">
        <w:rPr>
          <w:sz w:val="30"/>
          <w:szCs w:val="30"/>
        </w:rPr>
        <w:t xml:space="preserve">. </w:t>
      </w:r>
    </w:p>
    <w:p w14:paraId="136B6457" w14:textId="77777777" w:rsidR="0027680C" w:rsidRPr="00E1247D" w:rsidRDefault="002451F8" w:rsidP="00FE57D1">
      <w:pPr>
        <w:ind w:firstLine="567"/>
        <w:rPr>
          <w:sz w:val="30"/>
          <w:szCs w:val="30"/>
        </w:rPr>
      </w:pPr>
      <w:r w:rsidRPr="00E1247D">
        <w:rPr>
          <w:sz w:val="30"/>
          <w:szCs w:val="30"/>
        </w:rPr>
        <w:t>82.</w:t>
      </w:r>
      <w:r w:rsidR="00B8309C" w:rsidRPr="00E1247D">
        <w:rPr>
          <w:sz w:val="30"/>
          <w:szCs w:val="30"/>
        </w:rPr>
        <w:t xml:space="preserve"> </w:t>
      </w:r>
      <w:proofErr w:type="spellStart"/>
      <w:r w:rsidR="00851C0B" w:rsidRPr="00E1247D">
        <w:rPr>
          <w:sz w:val="30"/>
          <w:szCs w:val="30"/>
        </w:rPr>
        <w:t>CúVÑ</w:t>
      </w:r>
      <w:proofErr w:type="spellEnd"/>
      <w:r w:rsidR="00851C0B" w:rsidRPr="00E1247D">
        <w:rPr>
          <w:sz w:val="30"/>
          <w:szCs w:val="30"/>
        </w:rPr>
        <w:t xml:space="preserve"> </w:t>
      </w:r>
      <w:proofErr w:type="spellStart"/>
      <w:r w:rsidR="00851C0B" w:rsidRPr="00E1247D">
        <w:rPr>
          <w:sz w:val="30"/>
          <w:szCs w:val="30"/>
        </w:rPr>
        <w:t>E«úWô¥Úd</w:t>
      </w:r>
      <w:proofErr w:type="spellEnd"/>
      <w:r w:rsidR="00851C0B" w:rsidRPr="00E1247D">
        <w:rPr>
          <w:sz w:val="30"/>
          <w:szCs w:val="30"/>
        </w:rPr>
        <w:t>¡\</w:t>
      </w:r>
      <w:proofErr w:type="spellStart"/>
      <w:r w:rsidR="00851C0B" w:rsidRPr="00E1247D">
        <w:rPr>
          <w:sz w:val="30"/>
          <w:szCs w:val="30"/>
        </w:rPr>
        <w:t>ô</w:t>
      </w:r>
      <w:r w:rsidR="00790463" w:rsidRPr="00E1247D">
        <w:rPr>
          <w:sz w:val="30"/>
          <w:szCs w:val="30"/>
        </w:rPr>
        <w:t>Wó</w:t>
      </w:r>
      <w:proofErr w:type="spellEnd"/>
      <w:r w:rsidR="00851C0B" w:rsidRPr="00E1247D">
        <w:rPr>
          <w:sz w:val="30"/>
          <w:szCs w:val="30"/>
        </w:rPr>
        <w:t xml:space="preserve"> </w:t>
      </w:r>
      <w:proofErr w:type="spellStart"/>
      <w:r w:rsidR="00851C0B" w:rsidRPr="00E1247D">
        <w:rPr>
          <w:sz w:val="30"/>
          <w:szCs w:val="30"/>
        </w:rPr>
        <w:t>Guß</w:t>
      </w:r>
      <w:proofErr w:type="spellEnd"/>
      <w:r w:rsidR="00851C0B" w:rsidRPr="00E1247D">
        <w:rPr>
          <w:sz w:val="30"/>
          <w:szCs w:val="30"/>
        </w:rPr>
        <w:t xml:space="preserve"> </w:t>
      </w:r>
      <w:proofErr w:type="spellStart"/>
      <w:r w:rsidR="00851C0B" w:rsidRPr="00E1247D">
        <w:rPr>
          <w:sz w:val="30"/>
          <w:szCs w:val="30"/>
        </w:rPr>
        <w:t>AY</w:t>
      </w:r>
      <w:r w:rsidR="00790463" w:rsidRPr="00E1247D">
        <w:rPr>
          <w:sz w:val="30"/>
          <w:szCs w:val="30"/>
        </w:rPr>
        <w:t>Wó</w:t>
      </w:r>
      <w:proofErr w:type="spellEnd"/>
      <w:r w:rsidR="00851C0B" w:rsidRPr="00E1247D">
        <w:rPr>
          <w:sz w:val="30"/>
          <w:szCs w:val="30"/>
        </w:rPr>
        <w:t xml:space="preserve"> </w:t>
      </w:r>
      <w:proofErr w:type="spellStart"/>
      <w:r w:rsidR="00851C0B" w:rsidRPr="00E1247D">
        <w:rPr>
          <w:sz w:val="30"/>
          <w:szCs w:val="30"/>
        </w:rPr>
        <w:t>Cu±WÜ</w:t>
      </w:r>
      <w:proofErr w:type="spellEnd"/>
      <w:r w:rsidR="00851C0B" w:rsidRPr="00E1247D">
        <w:rPr>
          <w:sz w:val="30"/>
          <w:szCs w:val="30"/>
        </w:rPr>
        <w:t xml:space="preserve"> ¨</w:t>
      </w:r>
      <w:proofErr w:type="spellStart"/>
      <w:r w:rsidR="00851C0B" w:rsidRPr="00E1247D">
        <w:rPr>
          <w:sz w:val="30"/>
          <w:szCs w:val="30"/>
        </w:rPr>
        <w:t>ì©dL</w:t>
      </w:r>
      <w:proofErr w:type="spellEnd"/>
      <w:r w:rsidR="00851C0B" w:rsidRPr="00E1247D">
        <w:rPr>
          <w:sz w:val="30"/>
          <w:szCs w:val="30"/>
        </w:rPr>
        <w:t xml:space="preserve"> </w:t>
      </w:r>
      <w:proofErr w:type="spellStart"/>
      <w:r w:rsidR="00851C0B" w:rsidRPr="00E1247D">
        <w:rPr>
          <w:sz w:val="30"/>
          <w:szCs w:val="30"/>
        </w:rPr>
        <w:t>Ø¥</w:t>
      </w:r>
      <w:proofErr w:type="gramStart"/>
      <w:r w:rsidR="00851C0B" w:rsidRPr="00E1247D">
        <w:rPr>
          <w:sz w:val="30"/>
          <w:szCs w:val="30"/>
        </w:rPr>
        <w:t>ÙUô</w:t>
      </w:r>
      <w:proofErr w:type="spellEnd"/>
      <w:r w:rsidR="00851C0B" w:rsidRPr="00E1247D">
        <w:rPr>
          <w:sz w:val="30"/>
          <w:szCs w:val="30"/>
        </w:rPr>
        <w:t>]</w:t>
      </w:r>
      <w:proofErr w:type="spellStart"/>
      <w:r w:rsidR="00851C0B" w:rsidRPr="00E1247D">
        <w:rPr>
          <w:sz w:val="30"/>
          <w:szCs w:val="30"/>
        </w:rPr>
        <w:t>ôp</w:t>
      </w:r>
      <w:proofErr w:type="spellEnd"/>
      <w:proofErr w:type="gramEnd"/>
      <w:r w:rsidR="00851C0B" w:rsidRPr="00E1247D">
        <w:rPr>
          <w:sz w:val="30"/>
          <w:szCs w:val="30"/>
        </w:rPr>
        <w:t xml:space="preserve">, </w:t>
      </w:r>
      <w:proofErr w:type="spellStart"/>
      <w:r w:rsidR="000E2DCC" w:rsidRPr="00E1247D">
        <w:rPr>
          <w:sz w:val="30"/>
          <w:szCs w:val="30"/>
        </w:rPr>
        <w:t>JúW</w:t>
      </w:r>
      <w:proofErr w:type="spellEnd"/>
      <w:r w:rsidR="000E2DCC" w:rsidRPr="00E1247D">
        <w:rPr>
          <w:sz w:val="30"/>
          <w:szCs w:val="30"/>
        </w:rPr>
        <w:t xml:space="preserve"> Y¯... </w:t>
      </w:r>
      <w:r w:rsidR="00EC735B" w:rsidRPr="00E1247D">
        <w:rPr>
          <w:sz w:val="30"/>
          <w:szCs w:val="30"/>
        </w:rPr>
        <w:t xml:space="preserve">JÚ U²Ru </w:t>
      </w:r>
      <w:proofErr w:type="spellStart"/>
      <w:r w:rsidR="00EC735B" w:rsidRPr="00E1247D">
        <w:rPr>
          <w:sz w:val="30"/>
          <w:szCs w:val="30"/>
        </w:rPr>
        <w:t>RuàûPV</w:t>
      </w:r>
      <w:proofErr w:type="spellEnd"/>
      <w:r w:rsidR="00EC735B" w:rsidRPr="00E1247D">
        <w:rPr>
          <w:sz w:val="30"/>
          <w:szCs w:val="30"/>
        </w:rPr>
        <w:t xml:space="preserve"> </w:t>
      </w:r>
      <w:proofErr w:type="spellStart"/>
      <w:r w:rsidR="00EC735B" w:rsidRPr="00E1247D">
        <w:rPr>
          <w:sz w:val="30"/>
          <w:szCs w:val="30"/>
        </w:rPr>
        <w:t>LWeL°p</w:t>
      </w:r>
      <w:proofErr w:type="spellEnd"/>
      <w:r w:rsidR="00EC735B" w:rsidRPr="00E1247D">
        <w:rPr>
          <w:sz w:val="30"/>
          <w:szCs w:val="30"/>
        </w:rPr>
        <w:t xml:space="preserve"> </w:t>
      </w:r>
      <w:proofErr w:type="spellStart"/>
      <w:r w:rsidR="00AE32E1" w:rsidRPr="00E1247D">
        <w:rPr>
          <w:sz w:val="30"/>
          <w:szCs w:val="30"/>
        </w:rPr>
        <w:t>YÓdLú</w:t>
      </w:r>
      <w:proofErr w:type="spellEnd"/>
      <w:r w:rsidR="00AE32E1" w:rsidRPr="00E1247D">
        <w:rPr>
          <w:sz w:val="30"/>
          <w:szCs w:val="30"/>
        </w:rPr>
        <w:t>[</w:t>
      </w:r>
      <w:proofErr w:type="spellStart"/>
      <w:r w:rsidR="00AE32E1" w:rsidRPr="00E1247D">
        <w:rPr>
          <w:sz w:val="30"/>
          <w:szCs w:val="30"/>
        </w:rPr>
        <w:t>ôÓm</w:t>
      </w:r>
      <w:proofErr w:type="spellEnd"/>
      <w:r w:rsidR="00AE32E1" w:rsidRPr="00E1247D">
        <w:rPr>
          <w:sz w:val="30"/>
          <w:szCs w:val="30"/>
        </w:rPr>
        <w:t xml:space="preserve"> </w:t>
      </w:r>
      <w:proofErr w:type="spellStart"/>
      <w:r w:rsidR="00AE32E1" w:rsidRPr="00E1247D">
        <w:rPr>
          <w:sz w:val="30"/>
          <w:szCs w:val="30"/>
        </w:rPr>
        <w:t>áP</w:t>
      </w:r>
      <w:proofErr w:type="spellEnd"/>
      <w:r w:rsidR="00AE32E1" w:rsidRPr="00E1247D">
        <w:rPr>
          <w:sz w:val="30"/>
          <w:szCs w:val="30"/>
        </w:rPr>
        <w:t xml:space="preserve"> </w:t>
      </w:r>
      <w:proofErr w:type="spellStart"/>
      <w:r w:rsidR="00AE32E1" w:rsidRPr="00E1247D">
        <w:rPr>
          <w:sz w:val="30"/>
          <w:szCs w:val="30"/>
        </w:rPr>
        <w:t>CeúL</w:t>
      </w:r>
      <w:proofErr w:type="spellEnd"/>
      <w:r w:rsidR="00AE32E1" w:rsidRPr="00E1247D">
        <w:rPr>
          <w:sz w:val="30"/>
          <w:szCs w:val="30"/>
        </w:rPr>
        <w:t xml:space="preserve"> YW </w:t>
      </w:r>
      <w:proofErr w:type="spellStart"/>
      <w:r w:rsidR="00AE32E1" w:rsidRPr="00E1247D">
        <w:rPr>
          <w:sz w:val="30"/>
          <w:szCs w:val="30"/>
        </w:rPr>
        <w:t>Ø¥kRôp</w:t>
      </w:r>
      <w:proofErr w:type="spellEnd"/>
      <w:r w:rsidR="00AE32E1" w:rsidRPr="00E1247D">
        <w:rPr>
          <w:sz w:val="30"/>
          <w:szCs w:val="30"/>
        </w:rPr>
        <w:t xml:space="preserve">, AÕ JÚ </w:t>
      </w:r>
      <w:proofErr w:type="spellStart"/>
      <w:r w:rsidR="003E2742" w:rsidRPr="00E1247D">
        <w:rPr>
          <w:sz w:val="30"/>
          <w:szCs w:val="30"/>
        </w:rPr>
        <w:t>UônUôXdLôWWôL</w:t>
      </w:r>
      <w:proofErr w:type="spellEnd"/>
      <w:r w:rsidR="003E2742" w:rsidRPr="00E1247D">
        <w:rPr>
          <w:sz w:val="30"/>
          <w:szCs w:val="30"/>
        </w:rPr>
        <w:t xml:space="preserve"> </w:t>
      </w:r>
      <w:proofErr w:type="spellStart"/>
      <w:r w:rsidR="003E2742" w:rsidRPr="00E1247D">
        <w:rPr>
          <w:sz w:val="30"/>
          <w:szCs w:val="30"/>
        </w:rPr>
        <w:t>CÚdL</w:t>
      </w:r>
      <w:proofErr w:type="spellEnd"/>
      <w:r w:rsidR="003E2742" w:rsidRPr="00E1247D">
        <w:rPr>
          <w:sz w:val="30"/>
          <w:szCs w:val="30"/>
        </w:rPr>
        <w:t xml:space="preserve"> </w:t>
      </w:r>
      <w:proofErr w:type="spellStart"/>
      <w:r w:rsidR="003E2742" w:rsidRPr="00E1247D">
        <w:rPr>
          <w:sz w:val="30"/>
          <w:szCs w:val="30"/>
        </w:rPr>
        <w:t>Ø¥Ùm</w:t>
      </w:r>
      <w:proofErr w:type="spellEnd"/>
      <w:r w:rsidR="003E2742" w:rsidRPr="00E1247D">
        <w:rPr>
          <w:sz w:val="30"/>
          <w:szCs w:val="30"/>
        </w:rPr>
        <w:t>. ×¬¡\</w:t>
      </w:r>
      <w:proofErr w:type="spellStart"/>
      <w:r w:rsidR="003E2742" w:rsidRPr="00E1247D">
        <w:rPr>
          <w:sz w:val="30"/>
          <w:szCs w:val="30"/>
        </w:rPr>
        <w:t>Rô</w:t>
      </w:r>
      <w:proofErr w:type="spellEnd"/>
      <w:r w:rsidR="003E2742" w:rsidRPr="00E1247D">
        <w:rPr>
          <w:sz w:val="30"/>
          <w:szCs w:val="30"/>
        </w:rPr>
        <w:t xml:space="preserve">? </w:t>
      </w:r>
      <w:proofErr w:type="spellStart"/>
      <w:r w:rsidR="004B3867" w:rsidRPr="00E1247D">
        <w:rPr>
          <w:sz w:val="30"/>
          <w:szCs w:val="30"/>
        </w:rPr>
        <w:t>Yg£d</w:t>
      </w:r>
      <w:proofErr w:type="spellEnd"/>
      <w:r w:rsidR="004B3867" w:rsidRPr="00E1247D">
        <w:rPr>
          <w:sz w:val="30"/>
          <w:szCs w:val="30"/>
        </w:rPr>
        <w:t xml:space="preserve">¡\ </w:t>
      </w:r>
      <w:proofErr w:type="spellStart"/>
      <w:r w:rsidR="004B3867" w:rsidRPr="00E1247D">
        <w:rPr>
          <w:sz w:val="30"/>
          <w:szCs w:val="30"/>
        </w:rPr>
        <w:t>GÕÜYôLÜm</w:t>
      </w:r>
      <w:proofErr w:type="spellEnd"/>
      <w:r w:rsidR="004B3867" w:rsidRPr="00E1247D">
        <w:rPr>
          <w:sz w:val="30"/>
          <w:szCs w:val="30"/>
        </w:rPr>
        <w:t xml:space="preserve"> AÕ </w:t>
      </w:r>
      <w:proofErr w:type="spellStart"/>
      <w:r w:rsidR="004B3867" w:rsidRPr="00E1247D">
        <w:rPr>
          <w:sz w:val="30"/>
          <w:szCs w:val="30"/>
        </w:rPr>
        <w:t>CÚdL</w:t>
      </w:r>
      <w:proofErr w:type="spellEnd"/>
      <w:r w:rsidR="004B3867" w:rsidRPr="00E1247D">
        <w:rPr>
          <w:sz w:val="30"/>
          <w:szCs w:val="30"/>
        </w:rPr>
        <w:t xml:space="preserve"> </w:t>
      </w:r>
      <w:proofErr w:type="spellStart"/>
      <w:r w:rsidR="004B3867" w:rsidRPr="00E1247D">
        <w:rPr>
          <w:sz w:val="30"/>
          <w:szCs w:val="30"/>
        </w:rPr>
        <w:t>Ø¥Ùm</w:t>
      </w:r>
      <w:proofErr w:type="spellEnd"/>
      <w:r w:rsidR="004B3867" w:rsidRPr="00E1247D">
        <w:rPr>
          <w:sz w:val="30"/>
          <w:szCs w:val="30"/>
        </w:rPr>
        <w:t xml:space="preserve">. </w:t>
      </w:r>
      <w:r w:rsidR="004230AE" w:rsidRPr="00E1247D">
        <w:rPr>
          <w:sz w:val="30"/>
          <w:szCs w:val="30"/>
        </w:rPr>
        <w:t>©</w:t>
      </w:r>
      <w:proofErr w:type="spellStart"/>
      <w:r w:rsidR="004230AE" w:rsidRPr="00E1247D">
        <w:rPr>
          <w:sz w:val="30"/>
          <w:szCs w:val="30"/>
        </w:rPr>
        <w:t>NôÑ</w:t>
      </w:r>
      <w:proofErr w:type="spellEnd"/>
      <w:r w:rsidR="004230AE" w:rsidRPr="00E1247D">
        <w:rPr>
          <w:sz w:val="30"/>
          <w:szCs w:val="30"/>
        </w:rPr>
        <w:t xml:space="preserve"> </w:t>
      </w:r>
      <w:proofErr w:type="spellStart"/>
      <w:r w:rsidR="004230AE" w:rsidRPr="00E1247D">
        <w:rPr>
          <w:sz w:val="30"/>
          <w:szCs w:val="30"/>
        </w:rPr>
        <w:t>Aq®RUôL</w:t>
      </w:r>
      <w:proofErr w:type="spellEnd"/>
      <w:r w:rsidR="004230AE" w:rsidRPr="00E1247D">
        <w:rPr>
          <w:sz w:val="30"/>
          <w:szCs w:val="30"/>
        </w:rPr>
        <w:t xml:space="preserve"> </w:t>
      </w:r>
      <w:proofErr w:type="spellStart"/>
      <w:r w:rsidR="004230AE" w:rsidRPr="00E1247D">
        <w:rPr>
          <w:sz w:val="30"/>
          <w:szCs w:val="30"/>
        </w:rPr>
        <w:t>úRôu</w:t>
      </w:r>
      <w:proofErr w:type="spellEnd"/>
      <w:r w:rsidR="004230AE" w:rsidRPr="00E1247D">
        <w:rPr>
          <w:sz w:val="30"/>
          <w:szCs w:val="30"/>
        </w:rPr>
        <w:t xml:space="preserve">\ </w:t>
      </w:r>
      <w:proofErr w:type="spellStart"/>
      <w:r w:rsidR="004230AE" w:rsidRPr="00E1247D">
        <w:rPr>
          <w:sz w:val="30"/>
          <w:szCs w:val="30"/>
        </w:rPr>
        <w:t>Ø¥Ùm</w:t>
      </w:r>
      <w:proofErr w:type="spellEnd"/>
      <w:r w:rsidR="004230AE" w:rsidRPr="00E1247D">
        <w:rPr>
          <w:sz w:val="30"/>
          <w:szCs w:val="30"/>
        </w:rPr>
        <w:t xml:space="preserve">. </w:t>
      </w:r>
      <w:proofErr w:type="gramStart"/>
      <w:r w:rsidR="00C02627" w:rsidRPr="00E1247D">
        <w:rPr>
          <w:sz w:val="30"/>
          <w:szCs w:val="30"/>
        </w:rPr>
        <w:t>B</w:t>
      </w:r>
      <w:r w:rsidR="00F22583" w:rsidRPr="00E1247D">
        <w:rPr>
          <w:sz w:val="30"/>
          <w:szCs w:val="30"/>
        </w:rPr>
        <w:t>]</w:t>
      </w:r>
      <w:proofErr w:type="spellStart"/>
      <w:r w:rsidR="00F22583" w:rsidRPr="00E1247D">
        <w:rPr>
          <w:sz w:val="30"/>
          <w:szCs w:val="30"/>
        </w:rPr>
        <w:t>ôp</w:t>
      </w:r>
      <w:proofErr w:type="spellEnd"/>
      <w:proofErr w:type="gramEnd"/>
      <w:r w:rsidR="00F22583" w:rsidRPr="00E1247D">
        <w:rPr>
          <w:sz w:val="30"/>
          <w:szCs w:val="30"/>
        </w:rPr>
        <w:t xml:space="preserve"> </w:t>
      </w:r>
      <w:proofErr w:type="spellStart"/>
      <w:r w:rsidR="00F22583" w:rsidRPr="00E1247D">
        <w:rPr>
          <w:sz w:val="30"/>
          <w:szCs w:val="30"/>
        </w:rPr>
        <w:t>CúVÑ</w:t>
      </w:r>
      <w:proofErr w:type="spellEnd"/>
      <w:r w:rsidR="00F22583" w:rsidRPr="00E1247D">
        <w:rPr>
          <w:sz w:val="30"/>
          <w:szCs w:val="30"/>
        </w:rPr>
        <w:t xml:space="preserve"> </w:t>
      </w:r>
      <w:proofErr w:type="spellStart"/>
      <w:r w:rsidR="00F22583" w:rsidRPr="00E1247D">
        <w:rPr>
          <w:sz w:val="30"/>
          <w:szCs w:val="30"/>
        </w:rPr>
        <w:t>úRôußYôWô</w:t>
      </w:r>
      <w:proofErr w:type="spellEnd"/>
      <w:r w:rsidR="00F22583" w:rsidRPr="00E1247D">
        <w:rPr>
          <w:sz w:val="30"/>
          <w:szCs w:val="30"/>
        </w:rPr>
        <w:t>]</w:t>
      </w:r>
      <w:proofErr w:type="spellStart"/>
      <w:r w:rsidR="00F22583" w:rsidRPr="00E1247D">
        <w:rPr>
          <w:sz w:val="30"/>
          <w:szCs w:val="30"/>
        </w:rPr>
        <w:t>ôp</w:t>
      </w:r>
      <w:proofErr w:type="spellEnd"/>
      <w:r w:rsidR="00F22583" w:rsidRPr="00E1247D">
        <w:rPr>
          <w:sz w:val="30"/>
          <w:szCs w:val="30"/>
        </w:rPr>
        <w:t xml:space="preserve">, </w:t>
      </w:r>
      <w:proofErr w:type="spellStart"/>
      <w:r w:rsidR="00A466F8" w:rsidRPr="00E1247D">
        <w:rPr>
          <w:sz w:val="30"/>
          <w:szCs w:val="30"/>
        </w:rPr>
        <w:t>AYo</w:t>
      </w:r>
      <w:proofErr w:type="spellEnd"/>
      <w:r w:rsidR="00A466F8" w:rsidRPr="00E1247D">
        <w:rPr>
          <w:sz w:val="30"/>
          <w:szCs w:val="30"/>
        </w:rPr>
        <w:t xml:space="preserve"> </w:t>
      </w:r>
      <w:proofErr w:type="spellStart"/>
      <w:r w:rsidR="00A466F8" w:rsidRPr="00E1247D">
        <w:rPr>
          <w:sz w:val="30"/>
          <w:szCs w:val="30"/>
        </w:rPr>
        <w:t>úRôußYô</w:t>
      </w:r>
      <w:r w:rsidR="00C02627" w:rsidRPr="00E1247D">
        <w:rPr>
          <w:sz w:val="30"/>
          <w:szCs w:val="30"/>
        </w:rPr>
        <w:t>Wó</w:t>
      </w:r>
      <w:proofErr w:type="spellEnd"/>
      <w:r w:rsidR="00A466F8" w:rsidRPr="00E1247D">
        <w:rPr>
          <w:sz w:val="30"/>
          <w:szCs w:val="30"/>
        </w:rPr>
        <w:t xml:space="preserve"> </w:t>
      </w:r>
      <w:proofErr w:type="spellStart"/>
      <w:r w:rsidR="00A466F8" w:rsidRPr="00E1247D">
        <w:rPr>
          <w:sz w:val="30"/>
          <w:szCs w:val="30"/>
        </w:rPr>
        <w:t>Guß</w:t>
      </w:r>
      <w:proofErr w:type="spellEnd"/>
      <w:r w:rsidR="00A466F8" w:rsidRPr="00E1247D">
        <w:rPr>
          <w:sz w:val="30"/>
          <w:szCs w:val="30"/>
        </w:rPr>
        <w:t xml:space="preserve"> á±«</w:t>
      </w:r>
      <w:proofErr w:type="spellStart"/>
      <w:r w:rsidR="00A466F8" w:rsidRPr="00E1247D">
        <w:rPr>
          <w:sz w:val="30"/>
          <w:szCs w:val="30"/>
        </w:rPr>
        <w:t>Úd</w:t>
      </w:r>
      <w:proofErr w:type="spellEnd"/>
      <w:r w:rsidR="00A466F8" w:rsidRPr="00E1247D">
        <w:rPr>
          <w:sz w:val="30"/>
          <w:szCs w:val="30"/>
        </w:rPr>
        <w:t xml:space="preserve">¡\ </w:t>
      </w:r>
      <w:proofErr w:type="spellStart"/>
      <w:r w:rsidR="00A466F8" w:rsidRPr="00E1247D">
        <w:rPr>
          <w:sz w:val="30"/>
          <w:szCs w:val="30"/>
        </w:rPr>
        <w:t>AúR</w:t>
      </w:r>
      <w:proofErr w:type="spellEnd"/>
      <w:r w:rsidR="00C02627" w:rsidRPr="00E1247D">
        <w:rPr>
          <w:sz w:val="30"/>
          <w:szCs w:val="30"/>
        </w:rPr>
        <w:t xml:space="preserve"> </w:t>
      </w:r>
      <w:r w:rsidR="00A466F8" w:rsidRPr="00E1247D">
        <w:rPr>
          <w:sz w:val="30"/>
          <w:szCs w:val="30"/>
        </w:rPr>
        <w:t>®</w:t>
      </w:r>
      <w:proofErr w:type="spellStart"/>
      <w:r w:rsidR="00A466F8" w:rsidRPr="00E1247D">
        <w:rPr>
          <w:sz w:val="30"/>
          <w:szCs w:val="30"/>
        </w:rPr>
        <w:t>RUôLúY</w:t>
      </w:r>
      <w:proofErr w:type="spellEnd"/>
      <w:r w:rsidR="00A466F8" w:rsidRPr="00E1247D">
        <w:rPr>
          <w:sz w:val="30"/>
          <w:szCs w:val="30"/>
        </w:rPr>
        <w:t xml:space="preserve"> </w:t>
      </w:r>
      <w:proofErr w:type="spellStart"/>
      <w:r w:rsidR="000B2BB6" w:rsidRPr="00E1247D">
        <w:rPr>
          <w:sz w:val="30"/>
          <w:szCs w:val="30"/>
        </w:rPr>
        <w:t>úRôußYô</w:t>
      </w:r>
      <w:r w:rsidR="00C02627" w:rsidRPr="00E1247D">
        <w:rPr>
          <w:sz w:val="30"/>
          <w:szCs w:val="30"/>
        </w:rPr>
        <w:t>Wó</w:t>
      </w:r>
      <w:proofErr w:type="spellEnd"/>
      <w:r w:rsidR="000B2BB6" w:rsidRPr="00E1247D">
        <w:rPr>
          <w:sz w:val="30"/>
          <w:szCs w:val="30"/>
        </w:rPr>
        <w:t xml:space="preserve">, </w:t>
      </w:r>
      <w:proofErr w:type="spellStart"/>
      <w:r w:rsidR="003824A8" w:rsidRPr="00E1247D">
        <w:rPr>
          <w:sz w:val="30"/>
          <w:szCs w:val="30"/>
        </w:rPr>
        <w:t>ARtÏ</w:t>
      </w:r>
      <w:proofErr w:type="spellEnd"/>
      <w:r w:rsidR="003824A8" w:rsidRPr="00E1247D">
        <w:rPr>
          <w:sz w:val="30"/>
          <w:szCs w:val="30"/>
        </w:rPr>
        <w:t xml:space="preserve"> </w:t>
      </w:r>
      <w:proofErr w:type="spellStart"/>
      <w:r w:rsidR="003824A8" w:rsidRPr="00E1247D">
        <w:rPr>
          <w:sz w:val="30"/>
          <w:szCs w:val="30"/>
        </w:rPr>
        <w:t>ØWQô</w:t>
      </w:r>
      <w:proofErr w:type="spellEnd"/>
      <w:r w:rsidR="003824A8" w:rsidRPr="00E1247D">
        <w:rPr>
          <w:sz w:val="30"/>
          <w:szCs w:val="30"/>
        </w:rPr>
        <w:t xml:space="preserve">] </w:t>
      </w:r>
      <w:proofErr w:type="spellStart"/>
      <w:r w:rsidR="003824A8" w:rsidRPr="00E1247D">
        <w:rPr>
          <w:sz w:val="30"/>
          <w:szCs w:val="30"/>
        </w:rPr>
        <w:t>GÕYôLÜm</w:t>
      </w:r>
      <w:proofErr w:type="spellEnd"/>
      <w:r w:rsidR="003824A8" w:rsidRPr="00E1247D">
        <w:rPr>
          <w:sz w:val="30"/>
          <w:szCs w:val="30"/>
        </w:rPr>
        <w:t xml:space="preserve"> </w:t>
      </w:r>
      <w:proofErr w:type="spellStart"/>
      <w:r w:rsidR="003824A8" w:rsidRPr="00E1247D">
        <w:rPr>
          <w:sz w:val="30"/>
          <w:szCs w:val="30"/>
        </w:rPr>
        <w:t>ApX</w:t>
      </w:r>
      <w:proofErr w:type="spellEnd"/>
      <w:r w:rsidR="003824A8" w:rsidRPr="00E1247D">
        <w:rPr>
          <w:sz w:val="30"/>
          <w:szCs w:val="30"/>
        </w:rPr>
        <w:t xml:space="preserve">. </w:t>
      </w:r>
      <w:proofErr w:type="gramStart"/>
      <w:r w:rsidR="008A1A7F" w:rsidRPr="00E1247D">
        <w:rPr>
          <w:sz w:val="30"/>
          <w:szCs w:val="30"/>
        </w:rPr>
        <w:t>G]</w:t>
      </w:r>
      <w:proofErr w:type="spellStart"/>
      <w:r w:rsidR="008A1A7F" w:rsidRPr="00E1247D">
        <w:rPr>
          <w:sz w:val="30"/>
          <w:szCs w:val="30"/>
        </w:rPr>
        <w:t>úY</w:t>
      </w:r>
      <w:proofErr w:type="spellEnd"/>
      <w:proofErr w:type="gramEnd"/>
      <w:r w:rsidR="008A1A7F" w:rsidRPr="00E1247D">
        <w:rPr>
          <w:sz w:val="30"/>
          <w:szCs w:val="30"/>
        </w:rPr>
        <w:t xml:space="preserve">, </w:t>
      </w:r>
      <w:proofErr w:type="spellStart"/>
      <w:r w:rsidR="00BF3DB9" w:rsidRPr="00E1247D">
        <w:rPr>
          <w:sz w:val="30"/>
          <w:szCs w:val="30"/>
        </w:rPr>
        <w:t>CúVÑ</w:t>
      </w:r>
      <w:proofErr w:type="spellEnd"/>
      <w:r w:rsidR="00BF3DB9" w:rsidRPr="00E1247D">
        <w:rPr>
          <w:sz w:val="30"/>
          <w:szCs w:val="30"/>
        </w:rPr>
        <w:t xml:space="preserve"> </w:t>
      </w:r>
      <w:proofErr w:type="spellStart"/>
      <w:r w:rsidR="00BF3DB9" w:rsidRPr="00E1247D">
        <w:rPr>
          <w:sz w:val="30"/>
          <w:szCs w:val="30"/>
        </w:rPr>
        <w:t>Cu±WÜ</w:t>
      </w:r>
      <w:proofErr w:type="spellEnd"/>
      <w:r w:rsidR="00BF3DB9" w:rsidRPr="00E1247D">
        <w:rPr>
          <w:sz w:val="30"/>
          <w:szCs w:val="30"/>
        </w:rPr>
        <w:t xml:space="preserve"> </w:t>
      </w:r>
      <w:proofErr w:type="spellStart"/>
      <w:r w:rsidR="00B7149A" w:rsidRPr="00E1247D">
        <w:rPr>
          <w:sz w:val="30"/>
          <w:szCs w:val="30"/>
        </w:rPr>
        <w:t>CeúL</w:t>
      </w:r>
      <w:proofErr w:type="spellEnd"/>
      <w:r w:rsidR="00B7149A" w:rsidRPr="00E1247D">
        <w:rPr>
          <w:sz w:val="30"/>
          <w:szCs w:val="30"/>
        </w:rPr>
        <w:t xml:space="preserve"> </w:t>
      </w:r>
      <w:proofErr w:type="spellStart"/>
      <w:r w:rsidR="00B7149A" w:rsidRPr="00E1247D">
        <w:rPr>
          <w:sz w:val="30"/>
          <w:szCs w:val="30"/>
        </w:rPr>
        <w:t>úRôu</w:t>
      </w:r>
      <w:proofErr w:type="spellEnd"/>
      <w:r w:rsidR="00B7149A" w:rsidRPr="00E1247D">
        <w:rPr>
          <w:sz w:val="30"/>
          <w:szCs w:val="30"/>
        </w:rPr>
        <w:t xml:space="preserve">±, </w:t>
      </w:r>
      <w:proofErr w:type="spellStart"/>
      <w:r w:rsidR="00BC1A2B" w:rsidRPr="00E1247D">
        <w:rPr>
          <w:sz w:val="30"/>
          <w:szCs w:val="30"/>
        </w:rPr>
        <w:t>Rôm</w:t>
      </w:r>
      <w:proofErr w:type="spellEnd"/>
      <w:r w:rsidR="00BC1A2B" w:rsidRPr="00E1247D">
        <w:rPr>
          <w:sz w:val="30"/>
          <w:szCs w:val="30"/>
        </w:rPr>
        <w:t xml:space="preserve"> </w:t>
      </w:r>
      <w:proofErr w:type="spellStart"/>
      <w:r w:rsidR="00BC1A2B" w:rsidRPr="00E1247D">
        <w:rPr>
          <w:sz w:val="30"/>
          <w:szCs w:val="30"/>
        </w:rPr>
        <w:t>ùNnYô</w:t>
      </w:r>
      <w:r w:rsidR="00C02627" w:rsidRPr="00E1247D">
        <w:rPr>
          <w:sz w:val="30"/>
          <w:szCs w:val="30"/>
        </w:rPr>
        <w:t>Wó</w:t>
      </w:r>
      <w:proofErr w:type="spellEnd"/>
      <w:r w:rsidR="00BC1A2B" w:rsidRPr="00E1247D">
        <w:rPr>
          <w:sz w:val="30"/>
          <w:szCs w:val="30"/>
        </w:rPr>
        <w:t xml:space="preserve"> </w:t>
      </w:r>
      <w:proofErr w:type="spellStart"/>
      <w:r w:rsidR="00BC1A2B" w:rsidRPr="00E1247D">
        <w:rPr>
          <w:sz w:val="30"/>
          <w:szCs w:val="30"/>
        </w:rPr>
        <w:t>Guß</w:t>
      </w:r>
      <w:proofErr w:type="spellEnd"/>
      <w:r w:rsidR="00BC1A2B" w:rsidRPr="00E1247D">
        <w:rPr>
          <w:sz w:val="30"/>
          <w:szCs w:val="30"/>
        </w:rPr>
        <w:t xml:space="preserve"> </w:t>
      </w:r>
      <w:proofErr w:type="spellStart"/>
      <w:r w:rsidR="00BC1A2B" w:rsidRPr="00E1247D">
        <w:rPr>
          <w:sz w:val="30"/>
          <w:szCs w:val="30"/>
        </w:rPr>
        <w:t>AY</w:t>
      </w:r>
      <w:r w:rsidR="00C02627" w:rsidRPr="00E1247D">
        <w:rPr>
          <w:sz w:val="30"/>
          <w:szCs w:val="30"/>
        </w:rPr>
        <w:t>Wó</w:t>
      </w:r>
      <w:proofErr w:type="spellEnd"/>
      <w:r w:rsidR="00BC1A2B" w:rsidRPr="00E1247D">
        <w:rPr>
          <w:sz w:val="30"/>
          <w:szCs w:val="30"/>
        </w:rPr>
        <w:t xml:space="preserve"> </w:t>
      </w:r>
      <w:proofErr w:type="spellStart"/>
      <w:r w:rsidR="00BC1A2B" w:rsidRPr="00E1247D">
        <w:rPr>
          <w:sz w:val="30"/>
          <w:szCs w:val="30"/>
        </w:rPr>
        <w:t>ùNôp</w:t>
      </w:r>
      <w:proofErr w:type="spellEnd"/>
      <w:r w:rsidR="00BC1A2B" w:rsidRPr="00E1247D">
        <w:rPr>
          <w:sz w:val="30"/>
          <w:szCs w:val="30"/>
        </w:rPr>
        <w:t>­«</w:t>
      </w:r>
      <w:proofErr w:type="spellStart"/>
      <w:r w:rsidR="00BC1A2B" w:rsidRPr="00E1247D">
        <w:rPr>
          <w:sz w:val="30"/>
          <w:szCs w:val="30"/>
        </w:rPr>
        <w:t>Úd</w:t>
      </w:r>
      <w:proofErr w:type="spellEnd"/>
      <w:r w:rsidR="00BC1A2B" w:rsidRPr="00E1247D">
        <w:rPr>
          <w:sz w:val="30"/>
          <w:szCs w:val="30"/>
        </w:rPr>
        <w:t xml:space="preserve">¡\ </w:t>
      </w:r>
      <w:proofErr w:type="spellStart"/>
      <w:r w:rsidR="00BC1A2B" w:rsidRPr="00E1247D">
        <w:rPr>
          <w:sz w:val="30"/>
          <w:szCs w:val="30"/>
        </w:rPr>
        <w:t>Lô¬VeLû</w:t>
      </w:r>
      <w:proofErr w:type="spellEnd"/>
      <w:r w:rsidR="00BC1A2B" w:rsidRPr="00E1247D">
        <w:rPr>
          <w:sz w:val="30"/>
          <w:szCs w:val="30"/>
        </w:rPr>
        <w:t xml:space="preserve">[f </w:t>
      </w:r>
      <w:proofErr w:type="spellStart"/>
      <w:r w:rsidR="00BC1A2B" w:rsidRPr="00E1247D">
        <w:rPr>
          <w:sz w:val="30"/>
          <w:szCs w:val="30"/>
        </w:rPr>
        <w:t>ùNnYôWô</w:t>
      </w:r>
      <w:proofErr w:type="spellEnd"/>
      <w:r w:rsidR="00BC1A2B" w:rsidRPr="00E1247D">
        <w:rPr>
          <w:sz w:val="30"/>
          <w:szCs w:val="30"/>
        </w:rPr>
        <w:t>]</w:t>
      </w:r>
      <w:proofErr w:type="spellStart"/>
      <w:r w:rsidR="00BC1A2B" w:rsidRPr="00E1247D">
        <w:rPr>
          <w:sz w:val="30"/>
          <w:szCs w:val="30"/>
        </w:rPr>
        <w:t>ôp</w:t>
      </w:r>
      <w:proofErr w:type="spellEnd"/>
      <w:r w:rsidR="00BC1A2B" w:rsidRPr="00E1247D">
        <w:rPr>
          <w:sz w:val="30"/>
          <w:szCs w:val="30"/>
        </w:rPr>
        <w:t xml:space="preserve">, </w:t>
      </w:r>
      <w:r w:rsidR="00B15302" w:rsidRPr="00E1247D">
        <w:rPr>
          <w:sz w:val="30"/>
          <w:szCs w:val="30"/>
        </w:rPr>
        <w:t>¿</w:t>
      </w:r>
      <w:proofErr w:type="spellStart"/>
      <w:r w:rsidR="00B15302" w:rsidRPr="00E1247D">
        <w:rPr>
          <w:sz w:val="30"/>
          <w:szCs w:val="30"/>
        </w:rPr>
        <w:t>eLs</w:t>
      </w:r>
      <w:proofErr w:type="spellEnd"/>
      <w:r w:rsidR="00B15302" w:rsidRPr="00E1247D">
        <w:rPr>
          <w:sz w:val="30"/>
          <w:szCs w:val="30"/>
        </w:rPr>
        <w:t xml:space="preserve"> </w:t>
      </w:r>
      <w:proofErr w:type="spellStart"/>
      <w:r w:rsidR="00B15302" w:rsidRPr="00E1247D">
        <w:rPr>
          <w:sz w:val="30"/>
          <w:szCs w:val="30"/>
        </w:rPr>
        <w:t>AYûW</w:t>
      </w:r>
      <w:proofErr w:type="spellEnd"/>
      <w:r w:rsidR="00B15302" w:rsidRPr="00E1247D">
        <w:rPr>
          <w:sz w:val="30"/>
          <w:szCs w:val="30"/>
        </w:rPr>
        <w:t xml:space="preserve"> </w:t>
      </w:r>
      <w:proofErr w:type="spellStart"/>
      <w:r w:rsidR="00B15302" w:rsidRPr="00E1247D">
        <w:rPr>
          <w:sz w:val="30"/>
          <w:szCs w:val="30"/>
        </w:rPr>
        <w:t>EeLs</w:t>
      </w:r>
      <w:proofErr w:type="spellEnd"/>
      <w:r w:rsidR="00B15302" w:rsidRPr="00E1247D">
        <w:rPr>
          <w:sz w:val="30"/>
          <w:szCs w:val="30"/>
        </w:rPr>
        <w:t xml:space="preserve"> ØÝ </w:t>
      </w:r>
      <w:proofErr w:type="spellStart"/>
      <w:r w:rsidR="00B15302" w:rsidRPr="00E1247D">
        <w:rPr>
          <w:sz w:val="30"/>
          <w:szCs w:val="30"/>
        </w:rPr>
        <w:t>CÚRVjúRôÓm</w:t>
      </w:r>
      <w:proofErr w:type="spellEnd"/>
      <w:r w:rsidR="00B15302" w:rsidRPr="00E1247D">
        <w:rPr>
          <w:sz w:val="30"/>
          <w:szCs w:val="30"/>
        </w:rPr>
        <w:t xml:space="preserve"> ®</w:t>
      </w:r>
      <w:proofErr w:type="spellStart"/>
      <w:r w:rsidR="00B15302" w:rsidRPr="00E1247D">
        <w:rPr>
          <w:sz w:val="30"/>
          <w:szCs w:val="30"/>
        </w:rPr>
        <w:t>ÑYô£ÙeLs</w:t>
      </w:r>
      <w:proofErr w:type="spellEnd"/>
      <w:r w:rsidR="00B15302" w:rsidRPr="00E1247D">
        <w:rPr>
          <w:sz w:val="30"/>
          <w:szCs w:val="30"/>
        </w:rPr>
        <w:t>.</w:t>
      </w:r>
    </w:p>
    <w:p w14:paraId="19F50C23" w14:textId="77777777" w:rsidR="00B15302" w:rsidRPr="00E1247D" w:rsidRDefault="00B15302" w:rsidP="00FE57D1">
      <w:pPr>
        <w:ind w:firstLine="567"/>
        <w:rPr>
          <w:sz w:val="30"/>
          <w:szCs w:val="30"/>
        </w:rPr>
      </w:pPr>
      <w:proofErr w:type="spellStart"/>
      <w:r w:rsidRPr="00E1247D">
        <w:rPr>
          <w:sz w:val="30"/>
          <w:szCs w:val="30"/>
        </w:rPr>
        <w:t>ClùTôÝÕ</w:t>
      </w:r>
      <w:proofErr w:type="spellEnd"/>
      <w:r w:rsidRPr="00E1247D">
        <w:rPr>
          <w:sz w:val="30"/>
          <w:szCs w:val="30"/>
        </w:rPr>
        <w:t>,</w:t>
      </w:r>
      <w:r w:rsidR="00B546C4" w:rsidRPr="00E1247D">
        <w:rPr>
          <w:sz w:val="30"/>
          <w:szCs w:val="30"/>
        </w:rPr>
        <w:t xml:space="preserve"> </w:t>
      </w:r>
      <w:proofErr w:type="spellStart"/>
      <w:r w:rsidR="00B546C4" w:rsidRPr="00E1247D">
        <w:rPr>
          <w:sz w:val="30"/>
          <w:szCs w:val="30"/>
        </w:rPr>
        <w:t>Sôu</w:t>
      </w:r>
      <w:proofErr w:type="spellEnd"/>
      <w:r w:rsidR="00B546C4" w:rsidRPr="00E1247D">
        <w:rPr>
          <w:sz w:val="30"/>
          <w:szCs w:val="30"/>
        </w:rPr>
        <w:t xml:space="preserve"> ¨</w:t>
      </w:r>
      <w:proofErr w:type="gramStart"/>
      <w:r w:rsidR="00B546C4" w:rsidRPr="00E1247D">
        <w:rPr>
          <w:sz w:val="30"/>
          <w:szCs w:val="30"/>
        </w:rPr>
        <w:t>û]</w:t>
      </w:r>
      <w:proofErr w:type="spellStart"/>
      <w:r w:rsidR="00B546C4" w:rsidRPr="00E1247D">
        <w:rPr>
          <w:sz w:val="30"/>
          <w:szCs w:val="30"/>
        </w:rPr>
        <w:t>d</w:t>
      </w:r>
      <w:proofErr w:type="gramEnd"/>
      <w:r w:rsidR="00B546C4" w:rsidRPr="00E1247D">
        <w:rPr>
          <w:sz w:val="30"/>
          <w:szCs w:val="30"/>
        </w:rPr>
        <w:t>¡ú</w:t>
      </w:r>
      <w:proofErr w:type="spellEnd"/>
      <w:r w:rsidR="00B546C4" w:rsidRPr="00E1247D">
        <w:rPr>
          <w:sz w:val="30"/>
          <w:szCs w:val="30"/>
        </w:rPr>
        <w:t>\u,</w:t>
      </w:r>
      <w:r w:rsidRPr="00E1247D">
        <w:rPr>
          <w:sz w:val="30"/>
          <w:szCs w:val="30"/>
        </w:rPr>
        <w:t xml:space="preserve"> </w:t>
      </w:r>
      <w:proofErr w:type="spellStart"/>
      <w:r w:rsidR="00DB0AB5" w:rsidRPr="00E1247D">
        <w:rPr>
          <w:sz w:val="30"/>
          <w:szCs w:val="30"/>
        </w:rPr>
        <w:t>CeúL</w:t>
      </w:r>
      <w:proofErr w:type="spellEnd"/>
      <w:r w:rsidR="00DB0AB5" w:rsidRPr="00E1247D">
        <w:rPr>
          <w:sz w:val="30"/>
          <w:szCs w:val="30"/>
        </w:rPr>
        <w:t xml:space="preserve"> G]</w:t>
      </w:r>
      <w:proofErr w:type="spellStart"/>
      <w:r w:rsidR="00DB0AB5" w:rsidRPr="00E1247D">
        <w:rPr>
          <w:sz w:val="30"/>
          <w:szCs w:val="30"/>
        </w:rPr>
        <w:t>dÏ</w:t>
      </w:r>
      <w:proofErr w:type="spellEnd"/>
      <w:r w:rsidR="00DB0AB5" w:rsidRPr="00E1247D">
        <w:rPr>
          <w:sz w:val="30"/>
          <w:szCs w:val="30"/>
        </w:rPr>
        <w:t xml:space="preserve"> </w:t>
      </w:r>
      <w:proofErr w:type="spellStart"/>
      <w:r w:rsidR="00DB0AB5" w:rsidRPr="00E1247D">
        <w:rPr>
          <w:sz w:val="30"/>
          <w:szCs w:val="30"/>
        </w:rPr>
        <w:t>ØuTôL</w:t>
      </w:r>
      <w:proofErr w:type="spellEnd"/>
      <w:r w:rsidR="00DB0AB5" w:rsidRPr="00E1247D">
        <w:rPr>
          <w:sz w:val="30"/>
          <w:szCs w:val="30"/>
        </w:rPr>
        <w:t xml:space="preserve"> </w:t>
      </w:r>
      <w:proofErr w:type="spellStart"/>
      <w:r w:rsidR="00DB0AB5" w:rsidRPr="00E1247D">
        <w:rPr>
          <w:sz w:val="30"/>
          <w:szCs w:val="30"/>
        </w:rPr>
        <w:t>CÚdÏm</w:t>
      </w:r>
      <w:proofErr w:type="spellEnd"/>
      <w:r w:rsidR="00DB0AB5" w:rsidRPr="00E1247D">
        <w:rPr>
          <w:sz w:val="30"/>
          <w:szCs w:val="30"/>
        </w:rPr>
        <w:t xml:space="preserve"> </w:t>
      </w:r>
      <w:proofErr w:type="spellStart"/>
      <w:r w:rsidR="00DB0AB5" w:rsidRPr="00E1247D">
        <w:rPr>
          <w:sz w:val="30"/>
          <w:szCs w:val="30"/>
        </w:rPr>
        <w:t>CkRf</w:t>
      </w:r>
      <w:proofErr w:type="spellEnd"/>
      <w:r w:rsidR="00DB0AB5" w:rsidRPr="00E1247D">
        <w:rPr>
          <w:sz w:val="30"/>
          <w:szCs w:val="30"/>
        </w:rPr>
        <w:t xml:space="preserve"> º</w:t>
      </w:r>
      <w:proofErr w:type="spellStart"/>
      <w:r w:rsidR="00DB0AB5" w:rsidRPr="00E1247D">
        <w:rPr>
          <w:sz w:val="30"/>
          <w:szCs w:val="30"/>
        </w:rPr>
        <w:t>Uôh</w:t>
      </w:r>
      <w:proofErr w:type="spellEnd"/>
      <w:r w:rsidR="00DB0AB5" w:rsidRPr="00E1247D">
        <w:rPr>
          <w:sz w:val="30"/>
          <w:szCs w:val="30"/>
        </w:rPr>
        <w:t xml:space="preserve">¥, </w:t>
      </w:r>
      <w:proofErr w:type="spellStart"/>
      <w:r w:rsidR="00E5098D" w:rsidRPr="00E1247D">
        <w:rPr>
          <w:sz w:val="30"/>
          <w:szCs w:val="30"/>
        </w:rPr>
        <w:t>SôeLs</w:t>
      </w:r>
      <w:proofErr w:type="spellEnd"/>
      <w:r w:rsidR="00E5098D" w:rsidRPr="00E1247D">
        <w:rPr>
          <w:sz w:val="30"/>
          <w:szCs w:val="30"/>
        </w:rPr>
        <w:t xml:space="preserve"> </w:t>
      </w:r>
      <w:proofErr w:type="spellStart"/>
      <w:r w:rsidR="00E5098D" w:rsidRPr="00E1247D">
        <w:rPr>
          <w:sz w:val="30"/>
          <w:szCs w:val="30"/>
        </w:rPr>
        <w:t>JÚYÚdùLôÚY</w:t>
      </w:r>
      <w:r w:rsidR="00C02627" w:rsidRPr="00E1247D">
        <w:rPr>
          <w:sz w:val="30"/>
          <w:szCs w:val="30"/>
        </w:rPr>
        <w:t>Wó</w:t>
      </w:r>
      <w:proofErr w:type="spellEnd"/>
      <w:r w:rsidR="00E5098D" w:rsidRPr="00E1247D">
        <w:rPr>
          <w:sz w:val="30"/>
          <w:szCs w:val="30"/>
        </w:rPr>
        <w:t xml:space="preserve"> </w:t>
      </w:r>
      <w:proofErr w:type="spellStart"/>
      <w:r w:rsidR="00E5098D" w:rsidRPr="00E1247D">
        <w:rPr>
          <w:sz w:val="30"/>
          <w:szCs w:val="30"/>
        </w:rPr>
        <w:t>Ak¨VoL</w:t>
      </w:r>
      <w:proofErr w:type="spellEnd"/>
      <w:r w:rsidR="00E5098D" w:rsidRPr="00E1247D">
        <w:rPr>
          <w:sz w:val="30"/>
          <w:szCs w:val="30"/>
        </w:rPr>
        <w:t>[</w:t>
      </w:r>
      <w:proofErr w:type="spellStart"/>
      <w:r w:rsidR="00E5098D" w:rsidRPr="00E1247D">
        <w:rPr>
          <w:sz w:val="30"/>
          <w:szCs w:val="30"/>
        </w:rPr>
        <w:t>ô«Úd¡ú</w:t>
      </w:r>
      <w:proofErr w:type="spellEnd"/>
      <w:r w:rsidR="00E5098D" w:rsidRPr="00E1247D">
        <w:rPr>
          <w:sz w:val="30"/>
          <w:szCs w:val="30"/>
        </w:rPr>
        <w:t>\</w:t>
      </w:r>
      <w:proofErr w:type="spellStart"/>
      <w:r w:rsidR="00E5098D" w:rsidRPr="00E1247D">
        <w:rPr>
          <w:sz w:val="30"/>
          <w:szCs w:val="30"/>
        </w:rPr>
        <w:t>ôm</w:t>
      </w:r>
      <w:proofErr w:type="spellEnd"/>
      <w:r w:rsidR="00E5098D" w:rsidRPr="00E1247D">
        <w:rPr>
          <w:sz w:val="30"/>
          <w:szCs w:val="30"/>
        </w:rPr>
        <w:t xml:space="preserve"> </w:t>
      </w:r>
      <w:proofErr w:type="spellStart"/>
      <w:r w:rsidR="00E5098D" w:rsidRPr="00E1247D">
        <w:rPr>
          <w:sz w:val="30"/>
          <w:szCs w:val="30"/>
        </w:rPr>
        <w:t>Guß</w:t>
      </w:r>
      <w:proofErr w:type="spellEnd"/>
      <w:r w:rsidR="00E5098D" w:rsidRPr="00E1247D">
        <w:rPr>
          <w:sz w:val="30"/>
          <w:szCs w:val="30"/>
        </w:rPr>
        <w:t xml:space="preserve"> ¨û]</w:t>
      </w:r>
      <w:proofErr w:type="spellStart"/>
      <w:r w:rsidR="00E5098D" w:rsidRPr="00E1247D">
        <w:rPr>
          <w:sz w:val="30"/>
          <w:szCs w:val="30"/>
        </w:rPr>
        <w:t>d¡ú</w:t>
      </w:r>
      <w:proofErr w:type="spellEnd"/>
      <w:r w:rsidR="00E5098D" w:rsidRPr="00E1247D">
        <w:rPr>
          <w:sz w:val="30"/>
          <w:szCs w:val="30"/>
        </w:rPr>
        <w:t xml:space="preserve">\u, </w:t>
      </w:r>
      <w:proofErr w:type="spellStart"/>
      <w:r w:rsidR="00F5146D" w:rsidRPr="00E1247D">
        <w:rPr>
          <w:sz w:val="30"/>
          <w:szCs w:val="30"/>
        </w:rPr>
        <w:t>AlT¥jRôú</w:t>
      </w:r>
      <w:proofErr w:type="spellEnd"/>
      <w:r w:rsidR="00F5146D" w:rsidRPr="00E1247D">
        <w:rPr>
          <w:sz w:val="30"/>
          <w:szCs w:val="30"/>
        </w:rPr>
        <w:t>], º</w:t>
      </w:r>
      <w:proofErr w:type="spellStart"/>
      <w:r w:rsidR="00F5146D" w:rsidRPr="00E1247D">
        <w:rPr>
          <w:sz w:val="30"/>
          <w:szCs w:val="30"/>
        </w:rPr>
        <w:t>Uôh¥úV</w:t>
      </w:r>
      <w:proofErr w:type="spellEnd"/>
      <w:r w:rsidR="00F5146D" w:rsidRPr="00E1247D">
        <w:rPr>
          <w:sz w:val="30"/>
          <w:szCs w:val="30"/>
        </w:rPr>
        <w:t>? N¬.</w:t>
      </w:r>
    </w:p>
    <w:p w14:paraId="68DF6CD6" w14:textId="77777777" w:rsidR="00F5146D" w:rsidRPr="00E1247D" w:rsidRDefault="002451F8" w:rsidP="00FE57D1">
      <w:pPr>
        <w:ind w:firstLine="567"/>
        <w:rPr>
          <w:rFonts w:ascii="TML_Vaigai_Normal" w:hAnsi="TML_Vaigai_Normal"/>
          <w:sz w:val="30"/>
          <w:szCs w:val="30"/>
        </w:rPr>
      </w:pPr>
      <w:r w:rsidRPr="00E1247D">
        <w:rPr>
          <w:sz w:val="30"/>
          <w:szCs w:val="30"/>
        </w:rPr>
        <w:t>83.</w:t>
      </w:r>
      <w:r w:rsidR="00B8309C" w:rsidRPr="00E1247D">
        <w:rPr>
          <w:sz w:val="30"/>
          <w:szCs w:val="30"/>
        </w:rPr>
        <w:t xml:space="preserve"> </w:t>
      </w:r>
      <w:proofErr w:type="spellStart"/>
      <w:r w:rsidR="00071035" w:rsidRPr="00E1247D">
        <w:rPr>
          <w:sz w:val="30"/>
          <w:szCs w:val="30"/>
        </w:rPr>
        <w:t>ClùTôÝÕ</w:t>
      </w:r>
      <w:proofErr w:type="spellEnd"/>
      <w:r w:rsidR="00071035" w:rsidRPr="00E1247D">
        <w:rPr>
          <w:sz w:val="30"/>
          <w:szCs w:val="30"/>
        </w:rPr>
        <w:t xml:space="preserve">, </w:t>
      </w:r>
      <w:proofErr w:type="spellStart"/>
      <w:r w:rsidR="00071035" w:rsidRPr="00E1247D">
        <w:rPr>
          <w:sz w:val="30"/>
          <w:szCs w:val="30"/>
        </w:rPr>
        <w:t>CkRf</w:t>
      </w:r>
      <w:proofErr w:type="spellEnd"/>
      <w:r w:rsidR="00071035" w:rsidRPr="00E1247D">
        <w:rPr>
          <w:sz w:val="30"/>
          <w:szCs w:val="30"/>
        </w:rPr>
        <w:t xml:space="preserve"> º</w:t>
      </w:r>
      <w:proofErr w:type="spellStart"/>
      <w:r w:rsidR="00071035" w:rsidRPr="00E1247D">
        <w:rPr>
          <w:sz w:val="30"/>
          <w:szCs w:val="30"/>
        </w:rPr>
        <w:t>Uôh</w:t>
      </w:r>
      <w:proofErr w:type="spellEnd"/>
      <w:r w:rsidR="00071035" w:rsidRPr="00E1247D">
        <w:rPr>
          <w:sz w:val="30"/>
          <w:szCs w:val="30"/>
        </w:rPr>
        <w:t xml:space="preserve">¥ </w:t>
      </w:r>
      <w:proofErr w:type="spellStart"/>
      <w:r w:rsidR="00071035" w:rsidRPr="00E1247D">
        <w:rPr>
          <w:sz w:val="30"/>
          <w:szCs w:val="30"/>
        </w:rPr>
        <w:t>CeúL</w:t>
      </w:r>
      <w:proofErr w:type="spellEnd"/>
      <w:r w:rsidR="00071035" w:rsidRPr="00E1247D">
        <w:rPr>
          <w:sz w:val="30"/>
          <w:szCs w:val="30"/>
        </w:rPr>
        <w:t xml:space="preserve"> ¨</w:t>
      </w:r>
      <w:proofErr w:type="spellStart"/>
      <w:r w:rsidR="00071035" w:rsidRPr="00E1247D">
        <w:rPr>
          <w:sz w:val="30"/>
          <w:szCs w:val="30"/>
        </w:rPr>
        <w:t>uß</w:t>
      </w:r>
      <w:proofErr w:type="spellEnd"/>
      <w:r w:rsidR="00071035" w:rsidRPr="00E1247D">
        <w:rPr>
          <w:sz w:val="30"/>
          <w:szCs w:val="30"/>
        </w:rPr>
        <w:t xml:space="preserve"> </w:t>
      </w:r>
      <w:proofErr w:type="spellStart"/>
      <w:r w:rsidR="00071035" w:rsidRPr="00E1247D">
        <w:rPr>
          <w:sz w:val="30"/>
          <w:szCs w:val="30"/>
        </w:rPr>
        <w:t>ùLôi¥Úd</w:t>
      </w:r>
      <w:proofErr w:type="spellEnd"/>
      <w:r w:rsidR="00071035" w:rsidRPr="00E1247D">
        <w:rPr>
          <w:sz w:val="30"/>
          <w:szCs w:val="30"/>
        </w:rPr>
        <w:t>¡\</w:t>
      </w:r>
      <w:proofErr w:type="spellStart"/>
      <w:r w:rsidR="00071035" w:rsidRPr="00E1247D">
        <w:rPr>
          <w:sz w:val="30"/>
          <w:szCs w:val="30"/>
        </w:rPr>
        <w:t>ôoLs</w:t>
      </w:r>
      <w:proofErr w:type="spellEnd"/>
      <w:r w:rsidR="00071035" w:rsidRPr="00E1247D">
        <w:rPr>
          <w:sz w:val="30"/>
          <w:szCs w:val="30"/>
        </w:rPr>
        <w:t xml:space="preserve">, </w:t>
      </w:r>
      <w:proofErr w:type="spellStart"/>
      <w:r w:rsidR="007D2992" w:rsidRPr="00E1247D">
        <w:rPr>
          <w:sz w:val="30"/>
          <w:szCs w:val="30"/>
        </w:rPr>
        <w:t>CYoLs</w:t>
      </w:r>
      <w:proofErr w:type="spellEnd"/>
      <w:r w:rsidR="007D2992" w:rsidRPr="00E1247D">
        <w:rPr>
          <w:sz w:val="30"/>
          <w:szCs w:val="30"/>
        </w:rPr>
        <w:t xml:space="preserve"> </w:t>
      </w:r>
      <w:proofErr w:type="spellStart"/>
      <w:r w:rsidR="007D2992" w:rsidRPr="00E1247D">
        <w:rPr>
          <w:sz w:val="30"/>
          <w:szCs w:val="30"/>
        </w:rPr>
        <w:t>ØRXôYÕ</w:t>
      </w:r>
      <w:proofErr w:type="spellEnd"/>
      <w:r w:rsidR="007D2992" w:rsidRPr="00E1247D">
        <w:rPr>
          <w:sz w:val="30"/>
          <w:szCs w:val="30"/>
        </w:rPr>
        <w:t xml:space="preserve"> </w:t>
      </w:r>
      <w:proofErr w:type="spellStart"/>
      <w:r w:rsidR="007D2992" w:rsidRPr="00E1247D">
        <w:rPr>
          <w:sz w:val="30"/>
          <w:szCs w:val="30"/>
        </w:rPr>
        <w:t>STWôL</w:t>
      </w:r>
      <w:proofErr w:type="spellEnd"/>
      <w:r w:rsidR="007D2992" w:rsidRPr="00E1247D">
        <w:rPr>
          <w:sz w:val="30"/>
          <w:szCs w:val="30"/>
        </w:rPr>
        <w:t xml:space="preserve"> </w:t>
      </w:r>
      <w:proofErr w:type="spellStart"/>
      <w:r w:rsidR="007D2992" w:rsidRPr="00E1247D">
        <w:rPr>
          <w:sz w:val="30"/>
          <w:szCs w:val="30"/>
        </w:rPr>
        <w:t>CÚd</w:t>
      </w:r>
      <w:proofErr w:type="spellEnd"/>
      <w:r w:rsidR="007D2992" w:rsidRPr="00E1247D">
        <w:rPr>
          <w:sz w:val="30"/>
          <w:szCs w:val="30"/>
        </w:rPr>
        <w:t>¡\</w:t>
      </w:r>
      <w:proofErr w:type="spellStart"/>
      <w:r w:rsidR="007D2992" w:rsidRPr="00E1247D">
        <w:rPr>
          <w:sz w:val="30"/>
          <w:szCs w:val="30"/>
        </w:rPr>
        <w:t>ô</w:t>
      </w:r>
      <w:r w:rsidR="00C02627" w:rsidRPr="00E1247D">
        <w:rPr>
          <w:sz w:val="30"/>
          <w:szCs w:val="30"/>
        </w:rPr>
        <w:t>Wó</w:t>
      </w:r>
      <w:r w:rsidR="007D2992" w:rsidRPr="00E1247D">
        <w:rPr>
          <w:sz w:val="30"/>
          <w:szCs w:val="30"/>
        </w:rPr>
        <w:t>Ls</w:t>
      </w:r>
      <w:proofErr w:type="spellEnd"/>
      <w:r w:rsidR="007D2992" w:rsidRPr="00E1247D">
        <w:rPr>
          <w:sz w:val="30"/>
          <w:szCs w:val="30"/>
        </w:rPr>
        <w:t xml:space="preserve">. </w:t>
      </w:r>
      <w:proofErr w:type="spellStart"/>
      <w:r w:rsidR="00834D69" w:rsidRPr="00E1247D">
        <w:rPr>
          <w:sz w:val="30"/>
          <w:szCs w:val="30"/>
        </w:rPr>
        <w:t>Sôu</w:t>
      </w:r>
      <w:proofErr w:type="spellEnd"/>
      <w:r w:rsidR="00834D69" w:rsidRPr="00E1247D">
        <w:rPr>
          <w:sz w:val="30"/>
          <w:szCs w:val="30"/>
        </w:rPr>
        <w:t xml:space="preserve"> </w:t>
      </w:r>
      <w:proofErr w:type="spellStart"/>
      <w:r w:rsidR="00BA1B1E" w:rsidRPr="00E1247D">
        <w:rPr>
          <w:sz w:val="30"/>
          <w:szCs w:val="30"/>
        </w:rPr>
        <w:t>ØRXôYÕ</w:t>
      </w:r>
      <w:proofErr w:type="spellEnd"/>
      <w:r w:rsidR="00BA1B1E" w:rsidRPr="00E1247D">
        <w:rPr>
          <w:sz w:val="30"/>
          <w:szCs w:val="30"/>
        </w:rPr>
        <w:t xml:space="preserve"> </w:t>
      </w:r>
      <w:proofErr w:type="spellStart"/>
      <w:proofErr w:type="gramStart"/>
      <w:r w:rsidR="00834D69" w:rsidRPr="00E1247D">
        <w:rPr>
          <w:sz w:val="30"/>
          <w:szCs w:val="30"/>
        </w:rPr>
        <w:t>CY</w:t>
      </w:r>
      <w:r w:rsidR="00C02627" w:rsidRPr="00E1247D">
        <w:rPr>
          <w:sz w:val="30"/>
          <w:szCs w:val="30"/>
        </w:rPr>
        <w:t>Wó</w:t>
      </w:r>
      <w:r w:rsidR="00834D69" w:rsidRPr="00E1247D">
        <w:rPr>
          <w:sz w:val="30"/>
          <w:szCs w:val="30"/>
        </w:rPr>
        <w:t>Lû</w:t>
      </w:r>
      <w:proofErr w:type="spellEnd"/>
      <w:r w:rsidR="00834D69" w:rsidRPr="00E1247D">
        <w:rPr>
          <w:sz w:val="30"/>
          <w:szCs w:val="30"/>
        </w:rPr>
        <w:t>[</w:t>
      </w:r>
      <w:proofErr w:type="gramEnd"/>
      <w:r w:rsidR="00834D69" w:rsidRPr="00E1247D">
        <w:rPr>
          <w:sz w:val="30"/>
          <w:szCs w:val="30"/>
        </w:rPr>
        <w:t xml:space="preserve">d </w:t>
      </w:r>
      <w:proofErr w:type="spellStart"/>
      <w:r w:rsidR="00834D69" w:rsidRPr="00E1247D">
        <w:rPr>
          <w:sz w:val="30"/>
          <w:szCs w:val="30"/>
        </w:rPr>
        <w:t>ùLôiÓ</w:t>
      </w:r>
      <w:proofErr w:type="spellEnd"/>
      <w:r w:rsidR="00834D69" w:rsidRPr="00E1247D">
        <w:rPr>
          <w:sz w:val="30"/>
          <w:szCs w:val="30"/>
        </w:rPr>
        <w:t xml:space="preserve"> </w:t>
      </w:r>
      <w:proofErr w:type="spellStart"/>
      <w:r w:rsidR="00834D69" w:rsidRPr="00E1247D">
        <w:rPr>
          <w:sz w:val="30"/>
          <w:szCs w:val="30"/>
        </w:rPr>
        <w:t>Yk</w:t>
      </w:r>
      <w:r w:rsidR="008A3F5B" w:rsidRPr="00E1247D">
        <w:rPr>
          <w:sz w:val="30"/>
          <w:szCs w:val="30"/>
        </w:rPr>
        <w:t>Õ</w:t>
      </w:r>
      <w:proofErr w:type="spellEnd"/>
      <w:r w:rsidR="008A3F5B" w:rsidRPr="00E1247D">
        <w:rPr>
          <w:sz w:val="30"/>
          <w:szCs w:val="30"/>
        </w:rPr>
        <w:t xml:space="preserve"> </w:t>
      </w:r>
      <w:proofErr w:type="spellStart"/>
      <w:r w:rsidR="000A68CA" w:rsidRPr="00E1247D">
        <w:rPr>
          <w:sz w:val="30"/>
          <w:szCs w:val="30"/>
        </w:rPr>
        <w:t>CeúL</w:t>
      </w:r>
      <w:proofErr w:type="spellEnd"/>
      <w:r w:rsidR="000A68CA" w:rsidRPr="00E1247D">
        <w:rPr>
          <w:sz w:val="30"/>
          <w:szCs w:val="30"/>
        </w:rPr>
        <w:t xml:space="preserve"> </w:t>
      </w:r>
      <w:proofErr w:type="spellStart"/>
      <w:r w:rsidR="000A68CA" w:rsidRPr="00E1247D">
        <w:rPr>
          <w:sz w:val="30"/>
          <w:szCs w:val="30"/>
        </w:rPr>
        <w:t>CYoLû</w:t>
      </w:r>
      <w:proofErr w:type="spellEnd"/>
      <w:r w:rsidR="000A68CA" w:rsidRPr="00E1247D">
        <w:rPr>
          <w:sz w:val="30"/>
          <w:szCs w:val="30"/>
        </w:rPr>
        <w:t xml:space="preserve">[d </w:t>
      </w:r>
      <w:proofErr w:type="spellStart"/>
      <w:r w:rsidR="000A68CA" w:rsidRPr="00E1247D">
        <w:rPr>
          <w:sz w:val="30"/>
          <w:szCs w:val="30"/>
        </w:rPr>
        <w:t>ùLôi¥ÚlTRtLô</w:t>
      </w:r>
      <w:proofErr w:type="spellEnd"/>
      <w:r w:rsidR="000A68CA" w:rsidRPr="00E1247D">
        <w:rPr>
          <w:sz w:val="30"/>
          <w:szCs w:val="30"/>
        </w:rPr>
        <w:t>]</w:t>
      </w:r>
      <w:r w:rsidR="00834D69" w:rsidRPr="00E1247D">
        <w:rPr>
          <w:sz w:val="30"/>
          <w:szCs w:val="30"/>
        </w:rPr>
        <w:t xml:space="preserve"> </w:t>
      </w:r>
      <w:proofErr w:type="spellStart"/>
      <w:r w:rsidR="00834D69" w:rsidRPr="00E1247D">
        <w:rPr>
          <w:sz w:val="30"/>
          <w:szCs w:val="30"/>
        </w:rPr>
        <w:t>LôWQm</w:t>
      </w:r>
      <w:proofErr w:type="spellEnd"/>
      <w:r w:rsidR="00834D69" w:rsidRPr="00E1247D">
        <w:rPr>
          <w:sz w:val="30"/>
          <w:szCs w:val="30"/>
        </w:rPr>
        <w:t xml:space="preserve"> Gu]</w:t>
      </w:r>
      <w:proofErr w:type="spellStart"/>
      <w:r w:rsidR="00834D69" w:rsidRPr="00E1247D">
        <w:rPr>
          <w:sz w:val="30"/>
          <w:szCs w:val="30"/>
        </w:rPr>
        <w:t>ùYu</w:t>
      </w:r>
      <w:proofErr w:type="spellEnd"/>
      <w:r w:rsidR="00834D69" w:rsidRPr="00E1247D">
        <w:rPr>
          <w:sz w:val="30"/>
          <w:szCs w:val="30"/>
        </w:rPr>
        <w:t>\</w:t>
      </w:r>
      <w:proofErr w:type="spellStart"/>
      <w:r w:rsidR="00834D69" w:rsidRPr="00E1247D">
        <w:rPr>
          <w:sz w:val="30"/>
          <w:szCs w:val="30"/>
        </w:rPr>
        <w:t>ôp</w:t>
      </w:r>
      <w:proofErr w:type="spellEnd"/>
      <w:r w:rsidR="00834D69" w:rsidRPr="00E1247D">
        <w:rPr>
          <w:sz w:val="30"/>
          <w:szCs w:val="30"/>
        </w:rPr>
        <w:t>,</w:t>
      </w:r>
      <w:r w:rsidR="001351B2" w:rsidRPr="00E1247D">
        <w:rPr>
          <w:sz w:val="30"/>
          <w:szCs w:val="30"/>
        </w:rPr>
        <w:t xml:space="preserve"> </w:t>
      </w:r>
      <w:proofErr w:type="spellStart"/>
      <w:r w:rsidR="001351B2" w:rsidRPr="00E1247D">
        <w:rPr>
          <w:sz w:val="30"/>
          <w:szCs w:val="30"/>
        </w:rPr>
        <w:t>Guû</w:t>
      </w:r>
      <w:proofErr w:type="spellEnd"/>
      <w:r w:rsidR="001351B2" w:rsidRPr="00E1247D">
        <w:rPr>
          <w:sz w:val="30"/>
          <w:szCs w:val="30"/>
        </w:rPr>
        <w:t>]</w:t>
      </w:r>
      <w:r w:rsidR="00C02627" w:rsidRPr="00E1247D">
        <w:rPr>
          <w:sz w:val="30"/>
          <w:szCs w:val="30"/>
        </w:rPr>
        <w:t xml:space="preserve"> </w:t>
      </w:r>
      <w:proofErr w:type="spellStart"/>
      <w:r w:rsidR="001351B2" w:rsidRPr="00E1247D">
        <w:rPr>
          <w:sz w:val="30"/>
          <w:szCs w:val="30"/>
        </w:rPr>
        <w:t>Sôú</w:t>
      </w:r>
      <w:proofErr w:type="spellEnd"/>
      <w:r w:rsidR="001351B2" w:rsidRPr="00E1247D">
        <w:rPr>
          <w:sz w:val="30"/>
          <w:szCs w:val="30"/>
        </w:rPr>
        <w:t xml:space="preserve">] </w:t>
      </w:r>
      <w:proofErr w:type="spellStart"/>
      <w:r w:rsidR="002166BF" w:rsidRPr="00E1247D">
        <w:rPr>
          <w:sz w:val="30"/>
          <w:szCs w:val="30"/>
        </w:rPr>
        <w:t>Lôh</w:t>
      </w:r>
      <w:proofErr w:type="spellEnd"/>
      <w:r w:rsidR="002166BF" w:rsidRPr="00E1247D">
        <w:rPr>
          <w:sz w:val="30"/>
          <w:szCs w:val="30"/>
        </w:rPr>
        <w:t>£«­</w:t>
      </w:r>
      <w:proofErr w:type="spellStart"/>
      <w:r w:rsidR="002166BF" w:rsidRPr="00E1247D">
        <w:rPr>
          <w:sz w:val="30"/>
          <w:szCs w:val="30"/>
        </w:rPr>
        <w:t>ÚkÕ</w:t>
      </w:r>
      <w:proofErr w:type="spellEnd"/>
      <w:r w:rsidR="002166BF" w:rsidRPr="00E1247D">
        <w:rPr>
          <w:sz w:val="30"/>
          <w:szCs w:val="30"/>
        </w:rPr>
        <w:t xml:space="preserve"> </w:t>
      </w:r>
      <w:proofErr w:type="spellStart"/>
      <w:r w:rsidR="008676A9" w:rsidRPr="00E1247D">
        <w:rPr>
          <w:sz w:val="30"/>
          <w:szCs w:val="30"/>
        </w:rPr>
        <w:t>ùY°úV</w:t>
      </w:r>
      <w:proofErr w:type="spellEnd"/>
      <w:r w:rsidR="008676A9" w:rsidRPr="00E1247D">
        <w:rPr>
          <w:sz w:val="30"/>
          <w:szCs w:val="30"/>
        </w:rPr>
        <w:t xml:space="preserve"> </w:t>
      </w:r>
      <w:proofErr w:type="spellStart"/>
      <w:r w:rsidR="008676A9" w:rsidRPr="00E1247D">
        <w:rPr>
          <w:sz w:val="30"/>
          <w:szCs w:val="30"/>
        </w:rPr>
        <w:t>ALt</w:t>
      </w:r>
      <w:proofErr w:type="spellEnd"/>
      <w:r w:rsidR="008676A9" w:rsidRPr="00E1247D">
        <w:rPr>
          <w:sz w:val="30"/>
          <w:szCs w:val="30"/>
        </w:rPr>
        <w:t>±</w:t>
      </w:r>
      <w:r w:rsidR="00C02627" w:rsidRPr="00E1247D">
        <w:rPr>
          <w:sz w:val="30"/>
          <w:szCs w:val="30"/>
        </w:rPr>
        <w:t xml:space="preserve"> </w:t>
      </w:r>
      <w:r w:rsidR="008676A9" w:rsidRPr="00E1247D">
        <w:rPr>
          <w:sz w:val="30"/>
          <w:szCs w:val="30"/>
        </w:rPr>
        <w:t>®</w:t>
      </w:r>
      <w:proofErr w:type="spellStart"/>
      <w:r w:rsidR="008676A9" w:rsidRPr="00E1247D">
        <w:rPr>
          <w:sz w:val="30"/>
          <w:szCs w:val="30"/>
        </w:rPr>
        <w:t>ÓYRtÏ</w:t>
      </w:r>
      <w:proofErr w:type="spellEnd"/>
      <w:r w:rsidR="008676A9" w:rsidRPr="00E1247D">
        <w:rPr>
          <w:sz w:val="30"/>
          <w:szCs w:val="30"/>
        </w:rPr>
        <w:t xml:space="preserve"> </w:t>
      </w:r>
      <w:proofErr w:type="spellStart"/>
      <w:r w:rsidR="008676A9" w:rsidRPr="00E1247D">
        <w:rPr>
          <w:sz w:val="30"/>
          <w:szCs w:val="30"/>
        </w:rPr>
        <w:t>Rôu</w:t>
      </w:r>
      <w:proofErr w:type="spellEnd"/>
      <w:r w:rsidR="008676A9" w:rsidRPr="00E1247D">
        <w:rPr>
          <w:sz w:val="30"/>
          <w:szCs w:val="30"/>
        </w:rPr>
        <w:t>,</w:t>
      </w:r>
      <w:r w:rsidR="00673DB2" w:rsidRPr="00E1247D">
        <w:rPr>
          <w:sz w:val="30"/>
          <w:szCs w:val="30"/>
        </w:rPr>
        <w:t xml:space="preserve"> </w:t>
      </w:r>
      <w:proofErr w:type="spellStart"/>
      <w:r w:rsidR="00673DB2" w:rsidRPr="00E1247D">
        <w:rPr>
          <w:sz w:val="30"/>
          <w:szCs w:val="30"/>
        </w:rPr>
        <w:lastRenderedPageBreak/>
        <w:t>AkR</w:t>
      </w:r>
      <w:proofErr w:type="spellEnd"/>
      <w:r w:rsidR="008676A9" w:rsidRPr="00E1247D">
        <w:rPr>
          <w:sz w:val="30"/>
          <w:szCs w:val="30"/>
        </w:rPr>
        <w:t xml:space="preserve"> </w:t>
      </w:r>
      <w:proofErr w:type="spellStart"/>
      <w:r w:rsidR="004824B4" w:rsidRPr="00E1247D">
        <w:rPr>
          <w:sz w:val="30"/>
          <w:szCs w:val="30"/>
        </w:rPr>
        <w:t>A©ú`Lm</w:t>
      </w:r>
      <w:proofErr w:type="spellEnd"/>
      <w:r w:rsidR="004824B4" w:rsidRPr="00E1247D">
        <w:rPr>
          <w:sz w:val="30"/>
          <w:szCs w:val="30"/>
        </w:rPr>
        <w:t>.</w:t>
      </w:r>
      <w:r w:rsidR="004824B4" w:rsidRPr="00E1247D">
        <w:rPr>
          <w:rFonts w:ascii="TML_Vaigai_Normal" w:hAnsi="TML_Vaigai_Normal"/>
          <w:sz w:val="30"/>
          <w:szCs w:val="30"/>
        </w:rPr>
        <w:t xml:space="preserve"> </w:t>
      </w:r>
      <w:proofErr w:type="spellStart"/>
      <w:r w:rsidR="00222D61" w:rsidRPr="00E1247D">
        <w:rPr>
          <w:sz w:val="30"/>
          <w:szCs w:val="30"/>
        </w:rPr>
        <w:t>HúRôùYôuß</w:t>
      </w:r>
      <w:proofErr w:type="spellEnd"/>
      <w:r w:rsidR="00222D61" w:rsidRPr="00E1247D">
        <w:rPr>
          <w:rFonts w:ascii="TML_Vaigai_Normal" w:hAnsi="TML_Vaigai_Normal"/>
          <w:sz w:val="30"/>
          <w:szCs w:val="30"/>
        </w:rPr>
        <w:t xml:space="preserve"> </w:t>
      </w:r>
      <w:proofErr w:type="spellStart"/>
      <w:r w:rsidR="00222D61" w:rsidRPr="00E1247D">
        <w:rPr>
          <w:sz w:val="30"/>
          <w:szCs w:val="30"/>
        </w:rPr>
        <w:t>CeúL«Úd</w:t>
      </w:r>
      <w:proofErr w:type="spellEnd"/>
      <w:r w:rsidR="00222D61" w:rsidRPr="00E1247D">
        <w:rPr>
          <w:sz w:val="30"/>
          <w:szCs w:val="30"/>
        </w:rPr>
        <w:t xml:space="preserve">¡\Õ </w:t>
      </w:r>
      <w:proofErr w:type="spellStart"/>
      <w:r w:rsidR="00222D61" w:rsidRPr="00E1247D">
        <w:rPr>
          <w:sz w:val="30"/>
          <w:szCs w:val="30"/>
        </w:rPr>
        <w:t>GuTûR</w:t>
      </w:r>
      <w:proofErr w:type="spellEnd"/>
      <w:r w:rsidR="00222D61" w:rsidRPr="00E1247D">
        <w:rPr>
          <w:sz w:val="30"/>
          <w:szCs w:val="30"/>
        </w:rPr>
        <w:t xml:space="preserve"> ¿</w:t>
      </w:r>
      <w:proofErr w:type="spellStart"/>
      <w:r w:rsidR="00222D61" w:rsidRPr="00E1247D">
        <w:rPr>
          <w:sz w:val="30"/>
          <w:szCs w:val="30"/>
        </w:rPr>
        <w:t>eLs</w:t>
      </w:r>
      <w:proofErr w:type="spellEnd"/>
      <w:r w:rsidR="00222D61" w:rsidRPr="00E1247D">
        <w:rPr>
          <w:sz w:val="30"/>
          <w:szCs w:val="30"/>
        </w:rPr>
        <w:t xml:space="preserve"> </w:t>
      </w:r>
      <w:r w:rsidR="00335A9E" w:rsidRPr="00E1247D">
        <w:rPr>
          <w:sz w:val="30"/>
          <w:szCs w:val="30"/>
        </w:rPr>
        <w:t>A±¡</w:t>
      </w:r>
      <w:proofErr w:type="spellStart"/>
      <w:r w:rsidR="00335A9E" w:rsidRPr="00E1247D">
        <w:rPr>
          <w:sz w:val="30"/>
          <w:szCs w:val="30"/>
        </w:rPr>
        <w:t>È</w:t>
      </w:r>
      <w:r w:rsidR="00C02627" w:rsidRPr="00E1247D">
        <w:rPr>
          <w:sz w:val="30"/>
          <w:szCs w:val="30"/>
        </w:rPr>
        <w:t>Wó</w:t>
      </w:r>
      <w:r w:rsidR="00335A9E" w:rsidRPr="00E1247D">
        <w:rPr>
          <w:sz w:val="30"/>
          <w:szCs w:val="30"/>
        </w:rPr>
        <w:t>Ls</w:t>
      </w:r>
      <w:proofErr w:type="spellEnd"/>
      <w:r w:rsidR="00335A9E" w:rsidRPr="00E1247D">
        <w:rPr>
          <w:sz w:val="30"/>
          <w:szCs w:val="30"/>
        </w:rPr>
        <w:t xml:space="preserve">. </w:t>
      </w:r>
      <w:proofErr w:type="spellStart"/>
      <w:r w:rsidR="00335A9E" w:rsidRPr="00E1247D">
        <w:rPr>
          <w:sz w:val="30"/>
          <w:szCs w:val="30"/>
        </w:rPr>
        <w:t>ClùTôÝÕ</w:t>
      </w:r>
      <w:proofErr w:type="spellEnd"/>
      <w:r w:rsidR="00335A9E" w:rsidRPr="00E1247D">
        <w:rPr>
          <w:sz w:val="30"/>
          <w:szCs w:val="30"/>
        </w:rPr>
        <w:t xml:space="preserve">, </w:t>
      </w:r>
      <w:proofErr w:type="spellStart"/>
      <w:r w:rsidR="00335A9E" w:rsidRPr="00E1247D">
        <w:rPr>
          <w:sz w:val="30"/>
          <w:szCs w:val="30"/>
        </w:rPr>
        <w:t>Sôm</w:t>
      </w:r>
      <w:proofErr w:type="spellEnd"/>
      <w:r w:rsidR="00335A9E" w:rsidRPr="00E1247D">
        <w:rPr>
          <w:sz w:val="30"/>
          <w:szCs w:val="30"/>
        </w:rPr>
        <w:t xml:space="preserve"> </w:t>
      </w:r>
      <w:r w:rsidR="00A57C8B" w:rsidRPr="00E1247D">
        <w:rPr>
          <w:sz w:val="30"/>
          <w:szCs w:val="30"/>
        </w:rPr>
        <w:t>®</w:t>
      </w:r>
      <w:proofErr w:type="spellStart"/>
      <w:r w:rsidR="00A57C8B" w:rsidRPr="00E1247D">
        <w:rPr>
          <w:sz w:val="30"/>
          <w:szCs w:val="30"/>
        </w:rPr>
        <w:t>ûWYôLf</w:t>
      </w:r>
      <w:proofErr w:type="spellEnd"/>
      <w:r w:rsidR="00A57C8B" w:rsidRPr="00E1247D">
        <w:rPr>
          <w:sz w:val="30"/>
          <w:szCs w:val="30"/>
        </w:rPr>
        <w:t xml:space="preserve"> </w:t>
      </w:r>
      <w:proofErr w:type="spellStart"/>
      <w:r w:rsidR="00A57C8B" w:rsidRPr="00E1247D">
        <w:rPr>
          <w:sz w:val="30"/>
          <w:szCs w:val="30"/>
        </w:rPr>
        <w:t>ùNnVl</w:t>
      </w:r>
      <w:proofErr w:type="spellEnd"/>
      <w:r w:rsidR="00A57C8B" w:rsidRPr="00E1247D">
        <w:rPr>
          <w:sz w:val="30"/>
          <w:szCs w:val="30"/>
        </w:rPr>
        <w:t xml:space="preserve"> </w:t>
      </w:r>
      <w:proofErr w:type="spellStart"/>
      <w:r w:rsidR="00A57C8B" w:rsidRPr="00E1247D">
        <w:rPr>
          <w:sz w:val="30"/>
          <w:szCs w:val="30"/>
        </w:rPr>
        <w:t>úTô</w:t>
      </w:r>
      <w:r w:rsidR="00FD0CBD" w:rsidRPr="00E1247D">
        <w:rPr>
          <w:sz w:val="30"/>
          <w:szCs w:val="30"/>
        </w:rPr>
        <w:t>Y§pûX</w:t>
      </w:r>
      <w:proofErr w:type="spellEnd"/>
      <w:r w:rsidR="00A57C8B" w:rsidRPr="00E1247D">
        <w:rPr>
          <w:sz w:val="30"/>
          <w:szCs w:val="30"/>
        </w:rPr>
        <w:t xml:space="preserve">. </w:t>
      </w:r>
      <w:proofErr w:type="spellStart"/>
      <w:r w:rsidR="00FD0CBD" w:rsidRPr="00E1247D">
        <w:rPr>
          <w:sz w:val="30"/>
          <w:szCs w:val="30"/>
        </w:rPr>
        <w:t>EeLs</w:t>
      </w:r>
      <w:proofErr w:type="spellEnd"/>
      <w:r w:rsidR="00FD0CBD" w:rsidRPr="00E1247D">
        <w:rPr>
          <w:sz w:val="30"/>
          <w:szCs w:val="30"/>
        </w:rPr>
        <w:t xml:space="preserve"> </w:t>
      </w:r>
      <w:proofErr w:type="spellStart"/>
      <w:r w:rsidR="00FD0CBD" w:rsidRPr="00E1247D">
        <w:rPr>
          <w:sz w:val="30"/>
          <w:szCs w:val="30"/>
        </w:rPr>
        <w:t>úSWjûR</w:t>
      </w:r>
      <w:proofErr w:type="spellEnd"/>
      <w:r w:rsidR="00FD0CBD" w:rsidRPr="00E1247D">
        <w:rPr>
          <w:sz w:val="30"/>
          <w:szCs w:val="30"/>
        </w:rPr>
        <w:t xml:space="preserve"> </w:t>
      </w:r>
      <w:proofErr w:type="spellStart"/>
      <w:r w:rsidR="00FD0CBD" w:rsidRPr="00E1247D">
        <w:rPr>
          <w:sz w:val="30"/>
          <w:szCs w:val="30"/>
        </w:rPr>
        <w:t>GÓjÕd</w:t>
      </w:r>
      <w:proofErr w:type="spellEnd"/>
      <w:r w:rsidR="00C02627" w:rsidRPr="00E1247D">
        <w:rPr>
          <w:sz w:val="30"/>
          <w:szCs w:val="30"/>
        </w:rPr>
        <w:t xml:space="preserve"> </w:t>
      </w:r>
      <w:proofErr w:type="spellStart"/>
      <w:r w:rsidR="00FD0CBD" w:rsidRPr="00E1247D">
        <w:rPr>
          <w:sz w:val="30"/>
          <w:szCs w:val="30"/>
        </w:rPr>
        <w:t>ùLôsÞeLs</w:t>
      </w:r>
      <w:proofErr w:type="spellEnd"/>
      <w:r w:rsidR="00FD0CBD" w:rsidRPr="00E1247D">
        <w:rPr>
          <w:sz w:val="30"/>
          <w:szCs w:val="30"/>
        </w:rPr>
        <w:t xml:space="preserve">. </w:t>
      </w:r>
      <w:proofErr w:type="spellStart"/>
      <w:r w:rsidR="00FD0CBD" w:rsidRPr="00E1247D">
        <w:rPr>
          <w:sz w:val="30"/>
          <w:szCs w:val="30"/>
        </w:rPr>
        <w:t>úUÛm</w:t>
      </w:r>
      <w:proofErr w:type="spellEnd"/>
      <w:r w:rsidR="00FD0CBD" w:rsidRPr="00E1247D">
        <w:rPr>
          <w:sz w:val="30"/>
          <w:szCs w:val="30"/>
        </w:rPr>
        <w:t xml:space="preserve"> </w:t>
      </w:r>
      <w:proofErr w:type="spellStart"/>
      <w:r w:rsidR="00FD0CBD" w:rsidRPr="00E1247D">
        <w:rPr>
          <w:sz w:val="30"/>
          <w:szCs w:val="30"/>
        </w:rPr>
        <w:t>Sôm</w:t>
      </w:r>
      <w:proofErr w:type="spellEnd"/>
      <w:r w:rsidR="00FD0CBD" w:rsidRPr="00E1247D">
        <w:rPr>
          <w:sz w:val="30"/>
          <w:szCs w:val="30"/>
        </w:rPr>
        <w:t xml:space="preserve">... </w:t>
      </w:r>
      <w:r w:rsidR="00E154CD" w:rsidRPr="00E1247D">
        <w:rPr>
          <w:sz w:val="30"/>
          <w:szCs w:val="30"/>
        </w:rPr>
        <w:t>¿</w:t>
      </w:r>
      <w:proofErr w:type="spellStart"/>
      <w:r w:rsidR="00E154CD" w:rsidRPr="00E1247D">
        <w:rPr>
          <w:sz w:val="30"/>
          <w:szCs w:val="30"/>
        </w:rPr>
        <w:t>eLs</w:t>
      </w:r>
      <w:proofErr w:type="spellEnd"/>
      <w:r w:rsidR="00E154CD" w:rsidRPr="00E1247D">
        <w:rPr>
          <w:sz w:val="30"/>
          <w:szCs w:val="30"/>
        </w:rPr>
        <w:t xml:space="preserve"> </w:t>
      </w:r>
      <w:proofErr w:type="spellStart"/>
      <w:r w:rsidR="00E154CD" w:rsidRPr="00E1247D">
        <w:rPr>
          <w:sz w:val="30"/>
          <w:szCs w:val="30"/>
        </w:rPr>
        <w:t>TVTd§VôL</w:t>
      </w:r>
      <w:proofErr w:type="spellEnd"/>
      <w:r w:rsidR="00E154CD" w:rsidRPr="00E1247D">
        <w:rPr>
          <w:sz w:val="30"/>
          <w:szCs w:val="30"/>
        </w:rPr>
        <w:t xml:space="preserve"> </w:t>
      </w:r>
      <w:proofErr w:type="spellStart"/>
      <w:r w:rsidR="00E154CD" w:rsidRPr="00E1247D">
        <w:rPr>
          <w:sz w:val="30"/>
          <w:szCs w:val="30"/>
        </w:rPr>
        <w:t>CÚeLs</w:t>
      </w:r>
      <w:proofErr w:type="spellEnd"/>
      <w:r w:rsidR="00E154CD" w:rsidRPr="00E1247D">
        <w:rPr>
          <w:sz w:val="30"/>
          <w:szCs w:val="30"/>
        </w:rPr>
        <w:t>.</w:t>
      </w:r>
    </w:p>
    <w:p w14:paraId="5E5F2A94" w14:textId="77777777" w:rsidR="00E154CD" w:rsidRPr="00E1247D" w:rsidRDefault="002451F8" w:rsidP="00FE57D1">
      <w:pPr>
        <w:ind w:firstLine="567"/>
        <w:rPr>
          <w:rFonts w:ascii="TML_Vaigai_Normal" w:hAnsi="TML_Vaigai_Normal"/>
          <w:sz w:val="30"/>
          <w:szCs w:val="30"/>
        </w:rPr>
      </w:pPr>
      <w:r w:rsidRPr="00E1247D">
        <w:rPr>
          <w:sz w:val="30"/>
          <w:szCs w:val="30"/>
        </w:rPr>
        <w:t>84.</w:t>
      </w:r>
      <w:r w:rsidR="00B8309C" w:rsidRPr="00E1247D">
        <w:rPr>
          <w:sz w:val="30"/>
          <w:szCs w:val="30"/>
        </w:rPr>
        <w:t xml:space="preserve"> </w:t>
      </w:r>
      <w:proofErr w:type="spellStart"/>
      <w:r w:rsidR="00EF77CD" w:rsidRPr="00E1247D">
        <w:rPr>
          <w:sz w:val="30"/>
          <w:szCs w:val="30"/>
        </w:rPr>
        <w:t>úUÛm</w:t>
      </w:r>
      <w:proofErr w:type="spellEnd"/>
      <w:r w:rsidR="00EF77CD" w:rsidRPr="00E1247D">
        <w:rPr>
          <w:sz w:val="30"/>
          <w:szCs w:val="30"/>
        </w:rPr>
        <w:t xml:space="preserve"> </w:t>
      </w:r>
      <w:proofErr w:type="spellStart"/>
      <w:r w:rsidR="00EF77CD" w:rsidRPr="00E1247D">
        <w:rPr>
          <w:sz w:val="30"/>
          <w:szCs w:val="30"/>
        </w:rPr>
        <w:t>ClùTôÝÕ</w:t>
      </w:r>
      <w:proofErr w:type="spellEnd"/>
      <w:r w:rsidR="00EF77CD" w:rsidRPr="00E1247D">
        <w:rPr>
          <w:sz w:val="30"/>
          <w:szCs w:val="30"/>
        </w:rPr>
        <w:t>,</w:t>
      </w:r>
      <w:r w:rsidR="00EF77CD" w:rsidRPr="00E1247D">
        <w:rPr>
          <w:rFonts w:ascii="TML_Vaigai_Normal" w:hAnsi="TML_Vaigai_Normal"/>
          <w:sz w:val="30"/>
          <w:szCs w:val="30"/>
        </w:rPr>
        <w:t xml:space="preserve"> </w:t>
      </w:r>
      <w:proofErr w:type="spellStart"/>
      <w:r w:rsidR="00EF77CD" w:rsidRPr="00E1247D">
        <w:rPr>
          <w:sz w:val="30"/>
          <w:szCs w:val="30"/>
        </w:rPr>
        <w:t>HúRôùYôuß</w:t>
      </w:r>
      <w:proofErr w:type="spellEnd"/>
      <w:r w:rsidR="00EF77CD" w:rsidRPr="00E1247D">
        <w:rPr>
          <w:rFonts w:ascii="TML_Vaigai_Normal" w:hAnsi="TML_Vaigai_Normal"/>
          <w:sz w:val="30"/>
          <w:szCs w:val="30"/>
        </w:rPr>
        <w:t xml:space="preserve"> </w:t>
      </w:r>
      <w:proofErr w:type="spellStart"/>
      <w:r w:rsidR="00EF77CD" w:rsidRPr="00E1247D">
        <w:rPr>
          <w:sz w:val="30"/>
          <w:szCs w:val="30"/>
        </w:rPr>
        <w:t>CeúL«Úd</w:t>
      </w:r>
      <w:proofErr w:type="spellEnd"/>
      <w:r w:rsidR="00EF77CD" w:rsidRPr="00E1247D">
        <w:rPr>
          <w:sz w:val="30"/>
          <w:szCs w:val="30"/>
        </w:rPr>
        <w:t xml:space="preserve">¡\Õ </w:t>
      </w:r>
      <w:proofErr w:type="spellStart"/>
      <w:r w:rsidR="00EF77CD" w:rsidRPr="00E1247D">
        <w:rPr>
          <w:sz w:val="30"/>
          <w:szCs w:val="30"/>
        </w:rPr>
        <w:t>GuTûR</w:t>
      </w:r>
      <w:proofErr w:type="spellEnd"/>
      <w:r w:rsidR="00EF77CD" w:rsidRPr="00E1247D">
        <w:rPr>
          <w:sz w:val="30"/>
          <w:szCs w:val="30"/>
        </w:rPr>
        <w:t xml:space="preserve"> </w:t>
      </w:r>
      <w:proofErr w:type="spellStart"/>
      <w:r w:rsidR="00EF77CD" w:rsidRPr="00E1247D">
        <w:rPr>
          <w:sz w:val="30"/>
          <w:szCs w:val="30"/>
        </w:rPr>
        <w:t>Sôm</w:t>
      </w:r>
      <w:proofErr w:type="spellEnd"/>
      <w:r w:rsidR="00EF77CD" w:rsidRPr="00E1247D">
        <w:rPr>
          <w:sz w:val="30"/>
          <w:szCs w:val="30"/>
        </w:rPr>
        <w:t xml:space="preserve"> A±¡ú\</w:t>
      </w:r>
      <w:proofErr w:type="spellStart"/>
      <w:r w:rsidR="00EF77CD" w:rsidRPr="00E1247D">
        <w:rPr>
          <w:sz w:val="30"/>
          <w:szCs w:val="30"/>
        </w:rPr>
        <w:t>ôm</w:t>
      </w:r>
      <w:proofErr w:type="spellEnd"/>
      <w:r w:rsidR="00EF77CD" w:rsidRPr="00E1247D">
        <w:rPr>
          <w:sz w:val="30"/>
          <w:szCs w:val="30"/>
        </w:rPr>
        <w:t xml:space="preserve">. </w:t>
      </w:r>
      <w:proofErr w:type="spellStart"/>
      <w:r w:rsidR="00C835D8" w:rsidRPr="00E1247D">
        <w:rPr>
          <w:sz w:val="30"/>
          <w:szCs w:val="30"/>
        </w:rPr>
        <w:t>ClùTôÝÕ</w:t>
      </w:r>
      <w:proofErr w:type="spellEnd"/>
      <w:r w:rsidR="00C835D8" w:rsidRPr="00E1247D">
        <w:rPr>
          <w:sz w:val="30"/>
          <w:szCs w:val="30"/>
        </w:rPr>
        <w:t xml:space="preserve">, </w:t>
      </w:r>
      <w:proofErr w:type="spellStart"/>
      <w:r w:rsidR="00C835D8" w:rsidRPr="00E1247D">
        <w:rPr>
          <w:sz w:val="30"/>
          <w:szCs w:val="30"/>
        </w:rPr>
        <w:t>úYRôLUm</w:t>
      </w:r>
      <w:proofErr w:type="spellEnd"/>
      <w:r w:rsidR="00C835D8" w:rsidRPr="00E1247D">
        <w:rPr>
          <w:sz w:val="30"/>
          <w:szCs w:val="30"/>
        </w:rPr>
        <w:t xml:space="preserve"> Gu] </w:t>
      </w:r>
      <w:proofErr w:type="spellStart"/>
      <w:r w:rsidR="00C835D8" w:rsidRPr="00E1247D">
        <w:rPr>
          <w:sz w:val="30"/>
          <w:szCs w:val="30"/>
        </w:rPr>
        <w:t>áß</w:t>
      </w:r>
      <w:proofErr w:type="spellEnd"/>
      <w:r w:rsidR="00C835D8" w:rsidRPr="00E1247D">
        <w:rPr>
          <w:sz w:val="30"/>
          <w:szCs w:val="30"/>
        </w:rPr>
        <w:t xml:space="preserve">¡\Õ </w:t>
      </w:r>
      <w:proofErr w:type="spellStart"/>
      <w:r w:rsidR="00C835D8" w:rsidRPr="00E1247D">
        <w:rPr>
          <w:sz w:val="30"/>
          <w:szCs w:val="30"/>
        </w:rPr>
        <w:t>GuTûRd</w:t>
      </w:r>
      <w:proofErr w:type="spellEnd"/>
      <w:r w:rsidR="00C835D8" w:rsidRPr="00E1247D">
        <w:rPr>
          <w:sz w:val="30"/>
          <w:szCs w:val="30"/>
        </w:rPr>
        <w:t xml:space="preserve"> </w:t>
      </w:r>
      <w:proofErr w:type="spellStart"/>
      <w:r w:rsidR="00C835D8" w:rsidRPr="00E1247D">
        <w:rPr>
          <w:sz w:val="30"/>
          <w:szCs w:val="30"/>
        </w:rPr>
        <w:t>LôiúTôm</w:t>
      </w:r>
      <w:proofErr w:type="spellEnd"/>
      <w:r w:rsidR="00C835D8" w:rsidRPr="00E1247D">
        <w:rPr>
          <w:sz w:val="30"/>
          <w:szCs w:val="30"/>
        </w:rPr>
        <w:t xml:space="preserve">. </w:t>
      </w:r>
      <w:proofErr w:type="spellStart"/>
      <w:r w:rsidR="00320ED8" w:rsidRPr="00E1247D">
        <w:rPr>
          <w:sz w:val="30"/>
          <w:szCs w:val="30"/>
        </w:rPr>
        <w:t>úYRôLUm</w:t>
      </w:r>
      <w:proofErr w:type="spellEnd"/>
      <w:r w:rsidR="00320ED8" w:rsidRPr="00E1247D">
        <w:rPr>
          <w:sz w:val="30"/>
          <w:szCs w:val="30"/>
        </w:rPr>
        <w:t>,</w:t>
      </w:r>
      <w:r w:rsidR="00320ED8" w:rsidRPr="00E1247D">
        <w:rPr>
          <w:rFonts w:ascii="TML_Vaigai_Normal" w:hAnsi="TML_Vaigai_Normal"/>
          <w:sz w:val="30"/>
          <w:szCs w:val="30"/>
        </w:rPr>
        <w:t xml:space="preserve"> "</w:t>
      </w:r>
      <w:proofErr w:type="spellStart"/>
      <w:r w:rsidR="003576DF" w:rsidRPr="00E1247D">
        <w:rPr>
          <w:sz w:val="30"/>
          <w:szCs w:val="30"/>
        </w:rPr>
        <w:t>CWiÓ</w:t>
      </w:r>
      <w:proofErr w:type="spellEnd"/>
      <w:r w:rsidR="002166BF" w:rsidRPr="00E1247D">
        <w:rPr>
          <w:sz w:val="30"/>
          <w:szCs w:val="30"/>
        </w:rPr>
        <w:t xml:space="preserve"> </w:t>
      </w:r>
      <w:proofErr w:type="spellStart"/>
      <w:r w:rsidR="002166BF" w:rsidRPr="00E1247D">
        <w:rPr>
          <w:sz w:val="30"/>
          <w:szCs w:val="30"/>
        </w:rPr>
        <w:t>ApXÕ</w:t>
      </w:r>
      <w:proofErr w:type="spellEnd"/>
      <w:r w:rsidR="003576DF" w:rsidRPr="00E1247D">
        <w:rPr>
          <w:sz w:val="30"/>
          <w:szCs w:val="30"/>
        </w:rPr>
        <w:t xml:space="preserve"> </w:t>
      </w:r>
      <w:proofErr w:type="spellStart"/>
      <w:r w:rsidR="003576DF" w:rsidRPr="00E1247D">
        <w:rPr>
          <w:sz w:val="30"/>
          <w:szCs w:val="30"/>
        </w:rPr>
        <w:t>êuß</w:t>
      </w:r>
      <w:proofErr w:type="spellEnd"/>
      <w:r w:rsidR="003576DF" w:rsidRPr="00E1247D">
        <w:rPr>
          <w:sz w:val="30"/>
          <w:szCs w:val="30"/>
        </w:rPr>
        <w:t xml:space="preserve"> </w:t>
      </w:r>
      <w:proofErr w:type="spellStart"/>
      <w:r w:rsidR="003576DF" w:rsidRPr="00E1247D">
        <w:rPr>
          <w:sz w:val="30"/>
          <w:szCs w:val="30"/>
        </w:rPr>
        <w:t>úT</w:t>
      </w:r>
      <w:r w:rsidR="00C02627" w:rsidRPr="00E1247D">
        <w:rPr>
          <w:sz w:val="30"/>
          <w:szCs w:val="30"/>
        </w:rPr>
        <w:t>Wó</w:t>
      </w:r>
      <w:proofErr w:type="spellEnd"/>
      <w:r w:rsidR="002166BF" w:rsidRPr="00E1247D">
        <w:rPr>
          <w:sz w:val="30"/>
          <w:szCs w:val="30"/>
        </w:rPr>
        <w:t xml:space="preserve"> Gu </w:t>
      </w:r>
      <w:proofErr w:type="spellStart"/>
      <w:r w:rsidR="002166BF" w:rsidRPr="00E1247D">
        <w:rPr>
          <w:sz w:val="30"/>
          <w:szCs w:val="30"/>
        </w:rPr>
        <w:t>SôUj</w:t>
      </w:r>
      <w:proofErr w:type="spellEnd"/>
      <w:proofErr w:type="gramStart"/>
      <w:r w:rsidR="002166BF" w:rsidRPr="00E1247D">
        <w:rPr>
          <w:sz w:val="30"/>
          <w:szCs w:val="30"/>
        </w:rPr>
        <w:t>§]</w:t>
      </w:r>
      <w:proofErr w:type="spellStart"/>
      <w:r w:rsidR="002166BF" w:rsidRPr="00E1247D">
        <w:rPr>
          <w:sz w:val="30"/>
          <w:szCs w:val="30"/>
        </w:rPr>
        <w:t>ôúX</w:t>
      </w:r>
      <w:proofErr w:type="spellEnd"/>
      <w:proofErr w:type="gramEnd"/>
      <w:r w:rsidR="003576DF" w:rsidRPr="00E1247D">
        <w:rPr>
          <w:sz w:val="30"/>
          <w:szCs w:val="30"/>
        </w:rPr>
        <w:t xml:space="preserve"> </w:t>
      </w:r>
      <w:r w:rsidR="00F471B0" w:rsidRPr="00E1247D">
        <w:rPr>
          <w:sz w:val="30"/>
          <w:szCs w:val="30"/>
        </w:rPr>
        <w:t>á¥«</w:t>
      </w:r>
      <w:proofErr w:type="spellStart"/>
      <w:r w:rsidR="00F471B0" w:rsidRPr="00E1247D">
        <w:rPr>
          <w:sz w:val="30"/>
          <w:szCs w:val="30"/>
        </w:rPr>
        <w:t>ÚlTô</w:t>
      </w:r>
      <w:r w:rsidR="00C02627" w:rsidRPr="00E1247D">
        <w:rPr>
          <w:sz w:val="30"/>
          <w:szCs w:val="30"/>
        </w:rPr>
        <w:t>Wó</w:t>
      </w:r>
      <w:r w:rsidR="00F471B0" w:rsidRPr="00E1247D">
        <w:rPr>
          <w:sz w:val="30"/>
          <w:szCs w:val="30"/>
        </w:rPr>
        <w:t>L</w:t>
      </w:r>
      <w:proofErr w:type="spellEnd"/>
      <w:r w:rsidR="00F471B0" w:rsidRPr="00E1247D">
        <w:rPr>
          <w:sz w:val="30"/>
          <w:szCs w:val="30"/>
        </w:rPr>
        <w:t>[ô]</w:t>
      </w:r>
      <w:proofErr w:type="spellStart"/>
      <w:r w:rsidR="00F471B0" w:rsidRPr="00E1247D">
        <w:rPr>
          <w:sz w:val="30"/>
          <w:szCs w:val="30"/>
        </w:rPr>
        <w:t>ôp</w:t>
      </w:r>
      <w:proofErr w:type="spellEnd"/>
      <w:r w:rsidR="00F471B0" w:rsidRPr="00E1247D">
        <w:rPr>
          <w:sz w:val="30"/>
          <w:szCs w:val="30"/>
        </w:rPr>
        <w:t xml:space="preserve">, </w:t>
      </w:r>
      <w:proofErr w:type="spellStart"/>
      <w:r w:rsidR="00F471B0" w:rsidRPr="00E1247D">
        <w:rPr>
          <w:sz w:val="30"/>
          <w:szCs w:val="30"/>
        </w:rPr>
        <w:t>Sôu</w:t>
      </w:r>
      <w:proofErr w:type="spellEnd"/>
      <w:r w:rsidR="00F471B0" w:rsidRPr="00E1247D">
        <w:rPr>
          <w:sz w:val="30"/>
          <w:szCs w:val="30"/>
        </w:rPr>
        <w:t xml:space="preserve"> </w:t>
      </w:r>
      <w:proofErr w:type="spellStart"/>
      <w:r w:rsidR="00F471B0" w:rsidRPr="00E1247D">
        <w:rPr>
          <w:sz w:val="30"/>
          <w:szCs w:val="30"/>
        </w:rPr>
        <w:t>AYoLs</w:t>
      </w:r>
      <w:proofErr w:type="spellEnd"/>
      <w:r w:rsidR="00F471B0" w:rsidRPr="00E1247D">
        <w:rPr>
          <w:sz w:val="30"/>
          <w:szCs w:val="30"/>
        </w:rPr>
        <w:t xml:space="preserve"> </w:t>
      </w:r>
      <w:proofErr w:type="spellStart"/>
      <w:r w:rsidR="00F471B0" w:rsidRPr="00E1247D">
        <w:rPr>
          <w:sz w:val="30"/>
          <w:szCs w:val="30"/>
        </w:rPr>
        <w:t>Uj</w:t>
      </w:r>
      <w:proofErr w:type="spellEnd"/>
      <w:r w:rsidR="00F471B0" w:rsidRPr="00E1247D">
        <w:rPr>
          <w:sz w:val="30"/>
          <w:szCs w:val="30"/>
        </w:rPr>
        <w:t>§«</w:t>
      </w:r>
      <w:proofErr w:type="spellStart"/>
      <w:r w:rsidR="002166BF" w:rsidRPr="00E1247D">
        <w:rPr>
          <w:sz w:val="30"/>
          <w:szCs w:val="30"/>
        </w:rPr>
        <w:t>úX</w:t>
      </w:r>
      <w:proofErr w:type="spellEnd"/>
      <w:r w:rsidR="00F471B0" w:rsidRPr="00E1247D">
        <w:rPr>
          <w:sz w:val="30"/>
          <w:szCs w:val="30"/>
        </w:rPr>
        <w:t xml:space="preserve"> </w:t>
      </w:r>
      <w:proofErr w:type="spellStart"/>
      <w:r w:rsidR="00F471B0" w:rsidRPr="00E1247D">
        <w:rPr>
          <w:sz w:val="30"/>
          <w:szCs w:val="30"/>
        </w:rPr>
        <w:t>CÚlúTu</w:t>
      </w:r>
      <w:proofErr w:type="spellEnd"/>
      <w:r w:rsidR="00F471B0" w:rsidRPr="00E1247D">
        <w:rPr>
          <w:sz w:val="30"/>
          <w:szCs w:val="30"/>
        </w:rPr>
        <w:t xml:space="preserve">. </w:t>
      </w:r>
      <w:proofErr w:type="spellStart"/>
      <w:r w:rsidR="003872BE" w:rsidRPr="00E1247D">
        <w:rPr>
          <w:sz w:val="30"/>
          <w:szCs w:val="30"/>
        </w:rPr>
        <w:t>Sôu</w:t>
      </w:r>
      <w:proofErr w:type="spellEnd"/>
      <w:r w:rsidR="003872BE" w:rsidRPr="00E1247D">
        <w:rPr>
          <w:sz w:val="30"/>
          <w:szCs w:val="30"/>
        </w:rPr>
        <w:t xml:space="preserve"> </w:t>
      </w:r>
      <w:proofErr w:type="spellStart"/>
      <w:r w:rsidR="003872BE" w:rsidRPr="00E1247D">
        <w:rPr>
          <w:sz w:val="30"/>
          <w:szCs w:val="30"/>
        </w:rPr>
        <w:t>GlúTôÕúU</w:t>
      </w:r>
      <w:proofErr w:type="spellEnd"/>
      <w:r w:rsidR="003800E8" w:rsidRPr="00E1247D">
        <w:rPr>
          <w:sz w:val="30"/>
          <w:szCs w:val="30"/>
        </w:rPr>
        <w:t xml:space="preserve"> </w:t>
      </w:r>
      <w:proofErr w:type="spellStart"/>
      <w:r w:rsidR="00C95935" w:rsidRPr="00E1247D">
        <w:rPr>
          <w:sz w:val="30"/>
          <w:szCs w:val="30"/>
        </w:rPr>
        <w:t>GdLôXj§Ûm</w:t>
      </w:r>
      <w:proofErr w:type="spellEnd"/>
      <w:r w:rsidR="00C95935" w:rsidRPr="00E1247D">
        <w:rPr>
          <w:sz w:val="30"/>
          <w:szCs w:val="30"/>
        </w:rPr>
        <w:t xml:space="preserve"> </w:t>
      </w:r>
      <w:proofErr w:type="spellStart"/>
      <w:r w:rsidR="003800E8" w:rsidRPr="00E1247D">
        <w:rPr>
          <w:sz w:val="30"/>
          <w:szCs w:val="30"/>
        </w:rPr>
        <w:t>AYoLs</w:t>
      </w:r>
      <w:proofErr w:type="spellEnd"/>
      <w:r w:rsidR="003800E8" w:rsidRPr="00E1247D">
        <w:rPr>
          <w:sz w:val="30"/>
          <w:szCs w:val="30"/>
        </w:rPr>
        <w:t xml:space="preserve"> </w:t>
      </w:r>
      <w:proofErr w:type="spellStart"/>
      <w:r w:rsidR="003800E8" w:rsidRPr="00E1247D">
        <w:rPr>
          <w:sz w:val="30"/>
          <w:szCs w:val="30"/>
        </w:rPr>
        <w:t>Uj</w:t>
      </w:r>
      <w:proofErr w:type="spellEnd"/>
      <w:r w:rsidR="003800E8" w:rsidRPr="00E1247D">
        <w:rPr>
          <w:sz w:val="30"/>
          <w:szCs w:val="30"/>
        </w:rPr>
        <w:t>§«</w:t>
      </w:r>
      <w:proofErr w:type="spellStart"/>
      <w:r w:rsidR="002166BF" w:rsidRPr="00E1247D">
        <w:rPr>
          <w:sz w:val="30"/>
          <w:szCs w:val="30"/>
        </w:rPr>
        <w:t>úX</w:t>
      </w:r>
      <w:proofErr w:type="spellEnd"/>
      <w:r w:rsidR="003800E8" w:rsidRPr="00E1247D">
        <w:rPr>
          <w:sz w:val="30"/>
          <w:szCs w:val="30"/>
        </w:rPr>
        <w:t xml:space="preserve"> </w:t>
      </w:r>
      <w:proofErr w:type="spellStart"/>
      <w:r w:rsidR="003800E8" w:rsidRPr="00E1247D">
        <w:rPr>
          <w:sz w:val="30"/>
          <w:szCs w:val="30"/>
        </w:rPr>
        <w:t>CÚlúTu</w:t>
      </w:r>
      <w:proofErr w:type="spellEnd"/>
      <w:r w:rsidR="003872BE" w:rsidRPr="00E1247D">
        <w:rPr>
          <w:sz w:val="30"/>
          <w:szCs w:val="30"/>
        </w:rPr>
        <w:t xml:space="preserve">, </w:t>
      </w:r>
      <w:proofErr w:type="spellStart"/>
      <w:r w:rsidR="002E3BC5" w:rsidRPr="00E1247D">
        <w:rPr>
          <w:sz w:val="30"/>
          <w:szCs w:val="30"/>
        </w:rPr>
        <w:t>EXLj§u</w:t>
      </w:r>
      <w:proofErr w:type="spellEnd"/>
      <w:r w:rsidR="002E3BC5" w:rsidRPr="00E1247D">
        <w:rPr>
          <w:sz w:val="30"/>
          <w:szCs w:val="30"/>
        </w:rPr>
        <w:t xml:space="preserve"> </w:t>
      </w:r>
      <w:proofErr w:type="spellStart"/>
      <w:r w:rsidR="002E3BC5" w:rsidRPr="00E1247D">
        <w:rPr>
          <w:sz w:val="30"/>
          <w:szCs w:val="30"/>
        </w:rPr>
        <w:t>Ø¥ÜT¬VkRm</w:t>
      </w:r>
      <w:proofErr w:type="spellEnd"/>
      <w:r w:rsidR="00DB0EDB" w:rsidRPr="00E1247D">
        <w:rPr>
          <w:sz w:val="30"/>
          <w:szCs w:val="30"/>
        </w:rPr>
        <w:t xml:space="preserve"> </w:t>
      </w:r>
      <w:proofErr w:type="spellStart"/>
      <w:r w:rsidR="00DB0EDB" w:rsidRPr="00E1247D">
        <w:rPr>
          <w:sz w:val="30"/>
          <w:szCs w:val="30"/>
        </w:rPr>
        <w:t>Sôu</w:t>
      </w:r>
      <w:proofErr w:type="spellEnd"/>
      <w:r w:rsidR="00DB0EDB" w:rsidRPr="00E1247D">
        <w:rPr>
          <w:sz w:val="30"/>
          <w:szCs w:val="30"/>
        </w:rPr>
        <w:t xml:space="preserve"> </w:t>
      </w:r>
      <w:proofErr w:type="spellStart"/>
      <w:proofErr w:type="gramStart"/>
      <w:r w:rsidR="00DB0EDB" w:rsidRPr="00E1247D">
        <w:rPr>
          <w:sz w:val="30"/>
          <w:szCs w:val="30"/>
        </w:rPr>
        <w:t>AYoLú</w:t>
      </w:r>
      <w:proofErr w:type="spellEnd"/>
      <w:r w:rsidR="00DB0EDB" w:rsidRPr="00E1247D">
        <w:rPr>
          <w:sz w:val="30"/>
          <w:szCs w:val="30"/>
        </w:rPr>
        <w:t>[</w:t>
      </w:r>
      <w:proofErr w:type="spellStart"/>
      <w:proofErr w:type="gramEnd"/>
      <w:r w:rsidR="00DB0EDB" w:rsidRPr="00E1247D">
        <w:rPr>
          <w:sz w:val="30"/>
          <w:szCs w:val="30"/>
        </w:rPr>
        <w:t>ôÓ</w:t>
      </w:r>
      <w:proofErr w:type="spellEnd"/>
      <w:r w:rsidR="00DB0EDB" w:rsidRPr="00E1247D">
        <w:rPr>
          <w:sz w:val="30"/>
          <w:szCs w:val="30"/>
        </w:rPr>
        <w:t xml:space="preserve"> </w:t>
      </w:r>
      <w:proofErr w:type="spellStart"/>
      <w:r w:rsidR="00DB0EDB" w:rsidRPr="00E1247D">
        <w:rPr>
          <w:sz w:val="30"/>
          <w:szCs w:val="30"/>
        </w:rPr>
        <w:t>áP</w:t>
      </w:r>
      <w:proofErr w:type="spellEnd"/>
      <w:r w:rsidR="00DB0EDB" w:rsidRPr="00E1247D">
        <w:rPr>
          <w:sz w:val="30"/>
          <w:szCs w:val="30"/>
        </w:rPr>
        <w:t xml:space="preserve"> </w:t>
      </w:r>
      <w:proofErr w:type="spellStart"/>
      <w:r w:rsidR="00DB0EDB" w:rsidRPr="00E1247D">
        <w:rPr>
          <w:sz w:val="30"/>
          <w:szCs w:val="30"/>
        </w:rPr>
        <w:t>CÚlúTu</w:t>
      </w:r>
      <w:proofErr w:type="spellEnd"/>
      <w:r w:rsidR="00DB0EDB" w:rsidRPr="00E1247D">
        <w:rPr>
          <w:sz w:val="30"/>
          <w:szCs w:val="30"/>
        </w:rPr>
        <w:t xml:space="preserve">. </w:t>
      </w:r>
      <w:proofErr w:type="spellStart"/>
      <w:r w:rsidR="00754E0B" w:rsidRPr="00E1247D">
        <w:rPr>
          <w:sz w:val="30"/>
          <w:szCs w:val="30"/>
        </w:rPr>
        <w:t>Sôu</w:t>
      </w:r>
      <w:proofErr w:type="spellEnd"/>
      <w:r w:rsidR="00754E0B" w:rsidRPr="00E1247D">
        <w:rPr>
          <w:sz w:val="30"/>
          <w:szCs w:val="30"/>
        </w:rPr>
        <w:t xml:space="preserve"> </w:t>
      </w:r>
      <w:proofErr w:type="spellStart"/>
      <w:r w:rsidR="00754E0B" w:rsidRPr="00E1247D">
        <w:rPr>
          <w:sz w:val="30"/>
          <w:szCs w:val="30"/>
        </w:rPr>
        <w:t>ùNn</w:t>
      </w:r>
      <w:proofErr w:type="spellEnd"/>
      <w:r w:rsidR="00754E0B" w:rsidRPr="00E1247D">
        <w:rPr>
          <w:sz w:val="30"/>
          <w:szCs w:val="30"/>
        </w:rPr>
        <w:t>¡\</w:t>
      </w:r>
      <w:proofErr w:type="spellStart"/>
      <w:proofErr w:type="gramStart"/>
      <w:r w:rsidR="00754E0B" w:rsidRPr="00E1247D">
        <w:rPr>
          <w:sz w:val="30"/>
          <w:szCs w:val="30"/>
        </w:rPr>
        <w:t>ûYLû</w:t>
      </w:r>
      <w:proofErr w:type="spellEnd"/>
      <w:r w:rsidR="00754E0B" w:rsidRPr="00E1247D">
        <w:rPr>
          <w:sz w:val="30"/>
          <w:szCs w:val="30"/>
        </w:rPr>
        <w:t>[</w:t>
      </w:r>
      <w:proofErr w:type="gramEnd"/>
      <w:r w:rsidR="00754E0B" w:rsidRPr="00E1247D">
        <w:rPr>
          <w:sz w:val="30"/>
          <w:szCs w:val="30"/>
        </w:rPr>
        <w:t xml:space="preserve"> ¿</w:t>
      </w:r>
      <w:proofErr w:type="spellStart"/>
      <w:r w:rsidR="00754E0B" w:rsidRPr="00E1247D">
        <w:rPr>
          <w:sz w:val="30"/>
          <w:szCs w:val="30"/>
        </w:rPr>
        <w:t>eLÞm</w:t>
      </w:r>
      <w:proofErr w:type="spellEnd"/>
      <w:r w:rsidR="00754E0B" w:rsidRPr="00E1247D">
        <w:rPr>
          <w:sz w:val="30"/>
          <w:szCs w:val="30"/>
        </w:rPr>
        <w:t xml:space="preserve"> </w:t>
      </w:r>
      <w:proofErr w:type="spellStart"/>
      <w:r w:rsidR="00754E0B" w:rsidRPr="00E1247D">
        <w:rPr>
          <w:sz w:val="30"/>
          <w:szCs w:val="30"/>
        </w:rPr>
        <w:t>ùNnÅ</w:t>
      </w:r>
      <w:r w:rsidR="00C02627" w:rsidRPr="00E1247D">
        <w:rPr>
          <w:sz w:val="30"/>
          <w:szCs w:val="30"/>
        </w:rPr>
        <w:t>Wó</w:t>
      </w:r>
      <w:r w:rsidR="00754E0B" w:rsidRPr="00E1247D">
        <w:rPr>
          <w:sz w:val="30"/>
          <w:szCs w:val="30"/>
        </w:rPr>
        <w:t>Ls</w:t>
      </w:r>
      <w:proofErr w:type="spellEnd"/>
      <w:r w:rsidR="00754E0B" w:rsidRPr="00E1247D">
        <w:rPr>
          <w:rFonts w:ascii="TML_Vaigai_Normal" w:hAnsi="TML_Vaigai_Normal"/>
          <w:sz w:val="30"/>
          <w:szCs w:val="30"/>
        </w:rPr>
        <w:t xml:space="preserve">’ </w:t>
      </w:r>
      <w:proofErr w:type="spellStart"/>
      <w:r w:rsidR="00754E0B" w:rsidRPr="00E1247D">
        <w:rPr>
          <w:sz w:val="30"/>
          <w:szCs w:val="30"/>
        </w:rPr>
        <w:t>Guß</w:t>
      </w:r>
      <w:proofErr w:type="spellEnd"/>
      <w:r w:rsidR="00754E0B" w:rsidRPr="00E1247D">
        <w:rPr>
          <w:sz w:val="30"/>
          <w:szCs w:val="30"/>
        </w:rPr>
        <w:t xml:space="preserve"> </w:t>
      </w:r>
      <w:proofErr w:type="spellStart"/>
      <w:r w:rsidR="00754E0B" w:rsidRPr="00E1247D">
        <w:rPr>
          <w:sz w:val="30"/>
          <w:szCs w:val="30"/>
        </w:rPr>
        <w:t>áß</w:t>
      </w:r>
      <w:proofErr w:type="spellEnd"/>
      <w:r w:rsidR="00754E0B" w:rsidRPr="00E1247D">
        <w:rPr>
          <w:sz w:val="30"/>
          <w:szCs w:val="30"/>
        </w:rPr>
        <w:t>¡\Õ.</w:t>
      </w:r>
    </w:p>
    <w:p w14:paraId="03F14BA2" w14:textId="77777777" w:rsidR="00754E0B" w:rsidRPr="00E1247D" w:rsidRDefault="002451F8" w:rsidP="00FE57D1">
      <w:pPr>
        <w:ind w:firstLine="567"/>
        <w:rPr>
          <w:rFonts w:ascii="TML_Vaigai_Normal" w:hAnsi="TML_Vaigai_Normal"/>
          <w:sz w:val="30"/>
          <w:szCs w:val="30"/>
        </w:rPr>
      </w:pPr>
      <w:r w:rsidRPr="00E1247D">
        <w:rPr>
          <w:sz w:val="30"/>
          <w:szCs w:val="30"/>
        </w:rPr>
        <w:t>85.</w:t>
      </w:r>
      <w:r w:rsidR="00B8309C" w:rsidRPr="00E1247D">
        <w:rPr>
          <w:sz w:val="30"/>
          <w:szCs w:val="30"/>
        </w:rPr>
        <w:t xml:space="preserve"> </w:t>
      </w:r>
      <w:proofErr w:type="spellStart"/>
      <w:r w:rsidR="00DE33F6" w:rsidRPr="00E1247D">
        <w:rPr>
          <w:sz w:val="30"/>
          <w:szCs w:val="30"/>
        </w:rPr>
        <w:t>ClùTôÝÕ</w:t>
      </w:r>
      <w:proofErr w:type="spellEnd"/>
      <w:r w:rsidR="00DE33F6" w:rsidRPr="00E1247D">
        <w:rPr>
          <w:sz w:val="30"/>
          <w:szCs w:val="30"/>
        </w:rPr>
        <w:t xml:space="preserve">, </w:t>
      </w:r>
      <w:proofErr w:type="spellStart"/>
      <w:r w:rsidR="00DE33F6" w:rsidRPr="00E1247D">
        <w:rPr>
          <w:sz w:val="30"/>
          <w:szCs w:val="30"/>
        </w:rPr>
        <w:t>CeúL</w:t>
      </w:r>
      <w:proofErr w:type="spellEnd"/>
      <w:r w:rsidR="00DE33F6" w:rsidRPr="00E1247D">
        <w:rPr>
          <w:sz w:val="30"/>
          <w:szCs w:val="30"/>
        </w:rPr>
        <w:t xml:space="preserve"> JÚ </w:t>
      </w:r>
      <w:proofErr w:type="spellStart"/>
      <w:r w:rsidR="00DE33F6" w:rsidRPr="00E1247D">
        <w:rPr>
          <w:sz w:val="30"/>
          <w:szCs w:val="30"/>
        </w:rPr>
        <w:t>ùTiU</w:t>
      </w:r>
      <w:proofErr w:type="spellEnd"/>
      <w:r w:rsidR="00DE33F6" w:rsidRPr="00E1247D">
        <w:rPr>
          <w:sz w:val="30"/>
          <w:szCs w:val="30"/>
        </w:rPr>
        <w:t xml:space="preserve">¦ </w:t>
      </w:r>
      <w:proofErr w:type="spellStart"/>
      <w:r w:rsidR="00DE33F6" w:rsidRPr="00E1247D">
        <w:rPr>
          <w:sz w:val="30"/>
          <w:szCs w:val="30"/>
        </w:rPr>
        <w:t>CÚd</w:t>
      </w:r>
      <w:proofErr w:type="spellEnd"/>
      <w:r w:rsidR="00DE33F6" w:rsidRPr="00E1247D">
        <w:rPr>
          <w:sz w:val="30"/>
          <w:szCs w:val="30"/>
        </w:rPr>
        <w:t>¡\</w:t>
      </w:r>
      <w:proofErr w:type="spellStart"/>
      <w:r w:rsidR="00DE33F6" w:rsidRPr="00E1247D">
        <w:rPr>
          <w:sz w:val="30"/>
          <w:szCs w:val="30"/>
        </w:rPr>
        <w:t>ô</w:t>
      </w:r>
      <w:r w:rsidR="00C02627" w:rsidRPr="00E1247D">
        <w:rPr>
          <w:sz w:val="30"/>
          <w:szCs w:val="30"/>
        </w:rPr>
        <w:t>Wó</w:t>
      </w:r>
      <w:r w:rsidR="00DE33F6" w:rsidRPr="00E1247D">
        <w:rPr>
          <w:sz w:val="30"/>
          <w:szCs w:val="30"/>
        </w:rPr>
        <w:t>Ls</w:t>
      </w:r>
      <w:proofErr w:type="spellEnd"/>
      <w:r w:rsidR="00DE33F6" w:rsidRPr="00E1247D">
        <w:rPr>
          <w:sz w:val="30"/>
          <w:szCs w:val="30"/>
        </w:rPr>
        <w:t>,</w:t>
      </w:r>
      <w:r w:rsidR="00FC240E" w:rsidRPr="00E1247D">
        <w:rPr>
          <w:sz w:val="30"/>
          <w:szCs w:val="30"/>
        </w:rPr>
        <w:t xml:space="preserve"> CÕ</w:t>
      </w:r>
      <w:r w:rsidR="00DE33F6" w:rsidRPr="00E1247D">
        <w:rPr>
          <w:sz w:val="30"/>
          <w:szCs w:val="30"/>
        </w:rPr>
        <w:t xml:space="preserve"> </w:t>
      </w:r>
      <w:proofErr w:type="spellStart"/>
      <w:r w:rsidR="009D551F" w:rsidRPr="00E1247D">
        <w:rPr>
          <w:sz w:val="30"/>
          <w:szCs w:val="30"/>
        </w:rPr>
        <w:t>SmØûPV</w:t>
      </w:r>
      <w:proofErr w:type="spellEnd"/>
      <w:r w:rsidR="009D551F" w:rsidRPr="00E1247D">
        <w:rPr>
          <w:sz w:val="30"/>
          <w:szCs w:val="30"/>
        </w:rPr>
        <w:t xml:space="preserve"> </w:t>
      </w:r>
      <w:proofErr w:type="spellStart"/>
      <w:r w:rsidR="009D551F" w:rsidRPr="00E1247D">
        <w:rPr>
          <w:sz w:val="30"/>
          <w:szCs w:val="30"/>
        </w:rPr>
        <w:t>BiPYúWôÓ</w:t>
      </w:r>
      <w:proofErr w:type="spellEnd"/>
      <w:r w:rsidR="009D551F" w:rsidRPr="00E1247D">
        <w:rPr>
          <w:sz w:val="30"/>
          <w:szCs w:val="30"/>
        </w:rPr>
        <w:t xml:space="preserve"> ¡Qt\</w:t>
      </w:r>
      <w:proofErr w:type="spellStart"/>
      <w:r w:rsidR="009D551F" w:rsidRPr="00E1247D">
        <w:rPr>
          <w:sz w:val="30"/>
          <w:szCs w:val="30"/>
        </w:rPr>
        <w:t>iûP«p</w:t>
      </w:r>
      <w:proofErr w:type="spellEnd"/>
      <w:r w:rsidR="00DF3E89" w:rsidRPr="00E1247D">
        <w:rPr>
          <w:sz w:val="30"/>
          <w:szCs w:val="30"/>
        </w:rPr>
        <w:t xml:space="preserve"> JÚ </w:t>
      </w:r>
      <w:proofErr w:type="spellStart"/>
      <w:r w:rsidR="00DF3E89" w:rsidRPr="00E1247D">
        <w:rPr>
          <w:sz w:val="30"/>
          <w:szCs w:val="30"/>
        </w:rPr>
        <w:t>v§Ã</w:t>
      </w:r>
      <w:proofErr w:type="spellEnd"/>
      <w:r w:rsidR="009D551F" w:rsidRPr="00E1247D">
        <w:rPr>
          <w:sz w:val="30"/>
          <w:szCs w:val="30"/>
        </w:rPr>
        <w:t xml:space="preserve"> ¨</w:t>
      </w:r>
      <w:proofErr w:type="spellStart"/>
      <w:r w:rsidR="009D551F" w:rsidRPr="00E1247D">
        <w:rPr>
          <w:sz w:val="30"/>
          <w:szCs w:val="30"/>
        </w:rPr>
        <w:t>uß</w:t>
      </w:r>
      <w:proofErr w:type="spellEnd"/>
      <w:r w:rsidR="00DF3E89" w:rsidRPr="00E1247D">
        <w:rPr>
          <w:sz w:val="30"/>
          <w:szCs w:val="30"/>
        </w:rPr>
        <w:t xml:space="preserve"> </w:t>
      </w:r>
      <w:proofErr w:type="spellStart"/>
      <w:r w:rsidR="00DF3E89" w:rsidRPr="00E1247D">
        <w:rPr>
          <w:sz w:val="30"/>
          <w:szCs w:val="30"/>
        </w:rPr>
        <w:t>ùLôi¥ÚkRÕ</w:t>
      </w:r>
      <w:proofErr w:type="spellEnd"/>
      <w:r w:rsidR="00DF3E89" w:rsidRPr="00E1247D">
        <w:rPr>
          <w:sz w:val="30"/>
          <w:szCs w:val="30"/>
        </w:rPr>
        <w:t xml:space="preserve"> </w:t>
      </w:r>
      <w:proofErr w:type="spellStart"/>
      <w:r w:rsidR="00DF3E89" w:rsidRPr="00E1247D">
        <w:rPr>
          <w:sz w:val="30"/>
          <w:szCs w:val="30"/>
        </w:rPr>
        <w:t>úTôu±Úd</w:t>
      </w:r>
      <w:proofErr w:type="spellEnd"/>
      <w:r w:rsidR="00DF3E89" w:rsidRPr="00E1247D">
        <w:rPr>
          <w:sz w:val="30"/>
          <w:szCs w:val="30"/>
        </w:rPr>
        <w:t xml:space="preserve">¡\Õ; </w:t>
      </w:r>
      <w:proofErr w:type="spellStart"/>
      <w:r w:rsidR="006169CF" w:rsidRPr="00E1247D">
        <w:rPr>
          <w:sz w:val="30"/>
          <w:szCs w:val="30"/>
        </w:rPr>
        <w:t>Sôu</w:t>
      </w:r>
      <w:proofErr w:type="spellEnd"/>
      <w:r w:rsidR="006169CF" w:rsidRPr="00E1247D">
        <w:rPr>
          <w:sz w:val="30"/>
          <w:szCs w:val="30"/>
        </w:rPr>
        <w:t xml:space="preserve"> JÚ U²Ru, </w:t>
      </w:r>
      <w:proofErr w:type="spellStart"/>
      <w:r w:rsidR="006169CF" w:rsidRPr="00E1247D">
        <w:rPr>
          <w:sz w:val="30"/>
          <w:szCs w:val="30"/>
        </w:rPr>
        <w:t>CY</w:t>
      </w:r>
      <w:r w:rsidR="00C02627" w:rsidRPr="00E1247D">
        <w:rPr>
          <w:sz w:val="30"/>
          <w:szCs w:val="30"/>
        </w:rPr>
        <w:t>Wó</w:t>
      </w:r>
      <w:r w:rsidR="006169CF" w:rsidRPr="00E1247D">
        <w:rPr>
          <w:sz w:val="30"/>
          <w:szCs w:val="30"/>
        </w:rPr>
        <w:t>Ls</w:t>
      </w:r>
      <w:proofErr w:type="spellEnd"/>
      <w:r w:rsidR="006169CF" w:rsidRPr="00E1247D">
        <w:rPr>
          <w:sz w:val="30"/>
          <w:szCs w:val="30"/>
        </w:rPr>
        <w:t xml:space="preserve"> JÚ </w:t>
      </w:r>
      <w:proofErr w:type="spellStart"/>
      <w:r w:rsidR="006169CF" w:rsidRPr="00E1247D">
        <w:rPr>
          <w:sz w:val="30"/>
          <w:szCs w:val="30"/>
        </w:rPr>
        <w:t>ùTiU¦VôL</w:t>
      </w:r>
      <w:proofErr w:type="spellEnd"/>
      <w:r w:rsidR="006169CF" w:rsidRPr="00E1247D">
        <w:rPr>
          <w:sz w:val="30"/>
          <w:szCs w:val="30"/>
        </w:rPr>
        <w:t xml:space="preserve"> </w:t>
      </w:r>
      <w:proofErr w:type="spellStart"/>
      <w:r w:rsidR="006169CF" w:rsidRPr="00E1247D">
        <w:rPr>
          <w:sz w:val="30"/>
          <w:szCs w:val="30"/>
        </w:rPr>
        <w:t>CÚd</w:t>
      </w:r>
      <w:proofErr w:type="spellEnd"/>
      <w:r w:rsidR="006169CF" w:rsidRPr="00E1247D">
        <w:rPr>
          <w:sz w:val="30"/>
          <w:szCs w:val="30"/>
        </w:rPr>
        <w:t>¡\</w:t>
      </w:r>
      <w:proofErr w:type="spellStart"/>
      <w:r w:rsidR="006169CF" w:rsidRPr="00E1247D">
        <w:rPr>
          <w:sz w:val="30"/>
          <w:szCs w:val="30"/>
        </w:rPr>
        <w:t>ôoLs</w:t>
      </w:r>
      <w:proofErr w:type="spellEnd"/>
      <w:r w:rsidR="006169CF" w:rsidRPr="00E1247D">
        <w:rPr>
          <w:sz w:val="30"/>
          <w:szCs w:val="30"/>
        </w:rPr>
        <w:t xml:space="preserve">. </w:t>
      </w:r>
      <w:proofErr w:type="spellStart"/>
      <w:r w:rsidR="00095C30" w:rsidRPr="00E1247D">
        <w:rPr>
          <w:sz w:val="30"/>
          <w:szCs w:val="30"/>
        </w:rPr>
        <w:t>AY</w:t>
      </w:r>
      <w:r w:rsidR="00C02627" w:rsidRPr="00E1247D">
        <w:rPr>
          <w:sz w:val="30"/>
          <w:szCs w:val="30"/>
        </w:rPr>
        <w:t>Wó</w:t>
      </w:r>
      <w:proofErr w:type="spellEnd"/>
      <w:r w:rsidR="00095C30" w:rsidRPr="00E1247D">
        <w:rPr>
          <w:sz w:val="30"/>
          <w:szCs w:val="30"/>
        </w:rPr>
        <w:t xml:space="preserve"> JÚ</w:t>
      </w:r>
      <w:r w:rsidR="00095C30" w:rsidRPr="00E1247D">
        <w:rPr>
          <w:rFonts w:ascii="TML_Vaigai_Normal" w:hAnsi="TML_Vaigai_Normal"/>
          <w:sz w:val="30"/>
          <w:szCs w:val="30"/>
        </w:rPr>
        <w:t xml:space="preserve"> </w:t>
      </w:r>
      <w:r w:rsidR="00095C30" w:rsidRPr="00E1247D">
        <w:rPr>
          <w:sz w:val="30"/>
          <w:szCs w:val="30"/>
        </w:rPr>
        <w:t>U²RWôL</w:t>
      </w:r>
      <w:r w:rsidR="00095C30" w:rsidRPr="00E1247D">
        <w:rPr>
          <w:rFonts w:ascii="TML_Vaigai_Normal" w:hAnsi="TML_Vaigai_Normal"/>
          <w:sz w:val="30"/>
          <w:szCs w:val="30"/>
        </w:rPr>
        <w:t xml:space="preserve"> </w:t>
      </w:r>
      <w:proofErr w:type="spellStart"/>
      <w:r w:rsidR="00095C30" w:rsidRPr="00E1247D">
        <w:rPr>
          <w:sz w:val="30"/>
          <w:szCs w:val="30"/>
        </w:rPr>
        <w:t>CÚkRô</w:t>
      </w:r>
      <w:r w:rsidR="00C02627" w:rsidRPr="00E1247D">
        <w:rPr>
          <w:sz w:val="30"/>
          <w:szCs w:val="30"/>
        </w:rPr>
        <w:t>Wó</w:t>
      </w:r>
      <w:proofErr w:type="spellEnd"/>
      <w:r w:rsidR="00095C30" w:rsidRPr="00E1247D">
        <w:rPr>
          <w:sz w:val="30"/>
          <w:szCs w:val="30"/>
        </w:rPr>
        <w:t xml:space="preserve">; </w:t>
      </w:r>
      <w:proofErr w:type="spellStart"/>
      <w:r w:rsidR="00542BB4" w:rsidRPr="00E1247D">
        <w:rPr>
          <w:sz w:val="30"/>
          <w:szCs w:val="30"/>
        </w:rPr>
        <w:t>AkR</w:t>
      </w:r>
      <w:proofErr w:type="spellEnd"/>
      <w:r w:rsidR="00542BB4" w:rsidRPr="00E1247D">
        <w:rPr>
          <w:sz w:val="30"/>
          <w:szCs w:val="30"/>
        </w:rPr>
        <w:t xml:space="preserve"> </w:t>
      </w:r>
      <w:proofErr w:type="spellStart"/>
      <w:r w:rsidR="00542BB4" w:rsidRPr="00E1247D">
        <w:rPr>
          <w:sz w:val="30"/>
          <w:szCs w:val="30"/>
        </w:rPr>
        <w:t>v§Ã</w:t>
      </w:r>
      <w:proofErr w:type="spellEnd"/>
      <w:r w:rsidR="00542BB4" w:rsidRPr="00E1247D">
        <w:rPr>
          <w:sz w:val="30"/>
          <w:szCs w:val="30"/>
        </w:rPr>
        <w:t xml:space="preserve"> ¡Qt\</w:t>
      </w:r>
      <w:proofErr w:type="spellStart"/>
      <w:r w:rsidR="00542BB4" w:rsidRPr="00E1247D">
        <w:rPr>
          <w:sz w:val="30"/>
          <w:szCs w:val="30"/>
        </w:rPr>
        <w:t>iûP«p</w:t>
      </w:r>
      <w:proofErr w:type="spellEnd"/>
      <w:r w:rsidR="00542BB4" w:rsidRPr="00E1247D">
        <w:rPr>
          <w:sz w:val="30"/>
          <w:szCs w:val="30"/>
        </w:rPr>
        <w:t xml:space="preserve"> </w:t>
      </w:r>
      <w:proofErr w:type="spellStart"/>
      <w:r w:rsidR="00542BB4" w:rsidRPr="00E1247D">
        <w:rPr>
          <w:sz w:val="30"/>
          <w:szCs w:val="30"/>
        </w:rPr>
        <w:t>CÚkRôs</w:t>
      </w:r>
      <w:proofErr w:type="spellEnd"/>
      <w:r w:rsidR="00542BB4" w:rsidRPr="00E1247D">
        <w:rPr>
          <w:sz w:val="30"/>
          <w:szCs w:val="30"/>
        </w:rPr>
        <w:t xml:space="preserve">, </w:t>
      </w:r>
      <w:r w:rsidR="000B186E" w:rsidRPr="00E1247D">
        <w:rPr>
          <w:sz w:val="30"/>
          <w:szCs w:val="30"/>
        </w:rPr>
        <w:t xml:space="preserve">AYs JÚ </w:t>
      </w:r>
      <w:proofErr w:type="spellStart"/>
      <w:r w:rsidR="000B186E" w:rsidRPr="00E1247D">
        <w:rPr>
          <w:sz w:val="30"/>
          <w:szCs w:val="30"/>
        </w:rPr>
        <w:t>NUô¬V</w:t>
      </w:r>
      <w:proofErr w:type="spellEnd"/>
      <w:r w:rsidR="000B186E" w:rsidRPr="00E1247D">
        <w:rPr>
          <w:sz w:val="30"/>
          <w:szCs w:val="30"/>
        </w:rPr>
        <w:t xml:space="preserve"> </w:t>
      </w:r>
      <w:proofErr w:type="spellStart"/>
      <w:r w:rsidR="00123D31" w:rsidRPr="00E1247D">
        <w:rPr>
          <w:sz w:val="30"/>
          <w:szCs w:val="30"/>
        </w:rPr>
        <w:t>ùTi</w:t>
      </w:r>
      <w:proofErr w:type="spellEnd"/>
      <w:r w:rsidR="00123D31" w:rsidRPr="00E1247D">
        <w:rPr>
          <w:sz w:val="30"/>
          <w:szCs w:val="30"/>
        </w:rPr>
        <w:t xml:space="preserve">. </w:t>
      </w:r>
      <w:proofErr w:type="spellStart"/>
      <w:r w:rsidR="00DD376B" w:rsidRPr="00E1247D">
        <w:rPr>
          <w:sz w:val="30"/>
          <w:szCs w:val="30"/>
        </w:rPr>
        <w:t>ClùTôÝÕ</w:t>
      </w:r>
      <w:proofErr w:type="spellEnd"/>
      <w:r w:rsidR="00DD376B" w:rsidRPr="00E1247D">
        <w:rPr>
          <w:sz w:val="30"/>
          <w:szCs w:val="30"/>
        </w:rPr>
        <w:t xml:space="preserve">, </w:t>
      </w:r>
      <w:proofErr w:type="spellStart"/>
      <w:r w:rsidR="00DD376B" w:rsidRPr="00E1247D">
        <w:rPr>
          <w:iCs/>
          <w:sz w:val="30"/>
          <w:szCs w:val="30"/>
        </w:rPr>
        <w:t>CkRl</w:t>
      </w:r>
      <w:proofErr w:type="spellEnd"/>
      <w:r w:rsidR="00DD376B" w:rsidRPr="00E1247D">
        <w:rPr>
          <w:iCs/>
          <w:sz w:val="30"/>
          <w:szCs w:val="30"/>
        </w:rPr>
        <w:t xml:space="preserve"> </w:t>
      </w:r>
      <w:proofErr w:type="spellStart"/>
      <w:r w:rsidR="00DD376B" w:rsidRPr="00E1247D">
        <w:rPr>
          <w:sz w:val="30"/>
          <w:szCs w:val="30"/>
        </w:rPr>
        <w:t>ùTiU¦ûV</w:t>
      </w:r>
      <w:proofErr w:type="spellEnd"/>
      <w:r w:rsidR="00DD376B" w:rsidRPr="00E1247D">
        <w:rPr>
          <w:sz w:val="30"/>
          <w:szCs w:val="30"/>
        </w:rPr>
        <w:t xml:space="preserve"> </w:t>
      </w:r>
      <w:proofErr w:type="gramStart"/>
      <w:r w:rsidR="00DD376B" w:rsidRPr="00E1247D">
        <w:rPr>
          <w:sz w:val="30"/>
          <w:szCs w:val="30"/>
        </w:rPr>
        <w:t>G]</w:t>
      </w:r>
      <w:proofErr w:type="spellStart"/>
      <w:r w:rsidR="00DD376B" w:rsidRPr="00E1247D">
        <w:rPr>
          <w:sz w:val="30"/>
          <w:szCs w:val="30"/>
        </w:rPr>
        <w:t>dÏj</w:t>
      </w:r>
      <w:proofErr w:type="spellEnd"/>
      <w:proofErr w:type="gramEnd"/>
      <w:r w:rsidR="00DD376B" w:rsidRPr="00E1247D">
        <w:rPr>
          <w:sz w:val="30"/>
          <w:szCs w:val="30"/>
        </w:rPr>
        <w:t xml:space="preserve"> </w:t>
      </w:r>
      <w:proofErr w:type="spellStart"/>
      <w:r w:rsidR="00DD376B" w:rsidRPr="00E1247D">
        <w:rPr>
          <w:sz w:val="30"/>
          <w:szCs w:val="30"/>
        </w:rPr>
        <w:t>ùR¬VôÕ</w:t>
      </w:r>
      <w:proofErr w:type="spellEnd"/>
      <w:r w:rsidR="00DD376B" w:rsidRPr="00E1247D">
        <w:rPr>
          <w:sz w:val="30"/>
          <w:szCs w:val="30"/>
        </w:rPr>
        <w:t xml:space="preserve">, </w:t>
      </w:r>
      <w:proofErr w:type="spellStart"/>
      <w:r w:rsidR="008A691B" w:rsidRPr="00E1247D">
        <w:rPr>
          <w:sz w:val="30"/>
          <w:szCs w:val="30"/>
        </w:rPr>
        <w:t>AYÚdÏm</w:t>
      </w:r>
      <w:proofErr w:type="spellEnd"/>
      <w:r w:rsidR="008A691B" w:rsidRPr="00E1247D">
        <w:rPr>
          <w:sz w:val="30"/>
          <w:szCs w:val="30"/>
        </w:rPr>
        <w:t xml:space="preserve"> </w:t>
      </w:r>
      <w:proofErr w:type="spellStart"/>
      <w:r w:rsidR="008A691B" w:rsidRPr="00E1247D">
        <w:rPr>
          <w:iCs/>
          <w:sz w:val="30"/>
          <w:szCs w:val="30"/>
        </w:rPr>
        <w:t>AkR</w:t>
      </w:r>
      <w:proofErr w:type="spellEnd"/>
      <w:r w:rsidR="008A691B" w:rsidRPr="00E1247D">
        <w:rPr>
          <w:sz w:val="30"/>
          <w:szCs w:val="30"/>
        </w:rPr>
        <w:t xml:space="preserve"> </w:t>
      </w:r>
      <w:proofErr w:type="spellStart"/>
      <w:r w:rsidR="008A691B" w:rsidRPr="00E1247D">
        <w:rPr>
          <w:sz w:val="30"/>
          <w:szCs w:val="30"/>
        </w:rPr>
        <w:t>v§ÃûVj</w:t>
      </w:r>
      <w:proofErr w:type="spellEnd"/>
      <w:r w:rsidR="008A691B" w:rsidRPr="00E1247D">
        <w:rPr>
          <w:sz w:val="30"/>
          <w:szCs w:val="30"/>
        </w:rPr>
        <w:t xml:space="preserve"> </w:t>
      </w:r>
      <w:proofErr w:type="spellStart"/>
      <w:r w:rsidR="008A691B" w:rsidRPr="00E1247D">
        <w:rPr>
          <w:sz w:val="30"/>
          <w:szCs w:val="30"/>
        </w:rPr>
        <w:t>ùR¬Vô§ÚkRÕ</w:t>
      </w:r>
      <w:proofErr w:type="spellEnd"/>
      <w:r w:rsidR="008A691B" w:rsidRPr="00E1247D">
        <w:rPr>
          <w:sz w:val="30"/>
          <w:szCs w:val="30"/>
        </w:rPr>
        <w:t xml:space="preserve">; </w:t>
      </w:r>
      <w:r w:rsidR="00E97883" w:rsidRPr="00E1247D">
        <w:rPr>
          <w:sz w:val="30"/>
          <w:szCs w:val="30"/>
        </w:rPr>
        <w:t>B]</w:t>
      </w:r>
      <w:proofErr w:type="spellStart"/>
      <w:r w:rsidR="00E97883" w:rsidRPr="00E1247D">
        <w:rPr>
          <w:sz w:val="30"/>
          <w:szCs w:val="30"/>
        </w:rPr>
        <w:t>ôp</w:t>
      </w:r>
      <w:proofErr w:type="spellEnd"/>
      <w:r w:rsidR="00E97883" w:rsidRPr="00E1247D">
        <w:rPr>
          <w:sz w:val="30"/>
          <w:szCs w:val="30"/>
        </w:rPr>
        <w:t xml:space="preserve"> </w:t>
      </w:r>
      <w:proofErr w:type="spellStart"/>
      <w:r w:rsidR="00E97883" w:rsidRPr="00E1247D">
        <w:rPr>
          <w:sz w:val="30"/>
          <w:szCs w:val="30"/>
        </w:rPr>
        <w:t>AY</w:t>
      </w:r>
      <w:r w:rsidR="00C02627" w:rsidRPr="00E1247D">
        <w:rPr>
          <w:sz w:val="30"/>
          <w:szCs w:val="30"/>
        </w:rPr>
        <w:t>Wó</w:t>
      </w:r>
      <w:proofErr w:type="spellEnd"/>
      <w:r w:rsidR="00E97883" w:rsidRPr="00E1247D">
        <w:rPr>
          <w:sz w:val="30"/>
          <w:szCs w:val="30"/>
        </w:rPr>
        <w:t xml:space="preserve"> </w:t>
      </w:r>
      <w:proofErr w:type="spellStart"/>
      <w:r w:rsidR="00E97883" w:rsidRPr="00E1247D">
        <w:rPr>
          <w:sz w:val="30"/>
          <w:szCs w:val="30"/>
        </w:rPr>
        <w:t>AY°Pm</w:t>
      </w:r>
      <w:proofErr w:type="spellEnd"/>
      <w:r w:rsidR="00E97883" w:rsidRPr="00E1247D">
        <w:rPr>
          <w:sz w:val="30"/>
          <w:szCs w:val="30"/>
        </w:rPr>
        <w:t xml:space="preserve"> </w:t>
      </w:r>
      <w:proofErr w:type="spellStart"/>
      <w:r w:rsidR="00E97883" w:rsidRPr="00E1247D">
        <w:rPr>
          <w:sz w:val="30"/>
          <w:szCs w:val="30"/>
        </w:rPr>
        <w:t>úTÑmT¥V</w:t>
      </w:r>
      <w:r w:rsidR="00BB0199" w:rsidRPr="00E1247D">
        <w:rPr>
          <w:sz w:val="30"/>
          <w:szCs w:val="30"/>
        </w:rPr>
        <w:t>ô</w:t>
      </w:r>
      <w:r w:rsidR="00E97883" w:rsidRPr="00E1247D">
        <w:rPr>
          <w:sz w:val="30"/>
          <w:szCs w:val="30"/>
        </w:rPr>
        <w:t>Ll</w:t>
      </w:r>
      <w:proofErr w:type="spellEnd"/>
      <w:r w:rsidR="00E97883" w:rsidRPr="00E1247D">
        <w:rPr>
          <w:sz w:val="30"/>
          <w:szCs w:val="30"/>
        </w:rPr>
        <w:t xml:space="preserve"> </w:t>
      </w:r>
      <w:proofErr w:type="spellStart"/>
      <w:r w:rsidR="00E97883" w:rsidRPr="00E1247D">
        <w:rPr>
          <w:sz w:val="30"/>
          <w:szCs w:val="30"/>
        </w:rPr>
        <w:t>úTô</w:t>
      </w:r>
      <w:proofErr w:type="spellEnd"/>
      <w:r w:rsidR="00E97883" w:rsidRPr="00E1247D">
        <w:rPr>
          <w:sz w:val="30"/>
          <w:szCs w:val="30"/>
        </w:rPr>
        <w:t>]</w:t>
      </w:r>
      <w:proofErr w:type="spellStart"/>
      <w:r w:rsidR="00E97883" w:rsidRPr="00E1247D">
        <w:rPr>
          <w:sz w:val="30"/>
          <w:szCs w:val="30"/>
        </w:rPr>
        <w:t>ô</w:t>
      </w:r>
      <w:r w:rsidR="00C02627" w:rsidRPr="00E1247D">
        <w:rPr>
          <w:sz w:val="30"/>
          <w:szCs w:val="30"/>
        </w:rPr>
        <w:t>Wó</w:t>
      </w:r>
      <w:proofErr w:type="spellEnd"/>
      <w:r w:rsidR="00E97883" w:rsidRPr="00E1247D">
        <w:rPr>
          <w:sz w:val="30"/>
          <w:szCs w:val="30"/>
        </w:rPr>
        <w:t xml:space="preserve">. </w:t>
      </w:r>
      <w:proofErr w:type="spellStart"/>
      <w:r w:rsidR="00D82773" w:rsidRPr="00E1247D">
        <w:rPr>
          <w:sz w:val="30"/>
          <w:szCs w:val="30"/>
        </w:rPr>
        <w:t>AY</w:t>
      </w:r>
      <w:r w:rsidR="00C02627" w:rsidRPr="00E1247D">
        <w:rPr>
          <w:sz w:val="30"/>
          <w:szCs w:val="30"/>
        </w:rPr>
        <w:t>Wó</w:t>
      </w:r>
      <w:r w:rsidR="00D82773" w:rsidRPr="00E1247D">
        <w:rPr>
          <w:rFonts w:ascii="TML_Vaigai_Normal" w:hAnsi="TML_Vaigai_Normal"/>
          <w:sz w:val="30"/>
          <w:szCs w:val="30"/>
        </w:rPr>
        <w:t>-</w:t>
      </w:r>
      <w:r w:rsidR="00D82773" w:rsidRPr="00E1247D">
        <w:rPr>
          <w:sz w:val="30"/>
          <w:szCs w:val="30"/>
        </w:rPr>
        <w:t>AY</w:t>
      </w:r>
      <w:r w:rsidR="00C02627" w:rsidRPr="00E1247D">
        <w:rPr>
          <w:sz w:val="30"/>
          <w:szCs w:val="30"/>
        </w:rPr>
        <w:t>Wó</w:t>
      </w:r>
      <w:proofErr w:type="spellEnd"/>
      <w:r w:rsidR="00D82773" w:rsidRPr="00E1247D">
        <w:rPr>
          <w:sz w:val="30"/>
          <w:szCs w:val="30"/>
        </w:rPr>
        <w:t xml:space="preserve"> </w:t>
      </w:r>
      <w:proofErr w:type="spellStart"/>
      <w:r w:rsidR="00D82773" w:rsidRPr="00E1247D">
        <w:rPr>
          <w:sz w:val="30"/>
          <w:szCs w:val="30"/>
        </w:rPr>
        <w:t>AY°Pm</w:t>
      </w:r>
      <w:proofErr w:type="spellEnd"/>
      <w:r w:rsidR="00D82773" w:rsidRPr="00E1247D">
        <w:rPr>
          <w:sz w:val="30"/>
          <w:szCs w:val="30"/>
        </w:rPr>
        <w:t xml:space="preserve"> </w:t>
      </w:r>
      <w:proofErr w:type="spellStart"/>
      <w:r w:rsidR="00D82773" w:rsidRPr="00E1247D">
        <w:rPr>
          <w:sz w:val="30"/>
          <w:szCs w:val="30"/>
        </w:rPr>
        <w:t>úTÑûL«p</w:t>
      </w:r>
      <w:proofErr w:type="spellEnd"/>
      <w:r w:rsidR="00D82773" w:rsidRPr="00E1247D">
        <w:rPr>
          <w:sz w:val="30"/>
          <w:szCs w:val="30"/>
        </w:rPr>
        <w:t xml:space="preserve">, </w:t>
      </w:r>
      <w:proofErr w:type="spellStart"/>
      <w:r w:rsidR="00D82773" w:rsidRPr="00E1247D">
        <w:rPr>
          <w:sz w:val="30"/>
          <w:szCs w:val="30"/>
        </w:rPr>
        <w:t>SpXÕ</w:t>
      </w:r>
      <w:proofErr w:type="spellEnd"/>
      <w:r w:rsidR="00D82773" w:rsidRPr="00E1247D">
        <w:rPr>
          <w:sz w:val="30"/>
          <w:szCs w:val="30"/>
        </w:rPr>
        <w:t xml:space="preserve">, </w:t>
      </w:r>
      <w:proofErr w:type="spellStart"/>
      <w:r w:rsidR="00144003" w:rsidRPr="00E1247D">
        <w:rPr>
          <w:sz w:val="30"/>
          <w:szCs w:val="30"/>
        </w:rPr>
        <w:t>AYÞûPV</w:t>
      </w:r>
      <w:proofErr w:type="spellEnd"/>
      <w:r w:rsidR="00144003" w:rsidRPr="00E1247D">
        <w:rPr>
          <w:sz w:val="30"/>
          <w:szCs w:val="30"/>
        </w:rPr>
        <w:t xml:space="preserve"> ©</w:t>
      </w:r>
      <w:proofErr w:type="spellStart"/>
      <w:r w:rsidR="00144003" w:rsidRPr="00E1247D">
        <w:rPr>
          <w:sz w:val="30"/>
          <w:szCs w:val="30"/>
        </w:rPr>
        <w:t>WfNû</w:t>
      </w:r>
      <w:proofErr w:type="spellEnd"/>
      <w:r w:rsidR="00144003" w:rsidRPr="00E1247D">
        <w:rPr>
          <w:sz w:val="30"/>
          <w:szCs w:val="30"/>
        </w:rPr>
        <w:t xml:space="preserve">] </w:t>
      </w:r>
      <w:proofErr w:type="spellStart"/>
      <w:r w:rsidR="00144003" w:rsidRPr="00E1247D">
        <w:rPr>
          <w:sz w:val="30"/>
          <w:szCs w:val="30"/>
        </w:rPr>
        <w:t>GeúL«ÚkRÕ</w:t>
      </w:r>
      <w:proofErr w:type="spellEnd"/>
      <w:r w:rsidR="00144003" w:rsidRPr="00E1247D">
        <w:rPr>
          <w:sz w:val="30"/>
          <w:szCs w:val="30"/>
        </w:rPr>
        <w:t xml:space="preserve"> </w:t>
      </w:r>
      <w:proofErr w:type="spellStart"/>
      <w:r w:rsidR="00144003" w:rsidRPr="00E1247D">
        <w:rPr>
          <w:sz w:val="30"/>
          <w:szCs w:val="30"/>
        </w:rPr>
        <w:t>GuTûR</w:t>
      </w:r>
      <w:proofErr w:type="spellEnd"/>
      <w:r w:rsidR="00144003" w:rsidRPr="00E1247D">
        <w:rPr>
          <w:sz w:val="30"/>
          <w:szCs w:val="30"/>
        </w:rPr>
        <w:t xml:space="preserve"> </w:t>
      </w:r>
      <w:proofErr w:type="spellStart"/>
      <w:r w:rsidR="00144003" w:rsidRPr="00E1247D">
        <w:rPr>
          <w:sz w:val="30"/>
          <w:szCs w:val="30"/>
        </w:rPr>
        <w:t>AY</w:t>
      </w:r>
      <w:r w:rsidR="00C02627" w:rsidRPr="00E1247D">
        <w:rPr>
          <w:sz w:val="30"/>
          <w:szCs w:val="30"/>
        </w:rPr>
        <w:t>Wó</w:t>
      </w:r>
      <w:proofErr w:type="spellEnd"/>
      <w:r w:rsidR="00144003" w:rsidRPr="00E1247D">
        <w:rPr>
          <w:sz w:val="30"/>
          <w:szCs w:val="30"/>
        </w:rPr>
        <w:t xml:space="preserve"> </w:t>
      </w:r>
      <w:proofErr w:type="spellStart"/>
      <w:r w:rsidR="00144003" w:rsidRPr="00E1247D">
        <w:rPr>
          <w:sz w:val="30"/>
          <w:szCs w:val="30"/>
        </w:rPr>
        <w:t>LiÓ</w:t>
      </w:r>
      <w:proofErr w:type="spellEnd"/>
      <w:r w:rsidR="00C02627" w:rsidRPr="00E1247D">
        <w:rPr>
          <w:sz w:val="30"/>
          <w:szCs w:val="30"/>
        </w:rPr>
        <w:t xml:space="preserve"> </w:t>
      </w:r>
      <w:r w:rsidR="00144003" w:rsidRPr="00E1247D">
        <w:rPr>
          <w:sz w:val="30"/>
          <w:szCs w:val="30"/>
        </w:rPr>
        <w:t>©¥</w:t>
      </w:r>
      <w:proofErr w:type="spellStart"/>
      <w:r w:rsidR="00144003" w:rsidRPr="00E1247D">
        <w:rPr>
          <w:sz w:val="30"/>
          <w:szCs w:val="30"/>
        </w:rPr>
        <w:t>jRô</w:t>
      </w:r>
      <w:r w:rsidR="00C02627" w:rsidRPr="00E1247D">
        <w:rPr>
          <w:sz w:val="30"/>
          <w:szCs w:val="30"/>
        </w:rPr>
        <w:t>Wó</w:t>
      </w:r>
      <w:proofErr w:type="spellEnd"/>
      <w:r w:rsidR="00144003" w:rsidRPr="00E1247D">
        <w:rPr>
          <w:sz w:val="30"/>
          <w:szCs w:val="30"/>
        </w:rPr>
        <w:t xml:space="preserve">. </w:t>
      </w:r>
      <w:proofErr w:type="spellStart"/>
      <w:r w:rsidR="00671BA4" w:rsidRPr="00E1247D">
        <w:rPr>
          <w:sz w:val="30"/>
          <w:szCs w:val="30"/>
        </w:rPr>
        <w:lastRenderedPageBreak/>
        <w:t>AYÞûPV</w:t>
      </w:r>
      <w:proofErr w:type="spellEnd"/>
      <w:r w:rsidR="00671BA4" w:rsidRPr="00E1247D">
        <w:rPr>
          <w:sz w:val="30"/>
          <w:szCs w:val="30"/>
        </w:rPr>
        <w:t xml:space="preserve"> ©</w:t>
      </w:r>
      <w:proofErr w:type="spellStart"/>
      <w:r w:rsidR="00671BA4" w:rsidRPr="00E1247D">
        <w:rPr>
          <w:sz w:val="30"/>
          <w:szCs w:val="30"/>
        </w:rPr>
        <w:t>WfNû</w:t>
      </w:r>
      <w:proofErr w:type="spellEnd"/>
      <w:r w:rsidR="00671BA4" w:rsidRPr="00E1247D">
        <w:rPr>
          <w:sz w:val="30"/>
          <w:szCs w:val="30"/>
        </w:rPr>
        <w:t xml:space="preserve">] </w:t>
      </w:r>
      <w:proofErr w:type="spellStart"/>
      <w:r w:rsidR="00671BA4" w:rsidRPr="00E1247D">
        <w:rPr>
          <w:sz w:val="30"/>
          <w:szCs w:val="30"/>
        </w:rPr>
        <w:t>GeúL«ÚkRÕ</w:t>
      </w:r>
      <w:proofErr w:type="spellEnd"/>
      <w:r w:rsidR="00671BA4" w:rsidRPr="00E1247D">
        <w:rPr>
          <w:sz w:val="30"/>
          <w:szCs w:val="30"/>
        </w:rPr>
        <w:t xml:space="preserve"> </w:t>
      </w:r>
      <w:proofErr w:type="spellStart"/>
      <w:r w:rsidR="00671BA4" w:rsidRPr="00E1247D">
        <w:rPr>
          <w:sz w:val="30"/>
          <w:szCs w:val="30"/>
        </w:rPr>
        <w:t>GuTûR</w:t>
      </w:r>
      <w:proofErr w:type="spellEnd"/>
      <w:r w:rsidR="00671BA4" w:rsidRPr="00E1247D">
        <w:rPr>
          <w:sz w:val="30"/>
          <w:szCs w:val="30"/>
        </w:rPr>
        <w:t xml:space="preserve"> </w:t>
      </w:r>
      <w:proofErr w:type="spellStart"/>
      <w:r w:rsidR="00671BA4" w:rsidRPr="00E1247D">
        <w:rPr>
          <w:sz w:val="30"/>
          <w:szCs w:val="30"/>
        </w:rPr>
        <w:t>AYo</w:t>
      </w:r>
      <w:proofErr w:type="spellEnd"/>
      <w:r w:rsidR="00671BA4" w:rsidRPr="00E1247D">
        <w:rPr>
          <w:sz w:val="30"/>
          <w:szCs w:val="30"/>
        </w:rPr>
        <w:t xml:space="preserve"> </w:t>
      </w:r>
      <w:proofErr w:type="spellStart"/>
      <w:r w:rsidR="00671BA4" w:rsidRPr="00E1247D">
        <w:rPr>
          <w:sz w:val="30"/>
          <w:szCs w:val="30"/>
        </w:rPr>
        <w:t>AY°Pm</w:t>
      </w:r>
      <w:proofErr w:type="spellEnd"/>
      <w:r w:rsidR="00671BA4" w:rsidRPr="00E1247D">
        <w:rPr>
          <w:sz w:val="30"/>
          <w:szCs w:val="30"/>
        </w:rPr>
        <w:t xml:space="preserve"> á±]</w:t>
      </w:r>
      <w:r w:rsidR="00C02627" w:rsidRPr="00E1247D">
        <w:rPr>
          <w:sz w:val="30"/>
          <w:szCs w:val="30"/>
        </w:rPr>
        <w:t xml:space="preserve"> </w:t>
      </w:r>
      <w:proofErr w:type="spellStart"/>
      <w:r w:rsidR="00671BA4" w:rsidRPr="00E1247D">
        <w:rPr>
          <w:sz w:val="30"/>
          <w:szCs w:val="30"/>
        </w:rPr>
        <w:t>úTôÕ</w:t>
      </w:r>
      <w:proofErr w:type="spellEnd"/>
      <w:r w:rsidR="00671BA4" w:rsidRPr="00E1247D">
        <w:rPr>
          <w:sz w:val="30"/>
          <w:szCs w:val="30"/>
        </w:rPr>
        <w:t>,</w:t>
      </w:r>
      <w:r w:rsidR="002352C1" w:rsidRPr="00E1247D">
        <w:rPr>
          <w:sz w:val="30"/>
          <w:szCs w:val="30"/>
        </w:rPr>
        <w:t xml:space="preserve"> AYs </w:t>
      </w:r>
      <w:proofErr w:type="spellStart"/>
      <w:r w:rsidR="002352C1" w:rsidRPr="00E1247D">
        <w:rPr>
          <w:sz w:val="30"/>
          <w:szCs w:val="30"/>
        </w:rPr>
        <w:t>ThPQj§tÏs</w:t>
      </w:r>
      <w:proofErr w:type="spellEnd"/>
      <w:r w:rsidR="002352C1" w:rsidRPr="00E1247D">
        <w:rPr>
          <w:sz w:val="30"/>
          <w:szCs w:val="30"/>
        </w:rPr>
        <w:t xml:space="preserve"> </w:t>
      </w:r>
      <w:proofErr w:type="spellStart"/>
      <w:r w:rsidR="002352C1" w:rsidRPr="00E1247D">
        <w:rPr>
          <w:sz w:val="30"/>
          <w:szCs w:val="30"/>
        </w:rPr>
        <w:t>K¥f</w:t>
      </w:r>
      <w:proofErr w:type="spellEnd"/>
      <w:r w:rsidR="00B8309C" w:rsidRPr="00E1247D">
        <w:rPr>
          <w:sz w:val="30"/>
          <w:szCs w:val="30"/>
        </w:rPr>
        <w:t xml:space="preserve"> </w:t>
      </w:r>
      <w:proofErr w:type="spellStart"/>
      <w:r w:rsidR="002352C1" w:rsidRPr="00E1247D">
        <w:rPr>
          <w:sz w:val="30"/>
          <w:szCs w:val="30"/>
        </w:rPr>
        <w:t>ùNuß</w:t>
      </w:r>
      <w:proofErr w:type="spellEnd"/>
      <w:r w:rsidR="002352C1" w:rsidRPr="00E1247D">
        <w:rPr>
          <w:sz w:val="30"/>
          <w:szCs w:val="30"/>
        </w:rPr>
        <w:t>, AYs,</w:t>
      </w:r>
      <w:r w:rsidR="002352C1" w:rsidRPr="00E1247D">
        <w:rPr>
          <w:rFonts w:ascii="TML_Vaigai_Normal" w:hAnsi="TML_Vaigai_Normal"/>
          <w:sz w:val="30"/>
          <w:szCs w:val="30"/>
        </w:rPr>
        <w:t xml:space="preserve"> "</w:t>
      </w:r>
      <w:proofErr w:type="spellStart"/>
      <w:r w:rsidR="002352C1" w:rsidRPr="00E1247D">
        <w:rPr>
          <w:sz w:val="30"/>
          <w:szCs w:val="30"/>
        </w:rPr>
        <w:t>YkÕ</w:t>
      </w:r>
      <w:proofErr w:type="spellEnd"/>
      <w:r w:rsidR="002352C1" w:rsidRPr="00E1247D">
        <w:rPr>
          <w:sz w:val="30"/>
          <w:szCs w:val="30"/>
        </w:rPr>
        <w:t xml:space="preserve">, JÚ U²RûWl </w:t>
      </w:r>
      <w:proofErr w:type="spellStart"/>
      <w:r w:rsidR="002352C1" w:rsidRPr="00E1247D">
        <w:rPr>
          <w:sz w:val="30"/>
          <w:szCs w:val="30"/>
        </w:rPr>
        <w:t>TôÚeLs</w:t>
      </w:r>
      <w:proofErr w:type="spellEnd"/>
      <w:r w:rsidR="002352C1" w:rsidRPr="00E1247D">
        <w:rPr>
          <w:rFonts w:ascii="TML_Vaigai_Normal" w:hAnsi="TML_Vaigai_Normal"/>
          <w:sz w:val="30"/>
          <w:szCs w:val="30"/>
        </w:rPr>
        <w:t xml:space="preserve">’ </w:t>
      </w:r>
      <w:proofErr w:type="spellStart"/>
      <w:r w:rsidR="002352C1" w:rsidRPr="00E1247D">
        <w:rPr>
          <w:sz w:val="30"/>
          <w:szCs w:val="30"/>
        </w:rPr>
        <w:t>Guß</w:t>
      </w:r>
      <w:proofErr w:type="spellEnd"/>
      <w:r w:rsidR="002352C1" w:rsidRPr="00E1247D">
        <w:rPr>
          <w:rFonts w:ascii="TML_Vaigai_Normal" w:hAnsi="TML_Vaigai_Normal"/>
          <w:sz w:val="30"/>
          <w:szCs w:val="30"/>
        </w:rPr>
        <w:t xml:space="preserve"> </w:t>
      </w:r>
      <w:proofErr w:type="spellStart"/>
      <w:r w:rsidR="002352C1" w:rsidRPr="00E1247D">
        <w:rPr>
          <w:sz w:val="30"/>
          <w:szCs w:val="30"/>
        </w:rPr>
        <w:t>ùNôpXj</w:t>
      </w:r>
      <w:proofErr w:type="spellEnd"/>
      <w:r w:rsidR="002352C1" w:rsidRPr="00E1247D">
        <w:rPr>
          <w:sz w:val="30"/>
          <w:szCs w:val="30"/>
        </w:rPr>
        <w:t xml:space="preserve"> </w:t>
      </w:r>
      <w:proofErr w:type="spellStart"/>
      <w:r w:rsidR="002352C1" w:rsidRPr="00E1247D">
        <w:rPr>
          <w:sz w:val="30"/>
          <w:szCs w:val="30"/>
        </w:rPr>
        <w:t>ùRôPeÏm</w:t>
      </w:r>
      <w:proofErr w:type="spellEnd"/>
      <w:r w:rsidR="002352C1" w:rsidRPr="00E1247D">
        <w:rPr>
          <w:sz w:val="30"/>
          <w:szCs w:val="30"/>
        </w:rPr>
        <w:t xml:space="preserve"> </w:t>
      </w:r>
      <w:proofErr w:type="gramStart"/>
      <w:r w:rsidR="002352C1" w:rsidRPr="00E1247D">
        <w:rPr>
          <w:sz w:val="30"/>
          <w:szCs w:val="30"/>
        </w:rPr>
        <w:t>A[</w:t>
      </w:r>
      <w:proofErr w:type="spellStart"/>
      <w:proofErr w:type="gramEnd"/>
      <w:r w:rsidR="002352C1" w:rsidRPr="00E1247D">
        <w:rPr>
          <w:sz w:val="30"/>
          <w:szCs w:val="30"/>
        </w:rPr>
        <w:t>ÜdÏ</w:t>
      </w:r>
      <w:proofErr w:type="spellEnd"/>
      <w:r w:rsidR="002352C1" w:rsidRPr="00E1247D">
        <w:rPr>
          <w:sz w:val="30"/>
          <w:szCs w:val="30"/>
        </w:rPr>
        <w:t>,</w:t>
      </w:r>
      <w:r w:rsidR="00671BA4" w:rsidRPr="00E1247D">
        <w:rPr>
          <w:sz w:val="30"/>
          <w:szCs w:val="30"/>
        </w:rPr>
        <w:t xml:space="preserve"> AÕ </w:t>
      </w:r>
      <w:proofErr w:type="spellStart"/>
      <w:r w:rsidR="00671BA4" w:rsidRPr="00E1247D">
        <w:rPr>
          <w:sz w:val="30"/>
          <w:szCs w:val="30"/>
        </w:rPr>
        <w:t>AYû</w:t>
      </w:r>
      <w:proofErr w:type="spellEnd"/>
      <w:r w:rsidR="00671BA4" w:rsidRPr="00E1247D">
        <w:rPr>
          <w:sz w:val="30"/>
          <w:szCs w:val="30"/>
        </w:rPr>
        <w:t xml:space="preserve">[ </w:t>
      </w:r>
      <w:proofErr w:type="spellStart"/>
      <w:r w:rsidR="00DE5DFC" w:rsidRPr="00E1247D">
        <w:rPr>
          <w:sz w:val="30"/>
          <w:szCs w:val="30"/>
        </w:rPr>
        <w:t>Aq</w:t>
      </w:r>
      <w:r w:rsidR="00F36556" w:rsidRPr="00E1247D">
        <w:rPr>
          <w:sz w:val="30"/>
          <w:szCs w:val="30"/>
        </w:rPr>
        <w:t>YiQUôL</w:t>
      </w:r>
      <w:proofErr w:type="spellEnd"/>
      <w:r w:rsidR="00F36556" w:rsidRPr="00E1247D">
        <w:rPr>
          <w:sz w:val="30"/>
          <w:szCs w:val="30"/>
        </w:rPr>
        <w:t xml:space="preserve"> </w:t>
      </w:r>
      <w:proofErr w:type="spellStart"/>
      <w:r w:rsidR="00E1572B" w:rsidRPr="00E1247D">
        <w:rPr>
          <w:sz w:val="30"/>
          <w:szCs w:val="30"/>
        </w:rPr>
        <w:t>EQof</w:t>
      </w:r>
      <w:proofErr w:type="spellEnd"/>
      <w:r w:rsidR="00E1572B" w:rsidRPr="00E1247D">
        <w:rPr>
          <w:sz w:val="30"/>
          <w:szCs w:val="30"/>
        </w:rPr>
        <w:t xml:space="preserve">£ </w:t>
      </w:r>
      <w:proofErr w:type="spellStart"/>
      <w:r w:rsidR="00E1572B" w:rsidRPr="00E1247D">
        <w:rPr>
          <w:sz w:val="30"/>
          <w:szCs w:val="30"/>
        </w:rPr>
        <w:t>B</w:t>
      </w:r>
      <w:r w:rsidR="00C02627" w:rsidRPr="00E1247D">
        <w:rPr>
          <w:sz w:val="30"/>
          <w:szCs w:val="30"/>
        </w:rPr>
        <w:t>Wó</w:t>
      </w:r>
      <w:r w:rsidR="00E1572B" w:rsidRPr="00E1247D">
        <w:rPr>
          <w:sz w:val="30"/>
          <w:szCs w:val="30"/>
        </w:rPr>
        <w:t>Ym</w:t>
      </w:r>
      <w:proofErr w:type="spellEnd"/>
      <w:r w:rsidR="00E1572B" w:rsidRPr="00E1247D">
        <w:rPr>
          <w:sz w:val="30"/>
          <w:szCs w:val="30"/>
        </w:rPr>
        <w:t xml:space="preserve"> </w:t>
      </w:r>
      <w:proofErr w:type="spellStart"/>
      <w:r w:rsidR="00E1572B" w:rsidRPr="00E1247D">
        <w:rPr>
          <w:sz w:val="30"/>
          <w:szCs w:val="30"/>
        </w:rPr>
        <w:t>ùLôiÓ</w:t>
      </w:r>
      <w:proofErr w:type="spellEnd"/>
      <w:r w:rsidR="00E1572B" w:rsidRPr="00E1247D">
        <w:rPr>
          <w:sz w:val="30"/>
          <w:szCs w:val="30"/>
        </w:rPr>
        <w:t xml:space="preserve"> </w:t>
      </w:r>
      <w:proofErr w:type="spellStart"/>
      <w:r w:rsidR="00E1572B" w:rsidRPr="00E1247D">
        <w:rPr>
          <w:sz w:val="30"/>
          <w:szCs w:val="30"/>
        </w:rPr>
        <w:t>GÝl©VÕ</w:t>
      </w:r>
      <w:proofErr w:type="spellEnd"/>
      <w:r w:rsidR="00E1572B" w:rsidRPr="00E1247D">
        <w:rPr>
          <w:sz w:val="30"/>
          <w:szCs w:val="30"/>
        </w:rPr>
        <w:t xml:space="preserve">. </w:t>
      </w:r>
      <w:r w:rsidR="00676A21" w:rsidRPr="00E1247D">
        <w:rPr>
          <w:sz w:val="30"/>
          <w:szCs w:val="30"/>
        </w:rPr>
        <w:t xml:space="preserve">AÕ </w:t>
      </w:r>
      <w:proofErr w:type="spellStart"/>
      <w:r w:rsidR="00676A21" w:rsidRPr="00E1247D">
        <w:rPr>
          <w:sz w:val="30"/>
          <w:szCs w:val="30"/>
        </w:rPr>
        <w:t>EiûU</w:t>
      </w:r>
      <w:proofErr w:type="spellEnd"/>
      <w:r w:rsidR="00676A21" w:rsidRPr="00E1247D">
        <w:rPr>
          <w:sz w:val="30"/>
          <w:szCs w:val="30"/>
        </w:rPr>
        <w:t xml:space="preserve">. </w:t>
      </w:r>
      <w:proofErr w:type="spellStart"/>
      <w:r w:rsidR="00ED7E5D" w:rsidRPr="00E1247D">
        <w:rPr>
          <w:sz w:val="30"/>
          <w:szCs w:val="30"/>
        </w:rPr>
        <w:t>úYRôLUjûR</w:t>
      </w:r>
      <w:proofErr w:type="spellEnd"/>
      <w:r w:rsidR="00ED7E5D" w:rsidRPr="00E1247D">
        <w:rPr>
          <w:sz w:val="30"/>
          <w:szCs w:val="30"/>
        </w:rPr>
        <w:t xml:space="preserve"> </w:t>
      </w:r>
      <w:proofErr w:type="spellStart"/>
      <w:r w:rsidR="00ED7E5D" w:rsidRPr="00E1247D">
        <w:rPr>
          <w:sz w:val="30"/>
          <w:szCs w:val="30"/>
        </w:rPr>
        <w:t>Yô£d</w:t>
      </w:r>
      <w:proofErr w:type="spellEnd"/>
      <w:r w:rsidR="00ED7E5D" w:rsidRPr="00E1247D">
        <w:rPr>
          <w:sz w:val="30"/>
          <w:szCs w:val="30"/>
        </w:rPr>
        <w:t>¡\ ¡±</w:t>
      </w:r>
      <w:proofErr w:type="spellStart"/>
      <w:proofErr w:type="gramStart"/>
      <w:r w:rsidR="00ED7E5D" w:rsidRPr="00E1247D">
        <w:rPr>
          <w:sz w:val="30"/>
          <w:szCs w:val="30"/>
        </w:rPr>
        <w:t>vRY</w:t>
      </w:r>
      <w:r w:rsidR="00C02627" w:rsidRPr="00E1247D">
        <w:rPr>
          <w:sz w:val="30"/>
          <w:szCs w:val="30"/>
        </w:rPr>
        <w:t>Wó</w:t>
      </w:r>
      <w:r w:rsidR="00ED7E5D" w:rsidRPr="00E1247D">
        <w:rPr>
          <w:sz w:val="30"/>
          <w:szCs w:val="30"/>
        </w:rPr>
        <w:t>L</w:t>
      </w:r>
      <w:r w:rsidR="000418B9" w:rsidRPr="00E1247D">
        <w:rPr>
          <w:sz w:val="30"/>
          <w:szCs w:val="30"/>
        </w:rPr>
        <w:t>ú</w:t>
      </w:r>
      <w:proofErr w:type="spellEnd"/>
      <w:r w:rsidR="000418B9" w:rsidRPr="00E1247D">
        <w:rPr>
          <w:sz w:val="30"/>
          <w:szCs w:val="30"/>
        </w:rPr>
        <w:t>[</w:t>
      </w:r>
      <w:proofErr w:type="gramEnd"/>
      <w:r w:rsidR="00ED7E5D" w:rsidRPr="00E1247D">
        <w:rPr>
          <w:sz w:val="30"/>
          <w:szCs w:val="30"/>
        </w:rPr>
        <w:t xml:space="preserve">, AÕ </w:t>
      </w:r>
      <w:proofErr w:type="spellStart"/>
      <w:r w:rsidR="00ED7E5D" w:rsidRPr="00E1247D">
        <w:rPr>
          <w:sz w:val="30"/>
          <w:szCs w:val="30"/>
        </w:rPr>
        <w:t>EiûU</w:t>
      </w:r>
      <w:proofErr w:type="spellEnd"/>
      <w:r w:rsidR="00ED7E5D" w:rsidRPr="00E1247D">
        <w:rPr>
          <w:sz w:val="30"/>
          <w:szCs w:val="30"/>
        </w:rPr>
        <w:t xml:space="preserve"> </w:t>
      </w:r>
      <w:proofErr w:type="spellStart"/>
      <w:r w:rsidR="00ED7E5D" w:rsidRPr="00E1247D">
        <w:rPr>
          <w:sz w:val="30"/>
          <w:szCs w:val="30"/>
        </w:rPr>
        <w:t>ApXYô</w:t>
      </w:r>
      <w:proofErr w:type="spellEnd"/>
      <w:r w:rsidR="00ED7E5D" w:rsidRPr="00E1247D">
        <w:rPr>
          <w:sz w:val="30"/>
          <w:szCs w:val="30"/>
        </w:rPr>
        <w:t xml:space="preserve">? </w:t>
      </w:r>
      <w:proofErr w:type="spellStart"/>
      <w:r w:rsidR="00ED7E5D" w:rsidRPr="00E1247D">
        <w:rPr>
          <w:sz w:val="30"/>
          <w:szCs w:val="30"/>
        </w:rPr>
        <w:t>T¬ÑjR</w:t>
      </w:r>
      <w:proofErr w:type="spellEnd"/>
      <w:r w:rsidR="00ED7E5D" w:rsidRPr="00E1247D">
        <w:rPr>
          <w:sz w:val="30"/>
          <w:szCs w:val="30"/>
        </w:rPr>
        <w:t xml:space="preserve"> </w:t>
      </w:r>
      <w:proofErr w:type="spellStart"/>
      <w:r w:rsidR="00ED7E5D" w:rsidRPr="00E1247D">
        <w:rPr>
          <w:sz w:val="30"/>
          <w:szCs w:val="30"/>
        </w:rPr>
        <w:t>úV</w:t>
      </w:r>
      <w:r w:rsidR="00C02627" w:rsidRPr="00E1247D">
        <w:rPr>
          <w:sz w:val="30"/>
          <w:szCs w:val="30"/>
        </w:rPr>
        <w:t>ô</w:t>
      </w:r>
      <w:r w:rsidR="00ED7E5D" w:rsidRPr="00E1247D">
        <w:rPr>
          <w:sz w:val="30"/>
          <w:szCs w:val="30"/>
        </w:rPr>
        <w:t>Yôu</w:t>
      </w:r>
      <w:proofErr w:type="spellEnd"/>
      <w:r w:rsidR="00ED7E5D" w:rsidRPr="00E1247D">
        <w:rPr>
          <w:sz w:val="30"/>
          <w:szCs w:val="30"/>
        </w:rPr>
        <w:t xml:space="preserve"> 4.</w:t>
      </w:r>
    </w:p>
    <w:p w14:paraId="5AEF2D7D" w14:textId="77777777" w:rsidR="00ED7E5D" w:rsidRPr="00E1247D" w:rsidRDefault="002451F8" w:rsidP="00FE57D1">
      <w:pPr>
        <w:ind w:firstLine="567"/>
        <w:rPr>
          <w:sz w:val="30"/>
          <w:szCs w:val="30"/>
        </w:rPr>
      </w:pPr>
      <w:r w:rsidRPr="00E1247D">
        <w:rPr>
          <w:sz w:val="30"/>
          <w:szCs w:val="30"/>
        </w:rPr>
        <w:t>86.</w:t>
      </w:r>
      <w:r w:rsidR="00B8309C" w:rsidRPr="00E1247D">
        <w:rPr>
          <w:sz w:val="30"/>
          <w:szCs w:val="30"/>
        </w:rPr>
        <w:t xml:space="preserve"> </w:t>
      </w:r>
      <w:proofErr w:type="spellStart"/>
      <w:r w:rsidR="001A399E" w:rsidRPr="00E1247D">
        <w:rPr>
          <w:sz w:val="30"/>
          <w:szCs w:val="30"/>
        </w:rPr>
        <w:t>SôjRôuúYp</w:t>
      </w:r>
      <w:proofErr w:type="spellEnd"/>
      <w:r w:rsidR="001A399E" w:rsidRPr="00E1247D">
        <w:rPr>
          <w:sz w:val="30"/>
          <w:szCs w:val="30"/>
        </w:rPr>
        <w:t xml:space="preserve"> </w:t>
      </w:r>
      <w:proofErr w:type="spellStart"/>
      <w:r w:rsidR="001A399E" w:rsidRPr="00E1247D">
        <w:rPr>
          <w:sz w:val="30"/>
          <w:szCs w:val="30"/>
        </w:rPr>
        <w:t>AY¬Pm</w:t>
      </w:r>
      <w:proofErr w:type="spellEnd"/>
      <w:r w:rsidR="001A399E" w:rsidRPr="00E1247D">
        <w:rPr>
          <w:sz w:val="30"/>
          <w:szCs w:val="30"/>
        </w:rPr>
        <w:t xml:space="preserve"> </w:t>
      </w:r>
      <w:proofErr w:type="spellStart"/>
      <w:r w:rsidR="001A399E" w:rsidRPr="00E1247D">
        <w:rPr>
          <w:sz w:val="30"/>
          <w:szCs w:val="30"/>
        </w:rPr>
        <w:t>YkÕ</w:t>
      </w:r>
      <w:proofErr w:type="spellEnd"/>
      <w:r w:rsidR="001A399E" w:rsidRPr="00E1247D">
        <w:rPr>
          <w:sz w:val="30"/>
          <w:szCs w:val="30"/>
        </w:rPr>
        <w:t>, ¨u</w:t>
      </w:r>
      <w:r w:rsidR="001B23AD" w:rsidRPr="00E1247D">
        <w:rPr>
          <w:sz w:val="30"/>
          <w:szCs w:val="30"/>
        </w:rPr>
        <w:t>\</w:t>
      </w:r>
      <w:r w:rsidR="00B8309C" w:rsidRPr="00E1247D">
        <w:rPr>
          <w:sz w:val="30"/>
          <w:szCs w:val="30"/>
        </w:rPr>
        <w:t xml:space="preserve"> </w:t>
      </w:r>
      <w:proofErr w:type="spellStart"/>
      <w:r w:rsidR="001B23AD" w:rsidRPr="00E1247D">
        <w:rPr>
          <w:sz w:val="30"/>
          <w:szCs w:val="30"/>
        </w:rPr>
        <w:t>úTôÕ</w:t>
      </w:r>
      <w:proofErr w:type="spellEnd"/>
      <w:r w:rsidR="001B23AD" w:rsidRPr="00E1247D">
        <w:rPr>
          <w:sz w:val="30"/>
          <w:szCs w:val="30"/>
        </w:rPr>
        <w:t xml:space="preserve">, </w:t>
      </w:r>
      <w:proofErr w:type="spellStart"/>
      <w:r w:rsidR="001B23AD" w:rsidRPr="00E1247D">
        <w:rPr>
          <w:sz w:val="30"/>
          <w:szCs w:val="30"/>
        </w:rPr>
        <w:t>AYo</w:t>
      </w:r>
      <w:proofErr w:type="spellEnd"/>
      <w:r w:rsidR="001B23AD" w:rsidRPr="00E1247D">
        <w:rPr>
          <w:sz w:val="30"/>
          <w:szCs w:val="30"/>
        </w:rPr>
        <w:t xml:space="preserve"> </w:t>
      </w:r>
      <w:proofErr w:type="spellStart"/>
      <w:r w:rsidR="001B23AD" w:rsidRPr="00E1247D">
        <w:rPr>
          <w:sz w:val="30"/>
          <w:szCs w:val="30"/>
        </w:rPr>
        <w:t>SôjRôuúYûXl</w:t>
      </w:r>
      <w:proofErr w:type="spellEnd"/>
      <w:r w:rsidR="001B23AD" w:rsidRPr="00E1247D">
        <w:rPr>
          <w:sz w:val="30"/>
          <w:szCs w:val="30"/>
        </w:rPr>
        <w:t xml:space="preserve"> </w:t>
      </w:r>
      <w:proofErr w:type="spellStart"/>
      <w:r w:rsidR="001B23AD" w:rsidRPr="00E1247D">
        <w:rPr>
          <w:sz w:val="30"/>
          <w:szCs w:val="30"/>
        </w:rPr>
        <w:t>Tô</w:t>
      </w:r>
      <w:r w:rsidR="000C678C" w:rsidRPr="00E1247D">
        <w:rPr>
          <w:sz w:val="30"/>
          <w:szCs w:val="30"/>
        </w:rPr>
        <w:t>Wó</w:t>
      </w:r>
      <w:r w:rsidR="001B23AD" w:rsidRPr="00E1247D">
        <w:rPr>
          <w:sz w:val="30"/>
          <w:szCs w:val="30"/>
        </w:rPr>
        <w:t>jÕ</w:t>
      </w:r>
      <w:proofErr w:type="spellEnd"/>
      <w:r w:rsidR="001B23AD" w:rsidRPr="00E1247D">
        <w:rPr>
          <w:sz w:val="30"/>
          <w:szCs w:val="30"/>
        </w:rPr>
        <w:t xml:space="preserve">, </w:t>
      </w:r>
      <w:proofErr w:type="spellStart"/>
      <w:r w:rsidR="001C69A4" w:rsidRPr="00E1247D">
        <w:rPr>
          <w:sz w:val="30"/>
          <w:szCs w:val="30"/>
        </w:rPr>
        <w:t>AYu</w:t>
      </w:r>
      <w:proofErr w:type="spellEnd"/>
      <w:r w:rsidR="001C69A4" w:rsidRPr="00E1247D">
        <w:rPr>
          <w:sz w:val="30"/>
          <w:szCs w:val="30"/>
        </w:rPr>
        <w:t xml:space="preserve"> </w:t>
      </w:r>
      <w:proofErr w:type="spellStart"/>
      <w:r w:rsidR="001C69A4" w:rsidRPr="00E1247D">
        <w:rPr>
          <w:sz w:val="30"/>
          <w:szCs w:val="30"/>
        </w:rPr>
        <w:t>GeúL«ÚkRôu</w:t>
      </w:r>
      <w:proofErr w:type="spellEnd"/>
      <w:r w:rsidR="001C69A4" w:rsidRPr="00E1247D">
        <w:rPr>
          <w:sz w:val="30"/>
          <w:szCs w:val="30"/>
        </w:rPr>
        <w:t xml:space="preserve"> </w:t>
      </w:r>
      <w:proofErr w:type="spellStart"/>
      <w:r w:rsidR="001C69A4" w:rsidRPr="00E1247D">
        <w:rPr>
          <w:sz w:val="30"/>
          <w:szCs w:val="30"/>
        </w:rPr>
        <w:t>Gußm</w:t>
      </w:r>
      <w:proofErr w:type="spellEnd"/>
      <w:r w:rsidR="001C69A4" w:rsidRPr="00E1247D">
        <w:rPr>
          <w:sz w:val="30"/>
          <w:szCs w:val="30"/>
        </w:rPr>
        <w:t xml:space="preserve">, </w:t>
      </w:r>
      <w:proofErr w:type="spellStart"/>
      <w:r w:rsidR="001C69A4" w:rsidRPr="00E1247D">
        <w:rPr>
          <w:sz w:val="30"/>
          <w:szCs w:val="30"/>
        </w:rPr>
        <w:t>AYu</w:t>
      </w:r>
      <w:proofErr w:type="spellEnd"/>
      <w:r w:rsidR="001C69A4" w:rsidRPr="00E1247D">
        <w:rPr>
          <w:sz w:val="30"/>
          <w:szCs w:val="30"/>
        </w:rPr>
        <w:t xml:space="preserve"> </w:t>
      </w:r>
      <w:proofErr w:type="spellStart"/>
      <w:r w:rsidR="001C69A4" w:rsidRPr="00E1247D">
        <w:rPr>
          <w:sz w:val="30"/>
          <w:szCs w:val="30"/>
        </w:rPr>
        <w:t>YÚYRtÏ</w:t>
      </w:r>
      <w:proofErr w:type="spellEnd"/>
      <w:r w:rsidR="001C69A4" w:rsidRPr="00E1247D">
        <w:rPr>
          <w:sz w:val="30"/>
          <w:szCs w:val="30"/>
        </w:rPr>
        <w:t xml:space="preserve"> </w:t>
      </w:r>
      <w:proofErr w:type="spellStart"/>
      <w:r w:rsidR="001C69A4" w:rsidRPr="00E1247D">
        <w:rPr>
          <w:sz w:val="30"/>
          <w:szCs w:val="30"/>
        </w:rPr>
        <w:t>ØuTôL</w:t>
      </w:r>
      <w:proofErr w:type="spellEnd"/>
      <w:r w:rsidR="001C69A4" w:rsidRPr="00E1247D">
        <w:rPr>
          <w:sz w:val="30"/>
          <w:szCs w:val="30"/>
        </w:rPr>
        <w:t xml:space="preserve"> </w:t>
      </w:r>
      <w:proofErr w:type="spellStart"/>
      <w:r w:rsidR="001C69A4" w:rsidRPr="00E1247D">
        <w:rPr>
          <w:sz w:val="30"/>
          <w:szCs w:val="30"/>
        </w:rPr>
        <w:t>ùNnR</w:t>
      </w:r>
      <w:proofErr w:type="spellEnd"/>
      <w:r w:rsidR="001C69A4" w:rsidRPr="00E1247D">
        <w:rPr>
          <w:sz w:val="30"/>
          <w:szCs w:val="30"/>
        </w:rPr>
        <w:t xml:space="preserve"> </w:t>
      </w:r>
      <w:proofErr w:type="spellStart"/>
      <w:r w:rsidR="001C69A4" w:rsidRPr="00E1247D">
        <w:rPr>
          <w:sz w:val="30"/>
          <w:szCs w:val="30"/>
        </w:rPr>
        <w:t>HúRôùYôuû</w:t>
      </w:r>
      <w:proofErr w:type="spellEnd"/>
      <w:r w:rsidR="001C69A4" w:rsidRPr="00E1247D">
        <w:rPr>
          <w:sz w:val="30"/>
          <w:szCs w:val="30"/>
        </w:rPr>
        <w:t>\</w:t>
      </w:r>
      <w:proofErr w:type="spellStart"/>
      <w:r w:rsidR="001C69A4" w:rsidRPr="00E1247D">
        <w:rPr>
          <w:sz w:val="30"/>
          <w:szCs w:val="30"/>
        </w:rPr>
        <w:t>Ùm</w:t>
      </w:r>
      <w:proofErr w:type="spellEnd"/>
      <w:r w:rsidR="001C69A4" w:rsidRPr="00E1247D">
        <w:rPr>
          <w:sz w:val="30"/>
          <w:szCs w:val="30"/>
        </w:rPr>
        <w:t xml:space="preserve"> á±, </w:t>
      </w:r>
      <w:proofErr w:type="spellStart"/>
      <w:r w:rsidR="000D2769" w:rsidRPr="00E1247D">
        <w:rPr>
          <w:sz w:val="30"/>
          <w:szCs w:val="30"/>
        </w:rPr>
        <w:t>AYu</w:t>
      </w:r>
      <w:proofErr w:type="spellEnd"/>
      <w:r w:rsidR="000D2769" w:rsidRPr="00E1247D">
        <w:rPr>
          <w:sz w:val="30"/>
          <w:szCs w:val="30"/>
        </w:rPr>
        <w:t xml:space="preserve"> JÚ ®</w:t>
      </w:r>
      <w:proofErr w:type="spellStart"/>
      <w:r w:rsidR="000D2769" w:rsidRPr="00E1247D">
        <w:rPr>
          <w:sz w:val="30"/>
          <w:szCs w:val="30"/>
        </w:rPr>
        <w:t>ÑYô</w:t>
      </w:r>
      <w:proofErr w:type="spellEnd"/>
      <w:r w:rsidR="000D2769" w:rsidRPr="00E1247D">
        <w:rPr>
          <w:sz w:val="30"/>
          <w:szCs w:val="30"/>
        </w:rPr>
        <w:t xml:space="preserve">£ </w:t>
      </w:r>
      <w:proofErr w:type="spellStart"/>
      <w:r w:rsidR="000D2769" w:rsidRPr="00E1247D">
        <w:rPr>
          <w:sz w:val="30"/>
          <w:szCs w:val="30"/>
        </w:rPr>
        <w:t>Gußm</w:t>
      </w:r>
      <w:proofErr w:type="spellEnd"/>
      <w:r w:rsidR="000D2769" w:rsidRPr="00E1247D">
        <w:rPr>
          <w:sz w:val="30"/>
          <w:szCs w:val="30"/>
        </w:rPr>
        <w:t xml:space="preserve"> AY²Pm á</w:t>
      </w:r>
      <w:proofErr w:type="gramStart"/>
      <w:r w:rsidR="000D2769" w:rsidRPr="00E1247D">
        <w:rPr>
          <w:sz w:val="30"/>
          <w:szCs w:val="30"/>
        </w:rPr>
        <w:t>±]</w:t>
      </w:r>
      <w:proofErr w:type="spellStart"/>
      <w:r w:rsidR="000D2769" w:rsidRPr="00E1247D">
        <w:rPr>
          <w:sz w:val="30"/>
          <w:szCs w:val="30"/>
        </w:rPr>
        <w:t>ô</w:t>
      </w:r>
      <w:r w:rsidR="000C678C" w:rsidRPr="00E1247D">
        <w:rPr>
          <w:sz w:val="30"/>
          <w:szCs w:val="30"/>
        </w:rPr>
        <w:t>Wó</w:t>
      </w:r>
      <w:proofErr w:type="spellEnd"/>
      <w:proofErr w:type="gramEnd"/>
      <w:r w:rsidR="000D2769" w:rsidRPr="00E1247D">
        <w:rPr>
          <w:sz w:val="30"/>
          <w:szCs w:val="30"/>
        </w:rPr>
        <w:t xml:space="preserve">. </w:t>
      </w:r>
      <w:proofErr w:type="spellStart"/>
      <w:r w:rsidR="001D26C3" w:rsidRPr="00E1247D">
        <w:rPr>
          <w:sz w:val="30"/>
          <w:szCs w:val="30"/>
        </w:rPr>
        <w:t>SôjRôuúYp</w:t>
      </w:r>
      <w:proofErr w:type="spellEnd"/>
      <w:r w:rsidR="001D26C3" w:rsidRPr="00E1247D">
        <w:rPr>
          <w:sz w:val="30"/>
          <w:szCs w:val="30"/>
        </w:rPr>
        <w:t>,</w:t>
      </w:r>
      <w:r w:rsidR="001D26C3" w:rsidRPr="00E1247D">
        <w:rPr>
          <w:rFonts w:ascii="TML_Vaigai_Normal" w:hAnsi="TML_Vaigai_Normal"/>
          <w:sz w:val="30"/>
          <w:szCs w:val="30"/>
        </w:rPr>
        <w:t xml:space="preserve"> "</w:t>
      </w:r>
      <w:r w:rsidR="00FC7270" w:rsidRPr="00E1247D">
        <w:rPr>
          <w:sz w:val="30"/>
          <w:szCs w:val="30"/>
        </w:rPr>
        <w:t xml:space="preserve">¿o </w:t>
      </w:r>
      <w:proofErr w:type="spellStart"/>
      <w:r w:rsidR="00FC7270" w:rsidRPr="00E1247D">
        <w:rPr>
          <w:sz w:val="30"/>
          <w:szCs w:val="30"/>
        </w:rPr>
        <w:t>úRYàûPV</w:t>
      </w:r>
      <w:proofErr w:type="spellEnd"/>
      <w:r w:rsidR="00FC7270" w:rsidRPr="00E1247D">
        <w:rPr>
          <w:sz w:val="30"/>
          <w:szCs w:val="30"/>
        </w:rPr>
        <w:t xml:space="preserve"> </w:t>
      </w:r>
      <w:proofErr w:type="spellStart"/>
      <w:r w:rsidR="00FC7270" w:rsidRPr="00E1247D">
        <w:rPr>
          <w:sz w:val="30"/>
          <w:szCs w:val="30"/>
        </w:rPr>
        <w:t>ÏUôWu</w:t>
      </w:r>
      <w:proofErr w:type="spellEnd"/>
      <w:r w:rsidR="00FC7270" w:rsidRPr="00E1247D">
        <w:rPr>
          <w:rFonts w:ascii="TML_Vaigai_Normal" w:hAnsi="TML_Vaigai_Normal"/>
          <w:sz w:val="30"/>
          <w:szCs w:val="30"/>
        </w:rPr>
        <w:t xml:space="preserve">’ </w:t>
      </w:r>
      <w:proofErr w:type="spellStart"/>
      <w:r w:rsidR="00FC7270" w:rsidRPr="00E1247D">
        <w:rPr>
          <w:sz w:val="30"/>
          <w:szCs w:val="30"/>
        </w:rPr>
        <w:t>Guß</w:t>
      </w:r>
      <w:proofErr w:type="spellEnd"/>
      <w:r w:rsidR="00FC7270" w:rsidRPr="00E1247D">
        <w:rPr>
          <w:sz w:val="30"/>
          <w:szCs w:val="30"/>
        </w:rPr>
        <w:t xml:space="preserve"> á</w:t>
      </w:r>
      <w:proofErr w:type="gramStart"/>
      <w:r w:rsidR="00FC7270" w:rsidRPr="00E1247D">
        <w:rPr>
          <w:sz w:val="30"/>
          <w:szCs w:val="30"/>
        </w:rPr>
        <w:t>±]</w:t>
      </w:r>
      <w:proofErr w:type="spellStart"/>
      <w:r w:rsidR="00FC7270" w:rsidRPr="00E1247D">
        <w:rPr>
          <w:sz w:val="30"/>
          <w:szCs w:val="30"/>
        </w:rPr>
        <w:t>ôu</w:t>
      </w:r>
      <w:proofErr w:type="spellEnd"/>
      <w:proofErr w:type="gramEnd"/>
      <w:r w:rsidR="00FC7270" w:rsidRPr="00E1247D">
        <w:rPr>
          <w:sz w:val="30"/>
          <w:szCs w:val="30"/>
        </w:rPr>
        <w:t xml:space="preserve">. </w:t>
      </w:r>
      <w:proofErr w:type="spellStart"/>
      <w:r w:rsidR="00A436E3" w:rsidRPr="00E1247D">
        <w:rPr>
          <w:sz w:val="30"/>
          <w:szCs w:val="30"/>
        </w:rPr>
        <w:t>AúSL</w:t>
      </w:r>
      <w:proofErr w:type="spellEnd"/>
      <w:r w:rsidR="00A436E3" w:rsidRPr="00E1247D">
        <w:rPr>
          <w:sz w:val="30"/>
          <w:szCs w:val="30"/>
        </w:rPr>
        <w:t xml:space="preserve">, </w:t>
      </w:r>
      <w:proofErr w:type="spellStart"/>
      <w:r w:rsidR="00A436E3" w:rsidRPr="00E1247D">
        <w:rPr>
          <w:sz w:val="30"/>
          <w:szCs w:val="30"/>
        </w:rPr>
        <w:t>AúSL</w:t>
      </w:r>
      <w:proofErr w:type="spellEnd"/>
      <w:r w:rsidR="00A436E3" w:rsidRPr="00E1247D">
        <w:rPr>
          <w:sz w:val="30"/>
          <w:szCs w:val="30"/>
        </w:rPr>
        <w:t>,</w:t>
      </w:r>
      <w:r w:rsidR="005B7F13" w:rsidRPr="00E1247D">
        <w:rPr>
          <w:sz w:val="30"/>
          <w:szCs w:val="30"/>
        </w:rPr>
        <w:t xml:space="preserve"> </w:t>
      </w:r>
      <w:proofErr w:type="spellStart"/>
      <w:r w:rsidR="005B7F13" w:rsidRPr="00E1247D">
        <w:rPr>
          <w:sz w:val="30"/>
          <w:szCs w:val="30"/>
        </w:rPr>
        <w:t>AúSL</w:t>
      </w:r>
      <w:proofErr w:type="spellEnd"/>
      <w:r w:rsidR="005B7F13" w:rsidRPr="00E1247D">
        <w:rPr>
          <w:sz w:val="30"/>
          <w:szCs w:val="30"/>
        </w:rPr>
        <w:t xml:space="preserve">, </w:t>
      </w:r>
      <w:proofErr w:type="spellStart"/>
      <w:r w:rsidR="005B7F13" w:rsidRPr="00E1247D">
        <w:rPr>
          <w:sz w:val="30"/>
          <w:szCs w:val="30"/>
        </w:rPr>
        <w:t>AúSL</w:t>
      </w:r>
      <w:proofErr w:type="spellEnd"/>
      <w:r w:rsidR="005B7F13" w:rsidRPr="00E1247D">
        <w:rPr>
          <w:sz w:val="30"/>
          <w:szCs w:val="30"/>
        </w:rPr>
        <w:t>,</w:t>
      </w:r>
      <w:r w:rsidR="00A436E3" w:rsidRPr="00E1247D">
        <w:rPr>
          <w:sz w:val="30"/>
          <w:szCs w:val="30"/>
        </w:rPr>
        <w:t xml:space="preserve"> </w:t>
      </w:r>
      <w:proofErr w:type="spellStart"/>
      <w:r w:rsidR="00A436E3" w:rsidRPr="00E1247D">
        <w:rPr>
          <w:sz w:val="30"/>
          <w:szCs w:val="30"/>
        </w:rPr>
        <w:t>AúSL¬Pm</w:t>
      </w:r>
      <w:proofErr w:type="spellEnd"/>
      <w:r w:rsidR="00A436E3" w:rsidRPr="00E1247D">
        <w:rPr>
          <w:sz w:val="30"/>
          <w:szCs w:val="30"/>
        </w:rPr>
        <w:t xml:space="preserve">, </w:t>
      </w:r>
      <w:proofErr w:type="spellStart"/>
      <w:r w:rsidR="00EB1A0C" w:rsidRPr="00E1247D">
        <w:rPr>
          <w:sz w:val="30"/>
          <w:szCs w:val="30"/>
        </w:rPr>
        <w:t>BUôm</w:t>
      </w:r>
      <w:proofErr w:type="spellEnd"/>
      <w:r w:rsidR="00EB1A0C" w:rsidRPr="00E1247D">
        <w:rPr>
          <w:sz w:val="30"/>
          <w:szCs w:val="30"/>
        </w:rPr>
        <w:t xml:space="preserve">, </w:t>
      </w:r>
      <w:proofErr w:type="spellStart"/>
      <w:r w:rsidR="00B07560" w:rsidRPr="00E1247D">
        <w:rPr>
          <w:sz w:val="30"/>
          <w:szCs w:val="30"/>
        </w:rPr>
        <w:t>AlT¥úV</w:t>
      </w:r>
      <w:proofErr w:type="spellEnd"/>
      <w:r w:rsidR="00B07560" w:rsidRPr="00E1247D">
        <w:rPr>
          <w:sz w:val="30"/>
          <w:szCs w:val="30"/>
        </w:rPr>
        <w:t xml:space="preserve"> </w:t>
      </w:r>
      <w:proofErr w:type="spellStart"/>
      <w:r w:rsidR="00B07560" w:rsidRPr="00E1247D">
        <w:rPr>
          <w:sz w:val="30"/>
          <w:szCs w:val="30"/>
        </w:rPr>
        <w:t>ùRôPokÕ</w:t>
      </w:r>
      <w:proofErr w:type="spellEnd"/>
      <w:r w:rsidR="00B07560" w:rsidRPr="00E1247D">
        <w:rPr>
          <w:sz w:val="30"/>
          <w:szCs w:val="30"/>
        </w:rPr>
        <w:t xml:space="preserve"> ¸</w:t>
      </w:r>
      <w:proofErr w:type="spellStart"/>
      <w:r w:rsidR="00B07560" w:rsidRPr="00E1247D">
        <w:rPr>
          <w:sz w:val="30"/>
          <w:szCs w:val="30"/>
        </w:rPr>
        <w:t>ZôL</w:t>
      </w:r>
      <w:proofErr w:type="spellEnd"/>
      <w:r w:rsidR="00B07560" w:rsidRPr="00E1247D">
        <w:rPr>
          <w:sz w:val="30"/>
          <w:szCs w:val="30"/>
        </w:rPr>
        <w:t>, ¸</w:t>
      </w:r>
      <w:proofErr w:type="spellStart"/>
      <w:r w:rsidR="00B07560" w:rsidRPr="00E1247D">
        <w:rPr>
          <w:sz w:val="30"/>
          <w:szCs w:val="30"/>
        </w:rPr>
        <w:t>ZôL</w:t>
      </w:r>
      <w:proofErr w:type="spellEnd"/>
      <w:r w:rsidR="00B07560" w:rsidRPr="00E1247D">
        <w:rPr>
          <w:sz w:val="30"/>
          <w:szCs w:val="30"/>
        </w:rPr>
        <w:t xml:space="preserve"> AÕ </w:t>
      </w:r>
      <w:proofErr w:type="spellStart"/>
      <w:r w:rsidR="00B07560" w:rsidRPr="00E1247D">
        <w:rPr>
          <w:sz w:val="30"/>
          <w:szCs w:val="30"/>
        </w:rPr>
        <w:t>NmT®jRÕ</w:t>
      </w:r>
      <w:proofErr w:type="spellEnd"/>
      <w:r w:rsidR="00B07560" w:rsidRPr="00E1247D">
        <w:rPr>
          <w:sz w:val="30"/>
          <w:szCs w:val="30"/>
        </w:rPr>
        <w:t>.</w:t>
      </w:r>
    </w:p>
    <w:p w14:paraId="24B0F19F" w14:textId="77777777" w:rsidR="00D0478D" w:rsidRPr="00E1247D" w:rsidRDefault="002451F8" w:rsidP="00FE57D1">
      <w:pPr>
        <w:ind w:firstLine="567"/>
        <w:rPr>
          <w:rFonts w:ascii="TML_Vaigai_Normal" w:hAnsi="TML_Vaigai_Normal"/>
          <w:sz w:val="30"/>
          <w:szCs w:val="30"/>
        </w:rPr>
      </w:pPr>
      <w:r w:rsidRPr="00E1247D">
        <w:rPr>
          <w:sz w:val="30"/>
          <w:szCs w:val="30"/>
        </w:rPr>
        <w:t>87.</w:t>
      </w:r>
      <w:r w:rsidR="00B8309C" w:rsidRPr="00E1247D">
        <w:rPr>
          <w:sz w:val="30"/>
          <w:szCs w:val="30"/>
        </w:rPr>
        <w:t xml:space="preserve"> </w:t>
      </w:r>
      <w:proofErr w:type="spellStart"/>
      <w:r w:rsidR="00A207B1" w:rsidRPr="00E1247D">
        <w:rPr>
          <w:sz w:val="30"/>
          <w:szCs w:val="30"/>
        </w:rPr>
        <w:t>ClùTôÝÕ</w:t>
      </w:r>
      <w:proofErr w:type="spellEnd"/>
      <w:r w:rsidR="00A207B1" w:rsidRPr="00E1247D">
        <w:rPr>
          <w:sz w:val="30"/>
          <w:szCs w:val="30"/>
        </w:rPr>
        <w:t>, AÕ ¡±</w:t>
      </w:r>
      <w:proofErr w:type="spellStart"/>
      <w:r w:rsidR="00A207B1" w:rsidRPr="00E1247D">
        <w:rPr>
          <w:sz w:val="30"/>
          <w:szCs w:val="30"/>
        </w:rPr>
        <w:t>vÕYôL</w:t>
      </w:r>
      <w:proofErr w:type="spellEnd"/>
      <w:r w:rsidR="00A207B1" w:rsidRPr="00E1247D">
        <w:rPr>
          <w:sz w:val="30"/>
          <w:szCs w:val="30"/>
        </w:rPr>
        <w:t xml:space="preserve"> </w:t>
      </w:r>
      <w:proofErr w:type="spellStart"/>
      <w:proofErr w:type="gramStart"/>
      <w:r w:rsidR="00A207B1" w:rsidRPr="00E1247D">
        <w:rPr>
          <w:sz w:val="30"/>
          <w:szCs w:val="30"/>
        </w:rPr>
        <w:t>CÚdÏUô</w:t>
      </w:r>
      <w:proofErr w:type="spellEnd"/>
      <w:r w:rsidR="00A207B1" w:rsidRPr="00E1247D">
        <w:rPr>
          <w:sz w:val="30"/>
          <w:szCs w:val="30"/>
        </w:rPr>
        <w:t>]</w:t>
      </w:r>
      <w:proofErr w:type="spellStart"/>
      <w:r w:rsidR="00A207B1" w:rsidRPr="00E1247D">
        <w:rPr>
          <w:sz w:val="30"/>
          <w:szCs w:val="30"/>
        </w:rPr>
        <w:t>ôp</w:t>
      </w:r>
      <w:proofErr w:type="spellEnd"/>
      <w:proofErr w:type="gramEnd"/>
      <w:r w:rsidR="00A207B1" w:rsidRPr="00E1247D">
        <w:rPr>
          <w:sz w:val="30"/>
          <w:szCs w:val="30"/>
        </w:rPr>
        <w:t>,</w:t>
      </w:r>
      <w:r w:rsidR="00181542" w:rsidRPr="00E1247D">
        <w:rPr>
          <w:sz w:val="30"/>
          <w:szCs w:val="30"/>
        </w:rPr>
        <w:t xml:space="preserve"> Gu]</w:t>
      </w:r>
      <w:proofErr w:type="spellStart"/>
      <w:r w:rsidR="00181542" w:rsidRPr="00E1247D">
        <w:rPr>
          <w:sz w:val="30"/>
          <w:szCs w:val="30"/>
        </w:rPr>
        <w:t>ôp</w:t>
      </w:r>
      <w:proofErr w:type="spellEnd"/>
      <w:r w:rsidR="00181542" w:rsidRPr="00E1247D">
        <w:rPr>
          <w:sz w:val="30"/>
          <w:szCs w:val="30"/>
        </w:rPr>
        <w:t xml:space="preserve"> </w:t>
      </w:r>
      <w:proofErr w:type="spellStart"/>
      <w:r w:rsidR="00181542" w:rsidRPr="00E1247D">
        <w:rPr>
          <w:sz w:val="30"/>
          <w:szCs w:val="30"/>
        </w:rPr>
        <w:t>AYÚûPV</w:t>
      </w:r>
      <w:proofErr w:type="spellEnd"/>
      <w:r w:rsidR="00181542" w:rsidRPr="00E1247D">
        <w:rPr>
          <w:sz w:val="30"/>
          <w:szCs w:val="30"/>
        </w:rPr>
        <w:t xml:space="preserve"> </w:t>
      </w:r>
      <w:proofErr w:type="spellStart"/>
      <w:r w:rsidR="00181542" w:rsidRPr="00E1247D">
        <w:rPr>
          <w:sz w:val="30"/>
          <w:szCs w:val="30"/>
        </w:rPr>
        <w:t>B®dÏ</w:t>
      </w:r>
      <w:proofErr w:type="spellEnd"/>
      <w:r w:rsidR="00181542" w:rsidRPr="00E1247D">
        <w:rPr>
          <w:sz w:val="30"/>
          <w:szCs w:val="30"/>
        </w:rPr>
        <w:t xml:space="preserve"> </w:t>
      </w:r>
      <w:proofErr w:type="spellStart"/>
      <w:r w:rsidR="00181542" w:rsidRPr="00E1247D">
        <w:rPr>
          <w:sz w:val="30"/>
          <w:szCs w:val="30"/>
        </w:rPr>
        <w:t>Guû</w:t>
      </w:r>
      <w:proofErr w:type="spellEnd"/>
      <w:r w:rsidR="00181542" w:rsidRPr="00E1247D">
        <w:rPr>
          <w:sz w:val="30"/>
          <w:szCs w:val="30"/>
        </w:rPr>
        <w:t>]j</w:t>
      </w:r>
      <w:r w:rsidR="000C678C" w:rsidRPr="00E1247D">
        <w:rPr>
          <w:sz w:val="30"/>
          <w:szCs w:val="30"/>
        </w:rPr>
        <w:t xml:space="preserve"> </w:t>
      </w:r>
      <w:proofErr w:type="spellStart"/>
      <w:r w:rsidR="00181542" w:rsidRPr="00E1247D">
        <w:rPr>
          <w:sz w:val="30"/>
          <w:szCs w:val="30"/>
        </w:rPr>
        <w:t>Rôú</w:t>
      </w:r>
      <w:proofErr w:type="spellEnd"/>
      <w:r w:rsidR="00181542" w:rsidRPr="00E1247D">
        <w:rPr>
          <w:sz w:val="30"/>
          <w:szCs w:val="30"/>
        </w:rPr>
        <w:t>] ®</w:t>
      </w:r>
      <w:proofErr w:type="spellStart"/>
      <w:r w:rsidR="00181542" w:rsidRPr="00E1247D">
        <w:rPr>
          <w:sz w:val="30"/>
          <w:szCs w:val="30"/>
        </w:rPr>
        <w:t>hÓd</w:t>
      </w:r>
      <w:proofErr w:type="spellEnd"/>
      <w:r w:rsidR="000C678C" w:rsidRPr="00E1247D">
        <w:rPr>
          <w:sz w:val="30"/>
          <w:szCs w:val="30"/>
        </w:rPr>
        <w:t xml:space="preserve"> </w:t>
      </w:r>
      <w:proofErr w:type="spellStart"/>
      <w:r w:rsidR="00181542" w:rsidRPr="00E1247D">
        <w:rPr>
          <w:sz w:val="30"/>
          <w:szCs w:val="30"/>
        </w:rPr>
        <w:t>ùLôÓdL</w:t>
      </w:r>
      <w:proofErr w:type="spellEnd"/>
      <w:r w:rsidR="00181542" w:rsidRPr="00E1247D">
        <w:rPr>
          <w:sz w:val="30"/>
          <w:szCs w:val="30"/>
        </w:rPr>
        <w:t xml:space="preserve"> </w:t>
      </w:r>
      <w:proofErr w:type="spellStart"/>
      <w:r w:rsidR="00181542" w:rsidRPr="00E1247D">
        <w:rPr>
          <w:sz w:val="30"/>
          <w:szCs w:val="30"/>
        </w:rPr>
        <w:t>Ø¥ÙUô</w:t>
      </w:r>
      <w:proofErr w:type="spellEnd"/>
      <w:r w:rsidR="00181542" w:rsidRPr="00E1247D">
        <w:rPr>
          <w:sz w:val="30"/>
          <w:szCs w:val="30"/>
        </w:rPr>
        <w:t>]</w:t>
      </w:r>
      <w:proofErr w:type="spellStart"/>
      <w:r w:rsidR="00181542" w:rsidRPr="00E1247D">
        <w:rPr>
          <w:sz w:val="30"/>
          <w:szCs w:val="30"/>
        </w:rPr>
        <w:t>ôp</w:t>
      </w:r>
      <w:proofErr w:type="spellEnd"/>
      <w:r w:rsidR="00181542" w:rsidRPr="00E1247D">
        <w:rPr>
          <w:sz w:val="30"/>
          <w:szCs w:val="30"/>
        </w:rPr>
        <w:t>,</w:t>
      </w:r>
      <w:r w:rsidR="00A207B1" w:rsidRPr="00E1247D">
        <w:rPr>
          <w:sz w:val="30"/>
          <w:szCs w:val="30"/>
        </w:rPr>
        <w:t xml:space="preserve"> </w:t>
      </w:r>
      <w:proofErr w:type="spellStart"/>
      <w:r w:rsidR="001324B3" w:rsidRPr="00E1247D">
        <w:rPr>
          <w:sz w:val="30"/>
          <w:szCs w:val="30"/>
        </w:rPr>
        <w:t>AYWôp</w:t>
      </w:r>
      <w:proofErr w:type="spellEnd"/>
      <w:r w:rsidR="001324B3" w:rsidRPr="00E1247D">
        <w:rPr>
          <w:sz w:val="30"/>
          <w:szCs w:val="30"/>
        </w:rPr>
        <w:t xml:space="preserve"> </w:t>
      </w:r>
      <w:proofErr w:type="spellStart"/>
      <w:r w:rsidR="001324B3" w:rsidRPr="00E1247D">
        <w:rPr>
          <w:sz w:val="30"/>
          <w:szCs w:val="30"/>
        </w:rPr>
        <w:t>AúR</w:t>
      </w:r>
      <w:proofErr w:type="spellEnd"/>
      <w:r w:rsidR="001324B3" w:rsidRPr="00E1247D">
        <w:rPr>
          <w:sz w:val="30"/>
          <w:szCs w:val="30"/>
        </w:rPr>
        <w:t xml:space="preserve"> </w:t>
      </w:r>
      <w:proofErr w:type="spellStart"/>
      <w:r w:rsidR="001324B3" w:rsidRPr="00E1247D">
        <w:rPr>
          <w:sz w:val="30"/>
          <w:szCs w:val="30"/>
        </w:rPr>
        <w:t>Lô¬VjûRf</w:t>
      </w:r>
      <w:proofErr w:type="spellEnd"/>
      <w:r w:rsidR="001324B3" w:rsidRPr="00E1247D">
        <w:rPr>
          <w:sz w:val="30"/>
          <w:szCs w:val="30"/>
        </w:rPr>
        <w:t xml:space="preserve"> </w:t>
      </w:r>
      <w:proofErr w:type="spellStart"/>
      <w:r w:rsidR="001324B3" w:rsidRPr="00E1247D">
        <w:rPr>
          <w:sz w:val="30"/>
          <w:szCs w:val="30"/>
        </w:rPr>
        <w:t>ùNnV</w:t>
      </w:r>
      <w:proofErr w:type="spellEnd"/>
      <w:r w:rsidR="001324B3" w:rsidRPr="00E1247D">
        <w:rPr>
          <w:sz w:val="30"/>
          <w:szCs w:val="30"/>
        </w:rPr>
        <w:t xml:space="preserve"> </w:t>
      </w:r>
      <w:proofErr w:type="spellStart"/>
      <w:r w:rsidR="001324B3" w:rsidRPr="00E1247D">
        <w:rPr>
          <w:sz w:val="30"/>
          <w:szCs w:val="30"/>
        </w:rPr>
        <w:t>Ø¥Ùm</w:t>
      </w:r>
      <w:proofErr w:type="spellEnd"/>
      <w:r w:rsidR="001324B3" w:rsidRPr="00E1247D">
        <w:rPr>
          <w:sz w:val="30"/>
          <w:szCs w:val="30"/>
        </w:rPr>
        <w:t xml:space="preserve">. </w:t>
      </w:r>
      <w:r w:rsidR="00454F49" w:rsidRPr="00E1247D">
        <w:rPr>
          <w:sz w:val="30"/>
          <w:szCs w:val="30"/>
        </w:rPr>
        <w:t>¿</w:t>
      </w:r>
      <w:proofErr w:type="spellStart"/>
      <w:r w:rsidR="00454F49" w:rsidRPr="00E1247D">
        <w:rPr>
          <w:sz w:val="30"/>
          <w:szCs w:val="30"/>
        </w:rPr>
        <w:t>eLs</w:t>
      </w:r>
      <w:proofErr w:type="spellEnd"/>
      <w:r w:rsidR="00454F49" w:rsidRPr="00E1247D">
        <w:rPr>
          <w:sz w:val="30"/>
          <w:szCs w:val="30"/>
        </w:rPr>
        <w:t xml:space="preserve"> </w:t>
      </w:r>
      <w:proofErr w:type="spellStart"/>
      <w:r w:rsidR="00454F49" w:rsidRPr="00E1247D">
        <w:rPr>
          <w:sz w:val="30"/>
          <w:szCs w:val="30"/>
        </w:rPr>
        <w:t>RôúU</w:t>
      </w:r>
      <w:proofErr w:type="spellEnd"/>
      <w:r w:rsidR="00454F49" w:rsidRPr="00E1247D">
        <w:rPr>
          <w:sz w:val="30"/>
          <w:szCs w:val="30"/>
        </w:rPr>
        <w:t xml:space="preserve"> </w:t>
      </w:r>
      <w:proofErr w:type="spellStart"/>
      <w:r w:rsidR="00454F49" w:rsidRPr="00E1247D">
        <w:rPr>
          <w:sz w:val="30"/>
          <w:szCs w:val="30"/>
        </w:rPr>
        <w:t>AYÚûPV</w:t>
      </w:r>
      <w:proofErr w:type="spellEnd"/>
      <w:r w:rsidR="00454F49" w:rsidRPr="00E1247D">
        <w:rPr>
          <w:sz w:val="30"/>
          <w:szCs w:val="30"/>
        </w:rPr>
        <w:t xml:space="preserve"> </w:t>
      </w:r>
      <w:proofErr w:type="spellStart"/>
      <w:r w:rsidR="00454F49" w:rsidRPr="00E1247D">
        <w:rPr>
          <w:sz w:val="30"/>
          <w:szCs w:val="30"/>
        </w:rPr>
        <w:t>B®dÏ</w:t>
      </w:r>
      <w:proofErr w:type="spellEnd"/>
      <w:r w:rsidR="00454F49" w:rsidRPr="00E1247D">
        <w:rPr>
          <w:sz w:val="30"/>
          <w:szCs w:val="30"/>
        </w:rPr>
        <w:t xml:space="preserve"> </w:t>
      </w:r>
      <w:proofErr w:type="spellStart"/>
      <w:proofErr w:type="gramStart"/>
      <w:r w:rsidR="00454F49" w:rsidRPr="00E1247D">
        <w:rPr>
          <w:sz w:val="30"/>
          <w:szCs w:val="30"/>
        </w:rPr>
        <w:t>EeLû</w:t>
      </w:r>
      <w:proofErr w:type="spellEnd"/>
      <w:r w:rsidR="00454F49" w:rsidRPr="00E1247D">
        <w:rPr>
          <w:sz w:val="30"/>
          <w:szCs w:val="30"/>
        </w:rPr>
        <w:t>[</w:t>
      </w:r>
      <w:proofErr w:type="gramEnd"/>
      <w:r w:rsidR="00454F49" w:rsidRPr="00E1247D">
        <w:rPr>
          <w:sz w:val="30"/>
          <w:szCs w:val="30"/>
        </w:rPr>
        <w:t xml:space="preserve"> ®</w:t>
      </w:r>
      <w:proofErr w:type="spellStart"/>
      <w:r w:rsidR="00454F49" w:rsidRPr="00E1247D">
        <w:rPr>
          <w:sz w:val="30"/>
          <w:szCs w:val="30"/>
        </w:rPr>
        <w:t>hÓd</w:t>
      </w:r>
      <w:proofErr w:type="spellEnd"/>
      <w:r w:rsidR="000C678C" w:rsidRPr="00E1247D">
        <w:rPr>
          <w:sz w:val="30"/>
          <w:szCs w:val="30"/>
        </w:rPr>
        <w:t xml:space="preserve"> </w:t>
      </w:r>
      <w:proofErr w:type="spellStart"/>
      <w:r w:rsidR="00454F49" w:rsidRPr="00E1247D">
        <w:rPr>
          <w:sz w:val="30"/>
          <w:szCs w:val="30"/>
        </w:rPr>
        <w:t>ùLôÓ</w:t>
      </w:r>
      <w:r w:rsidR="00EC74AE" w:rsidRPr="00E1247D">
        <w:rPr>
          <w:sz w:val="30"/>
          <w:szCs w:val="30"/>
        </w:rPr>
        <w:t>jÕ</w:t>
      </w:r>
      <w:proofErr w:type="spellEnd"/>
      <w:r w:rsidR="00EC74AE" w:rsidRPr="00E1247D">
        <w:rPr>
          <w:sz w:val="30"/>
          <w:szCs w:val="30"/>
        </w:rPr>
        <w:t xml:space="preserve">, </w:t>
      </w:r>
      <w:proofErr w:type="spellStart"/>
      <w:r w:rsidR="00E53829" w:rsidRPr="00E1247D">
        <w:rPr>
          <w:sz w:val="30"/>
          <w:szCs w:val="30"/>
        </w:rPr>
        <w:t>úTôn</w:t>
      </w:r>
      <w:proofErr w:type="spellEnd"/>
      <w:r w:rsidR="00E53829" w:rsidRPr="00E1247D">
        <w:rPr>
          <w:sz w:val="30"/>
          <w:szCs w:val="30"/>
        </w:rPr>
        <w:t xml:space="preserve"> </w:t>
      </w:r>
      <w:proofErr w:type="spellStart"/>
      <w:r w:rsidR="00E53829" w:rsidRPr="00E1247D">
        <w:rPr>
          <w:sz w:val="30"/>
          <w:szCs w:val="30"/>
        </w:rPr>
        <w:t>áfN­PXôm</w:t>
      </w:r>
      <w:proofErr w:type="spellEnd"/>
      <w:r w:rsidR="00E53829" w:rsidRPr="00E1247D">
        <w:rPr>
          <w:sz w:val="30"/>
          <w:szCs w:val="30"/>
        </w:rPr>
        <w:t xml:space="preserve">. </w:t>
      </w:r>
      <w:proofErr w:type="spellStart"/>
      <w:r w:rsidR="005A2FA9" w:rsidRPr="00E1247D">
        <w:rPr>
          <w:sz w:val="30"/>
          <w:szCs w:val="30"/>
        </w:rPr>
        <w:t>úYß</w:t>
      </w:r>
      <w:proofErr w:type="spellEnd"/>
      <w:r w:rsidR="005A2FA9" w:rsidRPr="00E1247D">
        <w:rPr>
          <w:sz w:val="30"/>
          <w:szCs w:val="30"/>
        </w:rPr>
        <w:t xml:space="preserve"> </w:t>
      </w:r>
      <w:proofErr w:type="spellStart"/>
      <w:r w:rsidR="005A2FA9" w:rsidRPr="00E1247D">
        <w:rPr>
          <w:sz w:val="30"/>
          <w:szCs w:val="30"/>
        </w:rPr>
        <w:t>VôúWô</w:t>
      </w:r>
      <w:proofErr w:type="spellEnd"/>
      <w:r w:rsidR="005A2FA9" w:rsidRPr="00E1247D">
        <w:rPr>
          <w:sz w:val="30"/>
          <w:szCs w:val="30"/>
        </w:rPr>
        <w:t xml:space="preserve"> </w:t>
      </w:r>
      <w:proofErr w:type="spellStart"/>
      <w:r w:rsidR="005A2FA9" w:rsidRPr="00E1247D">
        <w:rPr>
          <w:sz w:val="30"/>
          <w:szCs w:val="30"/>
        </w:rPr>
        <w:t>JÚYo</w:t>
      </w:r>
      <w:proofErr w:type="spellEnd"/>
      <w:r w:rsidR="005A2FA9" w:rsidRPr="00E1247D">
        <w:rPr>
          <w:sz w:val="30"/>
          <w:szCs w:val="30"/>
        </w:rPr>
        <w:t xml:space="preserve"> </w:t>
      </w:r>
      <w:proofErr w:type="spellStart"/>
      <w:r w:rsidR="005A2FA9" w:rsidRPr="00E1247D">
        <w:rPr>
          <w:sz w:val="30"/>
          <w:szCs w:val="30"/>
        </w:rPr>
        <w:t>ReLs</w:t>
      </w:r>
      <w:proofErr w:type="spellEnd"/>
      <w:r w:rsidR="005A2FA9" w:rsidRPr="00E1247D">
        <w:rPr>
          <w:sz w:val="30"/>
          <w:szCs w:val="30"/>
        </w:rPr>
        <w:t xml:space="preserve"> </w:t>
      </w:r>
      <w:proofErr w:type="spellStart"/>
      <w:r w:rsidR="005A2FA9" w:rsidRPr="00E1247D">
        <w:rPr>
          <w:sz w:val="30"/>
          <w:szCs w:val="30"/>
        </w:rPr>
        <w:t>B®ûV</w:t>
      </w:r>
      <w:proofErr w:type="spellEnd"/>
      <w:r w:rsidR="005A2FA9" w:rsidRPr="00E1247D">
        <w:rPr>
          <w:sz w:val="30"/>
          <w:szCs w:val="30"/>
        </w:rPr>
        <w:t xml:space="preserve"> </w:t>
      </w:r>
      <w:r w:rsidR="006C01D3" w:rsidRPr="00E1247D">
        <w:rPr>
          <w:sz w:val="30"/>
          <w:szCs w:val="30"/>
        </w:rPr>
        <w:t>®</w:t>
      </w:r>
      <w:proofErr w:type="spellStart"/>
      <w:r w:rsidR="006C01D3" w:rsidRPr="00E1247D">
        <w:rPr>
          <w:sz w:val="30"/>
          <w:szCs w:val="30"/>
        </w:rPr>
        <w:t>hÓd</w:t>
      </w:r>
      <w:proofErr w:type="spellEnd"/>
      <w:r w:rsidR="00B8309C" w:rsidRPr="00E1247D">
        <w:rPr>
          <w:sz w:val="30"/>
          <w:szCs w:val="30"/>
        </w:rPr>
        <w:t xml:space="preserve"> </w:t>
      </w:r>
      <w:proofErr w:type="spellStart"/>
      <w:r w:rsidR="006C01D3" w:rsidRPr="00E1247D">
        <w:rPr>
          <w:sz w:val="30"/>
          <w:szCs w:val="30"/>
        </w:rPr>
        <w:t>ùLôÓ</w:t>
      </w:r>
      <w:r w:rsidR="000418B9" w:rsidRPr="00E1247D">
        <w:rPr>
          <w:sz w:val="30"/>
          <w:szCs w:val="30"/>
        </w:rPr>
        <w:t>dÏm</w:t>
      </w:r>
      <w:proofErr w:type="spellEnd"/>
      <w:r w:rsidR="000418B9" w:rsidRPr="00E1247D">
        <w:rPr>
          <w:sz w:val="30"/>
          <w:szCs w:val="30"/>
        </w:rPr>
        <w:t xml:space="preserve"> </w:t>
      </w:r>
      <w:proofErr w:type="spellStart"/>
      <w:r w:rsidR="000418B9" w:rsidRPr="00E1247D">
        <w:rPr>
          <w:sz w:val="30"/>
          <w:szCs w:val="30"/>
        </w:rPr>
        <w:t>úTô</w:t>
      </w:r>
      <w:r w:rsidR="006C01D3" w:rsidRPr="00E1247D">
        <w:rPr>
          <w:sz w:val="30"/>
          <w:szCs w:val="30"/>
        </w:rPr>
        <w:t>Õ</w:t>
      </w:r>
      <w:proofErr w:type="spellEnd"/>
      <w:r w:rsidR="006C01D3" w:rsidRPr="00E1247D">
        <w:rPr>
          <w:sz w:val="30"/>
          <w:szCs w:val="30"/>
        </w:rPr>
        <w:t xml:space="preserve">, </w:t>
      </w:r>
      <w:proofErr w:type="spellStart"/>
      <w:r w:rsidR="006C01D3" w:rsidRPr="00E1247D">
        <w:rPr>
          <w:sz w:val="30"/>
          <w:szCs w:val="30"/>
        </w:rPr>
        <w:t>úTôn</w:t>
      </w:r>
      <w:proofErr w:type="spellEnd"/>
      <w:r w:rsidR="006C01D3" w:rsidRPr="00E1247D">
        <w:rPr>
          <w:sz w:val="30"/>
          <w:szCs w:val="30"/>
        </w:rPr>
        <w:t xml:space="preserve"> ©</w:t>
      </w:r>
      <w:proofErr w:type="spellStart"/>
      <w:r w:rsidR="006C01D3" w:rsidRPr="00E1247D">
        <w:rPr>
          <w:sz w:val="30"/>
          <w:szCs w:val="30"/>
        </w:rPr>
        <w:t>WNeLm</w:t>
      </w:r>
      <w:proofErr w:type="spellEnd"/>
      <w:r w:rsidR="006C01D3" w:rsidRPr="00E1247D">
        <w:rPr>
          <w:sz w:val="30"/>
          <w:szCs w:val="30"/>
        </w:rPr>
        <w:t xml:space="preserve"> </w:t>
      </w:r>
      <w:proofErr w:type="spellStart"/>
      <w:r w:rsidR="006C01D3" w:rsidRPr="00E1247D">
        <w:rPr>
          <w:sz w:val="30"/>
          <w:szCs w:val="30"/>
        </w:rPr>
        <w:t>TiQXôm</w:t>
      </w:r>
      <w:proofErr w:type="spellEnd"/>
      <w:r w:rsidR="006C01D3" w:rsidRPr="00E1247D">
        <w:rPr>
          <w:sz w:val="30"/>
          <w:szCs w:val="30"/>
        </w:rPr>
        <w:t xml:space="preserve">. </w:t>
      </w:r>
      <w:proofErr w:type="gramStart"/>
      <w:r w:rsidR="005F1D10" w:rsidRPr="00E1247D">
        <w:rPr>
          <w:sz w:val="30"/>
          <w:szCs w:val="30"/>
        </w:rPr>
        <w:t>B</w:t>
      </w:r>
      <w:r w:rsidR="00EA12D1" w:rsidRPr="00E1247D">
        <w:rPr>
          <w:sz w:val="30"/>
          <w:szCs w:val="30"/>
        </w:rPr>
        <w:t>]</w:t>
      </w:r>
      <w:proofErr w:type="spellStart"/>
      <w:r w:rsidR="00EA12D1" w:rsidRPr="00E1247D">
        <w:rPr>
          <w:sz w:val="30"/>
          <w:szCs w:val="30"/>
        </w:rPr>
        <w:t>ô</w:t>
      </w:r>
      <w:r w:rsidR="005F1D10" w:rsidRPr="00E1247D">
        <w:rPr>
          <w:sz w:val="30"/>
          <w:szCs w:val="30"/>
        </w:rPr>
        <w:t>p</w:t>
      </w:r>
      <w:proofErr w:type="spellEnd"/>
      <w:proofErr w:type="gramEnd"/>
      <w:r w:rsidR="005F1D10" w:rsidRPr="00E1247D">
        <w:rPr>
          <w:sz w:val="30"/>
          <w:szCs w:val="30"/>
        </w:rPr>
        <w:t xml:space="preserve"> </w:t>
      </w:r>
      <w:proofErr w:type="spellStart"/>
      <w:r w:rsidR="005F1D10" w:rsidRPr="00E1247D">
        <w:rPr>
          <w:sz w:val="30"/>
          <w:szCs w:val="30"/>
        </w:rPr>
        <w:t>Sôu</w:t>
      </w:r>
      <w:proofErr w:type="spellEnd"/>
      <w:r w:rsidR="005F1D10" w:rsidRPr="00E1247D">
        <w:rPr>
          <w:sz w:val="30"/>
          <w:szCs w:val="30"/>
        </w:rPr>
        <w:t xml:space="preserve"> </w:t>
      </w:r>
      <w:proofErr w:type="spellStart"/>
      <w:r w:rsidR="005F1D10" w:rsidRPr="00E1247D">
        <w:rPr>
          <w:sz w:val="30"/>
          <w:szCs w:val="30"/>
        </w:rPr>
        <w:t>GuàûPV</w:t>
      </w:r>
      <w:proofErr w:type="spellEnd"/>
      <w:r w:rsidR="005F1D10" w:rsidRPr="00E1247D">
        <w:rPr>
          <w:sz w:val="30"/>
          <w:szCs w:val="30"/>
        </w:rPr>
        <w:t xml:space="preserve"> </w:t>
      </w:r>
      <w:proofErr w:type="spellStart"/>
      <w:r w:rsidR="005F1D10" w:rsidRPr="00E1247D">
        <w:rPr>
          <w:sz w:val="30"/>
          <w:szCs w:val="30"/>
        </w:rPr>
        <w:t>B®ûV</w:t>
      </w:r>
      <w:proofErr w:type="spellEnd"/>
      <w:r w:rsidR="005F1D10" w:rsidRPr="00E1247D">
        <w:rPr>
          <w:sz w:val="30"/>
          <w:szCs w:val="30"/>
        </w:rPr>
        <w:t xml:space="preserve"> ®</w:t>
      </w:r>
      <w:proofErr w:type="spellStart"/>
      <w:r w:rsidR="005F1D10" w:rsidRPr="00E1247D">
        <w:rPr>
          <w:sz w:val="30"/>
          <w:szCs w:val="30"/>
        </w:rPr>
        <w:t>hÓd</w:t>
      </w:r>
      <w:proofErr w:type="spellEnd"/>
      <w:r w:rsidR="000C678C" w:rsidRPr="00E1247D">
        <w:rPr>
          <w:sz w:val="30"/>
          <w:szCs w:val="30"/>
        </w:rPr>
        <w:t xml:space="preserve"> </w:t>
      </w:r>
      <w:proofErr w:type="spellStart"/>
      <w:r w:rsidR="005F1D10" w:rsidRPr="00E1247D">
        <w:rPr>
          <w:sz w:val="30"/>
          <w:szCs w:val="30"/>
        </w:rPr>
        <w:t>ùLôÓjRôp</w:t>
      </w:r>
      <w:proofErr w:type="spellEnd"/>
      <w:r w:rsidR="005F1D10" w:rsidRPr="00E1247D">
        <w:rPr>
          <w:sz w:val="30"/>
          <w:szCs w:val="30"/>
        </w:rPr>
        <w:t xml:space="preserve">, </w:t>
      </w:r>
      <w:r w:rsidR="00160D47" w:rsidRPr="00E1247D">
        <w:rPr>
          <w:sz w:val="30"/>
          <w:szCs w:val="30"/>
        </w:rPr>
        <w:t>R¬N]</w:t>
      </w:r>
      <w:proofErr w:type="spellStart"/>
      <w:r w:rsidR="00160D47" w:rsidRPr="00E1247D">
        <w:rPr>
          <w:sz w:val="30"/>
          <w:szCs w:val="30"/>
        </w:rPr>
        <w:t>eLs</w:t>
      </w:r>
      <w:proofErr w:type="spellEnd"/>
      <w:r w:rsidR="00160D47" w:rsidRPr="00E1247D">
        <w:rPr>
          <w:sz w:val="30"/>
          <w:szCs w:val="30"/>
        </w:rPr>
        <w:t xml:space="preserve"> </w:t>
      </w:r>
      <w:proofErr w:type="spellStart"/>
      <w:r w:rsidR="00EB0EBC" w:rsidRPr="00E1247D">
        <w:rPr>
          <w:sz w:val="30"/>
          <w:szCs w:val="30"/>
        </w:rPr>
        <w:t>ùY°lTÓ¡u</w:t>
      </w:r>
      <w:proofErr w:type="spellEnd"/>
      <w:r w:rsidR="00EB0EBC" w:rsidRPr="00E1247D">
        <w:rPr>
          <w:sz w:val="30"/>
          <w:szCs w:val="30"/>
        </w:rPr>
        <w:t>\],</w:t>
      </w:r>
      <w:r w:rsidR="002A1D58">
        <w:rPr>
          <w:sz w:val="30"/>
          <w:szCs w:val="30"/>
        </w:rPr>
        <w:t xml:space="preserve"> </w:t>
      </w:r>
      <w:proofErr w:type="spellStart"/>
      <w:r w:rsidR="00D0478D" w:rsidRPr="00E1247D">
        <w:rPr>
          <w:sz w:val="30"/>
          <w:szCs w:val="30"/>
        </w:rPr>
        <w:t>Hù</w:t>
      </w:r>
      <w:proofErr w:type="spellEnd"/>
      <w:r w:rsidR="00D0478D" w:rsidRPr="00E1247D">
        <w:rPr>
          <w:sz w:val="30"/>
          <w:szCs w:val="30"/>
        </w:rPr>
        <w:t>]u\</w:t>
      </w:r>
      <w:proofErr w:type="spellStart"/>
      <w:r w:rsidR="00D0478D" w:rsidRPr="00E1247D">
        <w:rPr>
          <w:sz w:val="30"/>
          <w:szCs w:val="30"/>
        </w:rPr>
        <w:t>ôp</w:t>
      </w:r>
      <w:proofErr w:type="spellEnd"/>
      <w:r w:rsidR="00D0478D" w:rsidRPr="00E1247D">
        <w:rPr>
          <w:sz w:val="30"/>
          <w:szCs w:val="30"/>
        </w:rPr>
        <w:t xml:space="preserve"> </w:t>
      </w:r>
      <w:proofErr w:type="spellStart"/>
      <w:r w:rsidR="00D0478D" w:rsidRPr="00E1247D">
        <w:rPr>
          <w:sz w:val="30"/>
          <w:szCs w:val="30"/>
        </w:rPr>
        <w:t>Sôu</w:t>
      </w:r>
      <w:proofErr w:type="spellEnd"/>
      <w:r w:rsidR="00D0478D" w:rsidRPr="00E1247D">
        <w:rPr>
          <w:sz w:val="30"/>
          <w:szCs w:val="30"/>
        </w:rPr>
        <w:t xml:space="preserve"> </w:t>
      </w:r>
      <w:proofErr w:type="spellStart"/>
      <w:r w:rsidR="00D0478D" w:rsidRPr="00E1247D">
        <w:rPr>
          <w:sz w:val="30"/>
          <w:szCs w:val="30"/>
        </w:rPr>
        <w:t>ARtLôLúY</w:t>
      </w:r>
      <w:proofErr w:type="spellEnd"/>
      <w:r w:rsidR="00D0478D" w:rsidRPr="00E1247D">
        <w:rPr>
          <w:sz w:val="30"/>
          <w:szCs w:val="30"/>
        </w:rPr>
        <w:t xml:space="preserve"> ©\</w:t>
      </w:r>
      <w:proofErr w:type="spellStart"/>
      <w:r w:rsidR="00D0478D" w:rsidRPr="00E1247D">
        <w:rPr>
          <w:sz w:val="30"/>
          <w:szCs w:val="30"/>
        </w:rPr>
        <w:t>k§Úd¡ú</w:t>
      </w:r>
      <w:proofErr w:type="spellEnd"/>
      <w:r w:rsidR="00D0478D" w:rsidRPr="00E1247D">
        <w:rPr>
          <w:sz w:val="30"/>
          <w:szCs w:val="30"/>
        </w:rPr>
        <w:t xml:space="preserve">\u. </w:t>
      </w:r>
      <w:proofErr w:type="spellStart"/>
      <w:r w:rsidR="00D0478D" w:rsidRPr="00E1247D">
        <w:rPr>
          <w:sz w:val="30"/>
          <w:szCs w:val="30"/>
        </w:rPr>
        <w:t>TôÚeLs</w:t>
      </w:r>
      <w:proofErr w:type="spellEnd"/>
      <w:r w:rsidR="00D0478D" w:rsidRPr="00E1247D">
        <w:rPr>
          <w:sz w:val="30"/>
          <w:szCs w:val="30"/>
        </w:rPr>
        <w:t>?</w:t>
      </w:r>
    </w:p>
    <w:p w14:paraId="3332391A" w14:textId="77777777" w:rsidR="000A16E8" w:rsidRPr="00E1247D" w:rsidRDefault="002451F8" w:rsidP="000A16E8">
      <w:pPr>
        <w:ind w:firstLine="567"/>
        <w:rPr>
          <w:sz w:val="30"/>
          <w:szCs w:val="30"/>
        </w:rPr>
      </w:pPr>
      <w:r w:rsidRPr="00E1247D">
        <w:rPr>
          <w:sz w:val="30"/>
          <w:szCs w:val="30"/>
        </w:rPr>
        <w:lastRenderedPageBreak/>
        <w:t>88.</w:t>
      </w:r>
      <w:r w:rsidR="00B8309C" w:rsidRPr="00E1247D">
        <w:rPr>
          <w:sz w:val="30"/>
          <w:szCs w:val="30"/>
        </w:rPr>
        <w:t xml:space="preserve"> </w:t>
      </w:r>
      <w:proofErr w:type="spellStart"/>
      <w:r w:rsidR="00561C85" w:rsidRPr="00E1247D">
        <w:rPr>
          <w:sz w:val="30"/>
          <w:szCs w:val="30"/>
        </w:rPr>
        <w:t>ClùTôÝÕ</w:t>
      </w:r>
      <w:proofErr w:type="spellEnd"/>
      <w:r w:rsidR="00561C85" w:rsidRPr="00E1247D">
        <w:rPr>
          <w:sz w:val="30"/>
          <w:szCs w:val="30"/>
        </w:rPr>
        <w:t xml:space="preserve">, </w:t>
      </w:r>
      <w:proofErr w:type="gramStart"/>
      <w:r w:rsidR="00A67B83" w:rsidRPr="00E1247D">
        <w:rPr>
          <w:sz w:val="30"/>
          <w:szCs w:val="30"/>
        </w:rPr>
        <w:t>Gu]</w:t>
      </w:r>
      <w:proofErr w:type="spellStart"/>
      <w:r w:rsidR="00A67B83" w:rsidRPr="00E1247D">
        <w:rPr>
          <w:sz w:val="30"/>
          <w:szCs w:val="30"/>
        </w:rPr>
        <w:t>ôp</w:t>
      </w:r>
      <w:proofErr w:type="spellEnd"/>
      <w:proofErr w:type="gramEnd"/>
      <w:r w:rsidR="00A67B83" w:rsidRPr="00E1247D">
        <w:rPr>
          <w:sz w:val="30"/>
          <w:szCs w:val="30"/>
        </w:rPr>
        <w:t xml:space="preserve"> </w:t>
      </w:r>
      <w:proofErr w:type="spellStart"/>
      <w:r w:rsidR="00A67B83" w:rsidRPr="00E1247D">
        <w:rPr>
          <w:sz w:val="30"/>
          <w:szCs w:val="30"/>
        </w:rPr>
        <w:t>vúRôjR¬dLlThP</w:t>
      </w:r>
      <w:proofErr w:type="spellEnd"/>
      <w:r w:rsidR="00A67B83" w:rsidRPr="00E1247D">
        <w:rPr>
          <w:sz w:val="30"/>
          <w:szCs w:val="30"/>
        </w:rPr>
        <w:t xml:space="preserve"> </w:t>
      </w:r>
      <w:proofErr w:type="spellStart"/>
      <w:r w:rsidR="00A67B83" w:rsidRPr="00E1247D">
        <w:rPr>
          <w:sz w:val="30"/>
          <w:szCs w:val="30"/>
        </w:rPr>
        <w:t>T¬ÑjR</w:t>
      </w:r>
      <w:proofErr w:type="spellEnd"/>
      <w:r w:rsidR="00A67B83" w:rsidRPr="00E1247D">
        <w:rPr>
          <w:sz w:val="30"/>
          <w:szCs w:val="30"/>
        </w:rPr>
        <w:t xml:space="preserve"> </w:t>
      </w:r>
      <w:proofErr w:type="spellStart"/>
      <w:r w:rsidR="00A67B83" w:rsidRPr="00E1247D">
        <w:rPr>
          <w:sz w:val="30"/>
          <w:szCs w:val="30"/>
        </w:rPr>
        <w:t>B®dÏ</w:t>
      </w:r>
      <w:proofErr w:type="spellEnd"/>
      <w:r w:rsidR="00A67B83" w:rsidRPr="00E1247D">
        <w:rPr>
          <w:sz w:val="30"/>
          <w:szCs w:val="30"/>
        </w:rPr>
        <w:t xml:space="preserve"> ®</w:t>
      </w:r>
      <w:proofErr w:type="spellStart"/>
      <w:r w:rsidR="00A67B83" w:rsidRPr="00E1247D">
        <w:rPr>
          <w:sz w:val="30"/>
          <w:szCs w:val="30"/>
        </w:rPr>
        <w:t>hÓd</w:t>
      </w:r>
      <w:proofErr w:type="spellEnd"/>
      <w:r w:rsidR="000C678C" w:rsidRPr="00E1247D">
        <w:rPr>
          <w:sz w:val="30"/>
          <w:szCs w:val="30"/>
        </w:rPr>
        <w:t xml:space="preserve"> </w:t>
      </w:r>
      <w:proofErr w:type="spellStart"/>
      <w:r w:rsidR="00A67B83" w:rsidRPr="00E1247D">
        <w:rPr>
          <w:sz w:val="30"/>
          <w:szCs w:val="30"/>
        </w:rPr>
        <w:t>ùLôÓdL</w:t>
      </w:r>
      <w:proofErr w:type="spellEnd"/>
      <w:r w:rsidR="00A67B83" w:rsidRPr="00E1247D">
        <w:rPr>
          <w:sz w:val="30"/>
          <w:szCs w:val="30"/>
        </w:rPr>
        <w:t xml:space="preserve"> </w:t>
      </w:r>
      <w:proofErr w:type="spellStart"/>
      <w:r w:rsidR="00A67B83" w:rsidRPr="00E1247D">
        <w:rPr>
          <w:sz w:val="30"/>
          <w:szCs w:val="30"/>
        </w:rPr>
        <w:t>Ø¥ÙUô</w:t>
      </w:r>
      <w:proofErr w:type="spellEnd"/>
      <w:r w:rsidR="00A67B83" w:rsidRPr="00E1247D">
        <w:rPr>
          <w:sz w:val="30"/>
          <w:szCs w:val="30"/>
        </w:rPr>
        <w:t>]</w:t>
      </w:r>
      <w:proofErr w:type="spellStart"/>
      <w:r w:rsidR="00A67B83" w:rsidRPr="00E1247D">
        <w:rPr>
          <w:sz w:val="30"/>
          <w:szCs w:val="30"/>
        </w:rPr>
        <w:t>ôp</w:t>
      </w:r>
      <w:proofErr w:type="spellEnd"/>
      <w:r w:rsidR="00A67B83" w:rsidRPr="00E1247D">
        <w:rPr>
          <w:sz w:val="30"/>
          <w:szCs w:val="30"/>
        </w:rPr>
        <w:t xml:space="preserve">, </w:t>
      </w:r>
      <w:proofErr w:type="spellStart"/>
      <w:r w:rsidR="003D6DB5" w:rsidRPr="00E1247D">
        <w:rPr>
          <w:sz w:val="30"/>
          <w:szCs w:val="30"/>
        </w:rPr>
        <w:t>SmØûPV</w:t>
      </w:r>
      <w:proofErr w:type="spellEnd"/>
      <w:r w:rsidR="003D6DB5" w:rsidRPr="00E1247D">
        <w:rPr>
          <w:sz w:val="30"/>
          <w:szCs w:val="30"/>
        </w:rPr>
        <w:t xml:space="preserve"> </w:t>
      </w:r>
      <w:proofErr w:type="spellStart"/>
      <w:r w:rsidR="003D6DB5" w:rsidRPr="00E1247D">
        <w:rPr>
          <w:sz w:val="30"/>
          <w:szCs w:val="30"/>
        </w:rPr>
        <w:t>NúLôR</w:t>
      </w:r>
      <w:proofErr w:type="spellEnd"/>
      <w:r w:rsidR="003D6DB5" w:rsidRPr="00E1247D">
        <w:rPr>
          <w:sz w:val="30"/>
          <w:szCs w:val="30"/>
        </w:rPr>
        <w:t xml:space="preserve">¬ </w:t>
      </w:r>
      <w:proofErr w:type="spellStart"/>
      <w:r w:rsidR="003D6DB5" w:rsidRPr="00E1247D">
        <w:rPr>
          <w:sz w:val="30"/>
          <w:szCs w:val="30"/>
        </w:rPr>
        <w:t>VôùWußm</w:t>
      </w:r>
      <w:proofErr w:type="spellEnd"/>
      <w:r w:rsidR="003D6DB5" w:rsidRPr="00E1247D">
        <w:rPr>
          <w:sz w:val="30"/>
          <w:szCs w:val="30"/>
        </w:rPr>
        <w:t xml:space="preserve">, </w:t>
      </w:r>
      <w:proofErr w:type="spellStart"/>
      <w:r w:rsidR="00347895" w:rsidRPr="00E1247D">
        <w:rPr>
          <w:sz w:val="30"/>
          <w:szCs w:val="30"/>
        </w:rPr>
        <w:t>CYoLÞûPV</w:t>
      </w:r>
      <w:proofErr w:type="spellEnd"/>
      <w:r w:rsidR="00347895" w:rsidRPr="00E1247D">
        <w:rPr>
          <w:sz w:val="30"/>
          <w:szCs w:val="30"/>
        </w:rPr>
        <w:t xml:space="preserve"> </w:t>
      </w:r>
      <w:proofErr w:type="spellStart"/>
      <w:r w:rsidR="00347895" w:rsidRPr="00E1247D">
        <w:rPr>
          <w:sz w:val="30"/>
          <w:szCs w:val="30"/>
        </w:rPr>
        <w:t>úLô</w:t>
      </w:r>
      <w:proofErr w:type="spellEnd"/>
      <w:r w:rsidR="00347895" w:rsidRPr="00E1247D">
        <w:rPr>
          <w:sz w:val="30"/>
          <w:szCs w:val="30"/>
        </w:rPr>
        <w:t>[</w:t>
      </w:r>
      <w:proofErr w:type="spellStart"/>
      <w:r w:rsidR="00347895" w:rsidRPr="00E1247D">
        <w:rPr>
          <w:sz w:val="30"/>
          <w:szCs w:val="30"/>
        </w:rPr>
        <w:t>ôß</w:t>
      </w:r>
      <w:proofErr w:type="spellEnd"/>
      <w:r w:rsidR="00347895" w:rsidRPr="00E1247D">
        <w:rPr>
          <w:sz w:val="30"/>
          <w:szCs w:val="30"/>
        </w:rPr>
        <w:t xml:space="preserve"> Gu]</w:t>
      </w:r>
      <w:proofErr w:type="spellStart"/>
      <w:r w:rsidR="00347895" w:rsidRPr="00E1247D">
        <w:rPr>
          <w:sz w:val="30"/>
          <w:szCs w:val="30"/>
        </w:rPr>
        <w:t>ùYußm</w:t>
      </w:r>
      <w:proofErr w:type="spellEnd"/>
      <w:r w:rsidR="00347895" w:rsidRPr="00E1247D">
        <w:rPr>
          <w:sz w:val="30"/>
          <w:szCs w:val="30"/>
        </w:rPr>
        <w:t xml:space="preserve">, </w:t>
      </w:r>
      <w:proofErr w:type="spellStart"/>
      <w:r w:rsidR="00347895" w:rsidRPr="00E1247D">
        <w:rPr>
          <w:sz w:val="30"/>
          <w:szCs w:val="30"/>
        </w:rPr>
        <w:t>ApXÕ</w:t>
      </w:r>
      <w:proofErr w:type="spellEnd"/>
      <w:r w:rsidR="00347895" w:rsidRPr="00E1247D">
        <w:rPr>
          <w:sz w:val="30"/>
          <w:szCs w:val="30"/>
        </w:rPr>
        <w:t xml:space="preserve"> </w:t>
      </w:r>
      <w:proofErr w:type="spellStart"/>
      <w:r w:rsidR="008906EA" w:rsidRPr="00E1247D">
        <w:rPr>
          <w:sz w:val="30"/>
          <w:szCs w:val="30"/>
        </w:rPr>
        <w:t>CYoLs</w:t>
      </w:r>
      <w:proofErr w:type="spellEnd"/>
      <w:r w:rsidR="008906EA" w:rsidRPr="00E1247D">
        <w:rPr>
          <w:sz w:val="30"/>
          <w:szCs w:val="30"/>
        </w:rPr>
        <w:t xml:space="preserve"> </w:t>
      </w:r>
      <w:proofErr w:type="spellStart"/>
      <w:r w:rsidR="008906EA" w:rsidRPr="00E1247D">
        <w:rPr>
          <w:sz w:val="30"/>
          <w:szCs w:val="30"/>
        </w:rPr>
        <w:t>GRtLôL</w:t>
      </w:r>
      <w:proofErr w:type="spellEnd"/>
      <w:r w:rsidR="008906EA" w:rsidRPr="00E1247D">
        <w:rPr>
          <w:sz w:val="30"/>
          <w:szCs w:val="30"/>
        </w:rPr>
        <w:t xml:space="preserve"> </w:t>
      </w:r>
      <w:proofErr w:type="spellStart"/>
      <w:r w:rsidR="008906EA" w:rsidRPr="00E1247D">
        <w:rPr>
          <w:sz w:val="30"/>
          <w:szCs w:val="30"/>
        </w:rPr>
        <w:t>CeúL«Úd</w:t>
      </w:r>
      <w:proofErr w:type="spellEnd"/>
      <w:r w:rsidR="008906EA" w:rsidRPr="00E1247D">
        <w:rPr>
          <w:sz w:val="30"/>
          <w:szCs w:val="30"/>
        </w:rPr>
        <w:t>¡\</w:t>
      </w:r>
      <w:proofErr w:type="spellStart"/>
      <w:r w:rsidR="008906EA" w:rsidRPr="00E1247D">
        <w:rPr>
          <w:sz w:val="30"/>
          <w:szCs w:val="30"/>
        </w:rPr>
        <w:t>ôoLs</w:t>
      </w:r>
      <w:proofErr w:type="spellEnd"/>
      <w:r w:rsidR="008906EA" w:rsidRPr="00E1247D">
        <w:rPr>
          <w:sz w:val="30"/>
          <w:szCs w:val="30"/>
        </w:rPr>
        <w:t xml:space="preserve"> </w:t>
      </w:r>
      <w:proofErr w:type="spellStart"/>
      <w:r w:rsidR="008906EA" w:rsidRPr="00E1247D">
        <w:rPr>
          <w:sz w:val="30"/>
          <w:szCs w:val="30"/>
        </w:rPr>
        <w:t>Gußm</w:t>
      </w:r>
      <w:proofErr w:type="spellEnd"/>
      <w:r w:rsidR="008906EA" w:rsidRPr="00E1247D">
        <w:rPr>
          <w:sz w:val="30"/>
          <w:szCs w:val="30"/>
        </w:rPr>
        <w:t xml:space="preserve">, </w:t>
      </w:r>
      <w:proofErr w:type="spellStart"/>
      <w:r w:rsidR="008906EA" w:rsidRPr="00E1247D">
        <w:rPr>
          <w:sz w:val="30"/>
          <w:szCs w:val="30"/>
        </w:rPr>
        <w:t>ApXÕ</w:t>
      </w:r>
      <w:proofErr w:type="spellEnd"/>
      <w:r w:rsidR="008906EA" w:rsidRPr="00E1247D">
        <w:rPr>
          <w:sz w:val="30"/>
          <w:szCs w:val="30"/>
        </w:rPr>
        <w:t xml:space="preserve"> </w:t>
      </w:r>
      <w:proofErr w:type="spellStart"/>
      <w:r w:rsidR="008906EA" w:rsidRPr="00E1247D">
        <w:rPr>
          <w:sz w:val="30"/>
          <w:szCs w:val="30"/>
        </w:rPr>
        <w:t>AûRd</w:t>
      </w:r>
      <w:proofErr w:type="spellEnd"/>
      <w:r w:rsidR="008906EA" w:rsidRPr="00E1247D">
        <w:rPr>
          <w:sz w:val="30"/>
          <w:szCs w:val="30"/>
        </w:rPr>
        <w:t xml:space="preserve"> </w:t>
      </w:r>
      <w:proofErr w:type="spellStart"/>
      <w:r w:rsidR="008906EA" w:rsidRPr="00E1247D">
        <w:rPr>
          <w:sz w:val="30"/>
          <w:szCs w:val="30"/>
        </w:rPr>
        <w:t>Ï±jR</w:t>
      </w:r>
      <w:proofErr w:type="spellEnd"/>
      <w:r w:rsidR="008906EA" w:rsidRPr="00E1247D">
        <w:rPr>
          <w:sz w:val="30"/>
          <w:szCs w:val="30"/>
        </w:rPr>
        <w:t xml:space="preserve"> </w:t>
      </w:r>
      <w:proofErr w:type="spellStart"/>
      <w:r w:rsidR="008906EA" w:rsidRPr="00E1247D">
        <w:rPr>
          <w:sz w:val="30"/>
          <w:szCs w:val="30"/>
        </w:rPr>
        <w:t>HúRôùYôuû</w:t>
      </w:r>
      <w:proofErr w:type="spellEnd"/>
      <w:r w:rsidR="008906EA" w:rsidRPr="00E1247D">
        <w:rPr>
          <w:sz w:val="30"/>
          <w:szCs w:val="30"/>
        </w:rPr>
        <w:t xml:space="preserve">\ </w:t>
      </w:r>
      <w:proofErr w:type="spellStart"/>
      <w:r w:rsidR="008906EA" w:rsidRPr="00E1247D">
        <w:rPr>
          <w:sz w:val="30"/>
          <w:szCs w:val="30"/>
        </w:rPr>
        <w:t>AYWôp</w:t>
      </w:r>
      <w:proofErr w:type="spellEnd"/>
      <w:r w:rsidR="008906EA" w:rsidRPr="00E1247D">
        <w:rPr>
          <w:sz w:val="30"/>
          <w:szCs w:val="30"/>
        </w:rPr>
        <w:t xml:space="preserve"> Gu²Pm á\ </w:t>
      </w:r>
      <w:proofErr w:type="spellStart"/>
      <w:r w:rsidR="008906EA" w:rsidRPr="00E1247D">
        <w:rPr>
          <w:sz w:val="30"/>
          <w:szCs w:val="30"/>
        </w:rPr>
        <w:t>Ø¥Ùm</w:t>
      </w:r>
      <w:proofErr w:type="spellEnd"/>
      <w:r w:rsidR="008906EA" w:rsidRPr="00E1247D">
        <w:rPr>
          <w:sz w:val="30"/>
          <w:szCs w:val="30"/>
        </w:rPr>
        <w:t xml:space="preserve">, </w:t>
      </w:r>
      <w:r w:rsidR="0055612A" w:rsidRPr="00E1247D">
        <w:rPr>
          <w:sz w:val="30"/>
          <w:szCs w:val="30"/>
        </w:rPr>
        <w:t>G]</w:t>
      </w:r>
      <w:proofErr w:type="spellStart"/>
      <w:r w:rsidR="0055612A" w:rsidRPr="00E1247D">
        <w:rPr>
          <w:sz w:val="30"/>
          <w:szCs w:val="30"/>
        </w:rPr>
        <w:t>dÏ</w:t>
      </w:r>
      <w:proofErr w:type="spellEnd"/>
      <w:r w:rsidR="0055612A" w:rsidRPr="00E1247D">
        <w:rPr>
          <w:sz w:val="30"/>
          <w:szCs w:val="30"/>
        </w:rPr>
        <w:t xml:space="preserve">... </w:t>
      </w:r>
      <w:proofErr w:type="spellStart"/>
      <w:r w:rsidR="0055612A" w:rsidRPr="00E1247D">
        <w:rPr>
          <w:sz w:val="30"/>
          <w:szCs w:val="30"/>
        </w:rPr>
        <w:t>ùR¬VôÕ</w:t>
      </w:r>
      <w:proofErr w:type="spellEnd"/>
      <w:r w:rsidR="0055612A" w:rsidRPr="00E1247D">
        <w:rPr>
          <w:sz w:val="30"/>
          <w:szCs w:val="30"/>
        </w:rPr>
        <w:t xml:space="preserve"> </w:t>
      </w:r>
      <w:proofErr w:type="spellStart"/>
      <w:r w:rsidR="0055612A" w:rsidRPr="00E1247D">
        <w:rPr>
          <w:sz w:val="30"/>
          <w:szCs w:val="30"/>
        </w:rPr>
        <w:t>Guß</w:t>
      </w:r>
      <w:proofErr w:type="spellEnd"/>
      <w:r w:rsidR="0055612A" w:rsidRPr="00E1247D">
        <w:rPr>
          <w:sz w:val="30"/>
          <w:szCs w:val="30"/>
        </w:rPr>
        <w:t xml:space="preserve"> </w:t>
      </w:r>
      <w:proofErr w:type="spellStart"/>
      <w:r w:rsidR="0055612A" w:rsidRPr="00E1247D">
        <w:rPr>
          <w:sz w:val="30"/>
          <w:szCs w:val="30"/>
        </w:rPr>
        <w:t>EeLÞdÏj</w:t>
      </w:r>
      <w:proofErr w:type="spellEnd"/>
      <w:r w:rsidR="0055612A" w:rsidRPr="00E1247D">
        <w:rPr>
          <w:sz w:val="30"/>
          <w:szCs w:val="30"/>
        </w:rPr>
        <w:t xml:space="preserve"> </w:t>
      </w:r>
      <w:proofErr w:type="spellStart"/>
      <w:r w:rsidR="0055612A" w:rsidRPr="00E1247D">
        <w:rPr>
          <w:sz w:val="30"/>
          <w:szCs w:val="30"/>
        </w:rPr>
        <w:t>ùR¬Ùm</w:t>
      </w:r>
      <w:proofErr w:type="spellEnd"/>
      <w:r w:rsidR="0055612A" w:rsidRPr="00E1247D">
        <w:rPr>
          <w:sz w:val="30"/>
          <w:szCs w:val="30"/>
        </w:rPr>
        <w:t xml:space="preserve">. </w:t>
      </w:r>
      <w:proofErr w:type="spellStart"/>
      <w:proofErr w:type="gramStart"/>
      <w:r w:rsidR="005E63BD" w:rsidRPr="00E1247D">
        <w:rPr>
          <w:sz w:val="30"/>
          <w:szCs w:val="30"/>
        </w:rPr>
        <w:t>EeLû</w:t>
      </w:r>
      <w:proofErr w:type="spellEnd"/>
      <w:r w:rsidR="005E63BD" w:rsidRPr="00E1247D">
        <w:rPr>
          <w:sz w:val="30"/>
          <w:szCs w:val="30"/>
        </w:rPr>
        <w:t>[</w:t>
      </w:r>
      <w:proofErr w:type="gramEnd"/>
      <w:r w:rsidR="005E63BD" w:rsidRPr="00E1247D">
        <w:rPr>
          <w:sz w:val="30"/>
          <w:szCs w:val="30"/>
        </w:rPr>
        <w:t xml:space="preserve"> G]</w:t>
      </w:r>
      <w:proofErr w:type="spellStart"/>
      <w:r w:rsidR="005E63BD" w:rsidRPr="00E1247D">
        <w:rPr>
          <w:sz w:val="30"/>
          <w:szCs w:val="30"/>
        </w:rPr>
        <w:t>dÏ</w:t>
      </w:r>
      <w:proofErr w:type="spellEnd"/>
      <w:r w:rsidR="005E63BD" w:rsidRPr="00E1247D">
        <w:rPr>
          <w:sz w:val="30"/>
          <w:szCs w:val="30"/>
        </w:rPr>
        <w:t xml:space="preserve"> </w:t>
      </w:r>
      <w:proofErr w:type="spellStart"/>
      <w:r w:rsidR="005E63BD" w:rsidRPr="00E1247D">
        <w:rPr>
          <w:sz w:val="30"/>
          <w:szCs w:val="30"/>
        </w:rPr>
        <w:t>GlT</w:t>
      </w:r>
      <w:proofErr w:type="spellEnd"/>
      <w:r w:rsidR="005E63BD" w:rsidRPr="00E1247D">
        <w:rPr>
          <w:sz w:val="30"/>
          <w:szCs w:val="30"/>
        </w:rPr>
        <w:t xml:space="preserve">¥ </w:t>
      </w:r>
      <w:proofErr w:type="spellStart"/>
      <w:r w:rsidR="005E63BD" w:rsidRPr="00E1247D">
        <w:rPr>
          <w:sz w:val="30"/>
          <w:szCs w:val="30"/>
        </w:rPr>
        <w:t>ùR¬k§ÚdÏm</w:t>
      </w:r>
      <w:proofErr w:type="spellEnd"/>
      <w:r w:rsidR="005E63BD" w:rsidRPr="00E1247D">
        <w:rPr>
          <w:sz w:val="30"/>
          <w:szCs w:val="30"/>
        </w:rPr>
        <w:t xml:space="preserve">? </w:t>
      </w:r>
      <w:proofErr w:type="spellStart"/>
      <w:r w:rsidR="005B7F13" w:rsidRPr="00E1247D">
        <w:rPr>
          <w:sz w:val="30"/>
          <w:szCs w:val="30"/>
        </w:rPr>
        <w:t>Sôm</w:t>
      </w:r>
      <w:proofErr w:type="spellEnd"/>
      <w:r w:rsidR="005B7F13" w:rsidRPr="00E1247D">
        <w:rPr>
          <w:sz w:val="30"/>
          <w:szCs w:val="30"/>
        </w:rPr>
        <w:t xml:space="preserve"> </w:t>
      </w:r>
      <w:proofErr w:type="spellStart"/>
      <w:r w:rsidR="005B7F13" w:rsidRPr="00E1247D">
        <w:rPr>
          <w:sz w:val="30"/>
          <w:szCs w:val="30"/>
        </w:rPr>
        <w:t>AúSLUôL</w:t>
      </w:r>
      <w:proofErr w:type="spellEnd"/>
      <w:r w:rsidR="005B7F13" w:rsidRPr="00E1247D">
        <w:rPr>
          <w:sz w:val="30"/>
          <w:szCs w:val="30"/>
        </w:rPr>
        <w:t xml:space="preserve"> A§</w:t>
      </w:r>
      <w:r w:rsidR="008B73AE" w:rsidRPr="00E1247D">
        <w:rPr>
          <w:sz w:val="30"/>
          <w:szCs w:val="30"/>
        </w:rPr>
        <w:t xml:space="preserve">L </w:t>
      </w:r>
      <w:proofErr w:type="spellStart"/>
      <w:r w:rsidR="008B73AE" w:rsidRPr="00E1247D">
        <w:rPr>
          <w:sz w:val="30"/>
          <w:szCs w:val="30"/>
        </w:rPr>
        <w:t>ûUpLs</w:t>
      </w:r>
      <w:proofErr w:type="spellEnd"/>
      <w:r w:rsidR="008B73AE" w:rsidRPr="00E1247D">
        <w:rPr>
          <w:sz w:val="30"/>
          <w:szCs w:val="30"/>
        </w:rPr>
        <w:t xml:space="preserve"> </w:t>
      </w:r>
      <w:proofErr w:type="spellStart"/>
      <w:r w:rsidR="008B73AE" w:rsidRPr="00E1247D">
        <w:rPr>
          <w:sz w:val="30"/>
          <w:szCs w:val="30"/>
        </w:rPr>
        <w:t>çWm</w:t>
      </w:r>
      <w:proofErr w:type="spellEnd"/>
      <w:r w:rsidR="008B73AE" w:rsidRPr="00E1247D">
        <w:rPr>
          <w:sz w:val="30"/>
          <w:szCs w:val="30"/>
        </w:rPr>
        <w:t xml:space="preserve"> </w:t>
      </w:r>
      <w:r w:rsidR="000418B9" w:rsidRPr="00E1247D">
        <w:rPr>
          <w:sz w:val="30"/>
          <w:szCs w:val="30"/>
        </w:rPr>
        <w:t>®</w:t>
      </w:r>
      <w:proofErr w:type="spellStart"/>
      <w:r w:rsidR="000418B9" w:rsidRPr="00E1247D">
        <w:rPr>
          <w:sz w:val="30"/>
          <w:szCs w:val="30"/>
        </w:rPr>
        <w:t>j§VôNj§p</w:t>
      </w:r>
      <w:proofErr w:type="spellEnd"/>
      <w:r w:rsidR="00042365" w:rsidRPr="00E1247D">
        <w:rPr>
          <w:sz w:val="30"/>
          <w:szCs w:val="30"/>
        </w:rPr>
        <w:t xml:space="preserve">, </w:t>
      </w:r>
      <w:proofErr w:type="spellStart"/>
      <w:r w:rsidR="0050411F" w:rsidRPr="00E1247D">
        <w:rPr>
          <w:sz w:val="30"/>
          <w:szCs w:val="30"/>
        </w:rPr>
        <w:t>AúSL</w:t>
      </w:r>
      <w:proofErr w:type="spellEnd"/>
      <w:r w:rsidR="0050411F" w:rsidRPr="00E1247D">
        <w:rPr>
          <w:sz w:val="30"/>
          <w:szCs w:val="30"/>
        </w:rPr>
        <w:t xml:space="preserve"> </w:t>
      </w:r>
      <w:proofErr w:type="spellStart"/>
      <w:r w:rsidR="0050411F" w:rsidRPr="00E1247D">
        <w:rPr>
          <w:sz w:val="30"/>
          <w:szCs w:val="30"/>
        </w:rPr>
        <w:t>YÚPeLs</w:t>
      </w:r>
      <w:proofErr w:type="spellEnd"/>
      <w:r w:rsidR="0050411F" w:rsidRPr="00E1247D">
        <w:rPr>
          <w:sz w:val="30"/>
          <w:szCs w:val="30"/>
        </w:rPr>
        <w:t xml:space="preserve"> </w:t>
      </w:r>
      <w:r w:rsidR="000418B9" w:rsidRPr="00E1247D">
        <w:rPr>
          <w:sz w:val="30"/>
          <w:szCs w:val="30"/>
        </w:rPr>
        <w:t>®</w:t>
      </w:r>
      <w:proofErr w:type="spellStart"/>
      <w:r w:rsidR="000418B9" w:rsidRPr="00E1247D">
        <w:rPr>
          <w:sz w:val="30"/>
          <w:szCs w:val="30"/>
        </w:rPr>
        <w:t>j§VôNj§p</w:t>
      </w:r>
      <w:proofErr w:type="spellEnd"/>
      <w:r w:rsidR="0033657F" w:rsidRPr="00E1247D">
        <w:rPr>
          <w:sz w:val="30"/>
          <w:szCs w:val="30"/>
        </w:rPr>
        <w:t xml:space="preserve"> ©\</w:t>
      </w:r>
      <w:proofErr w:type="spellStart"/>
      <w:r w:rsidR="0033657F" w:rsidRPr="00E1247D">
        <w:rPr>
          <w:sz w:val="30"/>
          <w:szCs w:val="30"/>
        </w:rPr>
        <w:t>k§Úd¡ú</w:t>
      </w:r>
      <w:proofErr w:type="spellEnd"/>
      <w:r w:rsidR="0033657F" w:rsidRPr="00E1247D">
        <w:rPr>
          <w:sz w:val="30"/>
          <w:szCs w:val="30"/>
        </w:rPr>
        <w:t>\</w:t>
      </w:r>
      <w:proofErr w:type="spellStart"/>
      <w:r w:rsidR="0033657F" w:rsidRPr="00E1247D">
        <w:rPr>
          <w:sz w:val="30"/>
          <w:szCs w:val="30"/>
        </w:rPr>
        <w:t>ôm</w:t>
      </w:r>
      <w:proofErr w:type="spellEnd"/>
      <w:r w:rsidR="0033657F" w:rsidRPr="00E1247D">
        <w:rPr>
          <w:sz w:val="30"/>
          <w:szCs w:val="30"/>
        </w:rPr>
        <w:t xml:space="preserve">, </w:t>
      </w:r>
      <w:proofErr w:type="spellStart"/>
      <w:r w:rsidR="00EB0EBC" w:rsidRPr="00E1247D">
        <w:rPr>
          <w:sz w:val="30"/>
          <w:szCs w:val="30"/>
        </w:rPr>
        <w:t>Sôm</w:t>
      </w:r>
      <w:proofErr w:type="spellEnd"/>
      <w:r w:rsidR="00EB0EBC" w:rsidRPr="00E1247D">
        <w:rPr>
          <w:sz w:val="30"/>
          <w:szCs w:val="30"/>
        </w:rPr>
        <w:t xml:space="preserve"> </w:t>
      </w:r>
      <w:proofErr w:type="spellStart"/>
      <w:r w:rsidR="000C678C" w:rsidRPr="00E1247D">
        <w:rPr>
          <w:sz w:val="30"/>
          <w:szCs w:val="30"/>
        </w:rPr>
        <w:t>Ë</w:t>
      </w:r>
      <w:r w:rsidR="003B1179" w:rsidRPr="00E1247D">
        <w:rPr>
          <w:sz w:val="30"/>
          <w:szCs w:val="30"/>
        </w:rPr>
        <w:t>®Vj§p</w:t>
      </w:r>
      <w:proofErr w:type="spellEnd"/>
      <w:r w:rsidR="003B1179" w:rsidRPr="00E1247D">
        <w:rPr>
          <w:sz w:val="30"/>
          <w:szCs w:val="30"/>
        </w:rPr>
        <w:t xml:space="preserve"> </w:t>
      </w:r>
      <w:proofErr w:type="spellStart"/>
      <w:r w:rsidR="003B1179" w:rsidRPr="00E1247D">
        <w:rPr>
          <w:sz w:val="30"/>
          <w:szCs w:val="30"/>
        </w:rPr>
        <w:t>Nk§lTÕ</w:t>
      </w:r>
      <w:proofErr w:type="spellEnd"/>
      <w:r w:rsidR="00EB0EBC" w:rsidRPr="00E1247D">
        <w:rPr>
          <w:sz w:val="30"/>
          <w:szCs w:val="30"/>
        </w:rPr>
        <w:t xml:space="preserve"> </w:t>
      </w:r>
      <w:proofErr w:type="spellStart"/>
      <w:r w:rsidR="00EB0EBC" w:rsidRPr="00E1247D">
        <w:rPr>
          <w:sz w:val="30"/>
          <w:szCs w:val="30"/>
        </w:rPr>
        <w:t>CÕúY</w:t>
      </w:r>
      <w:proofErr w:type="spellEnd"/>
      <w:r w:rsidR="003B1179" w:rsidRPr="00E1247D">
        <w:rPr>
          <w:sz w:val="30"/>
          <w:szCs w:val="30"/>
        </w:rPr>
        <w:t xml:space="preserve"> </w:t>
      </w:r>
      <w:proofErr w:type="spellStart"/>
      <w:r w:rsidR="0048760B" w:rsidRPr="00E1247D">
        <w:rPr>
          <w:sz w:val="30"/>
          <w:szCs w:val="30"/>
        </w:rPr>
        <w:t>ØRp</w:t>
      </w:r>
      <w:proofErr w:type="spellEnd"/>
      <w:r w:rsidR="0048760B" w:rsidRPr="00E1247D">
        <w:rPr>
          <w:sz w:val="30"/>
          <w:szCs w:val="30"/>
        </w:rPr>
        <w:t xml:space="preserve"> </w:t>
      </w:r>
      <w:proofErr w:type="spellStart"/>
      <w:r w:rsidR="00EB0EBC" w:rsidRPr="00E1247D">
        <w:rPr>
          <w:sz w:val="30"/>
          <w:szCs w:val="30"/>
        </w:rPr>
        <w:t>Øû</w:t>
      </w:r>
      <w:proofErr w:type="spellEnd"/>
      <w:r w:rsidR="00EB0EBC" w:rsidRPr="00E1247D">
        <w:rPr>
          <w:sz w:val="30"/>
          <w:szCs w:val="30"/>
        </w:rPr>
        <w:t>\</w:t>
      </w:r>
      <w:proofErr w:type="spellStart"/>
      <w:proofErr w:type="gramStart"/>
      <w:r w:rsidR="00EB0EBC" w:rsidRPr="00E1247D">
        <w:rPr>
          <w:sz w:val="30"/>
          <w:szCs w:val="30"/>
        </w:rPr>
        <w:t>VôL</w:t>
      </w:r>
      <w:proofErr w:type="spellEnd"/>
      <w:r w:rsidR="00EB0EBC" w:rsidRPr="00E1247D">
        <w:rPr>
          <w:sz w:val="30"/>
          <w:szCs w:val="30"/>
        </w:rPr>
        <w:t xml:space="preserve"> </w:t>
      </w:r>
      <w:r w:rsidR="005927FA" w:rsidRPr="00E1247D">
        <w:rPr>
          <w:sz w:val="30"/>
          <w:szCs w:val="30"/>
        </w:rPr>
        <w:t xml:space="preserve"> </w:t>
      </w:r>
      <w:proofErr w:type="spellStart"/>
      <w:r w:rsidR="005927FA" w:rsidRPr="00E1247D">
        <w:rPr>
          <w:sz w:val="30"/>
          <w:szCs w:val="30"/>
        </w:rPr>
        <w:t>CÚdLXôm</w:t>
      </w:r>
      <w:proofErr w:type="spellEnd"/>
      <w:proofErr w:type="gramEnd"/>
      <w:r w:rsidR="005927FA" w:rsidRPr="00E1247D">
        <w:rPr>
          <w:sz w:val="30"/>
          <w:szCs w:val="30"/>
        </w:rPr>
        <w:t xml:space="preserve">. </w:t>
      </w:r>
      <w:r w:rsidR="000A16E8" w:rsidRPr="00E1247D">
        <w:rPr>
          <w:sz w:val="30"/>
          <w:szCs w:val="30"/>
        </w:rPr>
        <w:t xml:space="preserve">AÕ </w:t>
      </w:r>
      <w:proofErr w:type="spellStart"/>
      <w:r w:rsidR="000A16E8" w:rsidRPr="00E1247D">
        <w:rPr>
          <w:sz w:val="30"/>
          <w:szCs w:val="30"/>
        </w:rPr>
        <w:t>EiûU</w:t>
      </w:r>
      <w:proofErr w:type="spellEnd"/>
      <w:r w:rsidR="000A16E8" w:rsidRPr="00E1247D">
        <w:rPr>
          <w:sz w:val="30"/>
          <w:szCs w:val="30"/>
        </w:rPr>
        <w:t xml:space="preserve"> Gu\</w:t>
      </w:r>
      <w:proofErr w:type="spellStart"/>
      <w:r w:rsidR="000A16E8" w:rsidRPr="00E1247D">
        <w:rPr>
          <w:sz w:val="30"/>
          <w:szCs w:val="30"/>
        </w:rPr>
        <w:t>ôp</w:t>
      </w:r>
      <w:proofErr w:type="spellEnd"/>
      <w:r w:rsidR="000A16E8" w:rsidRPr="00E1247D">
        <w:rPr>
          <w:sz w:val="30"/>
          <w:szCs w:val="30"/>
        </w:rPr>
        <w:t xml:space="preserve">, </w:t>
      </w:r>
      <w:proofErr w:type="spellStart"/>
      <w:r w:rsidR="000A16E8" w:rsidRPr="00E1247D">
        <w:rPr>
          <w:sz w:val="30"/>
          <w:szCs w:val="30"/>
        </w:rPr>
        <w:t>EeLs</w:t>
      </w:r>
      <w:proofErr w:type="spellEnd"/>
      <w:r w:rsidR="000A16E8" w:rsidRPr="00E1247D">
        <w:rPr>
          <w:sz w:val="30"/>
          <w:szCs w:val="30"/>
        </w:rPr>
        <w:t xml:space="preserve"> </w:t>
      </w:r>
      <w:proofErr w:type="spellStart"/>
      <w:r w:rsidR="000A16E8" w:rsidRPr="00E1247D">
        <w:rPr>
          <w:sz w:val="30"/>
          <w:szCs w:val="30"/>
        </w:rPr>
        <w:t>LWjûR</w:t>
      </w:r>
      <w:proofErr w:type="spellEnd"/>
      <w:r w:rsidR="000A16E8" w:rsidRPr="00E1247D">
        <w:rPr>
          <w:sz w:val="30"/>
          <w:szCs w:val="30"/>
        </w:rPr>
        <w:t xml:space="preserve"> </w:t>
      </w:r>
      <w:proofErr w:type="spellStart"/>
      <w:r w:rsidR="000A16E8" w:rsidRPr="00E1247D">
        <w:rPr>
          <w:sz w:val="30"/>
          <w:szCs w:val="30"/>
        </w:rPr>
        <w:t>úUúX</w:t>
      </w:r>
      <w:proofErr w:type="spellEnd"/>
      <w:r w:rsidR="000A16E8" w:rsidRPr="00E1247D">
        <w:rPr>
          <w:sz w:val="30"/>
          <w:szCs w:val="30"/>
        </w:rPr>
        <w:t xml:space="preserve"> </w:t>
      </w:r>
      <w:proofErr w:type="spellStart"/>
      <w:r w:rsidR="000A16E8" w:rsidRPr="00E1247D">
        <w:rPr>
          <w:sz w:val="30"/>
          <w:szCs w:val="30"/>
        </w:rPr>
        <w:t>EVojÕeLs</w:t>
      </w:r>
      <w:proofErr w:type="spellEnd"/>
      <w:r w:rsidR="000A16E8" w:rsidRPr="00E1247D">
        <w:rPr>
          <w:sz w:val="30"/>
          <w:szCs w:val="30"/>
        </w:rPr>
        <w:t>.</w:t>
      </w:r>
    </w:p>
    <w:p w14:paraId="28C57A35" w14:textId="77777777" w:rsidR="00B07560" w:rsidRPr="00153206" w:rsidRDefault="002451F8" w:rsidP="00995C53">
      <w:pPr>
        <w:ind w:firstLine="567"/>
      </w:pPr>
      <w:r w:rsidRPr="00E1247D">
        <w:rPr>
          <w:sz w:val="30"/>
          <w:szCs w:val="30"/>
        </w:rPr>
        <w:t>89.</w:t>
      </w:r>
      <w:r w:rsidR="00B8309C" w:rsidRPr="00E1247D">
        <w:rPr>
          <w:sz w:val="30"/>
          <w:szCs w:val="30"/>
        </w:rPr>
        <w:t xml:space="preserve"> </w:t>
      </w:r>
      <w:proofErr w:type="spellStart"/>
      <w:r w:rsidR="0001302A" w:rsidRPr="00E1247D">
        <w:rPr>
          <w:sz w:val="30"/>
          <w:szCs w:val="30"/>
        </w:rPr>
        <w:t>ClùTôÝÕ</w:t>
      </w:r>
      <w:proofErr w:type="spellEnd"/>
      <w:r w:rsidR="0001302A" w:rsidRPr="00E1247D">
        <w:rPr>
          <w:sz w:val="30"/>
          <w:szCs w:val="30"/>
        </w:rPr>
        <w:t xml:space="preserve">, </w:t>
      </w:r>
      <w:proofErr w:type="gramStart"/>
      <w:r w:rsidR="0001302A" w:rsidRPr="00E1247D">
        <w:rPr>
          <w:sz w:val="30"/>
          <w:szCs w:val="30"/>
        </w:rPr>
        <w:t>_]</w:t>
      </w:r>
      <w:proofErr w:type="spellStart"/>
      <w:r w:rsidR="0001302A" w:rsidRPr="00E1247D">
        <w:rPr>
          <w:sz w:val="30"/>
          <w:szCs w:val="30"/>
        </w:rPr>
        <w:t>eLs</w:t>
      </w:r>
      <w:proofErr w:type="spellEnd"/>
      <w:proofErr w:type="gramEnd"/>
      <w:r w:rsidR="0001302A" w:rsidRPr="00E1247D">
        <w:rPr>
          <w:sz w:val="30"/>
          <w:szCs w:val="30"/>
        </w:rPr>
        <w:t xml:space="preserve"> </w:t>
      </w:r>
      <w:proofErr w:type="spellStart"/>
      <w:r w:rsidR="0001302A" w:rsidRPr="00E1247D">
        <w:rPr>
          <w:sz w:val="30"/>
          <w:szCs w:val="30"/>
        </w:rPr>
        <w:t>Lôi</w:t>
      </w:r>
      <w:proofErr w:type="spellEnd"/>
      <w:r w:rsidR="0001302A" w:rsidRPr="00E1247D">
        <w:rPr>
          <w:sz w:val="30"/>
          <w:szCs w:val="30"/>
        </w:rPr>
        <w:t>¡\</w:t>
      </w:r>
      <w:proofErr w:type="spellStart"/>
      <w:r w:rsidR="0001302A" w:rsidRPr="00E1247D">
        <w:rPr>
          <w:sz w:val="30"/>
          <w:szCs w:val="30"/>
        </w:rPr>
        <w:t>ôoL</w:t>
      </w:r>
      <w:proofErr w:type="spellEnd"/>
      <w:r w:rsidR="0001302A" w:rsidRPr="00E1247D">
        <w:rPr>
          <w:sz w:val="30"/>
          <w:szCs w:val="30"/>
        </w:rPr>
        <w:t xml:space="preserve">[ô? </w:t>
      </w:r>
      <w:proofErr w:type="spellStart"/>
      <w:r w:rsidR="00AD0AB6" w:rsidRPr="00E1247D">
        <w:rPr>
          <w:sz w:val="30"/>
          <w:szCs w:val="30"/>
        </w:rPr>
        <w:t>CkRl</w:t>
      </w:r>
      <w:proofErr w:type="spellEnd"/>
      <w:r w:rsidR="00AD0AB6" w:rsidRPr="00E1247D">
        <w:rPr>
          <w:sz w:val="30"/>
          <w:szCs w:val="30"/>
        </w:rPr>
        <w:t xml:space="preserve"> </w:t>
      </w:r>
      <w:proofErr w:type="spellStart"/>
      <w:r w:rsidR="00AD0AB6" w:rsidRPr="00E1247D">
        <w:rPr>
          <w:sz w:val="30"/>
          <w:szCs w:val="30"/>
        </w:rPr>
        <w:t>ùTiU¦ûVd</w:t>
      </w:r>
      <w:proofErr w:type="spellEnd"/>
      <w:r w:rsidR="00AD0AB6" w:rsidRPr="00E1247D">
        <w:rPr>
          <w:sz w:val="30"/>
          <w:szCs w:val="30"/>
        </w:rPr>
        <w:t xml:space="preserve"> </w:t>
      </w:r>
      <w:proofErr w:type="spellStart"/>
      <w:r w:rsidR="00AD0AB6" w:rsidRPr="00E1247D">
        <w:rPr>
          <w:sz w:val="30"/>
          <w:szCs w:val="30"/>
        </w:rPr>
        <w:t>Ï±jÕ</w:t>
      </w:r>
      <w:proofErr w:type="spellEnd"/>
      <w:r w:rsidR="00AD0AB6" w:rsidRPr="00E1247D">
        <w:rPr>
          <w:sz w:val="30"/>
          <w:szCs w:val="30"/>
        </w:rPr>
        <w:t xml:space="preserve"> </w:t>
      </w:r>
      <w:proofErr w:type="gramStart"/>
      <w:r w:rsidR="00B33D89" w:rsidRPr="00E1247D">
        <w:rPr>
          <w:sz w:val="30"/>
          <w:szCs w:val="30"/>
        </w:rPr>
        <w:t>G]</w:t>
      </w:r>
      <w:proofErr w:type="spellStart"/>
      <w:r w:rsidR="00B33D89" w:rsidRPr="00E1247D">
        <w:rPr>
          <w:sz w:val="30"/>
          <w:szCs w:val="30"/>
        </w:rPr>
        <w:t>dÏ</w:t>
      </w:r>
      <w:proofErr w:type="spellEnd"/>
      <w:proofErr w:type="gramEnd"/>
      <w:r w:rsidR="00B33D89" w:rsidRPr="00E1247D">
        <w:rPr>
          <w:sz w:val="30"/>
          <w:szCs w:val="30"/>
        </w:rPr>
        <w:t xml:space="preserve"> </w:t>
      </w:r>
      <w:proofErr w:type="spellStart"/>
      <w:r w:rsidR="00AD0AB6" w:rsidRPr="00E1247D">
        <w:rPr>
          <w:sz w:val="30"/>
          <w:szCs w:val="30"/>
        </w:rPr>
        <w:t>GÕÜúU</w:t>
      </w:r>
      <w:proofErr w:type="spellEnd"/>
      <w:r w:rsidR="00AD0AB6" w:rsidRPr="00E1247D">
        <w:rPr>
          <w:sz w:val="30"/>
          <w:szCs w:val="30"/>
        </w:rPr>
        <w:t xml:space="preserve"> </w:t>
      </w:r>
      <w:proofErr w:type="spellStart"/>
      <w:r w:rsidR="00AD0AB6" w:rsidRPr="00E1247D">
        <w:rPr>
          <w:sz w:val="30"/>
          <w:szCs w:val="30"/>
        </w:rPr>
        <w:t>ùR¬VôÕ</w:t>
      </w:r>
      <w:proofErr w:type="spellEnd"/>
      <w:r w:rsidR="00AD0AB6" w:rsidRPr="00E1247D">
        <w:rPr>
          <w:sz w:val="30"/>
          <w:szCs w:val="30"/>
        </w:rPr>
        <w:t xml:space="preserve">. </w:t>
      </w:r>
      <w:proofErr w:type="spellStart"/>
      <w:r w:rsidR="00AD0AB6" w:rsidRPr="00E1247D">
        <w:rPr>
          <w:sz w:val="30"/>
          <w:szCs w:val="30"/>
        </w:rPr>
        <w:t>úRYu</w:t>
      </w:r>
      <w:proofErr w:type="spellEnd"/>
      <w:r w:rsidR="00AD0AB6" w:rsidRPr="00E1247D">
        <w:rPr>
          <w:sz w:val="30"/>
          <w:szCs w:val="30"/>
        </w:rPr>
        <w:t xml:space="preserve"> </w:t>
      </w:r>
      <w:proofErr w:type="spellStart"/>
      <w:r w:rsidR="00AD0AB6" w:rsidRPr="00E1247D">
        <w:rPr>
          <w:sz w:val="30"/>
          <w:szCs w:val="30"/>
        </w:rPr>
        <w:t>AûR</w:t>
      </w:r>
      <w:proofErr w:type="spellEnd"/>
      <w:r w:rsidR="00AD0AB6" w:rsidRPr="00E1247D">
        <w:rPr>
          <w:sz w:val="30"/>
          <w:szCs w:val="30"/>
        </w:rPr>
        <w:t xml:space="preserve"> </w:t>
      </w:r>
      <w:proofErr w:type="spellStart"/>
      <w:r w:rsidR="00AD0AB6" w:rsidRPr="00E1247D">
        <w:rPr>
          <w:sz w:val="30"/>
          <w:szCs w:val="30"/>
        </w:rPr>
        <w:t>A±Yôo</w:t>
      </w:r>
      <w:proofErr w:type="spellEnd"/>
      <w:r w:rsidR="00AD0AB6" w:rsidRPr="00E1247D">
        <w:rPr>
          <w:sz w:val="30"/>
          <w:szCs w:val="30"/>
        </w:rPr>
        <w:t>.</w:t>
      </w:r>
      <w:r w:rsidR="005B7F13" w:rsidRPr="00E1247D">
        <w:rPr>
          <w:sz w:val="30"/>
          <w:szCs w:val="30"/>
        </w:rPr>
        <w:t xml:space="preserve"> </w:t>
      </w:r>
      <w:proofErr w:type="gramStart"/>
      <w:r w:rsidR="005B7F13" w:rsidRPr="00E1247D">
        <w:rPr>
          <w:sz w:val="30"/>
          <w:szCs w:val="30"/>
        </w:rPr>
        <w:t>B]</w:t>
      </w:r>
      <w:proofErr w:type="spellStart"/>
      <w:r w:rsidR="005B7F13" w:rsidRPr="00E1247D">
        <w:rPr>
          <w:sz w:val="30"/>
          <w:szCs w:val="30"/>
        </w:rPr>
        <w:t>ôp</w:t>
      </w:r>
      <w:proofErr w:type="spellEnd"/>
      <w:proofErr w:type="gramEnd"/>
      <w:r w:rsidR="005B7F13" w:rsidRPr="00E1247D">
        <w:rPr>
          <w:sz w:val="30"/>
          <w:szCs w:val="30"/>
        </w:rPr>
        <w:t xml:space="preserve">  </w:t>
      </w:r>
      <w:proofErr w:type="spellStart"/>
      <w:r w:rsidR="005B7F13" w:rsidRPr="00E1247D">
        <w:rPr>
          <w:sz w:val="30"/>
          <w:szCs w:val="30"/>
        </w:rPr>
        <w:t>AYo</w:t>
      </w:r>
      <w:proofErr w:type="spellEnd"/>
      <w:r w:rsidR="00BD0816" w:rsidRPr="00E1247D">
        <w:rPr>
          <w:sz w:val="30"/>
          <w:szCs w:val="30"/>
        </w:rPr>
        <w:t xml:space="preserve"> </w:t>
      </w:r>
      <w:proofErr w:type="spellStart"/>
      <w:r w:rsidR="00BD0816" w:rsidRPr="00E1247D">
        <w:rPr>
          <w:sz w:val="30"/>
          <w:szCs w:val="30"/>
        </w:rPr>
        <w:t>T¬ÑjR</w:t>
      </w:r>
      <w:proofErr w:type="spellEnd"/>
      <w:r w:rsidR="00BD0816" w:rsidRPr="00E1247D">
        <w:rPr>
          <w:sz w:val="30"/>
          <w:szCs w:val="30"/>
        </w:rPr>
        <w:t xml:space="preserve"> </w:t>
      </w:r>
      <w:proofErr w:type="spellStart"/>
      <w:r w:rsidR="00BD0816" w:rsidRPr="00E1247D">
        <w:rPr>
          <w:sz w:val="30"/>
          <w:szCs w:val="30"/>
        </w:rPr>
        <w:t>B®Vôp</w:t>
      </w:r>
      <w:proofErr w:type="spellEnd"/>
      <w:r w:rsidR="00BD0816" w:rsidRPr="00E1247D">
        <w:rPr>
          <w:sz w:val="30"/>
          <w:szCs w:val="30"/>
        </w:rPr>
        <w:t xml:space="preserve">, </w:t>
      </w:r>
      <w:proofErr w:type="spellStart"/>
      <w:r w:rsidR="00BD0816" w:rsidRPr="00E1247D">
        <w:rPr>
          <w:sz w:val="30"/>
          <w:szCs w:val="30"/>
        </w:rPr>
        <w:t>AYWôp</w:t>
      </w:r>
      <w:proofErr w:type="spellEnd"/>
      <w:r w:rsidR="00BD0816" w:rsidRPr="00E1247D">
        <w:rPr>
          <w:sz w:val="30"/>
          <w:szCs w:val="30"/>
        </w:rPr>
        <w:t xml:space="preserve"> </w:t>
      </w:r>
      <w:proofErr w:type="spellStart"/>
      <w:r w:rsidR="00BD0816" w:rsidRPr="00E1247D">
        <w:rPr>
          <w:sz w:val="30"/>
          <w:szCs w:val="30"/>
        </w:rPr>
        <w:t>áÓUô</w:t>
      </w:r>
      <w:proofErr w:type="spellEnd"/>
      <w:r w:rsidR="00BD0816" w:rsidRPr="00E1247D">
        <w:rPr>
          <w:sz w:val="30"/>
          <w:szCs w:val="30"/>
        </w:rPr>
        <w:t>]</w:t>
      </w:r>
      <w:proofErr w:type="spellStart"/>
      <w:r w:rsidR="00BD0816" w:rsidRPr="00E1247D">
        <w:rPr>
          <w:sz w:val="30"/>
          <w:szCs w:val="30"/>
        </w:rPr>
        <w:t>ôp</w:t>
      </w:r>
      <w:proofErr w:type="spellEnd"/>
      <w:r w:rsidR="00BD0816" w:rsidRPr="00E1247D">
        <w:rPr>
          <w:sz w:val="30"/>
          <w:szCs w:val="30"/>
        </w:rPr>
        <w:t xml:space="preserve">, </w:t>
      </w:r>
      <w:proofErr w:type="spellStart"/>
      <w:r w:rsidR="00BD0816" w:rsidRPr="00E1247D">
        <w:rPr>
          <w:sz w:val="30"/>
          <w:szCs w:val="30"/>
        </w:rPr>
        <w:t>Sôu</w:t>
      </w:r>
      <w:proofErr w:type="spellEnd"/>
      <w:r w:rsidR="00BD0816" w:rsidRPr="00E1247D">
        <w:rPr>
          <w:sz w:val="30"/>
          <w:szCs w:val="30"/>
        </w:rPr>
        <w:t xml:space="preserve"> </w:t>
      </w:r>
      <w:r w:rsidR="005B7F13" w:rsidRPr="00E1247D">
        <w:rPr>
          <w:sz w:val="30"/>
          <w:szCs w:val="30"/>
        </w:rPr>
        <w:t>G]</w:t>
      </w:r>
      <w:proofErr w:type="spellStart"/>
      <w:r w:rsidR="005B7F13" w:rsidRPr="00E1247D">
        <w:rPr>
          <w:sz w:val="30"/>
          <w:szCs w:val="30"/>
        </w:rPr>
        <w:t>dÏ</w:t>
      </w:r>
      <w:proofErr w:type="spellEnd"/>
      <w:r w:rsidR="005B7F13" w:rsidRPr="00E1247D">
        <w:rPr>
          <w:sz w:val="30"/>
          <w:szCs w:val="30"/>
        </w:rPr>
        <w:t xml:space="preserve"> </w:t>
      </w:r>
      <w:proofErr w:type="spellStart"/>
      <w:r w:rsidR="005B7F13" w:rsidRPr="00E1247D">
        <w:rPr>
          <w:sz w:val="30"/>
          <w:szCs w:val="30"/>
        </w:rPr>
        <w:t>ùR</w:t>
      </w:r>
      <w:proofErr w:type="spellEnd"/>
      <w:r w:rsidR="005B7F13" w:rsidRPr="00E1247D">
        <w:rPr>
          <w:sz w:val="30"/>
          <w:szCs w:val="30"/>
        </w:rPr>
        <w:t>¬®</w:t>
      </w:r>
      <w:proofErr w:type="spellStart"/>
      <w:r w:rsidR="005B7F13" w:rsidRPr="00E1247D">
        <w:rPr>
          <w:sz w:val="30"/>
          <w:szCs w:val="30"/>
        </w:rPr>
        <w:t>lTôWô</w:t>
      </w:r>
      <w:proofErr w:type="spellEnd"/>
      <w:r w:rsidR="005B7F13" w:rsidRPr="00E1247D">
        <w:rPr>
          <w:sz w:val="30"/>
          <w:szCs w:val="30"/>
        </w:rPr>
        <w:t>]</w:t>
      </w:r>
      <w:proofErr w:type="spellStart"/>
      <w:r w:rsidR="005B7F13" w:rsidRPr="00E1247D">
        <w:rPr>
          <w:sz w:val="30"/>
          <w:szCs w:val="30"/>
        </w:rPr>
        <w:t>ôp</w:t>
      </w:r>
      <w:proofErr w:type="spellEnd"/>
      <w:r w:rsidR="005B7F13" w:rsidRPr="00E1247D">
        <w:rPr>
          <w:sz w:val="30"/>
          <w:szCs w:val="30"/>
        </w:rPr>
        <w:t xml:space="preserve">... </w:t>
      </w:r>
      <w:proofErr w:type="spellStart"/>
      <w:r w:rsidR="00BD0816" w:rsidRPr="00E1247D">
        <w:rPr>
          <w:sz w:val="30"/>
          <w:szCs w:val="30"/>
        </w:rPr>
        <w:t>SpXÕ</w:t>
      </w:r>
      <w:proofErr w:type="spellEnd"/>
      <w:r w:rsidR="00BD0816" w:rsidRPr="00E1247D">
        <w:rPr>
          <w:sz w:val="30"/>
          <w:szCs w:val="30"/>
        </w:rPr>
        <w:t xml:space="preserve">, </w:t>
      </w:r>
      <w:proofErr w:type="spellStart"/>
      <w:r w:rsidR="00FB7B65" w:rsidRPr="00E1247D">
        <w:rPr>
          <w:sz w:val="30"/>
          <w:szCs w:val="30"/>
        </w:rPr>
        <w:t>AkRl</w:t>
      </w:r>
      <w:proofErr w:type="spellEnd"/>
      <w:r w:rsidR="00FB7B65" w:rsidRPr="00E1247D">
        <w:rPr>
          <w:sz w:val="30"/>
          <w:szCs w:val="30"/>
        </w:rPr>
        <w:t xml:space="preserve"> </w:t>
      </w:r>
      <w:proofErr w:type="spellStart"/>
      <w:r w:rsidR="00FB7B65" w:rsidRPr="00E1247D">
        <w:rPr>
          <w:sz w:val="30"/>
          <w:szCs w:val="30"/>
        </w:rPr>
        <w:t>ùTiU</w:t>
      </w:r>
      <w:proofErr w:type="spellEnd"/>
      <w:r w:rsidR="00FB7B65" w:rsidRPr="00E1247D">
        <w:rPr>
          <w:sz w:val="30"/>
          <w:szCs w:val="30"/>
        </w:rPr>
        <w:t>¦</w:t>
      </w:r>
      <w:r w:rsidR="00ED6979" w:rsidRPr="00E1247D">
        <w:rPr>
          <w:sz w:val="30"/>
          <w:szCs w:val="30"/>
        </w:rPr>
        <w:t xml:space="preserve"> </w:t>
      </w:r>
      <w:proofErr w:type="spellStart"/>
      <w:r w:rsidR="00ED6979" w:rsidRPr="00E1247D">
        <w:rPr>
          <w:sz w:val="30"/>
          <w:szCs w:val="30"/>
        </w:rPr>
        <w:t>CeúL</w:t>
      </w:r>
      <w:proofErr w:type="spellEnd"/>
      <w:r w:rsidR="00ED6979" w:rsidRPr="00E1247D">
        <w:rPr>
          <w:sz w:val="30"/>
          <w:szCs w:val="30"/>
        </w:rPr>
        <w:t xml:space="preserve"> </w:t>
      </w:r>
      <w:proofErr w:type="spellStart"/>
      <w:r w:rsidR="00ED6979" w:rsidRPr="00E1247D">
        <w:rPr>
          <w:sz w:val="30"/>
          <w:szCs w:val="30"/>
        </w:rPr>
        <w:t>HúRô</w:t>
      </w:r>
      <w:proofErr w:type="spellEnd"/>
      <w:r w:rsidR="00FB7B65" w:rsidRPr="00E1247D">
        <w:rPr>
          <w:sz w:val="30"/>
          <w:szCs w:val="30"/>
        </w:rPr>
        <w:t xml:space="preserve"> J</w:t>
      </w:r>
      <w:r w:rsidR="00ED6979" w:rsidRPr="00E1247D">
        <w:rPr>
          <w:sz w:val="30"/>
          <w:szCs w:val="30"/>
        </w:rPr>
        <w:t xml:space="preserve">Ú </w:t>
      </w:r>
      <w:proofErr w:type="spellStart"/>
      <w:r w:rsidR="00ED6979" w:rsidRPr="00E1247D">
        <w:rPr>
          <w:sz w:val="30"/>
          <w:szCs w:val="30"/>
        </w:rPr>
        <w:t>úSôdLj§tLôL</w:t>
      </w:r>
      <w:proofErr w:type="spellEnd"/>
      <w:r w:rsidR="00ED6979" w:rsidRPr="00E1247D">
        <w:rPr>
          <w:sz w:val="30"/>
          <w:szCs w:val="30"/>
        </w:rPr>
        <w:t xml:space="preserve"> </w:t>
      </w:r>
      <w:proofErr w:type="spellStart"/>
      <w:r w:rsidR="00654BAD" w:rsidRPr="00E1247D">
        <w:rPr>
          <w:sz w:val="30"/>
          <w:szCs w:val="30"/>
        </w:rPr>
        <w:t>Yk§Úd</w:t>
      </w:r>
      <w:proofErr w:type="spellEnd"/>
      <w:r w:rsidR="00654BAD" w:rsidRPr="00E1247D">
        <w:rPr>
          <w:sz w:val="30"/>
          <w:szCs w:val="30"/>
        </w:rPr>
        <w:t>¡\</w:t>
      </w:r>
      <w:proofErr w:type="spellStart"/>
      <w:r w:rsidR="00654BAD" w:rsidRPr="00E1247D">
        <w:rPr>
          <w:sz w:val="30"/>
          <w:szCs w:val="30"/>
        </w:rPr>
        <w:t>ô</w:t>
      </w:r>
      <w:r w:rsidR="000C678C" w:rsidRPr="00E1247D">
        <w:rPr>
          <w:sz w:val="30"/>
          <w:szCs w:val="30"/>
        </w:rPr>
        <w:t>Wó</w:t>
      </w:r>
      <w:proofErr w:type="spellEnd"/>
      <w:r w:rsidR="00654BAD" w:rsidRPr="00E1247D">
        <w:rPr>
          <w:sz w:val="30"/>
          <w:szCs w:val="30"/>
        </w:rPr>
        <w:t>,</w:t>
      </w:r>
      <w:r w:rsidR="00B33D89" w:rsidRPr="00E1247D">
        <w:rPr>
          <w:sz w:val="30"/>
          <w:szCs w:val="30"/>
        </w:rPr>
        <w:t xml:space="preserve"> AY</w:t>
      </w:r>
      <w:r w:rsidR="00FC4FCE" w:rsidRPr="00E1247D">
        <w:rPr>
          <w:sz w:val="30"/>
          <w:szCs w:val="30"/>
        </w:rPr>
        <w:t>s JÚ</w:t>
      </w:r>
      <w:r w:rsidR="000C678C" w:rsidRPr="00E1247D">
        <w:rPr>
          <w:sz w:val="30"/>
          <w:szCs w:val="30"/>
        </w:rPr>
        <w:t xml:space="preserve"> </w:t>
      </w:r>
      <w:proofErr w:type="spellStart"/>
      <w:r w:rsidR="00654BAD" w:rsidRPr="00E1247D">
        <w:rPr>
          <w:sz w:val="30"/>
          <w:szCs w:val="30"/>
        </w:rPr>
        <w:t>úYû</w:t>
      </w:r>
      <w:proofErr w:type="spellEnd"/>
      <w:r w:rsidR="00654BAD" w:rsidRPr="00E1247D">
        <w:rPr>
          <w:sz w:val="30"/>
          <w:szCs w:val="30"/>
        </w:rPr>
        <w:t>[</w:t>
      </w:r>
      <w:r w:rsidR="00FC4FCE" w:rsidRPr="00E1247D">
        <w:rPr>
          <w:sz w:val="30"/>
          <w:szCs w:val="30"/>
        </w:rPr>
        <w:t xml:space="preserve"> ®</w:t>
      </w:r>
      <w:proofErr w:type="spellStart"/>
      <w:r w:rsidR="00FC4FCE" w:rsidRPr="00E1247D">
        <w:rPr>
          <w:sz w:val="30"/>
          <w:szCs w:val="30"/>
        </w:rPr>
        <w:t>Vô§</w:t>
      </w:r>
      <w:r w:rsidR="00654BAD" w:rsidRPr="00E1247D">
        <w:rPr>
          <w:sz w:val="30"/>
          <w:szCs w:val="30"/>
        </w:rPr>
        <w:t>Vôn</w:t>
      </w:r>
      <w:proofErr w:type="spellEnd"/>
      <w:r w:rsidR="00FC4FCE" w:rsidRPr="00E1247D">
        <w:rPr>
          <w:sz w:val="30"/>
          <w:szCs w:val="30"/>
        </w:rPr>
        <w:t xml:space="preserve"> </w:t>
      </w:r>
      <w:proofErr w:type="spellStart"/>
      <w:r w:rsidR="00FC4FCE" w:rsidRPr="00E1247D">
        <w:rPr>
          <w:sz w:val="30"/>
          <w:szCs w:val="30"/>
        </w:rPr>
        <w:t>CÚdLXôm</w:t>
      </w:r>
      <w:proofErr w:type="spellEnd"/>
      <w:r w:rsidR="00FC4FCE" w:rsidRPr="00E1247D">
        <w:rPr>
          <w:sz w:val="30"/>
          <w:szCs w:val="30"/>
        </w:rPr>
        <w:t xml:space="preserve">, </w:t>
      </w:r>
      <w:r w:rsidR="00654BAD" w:rsidRPr="00E1247D">
        <w:rPr>
          <w:sz w:val="30"/>
          <w:szCs w:val="30"/>
        </w:rPr>
        <w:t>JÚ</w:t>
      </w:r>
      <w:r w:rsidR="000C678C" w:rsidRPr="00E1247D">
        <w:rPr>
          <w:sz w:val="30"/>
          <w:szCs w:val="30"/>
        </w:rPr>
        <w:t xml:space="preserve"> </w:t>
      </w:r>
      <w:proofErr w:type="spellStart"/>
      <w:r w:rsidR="00654BAD" w:rsidRPr="00E1247D">
        <w:rPr>
          <w:sz w:val="30"/>
          <w:szCs w:val="30"/>
        </w:rPr>
        <w:t>úYû</w:t>
      </w:r>
      <w:proofErr w:type="spellEnd"/>
      <w:r w:rsidR="00654BAD" w:rsidRPr="00E1247D">
        <w:rPr>
          <w:sz w:val="30"/>
          <w:szCs w:val="30"/>
        </w:rPr>
        <w:t xml:space="preserve">[ </w:t>
      </w:r>
      <w:r w:rsidR="00FC4FCE" w:rsidRPr="00E1247D">
        <w:rPr>
          <w:sz w:val="30"/>
          <w:szCs w:val="30"/>
        </w:rPr>
        <w:t>®</w:t>
      </w:r>
      <w:proofErr w:type="spellStart"/>
      <w:r w:rsidR="00FC4FCE" w:rsidRPr="00E1247D">
        <w:rPr>
          <w:sz w:val="30"/>
          <w:szCs w:val="30"/>
        </w:rPr>
        <w:t>Vô</w:t>
      </w:r>
      <w:proofErr w:type="spellEnd"/>
      <w:r w:rsidR="00FC4FCE" w:rsidRPr="00E1247D">
        <w:rPr>
          <w:sz w:val="30"/>
          <w:szCs w:val="30"/>
        </w:rPr>
        <w:t>§</w:t>
      </w:r>
      <w:r w:rsidR="00654BAD" w:rsidRPr="00E1247D">
        <w:rPr>
          <w:sz w:val="30"/>
          <w:szCs w:val="30"/>
        </w:rPr>
        <w:t xml:space="preserve"> </w:t>
      </w:r>
      <w:proofErr w:type="spellStart"/>
      <w:r w:rsidR="00654BAD" w:rsidRPr="00E1247D">
        <w:rPr>
          <w:sz w:val="30"/>
          <w:szCs w:val="30"/>
        </w:rPr>
        <w:t>C</w:t>
      </w:r>
      <w:r w:rsidR="00FC4FCE" w:rsidRPr="00E1247D">
        <w:rPr>
          <w:sz w:val="30"/>
          <w:szCs w:val="30"/>
        </w:rPr>
        <w:t>pXôUÛm</w:t>
      </w:r>
      <w:proofErr w:type="spellEnd"/>
      <w:r w:rsidR="00FC4FCE" w:rsidRPr="00E1247D">
        <w:rPr>
          <w:sz w:val="30"/>
          <w:szCs w:val="30"/>
        </w:rPr>
        <w:t xml:space="preserve"> </w:t>
      </w:r>
      <w:proofErr w:type="spellStart"/>
      <w:r w:rsidR="00FC4FCE" w:rsidRPr="00E1247D">
        <w:rPr>
          <w:sz w:val="30"/>
          <w:szCs w:val="30"/>
        </w:rPr>
        <w:t>CÚdLXôm</w:t>
      </w:r>
      <w:proofErr w:type="spellEnd"/>
      <w:r w:rsidR="00FC4FCE" w:rsidRPr="00E1247D">
        <w:rPr>
          <w:sz w:val="30"/>
          <w:szCs w:val="30"/>
        </w:rPr>
        <w:t xml:space="preserve">; </w:t>
      </w:r>
      <w:r w:rsidR="00654BAD" w:rsidRPr="00E1247D">
        <w:rPr>
          <w:sz w:val="30"/>
          <w:szCs w:val="30"/>
        </w:rPr>
        <w:t>JÚ</w:t>
      </w:r>
      <w:r w:rsidR="000C678C" w:rsidRPr="00E1247D">
        <w:rPr>
          <w:sz w:val="30"/>
          <w:szCs w:val="30"/>
        </w:rPr>
        <w:t xml:space="preserve"> </w:t>
      </w:r>
      <w:proofErr w:type="spellStart"/>
      <w:r w:rsidR="00654BAD" w:rsidRPr="00E1247D">
        <w:rPr>
          <w:sz w:val="30"/>
          <w:szCs w:val="30"/>
        </w:rPr>
        <w:t>úYû</w:t>
      </w:r>
      <w:proofErr w:type="spellEnd"/>
      <w:r w:rsidR="00654BAD" w:rsidRPr="00E1247D">
        <w:rPr>
          <w:sz w:val="30"/>
          <w:szCs w:val="30"/>
        </w:rPr>
        <w:t>[</w:t>
      </w:r>
      <w:r w:rsidR="00B27AED" w:rsidRPr="00E1247D">
        <w:rPr>
          <w:sz w:val="30"/>
          <w:szCs w:val="30"/>
        </w:rPr>
        <w:t xml:space="preserve"> </w:t>
      </w:r>
      <w:proofErr w:type="spellStart"/>
      <w:r w:rsidR="00B27AED" w:rsidRPr="00E1247D">
        <w:rPr>
          <w:sz w:val="30"/>
          <w:szCs w:val="30"/>
        </w:rPr>
        <w:t>AY</w:t>
      </w:r>
      <w:r w:rsidR="000C678C" w:rsidRPr="00E1247D">
        <w:rPr>
          <w:sz w:val="30"/>
          <w:szCs w:val="30"/>
        </w:rPr>
        <w:t>Wó</w:t>
      </w:r>
      <w:r w:rsidR="00B27AED" w:rsidRPr="00E1247D">
        <w:rPr>
          <w:sz w:val="30"/>
          <w:szCs w:val="30"/>
        </w:rPr>
        <w:t>LÞdÏ</w:t>
      </w:r>
      <w:proofErr w:type="spellEnd"/>
      <w:r w:rsidR="00B27AED" w:rsidRPr="00E1247D">
        <w:rPr>
          <w:sz w:val="30"/>
          <w:szCs w:val="30"/>
        </w:rPr>
        <w:t xml:space="preserve"> ©</w:t>
      </w:r>
      <w:proofErr w:type="spellStart"/>
      <w:r w:rsidR="00B27AED" w:rsidRPr="00E1247D">
        <w:rPr>
          <w:sz w:val="30"/>
          <w:szCs w:val="30"/>
        </w:rPr>
        <w:t>WfNû</w:t>
      </w:r>
      <w:proofErr w:type="spellEnd"/>
      <w:r w:rsidR="00B27AED" w:rsidRPr="00E1247D">
        <w:rPr>
          <w:sz w:val="30"/>
          <w:szCs w:val="30"/>
        </w:rPr>
        <w:t xml:space="preserve">]Ls </w:t>
      </w:r>
      <w:proofErr w:type="spellStart"/>
      <w:r w:rsidR="00B27AED" w:rsidRPr="00E1247D">
        <w:rPr>
          <w:sz w:val="30"/>
          <w:szCs w:val="30"/>
        </w:rPr>
        <w:t>CÚdLXôm</w:t>
      </w:r>
      <w:proofErr w:type="spellEnd"/>
      <w:r w:rsidR="00B27AED" w:rsidRPr="00E1247D">
        <w:rPr>
          <w:sz w:val="30"/>
          <w:szCs w:val="30"/>
        </w:rPr>
        <w:t xml:space="preserve">; </w:t>
      </w:r>
      <w:r w:rsidR="00654BAD" w:rsidRPr="00E1247D">
        <w:rPr>
          <w:sz w:val="30"/>
          <w:szCs w:val="30"/>
        </w:rPr>
        <w:t>JÚ</w:t>
      </w:r>
      <w:r w:rsidR="000C678C" w:rsidRPr="00E1247D">
        <w:rPr>
          <w:sz w:val="30"/>
          <w:szCs w:val="30"/>
        </w:rPr>
        <w:t xml:space="preserve"> </w:t>
      </w:r>
      <w:proofErr w:type="spellStart"/>
      <w:r w:rsidR="00654BAD" w:rsidRPr="00E1247D">
        <w:rPr>
          <w:sz w:val="30"/>
          <w:szCs w:val="30"/>
        </w:rPr>
        <w:t>úYû</w:t>
      </w:r>
      <w:proofErr w:type="spellEnd"/>
      <w:r w:rsidR="00654BAD" w:rsidRPr="00E1247D">
        <w:rPr>
          <w:sz w:val="30"/>
          <w:szCs w:val="30"/>
        </w:rPr>
        <w:t xml:space="preserve">[ </w:t>
      </w:r>
      <w:proofErr w:type="spellStart"/>
      <w:r w:rsidR="00654BAD" w:rsidRPr="00E1247D">
        <w:rPr>
          <w:sz w:val="30"/>
          <w:szCs w:val="30"/>
        </w:rPr>
        <w:t>úYß</w:t>
      </w:r>
      <w:proofErr w:type="spellEnd"/>
      <w:r w:rsidR="00654BAD" w:rsidRPr="00E1247D">
        <w:rPr>
          <w:sz w:val="30"/>
          <w:szCs w:val="30"/>
        </w:rPr>
        <w:t xml:space="preserve"> </w:t>
      </w:r>
      <w:proofErr w:type="spellStart"/>
      <w:r w:rsidR="00654BAD" w:rsidRPr="00E1247D">
        <w:rPr>
          <w:sz w:val="30"/>
          <w:szCs w:val="30"/>
        </w:rPr>
        <w:t>VôúWô</w:t>
      </w:r>
      <w:proofErr w:type="spellEnd"/>
      <w:r w:rsidR="00654BAD" w:rsidRPr="00E1247D">
        <w:rPr>
          <w:sz w:val="30"/>
          <w:szCs w:val="30"/>
        </w:rPr>
        <w:t xml:space="preserve"> </w:t>
      </w:r>
      <w:proofErr w:type="spellStart"/>
      <w:r w:rsidR="00654BAD" w:rsidRPr="00E1247D">
        <w:rPr>
          <w:sz w:val="30"/>
          <w:szCs w:val="30"/>
        </w:rPr>
        <w:t>JÚYÚdLôL</w:t>
      </w:r>
      <w:proofErr w:type="spellEnd"/>
      <w:r w:rsidR="00654BAD" w:rsidRPr="00E1247D">
        <w:rPr>
          <w:sz w:val="30"/>
          <w:szCs w:val="30"/>
        </w:rPr>
        <w:t xml:space="preserve"> </w:t>
      </w:r>
      <w:proofErr w:type="spellStart"/>
      <w:r w:rsidR="00654BAD" w:rsidRPr="00E1247D">
        <w:rPr>
          <w:sz w:val="30"/>
          <w:szCs w:val="30"/>
        </w:rPr>
        <w:t>CeÏ</w:t>
      </w:r>
      <w:proofErr w:type="spellEnd"/>
      <w:r w:rsidR="00AB03F5" w:rsidRPr="00E1247D">
        <w:rPr>
          <w:sz w:val="30"/>
          <w:szCs w:val="30"/>
        </w:rPr>
        <w:t xml:space="preserve"> ¨</w:t>
      </w:r>
      <w:proofErr w:type="spellStart"/>
      <w:r w:rsidR="00AB03F5" w:rsidRPr="00E1247D">
        <w:rPr>
          <w:sz w:val="30"/>
          <w:szCs w:val="30"/>
        </w:rPr>
        <w:t>uß</w:t>
      </w:r>
      <w:proofErr w:type="spellEnd"/>
      <w:r w:rsidR="00AB03F5" w:rsidRPr="00E1247D">
        <w:rPr>
          <w:sz w:val="30"/>
          <w:szCs w:val="30"/>
        </w:rPr>
        <w:t xml:space="preserve"> </w:t>
      </w:r>
      <w:proofErr w:type="spellStart"/>
      <w:r w:rsidR="00AB03F5" w:rsidRPr="00E1247D">
        <w:rPr>
          <w:sz w:val="30"/>
          <w:szCs w:val="30"/>
        </w:rPr>
        <w:t>ùLôi¥ÚdLXôm</w:t>
      </w:r>
      <w:proofErr w:type="spellEnd"/>
      <w:r w:rsidR="00AB03F5" w:rsidRPr="00E1247D">
        <w:rPr>
          <w:sz w:val="30"/>
          <w:szCs w:val="30"/>
        </w:rPr>
        <w:t xml:space="preserve">. </w:t>
      </w:r>
      <w:proofErr w:type="gramStart"/>
      <w:r w:rsidR="00AB03F5" w:rsidRPr="00E1247D">
        <w:rPr>
          <w:sz w:val="30"/>
          <w:szCs w:val="30"/>
        </w:rPr>
        <w:t>G]</w:t>
      </w:r>
      <w:proofErr w:type="spellStart"/>
      <w:r w:rsidR="00AB03F5" w:rsidRPr="00E1247D">
        <w:rPr>
          <w:sz w:val="30"/>
          <w:szCs w:val="30"/>
        </w:rPr>
        <w:t>dÏj</w:t>
      </w:r>
      <w:proofErr w:type="spellEnd"/>
      <w:proofErr w:type="gramEnd"/>
      <w:r w:rsidR="00AB03F5" w:rsidRPr="00E1247D">
        <w:rPr>
          <w:sz w:val="30"/>
          <w:szCs w:val="30"/>
        </w:rPr>
        <w:t xml:space="preserve"> </w:t>
      </w:r>
      <w:proofErr w:type="spellStart"/>
      <w:r w:rsidR="00AB03F5" w:rsidRPr="00E1247D">
        <w:rPr>
          <w:sz w:val="30"/>
          <w:szCs w:val="30"/>
        </w:rPr>
        <w:t>ùR¬VôÕ</w:t>
      </w:r>
      <w:proofErr w:type="spellEnd"/>
      <w:r w:rsidR="00AB03F5" w:rsidRPr="00E1247D">
        <w:rPr>
          <w:sz w:val="30"/>
          <w:szCs w:val="30"/>
        </w:rPr>
        <w:t xml:space="preserve">. </w:t>
      </w:r>
      <w:proofErr w:type="spellStart"/>
      <w:r w:rsidR="00AB03F5" w:rsidRPr="00E1247D">
        <w:rPr>
          <w:sz w:val="30"/>
          <w:szCs w:val="30"/>
        </w:rPr>
        <w:t>TôÚeLs</w:t>
      </w:r>
      <w:proofErr w:type="spellEnd"/>
      <w:r w:rsidR="00AB03F5" w:rsidRPr="00E1247D">
        <w:rPr>
          <w:sz w:val="30"/>
          <w:szCs w:val="30"/>
        </w:rPr>
        <w:t xml:space="preserve">? </w:t>
      </w:r>
      <w:proofErr w:type="spellStart"/>
      <w:r w:rsidR="00450059" w:rsidRPr="00E1247D">
        <w:rPr>
          <w:sz w:val="30"/>
          <w:szCs w:val="30"/>
        </w:rPr>
        <w:t>AYÚdÏj</w:t>
      </w:r>
      <w:proofErr w:type="spellEnd"/>
      <w:r w:rsidR="00450059" w:rsidRPr="00E1247D">
        <w:rPr>
          <w:sz w:val="30"/>
          <w:szCs w:val="30"/>
        </w:rPr>
        <w:t xml:space="preserve"> </w:t>
      </w:r>
      <w:proofErr w:type="spellStart"/>
      <w:r w:rsidR="00450059" w:rsidRPr="00E1247D">
        <w:rPr>
          <w:sz w:val="30"/>
          <w:szCs w:val="30"/>
        </w:rPr>
        <w:t>ùR¬Ùm</w:t>
      </w:r>
      <w:proofErr w:type="spellEnd"/>
      <w:r w:rsidR="00450059" w:rsidRPr="00E1247D">
        <w:rPr>
          <w:sz w:val="30"/>
          <w:szCs w:val="30"/>
        </w:rPr>
        <w:t xml:space="preserve">. </w:t>
      </w:r>
      <w:proofErr w:type="gramStart"/>
      <w:r w:rsidR="00FA0F16" w:rsidRPr="00E1247D">
        <w:rPr>
          <w:sz w:val="30"/>
          <w:szCs w:val="30"/>
        </w:rPr>
        <w:t>B]</w:t>
      </w:r>
      <w:proofErr w:type="spellStart"/>
      <w:r w:rsidR="00FA0F16" w:rsidRPr="00E1247D">
        <w:rPr>
          <w:sz w:val="30"/>
          <w:szCs w:val="30"/>
        </w:rPr>
        <w:t>ôp</w:t>
      </w:r>
      <w:proofErr w:type="spellEnd"/>
      <w:proofErr w:type="gramEnd"/>
      <w:r w:rsidR="00FA0F16" w:rsidRPr="00E1247D">
        <w:rPr>
          <w:sz w:val="30"/>
          <w:szCs w:val="30"/>
        </w:rPr>
        <w:t xml:space="preserve"> </w:t>
      </w:r>
      <w:proofErr w:type="spellStart"/>
      <w:r w:rsidR="00FA0F16" w:rsidRPr="00E1247D">
        <w:rPr>
          <w:sz w:val="30"/>
          <w:szCs w:val="30"/>
        </w:rPr>
        <w:t>CY</w:t>
      </w:r>
      <w:r w:rsidR="000C678C" w:rsidRPr="00E1247D">
        <w:rPr>
          <w:sz w:val="30"/>
          <w:szCs w:val="30"/>
        </w:rPr>
        <w:t>Wó</w:t>
      </w:r>
      <w:r w:rsidR="00FA0F16" w:rsidRPr="00E1247D">
        <w:rPr>
          <w:sz w:val="30"/>
          <w:szCs w:val="30"/>
        </w:rPr>
        <w:t>Lû</w:t>
      </w:r>
      <w:proofErr w:type="spellEnd"/>
      <w:r w:rsidR="00FA0F16" w:rsidRPr="00E1247D">
        <w:rPr>
          <w:sz w:val="30"/>
          <w:szCs w:val="30"/>
        </w:rPr>
        <w:t xml:space="preserve">[d </w:t>
      </w:r>
      <w:proofErr w:type="spellStart"/>
      <w:r w:rsidR="00FA0F16" w:rsidRPr="00E1247D">
        <w:rPr>
          <w:sz w:val="30"/>
          <w:szCs w:val="30"/>
        </w:rPr>
        <w:t>Ï±jÕ</w:t>
      </w:r>
      <w:proofErr w:type="spellEnd"/>
      <w:r w:rsidR="00FA0F16" w:rsidRPr="00E1247D">
        <w:rPr>
          <w:sz w:val="30"/>
          <w:szCs w:val="30"/>
        </w:rPr>
        <w:t xml:space="preserve"> </w:t>
      </w:r>
      <w:proofErr w:type="spellStart"/>
      <w:r w:rsidR="00FA0F16" w:rsidRPr="00E1247D">
        <w:rPr>
          <w:sz w:val="30"/>
          <w:szCs w:val="30"/>
        </w:rPr>
        <w:t>HúRôùYôuû</w:t>
      </w:r>
      <w:proofErr w:type="spellEnd"/>
      <w:r w:rsidR="00FA0F16" w:rsidRPr="00E1247D">
        <w:rPr>
          <w:sz w:val="30"/>
          <w:szCs w:val="30"/>
        </w:rPr>
        <w:t xml:space="preserve">\ </w:t>
      </w:r>
      <w:proofErr w:type="spellStart"/>
      <w:r w:rsidR="00FA0F16" w:rsidRPr="00E1247D">
        <w:rPr>
          <w:sz w:val="30"/>
          <w:szCs w:val="30"/>
        </w:rPr>
        <w:t>AY</w:t>
      </w:r>
      <w:r w:rsidR="000C678C" w:rsidRPr="00E1247D">
        <w:rPr>
          <w:sz w:val="30"/>
          <w:szCs w:val="30"/>
        </w:rPr>
        <w:t>Wó</w:t>
      </w:r>
      <w:proofErr w:type="spellEnd"/>
      <w:r w:rsidR="00FA0F16" w:rsidRPr="00E1247D">
        <w:rPr>
          <w:sz w:val="30"/>
          <w:szCs w:val="30"/>
        </w:rPr>
        <w:t xml:space="preserve"> Gu²Pm </w:t>
      </w:r>
      <w:proofErr w:type="spellStart"/>
      <w:r w:rsidR="00FA0F16" w:rsidRPr="00E1247D">
        <w:rPr>
          <w:sz w:val="30"/>
          <w:szCs w:val="30"/>
        </w:rPr>
        <w:t>ùNôpÛYôWô</w:t>
      </w:r>
      <w:proofErr w:type="spellEnd"/>
      <w:r w:rsidR="00FA0F16" w:rsidRPr="00E1247D">
        <w:rPr>
          <w:sz w:val="30"/>
          <w:szCs w:val="30"/>
        </w:rPr>
        <w:t>]</w:t>
      </w:r>
      <w:proofErr w:type="spellStart"/>
      <w:r w:rsidR="00FA0F16" w:rsidRPr="00E1247D">
        <w:rPr>
          <w:sz w:val="30"/>
          <w:szCs w:val="30"/>
        </w:rPr>
        <w:t>ôp</w:t>
      </w:r>
      <w:proofErr w:type="spellEnd"/>
      <w:r w:rsidR="00FA0F16" w:rsidRPr="00E1247D">
        <w:rPr>
          <w:sz w:val="30"/>
          <w:szCs w:val="30"/>
        </w:rPr>
        <w:t xml:space="preserve">, </w:t>
      </w:r>
      <w:r w:rsidR="00EE7C28" w:rsidRPr="00E1247D">
        <w:rPr>
          <w:sz w:val="30"/>
          <w:szCs w:val="30"/>
        </w:rPr>
        <w:t>¿</w:t>
      </w:r>
      <w:proofErr w:type="spellStart"/>
      <w:r w:rsidR="00EE7C28" w:rsidRPr="00E1247D">
        <w:rPr>
          <w:sz w:val="30"/>
          <w:szCs w:val="30"/>
        </w:rPr>
        <w:t>eLs</w:t>
      </w:r>
      <w:proofErr w:type="spellEnd"/>
      <w:r w:rsidR="00EE7C28" w:rsidRPr="00E1247D">
        <w:rPr>
          <w:sz w:val="30"/>
          <w:szCs w:val="30"/>
        </w:rPr>
        <w:t xml:space="preserve"> </w:t>
      </w:r>
      <w:proofErr w:type="spellStart"/>
      <w:r w:rsidR="00EE7C28" w:rsidRPr="00E1247D">
        <w:rPr>
          <w:sz w:val="30"/>
          <w:szCs w:val="30"/>
        </w:rPr>
        <w:t>Htßd</w:t>
      </w:r>
      <w:proofErr w:type="spellEnd"/>
      <w:r w:rsidR="000C678C" w:rsidRPr="00E1247D">
        <w:rPr>
          <w:sz w:val="30"/>
          <w:szCs w:val="30"/>
        </w:rPr>
        <w:t xml:space="preserve"> </w:t>
      </w:r>
      <w:proofErr w:type="spellStart"/>
      <w:r w:rsidR="00EE7C28" w:rsidRPr="00E1247D">
        <w:rPr>
          <w:sz w:val="30"/>
          <w:szCs w:val="30"/>
        </w:rPr>
        <w:t>ùLôiÓ</w:t>
      </w:r>
      <w:proofErr w:type="spellEnd"/>
      <w:r w:rsidR="00EE7C28" w:rsidRPr="00E1247D">
        <w:rPr>
          <w:sz w:val="30"/>
          <w:szCs w:val="30"/>
        </w:rPr>
        <w:t xml:space="preserve">, </w:t>
      </w:r>
      <w:proofErr w:type="spellStart"/>
      <w:r w:rsidR="00EE7C28" w:rsidRPr="00E1247D">
        <w:rPr>
          <w:sz w:val="30"/>
          <w:szCs w:val="30"/>
        </w:rPr>
        <w:t>AlT¥Vô</w:t>
      </w:r>
      <w:proofErr w:type="spellEnd"/>
      <w:r w:rsidR="00EE7C28" w:rsidRPr="00E1247D">
        <w:rPr>
          <w:sz w:val="30"/>
          <w:szCs w:val="30"/>
        </w:rPr>
        <w:t>]</w:t>
      </w:r>
      <w:proofErr w:type="spellStart"/>
      <w:r w:rsidR="00EE7C28" w:rsidRPr="00E1247D">
        <w:rPr>
          <w:sz w:val="30"/>
          <w:szCs w:val="30"/>
        </w:rPr>
        <w:t>ôp</w:t>
      </w:r>
      <w:proofErr w:type="spellEnd"/>
      <w:r w:rsidR="00EE7C28" w:rsidRPr="00E1247D">
        <w:rPr>
          <w:sz w:val="30"/>
          <w:szCs w:val="30"/>
        </w:rPr>
        <w:t xml:space="preserve">, AÕ... </w:t>
      </w:r>
      <w:proofErr w:type="spellStart"/>
      <w:r w:rsidR="003820A7" w:rsidRPr="00E1247D">
        <w:rPr>
          <w:sz w:val="30"/>
          <w:szCs w:val="30"/>
        </w:rPr>
        <w:t>ApXÕ</w:t>
      </w:r>
      <w:proofErr w:type="spellEnd"/>
      <w:r w:rsidR="003820A7" w:rsidRPr="00E1247D">
        <w:rPr>
          <w:sz w:val="30"/>
          <w:szCs w:val="30"/>
        </w:rPr>
        <w:t xml:space="preserve"> ¿</w:t>
      </w:r>
      <w:proofErr w:type="spellStart"/>
      <w:r w:rsidR="003820A7" w:rsidRPr="00E1247D">
        <w:rPr>
          <w:sz w:val="30"/>
          <w:szCs w:val="30"/>
        </w:rPr>
        <w:t>eLs</w:t>
      </w:r>
      <w:proofErr w:type="spellEnd"/>
      <w:r w:rsidR="003820A7" w:rsidRPr="00E1247D">
        <w:rPr>
          <w:sz w:val="30"/>
          <w:szCs w:val="30"/>
        </w:rPr>
        <w:t xml:space="preserve"> </w:t>
      </w:r>
      <w:proofErr w:type="spellStart"/>
      <w:r w:rsidR="003820A7" w:rsidRPr="00E1247D">
        <w:rPr>
          <w:sz w:val="30"/>
          <w:szCs w:val="30"/>
        </w:rPr>
        <w:t>GRtLôL</w:t>
      </w:r>
      <w:proofErr w:type="spellEnd"/>
      <w:r w:rsidR="003820A7" w:rsidRPr="00E1247D">
        <w:rPr>
          <w:sz w:val="30"/>
          <w:szCs w:val="30"/>
        </w:rPr>
        <w:t xml:space="preserve"> </w:t>
      </w:r>
      <w:proofErr w:type="spellStart"/>
      <w:r w:rsidR="003820A7" w:rsidRPr="00E1247D">
        <w:rPr>
          <w:sz w:val="30"/>
          <w:szCs w:val="30"/>
        </w:rPr>
        <w:t>CeúL</w:t>
      </w:r>
      <w:proofErr w:type="spellEnd"/>
      <w:r w:rsidR="003820A7" w:rsidRPr="00E1247D">
        <w:rPr>
          <w:sz w:val="30"/>
          <w:szCs w:val="30"/>
        </w:rPr>
        <w:t xml:space="preserve"> </w:t>
      </w:r>
      <w:proofErr w:type="spellStart"/>
      <w:r w:rsidR="003820A7" w:rsidRPr="00E1247D">
        <w:rPr>
          <w:sz w:val="30"/>
          <w:szCs w:val="30"/>
        </w:rPr>
        <w:t>CÚd¡È</w:t>
      </w:r>
      <w:r w:rsidR="000C678C" w:rsidRPr="00E1247D">
        <w:rPr>
          <w:sz w:val="30"/>
          <w:szCs w:val="30"/>
        </w:rPr>
        <w:t>Wó</w:t>
      </w:r>
      <w:r w:rsidR="003820A7" w:rsidRPr="00E1247D">
        <w:rPr>
          <w:sz w:val="30"/>
          <w:szCs w:val="30"/>
        </w:rPr>
        <w:t>Ls</w:t>
      </w:r>
      <w:proofErr w:type="spellEnd"/>
      <w:r w:rsidR="003820A7" w:rsidRPr="00E1247D">
        <w:rPr>
          <w:sz w:val="30"/>
          <w:szCs w:val="30"/>
        </w:rPr>
        <w:t xml:space="preserve"> </w:t>
      </w:r>
      <w:proofErr w:type="spellStart"/>
      <w:r w:rsidR="003820A7" w:rsidRPr="00E1247D">
        <w:rPr>
          <w:sz w:val="30"/>
          <w:szCs w:val="30"/>
        </w:rPr>
        <w:t>Guß</w:t>
      </w:r>
      <w:proofErr w:type="spellEnd"/>
      <w:r w:rsidR="003820A7" w:rsidRPr="00E1247D">
        <w:rPr>
          <w:sz w:val="30"/>
          <w:szCs w:val="30"/>
        </w:rPr>
        <w:t xml:space="preserve"> </w:t>
      </w:r>
      <w:proofErr w:type="spellStart"/>
      <w:r w:rsidR="003820A7" w:rsidRPr="00E1247D">
        <w:rPr>
          <w:sz w:val="30"/>
          <w:szCs w:val="30"/>
        </w:rPr>
        <w:t>AY</w:t>
      </w:r>
      <w:r w:rsidR="000C678C" w:rsidRPr="00E1247D">
        <w:rPr>
          <w:sz w:val="30"/>
          <w:szCs w:val="30"/>
        </w:rPr>
        <w:t>Wó</w:t>
      </w:r>
      <w:proofErr w:type="spellEnd"/>
      <w:r w:rsidR="003820A7" w:rsidRPr="00E1247D">
        <w:rPr>
          <w:sz w:val="30"/>
          <w:szCs w:val="30"/>
        </w:rPr>
        <w:t xml:space="preserve"> Gu²Pm </w:t>
      </w:r>
      <w:proofErr w:type="spellStart"/>
      <w:r w:rsidR="003820A7" w:rsidRPr="00E1247D">
        <w:rPr>
          <w:sz w:val="30"/>
          <w:szCs w:val="30"/>
        </w:rPr>
        <w:lastRenderedPageBreak/>
        <w:t>ùNôpÛYôWô</w:t>
      </w:r>
      <w:proofErr w:type="spellEnd"/>
      <w:r w:rsidR="003820A7" w:rsidRPr="00E1247D">
        <w:rPr>
          <w:sz w:val="30"/>
          <w:szCs w:val="30"/>
        </w:rPr>
        <w:t>]</w:t>
      </w:r>
      <w:proofErr w:type="spellStart"/>
      <w:r w:rsidR="003820A7" w:rsidRPr="00E1247D">
        <w:rPr>
          <w:sz w:val="30"/>
          <w:szCs w:val="30"/>
        </w:rPr>
        <w:t>ôp</w:t>
      </w:r>
      <w:proofErr w:type="spellEnd"/>
      <w:r w:rsidR="003820A7" w:rsidRPr="00E1247D">
        <w:rPr>
          <w:sz w:val="30"/>
          <w:szCs w:val="30"/>
        </w:rPr>
        <w:t xml:space="preserve">, </w:t>
      </w:r>
      <w:proofErr w:type="spellStart"/>
      <w:r w:rsidR="00F0554B" w:rsidRPr="00E1247D">
        <w:rPr>
          <w:sz w:val="30"/>
          <w:szCs w:val="30"/>
        </w:rPr>
        <w:t>AYo</w:t>
      </w:r>
      <w:proofErr w:type="spellEnd"/>
      <w:r w:rsidR="00F0554B" w:rsidRPr="00E1247D">
        <w:rPr>
          <w:sz w:val="30"/>
          <w:szCs w:val="30"/>
        </w:rPr>
        <w:t xml:space="preserve"> </w:t>
      </w:r>
      <w:proofErr w:type="spellStart"/>
      <w:r w:rsidR="00F0554B" w:rsidRPr="00E1247D">
        <w:rPr>
          <w:sz w:val="30"/>
          <w:szCs w:val="30"/>
        </w:rPr>
        <w:t>AûR</w:t>
      </w:r>
      <w:proofErr w:type="spellEnd"/>
      <w:r w:rsidR="00F0554B" w:rsidRPr="00E1247D">
        <w:rPr>
          <w:sz w:val="30"/>
          <w:szCs w:val="30"/>
        </w:rPr>
        <w:t xml:space="preserve"> </w:t>
      </w:r>
      <w:proofErr w:type="spellStart"/>
      <w:r w:rsidR="00F0554B" w:rsidRPr="00E1247D">
        <w:rPr>
          <w:sz w:val="30"/>
          <w:szCs w:val="30"/>
        </w:rPr>
        <w:t>EeLÞdÏd</w:t>
      </w:r>
      <w:proofErr w:type="spellEnd"/>
      <w:r w:rsidR="00F0554B" w:rsidRPr="00E1247D">
        <w:rPr>
          <w:sz w:val="30"/>
          <w:szCs w:val="30"/>
        </w:rPr>
        <w:t xml:space="preserve"> </w:t>
      </w:r>
      <w:proofErr w:type="spellStart"/>
      <w:r w:rsidR="00F0554B" w:rsidRPr="00E1247D">
        <w:rPr>
          <w:sz w:val="30"/>
          <w:szCs w:val="30"/>
        </w:rPr>
        <w:t>ùLôÓdÏmT</w:t>
      </w:r>
      <w:proofErr w:type="spellEnd"/>
      <w:r w:rsidR="00F0554B" w:rsidRPr="00E1247D">
        <w:rPr>
          <w:sz w:val="30"/>
          <w:szCs w:val="30"/>
        </w:rPr>
        <w:t xml:space="preserve">¥ </w:t>
      </w:r>
      <w:proofErr w:type="spellStart"/>
      <w:r w:rsidR="00F0554B" w:rsidRPr="00E1247D">
        <w:rPr>
          <w:sz w:val="30"/>
          <w:szCs w:val="30"/>
        </w:rPr>
        <w:t>CeúL«Úd</w:t>
      </w:r>
      <w:proofErr w:type="spellEnd"/>
      <w:r w:rsidR="00F0554B" w:rsidRPr="00E1247D">
        <w:rPr>
          <w:sz w:val="30"/>
          <w:szCs w:val="30"/>
        </w:rPr>
        <w:t>¡\</w:t>
      </w:r>
      <w:proofErr w:type="spellStart"/>
      <w:r w:rsidR="00F0554B" w:rsidRPr="00E1247D">
        <w:rPr>
          <w:sz w:val="30"/>
          <w:szCs w:val="30"/>
        </w:rPr>
        <w:t>ô</w:t>
      </w:r>
      <w:r w:rsidR="000C678C" w:rsidRPr="00E1247D">
        <w:rPr>
          <w:sz w:val="30"/>
          <w:szCs w:val="30"/>
        </w:rPr>
        <w:t>Wó</w:t>
      </w:r>
      <w:proofErr w:type="spellEnd"/>
      <w:r w:rsidR="00F0554B" w:rsidRPr="00E1247D">
        <w:rPr>
          <w:sz w:val="30"/>
          <w:szCs w:val="30"/>
        </w:rPr>
        <w:t xml:space="preserve"> </w:t>
      </w:r>
      <w:proofErr w:type="spellStart"/>
      <w:r w:rsidR="00F0554B" w:rsidRPr="00E1247D">
        <w:rPr>
          <w:sz w:val="30"/>
          <w:szCs w:val="30"/>
        </w:rPr>
        <w:t>GuTûR</w:t>
      </w:r>
      <w:proofErr w:type="spellEnd"/>
      <w:r w:rsidR="00F0554B" w:rsidRPr="00E1247D">
        <w:rPr>
          <w:sz w:val="30"/>
          <w:szCs w:val="30"/>
        </w:rPr>
        <w:t xml:space="preserve"> Gi¦, </w:t>
      </w:r>
      <w:proofErr w:type="spellStart"/>
      <w:r w:rsidR="00F0554B" w:rsidRPr="00E1247D">
        <w:rPr>
          <w:sz w:val="30"/>
          <w:szCs w:val="30"/>
        </w:rPr>
        <w:t>AûR</w:t>
      </w:r>
      <w:proofErr w:type="spellEnd"/>
      <w:r w:rsidR="00F0554B" w:rsidRPr="00E1247D">
        <w:rPr>
          <w:sz w:val="30"/>
          <w:szCs w:val="30"/>
        </w:rPr>
        <w:t xml:space="preserve"> ®</w:t>
      </w:r>
      <w:proofErr w:type="spellStart"/>
      <w:r w:rsidR="00F0554B" w:rsidRPr="00E1247D">
        <w:rPr>
          <w:sz w:val="30"/>
          <w:szCs w:val="30"/>
        </w:rPr>
        <w:t>ÑYô£jÕ</w:t>
      </w:r>
      <w:proofErr w:type="spellEnd"/>
      <w:r w:rsidR="00F0554B" w:rsidRPr="00E1247D">
        <w:rPr>
          <w:sz w:val="30"/>
          <w:szCs w:val="30"/>
        </w:rPr>
        <w:t xml:space="preserve">, </w:t>
      </w:r>
      <w:proofErr w:type="spellStart"/>
      <w:r w:rsidR="00F0554B" w:rsidRPr="00E1247D">
        <w:rPr>
          <w:sz w:val="30"/>
          <w:szCs w:val="30"/>
        </w:rPr>
        <w:t>A±kÕ</w:t>
      </w:r>
      <w:proofErr w:type="spellEnd"/>
      <w:r w:rsidR="000C678C" w:rsidRPr="00E1247D">
        <w:rPr>
          <w:sz w:val="30"/>
          <w:szCs w:val="30"/>
        </w:rPr>
        <w:t xml:space="preserve"> </w:t>
      </w:r>
      <w:r w:rsidR="00F0554B" w:rsidRPr="00E1247D">
        <w:rPr>
          <w:sz w:val="30"/>
          <w:szCs w:val="30"/>
        </w:rPr>
        <w:t>ùLôsÞûL«p,</w:t>
      </w:r>
      <w:r w:rsidR="00D17F59" w:rsidRPr="00E1247D">
        <w:rPr>
          <w:sz w:val="30"/>
          <w:szCs w:val="30"/>
        </w:rPr>
        <w:t>¿</w:t>
      </w:r>
      <w:proofErr w:type="spellStart"/>
      <w:r w:rsidR="00D17F59" w:rsidRPr="00E1247D">
        <w:rPr>
          <w:sz w:val="30"/>
          <w:szCs w:val="30"/>
        </w:rPr>
        <w:t>eLs</w:t>
      </w:r>
      <w:proofErr w:type="spellEnd"/>
      <w:r w:rsidR="00D17F59" w:rsidRPr="00E1247D">
        <w:rPr>
          <w:sz w:val="30"/>
          <w:szCs w:val="30"/>
        </w:rPr>
        <w:t xml:space="preserve"> </w:t>
      </w:r>
      <w:proofErr w:type="spellStart"/>
      <w:r w:rsidR="00D36D2E" w:rsidRPr="00E1247D">
        <w:rPr>
          <w:sz w:val="30"/>
          <w:szCs w:val="30"/>
        </w:rPr>
        <w:t>Htßd</w:t>
      </w:r>
      <w:proofErr w:type="spellEnd"/>
      <w:r w:rsidR="000C678C" w:rsidRPr="00E1247D">
        <w:rPr>
          <w:sz w:val="30"/>
          <w:szCs w:val="30"/>
        </w:rPr>
        <w:t xml:space="preserve"> </w:t>
      </w:r>
      <w:proofErr w:type="spellStart"/>
      <w:r w:rsidR="00D36D2E" w:rsidRPr="00E1247D">
        <w:rPr>
          <w:sz w:val="30"/>
          <w:szCs w:val="30"/>
        </w:rPr>
        <w:t>ùLôsÅ</w:t>
      </w:r>
      <w:r w:rsidR="000C678C" w:rsidRPr="00E1247D">
        <w:rPr>
          <w:sz w:val="30"/>
          <w:szCs w:val="30"/>
        </w:rPr>
        <w:t>Wó</w:t>
      </w:r>
      <w:r w:rsidR="00D36D2E" w:rsidRPr="00E1247D">
        <w:rPr>
          <w:sz w:val="30"/>
          <w:szCs w:val="30"/>
        </w:rPr>
        <w:t>Ls</w:t>
      </w:r>
      <w:proofErr w:type="spellEnd"/>
      <w:r w:rsidR="00D36D2E" w:rsidRPr="00E1247D">
        <w:rPr>
          <w:sz w:val="30"/>
          <w:szCs w:val="30"/>
        </w:rPr>
        <w:t xml:space="preserve">. </w:t>
      </w:r>
      <w:r w:rsidR="00B5525B" w:rsidRPr="00E1247D">
        <w:rPr>
          <w:sz w:val="30"/>
          <w:szCs w:val="30"/>
        </w:rPr>
        <w:t xml:space="preserve">AÕ </w:t>
      </w:r>
      <w:proofErr w:type="spellStart"/>
      <w:r w:rsidR="00B5525B" w:rsidRPr="00E1247D">
        <w:rPr>
          <w:sz w:val="30"/>
          <w:szCs w:val="30"/>
        </w:rPr>
        <w:t>N¬</w:t>
      </w:r>
      <w:proofErr w:type="gramStart"/>
      <w:r w:rsidR="00B5525B" w:rsidRPr="00E1247D">
        <w:rPr>
          <w:sz w:val="30"/>
          <w:szCs w:val="30"/>
        </w:rPr>
        <w:t>Rô</w:t>
      </w:r>
      <w:proofErr w:type="spellEnd"/>
      <w:r w:rsidR="00B5525B" w:rsidRPr="00E1247D">
        <w:rPr>
          <w:sz w:val="30"/>
          <w:szCs w:val="30"/>
        </w:rPr>
        <w:t>]ô</w:t>
      </w:r>
      <w:proofErr w:type="gramEnd"/>
      <w:r w:rsidR="00B5525B" w:rsidRPr="00E1247D">
        <w:rPr>
          <w:sz w:val="30"/>
          <w:szCs w:val="30"/>
        </w:rPr>
        <w:t xml:space="preserve">? </w:t>
      </w:r>
      <w:r w:rsidR="00F64FB9" w:rsidRPr="00E1247D">
        <w:rPr>
          <w:sz w:val="30"/>
          <w:szCs w:val="30"/>
        </w:rPr>
        <w:t xml:space="preserve">LY²jÕd </w:t>
      </w:r>
      <w:proofErr w:type="spellStart"/>
      <w:r w:rsidR="00F64FB9" w:rsidRPr="00E1247D">
        <w:rPr>
          <w:sz w:val="30"/>
          <w:szCs w:val="30"/>
        </w:rPr>
        <w:t>ùLôi¥Úd</w:t>
      </w:r>
      <w:proofErr w:type="spellEnd"/>
      <w:r w:rsidR="00F64FB9" w:rsidRPr="00E1247D">
        <w:rPr>
          <w:sz w:val="30"/>
          <w:szCs w:val="30"/>
        </w:rPr>
        <w:t>¡\ Ut\</w:t>
      </w:r>
      <w:proofErr w:type="spellStart"/>
      <w:proofErr w:type="gramStart"/>
      <w:r w:rsidR="00F64FB9" w:rsidRPr="00E1247D">
        <w:rPr>
          <w:sz w:val="30"/>
          <w:szCs w:val="30"/>
        </w:rPr>
        <w:t>YoL</w:t>
      </w:r>
      <w:proofErr w:type="spellEnd"/>
      <w:r w:rsidR="00F64FB9" w:rsidRPr="00E1247D">
        <w:rPr>
          <w:sz w:val="30"/>
          <w:szCs w:val="30"/>
        </w:rPr>
        <w:t>[</w:t>
      </w:r>
      <w:proofErr w:type="spellStart"/>
      <w:proofErr w:type="gramEnd"/>
      <w:r w:rsidR="00F64FB9" w:rsidRPr="00E1247D">
        <w:rPr>
          <w:sz w:val="30"/>
          <w:szCs w:val="30"/>
        </w:rPr>
        <w:t>ô¡V</w:t>
      </w:r>
      <w:proofErr w:type="spellEnd"/>
      <w:r w:rsidR="00F64FB9" w:rsidRPr="00E1247D">
        <w:rPr>
          <w:sz w:val="30"/>
          <w:szCs w:val="30"/>
        </w:rPr>
        <w:t xml:space="preserve"> </w:t>
      </w:r>
      <w:proofErr w:type="spellStart"/>
      <w:r w:rsidR="00F64FB9" w:rsidRPr="00E1247D">
        <w:rPr>
          <w:sz w:val="30"/>
          <w:szCs w:val="30"/>
        </w:rPr>
        <w:t>EeLÞdÏm</w:t>
      </w:r>
      <w:proofErr w:type="spellEnd"/>
      <w:r w:rsidR="00F64FB9" w:rsidRPr="00E1247D">
        <w:rPr>
          <w:sz w:val="30"/>
          <w:szCs w:val="30"/>
        </w:rPr>
        <w:t xml:space="preserve"> </w:t>
      </w:r>
      <w:proofErr w:type="spellStart"/>
      <w:r w:rsidR="00683AC8" w:rsidRPr="00E1247D">
        <w:rPr>
          <w:sz w:val="30"/>
          <w:szCs w:val="30"/>
        </w:rPr>
        <w:t>AY</w:t>
      </w:r>
      <w:r w:rsidR="000C678C" w:rsidRPr="00E1247D">
        <w:rPr>
          <w:sz w:val="30"/>
          <w:szCs w:val="30"/>
        </w:rPr>
        <w:t>Wó</w:t>
      </w:r>
      <w:proofErr w:type="spellEnd"/>
      <w:r w:rsidR="00683AC8" w:rsidRPr="00E1247D">
        <w:rPr>
          <w:sz w:val="30"/>
          <w:szCs w:val="30"/>
        </w:rPr>
        <w:t xml:space="preserve"> </w:t>
      </w:r>
      <w:proofErr w:type="spellStart"/>
      <w:r w:rsidR="00F64FB9" w:rsidRPr="00E1247D">
        <w:rPr>
          <w:sz w:val="30"/>
          <w:szCs w:val="30"/>
        </w:rPr>
        <w:t>AúR</w:t>
      </w:r>
      <w:proofErr w:type="spellEnd"/>
      <w:r w:rsidR="00F64FB9" w:rsidRPr="00E1247D">
        <w:rPr>
          <w:sz w:val="30"/>
          <w:szCs w:val="30"/>
        </w:rPr>
        <w:t xml:space="preserve"> </w:t>
      </w:r>
      <w:proofErr w:type="spellStart"/>
      <w:r w:rsidR="00F64FB9" w:rsidRPr="00E1247D">
        <w:rPr>
          <w:sz w:val="30"/>
          <w:szCs w:val="30"/>
        </w:rPr>
        <w:t>Lô¬VjûRf</w:t>
      </w:r>
      <w:proofErr w:type="spellEnd"/>
      <w:r w:rsidR="00F64FB9" w:rsidRPr="00E1247D">
        <w:rPr>
          <w:sz w:val="30"/>
          <w:szCs w:val="30"/>
        </w:rPr>
        <w:t xml:space="preserve"> </w:t>
      </w:r>
      <w:proofErr w:type="spellStart"/>
      <w:r w:rsidR="00F64FB9" w:rsidRPr="00E1247D">
        <w:rPr>
          <w:sz w:val="30"/>
          <w:szCs w:val="30"/>
        </w:rPr>
        <w:t>ùNnYô</w:t>
      </w:r>
      <w:r w:rsidR="000C678C" w:rsidRPr="00E1247D">
        <w:rPr>
          <w:sz w:val="30"/>
          <w:szCs w:val="30"/>
        </w:rPr>
        <w:t>Wó</w:t>
      </w:r>
      <w:proofErr w:type="spellEnd"/>
      <w:r w:rsidR="00F64FB9" w:rsidRPr="00E1247D">
        <w:rPr>
          <w:sz w:val="30"/>
          <w:szCs w:val="30"/>
        </w:rPr>
        <w:t xml:space="preserve"> </w:t>
      </w:r>
      <w:proofErr w:type="spellStart"/>
      <w:r w:rsidR="00F64FB9" w:rsidRPr="00E1247D">
        <w:rPr>
          <w:sz w:val="30"/>
          <w:szCs w:val="30"/>
        </w:rPr>
        <w:t>Guß</w:t>
      </w:r>
      <w:proofErr w:type="spellEnd"/>
      <w:r w:rsidR="00F64FB9" w:rsidRPr="00E1247D">
        <w:rPr>
          <w:sz w:val="30"/>
          <w:szCs w:val="30"/>
        </w:rPr>
        <w:t xml:space="preserve"> </w:t>
      </w:r>
      <w:r w:rsidR="00E50204" w:rsidRPr="00E1247D">
        <w:rPr>
          <w:sz w:val="30"/>
          <w:szCs w:val="30"/>
        </w:rPr>
        <w:t>®</w:t>
      </w:r>
      <w:proofErr w:type="spellStart"/>
      <w:r w:rsidR="00E50204" w:rsidRPr="00E1247D">
        <w:rPr>
          <w:sz w:val="30"/>
          <w:szCs w:val="30"/>
        </w:rPr>
        <w:t>ÑYô£lÀ</w:t>
      </w:r>
      <w:r w:rsidR="000C678C" w:rsidRPr="00E1247D">
        <w:rPr>
          <w:sz w:val="30"/>
          <w:szCs w:val="30"/>
        </w:rPr>
        <w:t>Wó</w:t>
      </w:r>
      <w:r w:rsidR="00E50204" w:rsidRPr="00E1247D">
        <w:rPr>
          <w:sz w:val="30"/>
          <w:szCs w:val="30"/>
        </w:rPr>
        <w:t>L</w:t>
      </w:r>
      <w:proofErr w:type="spellEnd"/>
      <w:r w:rsidR="00E50204" w:rsidRPr="00E1247D">
        <w:rPr>
          <w:sz w:val="30"/>
          <w:szCs w:val="30"/>
        </w:rPr>
        <w:t>[ô?</w:t>
      </w:r>
    </w:p>
    <w:p w14:paraId="3AEDFBFA" w14:textId="77777777" w:rsidR="00E50204" w:rsidRPr="00FE57D1" w:rsidRDefault="007B2406" w:rsidP="000A16E8">
      <w:pPr>
        <w:ind w:firstLine="567"/>
        <w:rPr>
          <w:rFonts w:ascii="TML_Vaigai_Normal" w:hAnsi="TML_Vaigai_Normal"/>
        </w:rPr>
      </w:pPr>
      <w:r w:rsidRPr="00F86280">
        <w:rPr>
          <w:rFonts w:ascii="TML_Vaigai_Normal" w:hAnsi="TML_Vaigai_Normal"/>
          <w:noProof/>
        </w:rPr>
        <w:drawing>
          <wp:anchor distT="0" distB="0" distL="114300" distR="114300" simplePos="0" relativeHeight="251661824" behindDoc="1" locked="0" layoutInCell="1" allowOverlap="1" wp14:anchorId="3E5CDDF2" wp14:editId="0BBB6A5A">
            <wp:simplePos x="0" y="0"/>
            <wp:positionH relativeFrom="column">
              <wp:posOffset>3671570</wp:posOffset>
            </wp:positionH>
            <wp:positionV relativeFrom="paragraph">
              <wp:posOffset>-88900</wp:posOffset>
            </wp:positionV>
            <wp:extent cx="281305" cy="279400"/>
            <wp:effectExtent l="0" t="0" r="4445" b="6350"/>
            <wp:wrapNone/>
            <wp:docPr id="6" name="Picture 6" descr="C:\Users\Admin\Desktop\eagle-icon-png-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eagle-icon-png-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224" t="13792" r="13793" b="14655"/>
                    <a:stretch/>
                  </pic:blipFill>
                  <pic:spPr bwMode="auto">
                    <a:xfrm>
                      <a:off x="0" y="0"/>
                      <a:ext cx="281305" cy="27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6E86C8D" w14:textId="77777777" w:rsidR="0004130F" w:rsidRPr="00140C10" w:rsidRDefault="0004130F" w:rsidP="001D22BE">
      <w:pPr>
        <w:ind w:firstLine="567"/>
        <w:rPr>
          <w:i/>
          <w:iCs/>
          <w:noProof/>
          <w:lang w:eastAsia="en-IN" w:bidi="ta-IN"/>
        </w:rPr>
      </w:pPr>
    </w:p>
    <w:p w14:paraId="2D99490C" w14:textId="77777777" w:rsidR="0004130F" w:rsidRDefault="0004130F" w:rsidP="001D22BE">
      <w:pPr>
        <w:ind w:firstLine="567"/>
        <w:rPr>
          <w:noProof/>
          <w:lang w:eastAsia="en-IN" w:bidi="ta-IN"/>
        </w:rPr>
      </w:pPr>
    </w:p>
    <w:p w14:paraId="6C941372" w14:textId="77777777" w:rsidR="0004130F" w:rsidRDefault="0004130F" w:rsidP="001D22BE">
      <w:pPr>
        <w:ind w:firstLine="567"/>
        <w:rPr>
          <w:noProof/>
          <w:lang w:eastAsia="en-IN" w:bidi="ta-IN"/>
        </w:rPr>
      </w:pPr>
    </w:p>
    <w:p w14:paraId="07BADE33" w14:textId="77777777" w:rsidR="0004130F" w:rsidRDefault="0004130F" w:rsidP="001D22BE">
      <w:pPr>
        <w:ind w:firstLine="567"/>
        <w:rPr>
          <w:noProof/>
          <w:lang w:eastAsia="en-IN" w:bidi="ta-IN"/>
        </w:rPr>
      </w:pPr>
    </w:p>
    <w:p w14:paraId="26EAFFA7" w14:textId="77777777" w:rsidR="0004130F" w:rsidRDefault="0004130F" w:rsidP="001D22BE">
      <w:pPr>
        <w:ind w:firstLine="567"/>
        <w:rPr>
          <w:noProof/>
          <w:lang w:eastAsia="en-IN" w:bidi="ta-IN"/>
        </w:rPr>
      </w:pPr>
    </w:p>
    <w:p w14:paraId="205E7B31" w14:textId="77777777" w:rsidR="0004130F" w:rsidRDefault="0004130F" w:rsidP="001D22BE">
      <w:pPr>
        <w:ind w:firstLine="567"/>
        <w:rPr>
          <w:noProof/>
          <w:lang w:eastAsia="en-IN" w:bidi="ta-IN"/>
        </w:rPr>
      </w:pPr>
    </w:p>
    <w:p w14:paraId="63A8D240" w14:textId="77777777" w:rsidR="0004130F" w:rsidRDefault="0004130F" w:rsidP="001D22BE">
      <w:pPr>
        <w:ind w:firstLine="567"/>
        <w:rPr>
          <w:noProof/>
          <w:lang w:eastAsia="en-IN" w:bidi="ta-IN"/>
        </w:rPr>
      </w:pPr>
    </w:p>
    <w:p w14:paraId="5E96DE14" w14:textId="77777777" w:rsidR="0004130F" w:rsidRDefault="0004130F" w:rsidP="001D22BE">
      <w:pPr>
        <w:ind w:firstLine="567"/>
        <w:rPr>
          <w:noProof/>
          <w:lang w:eastAsia="en-IN" w:bidi="ta-IN"/>
        </w:rPr>
      </w:pPr>
    </w:p>
    <w:p w14:paraId="5CD296A1" w14:textId="77777777" w:rsidR="0004130F" w:rsidRDefault="0004130F" w:rsidP="001D22BE">
      <w:pPr>
        <w:ind w:firstLine="567"/>
        <w:rPr>
          <w:noProof/>
          <w:lang w:eastAsia="en-IN" w:bidi="ta-IN"/>
        </w:rPr>
      </w:pPr>
    </w:p>
    <w:p w14:paraId="15E997E0" w14:textId="77777777" w:rsidR="0004130F" w:rsidRDefault="0004130F" w:rsidP="001D22BE">
      <w:pPr>
        <w:ind w:firstLine="567"/>
        <w:rPr>
          <w:noProof/>
          <w:lang w:eastAsia="en-IN" w:bidi="ta-IN"/>
        </w:rPr>
      </w:pPr>
    </w:p>
    <w:p w14:paraId="3D7429BE" w14:textId="77777777" w:rsidR="0004130F" w:rsidRDefault="0004130F" w:rsidP="001D22BE">
      <w:pPr>
        <w:ind w:firstLine="567"/>
        <w:rPr>
          <w:noProof/>
          <w:lang w:eastAsia="en-IN" w:bidi="ta-IN"/>
        </w:rPr>
      </w:pPr>
    </w:p>
    <w:p w14:paraId="2C722ECC" w14:textId="77777777" w:rsidR="0004130F" w:rsidRDefault="0004130F" w:rsidP="001D22BE">
      <w:pPr>
        <w:ind w:firstLine="567"/>
        <w:rPr>
          <w:noProof/>
          <w:lang w:eastAsia="en-IN" w:bidi="ta-IN"/>
        </w:rPr>
      </w:pPr>
    </w:p>
    <w:p w14:paraId="337A1A9B" w14:textId="77777777" w:rsidR="0004130F" w:rsidRDefault="0004130F" w:rsidP="001D22BE">
      <w:pPr>
        <w:ind w:firstLine="567"/>
        <w:rPr>
          <w:noProof/>
          <w:lang w:eastAsia="en-IN" w:bidi="ta-IN"/>
        </w:rPr>
      </w:pPr>
    </w:p>
    <w:p w14:paraId="6E5B859F" w14:textId="77777777" w:rsidR="00D11FA2" w:rsidRDefault="00D11FA2" w:rsidP="00FA3EA1">
      <w:pPr>
        <w:ind w:firstLine="0"/>
        <w:jc w:val="left"/>
        <w:rPr>
          <w:noProof/>
        </w:rPr>
      </w:pPr>
    </w:p>
    <w:p w14:paraId="48221262" w14:textId="77777777" w:rsidR="0004130F" w:rsidRDefault="001B7795" w:rsidP="00FA3EA1">
      <w:pPr>
        <w:ind w:firstLine="0"/>
        <w:jc w:val="left"/>
        <w:rPr>
          <w:noProof/>
          <w:lang w:eastAsia="en-IN" w:bidi="ta-IN"/>
        </w:rPr>
      </w:pPr>
      <w:r>
        <w:rPr>
          <w:noProof/>
        </w:rPr>
        <w:lastRenderedPageBreak/>
        <w:drawing>
          <wp:inline distT="0" distB="0" distL="0" distR="0" wp14:anchorId="2FEBC594" wp14:editId="0307922A">
            <wp:extent cx="4096385" cy="5617869"/>
            <wp:effectExtent l="0" t="0" r="0" b="1905"/>
            <wp:docPr id="1" name="Picture 1" descr="C:\Users\Paul\Desktop\OT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Paul\Desktop\OT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6385" cy="56178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28098C" w14:textId="77777777" w:rsidR="004F5DFE" w:rsidRDefault="004F5DFE" w:rsidP="00FA3EA1">
      <w:pPr>
        <w:ind w:firstLine="0"/>
        <w:jc w:val="left"/>
        <w:rPr>
          <w:noProof/>
          <w:lang w:eastAsia="en-IN" w:bidi="ta-IN"/>
        </w:rPr>
      </w:pPr>
    </w:p>
    <w:p w14:paraId="410338CB" w14:textId="77777777" w:rsidR="00E241FC" w:rsidRDefault="00E241FC" w:rsidP="00FA3EA1">
      <w:pPr>
        <w:ind w:firstLine="0"/>
        <w:jc w:val="left"/>
        <w:rPr>
          <w:noProof/>
          <w:lang w:eastAsia="en-IN" w:bidi="ta-IN"/>
        </w:rPr>
      </w:pPr>
    </w:p>
    <w:p w14:paraId="33A6A408" w14:textId="77777777" w:rsidR="001B7795" w:rsidRDefault="001B7795" w:rsidP="00FA3EA1">
      <w:pPr>
        <w:ind w:firstLine="0"/>
        <w:jc w:val="left"/>
        <w:rPr>
          <w:noProof/>
          <w:lang w:eastAsia="en-IN" w:bidi="ta-IN"/>
        </w:rPr>
      </w:pPr>
      <w:r>
        <w:rPr>
          <w:noProof/>
        </w:rPr>
        <w:lastRenderedPageBreak/>
        <w:drawing>
          <wp:inline distT="0" distB="0" distL="0" distR="0" wp14:anchorId="547F0F1A" wp14:editId="29733AFB">
            <wp:extent cx="4096385" cy="5690814"/>
            <wp:effectExtent l="0" t="0" r="0" b="5715"/>
            <wp:docPr id="2" name="Picture 2" descr="C:\Users\Paul\Desktop\OT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Paul\Desktop\OT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6385" cy="56908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EF8A0B" w14:textId="77777777" w:rsidR="00F97CF1" w:rsidRDefault="001B7795" w:rsidP="00FA3EA1">
      <w:pPr>
        <w:ind w:firstLine="0"/>
        <w:jc w:val="left"/>
        <w:rPr>
          <w:noProof/>
          <w:lang w:eastAsia="en-IN" w:bidi="ta-IN"/>
        </w:rPr>
      </w:pPr>
      <w:r>
        <w:rPr>
          <w:noProof/>
        </w:rPr>
        <w:lastRenderedPageBreak/>
        <w:drawing>
          <wp:inline distT="0" distB="0" distL="0" distR="0" wp14:anchorId="44AA7431" wp14:editId="5A3860CE">
            <wp:extent cx="4096385" cy="5675438"/>
            <wp:effectExtent l="0" t="0" r="0" b="1905"/>
            <wp:docPr id="3" name="Picture 3" descr="C:\Users\Paul\Desktop\NT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Paul\Desktop\NT 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6385" cy="56754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8F983E" w14:textId="77777777" w:rsidR="001B7795" w:rsidRDefault="001B7795" w:rsidP="00FA3EA1">
      <w:pPr>
        <w:ind w:firstLine="0"/>
        <w:jc w:val="left"/>
        <w:rPr>
          <w:noProof/>
          <w:lang w:eastAsia="en-IN" w:bidi="ta-IN"/>
        </w:rPr>
      </w:pPr>
    </w:p>
    <w:p w14:paraId="09D070F9" w14:textId="77777777" w:rsidR="00E316ED" w:rsidRDefault="001B7795" w:rsidP="00E241FC">
      <w:pPr>
        <w:ind w:firstLine="0"/>
        <w:jc w:val="left"/>
        <w:rPr>
          <w:noProof/>
          <w:lang w:eastAsia="en-IN" w:bidi="ta-IN"/>
        </w:rPr>
      </w:pPr>
      <w:r>
        <w:rPr>
          <w:noProof/>
        </w:rPr>
        <w:lastRenderedPageBreak/>
        <w:drawing>
          <wp:inline distT="0" distB="0" distL="0" distR="0" wp14:anchorId="3FE692FB" wp14:editId="0BA1805A">
            <wp:extent cx="4096385" cy="5627498"/>
            <wp:effectExtent l="0" t="0" r="0" b="0"/>
            <wp:docPr id="8" name="Picture 8" descr="C:\Users\Paul\Desktop\NT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Paul\Desktop\NT2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6385" cy="56274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8AAA0B" w14:textId="77777777" w:rsidR="00995DF4" w:rsidRDefault="00995DF4" w:rsidP="00E241FC">
      <w:pPr>
        <w:ind w:firstLine="0"/>
        <w:jc w:val="left"/>
        <w:rPr>
          <w:noProof/>
          <w:lang w:eastAsia="en-IN" w:bidi="ta-IN"/>
        </w:rPr>
      </w:pPr>
    </w:p>
    <w:p w14:paraId="0EAA3A92" w14:textId="77777777" w:rsidR="00995DF4" w:rsidRDefault="00995DF4" w:rsidP="00E241FC">
      <w:pPr>
        <w:ind w:firstLine="0"/>
        <w:jc w:val="left"/>
        <w:rPr>
          <w:noProof/>
          <w:lang w:eastAsia="en-IN" w:bidi="ta-IN"/>
        </w:rPr>
      </w:pPr>
    </w:p>
    <w:p w14:paraId="3395ACF6" w14:textId="77777777" w:rsidR="00995DF4" w:rsidRPr="00995DF4" w:rsidRDefault="00995DF4" w:rsidP="00995DF4">
      <w:pPr>
        <w:ind w:firstLine="0"/>
        <w:rPr>
          <w:rFonts w:ascii="ATM 024" w:hAnsi="ATM 024" w:cs="ATM 024"/>
          <w:sz w:val="24"/>
          <w:szCs w:val="24"/>
          <w:u w:val="single"/>
          <w:shd w:val="clear" w:color="auto" w:fill="FFFFFF"/>
        </w:rPr>
      </w:pPr>
      <w:r w:rsidRPr="00995DF4">
        <w:rPr>
          <w:rFonts w:ascii="ATM 024" w:hAnsi="ATM 024" w:cs="ATM 024"/>
          <w:sz w:val="24"/>
          <w:szCs w:val="24"/>
          <w:u w:val="single"/>
          <w:shd w:val="clear" w:color="auto" w:fill="FFFFFF"/>
        </w:rPr>
        <w:lastRenderedPageBreak/>
        <w:t xml:space="preserve">64-0213 - </w:t>
      </w:r>
      <w:proofErr w:type="spellStart"/>
      <w:r w:rsidRPr="00995DF4">
        <w:rPr>
          <w:rFonts w:ascii="ATM 024" w:hAnsi="ATM 024" w:cs="ATM 024"/>
          <w:sz w:val="24"/>
          <w:szCs w:val="24"/>
          <w:u w:val="single"/>
          <w:shd w:val="clear" w:color="auto" w:fill="FFFFFF"/>
        </w:rPr>
        <w:t>அதன்</w:t>
      </w:r>
      <w:proofErr w:type="spellEnd"/>
      <w:r w:rsidRPr="00995DF4">
        <w:rPr>
          <w:rFonts w:ascii="ATM 024" w:hAnsi="ATM 024" w:cs="ATM 024"/>
          <w:sz w:val="24"/>
          <w:szCs w:val="24"/>
          <w:u w:val="single"/>
          <w:shd w:val="clear" w:color="auto" w:fill="FFFFFF"/>
        </w:rPr>
        <w:t xml:space="preserve"> </w:t>
      </w:r>
      <w:proofErr w:type="spellStart"/>
      <w:r w:rsidRPr="00995DF4">
        <w:rPr>
          <w:rFonts w:ascii="ATM 024" w:hAnsi="ATM 024" w:cs="ATM 024"/>
          <w:sz w:val="24"/>
          <w:szCs w:val="24"/>
          <w:u w:val="single"/>
          <w:shd w:val="clear" w:color="auto" w:fill="FFFFFF"/>
        </w:rPr>
        <w:t>பின்னர்</w:t>
      </w:r>
      <w:proofErr w:type="spellEnd"/>
      <w:r w:rsidRPr="00995DF4">
        <w:rPr>
          <w:rFonts w:ascii="ATM 024" w:hAnsi="ATM 024" w:cs="ATM 024"/>
          <w:sz w:val="24"/>
          <w:szCs w:val="24"/>
          <w:u w:val="single"/>
          <w:shd w:val="clear" w:color="auto" w:fill="FFFFFF"/>
        </w:rPr>
        <w:t xml:space="preserve"> </w:t>
      </w:r>
      <w:proofErr w:type="spellStart"/>
      <w:r w:rsidRPr="00995DF4">
        <w:rPr>
          <w:rFonts w:ascii="ATM 024" w:hAnsi="ATM 024" w:cs="ATM 024"/>
          <w:sz w:val="24"/>
          <w:szCs w:val="24"/>
          <w:u w:val="single"/>
          <w:shd w:val="clear" w:color="auto" w:fill="FFFFFF"/>
        </w:rPr>
        <w:t>இயேசு</w:t>
      </w:r>
      <w:proofErr w:type="spellEnd"/>
      <w:r w:rsidRPr="00995DF4">
        <w:rPr>
          <w:rFonts w:ascii="ATM 024" w:hAnsi="ATM 024" w:cs="ATM 024"/>
          <w:sz w:val="24"/>
          <w:szCs w:val="24"/>
          <w:u w:val="single"/>
          <w:shd w:val="clear" w:color="auto" w:fill="FFFFFF"/>
        </w:rPr>
        <w:t xml:space="preserve"> </w:t>
      </w:r>
      <w:proofErr w:type="spellStart"/>
      <w:r w:rsidRPr="00995DF4">
        <w:rPr>
          <w:rFonts w:ascii="ATM 024" w:hAnsi="ATM 024" w:cs="ATM 024"/>
          <w:sz w:val="24"/>
          <w:szCs w:val="24"/>
          <w:u w:val="single"/>
          <w:shd w:val="clear" w:color="auto" w:fill="FFFFFF"/>
        </w:rPr>
        <w:t>வந்து</w:t>
      </w:r>
      <w:proofErr w:type="spellEnd"/>
      <w:r w:rsidRPr="00995DF4">
        <w:rPr>
          <w:rFonts w:ascii="ATM 024" w:hAnsi="ATM 024" w:cs="ATM 024"/>
          <w:sz w:val="24"/>
          <w:szCs w:val="24"/>
          <w:u w:val="single"/>
          <w:shd w:val="clear" w:color="auto" w:fill="FFFFFF"/>
        </w:rPr>
        <w:t xml:space="preserve"> </w:t>
      </w:r>
      <w:proofErr w:type="spellStart"/>
      <w:r w:rsidRPr="00995DF4">
        <w:rPr>
          <w:rFonts w:ascii="ATM 024" w:hAnsi="ATM 024" w:cs="ATM 024"/>
          <w:sz w:val="24"/>
          <w:szCs w:val="24"/>
          <w:u w:val="single"/>
          <w:shd w:val="clear" w:color="auto" w:fill="FFFFFF"/>
        </w:rPr>
        <w:t>அழைத்தார்</w:t>
      </w:r>
      <w:proofErr w:type="spellEnd"/>
    </w:p>
    <w:p w14:paraId="10191C82" w14:textId="77777777" w:rsidR="00995DF4" w:rsidRPr="00995DF4" w:rsidRDefault="00995DF4" w:rsidP="00995DF4">
      <w:pPr>
        <w:ind w:firstLine="0"/>
        <w:rPr>
          <w:rFonts w:ascii="ATM 024" w:hAnsi="ATM 024" w:cs="ATM 024"/>
          <w:sz w:val="24"/>
          <w:szCs w:val="24"/>
          <w:shd w:val="clear" w:color="auto" w:fill="FFFFFF"/>
        </w:rPr>
      </w:pPr>
      <w:r>
        <w:rPr>
          <w:rFonts w:ascii="ATM 024" w:hAnsi="ATM 024" w:cs="ATM 024"/>
          <w:sz w:val="24"/>
          <w:szCs w:val="24"/>
          <w:shd w:val="clear" w:color="auto" w:fill="FFFFFF"/>
        </w:rPr>
        <w:t xml:space="preserve">126 </w:t>
      </w:r>
      <w:proofErr w:type="spellStart"/>
      <w:r w:rsidRPr="00995DF4">
        <w:rPr>
          <w:rFonts w:ascii="ATM 024" w:hAnsi="ATM 024" w:cs="ATM 024"/>
          <w:sz w:val="24"/>
          <w:szCs w:val="24"/>
          <w:shd w:val="clear" w:color="auto" w:fill="FFFFFF"/>
        </w:rPr>
        <w:t>வயோதிக</w:t>
      </w:r>
      <w:proofErr w:type="spellEnd"/>
      <w:r w:rsidRPr="00995DF4">
        <w:rPr>
          <w:rFonts w:ascii="ATM 024" w:hAnsi="ATM 024" w:cs="ATM 024"/>
          <w:sz w:val="24"/>
          <w:szCs w:val="24"/>
          <w:shd w:val="clear" w:color="auto" w:fill="FFFFFF"/>
        </w:rPr>
        <w:t xml:space="preserve"> </w:t>
      </w:r>
      <w:proofErr w:type="spellStart"/>
      <w:r w:rsidRPr="00995DF4">
        <w:rPr>
          <w:rFonts w:ascii="ATM 024" w:hAnsi="ATM 024" w:cs="ATM 024"/>
          <w:sz w:val="24"/>
          <w:szCs w:val="24"/>
          <w:shd w:val="clear" w:color="auto" w:fill="FFFFFF"/>
        </w:rPr>
        <w:t>குருடனான</w:t>
      </w:r>
      <w:proofErr w:type="spellEnd"/>
      <w:r w:rsidRPr="00995DF4">
        <w:rPr>
          <w:rFonts w:ascii="ATM 024" w:hAnsi="ATM 024" w:cs="ATM 024"/>
          <w:sz w:val="24"/>
          <w:szCs w:val="24"/>
          <w:shd w:val="clear" w:color="auto" w:fill="FFFFFF"/>
        </w:rPr>
        <w:t xml:space="preserve"> </w:t>
      </w:r>
      <w:proofErr w:type="spellStart"/>
      <w:r w:rsidRPr="00995DF4">
        <w:rPr>
          <w:rFonts w:ascii="ATM 024" w:hAnsi="ATM 024" w:cs="ATM 024"/>
          <w:sz w:val="24"/>
          <w:szCs w:val="24"/>
          <w:shd w:val="clear" w:color="auto" w:fill="FFFFFF"/>
        </w:rPr>
        <w:t>பர்திமேயு</w:t>
      </w:r>
      <w:proofErr w:type="spellEnd"/>
      <w:r w:rsidRPr="00995DF4">
        <w:rPr>
          <w:rFonts w:ascii="ATM 024" w:hAnsi="ATM 024" w:cs="ATM 024"/>
          <w:sz w:val="24"/>
          <w:szCs w:val="24"/>
          <w:shd w:val="clear" w:color="auto" w:fill="FFFFFF"/>
        </w:rPr>
        <w:t xml:space="preserve"> </w:t>
      </w:r>
      <w:proofErr w:type="spellStart"/>
      <w:r w:rsidRPr="00995DF4">
        <w:rPr>
          <w:rFonts w:ascii="ATM 024" w:hAnsi="ATM 024" w:cs="ATM 024"/>
          <w:sz w:val="24"/>
          <w:szCs w:val="24"/>
          <w:shd w:val="clear" w:color="auto" w:fill="FFFFFF"/>
        </w:rPr>
        <w:t>ஒரு</w:t>
      </w:r>
      <w:proofErr w:type="spellEnd"/>
      <w:r w:rsidRPr="00995DF4">
        <w:rPr>
          <w:rFonts w:ascii="ATM 024" w:hAnsi="ATM 024" w:cs="ATM 024"/>
          <w:sz w:val="24"/>
          <w:szCs w:val="24"/>
          <w:shd w:val="clear" w:color="auto" w:fill="FFFFFF"/>
        </w:rPr>
        <w:t xml:space="preserve"> </w:t>
      </w:r>
      <w:proofErr w:type="spellStart"/>
      <w:r w:rsidRPr="00995DF4">
        <w:rPr>
          <w:rFonts w:ascii="ATM 024" w:hAnsi="ATM 024" w:cs="ATM 024"/>
          <w:sz w:val="24"/>
          <w:szCs w:val="24"/>
          <w:shd w:val="clear" w:color="auto" w:fill="FFFFFF"/>
        </w:rPr>
        <w:t>சமயம்</w:t>
      </w:r>
      <w:proofErr w:type="spellEnd"/>
      <w:r w:rsidRPr="00995DF4">
        <w:rPr>
          <w:rFonts w:ascii="ATM 024" w:hAnsi="ATM 024" w:cs="ATM 024"/>
          <w:sz w:val="24"/>
          <w:szCs w:val="24"/>
          <w:shd w:val="clear" w:color="auto" w:fill="FFFFFF"/>
        </w:rPr>
        <w:t xml:space="preserve"> </w:t>
      </w:r>
      <w:proofErr w:type="spellStart"/>
      <w:r w:rsidRPr="00995DF4">
        <w:rPr>
          <w:rFonts w:ascii="ATM 024" w:hAnsi="ATM 024" w:cs="ATM 024"/>
          <w:sz w:val="24"/>
          <w:szCs w:val="24"/>
          <w:shd w:val="clear" w:color="auto" w:fill="FFFFFF"/>
        </w:rPr>
        <w:t>தன்னுடைய</w:t>
      </w:r>
      <w:proofErr w:type="spellEnd"/>
      <w:r w:rsidRPr="00995DF4">
        <w:rPr>
          <w:rFonts w:ascii="ATM 024" w:hAnsi="ATM 024" w:cs="ATM 024"/>
          <w:sz w:val="24"/>
          <w:szCs w:val="24"/>
          <w:shd w:val="clear" w:color="auto" w:fill="FFFFFF"/>
        </w:rPr>
        <w:t xml:space="preserve"> </w:t>
      </w:r>
      <w:proofErr w:type="spellStart"/>
      <w:r w:rsidRPr="00995DF4">
        <w:rPr>
          <w:rFonts w:ascii="ATM 024" w:hAnsi="ATM 024" w:cs="ATM 024"/>
          <w:sz w:val="24"/>
          <w:szCs w:val="24"/>
          <w:shd w:val="clear" w:color="auto" w:fill="FFFFFF"/>
        </w:rPr>
        <w:t>அந்தகார</w:t>
      </w:r>
      <w:proofErr w:type="spellEnd"/>
      <w:r w:rsidRPr="00995DF4">
        <w:rPr>
          <w:rFonts w:ascii="ATM 024" w:hAnsi="ATM 024" w:cs="ATM 024"/>
          <w:sz w:val="24"/>
          <w:szCs w:val="24"/>
          <w:shd w:val="clear" w:color="auto" w:fill="FFFFFF"/>
        </w:rPr>
        <w:t xml:space="preserve"> </w:t>
      </w:r>
      <w:proofErr w:type="spellStart"/>
      <w:r w:rsidRPr="00995DF4">
        <w:rPr>
          <w:rFonts w:ascii="ATM 024" w:hAnsi="ATM 024" w:cs="ATM 024"/>
          <w:sz w:val="24"/>
          <w:szCs w:val="24"/>
          <w:shd w:val="clear" w:color="auto" w:fill="FFFFFF"/>
        </w:rPr>
        <w:t>நேரத்தை</w:t>
      </w:r>
      <w:proofErr w:type="spellEnd"/>
      <w:r w:rsidRPr="00995DF4">
        <w:rPr>
          <w:rFonts w:ascii="ATM 024" w:hAnsi="ATM 024" w:cs="ATM 024"/>
          <w:sz w:val="24"/>
          <w:szCs w:val="24"/>
          <w:shd w:val="clear" w:color="auto" w:fill="FFFFFF"/>
        </w:rPr>
        <w:t xml:space="preserve"> </w:t>
      </w:r>
      <w:proofErr w:type="spellStart"/>
      <w:r w:rsidRPr="00995DF4">
        <w:rPr>
          <w:rFonts w:ascii="ATM 024" w:hAnsi="ATM 024" w:cs="ATM 024"/>
          <w:sz w:val="24"/>
          <w:szCs w:val="24"/>
          <w:shd w:val="clear" w:color="auto" w:fill="FFFFFF"/>
        </w:rPr>
        <w:t>அடைந்திருந்தான்</w:t>
      </w:r>
      <w:proofErr w:type="spellEnd"/>
      <w:r w:rsidRPr="00995DF4">
        <w:rPr>
          <w:rFonts w:ascii="ATM 024" w:hAnsi="ATM 024" w:cs="ATM 024"/>
          <w:sz w:val="24"/>
          <w:szCs w:val="24"/>
          <w:shd w:val="clear" w:color="auto" w:fill="FFFFFF"/>
        </w:rPr>
        <w:t xml:space="preserve">. </w:t>
      </w:r>
    </w:p>
    <w:p w14:paraId="2E67511D" w14:textId="77777777" w:rsidR="00995DF4" w:rsidRPr="00995DF4" w:rsidRDefault="00995DF4" w:rsidP="00995DF4">
      <w:pPr>
        <w:ind w:firstLine="0"/>
        <w:rPr>
          <w:rFonts w:ascii="ATM 024" w:hAnsi="ATM 024" w:cs="ATM 024"/>
          <w:sz w:val="24"/>
          <w:szCs w:val="24"/>
          <w:shd w:val="clear" w:color="auto" w:fill="FFFFFF"/>
        </w:rPr>
      </w:pPr>
      <w:r w:rsidRPr="00995DF4">
        <w:rPr>
          <w:rFonts w:ascii="ATM 024" w:hAnsi="ATM 024" w:cs="ATM 024"/>
          <w:sz w:val="24"/>
          <w:szCs w:val="24"/>
          <w:shd w:val="clear" w:color="auto" w:fill="FFFFFF"/>
        </w:rPr>
        <w:t xml:space="preserve">127 </w:t>
      </w:r>
      <w:proofErr w:type="spellStart"/>
      <w:r w:rsidRPr="00995DF4">
        <w:rPr>
          <w:rFonts w:ascii="ATM 024" w:hAnsi="ATM 024" w:cs="ATM 024"/>
          <w:sz w:val="24"/>
          <w:szCs w:val="24"/>
          <w:shd w:val="clear" w:color="auto" w:fill="FFFFFF"/>
        </w:rPr>
        <w:t>இயேசுவானவர்</w:t>
      </w:r>
      <w:proofErr w:type="spellEnd"/>
      <w:r w:rsidRPr="00995DF4">
        <w:rPr>
          <w:rFonts w:ascii="ATM 024" w:hAnsi="ATM 024" w:cs="ATM 024"/>
          <w:sz w:val="24"/>
          <w:szCs w:val="24"/>
          <w:shd w:val="clear" w:color="auto" w:fill="FFFFFF"/>
        </w:rPr>
        <w:t xml:space="preserve"> </w:t>
      </w:r>
      <w:proofErr w:type="spellStart"/>
      <w:r w:rsidRPr="00995DF4">
        <w:rPr>
          <w:rFonts w:ascii="ATM 024" w:hAnsi="ATM 024" w:cs="ATM 024"/>
          <w:sz w:val="24"/>
          <w:szCs w:val="24"/>
          <w:shd w:val="clear" w:color="auto" w:fill="FFFFFF"/>
        </w:rPr>
        <w:t>எரிகோவில்</w:t>
      </w:r>
      <w:proofErr w:type="spellEnd"/>
      <w:r w:rsidRPr="00995DF4">
        <w:rPr>
          <w:rFonts w:ascii="ATM 024" w:hAnsi="ATM 024" w:cs="ATM 024"/>
          <w:sz w:val="24"/>
          <w:szCs w:val="24"/>
          <w:shd w:val="clear" w:color="auto" w:fill="FFFFFF"/>
        </w:rPr>
        <w:t xml:space="preserve"> </w:t>
      </w:r>
      <w:proofErr w:type="spellStart"/>
      <w:r w:rsidRPr="00995DF4">
        <w:rPr>
          <w:rFonts w:ascii="ATM 024" w:hAnsi="ATM 024" w:cs="ATM 024"/>
          <w:sz w:val="24"/>
          <w:szCs w:val="24"/>
          <w:shd w:val="clear" w:color="auto" w:fill="FFFFFF"/>
        </w:rPr>
        <w:t>ஏற்பாடு</w:t>
      </w:r>
      <w:proofErr w:type="spellEnd"/>
      <w:r w:rsidRPr="00995DF4">
        <w:rPr>
          <w:rFonts w:ascii="ATM 024" w:hAnsi="ATM 024" w:cs="ATM 024"/>
          <w:sz w:val="24"/>
          <w:szCs w:val="24"/>
          <w:shd w:val="clear" w:color="auto" w:fill="FFFFFF"/>
        </w:rPr>
        <w:t xml:space="preserve"> </w:t>
      </w:r>
      <w:proofErr w:type="spellStart"/>
      <w:r w:rsidRPr="00995DF4">
        <w:rPr>
          <w:rFonts w:ascii="ATM 024" w:hAnsi="ATM 024" w:cs="ATM 024"/>
          <w:sz w:val="24"/>
          <w:szCs w:val="24"/>
          <w:shd w:val="clear" w:color="auto" w:fill="FFFFFF"/>
        </w:rPr>
        <w:t>செய்யப்பட்டிருந்த்</w:t>
      </w:r>
      <w:proofErr w:type="spellEnd"/>
      <w:r w:rsidRPr="00995DF4">
        <w:rPr>
          <w:rFonts w:ascii="ATM 024" w:hAnsi="ATM 024" w:cs="ATM 024"/>
          <w:sz w:val="24"/>
          <w:szCs w:val="24"/>
          <w:shd w:val="clear" w:color="auto" w:fill="FFFFFF"/>
        </w:rPr>
        <w:t xml:space="preserve"> </w:t>
      </w:r>
      <w:proofErr w:type="spellStart"/>
      <w:r w:rsidRPr="00995DF4">
        <w:rPr>
          <w:rFonts w:ascii="ATM 024" w:hAnsi="ATM 024" w:cs="ATM 024"/>
          <w:sz w:val="24"/>
          <w:szCs w:val="24"/>
          <w:shd w:val="clear" w:color="auto" w:fill="FFFFFF"/>
        </w:rPr>
        <w:t>ஒரு</w:t>
      </w:r>
      <w:proofErr w:type="spellEnd"/>
      <w:r w:rsidRPr="00995DF4">
        <w:rPr>
          <w:rFonts w:ascii="ATM 024" w:hAnsi="ATM 024" w:cs="ATM 024"/>
          <w:sz w:val="24"/>
          <w:szCs w:val="24"/>
          <w:shd w:val="clear" w:color="auto" w:fill="FFFFFF"/>
        </w:rPr>
        <w:t xml:space="preserve"> </w:t>
      </w:r>
      <w:proofErr w:type="spellStart"/>
      <w:r w:rsidRPr="00995DF4">
        <w:rPr>
          <w:rFonts w:ascii="ATM 024" w:hAnsi="ATM 024" w:cs="ATM 024"/>
          <w:sz w:val="24"/>
          <w:szCs w:val="24"/>
          <w:shd w:val="clear" w:color="auto" w:fill="FFFFFF"/>
        </w:rPr>
        <w:t>முழு</w:t>
      </w:r>
      <w:proofErr w:type="spellEnd"/>
      <w:r w:rsidRPr="00995DF4">
        <w:rPr>
          <w:rFonts w:ascii="ATM 024" w:hAnsi="ATM 024" w:cs="ATM 024"/>
          <w:sz w:val="24"/>
          <w:szCs w:val="24"/>
          <w:shd w:val="clear" w:color="auto" w:fill="FFFFFF"/>
        </w:rPr>
        <w:t xml:space="preserve"> </w:t>
      </w:r>
      <w:proofErr w:type="spellStart"/>
      <w:r w:rsidRPr="00995DF4">
        <w:rPr>
          <w:rFonts w:ascii="ATM 024" w:hAnsi="ATM 024" w:cs="ATM 024"/>
          <w:sz w:val="24"/>
          <w:szCs w:val="24"/>
          <w:shd w:val="clear" w:color="auto" w:fill="FFFFFF"/>
        </w:rPr>
        <w:t>சுவிசேஷ</w:t>
      </w:r>
      <w:proofErr w:type="spellEnd"/>
      <w:r w:rsidRPr="00995DF4">
        <w:rPr>
          <w:rFonts w:ascii="ATM 024" w:hAnsi="ATM 024" w:cs="ATM 024"/>
          <w:sz w:val="24"/>
          <w:szCs w:val="24"/>
          <w:shd w:val="clear" w:color="auto" w:fill="FFFFFF"/>
        </w:rPr>
        <w:t xml:space="preserve"> </w:t>
      </w:r>
      <w:proofErr w:type="spellStart"/>
      <w:r w:rsidRPr="00995DF4">
        <w:rPr>
          <w:rFonts w:ascii="ATM 024" w:hAnsi="ATM 024" w:cs="ATM 024"/>
          <w:sz w:val="24"/>
          <w:szCs w:val="24"/>
          <w:shd w:val="clear" w:color="auto" w:fill="FFFFFF"/>
        </w:rPr>
        <w:t>வர்த்தக</w:t>
      </w:r>
      <w:proofErr w:type="spellEnd"/>
      <w:r w:rsidRPr="00995DF4">
        <w:rPr>
          <w:rFonts w:ascii="ATM 024" w:hAnsi="ATM 024" w:cs="ATM 024"/>
          <w:sz w:val="24"/>
          <w:szCs w:val="24"/>
          <w:shd w:val="clear" w:color="auto" w:fill="FFFFFF"/>
        </w:rPr>
        <w:t xml:space="preserve"> </w:t>
      </w:r>
      <w:proofErr w:type="spellStart"/>
      <w:r w:rsidRPr="00995DF4">
        <w:rPr>
          <w:rFonts w:ascii="ATM 024" w:hAnsi="ATM 024" w:cs="ATM 024"/>
          <w:sz w:val="24"/>
          <w:szCs w:val="24"/>
          <w:shd w:val="clear" w:color="auto" w:fill="FFFFFF"/>
        </w:rPr>
        <w:t>புருஷருடைய</w:t>
      </w:r>
      <w:proofErr w:type="spellEnd"/>
      <w:r w:rsidRPr="00995DF4">
        <w:rPr>
          <w:rFonts w:ascii="ATM 024" w:hAnsi="ATM 024" w:cs="ATM 024"/>
          <w:sz w:val="24"/>
          <w:szCs w:val="24"/>
          <w:shd w:val="clear" w:color="auto" w:fill="FFFFFF"/>
        </w:rPr>
        <w:t xml:space="preserve"> </w:t>
      </w:r>
      <w:proofErr w:type="spellStart"/>
      <w:r w:rsidRPr="00995DF4">
        <w:rPr>
          <w:rFonts w:ascii="ATM 024" w:hAnsi="ATM 024" w:cs="ATM 024"/>
          <w:sz w:val="24"/>
          <w:szCs w:val="24"/>
          <w:shd w:val="clear" w:color="auto" w:fill="FFFFFF"/>
        </w:rPr>
        <w:t>காலை</w:t>
      </w:r>
      <w:proofErr w:type="spellEnd"/>
      <w:r w:rsidRPr="00995DF4">
        <w:rPr>
          <w:rFonts w:ascii="ATM 024" w:hAnsi="ATM 024" w:cs="ATM 024"/>
          <w:sz w:val="24"/>
          <w:szCs w:val="24"/>
          <w:shd w:val="clear" w:color="auto" w:fill="FFFFFF"/>
        </w:rPr>
        <w:t xml:space="preserve"> </w:t>
      </w:r>
      <w:proofErr w:type="spellStart"/>
      <w:r w:rsidRPr="00995DF4">
        <w:rPr>
          <w:rFonts w:ascii="ATM 024" w:hAnsi="ATM 024" w:cs="ATM 024"/>
          <w:sz w:val="24"/>
          <w:szCs w:val="24"/>
          <w:shd w:val="clear" w:color="auto" w:fill="FFFFFF"/>
        </w:rPr>
        <w:t>சிற்றுண்டி</w:t>
      </w:r>
      <w:proofErr w:type="spellEnd"/>
      <w:r w:rsidRPr="00995DF4">
        <w:rPr>
          <w:rFonts w:ascii="ATM 024" w:hAnsi="ATM 024" w:cs="ATM 024"/>
          <w:sz w:val="24"/>
          <w:szCs w:val="24"/>
          <w:shd w:val="clear" w:color="auto" w:fill="FFFFFF"/>
        </w:rPr>
        <w:t xml:space="preserve"> </w:t>
      </w:r>
      <w:proofErr w:type="spellStart"/>
      <w:r w:rsidRPr="00995DF4">
        <w:rPr>
          <w:rFonts w:ascii="ATM 024" w:hAnsi="ATM 024" w:cs="ATM 024"/>
          <w:sz w:val="24"/>
          <w:szCs w:val="24"/>
          <w:shd w:val="clear" w:color="auto" w:fill="FFFFFF"/>
        </w:rPr>
        <w:t>கூட்டத்தில்</w:t>
      </w:r>
      <w:proofErr w:type="spellEnd"/>
      <w:r w:rsidRPr="00995DF4">
        <w:rPr>
          <w:rFonts w:ascii="ATM 024" w:hAnsi="ATM 024" w:cs="ATM 024"/>
          <w:sz w:val="24"/>
          <w:szCs w:val="24"/>
          <w:shd w:val="clear" w:color="auto" w:fill="FFFFFF"/>
        </w:rPr>
        <w:t xml:space="preserve"> </w:t>
      </w:r>
      <w:proofErr w:type="spellStart"/>
      <w:r w:rsidRPr="00995DF4">
        <w:rPr>
          <w:rFonts w:ascii="ATM 024" w:hAnsi="ATM 024" w:cs="ATM 024"/>
          <w:sz w:val="24"/>
          <w:szCs w:val="24"/>
          <w:shd w:val="clear" w:color="auto" w:fill="FFFFFF"/>
        </w:rPr>
        <w:t>அங்கே</w:t>
      </w:r>
      <w:proofErr w:type="spellEnd"/>
      <w:r w:rsidRPr="00995DF4">
        <w:rPr>
          <w:rFonts w:ascii="ATM 024" w:hAnsi="ATM 024" w:cs="ATM 024"/>
          <w:sz w:val="24"/>
          <w:szCs w:val="24"/>
          <w:shd w:val="clear" w:color="auto" w:fill="FFFFFF"/>
        </w:rPr>
        <w:t xml:space="preserve"> </w:t>
      </w:r>
      <w:proofErr w:type="spellStart"/>
      <w:r w:rsidRPr="00995DF4">
        <w:rPr>
          <w:rFonts w:ascii="ATM 024" w:hAnsi="ATM 024" w:cs="ATM 024"/>
          <w:sz w:val="24"/>
          <w:szCs w:val="24"/>
          <w:shd w:val="clear" w:color="auto" w:fill="FFFFFF"/>
        </w:rPr>
        <w:t>இருந்தார்</w:t>
      </w:r>
      <w:proofErr w:type="spellEnd"/>
      <w:r w:rsidRPr="00995DF4">
        <w:rPr>
          <w:rFonts w:ascii="ATM 024" w:hAnsi="ATM 024" w:cs="ATM 024"/>
          <w:sz w:val="24"/>
          <w:szCs w:val="24"/>
          <w:shd w:val="clear" w:color="auto" w:fill="FFFFFF"/>
        </w:rPr>
        <w:t xml:space="preserve">. </w:t>
      </w:r>
      <w:proofErr w:type="spellStart"/>
      <w:r w:rsidRPr="00995DF4">
        <w:rPr>
          <w:rFonts w:ascii="ATM 024" w:hAnsi="ATM 024" w:cs="ATM 024"/>
          <w:sz w:val="24"/>
          <w:szCs w:val="24"/>
          <w:shd w:val="clear" w:color="auto" w:fill="FFFFFF"/>
        </w:rPr>
        <w:t>அங்கே</w:t>
      </w:r>
      <w:proofErr w:type="spellEnd"/>
      <w:r w:rsidRPr="00995DF4">
        <w:rPr>
          <w:rFonts w:ascii="ATM 024" w:hAnsi="ATM 024" w:cs="ATM 024"/>
          <w:sz w:val="24"/>
          <w:szCs w:val="24"/>
          <w:shd w:val="clear" w:color="auto" w:fill="FFFFFF"/>
        </w:rPr>
        <w:t xml:space="preserve"> </w:t>
      </w:r>
      <w:proofErr w:type="spellStart"/>
      <w:r w:rsidRPr="00995DF4">
        <w:rPr>
          <w:rFonts w:ascii="ATM 024" w:hAnsi="ATM 024" w:cs="ATM 024"/>
          <w:sz w:val="24"/>
          <w:szCs w:val="24"/>
          <w:shd w:val="clear" w:color="auto" w:fill="FFFFFF"/>
        </w:rPr>
        <w:t>அவர்</w:t>
      </w:r>
      <w:proofErr w:type="spellEnd"/>
      <w:r w:rsidRPr="00995DF4">
        <w:rPr>
          <w:rFonts w:ascii="ATM 024" w:hAnsi="ATM 024" w:cs="ATM 024"/>
          <w:sz w:val="24"/>
          <w:szCs w:val="24"/>
          <w:shd w:val="clear" w:color="auto" w:fill="FFFFFF"/>
        </w:rPr>
        <w:t xml:space="preserve"> </w:t>
      </w:r>
      <w:proofErr w:type="spellStart"/>
      <w:r w:rsidRPr="00995DF4">
        <w:rPr>
          <w:rFonts w:ascii="ATM 024" w:hAnsi="ATM 024" w:cs="ATM 024"/>
          <w:sz w:val="24"/>
          <w:szCs w:val="24"/>
          <w:shd w:val="clear" w:color="auto" w:fill="FFFFFF"/>
        </w:rPr>
        <w:t>சகேயுவை</w:t>
      </w:r>
      <w:proofErr w:type="spellEnd"/>
      <w:r w:rsidRPr="00995DF4">
        <w:rPr>
          <w:rFonts w:ascii="ATM 024" w:hAnsi="ATM 024" w:cs="ATM 024"/>
          <w:sz w:val="24"/>
          <w:szCs w:val="24"/>
          <w:shd w:val="clear" w:color="auto" w:fill="FFFFFF"/>
        </w:rPr>
        <w:t xml:space="preserve"> </w:t>
      </w:r>
      <w:proofErr w:type="spellStart"/>
      <w:r w:rsidRPr="00995DF4">
        <w:rPr>
          <w:rFonts w:ascii="ATM 024" w:hAnsi="ATM 024" w:cs="ATM 024"/>
          <w:sz w:val="24"/>
          <w:szCs w:val="24"/>
          <w:shd w:val="clear" w:color="auto" w:fill="FFFFFF"/>
        </w:rPr>
        <w:t>சந்தித்திருந்தார்</w:t>
      </w:r>
      <w:proofErr w:type="spellEnd"/>
      <w:r w:rsidRPr="00995DF4">
        <w:rPr>
          <w:rFonts w:ascii="ATM 024" w:hAnsi="ATM 024" w:cs="ATM 024"/>
          <w:sz w:val="24"/>
          <w:szCs w:val="24"/>
          <w:shd w:val="clear" w:color="auto" w:fill="FFFFFF"/>
        </w:rPr>
        <w:t xml:space="preserve">. </w:t>
      </w:r>
      <w:proofErr w:type="spellStart"/>
      <w:r w:rsidRPr="00995DF4">
        <w:rPr>
          <w:rFonts w:ascii="ATM 024" w:hAnsi="ATM 024" w:cs="ATM 024"/>
          <w:sz w:val="24"/>
          <w:szCs w:val="24"/>
          <w:shd w:val="clear" w:color="auto" w:fill="FFFFFF"/>
        </w:rPr>
        <w:t>அவர்</w:t>
      </w:r>
      <w:proofErr w:type="spellEnd"/>
      <w:r w:rsidRPr="00995DF4">
        <w:rPr>
          <w:rFonts w:ascii="ATM 024" w:hAnsi="ATM 024" w:cs="ATM 024"/>
          <w:sz w:val="24"/>
          <w:szCs w:val="24"/>
          <w:shd w:val="clear" w:color="auto" w:fill="FFFFFF"/>
        </w:rPr>
        <w:t xml:space="preserve"> </w:t>
      </w:r>
      <w:proofErr w:type="spellStart"/>
      <w:r w:rsidRPr="00995DF4">
        <w:rPr>
          <w:rFonts w:ascii="ATM 024" w:hAnsi="ATM 024" w:cs="ATM 024"/>
          <w:sz w:val="24"/>
          <w:szCs w:val="24"/>
          <w:shd w:val="clear" w:color="auto" w:fill="FFFFFF"/>
        </w:rPr>
        <w:t>வீதியில்</w:t>
      </w:r>
      <w:proofErr w:type="spellEnd"/>
      <w:r w:rsidRPr="00995DF4">
        <w:rPr>
          <w:rFonts w:ascii="ATM 024" w:hAnsi="ATM 024" w:cs="ATM 024"/>
          <w:sz w:val="24"/>
          <w:szCs w:val="24"/>
          <w:shd w:val="clear" w:color="auto" w:fill="FFFFFF"/>
        </w:rPr>
        <w:t xml:space="preserve"> </w:t>
      </w:r>
      <w:proofErr w:type="spellStart"/>
      <w:r w:rsidRPr="00995DF4">
        <w:rPr>
          <w:rFonts w:ascii="ATM 024" w:hAnsi="ATM 024" w:cs="ATM 024"/>
          <w:sz w:val="24"/>
          <w:szCs w:val="24"/>
          <w:shd w:val="clear" w:color="auto" w:fill="FFFFFF"/>
        </w:rPr>
        <w:t>இருந்த</w:t>
      </w:r>
      <w:proofErr w:type="spellEnd"/>
      <w:r w:rsidRPr="00995DF4">
        <w:rPr>
          <w:rFonts w:ascii="ATM 024" w:hAnsi="ATM 024" w:cs="ATM 024"/>
          <w:sz w:val="24"/>
          <w:szCs w:val="24"/>
          <w:shd w:val="clear" w:color="auto" w:fill="FFFFFF"/>
        </w:rPr>
        <w:t xml:space="preserve"> </w:t>
      </w:r>
      <w:proofErr w:type="spellStart"/>
      <w:r w:rsidRPr="00995DF4">
        <w:rPr>
          <w:rFonts w:ascii="ATM 024" w:hAnsi="ATM 024" w:cs="ATM 024"/>
          <w:sz w:val="24"/>
          <w:szCs w:val="24"/>
          <w:shd w:val="clear" w:color="auto" w:fill="FFFFFF"/>
        </w:rPr>
        <w:t>ஒரு</w:t>
      </w:r>
      <w:proofErr w:type="spellEnd"/>
      <w:r w:rsidRPr="00995DF4">
        <w:rPr>
          <w:rFonts w:ascii="ATM 024" w:hAnsi="ATM 024" w:cs="ATM 024"/>
          <w:sz w:val="24"/>
          <w:szCs w:val="24"/>
          <w:shd w:val="clear" w:color="auto" w:fill="FFFFFF"/>
        </w:rPr>
        <w:t xml:space="preserve"> </w:t>
      </w:r>
      <w:proofErr w:type="spellStart"/>
      <w:r w:rsidRPr="00995DF4">
        <w:rPr>
          <w:rFonts w:ascii="ATM 024" w:hAnsi="ATM 024" w:cs="ATM 024"/>
          <w:sz w:val="24"/>
          <w:szCs w:val="24"/>
          <w:shd w:val="clear" w:color="auto" w:fill="FFFFFF"/>
        </w:rPr>
        <w:t>மரத்தில்</w:t>
      </w:r>
      <w:proofErr w:type="spellEnd"/>
      <w:r w:rsidRPr="00995DF4">
        <w:rPr>
          <w:rFonts w:ascii="ATM 024" w:hAnsi="ATM 024" w:cs="ATM 024"/>
          <w:sz w:val="24"/>
          <w:szCs w:val="24"/>
          <w:shd w:val="clear" w:color="auto" w:fill="FFFFFF"/>
        </w:rPr>
        <w:t xml:space="preserve"> </w:t>
      </w:r>
      <w:proofErr w:type="spellStart"/>
      <w:r w:rsidRPr="00995DF4">
        <w:rPr>
          <w:rFonts w:ascii="ATM 024" w:hAnsi="ATM 024" w:cs="ATM 024"/>
          <w:sz w:val="24"/>
          <w:szCs w:val="24"/>
          <w:shd w:val="clear" w:color="auto" w:fill="FFFFFF"/>
        </w:rPr>
        <w:t>அவனை</w:t>
      </w:r>
      <w:proofErr w:type="spellEnd"/>
      <w:r w:rsidRPr="00995DF4">
        <w:rPr>
          <w:rFonts w:ascii="ATM 024" w:hAnsi="ATM 024" w:cs="ATM 024"/>
          <w:sz w:val="24"/>
          <w:szCs w:val="24"/>
          <w:shd w:val="clear" w:color="auto" w:fill="FFFFFF"/>
        </w:rPr>
        <w:t xml:space="preserve"> </w:t>
      </w:r>
      <w:proofErr w:type="spellStart"/>
      <w:r w:rsidRPr="00995DF4">
        <w:rPr>
          <w:rFonts w:ascii="ATM 024" w:hAnsi="ATM 024" w:cs="ATM 024"/>
          <w:sz w:val="24"/>
          <w:szCs w:val="24"/>
          <w:shd w:val="clear" w:color="auto" w:fill="FFFFFF"/>
        </w:rPr>
        <w:t>சந்தித்திருந்தார்</w:t>
      </w:r>
      <w:proofErr w:type="spellEnd"/>
      <w:r w:rsidRPr="00995DF4">
        <w:rPr>
          <w:rFonts w:ascii="ATM 024" w:hAnsi="ATM 024" w:cs="ATM 024"/>
          <w:sz w:val="24"/>
          <w:szCs w:val="24"/>
          <w:shd w:val="clear" w:color="auto" w:fill="FFFFFF"/>
        </w:rPr>
        <w:t xml:space="preserve">. </w:t>
      </w:r>
      <w:proofErr w:type="spellStart"/>
      <w:r w:rsidRPr="00995DF4">
        <w:rPr>
          <w:rFonts w:ascii="ATM 024" w:hAnsi="ATM 024" w:cs="ATM 024"/>
          <w:sz w:val="24"/>
          <w:szCs w:val="24"/>
          <w:shd w:val="clear" w:color="auto" w:fill="FFFFFF"/>
        </w:rPr>
        <w:t>எனவே</w:t>
      </w:r>
      <w:proofErr w:type="spellEnd"/>
      <w:r w:rsidRPr="00995DF4">
        <w:rPr>
          <w:rFonts w:ascii="ATM 024" w:hAnsi="ATM 024" w:cs="ATM 024"/>
          <w:sz w:val="24"/>
          <w:szCs w:val="24"/>
          <w:shd w:val="clear" w:color="auto" w:fill="FFFFFF"/>
        </w:rPr>
        <w:t xml:space="preserve"> </w:t>
      </w:r>
      <w:proofErr w:type="spellStart"/>
      <w:r w:rsidRPr="00995DF4">
        <w:rPr>
          <w:rFonts w:ascii="ATM 024" w:hAnsi="ATM 024" w:cs="ATM 024"/>
          <w:sz w:val="24"/>
          <w:szCs w:val="24"/>
          <w:shd w:val="clear" w:color="auto" w:fill="FFFFFF"/>
        </w:rPr>
        <w:t>அவர்</w:t>
      </w:r>
      <w:proofErr w:type="spellEnd"/>
      <w:r w:rsidRPr="00995DF4">
        <w:rPr>
          <w:rFonts w:ascii="ATM 024" w:hAnsi="ATM 024" w:cs="ATM 024"/>
          <w:sz w:val="24"/>
          <w:szCs w:val="24"/>
          <w:shd w:val="clear" w:color="auto" w:fill="FFFFFF"/>
        </w:rPr>
        <w:t>…</w:t>
      </w:r>
      <w:proofErr w:type="spellStart"/>
      <w:r w:rsidRPr="00995DF4">
        <w:rPr>
          <w:rFonts w:ascii="ATM 024" w:hAnsi="ATM 024" w:cs="ATM 024"/>
          <w:sz w:val="24"/>
          <w:szCs w:val="24"/>
          <w:shd w:val="clear" w:color="auto" w:fill="FFFFFF"/>
        </w:rPr>
        <w:t>அவர்</w:t>
      </w:r>
      <w:proofErr w:type="spellEnd"/>
      <w:r w:rsidRPr="00995DF4">
        <w:rPr>
          <w:rFonts w:ascii="ATM 024" w:hAnsi="ATM 024" w:cs="ATM 024"/>
          <w:sz w:val="24"/>
          <w:szCs w:val="24"/>
          <w:shd w:val="clear" w:color="auto" w:fill="FFFFFF"/>
        </w:rPr>
        <w:t xml:space="preserve"> </w:t>
      </w:r>
      <w:proofErr w:type="spellStart"/>
      <w:r w:rsidRPr="00995DF4">
        <w:rPr>
          <w:rFonts w:ascii="ATM 024" w:hAnsi="ATM 024" w:cs="ATM 024"/>
          <w:sz w:val="24"/>
          <w:szCs w:val="24"/>
          <w:shd w:val="clear" w:color="auto" w:fill="FFFFFF"/>
        </w:rPr>
        <w:t>எந்தக்</w:t>
      </w:r>
      <w:proofErr w:type="spellEnd"/>
      <w:r w:rsidRPr="00995DF4">
        <w:rPr>
          <w:rFonts w:ascii="ATM 024" w:hAnsi="ATM 024" w:cs="ATM 024"/>
          <w:sz w:val="24"/>
          <w:szCs w:val="24"/>
          <w:shd w:val="clear" w:color="auto" w:fill="FFFFFF"/>
        </w:rPr>
        <w:t xml:space="preserve"> </w:t>
      </w:r>
      <w:proofErr w:type="spellStart"/>
      <w:r w:rsidRPr="00995DF4">
        <w:rPr>
          <w:rFonts w:ascii="ATM 024" w:hAnsi="ATM 024" w:cs="ATM 024"/>
          <w:sz w:val="24"/>
          <w:szCs w:val="24"/>
          <w:shd w:val="clear" w:color="auto" w:fill="FFFFFF"/>
        </w:rPr>
        <w:t>காரியத்தையும்</w:t>
      </w:r>
      <w:proofErr w:type="spellEnd"/>
      <w:r w:rsidRPr="00995DF4">
        <w:rPr>
          <w:rFonts w:ascii="ATM 024" w:hAnsi="ATM 024" w:cs="ATM 024"/>
          <w:sz w:val="24"/>
          <w:szCs w:val="24"/>
          <w:shd w:val="clear" w:color="auto" w:fill="FFFFFF"/>
        </w:rPr>
        <w:t xml:space="preserve"> </w:t>
      </w:r>
      <w:proofErr w:type="spellStart"/>
      <w:r w:rsidRPr="00995DF4">
        <w:rPr>
          <w:rFonts w:ascii="ATM 024" w:hAnsi="ATM 024" w:cs="ATM 024"/>
          <w:sz w:val="24"/>
          <w:szCs w:val="24"/>
          <w:shd w:val="clear" w:color="auto" w:fill="FFFFFF"/>
        </w:rPr>
        <w:t>ஏற்பாடு</w:t>
      </w:r>
      <w:proofErr w:type="spellEnd"/>
      <w:r w:rsidRPr="00995DF4">
        <w:rPr>
          <w:rFonts w:ascii="ATM 024" w:hAnsi="ATM 024" w:cs="ATM 024"/>
          <w:sz w:val="24"/>
          <w:szCs w:val="24"/>
          <w:shd w:val="clear" w:color="auto" w:fill="FFFFFF"/>
        </w:rPr>
        <w:t xml:space="preserve"> </w:t>
      </w:r>
      <w:proofErr w:type="spellStart"/>
      <w:r w:rsidRPr="00995DF4">
        <w:rPr>
          <w:rFonts w:ascii="ATM 024" w:hAnsi="ATM 024" w:cs="ATM 024"/>
          <w:sz w:val="24"/>
          <w:szCs w:val="24"/>
          <w:shd w:val="clear" w:color="auto" w:fill="FFFFFF"/>
        </w:rPr>
        <w:t>செய்யவில்லை</w:t>
      </w:r>
      <w:proofErr w:type="spellEnd"/>
      <w:r w:rsidRPr="00995DF4">
        <w:rPr>
          <w:rFonts w:ascii="ATM 024" w:hAnsi="ATM 024" w:cs="ATM 024"/>
          <w:sz w:val="24"/>
          <w:szCs w:val="24"/>
          <w:shd w:val="clear" w:color="auto" w:fill="FFFFFF"/>
        </w:rPr>
        <w:t xml:space="preserve"> </w:t>
      </w:r>
      <w:proofErr w:type="spellStart"/>
      <w:r w:rsidRPr="00995DF4">
        <w:rPr>
          <w:rFonts w:ascii="ATM 024" w:hAnsi="ATM 024" w:cs="ATM 024"/>
          <w:sz w:val="24"/>
          <w:szCs w:val="24"/>
          <w:shd w:val="clear" w:color="auto" w:fill="FFFFFF"/>
        </w:rPr>
        <w:t>என்று</w:t>
      </w:r>
      <w:proofErr w:type="spellEnd"/>
      <w:r w:rsidRPr="00995DF4">
        <w:rPr>
          <w:rFonts w:ascii="ATM 024" w:hAnsi="ATM 024" w:cs="ATM 024"/>
          <w:sz w:val="24"/>
          <w:szCs w:val="24"/>
          <w:shd w:val="clear" w:color="auto" w:fill="FFFFFF"/>
        </w:rPr>
        <w:t xml:space="preserve"> </w:t>
      </w:r>
      <w:proofErr w:type="spellStart"/>
      <w:r w:rsidRPr="00995DF4">
        <w:rPr>
          <w:rFonts w:ascii="ATM 024" w:hAnsi="ATM 024" w:cs="ATM 024"/>
          <w:sz w:val="24"/>
          <w:szCs w:val="24"/>
          <w:shd w:val="clear" w:color="auto" w:fill="FFFFFF"/>
        </w:rPr>
        <w:t>நான்</w:t>
      </w:r>
      <w:proofErr w:type="spellEnd"/>
      <w:r w:rsidRPr="00995DF4">
        <w:rPr>
          <w:rFonts w:ascii="ATM 024" w:hAnsi="ATM 024" w:cs="ATM 024"/>
          <w:sz w:val="24"/>
          <w:szCs w:val="24"/>
          <w:shd w:val="clear" w:color="auto" w:fill="FFFFFF"/>
        </w:rPr>
        <w:t xml:space="preserve"> </w:t>
      </w:r>
      <w:proofErr w:type="spellStart"/>
      <w:r w:rsidRPr="00995DF4">
        <w:rPr>
          <w:rFonts w:ascii="ATM 024" w:hAnsi="ATM 024" w:cs="ATM 024"/>
          <w:sz w:val="24"/>
          <w:szCs w:val="24"/>
          <w:shd w:val="clear" w:color="auto" w:fill="FFFFFF"/>
        </w:rPr>
        <w:t>நிச்சயம்</w:t>
      </w:r>
      <w:proofErr w:type="spellEnd"/>
      <w:r w:rsidRPr="00995DF4">
        <w:rPr>
          <w:rFonts w:ascii="ATM 024" w:hAnsi="ATM 024" w:cs="ATM 024"/>
          <w:sz w:val="24"/>
          <w:szCs w:val="24"/>
          <w:shd w:val="clear" w:color="auto" w:fill="FFFFFF"/>
        </w:rPr>
        <w:t xml:space="preserve"> </w:t>
      </w:r>
      <w:proofErr w:type="spellStart"/>
      <w:r w:rsidRPr="00995DF4">
        <w:rPr>
          <w:rFonts w:ascii="ATM 024" w:hAnsi="ATM 024" w:cs="ATM 024"/>
          <w:sz w:val="24"/>
          <w:szCs w:val="24"/>
          <w:shd w:val="clear" w:color="auto" w:fill="FFFFFF"/>
        </w:rPr>
        <w:t>நம்புகிறேன்</w:t>
      </w:r>
      <w:proofErr w:type="spellEnd"/>
      <w:r w:rsidRPr="00995DF4">
        <w:rPr>
          <w:rFonts w:ascii="ATM 024" w:hAnsi="ATM 024" w:cs="ATM 024"/>
          <w:sz w:val="24"/>
          <w:szCs w:val="24"/>
          <w:shd w:val="clear" w:color="auto" w:fill="FFFFFF"/>
        </w:rPr>
        <w:t xml:space="preserve">. </w:t>
      </w:r>
      <w:proofErr w:type="spellStart"/>
      <w:r w:rsidRPr="00995DF4">
        <w:rPr>
          <w:rFonts w:ascii="ATM 024" w:hAnsi="ATM 024" w:cs="ATM 024"/>
          <w:sz w:val="24"/>
          <w:szCs w:val="24"/>
          <w:shd w:val="clear" w:color="auto" w:fill="FFFFFF"/>
        </w:rPr>
        <w:t>புரிகிறதா</w:t>
      </w:r>
      <w:proofErr w:type="spellEnd"/>
      <w:r w:rsidRPr="00995DF4">
        <w:rPr>
          <w:rFonts w:ascii="ATM 024" w:hAnsi="ATM 024" w:cs="ATM 024"/>
          <w:sz w:val="24"/>
          <w:szCs w:val="24"/>
          <w:shd w:val="clear" w:color="auto" w:fill="FFFFFF"/>
        </w:rPr>
        <w:t xml:space="preserve">? </w:t>
      </w:r>
      <w:proofErr w:type="spellStart"/>
      <w:r w:rsidRPr="00995DF4">
        <w:rPr>
          <w:rFonts w:ascii="ATM 024" w:hAnsi="ATM 024" w:cs="ATM 024"/>
          <w:sz w:val="24"/>
          <w:szCs w:val="24"/>
          <w:shd w:val="clear" w:color="auto" w:fill="FFFFFF"/>
        </w:rPr>
        <w:t>ஆதலால்</w:t>
      </w:r>
      <w:proofErr w:type="spellEnd"/>
      <w:r w:rsidRPr="00995DF4">
        <w:rPr>
          <w:rFonts w:ascii="ATM 024" w:hAnsi="ATM 024" w:cs="ATM 024"/>
          <w:sz w:val="24"/>
          <w:szCs w:val="24"/>
          <w:shd w:val="clear" w:color="auto" w:fill="FFFFFF"/>
        </w:rPr>
        <w:t xml:space="preserve"> </w:t>
      </w:r>
      <w:proofErr w:type="spellStart"/>
      <w:r w:rsidRPr="00995DF4">
        <w:rPr>
          <w:rFonts w:ascii="ATM 024" w:hAnsi="ATM 024" w:cs="ATM 024"/>
          <w:sz w:val="24"/>
          <w:szCs w:val="24"/>
          <w:shd w:val="clear" w:color="auto" w:fill="FFFFFF"/>
        </w:rPr>
        <w:t>அப்பொழுது</w:t>
      </w:r>
      <w:proofErr w:type="spellEnd"/>
      <w:r w:rsidRPr="00995DF4">
        <w:rPr>
          <w:rFonts w:ascii="ATM 024" w:hAnsi="ATM 024" w:cs="ATM 024"/>
          <w:sz w:val="24"/>
          <w:szCs w:val="24"/>
          <w:shd w:val="clear" w:color="auto" w:fill="FFFFFF"/>
        </w:rPr>
        <w:t xml:space="preserve"> </w:t>
      </w:r>
      <w:proofErr w:type="spellStart"/>
      <w:r w:rsidRPr="00995DF4">
        <w:rPr>
          <w:rFonts w:ascii="ATM 024" w:hAnsi="ATM 024" w:cs="ATM 024"/>
          <w:sz w:val="24"/>
          <w:szCs w:val="24"/>
          <w:shd w:val="clear" w:color="auto" w:fill="FFFFFF"/>
        </w:rPr>
        <w:t>அவர்</w:t>
      </w:r>
      <w:proofErr w:type="spellEnd"/>
      <w:r w:rsidRPr="00995DF4">
        <w:rPr>
          <w:rFonts w:ascii="ATM 024" w:hAnsi="ATM 024" w:cs="ATM 024"/>
          <w:sz w:val="24"/>
          <w:szCs w:val="24"/>
          <w:shd w:val="clear" w:color="auto" w:fill="FFFFFF"/>
        </w:rPr>
        <w:t xml:space="preserve"> </w:t>
      </w:r>
      <w:proofErr w:type="spellStart"/>
      <w:r w:rsidRPr="00995DF4">
        <w:rPr>
          <w:rFonts w:ascii="ATM 024" w:hAnsi="ATM 024" w:cs="ATM 024"/>
          <w:sz w:val="24"/>
          <w:szCs w:val="24"/>
          <w:shd w:val="clear" w:color="auto" w:fill="FFFFFF"/>
        </w:rPr>
        <w:t>அங்கு</w:t>
      </w:r>
      <w:proofErr w:type="spellEnd"/>
      <w:r w:rsidRPr="00995DF4">
        <w:rPr>
          <w:rFonts w:ascii="ATM 024" w:hAnsi="ATM 024" w:cs="ATM 024"/>
          <w:sz w:val="24"/>
          <w:szCs w:val="24"/>
          <w:shd w:val="clear" w:color="auto" w:fill="FFFFFF"/>
        </w:rPr>
        <w:t xml:space="preserve"> </w:t>
      </w:r>
      <w:proofErr w:type="spellStart"/>
      <w:r w:rsidRPr="00995DF4">
        <w:rPr>
          <w:rFonts w:ascii="ATM 024" w:hAnsi="ATM 024" w:cs="ATM 024"/>
          <w:sz w:val="24"/>
          <w:szCs w:val="24"/>
          <w:shd w:val="clear" w:color="auto" w:fill="FFFFFF"/>
        </w:rPr>
        <w:t>வந்தபோது</w:t>
      </w:r>
      <w:proofErr w:type="spellEnd"/>
      <w:r w:rsidRPr="00995DF4">
        <w:rPr>
          <w:rFonts w:ascii="ATM 024" w:hAnsi="ATM 024" w:cs="ATM 024"/>
          <w:sz w:val="24"/>
          <w:szCs w:val="24"/>
          <w:shd w:val="clear" w:color="auto" w:fill="FFFFFF"/>
        </w:rPr>
        <w:t xml:space="preserve">, </w:t>
      </w:r>
      <w:proofErr w:type="spellStart"/>
      <w:r w:rsidRPr="00995DF4">
        <w:rPr>
          <w:rFonts w:ascii="ATM 024" w:hAnsi="ATM 024" w:cs="ATM 024"/>
          <w:sz w:val="24"/>
          <w:szCs w:val="24"/>
          <w:shd w:val="clear" w:color="auto" w:fill="FFFFFF"/>
        </w:rPr>
        <w:t>அவர்</w:t>
      </w:r>
      <w:proofErr w:type="spellEnd"/>
      <w:r w:rsidRPr="00995DF4">
        <w:rPr>
          <w:rFonts w:ascii="ATM 024" w:hAnsi="ATM 024" w:cs="ATM 024"/>
          <w:sz w:val="24"/>
          <w:szCs w:val="24"/>
          <w:shd w:val="clear" w:color="auto" w:fill="FFFFFF"/>
        </w:rPr>
        <w:t>—</w:t>
      </w:r>
      <w:proofErr w:type="spellStart"/>
      <w:r w:rsidRPr="00995DF4">
        <w:rPr>
          <w:rFonts w:ascii="ATM 024" w:hAnsi="ATM 024" w:cs="ATM 024"/>
          <w:sz w:val="24"/>
          <w:szCs w:val="24"/>
          <w:shd w:val="clear" w:color="auto" w:fill="FFFFFF"/>
        </w:rPr>
        <w:t>அவர்</w:t>
      </w:r>
      <w:proofErr w:type="spellEnd"/>
      <w:r w:rsidRPr="00995DF4">
        <w:rPr>
          <w:rFonts w:ascii="ATM 024" w:hAnsi="ATM 024" w:cs="ATM 024"/>
          <w:sz w:val="24"/>
          <w:szCs w:val="24"/>
          <w:shd w:val="clear" w:color="auto" w:fill="FFFFFF"/>
        </w:rPr>
        <w:t xml:space="preserve"> </w:t>
      </w:r>
      <w:proofErr w:type="spellStart"/>
      <w:r w:rsidRPr="00995DF4">
        <w:rPr>
          <w:rFonts w:ascii="ATM 024" w:hAnsi="ATM 024" w:cs="ATM 024"/>
          <w:sz w:val="24"/>
          <w:szCs w:val="24"/>
          <w:shd w:val="clear" w:color="auto" w:fill="FFFFFF"/>
        </w:rPr>
        <w:t>அவனை</w:t>
      </w:r>
      <w:proofErr w:type="spellEnd"/>
      <w:r w:rsidRPr="00995DF4">
        <w:rPr>
          <w:rFonts w:ascii="ATM 024" w:hAnsi="ATM 024" w:cs="ATM 024"/>
          <w:sz w:val="24"/>
          <w:szCs w:val="24"/>
          <w:shd w:val="clear" w:color="auto" w:fill="FFFFFF"/>
        </w:rPr>
        <w:t xml:space="preserve"> </w:t>
      </w:r>
      <w:proofErr w:type="spellStart"/>
      <w:r w:rsidRPr="00995DF4">
        <w:rPr>
          <w:rFonts w:ascii="ATM 024" w:hAnsi="ATM 024" w:cs="ATM 024"/>
          <w:sz w:val="24"/>
          <w:szCs w:val="24"/>
          <w:shd w:val="clear" w:color="auto" w:fill="FFFFFF"/>
        </w:rPr>
        <w:t>சந்தித்தபோது</w:t>
      </w:r>
      <w:proofErr w:type="spellEnd"/>
      <w:r w:rsidRPr="00995DF4">
        <w:rPr>
          <w:rFonts w:ascii="ATM 024" w:hAnsi="ATM 024" w:cs="ATM 024"/>
          <w:sz w:val="24"/>
          <w:szCs w:val="24"/>
          <w:shd w:val="clear" w:color="auto" w:fill="FFFFFF"/>
        </w:rPr>
        <w:t xml:space="preserve">, </w:t>
      </w:r>
      <w:proofErr w:type="spellStart"/>
      <w:r w:rsidRPr="00995DF4">
        <w:rPr>
          <w:rFonts w:ascii="ATM 024" w:hAnsi="ATM 024" w:cs="ATM 024"/>
          <w:sz w:val="24"/>
          <w:szCs w:val="24"/>
          <w:shd w:val="clear" w:color="auto" w:fill="FFFFFF"/>
        </w:rPr>
        <w:t>சகேயு</w:t>
      </w:r>
      <w:proofErr w:type="spellEnd"/>
      <w:r w:rsidRPr="00995DF4">
        <w:rPr>
          <w:rFonts w:ascii="ATM 024" w:hAnsi="ATM 024" w:cs="ATM 024"/>
          <w:sz w:val="24"/>
          <w:szCs w:val="24"/>
          <w:shd w:val="clear" w:color="auto" w:fill="FFFFFF"/>
        </w:rPr>
        <w:t xml:space="preserve"> </w:t>
      </w:r>
      <w:proofErr w:type="spellStart"/>
      <w:r w:rsidRPr="00995DF4">
        <w:rPr>
          <w:rFonts w:ascii="ATM 024" w:hAnsi="ATM 024" w:cs="ATM 024"/>
          <w:sz w:val="24"/>
          <w:szCs w:val="24"/>
          <w:shd w:val="clear" w:color="auto" w:fill="FFFFFF"/>
        </w:rPr>
        <w:t>அவருடன்</w:t>
      </w:r>
      <w:proofErr w:type="spellEnd"/>
      <w:r w:rsidRPr="00995DF4">
        <w:rPr>
          <w:rFonts w:ascii="ATM 024" w:hAnsi="ATM 024" w:cs="ATM 024"/>
          <w:sz w:val="24"/>
          <w:szCs w:val="24"/>
          <w:shd w:val="clear" w:color="auto" w:fill="FFFFFF"/>
        </w:rPr>
        <w:t xml:space="preserve"> </w:t>
      </w:r>
      <w:proofErr w:type="spellStart"/>
      <w:r w:rsidRPr="00995DF4">
        <w:rPr>
          <w:rFonts w:ascii="ATM 024" w:hAnsi="ATM 024" w:cs="ATM 024"/>
          <w:sz w:val="24"/>
          <w:szCs w:val="24"/>
          <w:shd w:val="clear" w:color="auto" w:fill="FFFFFF"/>
        </w:rPr>
        <w:t>சென்றான்</w:t>
      </w:r>
      <w:proofErr w:type="spellEnd"/>
      <w:r w:rsidRPr="00995DF4">
        <w:rPr>
          <w:rFonts w:ascii="ATM 024" w:hAnsi="ATM 024" w:cs="ATM 024"/>
          <w:sz w:val="24"/>
          <w:szCs w:val="24"/>
          <w:shd w:val="clear" w:color="auto" w:fill="FFFFFF"/>
        </w:rPr>
        <w:t xml:space="preserve">. </w:t>
      </w:r>
    </w:p>
    <w:p w14:paraId="4C9F8D9E" w14:textId="77777777" w:rsidR="00995DF4" w:rsidRPr="00995DF4" w:rsidRDefault="00995DF4" w:rsidP="00995DF4">
      <w:pPr>
        <w:ind w:firstLine="0"/>
        <w:rPr>
          <w:rFonts w:ascii="ATM 024" w:hAnsi="ATM 024" w:cs="ATM 024"/>
          <w:noProof/>
          <w:sz w:val="24"/>
          <w:szCs w:val="24"/>
          <w:lang w:eastAsia="en-IN" w:bidi="ta-IN"/>
        </w:rPr>
      </w:pPr>
      <w:r w:rsidRPr="00995DF4">
        <w:rPr>
          <w:rFonts w:ascii="ATM 024" w:hAnsi="ATM 024" w:cs="ATM 024"/>
          <w:sz w:val="24"/>
          <w:szCs w:val="24"/>
          <w:shd w:val="clear" w:color="auto" w:fill="FFFFFF"/>
        </w:rPr>
        <w:t xml:space="preserve">128 </w:t>
      </w:r>
      <w:proofErr w:type="spellStart"/>
      <w:r w:rsidRPr="00995DF4">
        <w:rPr>
          <w:rFonts w:ascii="ATM 024" w:hAnsi="ATM 024" w:cs="ATM 024"/>
          <w:sz w:val="24"/>
          <w:szCs w:val="24"/>
          <w:shd w:val="clear" w:color="auto" w:fill="FFFFFF"/>
        </w:rPr>
        <w:t>வயோதிக</w:t>
      </w:r>
      <w:proofErr w:type="spellEnd"/>
      <w:r w:rsidRPr="00995DF4">
        <w:rPr>
          <w:rFonts w:ascii="ATM 024" w:hAnsi="ATM 024" w:cs="ATM 024"/>
          <w:sz w:val="24"/>
          <w:szCs w:val="24"/>
          <w:shd w:val="clear" w:color="auto" w:fill="FFFFFF"/>
        </w:rPr>
        <w:t xml:space="preserve"> </w:t>
      </w:r>
      <w:proofErr w:type="spellStart"/>
      <w:r w:rsidRPr="00995DF4">
        <w:rPr>
          <w:rFonts w:ascii="ATM 024" w:hAnsi="ATM 024" w:cs="ATM 024"/>
          <w:sz w:val="24"/>
          <w:szCs w:val="24"/>
          <w:shd w:val="clear" w:color="auto" w:fill="FFFFFF"/>
        </w:rPr>
        <w:t>குருடனான</w:t>
      </w:r>
      <w:proofErr w:type="spellEnd"/>
      <w:r w:rsidRPr="00995DF4">
        <w:rPr>
          <w:rFonts w:ascii="ATM 024" w:hAnsi="ATM 024" w:cs="ATM 024"/>
          <w:sz w:val="24"/>
          <w:szCs w:val="24"/>
          <w:shd w:val="clear" w:color="auto" w:fill="FFFFFF"/>
        </w:rPr>
        <w:t xml:space="preserve"> </w:t>
      </w:r>
      <w:proofErr w:type="spellStart"/>
      <w:r w:rsidRPr="00995DF4">
        <w:rPr>
          <w:rFonts w:ascii="ATM 024" w:hAnsi="ATM 024" w:cs="ATM 024"/>
          <w:sz w:val="24"/>
          <w:szCs w:val="24"/>
          <w:shd w:val="clear" w:color="auto" w:fill="FFFFFF"/>
        </w:rPr>
        <w:t>பர்திமேயு</w:t>
      </w:r>
      <w:proofErr w:type="spellEnd"/>
      <w:r w:rsidRPr="00995DF4">
        <w:rPr>
          <w:rFonts w:ascii="ATM 024" w:hAnsi="ATM 024" w:cs="ATM 024"/>
          <w:sz w:val="24"/>
          <w:szCs w:val="24"/>
          <w:shd w:val="clear" w:color="auto" w:fill="FFFFFF"/>
        </w:rPr>
        <w:t xml:space="preserve"> </w:t>
      </w:r>
      <w:proofErr w:type="spellStart"/>
      <w:r w:rsidRPr="00995DF4">
        <w:rPr>
          <w:rFonts w:ascii="ATM 024" w:hAnsi="ATM 024" w:cs="ATM 024"/>
          <w:sz w:val="24"/>
          <w:szCs w:val="24"/>
          <w:shd w:val="clear" w:color="auto" w:fill="FFFFFF"/>
        </w:rPr>
        <w:t>ஒரு</w:t>
      </w:r>
      <w:proofErr w:type="spellEnd"/>
      <w:r w:rsidRPr="00995DF4">
        <w:rPr>
          <w:rFonts w:ascii="ATM 024" w:hAnsi="ATM 024" w:cs="ATM 024"/>
          <w:sz w:val="24"/>
          <w:szCs w:val="24"/>
          <w:shd w:val="clear" w:color="auto" w:fill="FFFFFF"/>
        </w:rPr>
        <w:t xml:space="preserve"> </w:t>
      </w:r>
      <w:proofErr w:type="spellStart"/>
      <w:r w:rsidRPr="00995DF4">
        <w:rPr>
          <w:rFonts w:ascii="ATM 024" w:hAnsi="ATM 024" w:cs="ATM 024"/>
          <w:sz w:val="24"/>
          <w:szCs w:val="24"/>
          <w:shd w:val="clear" w:color="auto" w:fill="FFFFFF"/>
        </w:rPr>
        <w:t>சிறு</w:t>
      </w:r>
      <w:proofErr w:type="spellEnd"/>
      <w:r w:rsidRPr="00995DF4">
        <w:rPr>
          <w:rFonts w:ascii="ATM 024" w:hAnsi="ATM 024" w:cs="ATM 024"/>
          <w:sz w:val="24"/>
          <w:szCs w:val="24"/>
          <w:shd w:val="clear" w:color="auto" w:fill="FFFFFF"/>
        </w:rPr>
        <w:t xml:space="preserve"> </w:t>
      </w:r>
      <w:proofErr w:type="spellStart"/>
      <w:r w:rsidRPr="00995DF4">
        <w:rPr>
          <w:rFonts w:ascii="ATM 024" w:hAnsi="ATM 024" w:cs="ATM 024"/>
          <w:sz w:val="24"/>
          <w:szCs w:val="24"/>
          <w:shd w:val="clear" w:color="auto" w:fill="FFFFFF"/>
        </w:rPr>
        <w:t>பையனாய்</w:t>
      </w:r>
      <w:proofErr w:type="spellEnd"/>
      <w:r w:rsidRPr="00995DF4">
        <w:rPr>
          <w:rFonts w:ascii="ATM 024" w:hAnsi="ATM 024" w:cs="ATM 024"/>
          <w:sz w:val="24"/>
          <w:szCs w:val="24"/>
          <w:shd w:val="clear" w:color="auto" w:fill="FFFFFF"/>
        </w:rPr>
        <w:t xml:space="preserve"> </w:t>
      </w:r>
      <w:proofErr w:type="spellStart"/>
      <w:r w:rsidRPr="00995DF4">
        <w:rPr>
          <w:rFonts w:ascii="ATM 024" w:hAnsi="ATM 024" w:cs="ATM 024"/>
          <w:sz w:val="24"/>
          <w:szCs w:val="24"/>
          <w:shd w:val="clear" w:color="auto" w:fill="FFFFFF"/>
        </w:rPr>
        <w:t>இருந்த</w:t>
      </w:r>
      <w:proofErr w:type="spellEnd"/>
      <w:r w:rsidRPr="00995DF4">
        <w:rPr>
          <w:rFonts w:ascii="ATM 024" w:hAnsi="ATM 024" w:cs="ATM 024"/>
          <w:sz w:val="24"/>
          <w:szCs w:val="24"/>
          <w:shd w:val="clear" w:color="auto" w:fill="FFFFFF"/>
        </w:rPr>
        <w:t xml:space="preserve"> </w:t>
      </w:r>
      <w:proofErr w:type="spellStart"/>
      <w:r w:rsidRPr="00995DF4">
        <w:rPr>
          <w:rFonts w:ascii="ATM 024" w:hAnsi="ATM 024" w:cs="ATM 024"/>
          <w:sz w:val="24"/>
          <w:szCs w:val="24"/>
          <w:shd w:val="clear" w:color="auto" w:fill="FFFFFF"/>
        </w:rPr>
        <w:t>முதற்கொண்டு</w:t>
      </w:r>
      <w:proofErr w:type="spellEnd"/>
      <w:r w:rsidRPr="00995DF4">
        <w:rPr>
          <w:rFonts w:ascii="ATM 024" w:hAnsi="ATM 024" w:cs="ATM 024"/>
          <w:sz w:val="24"/>
          <w:szCs w:val="24"/>
          <w:shd w:val="clear" w:color="auto" w:fill="FFFFFF"/>
        </w:rPr>
        <w:t xml:space="preserve"> </w:t>
      </w:r>
      <w:proofErr w:type="spellStart"/>
      <w:r w:rsidRPr="00995DF4">
        <w:rPr>
          <w:rFonts w:ascii="ATM 024" w:hAnsi="ATM 024" w:cs="ATM 024"/>
          <w:sz w:val="24"/>
          <w:szCs w:val="24"/>
          <w:shd w:val="clear" w:color="auto" w:fill="FFFFFF"/>
        </w:rPr>
        <w:t>குருடனாக</w:t>
      </w:r>
      <w:proofErr w:type="spellEnd"/>
      <w:r w:rsidRPr="00995DF4">
        <w:rPr>
          <w:rFonts w:ascii="ATM 024" w:hAnsi="ATM 024" w:cs="ATM 024"/>
          <w:sz w:val="24"/>
          <w:szCs w:val="24"/>
          <w:shd w:val="clear" w:color="auto" w:fill="FFFFFF"/>
        </w:rPr>
        <w:t xml:space="preserve"> </w:t>
      </w:r>
      <w:proofErr w:type="spellStart"/>
      <w:r w:rsidRPr="00995DF4">
        <w:rPr>
          <w:rFonts w:ascii="ATM 024" w:hAnsi="ATM 024" w:cs="ATM 024"/>
          <w:sz w:val="24"/>
          <w:szCs w:val="24"/>
          <w:shd w:val="clear" w:color="auto" w:fill="FFFFFF"/>
        </w:rPr>
        <w:t>இருந்து</w:t>
      </w:r>
      <w:proofErr w:type="spellEnd"/>
      <w:r w:rsidRPr="00995DF4">
        <w:rPr>
          <w:rFonts w:ascii="ATM 024" w:hAnsi="ATM 024" w:cs="ATM 024"/>
          <w:sz w:val="24"/>
          <w:szCs w:val="24"/>
          <w:shd w:val="clear" w:color="auto" w:fill="FFFFFF"/>
        </w:rPr>
        <w:t xml:space="preserve"> </w:t>
      </w:r>
      <w:proofErr w:type="spellStart"/>
      <w:r w:rsidRPr="00995DF4">
        <w:rPr>
          <w:rFonts w:ascii="ATM 024" w:hAnsi="ATM 024" w:cs="ATM 024"/>
          <w:sz w:val="24"/>
          <w:szCs w:val="24"/>
          <w:shd w:val="clear" w:color="auto" w:fill="FFFFFF"/>
        </w:rPr>
        <w:t>வந்தான்</w:t>
      </w:r>
      <w:proofErr w:type="spellEnd"/>
      <w:r w:rsidRPr="00995DF4">
        <w:rPr>
          <w:rFonts w:ascii="ATM 024" w:hAnsi="ATM 024" w:cs="ATM 024"/>
          <w:sz w:val="24"/>
          <w:szCs w:val="24"/>
          <w:shd w:val="clear" w:color="auto" w:fill="FFFFFF"/>
        </w:rPr>
        <w:t xml:space="preserve">. </w:t>
      </w:r>
      <w:proofErr w:type="spellStart"/>
      <w:r w:rsidRPr="00995DF4">
        <w:rPr>
          <w:rFonts w:ascii="ATM 024" w:hAnsi="ATM 024" w:cs="ATM 024"/>
          <w:sz w:val="24"/>
          <w:szCs w:val="24"/>
          <w:shd w:val="clear" w:color="auto" w:fill="FFFFFF"/>
        </w:rPr>
        <w:t>ஆதலால்</w:t>
      </w:r>
      <w:proofErr w:type="spellEnd"/>
      <w:r w:rsidRPr="00995DF4">
        <w:rPr>
          <w:rFonts w:ascii="ATM 024" w:hAnsi="ATM 024" w:cs="ATM 024"/>
          <w:sz w:val="24"/>
          <w:szCs w:val="24"/>
          <w:shd w:val="clear" w:color="auto" w:fill="FFFFFF"/>
        </w:rPr>
        <w:t xml:space="preserve"> </w:t>
      </w:r>
      <w:proofErr w:type="spellStart"/>
      <w:r w:rsidRPr="00995DF4">
        <w:rPr>
          <w:rFonts w:ascii="ATM 024" w:hAnsi="ATM 024" w:cs="ATM 024"/>
          <w:sz w:val="24"/>
          <w:szCs w:val="24"/>
          <w:shd w:val="clear" w:color="auto" w:fill="FFFFFF"/>
        </w:rPr>
        <w:t>இயேசு</w:t>
      </w:r>
      <w:proofErr w:type="spellEnd"/>
      <w:r w:rsidRPr="00995DF4">
        <w:rPr>
          <w:rFonts w:ascii="ATM 024" w:hAnsi="ATM 024" w:cs="ATM 024"/>
          <w:sz w:val="24"/>
          <w:szCs w:val="24"/>
          <w:shd w:val="clear" w:color="auto" w:fill="FFFFFF"/>
        </w:rPr>
        <w:t xml:space="preserve"> </w:t>
      </w:r>
      <w:proofErr w:type="spellStart"/>
      <w:r w:rsidRPr="00995DF4">
        <w:rPr>
          <w:rFonts w:ascii="ATM 024" w:hAnsi="ATM 024" w:cs="ATM 024"/>
          <w:sz w:val="24"/>
          <w:szCs w:val="24"/>
          <w:shd w:val="clear" w:color="auto" w:fill="FFFFFF"/>
        </w:rPr>
        <w:t>அந்த</w:t>
      </w:r>
      <w:proofErr w:type="spellEnd"/>
      <w:r w:rsidRPr="00995DF4">
        <w:rPr>
          <w:rFonts w:ascii="ATM 024" w:hAnsi="ATM 024" w:cs="ATM 024"/>
          <w:sz w:val="24"/>
          <w:szCs w:val="24"/>
          <w:shd w:val="clear" w:color="auto" w:fill="FFFFFF"/>
        </w:rPr>
        <w:t xml:space="preserve"> </w:t>
      </w:r>
      <w:proofErr w:type="spellStart"/>
      <w:r w:rsidRPr="00995DF4">
        <w:rPr>
          <w:rFonts w:ascii="ATM 024" w:hAnsi="ATM 024" w:cs="ATM 024"/>
          <w:sz w:val="24"/>
          <w:szCs w:val="24"/>
          <w:shd w:val="clear" w:color="auto" w:fill="FFFFFF"/>
        </w:rPr>
        <w:t>வாசலின்</w:t>
      </w:r>
      <w:proofErr w:type="spellEnd"/>
      <w:r w:rsidRPr="00995DF4">
        <w:rPr>
          <w:rFonts w:ascii="ATM 024" w:hAnsi="ATM 024" w:cs="ATM 024"/>
          <w:sz w:val="24"/>
          <w:szCs w:val="24"/>
          <w:shd w:val="clear" w:color="auto" w:fill="FFFFFF"/>
        </w:rPr>
        <w:t xml:space="preserve"> </w:t>
      </w:r>
      <w:proofErr w:type="spellStart"/>
      <w:r w:rsidRPr="00995DF4">
        <w:rPr>
          <w:rFonts w:ascii="ATM 024" w:hAnsi="ATM 024" w:cs="ATM 024"/>
          <w:sz w:val="24"/>
          <w:szCs w:val="24"/>
          <w:shd w:val="clear" w:color="auto" w:fill="FFFFFF"/>
        </w:rPr>
        <w:t>வழியாய்</w:t>
      </w:r>
      <w:proofErr w:type="spellEnd"/>
      <w:r w:rsidRPr="00995DF4">
        <w:rPr>
          <w:rFonts w:ascii="ATM 024" w:hAnsi="ATM 024" w:cs="ATM 024"/>
          <w:sz w:val="24"/>
          <w:szCs w:val="24"/>
          <w:shd w:val="clear" w:color="auto" w:fill="FFFFFF"/>
        </w:rPr>
        <w:t xml:space="preserve"> </w:t>
      </w:r>
      <w:proofErr w:type="spellStart"/>
      <w:r w:rsidRPr="00995DF4">
        <w:rPr>
          <w:rFonts w:ascii="ATM 024" w:hAnsi="ATM 024" w:cs="ATM 024"/>
          <w:sz w:val="24"/>
          <w:szCs w:val="24"/>
          <w:shd w:val="clear" w:color="auto" w:fill="FFFFFF"/>
        </w:rPr>
        <w:t>வெளியே</w:t>
      </w:r>
      <w:proofErr w:type="spellEnd"/>
      <w:r w:rsidRPr="00995DF4">
        <w:rPr>
          <w:rFonts w:ascii="ATM 024" w:hAnsi="ATM 024" w:cs="ATM 024"/>
          <w:sz w:val="24"/>
          <w:szCs w:val="24"/>
          <w:shd w:val="clear" w:color="auto" w:fill="FFFFFF"/>
        </w:rPr>
        <w:t xml:space="preserve"> </w:t>
      </w:r>
      <w:proofErr w:type="spellStart"/>
      <w:r w:rsidRPr="00995DF4">
        <w:rPr>
          <w:rFonts w:ascii="ATM 024" w:hAnsi="ATM 024" w:cs="ATM 024"/>
          <w:sz w:val="24"/>
          <w:szCs w:val="24"/>
          <w:shd w:val="clear" w:color="auto" w:fill="FFFFFF"/>
        </w:rPr>
        <w:t>வருவார்</w:t>
      </w:r>
      <w:proofErr w:type="spellEnd"/>
      <w:r w:rsidRPr="00995DF4">
        <w:rPr>
          <w:rFonts w:ascii="ATM 024" w:hAnsi="ATM 024" w:cs="ATM 024"/>
          <w:sz w:val="24"/>
          <w:szCs w:val="24"/>
          <w:shd w:val="clear" w:color="auto" w:fill="FFFFFF"/>
        </w:rPr>
        <w:t xml:space="preserve"> </w:t>
      </w:r>
      <w:proofErr w:type="spellStart"/>
      <w:r w:rsidRPr="00995DF4">
        <w:rPr>
          <w:rFonts w:ascii="ATM 024" w:hAnsi="ATM 024" w:cs="ATM 024"/>
          <w:sz w:val="24"/>
          <w:szCs w:val="24"/>
          <w:shd w:val="clear" w:color="auto" w:fill="FFFFFF"/>
        </w:rPr>
        <w:t>என்று</w:t>
      </w:r>
      <w:proofErr w:type="spellEnd"/>
      <w:r w:rsidRPr="00995DF4">
        <w:rPr>
          <w:rFonts w:ascii="ATM 024" w:hAnsi="ATM 024" w:cs="ATM 024"/>
          <w:sz w:val="24"/>
          <w:szCs w:val="24"/>
          <w:shd w:val="clear" w:color="auto" w:fill="FFFFFF"/>
        </w:rPr>
        <w:t xml:space="preserve"> </w:t>
      </w:r>
      <w:proofErr w:type="spellStart"/>
      <w:r w:rsidRPr="00995DF4">
        <w:rPr>
          <w:rFonts w:ascii="ATM 024" w:hAnsi="ATM 024" w:cs="ATM 024"/>
          <w:sz w:val="24"/>
          <w:szCs w:val="24"/>
          <w:shd w:val="clear" w:color="auto" w:fill="FFFFFF"/>
        </w:rPr>
        <w:t>அவன்</w:t>
      </w:r>
      <w:proofErr w:type="spellEnd"/>
      <w:r w:rsidRPr="00995DF4">
        <w:rPr>
          <w:rFonts w:ascii="ATM 024" w:hAnsi="ATM 024" w:cs="ATM 024"/>
          <w:sz w:val="24"/>
          <w:szCs w:val="24"/>
          <w:shd w:val="clear" w:color="auto" w:fill="FFFFFF"/>
        </w:rPr>
        <w:t xml:space="preserve"> </w:t>
      </w:r>
      <w:proofErr w:type="spellStart"/>
      <w:r w:rsidRPr="00995DF4">
        <w:rPr>
          <w:rFonts w:ascii="ATM 024" w:hAnsi="ATM 024" w:cs="ATM 024"/>
          <w:sz w:val="24"/>
          <w:szCs w:val="24"/>
          <w:shd w:val="clear" w:color="auto" w:fill="FFFFFF"/>
        </w:rPr>
        <w:t>எண்ணினான்</w:t>
      </w:r>
      <w:proofErr w:type="spellEnd"/>
      <w:r w:rsidRPr="00995DF4">
        <w:rPr>
          <w:rFonts w:ascii="ATM 024" w:hAnsi="ATM 024" w:cs="ATM 024"/>
          <w:sz w:val="24"/>
          <w:szCs w:val="24"/>
          <w:shd w:val="clear" w:color="auto" w:fill="FFFFFF"/>
        </w:rPr>
        <w:t xml:space="preserve">. </w:t>
      </w:r>
      <w:proofErr w:type="spellStart"/>
      <w:r w:rsidRPr="00995DF4">
        <w:rPr>
          <w:rFonts w:ascii="ATM 024" w:hAnsi="ATM 024" w:cs="ATM 024"/>
          <w:sz w:val="24"/>
          <w:szCs w:val="24"/>
          <w:shd w:val="clear" w:color="auto" w:fill="FFFFFF"/>
        </w:rPr>
        <w:t>எனவே</w:t>
      </w:r>
      <w:proofErr w:type="spellEnd"/>
      <w:r w:rsidRPr="00995DF4">
        <w:rPr>
          <w:rFonts w:ascii="ATM 024" w:hAnsi="ATM 024" w:cs="ATM 024"/>
          <w:sz w:val="24"/>
          <w:szCs w:val="24"/>
          <w:shd w:val="clear" w:color="auto" w:fill="FFFFFF"/>
        </w:rPr>
        <w:t xml:space="preserve"> </w:t>
      </w:r>
      <w:proofErr w:type="spellStart"/>
      <w:r w:rsidRPr="00995DF4">
        <w:rPr>
          <w:rFonts w:ascii="ATM 024" w:hAnsi="ATM 024" w:cs="ATM 024"/>
          <w:sz w:val="24"/>
          <w:szCs w:val="24"/>
          <w:shd w:val="clear" w:color="auto" w:fill="FFFFFF"/>
        </w:rPr>
        <w:t>அவன்</w:t>
      </w:r>
      <w:proofErr w:type="spellEnd"/>
      <w:r w:rsidRPr="00995DF4">
        <w:rPr>
          <w:rFonts w:ascii="ATM 024" w:hAnsi="ATM 024" w:cs="ATM 024"/>
          <w:sz w:val="24"/>
          <w:szCs w:val="24"/>
          <w:shd w:val="clear" w:color="auto" w:fill="FFFFFF"/>
        </w:rPr>
        <w:t xml:space="preserve"> </w:t>
      </w:r>
      <w:proofErr w:type="spellStart"/>
      <w:r w:rsidRPr="00995DF4">
        <w:rPr>
          <w:rFonts w:ascii="ATM 024" w:hAnsi="ATM 024" w:cs="ATM 024"/>
          <w:sz w:val="24"/>
          <w:szCs w:val="24"/>
          <w:shd w:val="clear" w:color="auto" w:fill="FFFFFF"/>
        </w:rPr>
        <w:t>காத்துக்</w:t>
      </w:r>
      <w:proofErr w:type="spellEnd"/>
      <w:r w:rsidRPr="00995DF4">
        <w:rPr>
          <w:rFonts w:ascii="ATM 024" w:hAnsi="ATM 024" w:cs="ATM 024"/>
          <w:sz w:val="24"/>
          <w:szCs w:val="24"/>
          <w:shd w:val="clear" w:color="auto" w:fill="FFFFFF"/>
        </w:rPr>
        <w:t xml:space="preserve"> </w:t>
      </w:r>
      <w:proofErr w:type="spellStart"/>
      <w:r w:rsidRPr="00995DF4">
        <w:rPr>
          <w:rFonts w:ascii="ATM 024" w:hAnsi="ATM 024" w:cs="ATM 024"/>
          <w:sz w:val="24"/>
          <w:szCs w:val="24"/>
          <w:shd w:val="clear" w:color="auto" w:fill="FFFFFF"/>
        </w:rPr>
        <w:t>கொண்டிருந்தான்</w:t>
      </w:r>
      <w:proofErr w:type="spellEnd"/>
      <w:r w:rsidRPr="00995DF4">
        <w:rPr>
          <w:rFonts w:ascii="ATM 024" w:hAnsi="ATM 024" w:cs="ATM 024"/>
          <w:sz w:val="24"/>
          <w:szCs w:val="24"/>
          <w:shd w:val="clear" w:color="auto" w:fill="FFFFFF"/>
        </w:rPr>
        <w:t xml:space="preserve">. </w:t>
      </w:r>
      <w:proofErr w:type="spellStart"/>
      <w:r w:rsidRPr="00995DF4">
        <w:rPr>
          <w:rFonts w:ascii="ATM 024" w:hAnsi="ATM 024" w:cs="ATM 024"/>
          <w:sz w:val="24"/>
          <w:szCs w:val="24"/>
          <w:shd w:val="clear" w:color="auto" w:fill="FFFFFF"/>
        </w:rPr>
        <w:t>சிறிது</w:t>
      </w:r>
      <w:proofErr w:type="spellEnd"/>
      <w:r w:rsidRPr="00995DF4">
        <w:rPr>
          <w:rFonts w:ascii="ATM 024" w:hAnsi="ATM 024" w:cs="ATM 024"/>
          <w:sz w:val="24"/>
          <w:szCs w:val="24"/>
          <w:shd w:val="clear" w:color="auto" w:fill="FFFFFF"/>
        </w:rPr>
        <w:t xml:space="preserve"> </w:t>
      </w:r>
      <w:proofErr w:type="spellStart"/>
      <w:r w:rsidRPr="00995DF4">
        <w:rPr>
          <w:rFonts w:ascii="ATM 024" w:hAnsi="ATM 024" w:cs="ATM 024"/>
          <w:sz w:val="24"/>
          <w:szCs w:val="24"/>
          <w:shd w:val="clear" w:color="auto" w:fill="FFFFFF"/>
        </w:rPr>
        <w:t>நேரம்</w:t>
      </w:r>
      <w:proofErr w:type="spellEnd"/>
      <w:r w:rsidRPr="00995DF4">
        <w:rPr>
          <w:rFonts w:ascii="ATM 024" w:hAnsi="ATM 024" w:cs="ATM 024"/>
          <w:sz w:val="24"/>
          <w:szCs w:val="24"/>
          <w:shd w:val="clear" w:color="auto" w:fill="FFFFFF"/>
        </w:rPr>
        <w:t xml:space="preserve"> </w:t>
      </w:r>
      <w:proofErr w:type="spellStart"/>
      <w:r w:rsidRPr="00995DF4">
        <w:rPr>
          <w:rFonts w:ascii="ATM 024" w:hAnsi="ATM 024" w:cs="ATM 024"/>
          <w:sz w:val="24"/>
          <w:szCs w:val="24"/>
          <w:shd w:val="clear" w:color="auto" w:fill="FFFFFF"/>
        </w:rPr>
        <w:t>கழித்து</w:t>
      </w:r>
      <w:proofErr w:type="spellEnd"/>
      <w:r w:rsidRPr="00995DF4">
        <w:rPr>
          <w:rFonts w:ascii="ATM 024" w:hAnsi="ATM 024" w:cs="ATM 024"/>
          <w:sz w:val="24"/>
          <w:szCs w:val="24"/>
          <w:shd w:val="clear" w:color="auto" w:fill="FFFFFF"/>
        </w:rPr>
        <w:t xml:space="preserve"> </w:t>
      </w:r>
      <w:proofErr w:type="spellStart"/>
      <w:r w:rsidRPr="00995DF4">
        <w:rPr>
          <w:rFonts w:ascii="ATM 024" w:hAnsi="ATM 024" w:cs="ATM 024"/>
          <w:sz w:val="24"/>
          <w:szCs w:val="24"/>
          <w:shd w:val="clear" w:color="auto" w:fill="FFFFFF"/>
        </w:rPr>
        <w:t>அவன்</w:t>
      </w:r>
      <w:proofErr w:type="spellEnd"/>
      <w:r w:rsidRPr="00995DF4">
        <w:rPr>
          <w:rFonts w:ascii="ATM 024" w:hAnsi="ATM 024" w:cs="ATM 024"/>
          <w:sz w:val="24"/>
          <w:szCs w:val="24"/>
          <w:shd w:val="clear" w:color="auto" w:fill="FFFFFF"/>
        </w:rPr>
        <w:t xml:space="preserve"> </w:t>
      </w:r>
      <w:proofErr w:type="spellStart"/>
      <w:r w:rsidRPr="00995DF4">
        <w:rPr>
          <w:rFonts w:ascii="ATM 024" w:hAnsi="ATM 024" w:cs="ATM 024"/>
          <w:sz w:val="24"/>
          <w:szCs w:val="24"/>
          <w:shd w:val="clear" w:color="auto" w:fill="FFFFFF"/>
        </w:rPr>
        <w:t>பெரும்</w:t>
      </w:r>
      <w:proofErr w:type="spellEnd"/>
      <w:r w:rsidRPr="00995DF4">
        <w:rPr>
          <w:rFonts w:ascii="ATM 024" w:hAnsi="ATM 024" w:cs="ATM 024"/>
          <w:sz w:val="24"/>
          <w:szCs w:val="24"/>
          <w:shd w:val="clear" w:color="auto" w:fill="FFFFFF"/>
        </w:rPr>
        <w:t xml:space="preserve"> </w:t>
      </w:r>
      <w:proofErr w:type="spellStart"/>
      <w:r w:rsidRPr="00995DF4">
        <w:rPr>
          <w:rFonts w:ascii="ATM 024" w:hAnsi="ATM 024" w:cs="ATM 024"/>
          <w:sz w:val="24"/>
          <w:szCs w:val="24"/>
          <w:shd w:val="clear" w:color="auto" w:fill="FFFFFF"/>
        </w:rPr>
        <w:t>இரைச்சலை</w:t>
      </w:r>
      <w:proofErr w:type="spellEnd"/>
      <w:r w:rsidRPr="00995DF4">
        <w:rPr>
          <w:rFonts w:ascii="ATM 024" w:hAnsi="ATM 024" w:cs="ATM 024"/>
          <w:sz w:val="24"/>
          <w:szCs w:val="24"/>
          <w:shd w:val="clear" w:color="auto" w:fill="FFFFFF"/>
        </w:rPr>
        <w:t xml:space="preserve"> </w:t>
      </w:r>
      <w:proofErr w:type="spellStart"/>
      <w:r w:rsidRPr="00995DF4">
        <w:rPr>
          <w:rFonts w:ascii="ATM 024" w:hAnsi="ATM 024" w:cs="ATM 024"/>
          <w:sz w:val="24"/>
          <w:szCs w:val="24"/>
          <w:shd w:val="clear" w:color="auto" w:fill="FFFFFF"/>
        </w:rPr>
        <w:t>கேட்டான்</w:t>
      </w:r>
      <w:proofErr w:type="spellEnd"/>
      <w:r w:rsidRPr="00995DF4">
        <w:rPr>
          <w:rFonts w:ascii="ATM 024" w:hAnsi="ATM 024" w:cs="ATM 024"/>
          <w:sz w:val="24"/>
          <w:szCs w:val="24"/>
          <w:shd w:val="clear" w:color="auto" w:fill="FFFFFF"/>
        </w:rPr>
        <w:t xml:space="preserve">, </w:t>
      </w:r>
      <w:proofErr w:type="spellStart"/>
      <w:r w:rsidRPr="00995DF4">
        <w:rPr>
          <w:rFonts w:ascii="ATM 024" w:hAnsi="ATM 024" w:cs="ATM 024"/>
          <w:sz w:val="24"/>
          <w:szCs w:val="24"/>
          <w:shd w:val="clear" w:color="auto" w:fill="FFFFFF"/>
        </w:rPr>
        <w:t>எல்லோரும்</w:t>
      </w:r>
      <w:proofErr w:type="spellEnd"/>
      <w:r w:rsidRPr="00995DF4">
        <w:rPr>
          <w:rFonts w:ascii="ATM 024" w:hAnsi="ATM 024" w:cs="ATM 024"/>
          <w:sz w:val="24"/>
          <w:szCs w:val="24"/>
          <w:shd w:val="clear" w:color="auto" w:fill="FFFFFF"/>
        </w:rPr>
        <w:t xml:space="preserve"> </w:t>
      </w:r>
      <w:proofErr w:type="spellStart"/>
      <w:r w:rsidRPr="00995DF4">
        <w:rPr>
          <w:rFonts w:ascii="ATM 024" w:hAnsi="ATM 024" w:cs="ATM 024"/>
          <w:sz w:val="24"/>
          <w:szCs w:val="24"/>
          <w:shd w:val="clear" w:color="auto" w:fill="FFFFFF"/>
        </w:rPr>
        <w:t>அருகில்</w:t>
      </w:r>
      <w:proofErr w:type="spellEnd"/>
      <w:r w:rsidRPr="00995DF4">
        <w:rPr>
          <w:rFonts w:ascii="ATM 024" w:hAnsi="ATM 024" w:cs="ATM 024"/>
          <w:sz w:val="24"/>
          <w:szCs w:val="24"/>
          <w:shd w:val="clear" w:color="auto" w:fill="FFFFFF"/>
        </w:rPr>
        <w:t xml:space="preserve"> </w:t>
      </w:r>
      <w:proofErr w:type="spellStart"/>
      <w:r w:rsidRPr="00995DF4">
        <w:rPr>
          <w:rFonts w:ascii="ATM 024" w:hAnsi="ATM 024" w:cs="ATM 024"/>
          <w:sz w:val="24"/>
          <w:szCs w:val="24"/>
          <w:shd w:val="clear" w:color="auto" w:fill="FFFFFF"/>
        </w:rPr>
        <w:t>வந்து</w:t>
      </w:r>
      <w:proofErr w:type="spellEnd"/>
      <w:r w:rsidRPr="00995DF4">
        <w:rPr>
          <w:rFonts w:ascii="ATM 024" w:hAnsi="ATM 024" w:cs="ATM 024"/>
          <w:sz w:val="24"/>
          <w:szCs w:val="24"/>
          <w:shd w:val="clear" w:color="auto" w:fill="FFFFFF"/>
        </w:rPr>
        <w:t xml:space="preserve"> </w:t>
      </w:r>
      <w:proofErr w:type="spellStart"/>
      <w:r w:rsidRPr="00995DF4">
        <w:rPr>
          <w:rFonts w:ascii="ATM 024" w:hAnsi="ATM 024" w:cs="ATM 024"/>
          <w:sz w:val="24"/>
          <w:szCs w:val="24"/>
          <w:shd w:val="clear" w:color="auto" w:fill="FFFFFF"/>
        </w:rPr>
        <w:t>கொண்டிருந்தனர்</w:t>
      </w:r>
      <w:proofErr w:type="spellEnd"/>
      <w:r w:rsidRPr="00995DF4">
        <w:rPr>
          <w:rFonts w:ascii="ATM 024" w:hAnsi="ATM 024" w:cs="ATM 024"/>
          <w:sz w:val="24"/>
          <w:szCs w:val="24"/>
          <w:shd w:val="clear" w:color="auto" w:fill="FFFFFF"/>
        </w:rPr>
        <w:t>.</w:t>
      </w:r>
      <w:r w:rsidRPr="00995DF4">
        <w:rPr>
          <w:rFonts w:ascii="ATM 024" w:hAnsi="ATM 024" w:cs="ATM 024"/>
          <w:sz w:val="24"/>
          <w:szCs w:val="24"/>
        </w:rPr>
        <w:br/>
      </w:r>
      <w:r w:rsidRPr="00995DF4">
        <w:rPr>
          <w:rFonts w:ascii="ATM 024" w:hAnsi="ATM 024" w:cs="ATM 024"/>
          <w:color w:val="555555"/>
          <w:sz w:val="24"/>
          <w:szCs w:val="24"/>
          <w:shd w:val="clear" w:color="auto" w:fill="FFFFFF"/>
        </w:rPr>
        <w:t>   </w:t>
      </w:r>
      <w:r w:rsidRPr="00995DF4">
        <w:rPr>
          <w:rFonts w:ascii="ATM 024" w:hAnsi="ATM 024" w:cs="ATM 024"/>
          <w:color w:val="555555"/>
          <w:sz w:val="24"/>
          <w:szCs w:val="24"/>
        </w:rPr>
        <w:br/>
      </w:r>
      <w:r w:rsidRPr="00995DF4">
        <w:rPr>
          <w:rFonts w:ascii="ATM 024" w:hAnsi="ATM 024" w:cs="ATM 024"/>
          <w:color w:val="555555"/>
          <w:sz w:val="24"/>
          <w:szCs w:val="24"/>
          <w:shd w:val="clear" w:color="auto" w:fill="FFFFFF"/>
        </w:rPr>
        <w:t>   </w:t>
      </w:r>
    </w:p>
    <w:sectPr w:rsidR="00995DF4" w:rsidRPr="00995DF4" w:rsidSect="005549EA">
      <w:headerReference w:type="even" r:id="rId18"/>
      <w:headerReference w:type="default" r:id="rId19"/>
      <w:footerReference w:type="even" r:id="rId20"/>
      <w:pgSz w:w="8395" w:h="11909" w:code="11"/>
      <w:pgMar w:top="634" w:right="950" w:bottom="634" w:left="994" w:header="720" w:footer="72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A2461D" w14:textId="77777777" w:rsidR="00C92C02" w:rsidRDefault="00C92C02" w:rsidP="00BE70A9">
      <w:pPr>
        <w:spacing w:after="144" w:line="240" w:lineRule="auto"/>
      </w:pPr>
      <w:r>
        <w:separator/>
      </w:r>
    </w:p>
    <w:p w14:paraId="6168B62D" w14:textId="77777777" w:rsidR="00C92C02" w:rsidRDefault="00C92C02"/>
    <w:p w14:paraId="0921CF11" w14:textId="77777777" w:rsidR="00C92C02" w:rsidRDefault="00C92C02"/>
    <w:p w14:paraId="7111762C" w14:textId="77777777" w:rsidR="00C92C02" w:rsidRDefault="00C92C02"/>
    <w:p w14:paraId="45EF5C43" w14:textId="77777777" w:rsidR="00C92C02" w:rsidRDefault="00C92C02"/>
  </w:endnote>
  <w:endnote w:type="continuationSeparator" w:id="0">
    <w:p w14:paraId="1BC18A44" w14:textId="77777777" w:rsidR="00C92C02" w:rsidRDefault="00C92C02" w:rsidP="00BE70A9">
      <w:pPr>
        <w:spacing w:after="144" w:line="240" w:lineRule="auto"/>
      </w:pPr>
      <w:r>
        <w:continuationSeparator/>
      </w:r>
    </w:p>
    <w:p w14:paraId="6AE20E45" w14:textId="77777777" w:rsidR="00C92C02" w:rsidRDefault="00C92C02"/>
    <w:p w14:paraId="7D4A566A" w14:textId="77777777" w:rsidR="00C92C02" w:rsidRDefault="00C92C02"/>
    <w:p w14:paraId="27E20956" w14:textId="77777777" w:rsidR="00C92C02" w:rsidRDefault="00C92C02"/>
    <w:p w14:paraId="258CE037" w14:textId="77777777" w:rsidR="00C92C02" w:rsidRDefault="00C92C0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ML_Amaravathi_Normal">
    <w:charset w:val="00"/>
    <w:family w:val="auto"/>
    <w:pitch w:val="variable"/>
    <w:sig w:usb0="00000003" w:usb1="00000000" w:usb2="00000000" w:usb3="00000000" w:csb0="00000001" w:csb1="00000000"/>
  </w:font>
  <w:font w:name="TML_Vaigai_Normal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SunTommy"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M-TTValluvar">
    <w:panose1 w:val="04000000000000000000"/>
    <w:charset w:val="00"/>
    <w:family w:val="decorative"/>
    <w:pitch w:val="variable"/>
    <w:sig w:usb0="00000003" w:usb1="00000000" w:usb2="00000000" w:usb3="00000000" w:csb0="00000001" w:csb1="00000000"/>
  </w:font>
  <w:font w:name="Latha">
    <w:panose1 w:val="020B0704020202020204"/>
    <w:charset w:val="00"/>
    <w:family w:val="auto"/>
    <w:pitch w:val="variable"/>
    <w:sig w:usb0="001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G Times">
    <w:charset w:val="00"/>
    <w:family w:val="roman"/>
    <w:pitch w:val="default"/>
  </w:font>
  <w:font w:name="Tamil Bible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Bamini">
    <w:charset w:val="00"/>
    <w:family w:val="swiss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mil-009">
    <w:altName w:val="Calibri"/>
    <w:charset w:val="00"/>
    <w:family w:val="auto"/>
    <w:pitch w:val="variable"/>
    <w:sig w:usb0="00000003" w:usb1="00000000" w:usb2="00000000" w:usb3="00000000" w:csb0="00000001" w:csb1="00000000"/>
  </w:font>
  <w:font w:name="Ka Sabtham">
    <w:altName w:val="Exotc350 DmBd BT"/>
    <w:charset w:val="00"/>
    <w:family w:val="decorative"/>
    <w:pitch w:val="variable"/>
    <w:sig w:usb0="00000003" w:usb1="00000000" w:usb2="00000000" w:usb3="00000000" w:csb0="00000001" w:csb1="00000000"/>
  </w:font>
  <w:font w:name="GIST-TMOTAppar">
    <w:altName w:val="Courier"/>
    <w:charset w:val="00"/>
    <w:family w:val="auto"/>
    <w:pitch w:val="variable"/>
    <w:sig w:usb0="00100003" w:usb1="00000000" w:usb2="00000000" w:usb3="00000000" w:csb0="00000001" w:csb1="00000000"/>
  </w:font>
  <w:font w:name="LT-TM-Barani">
    <w:altName w:val="Times New Roman"/>
    <w:charset w:val="00"/>
    <w:family w:val="auto"/>
    <w:pitch w:val="variable"/>
    <w:sig w:usb0="00000001" w:usb1="00000000" w:usb2="00000000" w:usb3="00000000" w:csb0="0000001B" w:csb1="00000000"/>
  </w:font>
  <w:font w:name="TML_Suriyan_Bold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TM 024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TML_Pandian_Normal">
    <w:altName w:val="Calibri"/>
    <w:charset w:val="00"/>
    <w:family w:val="auto"/>
    <w:pitch w:val="variable"/>
    <w:sig w:usb0="00000003" w:usb1="00000000" w:usb2="00000000" w:usb3="00000000" w:csb0="00000001" w:csb1="00000000"/>
  </w:font>
  <w:font w:name="Arial Nova">
    <w:altName w:val="Arial"/>
    <w:charset w:val="00"/>
    <w:family w:val="swiss"/>
    <w:pitch w:val="variable"/>
    <w:sig w:usb0="0000028F" w:usb1="00000002" w:usb2="00000000" w:usb3="00000000" w:csb0="0000019F" w:csb1="00000000"/>
  </w:font>
  <w:font w:name="TML_Saraswathi_Normal">
    <w:panose1 w:val="000000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40DC78" w14:textId="77777777" w:rsidR="00DA179F" w:rsidRDefault="00DA179F" w:rsidP="00DF2F77">
    <w:pPr>
      <w:pStyle w:val="Footer"/>
      <w:ind w:firstLine="0"/>
      <w:jc w:val="center"/>
    </w:pPr>
  </w:p>
  <w:p w14:paraId="2856D49E" w14:textId="77777777" w:rsidR="00DA179F" w:rsidRDefault="00DA179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E6EC14" w14:textId="77777777" w:rsidR="00C92C02" w:rsidRDefault="00C92C02" w:rsidP="00BE70A9">
      <w:pPr>
        <w:spacing w:after="144" w:line="240" w:lineRule="auto"/>
      </w:pPr>
      <w:r>
        <w:separator/>
      </w:r>
    </w:p>
    <w:p w14:paraId="06FB73C4" w14:textId="77777777" w:rsidR="00C92C02" w:rsidRDefault="00C92C02"/>
    <w:p w14:paraId="7794D807" w14:textId="77777777" w:rsidR="00C92C02" w:rsidRDefault="00C92C02"/>
    <w:p w14:paraId="24307CBB" w14:textId="77777777" w:rsidR="00C92C02" w:rsidRDefault="00C92C02"/>
    <w:p w14:paraId="732DD2E5" w14:textId="77777777" w:rsidR="00C92C02" w:rsidRDefault="00C92C02"/>
  </w:footnote>
  <w:footnote w:type="continuationSeparator" w:id="0">
    <w:p w14:paraId="6F5C85C8" w14:textId="77777777" w:rsidR="00C92C02" w:rsidRDefault="00C92C02" w:rsidP="00BE70A9">
      <w:pPr>
        <w:spacing w:after="144" w:line="240" w:lineRule="auto"/>
      </w:pPr>
      <w:r>
        <w:continuationSeparator/>
      </w:r>
    </w:p>
    <w:p w14:paraId="4B8542E4" w14:textId="77777777" w:rsidR="00C92C02" w:rsidRDefault="00C92C02"/>
    <w:p w14:paraId="5263FAC5" w14:textId="77777777" w:rsidR="00C92C02" w:rsidRDefault="00C92C02"/>
    <w:p w14:paraId="60983E84" w14:textId="77777777" w:rsidR="00C92C02" w:rsidRDefault="00C92C02"/>
    <w:p w14:paraId="4BA33DD2" w14:textId="77777777" w:rsidR="00C92C02" w:rsidRDefault="00C92C0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D34C80" w14:textId="77777777" w:rsidR="00FA1ACF" w:rsidRPr="00FA1ACF" w:rsidRDefault="00FA1ACF" w:rsidP="00FA1ACF">
    <w:pPr>
      <w:widowControl w:val="0"/>
      <w:spacing w:after="0" w:line="216" w:lineRule="auto"/>
      <w:ind w:firstLine="0"/>
      <w:rPr>
        <w:rFonts w:ascii="ATM 024" w:hAnsi="ATM 024" w:cs="ATM 024"/>
        <w:b/>
        <w:bCs/>
        <w:sz w:val="22"/>
        <w:szCs w:val="22"/>
      </w:rPr>
    </w:pPr>
    <w:proofErr w:type="spellStart"/>
    <w:r w:rsidRPr="00FA1ACF">
      <w:rPr>
        <w:rFonts w:ascii="ATM 024" w:hAnsi="ATM 024" w:cs="ATM 024"/>
        <w:b/>
        <w:bCs/>
        <w:sz w:val="22"/>
        <w:szCs w:val="22"/>
      </w:rPr>
      <w:t>குருடனான</w:t>
    </w:r>
    <w:proofErr w:type="spellEnd"/>
    <w:r w:rsidRPr="00FA1ACF">
      <w:rPr>
        <w:rFonts w:ascii="ATM 024" w:hAnsi="ATM 024" w:cs="ATM 024"/>
        <w:b/>
        <w:bCs/>
        <w:sz w:val="22"/>
        <w:szCs w:val="22"/>
      </w:rPr>
      <w:t xml:space="preserve"> </w:t>
    </w:r>
    <w:proofErr w:type="spellStart"/>
    <w:r w:rsidRPr="00FA1ACF">
      <w:rPr>
        <w:rFonts w:ascii="ATM 024" w:hAnsi="ATM 024" w:cs="ATM 024"/>
        <w:b/>
        <w:bCs/>
        <w:sz w:val="22"/>
        <w:szCs w:val="22"/>
      </w:rPr>
      <w:t>பர்திமேயு</w:t>
    </w:r>
    <w:proofErr w:type="spellEnd"/>
    <w:sdt>
      <w:sdtPr>
        <w:id w:val="2101524892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>
          <w:t xml:space="preserve">                                </w:t>
        </w:r>
        <w:r w:rsidRPr="00FA1ACF">
          <w:rPr>
            <w:sz w:val="22"/>
            <w:szCs w:val="22"/>
          </w:rPr>
          <w:fldChar w:fldCharType="begin"/>
        </w:r>
        <w:r w:rsidRPr="00FA1ACF">
          <w:rPr>
            <w:sz w:val="22"/>
            <w:szCs w:val="22"/>
          </w:rPr>
          <w:instrText xml:space="preserve"> PAGE   \* MERGEFORMAT </w:instrText>
        </w:r>
        <w:r w:rsidRPr="00FA1ACF">
          <w:rPr>
            <w:sz w:val="22"/>
            <w:szCs w:val="22"/>
          </w:rPr>
          <w:fldChar w:fldCharType="separate"/>
        </w:r>
        <w:r w:rsidR="00122815">
          <w:rPr>
            <w:noProof/>
            <w:sz w:val="22"/>
            <w:szCs w:val="22"/>
          </w:rPr>
          <w:t>4</w:t>
        </w:r>
        <w:r w:rsidRPr="00FA1ACF">
          <w:rPr>
            <w:noProof/>
            <w:sz w:val="22"/>
            <w:szCs w:val="22"/>
          </w:rPr>
          <w:fldChar w:fldCharType="end"/>
        </w:r>
      </w:sdtContent>
    </w:sdt>
  </w:p>
  <w:p w14:paraId="692AC83A" w14:textId="77777777" w:rsidR="00DA179F" w:rsidRDefault="00DA179F" w:rsidP="004100A8">
    <w:pPr>
      <w:pStyle w:val="Header"/>
      <w:ind w:firstLine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77013009"/>
      <w:docPartObj>
        <w:docPartGallery w:val="Page Numbers (Top of Page)"/>
        <w:docPartUnique/>
      </w:docPartObj>
    </w:sdtPr>
    <w:sdtEndPr>
      <w:rPr>
        <w:noProof/>
      </w:rPr>
    </w:sdtEndPr>
    <w:sdtContent>
      <w:p w14:paraId="0952B18E" w14:textId="77777777" w:rsidR="00FA1ACF" w:rsidRDefault="00FA1ACF" w:rsidP="00FA1ACF">
        <w:pPr>
          <w:pStyle w:val="Header"/>
          <w:ind w:firstLine="0"/>
        </w:pPr>
        <w:proofErr w:type="spellStart"/>
        <w:r w:rsidRPr="00FA1ACF">
          <w:rPr>
            <w:rFonts w:ascii="ATM 024" w:hAnsi="ATM 024" w:cs="ATM 024"/>
            <w:b/>
            <w:bCs/>
            <w:sz w:val="22"/>
            <w:szCs w:val="22"/>
          </w:rPr>
          <w:t>குருடனான</w:t>
        </w:r>
        <w:proofErr w:type="spellEnd"/>
        <w:r w:rsidRPr="00FA1ACF">
          <w:rPr>
            <w:rFonts w:ascii="ATM 024" w:hAnsi="ATM 024" w:cs="ATM 024"/>
            <w:b/>
            <w:bCs/>
            <w:sz w:val="22"/>
            <w:szCs w:val="22"/>
          </w:rPr>
          <w:t xml:space="preserve"> </w:t>
        </w:r>
        <w:proofErr w:type="spellStart"/>
        <w:r w:rsidRPr="00FA1ACF">
          <w:rPr>
            <w:rFonts w:ascii="ATM 024" w:hAnsi="ATM 024" w:cs="ATM 024"/>
            <w:b/>
            <w:bCs/>
            <w:sz w:val="22"/>
            <w:szCs w:val="22"/>
          </w:rPr>
          <w:t>பர்திமேயு</w:t>
        </w:r>
        <w:proofErr w:type="spellEnd"/>
        <w:r>
          <w:t xml:space="preserve">                                                   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22815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44724E35" w14:textId="77777777" w:rsidR="00DA179F" w:rsidRDefault="00DA179F" w:rsidP="00D54A30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5" type="#_x0000_t75" style="width:104.25pt;height:108pt" o:bullet="t">
        <v:imagedata r:id="rId1" o:title=""/>
      </v:shape>
    </w:pict>
  </w:numPicBullet>
  <w:numPicBullet w:numPicBulletId="1">
    <w:pict>
      <v:shape id="_x0000_i1066" type="#_x0000_t75" style="width:7.5pt;height:8.25pt;visibility:visible" o:bullet="t">
        <v:imagedata r:id="rId2" o:title=""/>
      </v:shape>
    </w:pict>
  </w:numPicBullet>
  <w:numPicBullet w:numPicBulletId="2">
    <w:pict>
      <v:shape id="_x0000_i1067" type="#_x0000_t75" style="width:15in;height:675pt;visibility:visible" o:bullet="t">
        <v:imagedata r:id="rId3" o:title="" croptop="31592f" cropbottom="5713f" cropleft="25311f" cropright="20900f"/>
      </v:shape>
    </w:pict>
  </w:numPicBullet>
  <w:abstractNum w:abstractNumId="0" w15:restartNumberingAfterBreak="0">
    <w:nsid w:val="FFFFFF89"/>
    <w:multiLevelType w:val="singleLevel"/>
    <w:tmpl w:val="8B4EAEB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DF10F7D"/>
    <w:multiLevelType w:val="hybridMultilevel"/>
    <w:tmpl w:val="A8DCAB54"/>
    <w:lvl w:ilvl="0" w:tplc="4009000F">
      <w:start w:val="1"/>
      <w:numFmt w:val="decimal"/>
      <w:lvlText w:val="%1."/>
      <w:lvlJc w:val="left"/>
      <w:pPr>
        <w:ind w:left="1152" w:hanging="360"/>
      </w:pPr>
    </w:lvl>
    <w:lvl w:ilvl="1" w:tplc="40090019" w:tentative="1">
      <w:start w:val="1"/>
      <w:numFmt w:val="lowerLetter"/>
      <w:lvlText w:val="%2."/>
      <w:lvlJc w:val="left"/>
      <w:pPr>
        <w:ind w:left="1872" w:hanging="360"/>
      </w:pPr>
    </w:lvl>
    <w:lvl w:ilvl="2" w:tplc="4009001B" w:tentative="1">
      <w:start w:val="1"/>
      <w:numFmt w:val="lowerRoman"/>
      <w:lvlText w:val="%3."/>
      <w:lvlJc w:val="right"/>
      <w:pPr>
        <w:ind w:left="2592" w:hanging="180"/>
      </w:pPr>
    </w:lvl>
    <w:lvl w:ilvl="3" w:tplc="4009000F" w:tentative="1">
      <w:start w:val="1"/>
      <w:numFmt w:val="decimal"/>
      <w:lvlText w:val="%4."/>
      <w:lvlJc w:val="left"/>
      <w:pPr>
        <w:ind w:left="3312" w:hanging="360"/>
      </w:pPr>
    </w:lvl>
    <w:lvl w:ilvl="4" w:tplc="40090019" w:tentative="1">
      <w:start w:val="1"/>
      <w:numFmt w:val="lowerLetter"/>
      <w:lvlText w:val="%5."/>
      <w:lvlJc w:val="left"/>
      <w:pPr>
        <w:ind w:left="4032" w:hanging="360"/>
      </w:pPr>
    </w:lvl>
    <w:lvl w:ilvl="5" w:tplc="4009001B" w:tentative="1">
      <w:start w:val="1"/>
      <w:numFmt w:val="lowerRoman"/>
      <w:lvlText w:val="%6."/>
      <w:lvlJc w:val="right"/>
      <w:pPr>
        <w:ind w:left="4752" w:hanging="180"/>
      </w:pPr>
    </w:lvl>
    <w:lvl w:ilvl="6" w:tplc="4009000F" w:tentative="1">
      <w:start w:val="1"/>
      <w:numFmt w:val="decimal"/>
      <w:lvlText w:val="%7."/>
      <w:lvlJc w:val="left"/>
      <w:pPr>
        <w:ind w:left="5472" w:hanging="360"/>
      </w:pPr>
    </w:lvl>
    <w:lvl w:ilvl="7" w:tplc="40090019" w:tentative="1">
      <w:start w:val="1"/>
      <w:numFmt w:val="lowerLetter"/>
      <w:lvlText w:val="%8."/>
      <w:lvlJc w:val="left"/>
      <w:pPr>
        <w:ind w:left="6192" w:hanging="360"/>
      </w:pPr>
    </w:lvl>
    <w:lvl w:ilvl="8" w:tplc="400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3" w15:restartNumberingAfterBreak="0">
    <w:nsid w:val="117C71B2"/>
    <w:multiLevelType w:val="hybridMultilevel"/>
    <w:tmpl w:val="057A7EE6"/>
    <w:lvl w:ilvl="0" w:tplc="D8CA6A9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705" w:hanging="360"/>
      </w:pPr>
    </w:lvl>
    <w:lvl w:ilvl="2" w:tplc="4009001B" w:tentative="1">
      <w:start w:val="1"/>
      <w:numFmt w:val="lowerRoman"/>
      <w:lvlText w:val="%3."/>
      <w:lvlJc w:val="right"/>
      <w:pPr>
        <w:ind w:left="1425" w:hanging="180"/>
      </w:pPr>
    </w:lvl>
    <w:lvl w:ilvl="3" w:tplc="4009000F" w:tentative="1">
      <w:start w:val="1"/>
      <w:numFmt w:val="decimal"/>
      <w:lvlText w:val="%4."/>
      <w:lvlJc w:val="left"/>
      <w:pPr>
        <w:ind w:left="2145" w:hanging="360"/>
      </w:pPr>
    </w:lvl>
    <w:lvl w:ilvl="4" w:tplc="40090019" w:tentative="1">
      <w:start w:val="1"/>
      <w:numFmt w:val="lowerLetter"/>
      <w:lvlText w:val="%5."/>
      <w:lvlJc w:val="left"/>
      <w:pPr>
        <w:ind w:left="2865" w:hanging="360"/>
      </w:pPr>
    </w:lvl>
    <w:lvl w:ilvl="5" w:tplc="4009001B" w:tentative="1">
      <w:start w:val="1"/>
      <w:numFmt w:val="lowerRoman"/>
      <w:lvlText w:val="%6."/>
      <w:lvlJc w:val="right"/>
      <w:pPr>
        <w:ind w:left="3585" w:hanging="180"/>
      </w:pPr>
    </w:lvl>
    <w:lvl w:ilvl="6" w:tplc="4009000F" w:tentative="1">
      <w:start w:val="1"/>
      <w:numFmt w:val="decimal"/>
      <w:lvlText w:val="%7."/>
      <w:lvlJc w:val="left"/>
      <w:pPr>
        <w:ind w:left="4305" w:hanging="360"/>
      </w:pPr>
    </w:lvl>
    <w:lvl w:ilvl="7" w:tplc="40090019" w:tentative="1">
      <w:start w:val="1"/>
      <w:numFmt w:val="lowerLetter"/>
      <w:lvlText w:val="%8."/>
      <w:lvlJc w:val="left"/>
      <w:pPr>
        <w:ind w:left="5025" w:hanging="360"/>
      </w:pPr>
    </w:lvl>
    <w:lvl w:ilvl="8" w:tplc="4009001B" w:tentative="1">
      <w:start w:val="1"/>
      <w:numFmt w:val="lowerRoman"/>
      <w:lvlText w:val="%9."/>
      <w:lvlJc w:val="right"/>
      <w:pPr>
        <w:ind w:left="5745" w:hanging="180"/>
      </w:pPr>
    </w:lvl>
  </w:abstractNum>
  <w:abstractNum w:abstractNumId="4" w15:restartNumberingAfterBreak="0">
    <w:nsid w:val="1AE042C4"/>
    <w:multiLevelType w:val="hybridMultilevel"/>
    <w:tmpl w:val="A724AC9C"/>
    <w:lvl w:ilvl="0" w:tplc="40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C535648"/>
    <w:multiLevelType w:val="hybridMultilevel"/>
    <w:tmpl w:val="8E388606"/>
    <w:lvl w:ilvl="0" w:tplc="E3DCFA3C">
      <w:start w:val="1"/>
      <w:numFmt w:val="decimal"/>
      <w:lvlText w:val="%1."/>
      <w:lvlJc w:val="left"/>
      <w:pPr>
        <w:ind w:left="792" w:hanging="360"/>
      </w:pPr>
      <w:rPr>
        <w:rFonts w:ascii="TML_Amaravathi_Normal" w:hAnsi="TML_Amaravathi_Normal" w:hint="default"/>
      </w:rPr>
    </w:lvl>
    <w:lvl w:ilvl="1" w:tplc="40090019" w:tentative="1">
      <w:start w:val="1"/>
      <w:numFmt w:val="lowerLetter"/>
      <w:lvlText w:val="%2."/>
      <w:lvlJc w:val="left"/>
      <w:pPr>
        <w:ind w:left="1512" w:hanging="360"/>
      </w:pPr>
    </w:lvl>
    <w:lvl w:ilvl="2" w:tplc="4009001B" w:tentative="1">
      <w:start w:val="1"/>
      <w:numFmt w:val="lowerRoman"/>
      <w:lvlText w:val="%3."/>
      <w:lvlJc w:val="right"/>
      <w:pPr>
        <w:ind w:left="2232" w:hanging="180"/>
      </w:pPr>
    </w:lvl>
    <w:lvl w:ilvl="3" w:tplc="4009000F" w:tentative="1">
      <w:start w:val="1"/>
      <w:numFmt w:val="decimal"/>
      <w:lvlText w:val="%4."/>
      <w:lvlJc w:val="left"/>
      <w:pPr>
        <w:ind w:left="2952" w:hanging="360"/>
      </w:pPr>
    </w:lvl>
    <w:lvl w:ilvl="4" w:tplc="40090019" w:tentative="1">
      <w:start w:val="1"/>
      <w:numFmt w:val="lowerLetter"/>
      <w:lvlText w:val="%5."/>
      <w:lvlJc w:val="left"/>
      <w:pPr>
        <w:ind w:left="3672" w:hanging="360"/>
      </w:pPr>
    </w:lvl>
    <w:lvl w:ilvl="5" w:tplc="4009001B" w:tentative="1">
      <w:start w:val="1"/>
      <w:numFmt w:val="lowerRoman"/>
      <w:lvlText w:val="%6."/>
      <w:lvlJc w:val="right"/>
      <w:pPr>
        <w:ind w:left="4392" w:hanging="180"/>
      </w:pPr>
    </w:lvl>
    <w:lvl w:ilvl="6" w:tplc="4009000F" w:tentative="1">
      <w:start w:val="1"/>
      <w:numFmt w:val="decimal"/>
      <w:lvlText w:val="%7."/>
      <w:lvlJc w:val="left"/>
      <w:pPr>
        <w:ind w:left="5112" w:hanging="360"/>
      </w:pPr>
    </w:lvl>
    <w:lvl w:ilvl="7" w:tplc="40090019" w:tentative="1">
      <w:start w:val="1"/>
      <w:numFmt w:val="lowerLetter"/>
      <w:lvlText w:val="%8."/>
      <w:lvlJc w:val="left"/>
      <w:pPr>
        <w:ind w:left="5832" w:hanging="360"/>
      </w:pPr>
    </w:lvl>
    <w:lvl w:ilvl="8" w:tplc="40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6" w15:restartNumberingAfterBreak="0">
    <w:nsid w:val="1C9531C1"/>
    <w:multiLevelType w:val="hybridMultilevel"/>
    <w:tmpl w:val="73CE0620"/>
    <w:lvl w:ilvl="0" w:tplc="7862DBF4">
      <w:start w:val="1"/>
      <w:numFmt w:val="decimal"/>
      <w:lvlText w:val="%1."/>
      <w:lvlJc w:val="left"/>
      <w:pPr>
        <w:ind w:left="360" w:hanging="360"/>
      </w:pPr>
      <w:rPr>
        <w:rFonts w:ascii="TML_Vaigai_Normal" w:hAnsi="TML_Vaigai_Normal" w:hint="default"/>
        <w:b w:val="0"/>
        <w:sz w:val="28"/>
        <w:szCs w:val="28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F47283A"/>
    <w:multiLevelType w:val="hybridMultilevel"/>
    <w:tmpl w:val="EFD2FE40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045EEA"/>
    <w:multiLevelType w:val="hybridMultilevel"/>
    <w:tmpl w:val="DD5EEF30"/>
    <w:lvl w:ilvl="0" w:tplc="D8CA6A9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705" w:hanging="360"/>
      </w:pPr>
    </w:lvl>
    <w:lvl w:ilvl="2" w:tplc="4009001B" w:tentative="1">
      <w:start w:val="1"/>
      <w:numFmt w:val="lowerRoman"/>
      <w:lvlText w:val="%3."/>
      <w:lvlJc w:val="right"/>
      <w:pPr>
        <w:ind w:left="1425" w:hanging="180"/>
      </w:pPr>
    </w:lvl>
    <w:lvl w:ilvl="3" w:tplc="4009000F" w:tentative="1">
      <w:start w:val="1"/>
      <w:numFmt w:val="decimal"/>
      <w:lvlText w:val="%4."/>
      <w:lvlJc w:val="left"/>
      <w:pPr>
        <w:ind w:left="2145" w:hanging="360"/>
      </w:pPr>
    </w:lvl>
    <w:lvl w:ilvl="4" w:tplc="40090019" w:tentative="1">
      <w:start w:val="1"/>
      <w:numFmt w:val="lowerLetter"/>
      <w:lvlText w:val="%5."/>
      <w:lvlJc w:val="left"/>
      <w:pPr>
        <w:ind w:left="2865" w:hanging="360"/>
      </w:pPr>
    </w:lvl>
    <w:lvl w:ilvl="5" w:tplc="4009001B" w:tentative="1">
      <w:start w:val="1"/>
      <w:numFmt w:val="lowerRoman"/>
      <w:lvlText w:val="%6."/>
      <w:lvlJc w:val="right"/>
      <w:pPr>
        <w:ind w:left="3585" w:hanging="180"/>
      </w:pPr>
    </w:lvl>
    <w:lvl w:ilvl="6" w:tplc="4009000F" w:tentative="1">
      <w:start w:val="1"/>
      <w:numFmt w:val="decimal"/>
      <w:lvlText w:val="%7."/>
      <w:lvlJc w:val="left"/>
      <w:pPr>
        <w:ind w:left="4305" w:hanging="360"/>
      </w:pPr>
    </w:lvl>
    <w:lvl w:ilvl="7" w:tplc="40090019" w:tentative="1">
      <w:start w:val="1"/>
      <w:numFmt w:val="lowerLetter"/>
      <w:lvlText w:val="%8."/>
      <w:lvlJc w:val="left"/>
      <w:pPr>
        <w:ind w:left="5025" w:hanging="360"/>
      </w:pPr>
    </w:lvl>
    <w:lvl w:ilvl="8" w:tplc="4009001B" w:tentative="1">
      <w:start w:val="1"/>
      <w:numFmt w:val="lowerRoman"/>
      <w:lvlText w:val="%9."/>
      <w:lvlJc w:val="right"/>
      <w:pPr>
        <w:ind w:left="5745" w:hanging="180"/>
      </w:pPr>
    </w:lvl>
  </w:abstractNum>
  <w:abstractNum w:abstractNumId="9" w15:restartNumberingAfterBreak="0">
    <w:nsid w:val="37016F2F"/>
    <w:multiLevelType w:val="hybridMultilevel"/>
    <w:tmpl w:val="B26A36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88472E"/>
    <w:multiLevelType w:val="hybridMultilevel"/>
    <w:tmpl w:val="584479F4"/>
    <w:lvl w:ilvl="0" w:tplc="AD2E4772">
      <w:numFmt w:val="bullet"/>
      <w:lvlText w:val="-"/>
      <w:lvlJc w:val="left"/>
      <w:pPr>
        <w:ind w:left="5112" w:hanging="360"/>
      </w:pPr>
      <w:rPr>
        <w:rFonts w:ascii="SunTommy" w:eastAsia="Calibri" w:hAnsi="SunTommy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2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99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7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43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15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872" w:hanging="360"/>
      </w:pPr>
      <w:rPr>
        <w:rFonts w:ascii="Wingdings" w:hAnsi="Wingdings" w:hint="default"/>
      </w:rPr>
    </w:lvl>
  </w:abstractNum>
  <w:abstractNum w:abstractNumId="11" w15:restartNumberingAfterBreak="0">
    <w:nsid w:val="3DB33403"/>
    <w:multiLevelType w:val="hybridMultilevel"/>
    <w:tmpl w:val="129E748C"/>
    <w:lvl w:ilvl="0" w:tplc="AFBAFCEA">
      <w:start w:val="1"/>
      <w:numFmt w:val="decimal"/>
      <w:lvlText w:val="%1."/>
      <w:lvlJc w:val="left"/>
      <w:pPr>
        <w:ind w:left="360" w:hanging="360"/>
      </w:pPr>
      <w:rPr>
        <w:rFonts w:ascii="Cambria" w:hAnsi="Cambria"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CA64B71"/>
    <w:multiLevelType w:val="hybridMultilevel"/>
    <w:tmpl w:val="21AE7086"/>
    <w:lvl w:ilvl="0" w:tplc="FF1EAE4C">
      <w:start w:val="1"/>
      <w:numFmt w:val="decimal"/>
      <w:pStyle w:val="TextBody"/>
      <w:lvlText w:val="%1."/>
      <w:lvlJc w:val="left"/>
      <w:pPr>
        <w:ind w:left="1710" w:hanging="360"/>
      </w:pPr>
      <w:rPr>
        <w:rFonts w:ascii="Calibri" w:hAnsi="Calibri" w:hint="default"/>
        <w:b w:val="0"/>
        <w:i w:val="0"/>
        <w:caps w:val="0"/>
        <w:strike w:val="0"/>
        <w:dstrike w:val="0"/>
        <w:vanish w:val="0"/>
        <w:color w:val="auto"/>
        <w:sz w:val="22"/>
        <w:szCs w:val="22"/>
        <w:vertAlign w:val="baseline"/>
      </w:rPr>
    </w:lvl>
    <w:lvl w:ilvl="1" w:tplc="04090019">
      <w:start w:val="1"/>
      <w:numFmt w:val="lowerLetter"/>
      <w:lvlText w:val="%2."/>
      <w:lvlJc w:val="left"/>
      <w:pPr>
        <w:ind w:left="2790" w:hanging="360"/>
      </w:pPr>
    </w:lvl>
    <w:lvl w:ilvl="2" w:tplc="0409001B" w:tentative="1">
      <w:start w:val="1"/>
      <w:numFmt w:val="lowerRoman"/>
      <w:lvlText w:val="%3."/>
      <w:lvlJc w:val="right"/>
      <w:pPr>
        <w:ind w:left="3510" w:hanging="180"/>
      </w:pPr>
    </w:lvl>
    <w:lvl w:ilvl="3" w:tplc="0409000F" w:tentative="1">
      <w:start w:val="1"/>
      <w:numFmt w:val="decimal"/>
      <w:lvlText w:val="%4."/>
      <w:lvlJc w:val="left"/>
      <w:pPr>
        <w:ind w:left="4230" w:hanging="360"/>
      </w:pPr>
    </w:lvl>
    <w:lvl w:ilvl="4" w:tplc="04090019" w:tentative="1">
      <w:start w:val="1"/>
      <w:numFmt w:val="lowerLetter"/>
      <w:lvlText w:val="%5."/>
      <w:lvlJc w:val="left"/>
      <w:pPr>
        <w:ind w:left="4950" w:hanging="360"/>
      </w:pPr>
    </w:lvl>
    <w:lvl w:ilvl="5" w:tplc="0409001B" w:tentative="1">
      <w:start w:val="1"/>
      <w:numFmt w:val="lowerRoman"/>
      <w:lvlText w:val="%6."/>
      <w:lvlJc w:val="right"/>
      <w:pPr>
        <w:ind w:left="5670" w:hanging="180"/>
      </w:pPr>
    </w:lvl>
    <w:lvl w:ilvl="6" w:tplc="0409000F" w:tentative="1">
      <w:start w:val="1"/>
      <w:numFmt w:val="decimal"/>
      <w:lvlText w:val="%7."/>
      <w:lvlJc w:val="left"/>
      <w:pPr>
        <w:ind w:left="6390" w:hanging="360"/>
      </w:pPr>
    </w:lvl>
    <w:lvl w:ilvl="7" w:tplc="04090019" w:tentative="1">
      <w:start w:val="1"/>
      <w:numFmt w:val="lowerLetter"/>
      <w:lvlText w:val="%8."/>
      <w:lvlJc w:val="left"/>
      <w:pPr>
        <w:ind w:left="7110" w:hanging="360"/>
      </w:pPr>
    </w:lvl>
    <w:lvl w:ilvl="8" w:tplc="0409001B" w:tentative="1">
      <w:start w:val="1"/>
      <w:numFmt w:val="lowerRoman"/>
      <w:lvlText w:val="%9."/>
      <w:lvlJc w:val="right"/>
      <w:pPr>
        <w:ind w:left="7830" w:hanging="180"/>
      </w:pPr>
    </w:lvl>
  </w:abstractNum>
  <w:abstractNum w:abstractNumId="13" w15:restartNumberingAfterBreak="0">
    <w:nsid w:val="53D96B67"/>
    <w:multiLevelType w:val="hybridMultilevel"/>
    <w:tmpl w:val="B26A36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7D018CE"/>
    <w:multiLevelType w:val="multilevel"/>
    <w:tmpl w:val="90905D12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5" w15:restartNumberingAfterBreak="0">
    <w:nsid w:val="58DF3D42"/>
    <w:multiLevelType w:val="hybridMultilevel"/>
    <w:tmpl w:val="025036E0"/>
    <w:lvl w:ilvl="0" w:tplc="6F14E7B0">
      <w:start w:val="1"/>
      <w:numFmt w:val="decimal"/>
      <w:lvlText w:val="%1."/>
      <w:lvlJc w:val="left"/>
      <w:pPr>
        <w:ind w:left="79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6" w15:restartNumberingAfterBreak="0">
    <w:nsid w:val="75FB5D1C"/>
    <w:multiLevelType w:val="hybridMultilevel"/>
    <w:tmpl w:val="A7D28CE6"/>
    <w:lvl w:ilvl="0" w:tplc="4009000F">
      <w:start w:val="1"/>
      <w:numFmt w:val="decimal"/>
      <w:lvlText w:val="%1."/>
      <w:lvlJc w:val="left"/>
      <w:pPr>
        <w:ind w:left="360" w:hanging="360"/>
      </w:p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EE56040"/>
    <w:multiLevelType w:val="hybridMultilevel"/>
    <w:tmpl w:val="A692D5DE"/>
    <w:lvl w:ilvl="0" w:tplc="4E187BA4">
      <w:start w:val="1"/>
      <w:numFmt w:val="decimal"/>
      <w:lvlText w:val="%1."/>
      <w:lvlJc w:val="left"/>
      <w:pPr>
        <w:ind w:left="792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512" w:hanging="360"/>
      </w:pPr>
    </w:lvl>
    <w:lvl w:ilvl="2" w:tplc="4009001B" w:tentative="1">
      <w:start w:val="1"/>
      <w:numFmt w:val="lowerRoman"/>
      <w:lvlText w:val="%3."/>
      <w:lvlJc w:val="right"/>
      <w:pPr>
        <w:ind w:left="2232" w:hanging="180"/>
      </w:pPr>
    </w:lvl>
    <w:lvl w:ilvl="3" w:tplc="4009000F" w:tentative="1">
      <w:start w:val="1"/>
      <w:numFmt w:val="decimal"/>
      <w:lvlText w:val="%4."/>
      <w:lvlJc w:val="left"/>
      <w:pPr>
        <w:ind w:left="2952" w:hanging="360"/>
      </w:pPr>
    </w:lvl>
    <w:lvl w:ilvl="4" w:tplc="40090019" w:tentative="1">
      <w:start w:val="1"/>
      <w:numFmt w:val="lowerLetter"/>
      <w:lvlText w:val="%5."/>
      <w:lvlJc w:val="left"/>
      <w:pPr>
        <w:ind w:left="3672" w:hanging="360"/>
      </w:pPr>
    </w:lvl>
    <w:lvl w:ilvl="5" w:tplc="4009001B" w:tentative="1">
      <w:start w:val="1"/>
      <w:numFmt w:val="lowerRoman"/>
      <w:lvlText w:val="%6."/>
      <w:lvlJc w:val="right"/>
      <w:pPr>
        <w:ind w:left="4392" w:hanging="180"/>
      </w:pPr>
    </w:lvl>
    <w:lvl w:ilvl="6" w:tplc="4009000F" w:tentative="1">
      <w:start w:val="1"/>
      <w:numFmt w:val="decimal"/>
      <w:lvlText w:val="%7."/>
      <w:lvlJc w:val="left"/>
      <w:pPr>
        <w:ind w:left="5112" w:hanging="360"/>
      </w:pPr>
    </w:lvl>
    <w:lvl w:ilvl="7" w:tplc="40090019" w:tentative="1">
      <w:start w:val="1"/>
      <w:numFmt w:val="lowerLetter"/>
      <w:lvlText w:val="%8."/>
      <w:lvlJc w:val="left"/>
      <w:pPr>
        <w:ind w:left="5832" w:hanging="360"/>
      </w:pPr>
    </w:lvl>
    <w:lvl w:ilvl="8" w:tplc="4009001B" w:tentative="1">
      <w:start w:val="1"/>
      <w:numFmt w:val="lowerRoman"/>
      <w:lvlText w:val="%9."/>
      <w:lvlJc w:val="right"/>
      <w:pPr>
        <w:ind w:left="6552" w:hanging="180"/>
      </w:pPr>
    </w:lvl>
  </w:abstractNum>
  <w:num w:numId="1" w16cid:durableId="1972785914">
    <w:abstractNumId w:val="14"/>
  </w:num>
  <w:num w:numId="2" w16cid:durableId="1044251731">
    <w:abstractNumId w:val="12"/>
  </w:num>
  <w:num w:numId="3" w16cid:durableId="1477913516">
    <w:abstractNumId w:val="15"/>
  </w:num>
  <w:num w:numId="4" w16cid:durableId="1899584820">
    <w:abstractNumId w:val="10"/>
  </w:num>
  <w:num w:numId="5" w16cid:durableId="1131746827">
    <w:abstractNumId w:val="13"/>
  </w:num>
  <w:num w:numId="6" w16cid:durableId="1961568354">
    <w:abstractNumId w:val="9"/>
  </w:num>
  <w:num w:numId="7" w16cid:durableId="415789333">
    <w:abstractNumId w:val="7"/>
  </w:num>
  <w:num w:numId="8" w16cid:durableId="434640745">
    <w:abstractNumId w:val="0"/>
  </w:num>
  <w:num w:numId="9" w16cid:durableId="1140683832">
    <w:abstractNumId w:val="2"/>
  </w:num>
  <w:num w:numId="10" w16cid:durableId="17318933">
    <w:abstractNumId w:val="5"/>
  </w:num>
  <w:num w:numId="11" w16cid:durableId="1798067976">
    <w:abstractNumId w:val="11"/>
  </w:num>
  <w:num w:numId="12" w16cid:durableId="660893354">
    <w:abstractNumId w:val="16"/>
  </w:num>
  <w:num w:numId="13" w16cid:durableId="964887893">
    <w:abstractNumId w:val="17"/>
  </w:num>
  <w:num w:numId="14" w16cid:durableId="1663780474">
    <w:abstractNumId w:val="6"/>
  </w:num>
  <w:num w:numId="15" w16cid:durableId="1490168062">
    <w:abstractNumId w:val="3"/>
  </w:num>
  <w:num w:numId="16" w16cid:durableId="123501662">
    <w:abstractNumId w:val="8"/>
  </w:num>
  <w:num w:numId="17" w16cid:durableId="124178944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49769783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704401017">
    <w:abstractNumId w:val="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 w:grammar="clean"/>
  <w:attachedTemplate r:id="rId1"/>
  <w:defaultTabStop w:val="432"/>
  <w:evenAndOddHeaders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dgnword-docGUID" w:val="橄ㄴ瓰࢟Ѥ찔㈇"/>
    <w:docVar w:name="dgnword-eventsink" w:val="橄ㄴ瓰࢟Ѥ찔㈇È꼀ॗ掀ڢ賐 꼀ॗ䅀࢚ࡵḀ"/>
  </w:docVars>
  <w:rsids>
    <w:rsidRoot w:val="00ED30EC"/>
    <w:rsid w:val="00000004"/>
    <w:rsid w:val="00000017"/>
    <w:rsid w:val="0000003D"/>
    <w:rsid w:val="0000006D"/>
    <w:rsid w:val="000000BD"/>
    <w:rsid w:val="00000106"/>
    <w:rsid w:val="00000167"/>
    <w:rsid w:val="000001B5"/>
    <w:rsid w:val="0000021E"/>
    <w:rsid w:val="00000226"/>
    <w:rsid w:val="000002A3"/>
    <w:rsid w:val="00000302"/>
    <w:rsid w:val="0000037F"/>
    <w:rsid w:val="00000396"/>
    <w:rsid w:val="000003B4"/>
    <w:rsid w:val="000003FC"/>
    <w:rsid w:val="0000045B"/>
    <w:rsid w:val="00000461"/>
    <w:rsid w:val="0000046F"/>
    <w:rsid w:val="00000493"/>
    <w:rsid w:val="000004A0"/>
    <w:rsid w:val="000004D0"/>
    <w:rsid w:val="00000534"/>
    <w:rsid w:val="00000546"/>
    <w:rsid w:val="00000586"/>
    <w:rsid w:val="00000615"/>
    <w:rsid w:val="00000659"/>
    <w:rsid w:val="00000677"/>
    <w:rsid w:val="00000680"/>
    <w:rsid w:val="000006B5"/>
    <w:rsid w:val="000006B7"/>
    <w:rsid w:val="00000719"/>
    <w:rsid w:val="00000738"/>
    <w:rsid w:val="00000764"/>
    <w:rsid w:val="000007DF"/>
    <w:rsid w:val="00000846"/>
    <w:rsid w:val="00000909"/>
    <w:rsid w:val="0000096E"/>
    <w:rsid w:val="00000A9F"/>
    <w:rsid w:val="00000AE0"/>
    <w:rsid w:val="00000AFD"/>
    <w:rsid w:val="00000BC8"/>
    <w:rsid w:val="00000BF9"/>
    <w:rsid w:val="00000C0B"/>
    <w:rsid w:val="00000CB3"/>
    <w:rsid w:val="00000E2D"/>
    <w:rsid w:val="00000EC6"/>
    <w:rsid w:val="00000EEB"/>
    <w:rsid w:val="00000FCD"/>
    <w:rsid w:val="00001097"/>
    <w:rsid w:val="000010AB"/>
    <w:rsid w:val="000010C9"/>
    <w:rsid w:val="000010DE"/>
    <w:rsid w:val="00001151"/>
    <w:rsid w:val="00001167"/>
    <w:rsid w:val="000011A3"/>
    <w:rsid w:val="000011E2"/>
    <w:rsid w:val="0000120A"/>
    <w:rsid w:val="00001222"/>
    <w:rsid w:val="00001223"/>
    <w:rsid w:val="00001244"/>
    <w:rsid w:val="0000124D"/>
    <w:rsid w:val="0000129C"/>
    <w:rsid w:val="000013C9"/>
    <w:rsid w:val="00001400"/>
    <w:rsid w:val="000014C2"/>
    <w:rsid w:val="00001531"/>
    <w:rsid w:val="0000155B"/>
    <w:rsid w:val="0000156C"/>
    <w:rsid w:val="0000156E"/>
    <w:rsid w:val="0000157B"/>
    <w:rsid w:val="00001586"/>
    <w:rsid w:val="00001611"/>
    <w:rsid w:val="000016B2"/>
    <w:rsid w:val="0000172D"/>
    <w:rsid w:val="0000179B"/>
    <w:rsid w:val="0000187C"/>
    <w:rsid w:val="00001883"/>
    <w:rsid w:val="000018EB"/>
    <w:rsid w:val="000018F9"/>
    <w:rsid w:val="000019E5"/>
    <w:rsid w:val="00001A00"/>
    <w:rsid w:val="00001A3B"/>
    <w:rsid w:val="00001A40"/>
    <w:rsid w:val="00001A75"/>
    <w:rsid w:val="00001BF8"/>
    <w:rsid w:val="00001C17"/>
    <w:rsid w:val="00001C35"/>
    <w:rsid w:val="00001C8B"/>
    <w:rsid w:val="00001CCA"/>
    <w:rsid w:val="00001D65"/>
    <w:rsid w:val="00001DF8"/>
    <w:rsid w:val="00001E29"/>
    <w:rsid w:val="00001E53"/>
    <w:rsid w:val="00001EC7"/>
    <w:rsid w:val="00001F2F"/>
    <w:rsid w:val="00001F33"/>
    <w:rsid w:val="00001F44"/>
    <w:rsid w:val="00001F7B"/>
    <w:rsid w:val="00001F86"/>
    <w:rsid w:val="00002007"/>
    <w:rsid w:val="0000203A"/>
    <w:rsid w:val="000020F5"/>
    <w:rsid w:val="00002107"/>
    <w:rsid w:val="00002147"/>
    <w:rsid w:val="00002163"/>
    <w:rsid w:val="000021A8"/>
    <w:rsid w:val="000021BA"/>
    <w:rsid w:val="000023B2"/>
    <w:rsid w:val="000023ED"/>
    <w:rsid w:val="00002441"/>
    <w:rsid w:val="000024B2"/>
    <w:rsid w:val="0000251F"/>
    <w:rsid w:val="00002523"/>
    <w:rsid w:val="0000260C"/>
    <w:rsid w:val="00002659"/>
    <w:rsid w:val="00002716"/>
    <w:rsid w:val="00002719"/>
    <w:rsid w:val="00002769"/>
    <w:rsid w:val="00002849"/>
    <w:rsid w:val="0000290D"/>
    <w:rsid w:val="00002910"/>
    <w:rsid w:val="00002976"/>
    <w:rsid w:val="000029A2"/>
    <w:rsid w:val="000029C4"/>
    <w:rsid w:val="000029D2"/>
    <w:rsid w:val="000029D4"/>
    <w:rsid w:val="000029E9"/>
    <w:rsid w:val="00002ABE"/>
    <w:rsid w:val="00002B04"/>
    <w:rsid w:val="00002B41"/>
    <w:rsid w:val="00002B6C"/>
    <w:rsid w:val="00002CD2"/>
    <w:rsid w:val="00002CDF"/>
    <w:rsid w:val="00002CEE"/>
    <w:rsid w:val="00002D1E"/>
    <w:rsid w:val="00002D45"/>
    <w:rsid w:val="00002DC6"/>
    <w:rsid w:val="00002E19"/>
    <w:rsid w:val="00002E2C"/>
    <w:rsid w:val="00002EC7"/>
    <w:rsid w:val="00002ED0"/>
    <w:rsid w:val="00002F61"/>
    <w:rsid w:val="00002FCA"/>
    <w:rsid w:val="00003078"/>
    <w:rsid w:val="00003146"/>
    <w:rsid w:val="000031E0"/>
    <w:rsid w:val="000031F3"/>
    <w:rsid w:val="00003225"/>
    <w:rsid w:val="00003235"/>
    <w:rsid w:val="0000324D"/>
    <w:rsid w:val="000033A4"/>
    <w:rsid w:val="000033D7"/>
    <w:rsid w:val="000033E5"/>
    <w:rsid w:val="0000341F"/>
    <w:rsid w:val="00003435"/>
    <w:rsid w:val="0000343A"/>
    <w:rsid w:val="00003520"/>
    <w:rsid w:val="0000355B"/>
    <w:rsid w:val="00003609"/>
    <w:rsid w:val="00003636"/>
    <w:rsid w:val="0000369B"/>
    <w:rsid w:val="000036B4"/>
    <w:rsid w:val="000037CF"/>
    <w:rsid w:val="000037E8"/>
    <w:rsid w:val="000037EC"/>
    <w:rsid w:val="000037F3"/>
    <w:rsid w:val="00003817"/>
    <w:rsid w:val="0000391B"/>
    <w:rsid w:val="00003928"/>
    <w:rsid w:val="00003941"/>
    <w:rsid w:val="00003986"/>
    <w:rsid w:val="00003A42"/>
    <w:rsid w:val="00003A99"/>
    <w:rsid w:val="00003B06"/>
    <w:rsid w:val="00003B0A"/>
    <w:rsid w:val="00003B5B"/>
    <w:rsid w:val="00003BCD"/>
    <w:rsid w:val="00003C08"/>
    <w:rsid w:val="00003C14"/>
    <w:rsid w:val="00003D36"/>
    <w:rsid w:val="00003DB6"/>
    <w:rsid w:val="00003DFD"/>
    <w:rsid w:val="00003E57"/>
    <w:rsid w:val="00003E66"/>
    <w:rsid w:val="00003EA2"/>
    <w:rsid w:val="00003F7A"/>
    <w:rsid w:val="00003F7D"/>
    <w:rsid w:val="00003F8B"/>
    <w:rsid w:val="00003FF3"/>
    <w:rsid w:val="00004019"/>
    <w:rsid w:val="00004103"/>
    <w:rsid w:val="00004111"/>
    <w:rsid w:val="00004187"/>
    <w:rsid w:val="0000422A"/>
    <w:rsid w:val="0000428B"/>
    <w:rsid w:val="0000428E"/>
    <w:rsid w:val="000042E3"/>
    <w:rsid w:val="000043DA"/>
    <w:rsid w:val="000043DB"/>
    <w:rsid w:val="00004408"/>
    <w:rsid w:val="0000443A"/>
    <w:rsid w:val="00004477"/>
    <w:rsid w:val="000044B8"/>
    <w:rsid w:val="0000452B"/>
    <w:rsid w:val="000046FB"/>
    <w:rsid w:val="00004789"/>
    <w:rsid w:val="000047FB"/>
    <w:rsid w:val="00004894"/>
    <w:rsid w:val="000048C5"/>
    <w:rsid w:val="000049A0"/>
    <w:rsid w:val="00004A15"/>
    <w:rsid w:val="00004A9E"/>
    <w:rsid w:val="00004ADE"/>
    <w:rsid w:val="00004B1A"/>
    <w:rsid w:val="00004B36"/>
    <w:rsid w:val="00004B3C"/>
    <w:rsid w:val="00004B5B"/>
    <w:rsid w:val="00004B6E"/>
    <w:rsid w:val="00004B8D"/>
    <w:rsid w:val="00004B9E"/>
    <w:rsid w:val="00004C0D"/>
    <w:rsid w:val="00004C84"/>
    <w:rsid w:val="00004DF0"/>
    <w:rsid w:val="00004F4C"/>
    <w:rsid w:val="00004F68"/>
    <w:rsid w:val="00004F89"/>
    <w:rsid w:val="00004FAD"/>
    <w:rsid w:val="000050DB"/>
    <w:rsid w:val="000050F7"/>
    <w:rsid w:val="00005120"/>
    <w:rsid w:val="0000518D"/>
    <w:rsid w:val="000051B3"/>
    <w:rsid w:val="00005230"/>
    <w:rsid w:val="00005234"/>
    <w:rsid w:val="00005285"/>
    <w:rsid w:val="000052D2"/>
    <w:rsid w:val="00005344"/>
    <w:rsid w:val="00005492"/>
    <w:rsid w:val="000054C2"/>
    <w:rsid w:val="000054C7"/>
    <w:rsid w:val="000054E1"/>
    <w:rsid w:val="000054E7"/>
    <w:rsid w:val="0000552D"/>
    <w:rsid w:val="00005644"/>
    <w:rsid w:val="000056FC"/>
    <w:rsid w:val="00005741"/>
    <w:rsid w:val="0000575D"/>
    <w:rsid w:val="00005768"/>
    <w:rsid w:val="0000578F"/>
    <w:rsid w:val="000057E6"/>
    <w:rsid w:val="00005867"/>
    <w:rsid w:val="00005870"/>
    <w:rsid w:val="00005872"/>
    <w:rsid w:val="0000596F"/>
    <w:rsid w:val="0000597A"/>
    <w:rsid w:val="00005984"/>
    <w:rsid w:val="0000599A"/>
    <w:rsid w:val="000059A6"/>
    <w:rsid w:val="00005A9D"/>
    <w:rsid w:val="00005AA5"/>
    <w:rsid w:val="00005AB5"/>
    <w:rsid w:val="00005B35"/>
    <w:rsid w:val="00005B61"/>
    <w:rsid w:val="00005B80"/>
    <w:rsid w:val="00005B86"/>
    <w:rsid w:val="00005BFB"/>
    <w:rsid w:val="00005C31"/>
    <w:rsid w:val="00005C5E"/>
    <w:rsid w:val="00005C86"/>
    <w:rsid w:val="00005CA6"/>
    <w:rsid w:val="00005D24"/>
    <w:rsid w:val="00005D2F"/>
    <w:rsid w:val="00005D3F"/>
    <w:rsid w:val="00005D72"/>
    <w:rsid w:val="00005DCD"/>
    <w:rsid w:val="00005DE1"/>
    <w:rsid w:val="00005EB6"/>
    <w:rsid w:val="00005EBE"/>
    <w:rsid w:val="00005F08"/>
    <w:rsid w:val="00005F23"/>
    <w:rsid w:val="00005F65"/>
    <w:rsid w:val="00005F94"/>
    <w:rsid w:val="00005FAC"/>
    <w:rsid w:val="00006075"/>
    <w:rsid w:val="000060C3"/>
    <w:rsid w:val="00006103"/>
    <w:rsid w:val="0000614B"/>
    <w:rsid w:val="000061FF"/>
    <w:rsid w:val="00006223"/>
    <w:rsid w:val="00006293"/>
    <w:rsid w:val="000062B9"/>
    <w:rsid w:val="000062DC"/>
    <w:rsid w:val="0000632B"/>
    <w:rsid w:val="000063AB"/>
    <w:rsid w:val="00006417"/>
    <w:rsid w:val="00006421"/>
    <w:rsid w:val="00006456"/>
    <w:rsid w:val="0000649C"/>
    <w:rsid w:val="000064F9"/>
    <w:rsid w:val="00006541"/>
    <w:rsid w:val="000065DB"/>
    <w:rsid w:val="0000663F"/>
    <w:rsid w:val="00006784"/>
    <w:rsid w:val="000067B1"/>
    <w:rsid w:val="000067D1"/>
    <w:rsid w:val="00006860"/>
    <w:rsid w:val="0000690C"/>
    <w:rsid w:val="0000694A"/>
    <w:rsid w:val="00006972"/>
    <w:rsid w:val="000069F9"/>
    <w:rsid w:val="000069FA"/>
    <w:rsid w:val="00006A2F"/>
    <w:rsid w:val="00006AF7"/>
    <w:rsid w:val="00006BC5"/>
    <w:rsid w:val="00006C58"/>
    <w:rsid w:val="00006CA9"/>
    <w:rsid w:val="00006CE5"/>
    <w:rsid w:val="00006D2F"/>
    <w:rsid w:val="00006D90"/>
    <w:rsid w:val="00006D92"/>
    <w:rsid w:val="00006DA2"/>
    <w:rsid w:val="00006E34"/>
    <w:rsid w:val="00006E71"/>
    <w:rsid w:val="00006EAE"/>
    <w:rsid w:val="00006ED6"/>
    <w:rsid w:val="00006F36"/>
    <w:rsid w:val="00006F97"/>
    <w:rsid w:val="00006FB3"/>
    <w:rsid w:val="00006FB5"/>
    <w:rsid w:val="00006FB7"/>
    <w:rsid w:val="00007004"/>
    <w:rsid w:val="00007005"/>
    <w:rsid w:val="00007051"/>
    <w:rsid w:val="000070B9"/>
    <w:rsid w:val="000071D6"/>
    <w:rsid w:val="0000721A"/>
    <w:rsid w:val="00007224"/>
    <w:rsid w:val="00007293"/>
    <w:rsid w:val="00007319"/>
    <w:rsid w:val="00007368"/>
    <w:rsid w:val="00007385"/>
    <w:rsid w:val="00007388"/>
    <w:rsid w:val="00007433"/>
    <w:rsid w:val="000074B8"/>
    <w:rsid w:val="00007534"/>
    <w:rsid w:val="00007574"/>
    <w:rsid w:val="000075A5"/>
    <w:rsid w:val="0000760C"/>
    <w:rsid w:val="000076A8"/>
    <w:rsid w:val="000076E1"/>
    <w:rsid w:val="00007732"/>
    <w:rsid w:val="00007785"/>
    <w:rsid w:val="000077BA"/>
    <w:rsid w:val="000077E9"/>
    <w:rsid w:val="000077F7"/>
    <w:rsid w:val="00007842"/>
    <w:rsid w:val="00007887"/>
    <w:rsid w:val="000078AD"/>
    <w:rsid w:val="00007953"/>
    <w:rsid w:val="00007974"/>
    <w:rsid w:val="000079E6"/>
    <w:rsid w:val="00007A2C"/>
    <w:rsid w:val="00007A52"/>
    <w:rsid w:val="00007A9D"/>
    <w:rsid w:val="00007AEA"/>
    <w:rsid w:val="00007B58"/>
    <w:rsid w:val="00007B74"/>
    <w:rsid w:val="00007BFF"/>
    <w:rsid w:val="00007C1E"/>
    <w:rsid w:val="00007CBE"/>
    <w:rsid w:val="00007D56"/>
    <w:rsid w:val="00007E0E"/>
    <w:rsid w:val="00007E16"/>
    <w:rsid w:val="00007E5C"/>
    <w:rsid w:val="00007E86"/>
    <w:rsid w:val="00007F0B"/>
    <w:rsid w:val="00007F23"/>
    <w:rsid w:val="00007FDE"/>
    <w:rsid w:val="0001007F"/>
    <w:rsid w:val="000100A6"/>
    <w:rsid w:val="000100CC"/>
    <w:rsid w:val="000100F2"/>
    <w:rsid w:val="0001014E"/>
    <w:rsid w:val="00010172"/>
    <w:rsid w:val="00010177"/>
    <w:rsid w:val="000101D2"/>
    <w:rsid w:val="000101EA"/>
    <w:rsid w:val="00010205"/>
    <w:rsid w:val="000102B1"/>
    <w:rsid w:val="0001031B"/>
    <w:rsid w:val="00010339"/>
    <w:rsid w:val="0001041E"/>
    <w:rsid w:val="00010540"/>
    <w:rsid w:val="0001065E"/>
    <w:rsid w:val="00010722"/>
    <w:rsid w:val="00010858"/>
    <w:rsid w:val="00010A35"/>
    <w:rsid w:val="00010B3A"/>
    <w:rsid w:val="00010B67"/>
    <w:rsid w:val="00010C02"/>
    <w:rsid w:val="00010C43"/>
    <w:rsid w:val="00010C60"/>
    <w:rsid w:val="00010C6D"/>
    <w:rsid w:val="00010D55"/>
    <w:rsid w:val="00010E3D"/>
    <w:rsid w:val="00010F47"/>
    <w:rsid w:val="00010F6C"/>
    <w:rsid w:val="00010FA4"/>
    <w:rsid w:val="00010FB2"/>
    <w:rsid w:val="00011022"/>
    <w:rsid w:val="000110A2"/>
    <w:rsid w:val="0001111B"/>
    <w:rsid w:val="0001114F"/>
    <w:rsid w:val="000111F1"/>
    <w:rsid w:val="00011278"/>
    <w:rsid w:val="000112A6"/>
    <w:rsid w:val="000112BE"/>
    <w:rsid w:val="00011314"/>
    <w:rsid w:val="0001133E"/>
    <w:rsid w:val="00011340"/>
    <w:rsid w:val="00011347"/>
    <w:rsid w:val="00011362"/>
    <w:rsid w:val="0001137E"/>
    <w:rsid w:val="0001144B"/>
    <w:rsid w:val="000115BB"/>
    <w:rsid w:val="00011633"/>
    <w:rsid w:val="0001163E"/>
    <w:rsid w:val="000116D0"/>
    <w:rsid w:val="000116EF"/>
    <w:rsid w:val="00011713"/>
    <w:rsid w:val="0001175D"/>
    <w:rsid w:val="00011779"/>
    <w:rsid w:val="000117AA"/>
    <w:rsid w:val="00011848"/>
    <w:rsid w:val="00011862"/>
    <w:rsid w:val="000118E8"/>
    <w:rsid w:val="0001192F"/>
    <w:rsid w:val="00011956"/>
    <w:rsid w:val="0001199B"/>
    <w:rsid w:val="00011AED"/>
    <w:rsid w:val="00011B01"/>
    <w:rsid w:val="00011BAE"/>
    <w:rsid w:val="00011C34"/>
    <w:rsid w:val="00011D17"/>
    <w:rsid w:val="00011D53"/>
    <w:rsid w:val="00011DC0"/>
    <w:rsid w:val="00011E00"/>
    <w:rsid w:val="00011EB3"/>
    <w:rsid w:val="00011ED4"/>
    <w:rsid w:val="00011F1F"/>
    <w:rsid w:val="00011FBD"/>
    <w:rsid w:val="00012016"/>
    <w:rsid w:val="00012040"/>
    <w:rsid w:val="00012067"/>
    <w:rsid w:val="000120B3"/>
    <w:rsid w:val="000120C6"/>
    <w:rsid w:val="000120E3"/>
    <w:rsid w:val="00012119"/>
    <w:rsid w:val="00012159"/>
    <w:rsid w:val="00012179"/>
    <w:rsid w:val="000121CD"/>
    <w:rsid w:val="00012215"/>
    <w:rsid w:val="000122CD"/>
    <w:rsid w:val="00012444"/>
    <w:rsid w:val="000124F7"/>
    <w:rsid w:val="00012738"/>
    <w:rsid w:val="00012744"/>
    <w:rsid w:val="0001276F"/>
    <w:rsid w:val="0001277D"/>
    <w:rsid w:val="000127DD"/>
    <w:rsid w:val="000127F5"/>
    <w:rsid w:val="000127F9"/>
    <w:rsid w:val="0001282C"/>
    <w:rsid w:val="00012889"/>
    <w:rsid w:val="000128AA"/>
    <w:rsid w:val="00012908"/>
    <w:rsid w:val="0001292A"/>
    <w:rsid w:val="00012A5C"/>
    <w:rsid w:val="00012A95"/>
    <w:rsid w:val="00012ACE"/>
    <w:rsid w:val="00012BC6"/>
    <w:rsid w:val="00012C0A"/>
    <w:rsid w:val="00012CE1"/>
    <w:rsid w:val="00012CF6"/>
    <w:rsid w:val="00012CF7"/>
    <w:rsid w:val="00012D5D"/>
    <w:rsid w:val="00012D76"/>
    <w:rsid w:val="00012DD7"/>
    <w:rsid w:val="00012E18"/>
    <w:rsid w:val="00012E81"/>
    <w:rsid w:val="00012E8B"/>
    <w:rsid w:val="0001302A"/>
    <w:rsid w:val="00013064"/>
    <w:rsid w:val="000130FC"/>
    <w:rsid w:val="00013155"/>
    <w:rsid w:val="00013162"/>
    <w:rsid w:val="0001316B"/>
    <w:rsid w:val="0001318B"/>
    <w:rsid w:val="000131E5"/>
    <w:rsid w:val="00013232"/>
    <w:rsid w:val="00013246"/>
    <w:rsid w:val="000132D1"/>
    <w:rsid w:val="000132EE"/>
    <w:rsid w:val="00013352"/>
    <w:rsid w:val="00013365"/>
    <w:rsid w:val="00013391"/>
    <w:rsid w:val="00013411"/>
    <w:rsid w:val="00013417"/>
    <w:rsid w:val="000134BF"/>
    <w:rsid w:val="000135B6"/>
    <w:rsid w:val="00013604"/>
    <w:rsid w:val="0001362D"/>
    <w:rsid w:val="00013645"/>
    <w:rsid w:val="00013655"/>
    <w:rsid w:val="0001373E"/>
    <w:rsid w:val="0001374B"/>
    <w:rsid w:val="00013761"/>
    <w:rsid w:val="00013818"/>
    <w:rsid w:val="00013829"/>
    <w:rsid w:val="00013889"/>
    <w:rsid w:val="0001388F"/>
    <w:rsid w:val="000138FB"/>
    <w:rsid w:val="00013988"/>
    <w:rsid w:val="00013992"/>
    <w:rsid w:val="000139DB"/>
    <w:rsid w:val="00013A05"/>
    <w:rsid w:val="00013A11"/>
    <w:rsid w:val="00013A14"/>
    <w:rsid w:val="00013A3F"/>
    <w:rsid w:val="00013A63"/>
    <w:rsid w:val="00013A80"/>
    <w:rsid w:val="00013AB4"/>
    <w:rsid w:val="00013B78"/>
    <w:rsid w:val="00013C69"/>
    <w:rsid w:val="00013CA6"/>
    <w:rsid w:val="00013CDF"/>
    <w:rsid w:val="00013D09"/>
    <w:rsid w:val="00013D46"/>
    <w:rsid w:val="00013D4B"/>
    <w:rsid w:val="00013E79"/>
    <w:rsid w:val="00013E8D"/>
    <w:rsid w:val="00013E92"/>
    <w:rsid w:val="00013E93"/>
    <w:rsid w:val="00013EC7"/>
    <w:rsid w:val="00013EE2"/>
    <w:rsid w:val="00013FAE"/>
    <w:rsid w:val="000140C4"/>
    <w:rsid w:val="00014154"/>
    <w:rsid w:val="0001427A"/>
    <w:rsid w:val="000142AA"/>
    <w:rsid w:val="00014331"/>
    <w:rsid w:val="00014334"/>
    <w:rsid w:val="000143A6"/>
    <w:rsid w:val="0001447C"/>
    <w:rsid w:val="00014491"/>
    <w:rsid w:val="000144CD"/>
    <w:rsid w:val="000145B3"/>
    <w:rsid w:val="000146BC"/>
    <w:rsid w:val="00014722"/>
    <w:rsid w:val="0001474D"/>
    <w:rsid w:val="000147A1"/>
    <w:rsid w:val="0001480C"/>
    <w:rsid w:val="00014816"/>
    <w:rsid w:val="0001481C"/>
    <w:rsid w:val="00014840"/>
    <w:rsid w:val="00014920"/>
    <w:rsid w:val="000149D2"/>
    <w:rsid w:val="00014A0B"/>
    <w:rsid w:val="00014B84"/>
    <w:rsid w:val="00014C04"/>
    <w:rsid w:val="00014C52"/>
    <w:rsid w:val="00014C5D"/>
    <w:rsid w:val="00014D13"/>
    <w:rsid w:val="00014D4C"/>
    <w:rsid w:val="00014D9F"/>
    <w:rsid w:val="00014E15"/>
    <w:rsid w:val="00014E16"/>
    <w:rsid w:val="00014E22"/>
    <w:rsid w:val="00014E37"/>
    <w:rsid w:val="00014E4D"/>
    <w:rsid w:val="00014EAF"/>
    <w:rsid w:val="00014EEB"/>
    <w:rsid w:val="00014F82"/>
    <w:rsid w:val="00014FA4"/>
    <w:rsid w:val="00014FC5"/>
    <w:rsid w:val="0001508A"/>
    <w:rsid w:val="0001508E"/>
    <w:rsid w:val="0001513A"/>
    <w:rsid w:val="0001514A"/>
    <w:rsid w:val="0001516E"/>
    <w:rsid w:val="0001518C"/>
    <w:rsid w:val="0001522D"/>
    <w:rsid w:val="0001522E"/>
    <w:rsid w:val="000153A3"/>
    <w:rsid w:val="000153B0"/>
    <w:rsid w:val="000153B1"/>
    <w:rsid w:val="000153E3"/>
    <w:rsid w:val="000153E7"/>
    <w:rsid w:val="0001540F"/>
    <w:rsid w:val="00015428"/>
    <w:rsid w:val="000154DA"/>
    <w:rsid w:val="0001553F"/>
    <w:rsid w:val="000155A5"/>
    <w:rsid w:val="00015600"/>
    <w:rsid w:val="00015606"/>
    <w:rsid w:val="00015612"/>
    <w:rsid w:val="0001566C"/>
    <w:rsid w:val="0001569F"/>
    <w:rsid w:val="00015754"/>
    <w:rsid w:val="000157A2"/>
    <w:rsid w:val="000157B4"/>
    <w:rsid w:val="00015816"/>
    <w:rsid w:val="00015823"/>
    <w:rsid w:val="0001582C"/>
    <w:rsid w:val="00015855"/>
    <w:rsid w:val="00015884"/>
    <w:rsid w:val="00015886"/>
    <w:rsid w:val="00015969"/>
    <w:rsid w:val="000159AD"/>
    <w:rsid w:val="000159AF"/>
    <w:rsid w:val="000159EC"/>
    <w:rsid w:val="00015A56"/>
    <w:rsid w:val="00015A61"/>
    <w:rsid w:val="00015A8A"/>
    <w:rsid w:val="00015A95"/>
    <w:rsid w:val="00015AF7"/>
    <w:rsid w:val="00015B06"/>
    <w:rsid w:val="00015B44"/>
    <w:rsid w:val="00015C1B"/>
    <w:rsid w:val="00015C47"/>
    <w:rsid w:val="00015D63"/>
    <w:rsid w:val="00015E18"/>
    <w:rsid w:val="00015EAC"/>
    <w:rsid w:val="00015F2C"/>
    <w:rsid w:val="00015F3A"/>
    <w:rsid w:val="00015FF4"/>
    <w:rsid w:val="00016016"/>
    <w:rsid w:val="000160DD"/>
    <w:rsid w:val="0001616F"/>
    <w:rsid w:val="00016171"/>
    <w:rsid w:val="00016190"/>
    <w:rsid w:val="00016192"/>
    <w:rsid w:val="0001621D"/>
    <w:rsid w:val="00016235"/>
    <w:rsid w:val="00016325"/>
    <w:rsid w:val="0001641E"/>
    <w:rsid w:val="0001646A"/>
    <w:rsid w:val="000164D0"/>
    <w:rsid w:val="000164DD"/>
    <w:rsid w:val="0001654D"/>
    <w:rsid w:val="0001655E"/>
    <w:rsid w:val="000165AC"/>
    <w:rsid w:val="00016613"/>
    <w:rsid w:val="00016670"/>
    <w:rsid w:val="00016723"/>
    <w:rsid w:val="00016747"/>
    <w:rsid w:val="00016749"/>
    <w:rsid w:val="00016758"/>
    <w:rsid w:val="0001679F"/>
    <w:rsid w:val="000167F8"/>
    <w:rsid w:val="0001688D"/>
    <w:rsid w:val="00016935"/>
    <w:rsid w:val="0001697B"/>
    <w:rsid w:val="00016A2F"/>
    <w:rsid w:val="00016A5B"/>
    <w:rsid w:val="00016A8F"/>
    <w:rsid w:val="00016ADC"/>
    <w:rsid w:val="00016B27"/>
    <w:rsid w:val="00016BB1"/>
    <w:rsid w:val="00016C4E"/>
    <w:rsid w:val="00016CA8"/>
    <w:rsid w:val="00016D72"/>
    <w:rsid w:val="00016D88"/>
    <w:rsid w:val="00016E19"/>
    <w:rsid w:val="00016E72"/>
    <w:rsid w:val="00016EEA"/>
    <w:rsid w:val="00016F0E"/>
    <w:rsid w:val="00016F4C"/>
    <w:rsid w:val="00016F87"/>
    <w:rsid w:val="000170A4"/>
    <w:rsid w:val="00017143"/>
    <w:rsid w:val="000171AF"/>
    <w:rsid w:val="000171E3"/>
    <w:rsid w:val="00017207"/>
    <w:rsid w:val="0001725F"/>
    <w:rsid w:val="00017271"/>
    <w:rsid w:val="000172FE"/>
    <w:rsid w:val="00017364"/>
    <w:rsid w:val="00017446"/>
    <w:rsid w:val="000174C4"/>
    <w:rsid w:val="00017504"/>
    <w:rsid w:val="0001758C"/>
    <w:rsid w:val="000175C3"/>
    <w:rsid w:val="0001760D"/>
    <w:rsid w:val="000176D3"/>
    <w:rsid w:val="000176FC"/>
    <w:rsid w:val="0001773A"/>
    <w:rsid w:val="000177A8"/>
    <w:rsid w:val="000177DC"/>
    <w:rsid w:val="0001785D"/>
    <w:rsid w:val="000178DC"/>
    <w:rsid w:val="00017944"/>
    <w:rsid w:val="000179B3"/>
    <w:rsid w:val="00017A8B"/>
    <w:rsid w:val="00017AA3"/>
    <w:rsid w:val="00017B7C"/>
    <w:rsid w:val="00017C89"/>
    <w:rsid w:val="00017CC0"/>
    <w:rsid w:val="00017CE4"/>
    <w:rsid w:val="00017CF6"/>
    <w:rsid w:val="00017D45"/>
    <w:rsid w:val="00017D64"/>
    <w:rsid w:val="00017D7E"/>
    <w:rsid w:val="00017E52"/>
    <w:rsid w:val="00017EE9"/>
    <w:rsid w:val="00017F12"/>
    <w:rsid w:val="00020088"/>
    <w:rsid w:val="0002008A"/>
    <w:rsid w:val="00020162"/>
    <w:rsid w:val="0002016D"/>
    <w:rsid w:val="0002019A"/>
    <w:rsid w:val="000201B6"/>
    <w:rsid w:val="000201E2"/>
    <w:rsid w:val="00020281"/>
    <w:rsid w:val="000202D5"/>
    <w:rsid w:val="0002032B"/>
    <w:rsid w:val="0002035B"/>
    <w:rsid w:val="000203AF"/>
    <w:rsid w:val="00020477"/>
    <w:rsid w:val="000204FC"/>
    <w:rsid w:val="00020513"/>
    <w:rsid w:val="0002056C"/>
    <w:rsid w:val="00020573"/>
    <w:rsid w:val="00020620"/>
    <w:rsid w:val="00020668"/>
    <w:rsid w:val="0002071E"/>
    <w:rsid w:val="000207EC"/>
    <w:rsid w:val="000208AE"/>
    <w:rsid w:val="000208E9"/>
    <w:rsid w:val="000208F8"/>
    <w:rsid w:val="00020931"/>
    <w:rsid w:val="000209B0"/>
    <w:rsid w:val="00020A24"/>
    <w:rsid w:val="00020A33"/>
    <w:rsid w:val="00020A5F"/>
    <w:rsid w:val="00020B5A"/>
    <w:rsid w:val="00020C09"/>
    <w:rsid w:val="00020CFC"/>
    <w:rsid w:val="00020E2F"/>
    <w:rsid w:val="00020E59"/>
    <w:rsid w:val="00020E85"/>
    <w:rsid w:val="00020E86"/>
    <w:rsid w:val="00020EE9"/>
    <w:rsid w:val="00020EFA"/>
    <w:rsid w:val="00020F25"/>
    <w:rsid w:val="00020F2F"/>
    <w:rsid w:val="00020F57"/>
    <w:rsid w:val="00020F89"/>
    <w:rsid w:val="00020FA2"/>
    <w:rsid w:val="000210B6"/>
    <w:rsid w:val="0002114D"/>
    <w:rsid w:val="00021288"/>
    <w:rsid w:val="000212E6"/>
    <w:rsid w:val="00021303"/>
    <w:rsid w:val="00021314"/>
    <w:rsid w:val="00021326"/>
    <w:rsid w:val="000213CD"/>
    <w:rsid w:val="000213FA"/>
    <w:rsid w:val="00021418"/>
    <w:rsid w:val="00021442"/>
    <w:rsid w:val="00021490"/>
    <w:rsid w:val="00021578"/>
    <w:rsid w:val="000215A6"/>
    <w:rsid w:val="000215C7"/>
    <w:rsid w:val="000215CB"/>
    <w:rsid w:val="00021628"/>
    <w:rsid w:val="0002163E"/>
    <w:rsid w:val="0002165F"/>
    <w:rsid w:val="00021691"/>
    <w:rsid w:val="000216BD"/>
    <w:rsid w:val="00021713"/>
    <w:rsid w:val="00021726"/>
    <w:rsid w:val="000217C8"/>
    <w:rsid w:val="0002181B"/>
    <w:rsid w:val="00021843"/>
    <w:rsid w:val="000218D2"/>
    <w:rsid w:val="000218E2"/>
    <w:rsid w:val="00021948"/>
    <w:rsid w:val="00021991"/>
    <w:rsid w:val="000219F4"/>
    <w:rsid w:val="00021ADC"/>
    <w:rsid w:val="00021AEB"/>
    <w:rsid w:val="00021AF0"/>
    <w:rsid w:val="00021B1A"/>
    <w:rsid w:val="00021B25"/>
    <w:rsid w:val="00021B89"/>
    <w:rsid w:val="00021B97"/>
    <w:rsid w:val="00021C01"/>
    <w:rsid w:val="00021C6C"/>
    <w:rsid w:val="00021D14"/>
    <w:rsid w:val="00021D83"/>
    <w:rsid w:val="00021DC8"/>
    <w:rsid w:val="00021DD3"/>
    <w:rsid w:val="00021FD9"/>
    <w:rsid w:val="00022047"/>
    <w:rsid w:val="00022054"/>
    <w:rsid w:val="0002206F"/>
    <w:rsid w:val="000221F5"/>
    <w:rsid w:val="000221FA"/>
    <w:rsid w:val="000221FD"/>
    <w:rsid w:val="0002231D"/>
    <w:rsid w:val="00022330"/>
    <w:rsid w:val="000223D9"/>
    <w:rsid w:val="0002240D"/>
    <w:rsid w:val="0002243E"/>
    <w:rsid w:val="0002244D"/>
    <w:rsid w:val="00022451"/>
    <w:rsid w:val="0002248B"/>
    <w:rsid w:val="000224BB"/>
    <w:rsid w:val="00022554"/>
    <w:rsid w:val="000225AB"/>
    <w:rsid w:val="0002264B"/>
    <w:rsid w:val="0002264C"/>
    <w:rsid w:val="00022653"/>
    <w:rsid w:val="0002267D"/>
    <w:rsid w:val="000226AC"/>
    <w:rsid w:val="00022702"/>
    <w:rsid w:val="00022722"/>
    <w:rsid w:val="00022724"/>
    <w:rsid w:val="000227E4"/>
    <w:rsid w:val="00022811"/>
    <w:rsid w:val="00022835"/>
    <w:rsid w:val="000228B2"/>
    <w:rsid w:val="000228E4"/>
    <w:rsid w:val="0002295C"/>
    <w:rsid w:val="0002298B"/>
    <w:rsid w:val="000229A3"/>
    <w:rsid w:val="00022A0E"/>
    <w:rsid w:val="00022A44"/>
    <w:rsid w:val="00022AD3"/>
    <w:rsid w:val="00022AD5"/>
    <w:rsid w:val="00022AE6"/>
    <w:rsid w:val="00022B22"/>
    <w:rsid w:val="00022B46"/>
    <w:rsid w:val="00022B9B"/>
    <w:rsid w:val="00022BEB"/>
    <w:rsid w:val="00022C2B"/>
    <w:rsid w:val="00022C31"/>
    <w:rsid w:val="00022C72"/>
    <w:rsid w:val="00022C94"/>
    <w:rsid w:val="00022CCF"/>
    <w:rsid w:val="00022D0C"/>
    <w:rsid w:val="00022D7D"/>
    <w:rsid w:val="00022D89"/>
    <w:rsid w:val="00022E00"/>
    <w:rsid w:val="00022E14"/>
    <w:rsid w:val="00022E99"/>
    <w:rsid w:val="00022EF5"/>
    <w:rsid w:val="00022F4B"/>
    <w:rsid w:val="0002303D"/>
    <w:rsid w:val="00023152"/>
    <w:rsid w:val="000231D9"/>
    <w:rsid w:val="000231FC"/>
    <w:rsid w:val="00023208"/>
    <w:rsid w:val="00023210"/>
    <w:rsid w:val="0002328A"/>
    <w:rsid w:val="000232BB"/>
    <w:rsid w:val="000232CD"/>
    <w:rsid w:val="000232DA"/>
    <w:rsid w:val="000232E0"/>
    <w:rsid w:val="00023319"/>
    <w:rsid w:val="0002332B"/>
    <w:rsid w:val="0002332E"/>
    <w:rsid w:val="000233CF"/>
    <w:rsid w:val="0002347B"/>
    <w:rsid w:val="00023496"/>
    <w:rsid w:val="000234E3"/>
    <w:rsid w:val="00023534"/>
    <w:rsid w:val="00023634"/>
    <w:rsid w:val="00023686"/>
    <w:rsid w:val="000236D0"/>
    <w:rsid w:val="000236EA"/>
    <w:rsid w:val="00023744"/>
    <w:rsid w:val="00023745"/>
    <w:rsid w:val="00023759"/>
    <w:rsid w:val="00023764"/>
    <w:rsid w:val="000237E7"/>
    <w:rsid w:val="0002380A"/>
    <w:rsid w:val="0002391B"/>
    <w:rsid w:val="000239F3"/>
    <w:rsid w:val="00023A2B"/>
    <w:rsid w:val="00023A4B"/>
    <w:rsid w:val="00023AA1"/>
    <w:rsid w:val="00023AE1"/>
    <w:rsid w:val="00023B62"/>
    <w:rsid w:val="00023B81"/>
    <w:rsid w:val="00023C51"/>
    <w:rsid w:val="00023C72"/>
    <w:rsid w:val="00023D86"/>
    <w:rsid w:val="00023DCA"/>
    <w:rsid w:val="00023E5A"/>
    <w:rsid w:val="00023F12"/>
    <w:rsid w:val="00023F32"/>
    <w:rsid w:val="00023FCC"/>
    <w:rsid w:val="00023FEE"/>
    <w:rsid w:val="000240D4"/>
    <w:rsid w:val="0002413C"/>
    <w:rsid w:val="000241DF"/>
    <w:rsid w:val="00024214"/>
    <w:rsid w:val="00024234"/>
    <w:rsid w:val="0002425C"/>
    <w:rsid w:val="00024290"/>
    <w:rsid w:val="000242B7"/>
    <w:rsid w:val="00024303"/>
    <w:rsid w:val="0002430D"/>
    <w:rsid w:val="00024314"/>
    <w:rsid w:val="0002437D"/>
    <w:rsid w:val="0002437F"/>
    <w:rsid w:val="000243D7"/>
    <w:rsid w:val="000243FF"/>
    <w:rsid w:val="00024400"/>
    <w:rsid w:val="00024573"/>
    <w:rsid w:val="0002458B"/>
    <w:rsid w:val="0002459C"/>
    <w:rsid w:val="000245CC"/>
    <w:rsid w:val="0002460C"/>
    <w:rsid w:val="00024635"/>
    <w:rsid w:val="000246EB"/>
    <w:rsid w:val="0002473F"/>
    <w:rsid w:val="00024773"/>
    <w:rsid w:val="00024786"/>
    <w:rsid w:val="000247B0"/>
    <w:rsid w:val="0002482B"/>
    <w:rsid w:val="00024847"/>
    <w:rsid w:val="0002484A"/>
    <w:rsid w:val="0002486E"/>
    <w:rsid w:val="000248CB"/>
    <w:rsid w:val="00024953"/>
    <w:rsid w:val="00024981"/>
    <w:rsid w:val="00024983"/>
    <w:rsid w:val="000249B0"/>
    <w:rsid w:val="000249D6"/>
    <w:rsid w:val="00024A33"/>
    <w:rsid w:val="00024A62"/>
    <w:rsid w:val="00024AAB"/>
    <w:rsid w:val="00024B39"/>
    <w:rsid w:val="00024BD6"/>
    <w:rsid w:val="00024C47"/>
    <w:rsid w:val="00024CFC"/>
    <w:rsid w:val="00024D1A"/>
    <w:rsid w:val="00024D2B"/>
    <w:rsid w:val="00024D44"/>
    <w:rsid w:val="00024DC7"/>
    <w:rsid w:val="00024E4A"/>
    <w:rsid w:val="00024EB5"/>
    <w:rsid w:val="00024EBA"/>
    <w:rsid w:val="00024F54"/>
    <w:rsid w:val="00025021"/>
    <w:rsid w:val="00025031"/>
    <w:rsid w:val="0002503D"/>
    <w:rsid w:val="00025043"/>
    <w:rsid w:val="0002508C"/>
    <w:rsid w:val="000250E8"/>
    <w:rsid w:val="00025172"/>
    <w:rsid w:val="00025179"/>
    <w:rsid w:val="000251A3"/>
    <w:rsid w:val="00025219"/>
    <w:rsid w:val="0002523C"/>
    <w:rsid w:val="00025246"/>
    <w:rsid w:val="00025263"/>
    <w:rsid w:val="000252E4"/>
    <w:rsid w:val="0002533B"/>
    <w:rsid w:val="000253AC"/>
    <w:rsid w:val="00025466"/>
    <w:rsid w:val="0002547F"/>
    <w:rsid w:val="00025531"/>
    <w:rsid w:val="0002554D"/>
    <w:rsid w:val="000255BC"/>
    <w:rsid w:val="00025616"/>
    <w:rsid w:val="0002565C"/>
    <w:rsid w:val="00025678"/>
    <w:rsid w:val="000256C4"/>
    <w:rsid w:val="00025788"/>
    <w:rsid w:val="0002585A"/>
    <w:rsid w:val="000259B5"/>
    <w:rsid w:val="000259E7"/>
    <w:rsid w:val="00025A50"/>
    <w:rsid w:val="00025A64"/>
    <w:rsid w:val="00025AE1"/>
    <w:rsid w:val="00025AF1"/>
    <w:rsid w:val="00025B09"/>
    <w:rsid w:val="00025C69"/>
    <w:rsid w:val="00025CA4"/>
    <w:rsid w:val="00025CBB"/>
    <w:rsid w:val="00025CEB"/>
    <w:rsid w:val="00025D6F"/>
    <w:rsid w:val="00025DB7"/>
    <w:rsid w:val="00025ECF"/>
    <w:rsid w:val="00025F1B"/>
    <w:rsid w:val="00025FC1"/>
    <w:rsid w:val="00025FF9"/>
    <w:rsid w:val="00026045"/>
    <w:rsid w:val="000260A8"/>
    <w:rsid w:val="000260B7"/>
    <w:rsid w:val="000260CA"/>
    <w:rsid w:val="0002616F"/>
    <w:rsid w:val="00026171"/>
    <w:rsid w:val="00026198"/>
    <w:rsid w:val="0002622F"/>
    <w:rsid w:val="00026263"/>
    <w:rsid w:val="000262B9"/>
    <w:rsid w:val="000262EA"/>
    <w:rsid w:val="00026400"/>
    <w:rsid w:val="00026443"/>
    <w:rsid w:val="000264B9"/>
    <w:rsid w:val="000264E5"/>
    <w:rsid w:val="000264EB"/>
    <w:rsid w:val="00026545"/>
    <w:rsid w:val="0002656E"/>
    <w:rsid w:val="00026590"/>
    <w:rsid w:val="0002659C"/>
    <w:rsid w:val="0002659E"/>
    <w:rsid w:val="0002663F"/>
    <w:rsid w:val="0002665B"/>
    <w:rsid w:val="000266B4"/>
    <w:rsid w:val="000266E9"/>
    <w:rsid w:val="0002675A"/>
    <w:rsid w:val="00026905"/>
    <w:rsid w:val="000269A7"/>
    <w:rsid w:val="00026A29"/>
    <w:rsid w:val="00026A7E"/>
    <w:rsid w:val="00026B28"/>
    <w:rsid w:val="00026B55"/>
    <w:rsid w:val="00026B78"/>
    <w:rsid w:val="00026BB3"/>
    <w:rsid w:val="00026BFF"/>
    <w:rsid w:val="00026C1C"/>
    <w:rsid w:val="00026C8B"/>
    <w:rsid w:val="00026C96"/>
    <w:rsid w:val="00026CDE"/>
    <w:rsid w:val="00026D7D"/>
    <w:rsid w:val="00026DB9"/>
    <w:rsid w:val="00026E05"/>
    <w:rsid w:val="00026E0D"/>
    <w:rsid w:val="00026E6B"/>
    <w:rsid w:val="00026EC5"/>
    <w:rsid w:val="00026F47"/>
    <w:rsid w:val="00026FA0"/>
    <w:rsid w:val="00027018"/>
    <w:rsid w:val="00027098"/>
    <w:rsid w:val="000270B4"/>
    <w:rsid w:val="000270BD"/>
    <w:rsid w:val="0002719F"/>
    <w:rsid w:val="0002722F"/>
    <w:rsid w:val="0002724D"/>
    <w:rsid w:val="00027252"/>
    <w:rsid w:val="00027288"/>
    <w:rsid w:val="000272CC"/>
    <w:rsid w:val="00027316"/>
    <w:rsid w:val="0002737F"/>
    <w:rsid w:val="000273B4"/>
    <w:rsid w:val="00027424"/>
    <w:rsid w:val="0002742A"/>
    <w:rsid w:val="0002742F"/>
    <w:rsid w:val="00027570"/>
    <w:rsid w:val="000275A0"/>
    <w:rsid w:val="00027654"/>
    <w:rsid w:val="000276E5"/>
    <w:rsid w:val="00027707"/>
    <w:rsid w:val="0002770D"/>
    <w:rsid w:val="00027712"/>
    <w:rsid w:val="00027754"/>
    <w:rsid w:val="00027778"/>
    <w:rsid w:val="00027791"/>
    <w:rsid w:val="000277A8"/>
    <w:rsid w:val="0002784A"/>
    <w:rsid w:val="000278E7"/>
    <w:rsid w:val="00027927"/>
    <w:rsid w:val="00027962"/>
    <w:rsid w:val="0002796B"/>
    <w:rsid w:val="000279BA"/>
    <w:rsid w:val="000279D2"/>
    <w:rsid w:val="00027A39"/>
    <w:rsid w:val="00027A6A"/>
    <w:rsid w:val="00027A87"/>
    <w:rsid w:val="00027ABA"/>
    <w:rsid w:val="00027AD4"/>
    <w:rsid w:val="00027AE2"/>
    <w:rsid w:val="00027AF9"/>
    <w:rsid w:val="00027B69"/>
    <w:rsid w:val="00027B90"/>
    <w:rsid w:val="00027BC6"/>
    <w:rsid w:val="00027C29"/>
    <w:rsid w:val="00027C3D"/>
    <w:rsid w:val="00027CA6"/>
    <w:rsid w:val="00027D00"/>
    <w:rsid w:val="00027D55"/>
    <w:rsid w:val="00027D61"/>
    <w:rsid w:val="00027DA8"/>
    <w:rsid w:val="00027E1E"/>
    <w:rsid w:val="00027F43"/>
    <w:rsid w:val="00030076"/>
    <w:rsid w:val="0003012E"/>
    <w:rsid w:val="00030134"/>
    <w:rsid w:val="0003017C"/>
    <w:rsid w:val="000301A9"/>
    <w:rsid w:val="0003027F"/>
    <w:rsid w:val="000302C2"/>
    <w:rsid w:val="00030315"/>
    <w:rsid w:val="00030363"/>
    <w:rsid w:val="0003036D"/>
    <w:rsid w:val="00030387"/>
    <w:rsid w:val="000303D5"/>
    <w:rsid w:val="00030403"/>
    <w:rsid w:val="0003042C"/>
    <w:rsid w:val="00030487"/>
    <w:rsid w:val="000304C6"/>
    <w:rsid w:val="000304CD"/>
    <w:rsid w:val="000304FA"/>
    <w:rsid w:val="0003051E"/>
    <w:rsid w:val="00030537"/>
    <w:rsid w:val="0003055C"/>
    <w:rsid w:val="00030572"/>
    <w:rsid w:val="000305B6"/>
    <w:rsid w:val="000305EF"/>
    <w:rsid w:val="0003060D"/>
    <w:rsid w:val="0003070F"/>
    <w:rsid w:val="0003075B"/>
    <w:rsid w:val="0003076D"/>
    <w:rsid w:val="000307D6"/>
    <w:rsid w:val="0003085A"/>
    <w:rsid w:val="00030934"/>
    <w:rsid w:val="0003095D"/>
    <w:rsid w:val="00030972"/>
    <w:rsid w:val="000309D3"/>
    <w:rsid w:val="00030A1D"/>
    <w:rsid w:val="00030AC3"/>
    <w:rsid w:val="00030AE8"/>
    <w:rsid w:val="00030B19"/>
    <w:rsid w:val="00030B4F"/>
    <w:rsid w:val="00030B8F"/>
    <w:rsid w:val="00030BE8"/>
    <w:rsid w:val="00030CA0"/>
    <w:rsid w:val="00030CA9"/>
    <w:rsid w:val="00030DB4"/>
    <w:rsid w:val="00030DBE"/>
    <w:rsid w:val="00030DD4"/>
    <w:rsid w:val="00030EAF"/>
    <w:rsid w:val="00030EB7"/>
    <w:rsid w:val="00030F14"/>
    <w:rsid w:val="00031071"/>
    <w:rsid w:val="000310B6"/>
    <w:rsid w:val="000310C7"/>
    <w:rsid w:val="0003118D"/>
    <w:rsid w:val="000311BC"/>
    <w:rsid w:val="00031258"/>
    <w:rsid w:val="000312CF"/>
    <w:rsid w:val="00031305"/>
    <w:rsid w:val="00031385"/>
    <w:rsid w:val="00031392"/>
    <w:rsid w:val="00031429"/>
    <w:rsid w:val="0003144D"/>
    <w:rsid w:val="0003156A"/>
    <w:rsid w:val="000315A3"/>
    <w:rsid w:val="000315EC"/>
    <w:rsid w:val="000315F5"/>
    <w:rsid w:val="00031610"/>
    <w:rsid w:val="0003162B"/>
    <w:rsid w:val="000316D0"/>
    <w:rsid w:val="00031788"/>
    <w:rsid w:val="000317D3"/>
    <w:rsid w:val="0003185C"/>
    <w:rsid w:val="00031894"/>
    <w:rsid w:val="00031899"/>
    <w:rsid w:val="000318CB"/>
    <w:rsid w:val="000318F4"/>
    <w:rsid w:val="00031950"/>
    <w:rsid w:val="000319B6"/>
    <w:rsid w:val="000319C4"/>
    <w:rsid w:val="000319E0"/>
    <w:rsid w:val="00031A20"/>
    <w:rsid w:val="00031ADD"/>
    <w:rsid w:val="00031AF6"/>
    <w:rsid w:val="00031B48"/>
    <w:rsid w:val="00031B8A"/>
    <w:rsid w:val="00031BB0"/>
    <w:rsid w:val="00031BB7"/>
    <w:rsid w:val="00031D97"/>
    <w:rsid w:val="00031E90"/>
    <w:rsid w:val="00031E97"/>
    <w:rsid w:val="00031EBB"/>
    <w:rsid w:val="00031F08"/>
    <w:rsid w:val="00031F9E"/>
    <w:rsid w:val="00032009"/>
    <w:rsid w:val="0003200E"/>
    <w:rsid w:val="00032096"/>
    <w:rsid w:val="0003212E"/>
    <w:rsid w:val="00032132"/>
    <w:rsid w:val="00032194"/>
    <w:rsid w:val="000321A8"/>
    <w:rsid w:val="00032300"/>
    <w:rsid w:val="00032377"/>
    <w:rsid w:val="00032392"/>
    <w:rsid w:val="00032413"/>
    <w:rsid w:val="00032470"/>
    <w:rsid w:val="00032547"/>
    <w:rsid w:val="0003255C"/>
    <w:rsid w:val="0003258E"/>
    <w:rsid w:val="00032596"/>
    <w:rsid w:val="000325C8"/>
    <w:rsid w:val="00032633"/>
    <w:rsid w:val="0003264F"/>
    <w:rsid w:val="00032667"/>
    <w:rsid w:val="000326C3"/>
    <w:rsid w:val="000327B7"/>
    <w:rsid w:val="00032811"/>
    <w:rsid w:val="000328FA"/>
    <w:rsid w:val="00032953"/>
    <w:rsid w:val="00032969"/>
    <w:rsid w:val="0003296D"/>
    <w:rsid w:val="0003297A"/>
    <w:rsid w:val="000329AE"/>
    <w:rsid w:val="000329E4"/>
    <w:rsid w:val="000329E8"/>
    <w:rsid w:val="00032A9E"/>
    <w:rsid w:val="00032B73"/>
    <w:rsid w:val="00032BAF"/>
    <w:rsid w:val="00032BD8"/>
    <w:rsid w:val="00032C96"/>
    <w:rsid w:val="00032D21"/>
    <w:rsid w:val="00032D36"/>
    <w:rsid w:val="00032D40"/>
    <w:rsid w:val="00032D95"/>
    <w:rsid w:val="00032DD0"/>
    <w:rsid w:val="00032DE7"/>
    <w:rsid w:val="00032EFC"/>
    <w:rsid w:val="00032F72"/>
    <w:rsid w:val="00032F91"/>
    <w:rsid w:val="00032FE8"/>
    <w:rsid w:val="00032FFE"/>
    <w:rsid w:val="00033028"/>
    <w:rsid w:val="00033031"/>
    <w:rsid w:val="0003308C"/>
    <w:rsid w:val="000330E4"/>
    <w:rsid w:val="000330ED"/>
    <w:rsid w:val="000330F5"/>
    <w:rsid w:val="0003310D"/>
    <w:rsid w:val="00033121"/>
    <w:rsid w:val="0003315B"/>
    <w:rsid w:val="0003323F"/>
    <w:rsid w:val="00033277"/>
    <w:rsid w:val="00033286"/>
    <w:rsid w:val="00033311"/>
    <w:rsid w:val="0003333B"/>
    <w:rsid w:val="0003337F"/>
    <w:rsid w:val="000333C2"/>
    <w:rsid w:val="000334B4"/>
    <w:rsid w:val="000334D6"/>
    <w:rsid w:val="000335FD"/>
    <w:rsid w:val="0003368B"/>
    <w:rsid w:val="000336A9"/>
    <w:rsid w:val="00033705"/>
    <w:rsid w:val="00033714"/>
    <w:rsid w:val="000337C2"/>
    <w:rsid w:val="000337F1"/>
    <w:rsid w:val="0003390B"/>
    <w:rsid w:val="00033913"/>
    <w:rsid w:val="000339A0"/>
    <w:rsid w:val="00033A41"/>
    <w:rsid w:val="00033AA9"/>
    <w:rsid w:val="00033AF5"/>
    <w:rsid w:val="00033B09"/>
    <w:rsid w:val="00033C7A"/>
    <w:rsid w:val="00033CB2"/>
    <w:rsid w:val="00033CF0"/>
    <w:rsid w:val="00033D36"/>
    <w:rsid w:val="00033D71"/>
    <w:rsid w:val="00033DA7"/>
    <w:rsid w:val="00033ED2"/>
    <w:rsid w:val="00033EDA"/>
    <w:rsid w:val="00033F51"/>
    <w:rsid w:val="00033F70"/>
    <w:rsid w:val="00033FAC"/>
    <w:rsid w:val="00033FCF"/>
    <w:rsid w:val="00034013"/>
    <w:rsid w:val="00034111"/>
    <w:rsid w:val="00034149"/>
    <w:rsid w:val="00034236"/>
    <w:rsid w:val="00034275"/>
    <w:rsid w:val="0003429A"/>
    <w:rsid w:val="000342C7"/>
    <w:rsid w:val="00034365"/>
    <w:rsid w:val="000343A1"/>
    <w:rsid w:val="000343C7"/>
    <w:rsid w:val="000343F4"/>
    <w:rsid w:val="0003443B"/>
    <w:rsid w:val="0003454A"/>
    <w:rsid w:val="000345FA"/>
    <w:rsid w:val="000346F5"/>
    <w:rsid w:val="000346FE"/>
    <w:rsid w:val="000347B0"/>
    <w:rsid w:val="000347C0"/>
    <w:rsid w:val="00034812"/>
    <w:rsid w:val="0003486D"/>
    <w:rsid w:val="00034917"/>
    <w:rsid w:val="00034928"/>
    <w:rsid w:val="00034933"/>
    <w:rsid w:val="000349E1"/>
    <w:rsid w:val="00034B2A"/>
    <w:rsid w:val="00034B73"/>
    <w:rsid w:val="00034BFC"/>
    <w:rsid w:val="00034CE3"/>
    <w:rsid w:val="00034D00"/>
    <w:rsid w:val="00034D04"/>
    <w:rsid w:val="00034D0E"/>
    <w:rsid w:val="00034D28"/>
    <w:rsid w:val="00034D47"/>
    <w:rsid w:val="00034D5F"/>
    <w:rsid w:val="00034D7C"/>
    <w:rsid w:val="00034E11"/>
    <w:rsid w:val="00034E12"/>
    <w:rsid w:val="00034E68"/>
    <w:rsid w:val="00034E83"/>
    <w:rsid w:val="00034EB5"/>
    <w:rsid w:val="00034F24"/>
    <w:rsid w:val="00034F29"/>
    <w:rsid w:val="00034FD0"/>
    <w:rsid w:val="00035041"/>
    <w:rsid w:val="000350B2"/>
    <w:rsid w:val="000350BA"/>
    <w:rsid w:val="0003515B"/>
    <w:rsid w:val="000351BB"/>
    <w:rsid w:val="000351BD"/>
    <w:rsid w:val="000351CD"/>
    <w:rsid w:val="000351FB"/>
    <w:rsid w:val="00035219"/>
    <w:rsid w:val="0003522E"/>
    <w:rsid w:val="000352D7"/>
    <w:rsid w:val="000352DF"/>
    <w:rsid w:val="0003530A"/>
    <w:rsid w:val="000353B2"/>
    <w:rsid w:val="000354A2"/>
    <w:rsid w:val="000354BC"/>
    <w:rsid w:val="00035537"/>
    <w:rsid w:val="00035555"/>
    <w:rsid w:val="000355C0"/>
    <w:rsid w:val="000355D7"/>
    <w:rsid w:val="000356E0"/>
    <w:rsid w:val="0003572B"/>
    <w:rsid w:val="00035730"/>
    <w:rsid w:val="0003576F"/>
    <w:rsid w:val="00035785"/>
    <w:rsid w:val="000357C6"/>
    <w:rsid w:val="0003586C"/>
    <w:rsid w:val="0003589F"/>
    <w:rsid w:val="0003593D"/>
    <w:rsid w:val="0003599D"/>
    <w:rsid w:val="000359BB"/>
    <w:rsid w:val="00035A35"/>
    <w:rsid w:val="00035A68"/>
    <w:rsid w:val="00035A6D"/>
    <w:rsid w:val="00035A95"/>
    <w:rsid w:val="00035A96"/>
    <w:rsid w:val="00035AF3"/>
    <w:rsid w:val="00035B2E"/>
    <w:rsid w:val="00035B58"/>
    <w:rsid w:val="00035B92"/>
    <w:rsid w:val="00035BDC"/>
    <w:rsid w:val="00035C2F"/>
    <w:rsid w:val="00035D11"/>
    <w:rsid w:val="00035D2B"/>
    <w:rsid w:val="00035EC1"/>
    <w:rsid w:val="00035F4D"/>
    <w:rsid w:val="00036008"/>
    <w:rsid w:val="0003602C"/>
    <w:rsid w:val="00036104"/>
    <w:rsid w:val="00036124"/>
    <w:rsid w:val="0003613F"/>
    <w:rsid w:val="0003614E"/>
    <w:rsid w:val="000361C6"/>
    <w:rsid w:val="000361C7"/>
    <w:rsid w:val="00036230"/>
    <w:rsid w:val="00036243"/>
    <w:rsid w:val="000362A6"/>
    <w:rsid w:val="00036405"/>
    <w:rsid w:val="00036448"/>
    <w:rsid w:val="000364A0"/>
    <w:rsid w:val="0003650A"/>
    <w:rsid w:val="00036546"/>
    <w:rsid w:val="000365AE"/>
    <w:rsid w:val="0003662D"/>
    <w:rsid w:val="00036660"/>
    <w:rsid w:val="00036701"/>
    <w:rsid w:val="00036744"/>
    <w:rsid w:val="0003677E"/>
    <w:rsid w:val="000367BD"/>
    <w:rsid w:val="000367E5"/>
    <w:rsid w:val="0003685B"/>
    <w:rsid w:val="000368BE"/>
    <w:rsid w:val="00036979"/>
    <w:rsid w:val="000369CA"/>
    <w:rsid w:val="000369D8"/>
    <w:rsid w:val="000369E3"/>
    <w:rsid w:val="00036A97"/>
    <w:rsid w:val="00036B17"/>
    <w:rsid w:val="00036BFC"/>
    <w:rsid w:val="00036C2E"/>
    <w:rsid w:val="00036C31"/>
    <w:rsid w:val="00036C4D"/>
    <w:rsid w:val="00036D0F"/>
    <w:rsid w:val="00036D11"/>
    <w:rsid w:val="00036D24"/>
    <w:rsid w:val="00036D44"/>
    <w:rsid w:val="00036D67"/>
    <w:rsid w:val="00036D7C"/>
    <w:rsid w:val="00036DE9"/>
    <w:rsid w:val="00036DEA"/>
    <w:rsid w:val="00036E0D"/>
    <w:rsid w:val="00036EFB"/>
    <w:rsid w:val="00036FBA"/>
    <w:rsid w:val="00037064"/>
    <w:rsid w:val="0003712D"/>
    <w:rsid w:val="0003718C"/>
    <w:rsid w:val="000371A8"/>
    <w:rsid w:val="00037268"/>
    <w:rsid w:val="000373AB"/>
    <w:rsid w:val="000373C7"/>
    <w:rsid w:val="000373E9"/>
    <w:rsid w:val="0003741A"/>
    <w:rsid w:val="0003746A"/>
    <w:rsid w:val="00037480"/>
    <w:rsid w:val="000374F2"/>
    <w:rsid w:val="00037502"/>
    <w:rsid w:val="0003752F"/>
    <w:rsid w:val="0003755A"/>
    <w:rsid w:val="0003756A"/>
    <w:rsid w:val="00037572"/>
    <w:rsid w:val="00037663"/>
    <w:rsid w:val="000376A9"/>
    <w:rsid w:val="00037759"/>
    <w:rsid w:val="0003785D"/>
    <w:rsid w:val="0003792E"/>
    <w:rsid w:val="00037981"/>
    <w:rsid w:val="000379B9"/>
    <w:rsid w:val="000379F2"/>
    <w:rsid w:val="000379F3"/>
    <w:rsid w:val="00037AB1"/>
    <w:rsid w:val="00037B14"/>
    <w:rsid w:val="00037B6C"/>
    <w:rsid w:val="00037BD1"/>
    <w:rsid w:val="00037C46"/>
    <w:rsid w:val="00037CDA"/>
    <w:rsid w:val="00037CEA"/>
    <w:rsid w:val="00037E1A"/>
    <w:rsid w:val="00037E4C"/>
    <w:rsid w:val="00037EA6"/>
    <w:rsid w:val="00037EF2"/>
    <w:rsid w:val="00037F3D"/>
    <w:rsid w:val="00040015"/>
    <w:rsid w:val="00040019"/>
    <w:rsid w:val="00040038"/>
    <w:rsid w:val="000400C7"/>
    <w:rsid w:val="000400E5"/>
    <w:rsid w:val="000400F9"/>
    <w:rsid w:val="00040104"/>
    <w:rsid w:val="000401F4"/>
    <w:rsid w:val="0004020C"/>
    <w:rsid w:val="00040326"/>
    <w:rsid w:val="00040342"/>
    <w:rsid w:val="000406F9"/>
    <w:rsid w:val="0004073B"/>
    <w:rsid w:val="00040748"/>
    <w:rsid w:val="000407A6"/>
    <w:rsid w:val="000407EB"/>
    <w:rsid w:val="00040858"/>
    <w:rsid w:val="000408A1"/>
    <w:rsid w:val="000408BB"/>
    <w:rsid w:val="000408C0"/>
    <w:rsid w:val="00040907"/>
    <w:rsid w:val="0004090B"/>
    <w:rsid w:val="00040940"/>
    <w:rsid w:val="0004098B"/>
    <w:rsid w:val="00040C7D"/>
    <w:rsid w:val="00040CA8"/>
    <w:rsid w:val="00040D23"/>
    <w:rsid w:val="00040E67"/>
    <w:rsid w:val="00040E8B"/>
    <w:rsid w:val="00040ED4"/>
    <w:rsid w:val="00040F1F"/>
    <w:rsid w:val="0004103D"/>
    <w:rsid w:val="00041084"/>
    <w:rsid w:val="000410D7"/>
    <w:rsid w:val="00041101"/>
    <w:rsid w:val="00041104"/>
    <w:rsid w:val="0004111A"/>
    <w:rsid w:val="0004119B"/>
    <w:rsid w:val="000411FD"/>
    <w:rsid w:val="00041235"/>
    <w:rsid w:val="0004124F"/>
    <w:rsid w:val="0004130F"/>
    <w:rsid w:val="00041310"/>
    <w:rsid w:val="00041338"/>
    <w:rsid w:val="00041382"/>
    <w:rsid w:val="00041422"/>
    <w:rsid w:val="0004147F"/>
    <w:rsid w:val="000414C9"/>
    <w:rsid w:val="0004153F"/>
    <w:rsid w:val="00041670"/>
    <w:rsid w:val="0004167A"/>
    <w:rsid w:val="000416C9"/>
    <w:rsid w:val="000416EF"/>
    <w:rsid w:val="00041746"/>
    <w:rsid w:val="00041799"/>
    <w:rsid w:val="00041813"/>
    <w:rsid w:val="000418AD"/>
    <w:rsid w:val="000418B0"/>
    <w:rsid w:val="000418B9"/>
    <w:rsid w:val="000418C9"/>
    <w:rsid w:val="000419A9"/>
    <w:rsid w:val="000419F9"/>
    <w:rsid w:val="00041AAC"/>
    <w:rsid w:val="00041B20"/>
    <w:rsid w:val="00041B35"/>
    <w:rsid w:val="00041B3D"/>
    <w:rsid w:val="00041B58"/>
    <w:rsid w:val="00041B7E"/>
    <w:rsid w:val="00041BB8"/>
    <w:rsid w:val="00041BF5"/>
    <w:rsid w:val="00041C1D"/>
    <w:rsid w:val="00041C27"/>
    <w:rsid w:val="00041C68"/>
    <w:rsid w:val="00041C88"/>
    <w:rsid w:val="00041C91"/>
    <w:rsid w:val="00041CA6"/>
    <w:rsid w:val="00041CBE"/>
    <w:rsid w:val="00041D28"/>
    <w:rsid w:val="00041D65"/>
    <w:rsid w:val="00041DC7"/>
    <w:rsid w:val="00041DD4"/>
    <w:rsid w:val="00041DD8"/>
    <w:rsid w:val="00041E36"/>
    <w:rsid w:val="00041E9C"/>
    <w:rsid w:val="00041EB2"/>
    <w:rsid w:val="00041EC3"/>
    <w:rsid w:val="00041EF3"/>
    <w:rsid w:val="00041F57"/>
    <w:rsid w:val="00041FAF"/>
    <w:rsid w:val="00041FC5"/>
    <w:rsid w:val="00042068"/>
    <w:rsid w:val="00042096"/>
    <w:rsid w:val="00042102"/>
    <w:rsid w:val="0004212B"/>
    <w:rsid w:val="00042163"/>
    <w:rsid w:val="000421F5"/>
    <w:rsid w:val="00042202"/>
    <w:rsid w:val="00042207"/>
    <w:rsid w:val="0004225E"/>
    <w:rsid w:val="000422D7"/>
    <w:rsid w:val="00042318"/>
    <w:rsid w:val="00042339"/>
    <w:rsid w:val="00042365"/>
    <w:rsid w:val="000423DA"/>
    <w:rsid w:val="00042444"/>
    <w:rsid w:val="0004248F"/>
    <w:rsid w:val="000424FD"/>
    <w:rsid w:val="0004250B"/>
    <w:rsid w:val="0004265D"/>
    <w:rsid w:val="000426B1"/>
    <w:rsid w:val="000426CC"/>
    <w:rsid w:val="000426FB"/>
    <w:rsid w:val="00042728"/>
    <w:rsid w:val="00042784"/>
    <w:rsid w:val="0004282F"/>
    <w:rsid w:val="0004283F"/>
    <w:rsid w:val="0004285E"/>
    <w:rsid w:val="00042899"/>
    <w:rsid w:val="00042A53"/>
    <w:rsid w:val="00042A83"/>
    <w:rsid w:val="00042AC1"/>
    <w:rsid w:val="00042AD6"/>
    <w:rsid w:val="00042AF9"/>
    <w:rsid w:val="00042B8B"/>
    <w:rsid w:val="00042C5D"/>
    <w:rsid w:val="00042C6D"/>
    <w:rsid w:val="00042CE5"/>
    <w:rsid w:val="00042DE6"/>
    <w:rsid w:val="00042E1C"/>
    <w:rsid w:val="00042E79"/>
    <w:rsid w:val="00042E9A"/>
    <w:rsid w:val="00042E9B"/>
    <w:rsid w:val="00042EF3"/>
    <w:rsid w:val="00042F17"/>
    <w:rsid w:val="00042FF6"/>
    <w:rsid w:val="00043002"/>
    <w:rsid w:val="0004304D"/>
    <w:rsid w:val="0004305D"/>
    <w:rsid w:val="00043060"/>
    <w:rsid w:val="0004306E"/>
    <w:rsid w:val="0004317D"/>
    <w:rsid w:val="000431C9"/>
    <w:rsid w:val="000431D8"/>
    <w:rsid w:val="00043204"/>
    <w:rsid w:val="000432E6"/>
    <w:rsid w:val="000432E8"/>
    <w:rsid w:val="000432FA"/>
    <w:rsid w:val="00043311"/>
    <w:rsid w:val="00043355"/>
    <w:rsid w:val="000434CD"/>
    <w:rsid w:val="0004351F"/>
    <w:rsid w:val="00043537"/>
    <w:rsid w:val="0004356A"/>
    <w:rsid w:val="0004358E"/>
    <w:rsid w:val="000435A2"/>
    <w:rsid w:val="000435AB"/>
    <w:rsid w:val="00043628"/>
    <w:rsid w:val="000436EA"/>
    <w:rsid w:val="0004376D"/>
    <w:rsid w:val="00043770"/>
    <w:rsid w:val="0004378B"/>
    <w:rsid w:val="0004379E"/>
    <w:rsid w:val="000437DA"/>
    <w:rsid w:val="000437F6"/>
    <w:rsid w:val="0004381D"/>
    <w:rsid w:val="000438B0"/>
    <w:rsid w:val="00043979"/>
    <w:rsid w:val="000439DB"/>
    <w:rsid w:val="00043A3F"/>
    <w:rsid w:val="00043A4B"/>
    <w:rsid w:val="00043B87"/>
    <w:rsid w:val="00043B89"/>
    <w:rsid w:val="00043BCD"/>
    <w:rsid w:val="00043C20"/>
    <w:rsid w:val="00043C42"/>
    <w:rsid w:val="00043C51"/>
    <w:rsid w:val="00043C81"/>
    <w:rsid w:val="00043CBB"/>
    <w:rsid w:val="00043CC8"/>
    <w:rsid w:val="00043D57"/>
    <w:rsid w:val="00043D66"/>
    <w:rsid w:val="00043D73"/>
    <w:rsid w:val="00043DD3"/>
    <w:rsid w:val="00043E20"/>
    <w:rsid w:val="00043E21"/>
    <w:rsid w:val="00043F7D"/>
    <w:rsid w:val="00043F8E"/>
    <w:rsid w:val="00043FAD"/>
    <w:rsid w:val="000440F6"/>
    <w:rsid w:val="000440F8"/>
    <w:rsid w:val="00044205"/>
    <w:rsid w:val="00044224"/>
    <w:rsid w:val="00044244"/>
    <w:rsid w:val="000442E6"/>
    <w:rsid w:val="00044316"/>
    <w:rsid w:val="00044329"/>
    <w:rsid w:val="0004432F"/>
    <w:rsid w:val="00044399"/>
    <w:rsid w:val="000444AE"/>
    <w:rsid w:val="0004454F"/>
    <w:rsid w:val="0004456F"/>
    <w:rsid w:val="0004457B"/>
    <w:rsid w:val="000445A9"/>
    <w:rsid w:val="00044636"/>
    <w:rsid w:val="000446CB"/>
    <w:rsid w:val="000446EC"/>
    <w:rsid w:val="0004474F"/>
    <w:rsid w:val="000447CE"/>
    <w:rsid w:val="000447F5"/>
    <w:rsid w:val="0004488E"/>
    <w:rsid w:val="00044896"/>
    <w:rsid w:val="000448D5"/>
    <w:rsid w:val="0004491F"/>
    <w:rsid w:val="0004499D"/>
    <w:rsid w:val="0004499F"/>
    <w:rsid w:val="00044A39"/>
    <w:rsid w:val="00044A5D"/>
    <w:rsid w:val="00044AD4"/>
    <w:rsid w:val="00044AE4"/>
    <w:rsid w:val="00044B34"/>
    <w:rsid w:val="00044B8B"/>
    <w:rsid w:val="00044BF5"/>
    <w:rsid w:val="00044C25"/>
    <w:rsid w:val="00044C2B"/>
    <w:rsid w:val="00044C4A"/>
    <w:rsid w:val="00044C9E"/>
    <w:rsid w:val="00044D44"/>
    <w:rsid w:val="00044E46"/>
    <w:rsid w:val="00044EB3"/>
    <w:rsid w:val="00044F20"/>
    <w:rsid w:val="00044FA8"/>
    <w:rsid w:val="000450C6"/>
    <w:rsid w:val="000450CE"/>
    <w:rsid w:val="000450E3"/>
    <w:rsid w:val="0004516B"/>
    <w:rsid w:val="000451D3"/>
    <w:rsid w:val="0004522F"/>
    <w:rsid w:val="00045267"/>
    <w:rsid w:val="000452D6"/>
    <w:rsid w:val="0004530E"/>
    <w:rsid w:val="000453FD"/>
    <w:rsid w:val="00045404"/>
    <w:rsid w:val="00045468"/>
    <w:rsid w:val="0004548C"/>
    <w:rsid w:val="000454AA"/>
    <w:rsid w:val="0004551F"/>
    <w:rsid w:val="00045533"/>
    <w:rsid w:val="00045564"/>
    <w:rsid w:val="00045584"/>
    <w:rsid w:val="00045636"/>
    <w:rsid w:val="00045727"/>
    <w:rsid w:val="00045813"/>
    <w:rsid w:val="00045825"/>
    <w:rsid w:val="00045864"/>
    <w:rsid w:val="0004595D"/>
    <w:rsid w:val="0004599F"/>
    <w:rsid w:val="000459B5"/>
    <w:rsid w:val="000459D5"/>
    <w:rsid w:val="00045A16"/>
    <w:rsid w:val="00045B0D"/>
    <w:rsid w:val="00045B52"/>
    <w:rsid w:val="00045B83"/>
    <w:rsid w:val="00045BBE"/>
    <w:rsid w:val="00045BE8"/>
    <w:rsid w:val="00045BF1"/>
    <w:rsid w:val="00045C43"/>
    <w:rsid w:val="00045C78"/>
    <w:rsid w:val="00045C83"/>
    <w:rsid w:val="00045D79"/>
    <w:rsid w:val="00045E71"/>
    <w:rsid w:val="00045E96"/>
    <w:rsid w:val="00045F17"/>
    <w:rsid w:val="00045FC6"/>
    <w:rsid w:val="00046022"/>
    <w:rsid w:val="0004607F"/>
    <w:rsid w:val="0004614E"/>
    <w:rsid w:val="000461A8"/>
    <w:rsid w:val="000461CC"/>
    <w:rsid w:val="000461DF"/>
    <w:rsid w:val="00046216"/>
    <w:rsid w:val="00046224"/>
    <w:rsid w:val="00046252"/>
    <w:rsid w:val="0004626B"/>
    <w:rsid w:val="0004627B"/>
    <w:rsid w:val="000462FC"/>
    <w:rsid w:val="0004631E"/>
    <w:rsid w:val="00046334"/>
    <w:rsid w:val="000463E9"/>
    <w:rsid w:val="000463EC"/>
    <w:rsid w:val="00046426"/>
    <w:rsid w:val="00046536"/>
    <w:rsid w:val="000465C6"/>
    <w:rsid w:val="00046618"/>
    <w:rsid w:val="00046695"/>
    <w:rsid w:val="000466C0"/>
    <w:rsid w:val="00046739"/>
    <w:rsid w:val="00046749"/>
    <w:rsid w:val="0004676C"/>
    <w:rsid w:val="0004679B"/>
    <w:rsid w:val="000467A7"/>
    <w:rsid w:val="00046804"/>
    <w:rsid w:val="00046841"/>
    <w:rsid w:val="00046865"/>
    <w:rsid w:val="00046888"/>
    <w:rsid w:val="000468A5"/>
    <w:rsid w:val="000468BB"/>
    <w:rsid w:val="000468D8"/>
    <w:rsid w:val="00046916"/>
    <w:rsid w:val="00046936"/>
    <w:rsid w:val="0004694C"/>
    <w:rsid w:val="00046959"/>
    <w:rsid w:val="0004698F"/>
    <w:rsid w:val="000469B5"/>
    <w:rsid w:val="000469B7"/>
    <w:rsid w:val="000469E5"/>
    <w:rsid w:val="00046A3E"/>
    <w:rsid w:val="00046A61"/>
    <w:rsid w:val="00046AA8"/>
    <w:rsid w:val="00046B68"/>
    <w:rsid w:val="00046B69"/>
    <w:rsid w:val="00046B9D"/>
    <w:rsid w:val="00046BBE"/>
    <w:rsid w:val="00046C2D"/>
    <w:rsid w:val="00046C38"/>
    <w:rsid w:val="00046CB6"/>
    <w:rsid w:val="00046D07"/>
    <w:rsid w:val="00046DEA"/>
    <w:rsid w:val="00046EC6"/>
    <w:rsid w:val="00046F4F"/>
    <w:rsid w:val="00046FBE"/>
    <w:rsid w:val="00046FC5"/>
    <w:rsid w:val="0004704E"/>
    <w:rsid w:val="00047060"/>
    <w:rsid w:val="0004706E"/>
    <w:rsid w:val="0004707E"/>
    <w:rsid w:val="0004708C"/>
    <w:rsid w:val="000470A3"/>
    <w:rsid w:val="000470BE"/>
    <w:rsid w:val="00047129"/>
    <w:rsid w:val="0004712C"/>
    <w:rsid w:val="00047137"/>
    <w:rsid w:val="00047138"/>
    <w:rsid w:val="00047189"/>
    <w:rsid w:val="000471FE"/>
    <w:rsid w:val="0004721C"/>
    <w:rsid w:val="000472FD"/>
    <w:rsid w:val="0004733F"/>
    <w:rsid w:val="00047362"/>
    <w:rsid w:val="0004737E"/>
    <w:rsid w:val="0004741B"/>
    <w:rsid w:val="0004748A"/>
    <w:rsid w:val="000474CE"/>
    <w:rsid w:val="00047507"/>
    <w:rsid w:val="00047632"/>
    <w:rsid w:val="000476DD"/>
    <w:rsid w:val="00047744"/>
    <w:rsid w:val="00047829"/>
    <w:rsid w:val="0004787A"/>
    <w:rsid w:val="0004792B"/>
    <w:rsid w:val="00047980"/>
    <w:rsid w:val="00047A33"/>
    <w:rsid w:val="00047A48"/>
    <w:rsid w:val="00047A4C"/>
    <w:rsid w:val="00047A93"/>
    <w:rsid w:val="00047AAE"/>
    <w:rsid w:val="00047B04"/>
    <w:rsid w:val="00047B3A"/>
    <w:rsid w:val="00047B74"/>
    <w:rsid w:val="00047B84"/>
    <w:rsid w:val="00047BB1"/>
    <w:rsid w:val="00047C06"/>
    <w:rsid w:val="00047D78"/>
    <w:rsid w:val="00047E28"/>
    <w:rsid w:val="00047E2B"/>
    <w:rsid w:val="00047E35"/>
    <w:rsid w:val="00047E48"/>
    <w:rsid w:val="00047EE7"/>
    <w:rsid w:val="00047F0B"/>
    <w:rsid w:val="00047F31"/>
    <w:rsid w:val="00047F61"/>
    <w:rsid w:val="000500AC"/>
    <w:rsid w:val="0005014B"/>
    <w:rsid w:val="0005017F"/>
    <w:rsid w:val="00050201"/>
    <w:rsid w:val="0005023E"/>
    <w:rsid w:val="00050242"/>
    <w:rsid w:val="0005028F"/>
    <w:rsid w:val="000502ED"/>
    <w:rsid w:val="000503A3"/>
    <w:rsid w:val="000504D1"/>
    <w:rsid w:val="000504FF"/>
    <w:rsid w:val="00050539"/>
    <w:rsid w:val="00050584"/>
    <w:rsid w:val="000505FF"/>
    <w:rsid w:val="000506D1"/>
    <w:rsid w:val="000506DE"/>
    <w:rsid w:val="0005074B"/>
    <w:rsid w:val="000507AB"/>
    <w:rsid w:val="000507D3"/>
    <w:rsid w:val="000507F4"/>
    <w:rsid w:val="00050813"/>
    <w:rsid w:val="00050820"/>
    <w:rsid w:val="00050880"/>
    <w:rsid w:val="000508FC"/>
    <w:rsid w:val="0005092B"/>
    <w:rsid w:val="00050A92"/>
    <w:rsid w:val="00050ADF"/>
    <w:rsid w:val="00050B04"/>
    <w:rsid w:val="00050C05"/>
    <w:rsid w:val="00050C90"/>
    <w:rsid w:val="00050CA6"/>
    <w:rsid w:val="00050CAA"/>
    <w:rsid w:val="00050CB8"/>
    <w:rsid w:val="00050CCF"/>
    <w:rsid w:val="00050D11"/>
    <w:rsid w:val="00050D5E"/>
    <w:rsid w:val="00050DC8"/>
    <w:rsid w:val="00050DDF"/>
    <w:rsid w:val="00050E19"/>
    <w:rsid w:val="00050E92"/>
    <w:rsid w:val="00050ED1"/>
    <w:rsid w:val="00050F31"/>
    <w:rsid w:val="00050FAA"/>
    <w:rsid w:val="0005108C"/>
    <w:rsid w:val="000510A8"/>
    <w:rsid w:val="0005115A"/>
    <w:rsid w:val="000512BE"/>
    <w:rsid w:val="0005131A"/>
    <w:rsid w:val="00051352"/>
    <w:rsid w:val="00051482"/>
    <w:rsid w:val="000515F2"/>
    <w:rsid w:val="0005164B"/>
    <w:rsid w:val="00051661"/>
    <w:rsid w:val="000516CA"/>
    <w:rsid w:val="0005176C"/>
    <w:rsid w:val="0005177C"/>
    <w:rsid w:val="00051781"/>
    <w:rsid w:val="000517B4"/>
    <w:rsid w:val="00051805"/>
    <w:rsid w:val="00051843"/>
    <w:rsid w:val="0005196C"/>
    <w:rsid w:val="00051997"/>
    <w:rsid w:val="000519C3"/>
    <w:rsid w:val="000519E3"/>
    <w:rsid w:val="00051A69"/>
    <w:rsid w:val="00051AF1"/>
    <w:rsid w:val="00051B49"/>
    <w:rsid w:val="00051BFA"/>
    <w:rsid w:val="00051C5C"/>
    <w:rsid w:val="00051C6B"/>
    <w:rsid w:val="00051C71"/>
    <w:rsid w:val="00051C9A"/>
    <w:rsid w:val="00051CA3"/>
    <w:rsid w:val="00051CA6"/>
    <w:rsid w:val="00051CD7"/>
    <w:rsid w:val="00051CEF"/>
    <w:rsid w:val="00051D1C"/>
    <w:rsid w:val="00051E62"/>
    <w:rsid w:val="00051F44"/>
    <w:rsid w:val="00051F52"/>
    <w:rsid w:val="00051F7B"/>
    <w:rsid w:val="00052020"/>
    <w:rsid w:val="00052047"/>
    <w:rsid w:val="0005205D"/>
    <w:rsid w:val="00052093"/>
    <w:rsid w:val="00052201"/>
    <w:rsid w:val="0005221D"/>
    <w:rsid w:val="0005221F"/>
    <w:rsid w:val="00052220"/>
    <w:rsid w:val="00052238"/>
    <w:rsid w:val="000522A6"/>
    <w:rsid w:val="000522D2"/>
    <w:rsid w:val="0005231F"/>
    <w:rsid w:val="0005232F"/>
    <w:rsid w:val="00052337"/>
    <w:rsid w:val="00052375"/>
    <w:rsid w:val="00052388"/>
    <w:rsid w:val="0005239A"/>
    <w:rsid w:val="000524BD"/>
    <w:rsid w:val="000524CC"/>
    <w:rsid w:val="00052505"/>
    <w:rsid w:val="0005264D"/>
    <w:rsid w:val="00052730"/>
    <w:rsid w:val="00052864"/>
    <w:rsid w:val="00052902"/>
    <w:rsid w:val="00052914"/>
    <w:rsid w:val="0005292C"/>
    <w:rsid w:val="00052955"/>
    <w:rsid w:val="00052AC5"/>
    <w:rsid w:val="00052ADB"/>
    <w:rsid w:val="00052ADE"/>
    <w:rsid w:val="00052AF7"/>
    <w:rsid w:val="00052BFC"/>
    <w:rsid w:val="00052C16"/>
    <w:rsid w:val="00052C2D"/>
    <w:rsid w:val="00052D0F"/>
    <w:rsid w:val="00052D1C"/>
    <w:rsid w:val="00052DF0"/>
    <w:rsid w:val="00052E35"/>
    <w:rsid w:val="00052E83"/>
    <w:rsid w:val="00052EB0"/>
    <w:rsid w:val="00052F3E"/>
    <w:rsid w:val="00052F7D"/>
    <w:rsid w:val="00052F8B"/>
    <w:rsid w:val="00052F9F"/>
    <w:rsid w:val="00053064"/>
    <w:rsid w:val="000530CF"/>
    <w:rsid w:val="0005310B"/>
    <w:rsid w:val="00053178"/>
    <w:rsid w:val="000531CF"/>
    <w:rsid w:val="0005327D"/>
    <w:rsid w:val="00053294"/>
    <w:rsid w:val="000532B2"/>
    <w:rsid w:val="00053360"/>
    <w:rsid w:val="000533F3"/>
    <w:rsid w:val="0005340B"/>
    <w:rsid w:val="00053488"/>
    <w:rsid w:val="0005353A"/>
    <w:rsid w:val="0005355C"/>
    <w:rsid w:val="0005355F"/>
    <w:rsid w:val="00053601"/>
    <w:rsid w:val="00053625"/>
    <w:rsid w:val="0005363E"/>
    <w:rsid w:val="000536C8"/>
    <w:rsid w:val="000536E3"/>
    <w:rsid w:val="000536F2"/>
    <w:rsid w:val="0005370E"/>
    <w:rsid w:val="00053715"/>
    <w:rsid w:val="000537F9"/>
    <w:rsid w:val="00053934"/>
    <w:rsid w:val="0005394C"/>
    <w:rsid w:val="00053985"/>
    <w:rsid w:val="00053A02"/>
    <w:rsid w:val="00053A23"/>
    <w:rsid w:val="00053A99"/>
    <w:rsid w:val="00053A9F"/>
    <w:rsid w:val="00053BC6"/>
    <w:rsid w:val="00053BDD"/>
    <w:rsid w:val="00053C39"/>
    <w:rsid w:val="00053C4C"/>
    <w:rsid w:val="00053C78"/>
    <w:rsid w:val="00053D62"/>
    <w:rsid w:val="00053D7D"/>
    <w:rsid w:val="00053E09"/>
    <w:rsid w:val="00053E6B"/>
    <w:rsid w:val="00053EB8"/>
    <w:rsid w:val="0005409C"/>
    <w:rsid w:val="000540CB"/>
    <w:rsid w:val="000540F7"/>
    <w:rsid w:val="000540F8"/>
    <w:rsid w:val="00054129"/>
    <w:rsid w:val="0005412D"/>
    <w:rsid w:val="0005412E"/>
    <w:rsid w:val="00054131"/>
    <w:rsid w:val="0005415B"/>
    <w:rsid w:val="000541D3"/>
    <w:rsid w:val="000541F0"/>
    <w:rsid w:val="000542CA"/>
    <w:rsid w:val="0005430F"/>
    <w:rsid w:val="00054378"/>
    <w:rsid w:val="00054592"/>
    <w:rsid w:val="000545A3"/>
    <w:rsid w:val="0005468D"/>
    <w:rsid w:val="000546A8"/>
    <w:rsid w:val="000546FF"/>
    <w:rsid w:val="000547D8"/>
    <w:rsid w:val="00054808"/>
    <w:rsid w:val="00054A41"/>
    <w:rsid w:val="00054A60"/>
    <w:rsid w:val="00054A63"/>
    <w:rsid w:val="00054B1B"/>
    <w:rsid w:val="00054B5D"/>
    <w:rsid w:val="00054B8C"/>
    <w:rsid w:val="00054BA6"/>
    <w:rsid w:val="00054BA9"/>
    <w:rsid w:val="00054C32"/>
    <w:rsid w:val="00054C84"/>
    <w:rsid w:val="00054CF3"/>
    <w:rsid w:val="00054D07"/>
    <w:rsid w:val="00054D44"/>
    <w:rsid w:val="00054E58"/>
    <w:rsid w:val="00054E7F"/>
    <w:rsid w:val="00054E86"/>
    <w:rsid w:val="00054F4F"/>
    <w:rsid w:val="00054F61"/>
    <w:rsid w:val="00054FE2"/>
    <w:rsid w:val="00055000"/>
    <w:rsid w:val="000550FE"/>
    <w:rsid w:val="00055130"/>
    <w:rsid w:val="000551E1"/>
    <w:rsid w:val="0005529C"/>
    <w:rsid w:val="000552E3"/>
    <w:rsid w:val="00055311"/>
    <w:rsid w:val="00055372"/>
    <w:rsid w:val="0005542A"/>
    <w:rsid w:val="00055488"/>
    <w:rsid w:val="000554E0"/>
    <w:rsid w:val="0005554B"/>
    <w:rsid w:val="00055592"/>
    <w:rsid w:val="00055699"/>
    <w:rsid w:val="000556FF"/>
    <w:rsid w:val="00055761"/>
    <w:rsid w:val="0005577B"/>
    <w:rsid w:val="00055794"/>
    <w:rsid w:val="000557E2"/>
    <w:rsid w:val="000557F6"/>
    <w:rsid w:val="000558C6"/>
    <w:rsid w:val="00055917"/>
    <w:rsid w:val="00055950"/>
    <w:rsid w:val="000559EA"/>
    <w:rsid w:val="00055A1B"/>
    <w:rsid w:val="00055A6D"/>
    <w:rsid w:val="00055A7B"/>
    <w:rsid w:val="00055AD5"/>
    <w:rsid w:val="00055B0C"/>
    <w:rsid w:val="00055B5D"/>
    <w:rsid w:val="00055B6E"/>
    <w:rsid w:val="00055B86"/>
    <w:rsid w:val="00055BCB"/>
    <w:rsid w:val="00055CCB"/>
    <w:rsid w:val="00055D74"/>
    <w:rsid w:val="00055D75"/>
    <w:rsid w:val="00055DA6"/>
    <w:rsid w:val="00055E1E"/>
    <w:rsid w:val="00055F29"/>
    <w:rsid w:val="00055F44"/>
    <w:rsid w:val="00055F6D"/>
    <w:rsid w:val="00055FBF"/>
    <w:rsid w:val="00055FF9"/>
    <w:rsid w:val="0005617D"/>
    <w:rsid w:val="00056199"/>
    <w:rsid w:val="000561D4"/>
    <w:rsid w:val="00056267"/>
    <w:rsid w:val="00056281"/>
    <w:rsid w:val="000562D2"/>
    <w:rsid w:val="000563C0"/>
    <w:rsid w:val="00056499"/>
    <w:rsid w:val="000564A3"/>
    <w:rsid w:val="000564C3"/>
    <w:rsid w:val="000564CD"/>
    <w:rsid w:val="0005651C"/>
    <w:rsid w:val="000565EB"/>
    <w:rsid w:val="000566A4"/>
    <w:rsid w:val="000566F2"/>
    <w:rsid w:val="0005670D"/>
    <w:rsid w:val="0005671F"/>
    <w:rsid w:val="000567CD"/>
    <w:rsid w:val="00056819"/>
    <w:rsid w:val="000568A6"/>
    <w:rsid w:val="000568D1"/>
    <w:rsid w:val="000568DC"/>
    <w:rsid w:val="000568FE"/>
    <w:rsid w:val="0005690A"/>
    <w:rsid w:val="00056911"/>
    <w:rsid w:val="0005692E"/>
    <w:rsid w:val="00056956"/>
    <w:rsid w:val="00056966"/>
    <w:rsid w:val="0005697E"/>
    <w:rsid w:val="00056984"/>
    <w:rsid w:val="0005698F"/>
    <w:rsid w:val="000569A3"/>
    <w:rsid w:val="000569A8"/>
    <w:rsid w:val="000569D3"/>
    <w:rsid w:val="00056A08"/>
    <w:rsid w:val="00056AF2"/>
    <w:rsid w:val="00056AF9"/>
    <w:rsid w:val="00056B04"/>
    <w:rsid w:val="00056B89"/>
    <w:rsid w:val="00056C36"/>
    <w:rsid w:val="00056C64"/>
    <w:rsid w:val="00056D0A"/>
    <w:rsid w:val="00056D12"/>
    <w:rsid w:val="00056D87"/>
    <w:rsid w:val="00056D99"/>
    <w:rsid w:val="00056E2F"/>
    <w:rsid w:val="00056F0B"/>
    <w:rsid w:val="00056F90"/>
    <w:rsid w:val="00056FAA"/>
    <w:rsid w:val="00056FDC"/>
    <w:rsid w:val="00057012"/>
    <w:rsid w:val="00057031"/>
    <w:rsid w:val="00057059"/>
    <w:rsid w:val="000570D8"/>
    <w:rsid w:val="00057208"/>
    <w:rsid w:val="00057298"/>
    <w:rsid w:val="000572EE"/>
    <w:rsid w:val="0005731F"/>
    <w:rsid w:val="000573E1"/>
    <w:rsid w:val="0005742C"/>
    <w:rsid w:val="0005742E"/>
    <w:rsid w:val="000574C4"/>
    <w:rsid w:val="000574CA"/>
    <w:rsid w:val="000574D9"/>
    <w:rsid w:val="00057653"/>
    <w:rsid w:val="00057681"/>
    <w:rsid w:val="00057693"/>
    <w:rsid w:val="000576CD"/>
    <w:rsid w:val="00057757"/>
    <w:rsid w:val="00057797"/>
    <w:rsid w:val="000577CA"/>
    <w:rsid w:val="00057830"/>
    <w:rsid w:val="00057874"/>
    <w:rsid w:val="000578E4"/>
    <w:rsid w:val="00057912"/>
    <w:rsid w:val="000579C6"/>
    <w:rsid w:val="00057A3B"/>
    <w:rsid w:val="00057A72"/>
    <w:rsid w:val="00057A8C"/>
    <w:rsid w:val="00057A97"/>
    <w:rsid w:val="00057AA1"/>
    <w:rsid w:val="00057AAA"/>
    <w:rsid w:val="00057AD2"/>
    <w:rsid w:val="00057ADF"/>
    <w:rsid w:val="00057AF8"/>
    <w:rsid w:val="00057B75"/>
    <w:rsid w:val="00057B83"/>
    <w:rsid w:val="00057BCD"/>
    <w:rsid w:val="00057BD3"/>
    <w:rsid w:val="00057BF2"/>
    <w:rsid w:val="00057C1E"/>
    <w:rsid w:val="00057CC2"/>
    <w:rsid w:val="00057CCB"/>
    <w:rsid w:val="00057D10"/>
    <w:rsid w:val="00057D49"/>
    <w:rsid w:val="00057D7E"/>
    <w:rsid w:val="00057DC0"/>
    <w:rsid w:val="00057DD0"/>
    <w:rsid w:val="00057E62"/>
    <w:rsid w:val="00057E7B"/>
    <w:rsid w:val="00057EB7"/>
    <w:rsid w:val="00057ECA"/>
    <w:rsid w:val="00057F92"/>
    <w:rsid w:val="00060024"/>
    <w:rsid w:val="00060110"/>
    <w:rsid w:val="000601B4"/>
    <w:rsid w:val="000601C0"/>
    <w:rsid w:val="000601F2"/>
    <w:rsid w:val="00060227"/>
    <w:rsid w:val="0006025D"/>
    <w:rsid w:val="000602A7"/>
    <w:rsid w:val="00060374"/>
    <w:rsid w:val="0006037C"/>
    <w:rsid w:val="000603E0"/>
    <w:rsid w:val="00060410"/>
    <w:rsid w:val="00060419"/>
    <w:rsid w:val="0006044B"/>
    <w:rsid w:val="000604F9"/>
    <w:rsid w:val="0006050A"/>
    <w:rsid w:val="00060636"/>
    <w:rsid w:val="000606A2"/>
    <w:rsid w:val="000606A8"/>
    <w:rsid w:val="0006073A"/>
    <w:rsid w:val="00060789"/>
    <w:rsid w:val="0006078B"/>
    <w:rsid w:val="000607AB"/>
    <w:rsid w:val="00060879"/>
    <w:rsid w:val="000608E0"/>
    <w:rsid w:val="00060997"/>
    <w:rsid w:val="00060A7C"/>
    <w:rsid w:val="00060A91"/>
    <w:rsid w:val="00060AAA"/>
    <w:rsid w:val="00060AC0"/>
    <w:rsid w:val="00060AD1"/>
    <w:rsid w:val="00060B90"/>
    <w:rsid w:val="00060B99"/>
    <w:rsid w:val="00060C27"/>
    <w:rsid w:val="00060D09"/>
    <w:rsid w:val="00060D0D"/>
    <w:rsid w:val="00060D9A"/>
    <w:rsid w:val="00060DB4"/>
    <w:rsid w:val="00060EB6"/>
    <w:rsid w:val="00060EE9"/>
    <w:rsid w:val="00060F60"/>
    <w:rsid w:val="00060F7C"/>
    <w:rsid w:val="00060F83"/>
    <w:rsid w:val="00060FAF"/>
    <w:rsid w:val="00061009"/>
    <w:rsid w:val="00061012"/>
    <w:rsid w:val="0006105D"/>
    <w:rsid w:val="00061070"/>
    <w:rsid w:val="0006111F"/>
    <w:rsid w:val="0006113E"/>
    <w:rsid w:val="00061150"/>
    <w:rsid w:val="0006117E"/>
    <w:rsid w:val="00061184"/>
    <w:rsid w:val="00061353"/>
    <w:rsid w:val="00061402"/>
    <w:rsid w:val="0006141C"/>
    <w:rsid w:val="0006145F"/>
    <w:rsid w:val="00061473"/>
    <w:rsid w:val="00061474"/>
    <w:rsid w:val="000615A6"/>
    <w:rsid w:val="000615CB"/>
    <w:rsid w:val="000615E5"/>
    <w:rsid w:val="000615F6"/>
    <w:rsid w:val="00061614"/>
    <w:rsid w:val="000616FC"/>
    <w:rsid w:val="00061704"/>
    <w:rsid w:val="0006170C"/>
    <w:rsid w:val="000617A4"/>
    <w:rsid w:val="000617B4"/>
    <w:rsid w:val="000617CA"/>
    <w:rsid w:val="000617F9"/>
    <w:rsid w:val="000618B0"/>
    <w:rsid w:val="0006191D"/>
    <w:rsid w:val="00061946"/>
    <w:rsid w:val="00061986"/>
    <w:rsid w:val="000619B7"/>
    <w:rsid w:val="00061B49"/>
    <w:rsid w:val="00061BCB"/>
    <w:rsid w:val="00061BCC"/>
    <w:rsid w:val="00061C86"/>
    <w:rsid w:val="00061D3D"/>
    <w:rsid w:val="00061D48"/>
    <w:rsid w:val="00061DEC"/>
    <w:rsid w:val="00061DF8"/>
    <w:rsid w:val="00061E5C"/>
    <w:rsid w:val="00061F28"/>
    <w:rsid w:val="00061F5B"/>
    <w:rsid w:val="00061F81"/>
    <w:rsid w:val="00061FEB"/>
    <w:rsid w:val="0006203A"/>
    <w:rsid w:val="000620AE"/>
    <w:rsid w:val="000620E3"/>
    <w:rsid w:val="000620E5"/>
    <w:rsid w:val="000620F9"/>
    <w:rsid w:val="0006216F"/>
    <w:rsid w:val="0006220C"/>
    <w:rsid w:val="0006221B"/>
    <w:rsid w:val="00062243"/>
    <w:rsid w:val="00062267"/>
    <w:rsid w:val="00062273"/>
    <w:rsid w:val="000622D5"/>
    <w:rsid w:val="000622E0"/>
    <w:rsid w:val="00062392"/>
    <w:rsid w:val="000624E5"/>
    <w:rsid w:val="00062535"/>
    <w:rsid w:val="00062539"/>
    <w:rsid w:val="00062566"/>
    <w:rsid w:val="000625B3"/>
    <w:rsid w:val="000625E9"/>
    <w:rsid w:val="00062600"/>
    <w:rsid w:val="00062634"/>
    <w:rsid w:val="000626BF"/>
    <w:rsid w:val="000626CF"/>
    <w:rsid w:val="00062706"/>
    <w:rsid w:val="00062712"/>
    <w:rsid w:val="00062717"/>
    <w:rsid w:val="00062760"/>
    <w:rsid w:val="00062763"/>
    <w:rsid w:val="000627D7"/>
    <w:rsid w:val="00062854"/>
    <w:rsid w:val="00062860"/>
    <w:rsid w:val="00062885"/>
    <w:rsid w:val="000628BA"/>
    <w:rsid w:val="0006294A"/>
    <w:rsid w:val="00062AB1"/>
    <w:rsid w:val="00062ABE"/>
    <w:rsid w:val="00062AC0"/>
    <w:rsid w:val="00062CA6"/>
    <w:rsid w:val="00062D17"/>
    <w:rsid w:val="00062DBD"/>
    <w:rsid w:val="00062E42"/>
    <w:rsid w:val="00062EE4"/>
    <w:rsid w:val="00062FAC"/>
    <w:rsid w:val="00062FDA"/>
    <w:rsid w:val="00062FE9"/>
    <w:rsid w:val="00063080"/>
    <w:rsid w:val="000630DC"/>
    <w:rsid w:val="000630F6"/>
    <w:rsid w:val="00063216"/>
    <w:rsid w:val="000632EA"/>
    <w:rsid w:val="000632EC"/>
    <w:rsid w:val="00063504"/>
    <w:rsid w:val="000635C6"/>
    <w:rsid w:val="0006363D"/>
    <w:rsid w:val="000636F8"/>
    <w:rsid w:val="0006374B"/>
    <w:rsid w:val="000637AC"/>
    <w:rsid w:val="000637E1"/>
    <w:rsid w:val="0006387E"/>
    <w:rsid w:val="00063887"/>
    <w:rsid w:val="000638A1"/>
    <w:rsid w:val="000638E7"/>
    <w:rsid w:val="00063911"/>
    <w:rsid w:val="00063A1A"/>
    <w:rsid w:val="00063A5B"/>
    <w:rsid w:val="00063A77"/>
    <w:rsid w:val="00063C4A"/>
    <w:rsid w:val="00063C97"/>
    <w:rsid w:val="00063D14"/>
    <w:rsid w:val="00063D23"/>
    <w:rsid w:val="00063E35"/>
    <w:rsid w:val="00063E6E"/>
    <w:rsid w:val="00063EF2"/>
    <w:rsid w:val="00063F2D"/>
    <w:rsid w:val="00063F3F"/>
    <w:rsid w:val="00064009"/>
    <w:rsid w:val="000640E8"/>
    <w:rsid w:val="00064364"/>
    <w:rsid w:val="000643A7"/>
    <w:rsid w:val="000643F2"/>
    <w:rsid w:val="0006441F"/>
    <w:rsid w:val="0006443F"/>
    <w:rsid w:val="00064452"/>
    <w:rsid w:val="000644B3"/>
    <w:rsid w:val="000644DA"/>
    <w:rsid w:val="0006459C"/>
    <w:rsid w:val="000645D6"/>
    <w:rsid w:val="000645E9"/>
    <w:rsid w:val="000645ED"/>
    <w:rsid w:val="00064664"/>
    <w:rsid w:val="000646AC"/>
    <w:rsid w:val="00064722"/>
    <w:rsid w:val="0006485B"/>
    <w:rsid w:val="0006489D"/>
    <w:rsid w:val="000648D4"/>
    <w:rsid w:val="0006497D"/>
    <w:rsid w:val="000649C3"/>
    <w:rsid w:val="000649E8"/>
    <w:rsid w:val="00064A20"/>
    <w:rsid w:val="00064A50"/>
    <w:rsid w:val="00064A5E"/>
    <w:rsid w:val="00064A74"/>
    <w:rsid w:val="00064A8B"/>
    <w:rsid w:val="00064AB2"/>
    <w:rsid w:val="00064B18"/>
    <w:rsid w:val="00064B30"/>
    <w:rsid w:val="00064B7B"/>
    <w:rsid w:val="00064C74"/>
    <w:rsid w:val="00064C7F"/>
    <w:rsid w:val="00064C8E"/>
    <w:rsid w:val="00064C96"/>
    <w:rsid w:val="00064CA5"/>
    <w:rsid w:val="00064D5B"/>
    <w:rsid w:val="00064D7A"/>
    <w:rsid w:val="00064F11"/>
    <w:rsid w:val="00064F34"/>
    <w:rsid w:val="00064FCB"/>
    <w:rsid w:val="00065097"/>
    <w:rsid w:val="000650A9"/>
    <w:rsid w:val="000650E6"/>
    <w:rsid w:val="000650FD"/>
    <w:rsid w:val="0006517A"/>
    <w:rsid w:val="00065256"/>
    <w:rsid w:val="000652D6"/>
    <w:rsid w:val="000652F3"/>
    <w:rsid w:val="00065324"/>
    <w:rsid w:val="000653B2"/>
    <w:rsid w:val="0006545B"/>
    <w:rsid w:val="00065461"/>
    <w:rsid w:val="000654B6"/>
    <w:rsid w:val="0006556B"/>
    <w:rsid w:val="00065570"/>
    <w:rsid w:val="000655BF"/>
    <w:rsid w:val="000655F7"/>
    <w:rsid w:val="0006560C"/>
    <w:rsid w:val="0006569B"/>
    <w:rsid w:val="000656B8"/>
    <w:rsid w:val="00065736"/>
    <w:rsid w:val="0006589D"/>
    <w:rsid w:val="000658BE"/>
    <w:rsid w:val="000658D3"/>
    <w:rsid w:val="0006598C"/>
    <w:rsid w:val="0006598E"/>
    <w:rsid w:val="000659CD"/>
    <w:rsid w:val="000659D5"/>
    <w:rsid w:val="000659F8"/>
    <w:rsid w:val="00065A11"/>
    <w:rsid w:val="00065A49"/>
    <w:rsid w:val="00065A9C"/>
    <w:rsid w:val="00065A9F"/>
    <w:rsid w:val="00065AEB"/>
    <w:rsid w:val="00065B76"/>
    <w:rsid w:val="00065BA8"/>
    <w:rsid w:val="00065BAA"/>
    <w:rsid w:val="00065BB2"/>
    <w:rsid w:val="00065BD4"/>
    <w:rsid w:val="00065C4C"/>
    <w:rsid w:val="00065CC7"/>
    <w:rsid w:val="00065D7F"/>
    <w:rsid w:val="00065DC7"/>
    <w:rsid w:val="00065E1F"/>
    <w:rsid w:val="00065E30"/>
    <w:rsid w:val="00065EF7"/>
    <w:rsid w:val="00065EFC"/>
    <w:rsid w:val="00065F1A"/>
    <w:rsid w:val="00065F29"/>
    <w:rsid w:val="00065F41"/>
    <w:rsid w:val="00065FD1"/>
    <w:rsid w:val="00066091"/>
    <w:rsid w:val="0006612E"/>
    <w:rsid w:val="00066141"/>
    <w:rsid w:val="00066220"/>
    <w:rsid w:val="00066223"/>
    <w:rsid w:val="00066250"/>
    <w:rsid w:val="0006627E"/>
    <w:rsid w:val="00066342"/>
    <w:rsid w:val="000663E7"/>
    <w:rsid w:val="00066439"/>
    <w:rsid w:val="0006652B"/>
    <w:rsid w:val="000665A1"/>
    <w:rsid w:val="000665AC"/>
    <w:rsid w:val="000665B3"/>
    <w:rsid w:val="0006665B"/>
    <w:rsid w:val="00066660"/>
    <w:rsid w:val="000666AA"/>
    <w:rsid w:val="000666DF"/>
    <w:rsid w:val="000667BC"/>
    <w:rsid w:val="00066864"/>
    <w:rsid w:val="00066868"/>
    <w:rsid w:val="0006686A"/>
    <w:rsid w:val="000668F3"/>
    <w:rsid w:val="00066993"/>
    <w:rsid w:val="00066B22"/>
    <w:rsid w:val="00066B2D"/>
    <w:rsid w:val="00066B7C"/>
    <w:rsid w:val="00066BCA"/>
    <w:rsid w:val="00066C01"/>
    <w:rsid w:val="00066C7F"/>
    <w:rsid w:val="00066C8E"/>
    <w:rsid w:val="00066C9A"/>
    <w:rsid w:val="00066CCF"/>
    <w:rsid w:val="00066D1A"/>
    <w:rsid w:val="00066D27"/>
    <w:rsid w:val="00066E66"/>
    <w:rsid w:val="00066EC3"/>
    <w:rsid w:val="00066EC9"/>
    <w:rsid w:val="00066F52"/>
    <w:rsid w:val="00066FDB"/>
    <w:rsid w:val="0006701A"/>
    <w:rsid w:val="0006701E"/>
    <w:rsid w:val="0006706D"/>
    <w:rsid w:val="0006709F"/>
    <w:rsid w:val="000670CF"/>
    <w:rsid w:val="00067114"/>
    <w:rsid w:val="00067163"/>
    <w:rsid w:val="000671A7"/>
    <w:rsid w:val="00067208"/>
    <w:rsid w:val="00067313"/>
    <w:rsid w:val="000673EE"/>
    <w:rsid w:val="000673F2"/>
    <w:rsid w:val="0006742B"/>
    <w:rsid w:val="000674E5"/>
    <w:rsid w:val="000674F4"/>
    <w:rsid w:val="000675A6"/>
    <w:rsid w:val="000675D9"/>
    <w:rsid w:val="00067663"/>
    <w:rsid w:val="0006766D"/>
    <w:rsid w:val="0006780E"/>
    <w:rsid w:val="000678C1"/>
    <w:rsid w:val="000678C2"/>
    <w:rsid w:val="000678F9"/>
    <w:rsid w:val="0006793F"/>
    <w:rsid w:val="0006794B"/>
    <w:rsid w:val="00067968"/>
    <w:rsid w:val="000679D4"/>
    <w:rsid w:val="00067A56"/>
    <w:rsid w:val="00067AAC"/>
    <w:rsid w:val="00067AF5"/>
    <w:rsid w:val="00067AFD"/>
    <w:rsid w:val="00067B1A"/>
    <w:rsid w:val="00067B42"/>
    <w:rsid w:val="00067B87"/>
    <w:rsid w:val="00067C67"/>
    <w:rsid w:val="00067C7C"/>
    <w:rsid w:val="00067C95"/>
    <w:rsid w:val="00067CEF"/>
    <w:rsid w:val="00067CF3"/>
    <w:rsid w:val="00067CFE"/>
    <w:rsid w:val="00067D12"/>
    <w:rsid w:val="00067D13"/>
    <w:rsid w:val="00067D74"/>
    <w:rsid w:val="00067D7D"/>
    <w:rsid w:val="00067D99"/>
    <w:rsid w:val="00067DC1"/>
    <w:rsid w:val="00067DEF"/>
    <w:rsid w:val="00067E18"/>
    <w:rsid w:val="00067E3F"/>
    <w:rsid w:val="00067E6B"/>
    <w:rsid w:val="00067E6E"/>
    <w:rsid w:val="00067E97"/>
    <w:rsid w:val="00067F49"/>
    <w:rsid w:val="00067F51"/>
    <w:rsid w:val="00067FCB"/>
    <w:rsid w:val="00067FFC"/>
    <w:rsid w:val="00070017"/>
    <w:rsid w:val="0007006A"/>
    <w:rsid w:val="00070097"/>
    <w:rsid w:val="000700A8"/>
    <w:rsid w:val="000700C2"/>
    <w:rsid w:val="0007012E"/>
    <w:rsid w:val="0007017D"/>
    <w:rsid w:val="0007024A"/>
    <w:rsid w:val="0007024B"/>
    <w:rsid w:val="0007027B"/>
    <w:rsid w:val="000702A5"/>
    <w:rsid w:val="00070307"/>
    <w:rsid w:val="000703D6"/>
    <w:rsid w:val="000703EF"/>
    <w:rsid w:val="00070479"/>
    <w:rsid w:val="000704BC"/>
    <w:rsid w:val="000704D7"/>
    <w:rsid w:val="0007058F"/>
    <w:rsid w:val="00070619"/>
    <w:rsid w:val="00070624"/>
    <w:rsid w:val="0007064C"/>
    <w:rsid w:val="000706CF"/>
    <w:rsid w:val="000707D9"/>
    <w:rsid w:val="0007082C"/>
    <w:rsid w:val="00070860"/>
    <w:rsid w:val="0007087B"/>
    <w:rsid w:val="000708F0"/>
    <w:rsid w:val="00070952"/>
    <w:rsid w:val="000709C0"/>
    <w:rsid w:val="000709C9"/>
    <w:rsid w:val="00070A43"/>
    <w:rsid w:val="00070A55"/>
    <w:rsid w:val="00070BA6"/>
    <w:rsid w:val="00070BCA"/>
    <w:rsid w:val="00070BFA"/>
    <w:rsid w:val="00070C08"/>
    <w:rsid w:val="00070C3B"/>
    <w:rsid w:val="00070C61"/>
    <w:rsid w:val="00070C6E"/>
    <w:rsid w:val="00070C80"/>
    <w:rsid w:val="00070D33"/>
    <w:rsid w:val="00070DC1"/>
    <w:rsid w:val="00070ECA"/>
    <w:rsid w:val="00070ED8"/>
    <w:rsid w:val="00070FFE"/>
    <w:rsid w:val="00071035"/>
    <w:rsid w:val="00071075"/>
    <w:rsid w:val="00071099"/>
    <w:rsid w:val="000710E6"/>
    <w:rsid w:val="000710EB"/>
    <w:rsid w:val="000711F9"/>
    <w:rsid w:val="00071239"/>
    <w:rsid w:val="000712F2"/>
    <w:rsid w:val="00071315"/>
    <w:rsid w:val="00071328"/>
    <w:rsid w:val="00071374"/>
    <w:rsid w:val="00071389"/>
    <w:rsid w:val="0007142F"/>
    <w:rsid w:val="000714B9"/>
    <w:rsid w:val="000715BB"/>
    <w:rsid w:val="000715EF"/>
    <w:rsid w:val="00071657"/>
    <w:rsid w:val="00071672"/>
    <w:rsid w:val="000716A8"/>
    <w:rsid w:val="000716AF"/>
    <w:rsid w:val="000716F1"/>
    <w:rsid w:val="0007173F"/>
    <w:rsid w:val="0007176B"/>
    <w:rsid w:val="00071789"/>
    <w:rsid w:val="0007186A"/>
    <w:rsid w:val="00071964"/>
    <w:rsid w:val="00071AE2"/>
    <w:rsid w:val="00071AE5"/>
    <w:rsid w:val="00071AF5"/>
    <w:rsid w:val="00071B0F"/>
    <w:rsid w:val="00071B2A"/>
    <w:rsid w:val="00071B7D"/>
    <w:rsid w:val="00071BD9"/>
    <w:rsid w:val="00071C29"/>
    <w:rsid w:val="00071C31"/>
    <w:rsid w:val="00071C81"/>
    <w:rsid w:val="00071C88"/>
    <w:rsid w:val="00071D4B"/>
    <w:rsid w:val="00071D7E"/>
    <w:rsid w:val="00071DA5"/>
    <w:rsid w:val="00071DB4"/>
    <w:rsid w:val="00071E54"/>
    <w:rsid w:val="00071E79"/>
    <w:rsid w:val="00071EF0"/>
    <w:rsid w:val="00071F29"/>
    <w:rsid w:val="00071F77"/>
    <w:rsid w:val="0007200E"/>
    <w:rsid w:val="0007203D"/>
    <w:rsid w:val="00072056"/>
    <w:rsid w:val="0007208F"/>
    <w:rsid w:val="0007212F"/>
    <w:rsid w:val="00072208"/>
    <w:rsid w:val="0007222B"/>
    <w:rsid w:val="00072256"/>
    <w:rsid w:val="000722D9"/>
    <w:rsid w:val="00072344"/>
    <w:rsid w:val="000723F7"/>
    <w:rsid w:val="00072421"/>
    <w:rsid w:val="0007244C"/>
    <w:rsid w:val="0007247A"/>
    <w:rsid w:val="000724A3"/>
    <w:rsid w:val="000724EC"/>
    <w:rsid w:val="00072502"/>
    <w:rsid w:val="00072504"/>
    <w:rsid w:val="0007253A"/>
    <w:rsid w:val="000725B7"/>
    <w:rsid w:val="00072624"/>
    <w:rsid w:val="00072694"/>
    <w:rsid w:val="000726D4"/>
    <w:rsid w:val="00072744"/>
    <w:rsid w:val="00072795"/>
    <w:rsid w:val="000727C5"/>
    <w:rsid w:val="000727CE"/>
    <w:rsid w:val="000727F2"/>
    <w:rsid w:val="0007280B"/>
    <w:rsid w:val="00072857"/>
    <w:rsid w:val="00072877"/>
    <w:rsid w:val="000729AD"/>
    <w:rsid w:val="000729E4"/>
    <w:rsid w:val="000729FE"/>
    <w:rsid w:val="00072B17"/>
    <w:rsid w:val="00072BDA"/>
    <w:rsid w:val="00072C4C"/>
    <w:rsid w:val="00072D03"/>
    <w:rsid w:val="00072DBA"/>
    <w:rsid w:val="00072DE8"/>
    <w:rsid w:val="00072E05"/>
    <w:rsid w:val="00072E6D"/>
    <w:rsid w:val="00072E9D"/>
    <w:rsid w:val="00072ED0"/>
    <w:rsid w:val="00072ED5"/>
    <w:rsid w:val="00072F4D"/>
    <w:rsid w:val="00072F4E"/>
    <w:rsid w:val="00073119"/>
    <w:rsid w:val="0007317F"/>
    <w:rsid w:val="0007318C"/>
    <w:rsid w:val="00073192"/>
    <w:rsid w:val="000731BD"/>
    <w:rsid w:val="000731D6"/>
    <w:rsid w:val="000731ED"/>
    <w:rsid w:val="00073216"/>
    <w:rsid w:val="000732A9"/>
    <w:rsid w:val="0007330E"/>
    <w:rsid w:val="0007331D"/>
    <w:rsid w:val="00073394"/>
    <w:rsid w:val="0007342E"/>
    <w:rsid w:val="0007342F"/>
    <w:rsid w:val="000734C9"/>
    <w:rsid w:val="000734F1"/>
    <w:rsid w:val="0007353E"/>
    <w:rsid w:val="00073564"/>
    <w:rsid w:val="000735AF"/>
    <w:rsid w:val="000735C3"/>
    <w:rsid w:val="000735F3"/>
    <w:rsid w:val="000735FA"/>
    <w:rsid w:val="00073649"/>
    <w:rsid w:val="000736E5"/>
    <w:rsid w:val="00073725"/>
    <w:rsid w:val="00073736"/>
    <w:rsid w:val="00073813"/>
    <w:rsid w:val="000738A7"/>
    <w:rsid w:val="000738AD"/>
    <w:rsid w:val="00073906"/>
    <w:rsid w:val="00073978"/>
    <w:rsid w:val="000739E1"/>
    <w:rsid w:val="000739E3"/>
    <w:rsid w:val="00073B76"/>
    <w:rsid w:val="00073BA3"/>
    <w:rsid w:val="00073C0D"/>
    <w:rsid w:val="00073C1B"/>
    <w:rsid w:val="00073C42"/>
    <w:rsid w:val="00073C99"/>
    <w:rsid w:val="00073E96"/>
    <w:rsid w:val="00073EEC"/>
    <w:rsid w:val="00073F01"/>
    <w:rsid w:val="00073F52"/>
    <w:rsid w:val="00074018"/>
    <w:rsid w:val="00074021"/>
    <w:rsid w:val="0007402B"/>
    <w:rsid w:val="00074064"/>
    <w:rsid w:val="000740D2"/>
    <w:rsid w:val="000740F9"/>
    <w:rsid w:val="00074133"/>
    <w:rsid w:val="0007415A"/>
    <w:rsid w:val="000741AF"/>
    <w:rsid w:val="000741B5"/>
    <w:rsid w:val="000741BF"/>
    <w:rsid w:val="0007424A"/>
    <w:rsid w:val="000742DC"/>
    <w:rsid w:val="0007433A"/>
    <w:rsid w:val="000743A1"/>
    <w:rsid w:val="000743FC"/>
    <w:rsid w:val="00074417"/>
    <w:rsid w:val="0007447B"/>
    <w:rsid w:val="000744AD"/>
    <w:rsid w:val="0007454C"/>
    <w:rsid w:val="000745AD"/>
    <w:rsid w:val="000746D0"/>
    <w:rsid w:val="000747E8"/>
    <w:rsid w:val="000748CC"/>
    <w:rsid w:val="000748EF"/>
    <w:rsid w:val="000748F5"/>
    <w:rsid w:val="00074907"/>
    <w:rsid w:val="0007491E"/>
    <w:rsid w:val="00074963"/>
    <w:rsid w:val="0007498F"/>
    <w:rsid w:val="0007499B"/>
    <w:rsid w:val="000749C1"/>
    <w:rsid w:val="00074A4F"/>
    <w:rsid w:val="00074A92"/>
    <w:rsid w:val="00074A99"/>
    <w:rsid w:val="00074AA0"/>
    <w:rsid w:val="00074AA7"/>
    <w:rsid w:val="00074ABD"/>
    <w:rsid w:val="00074AE5"/>
    <w:rsid w:val="00074AF7"/>
    <w:rsid w:val="00074B73"/>
    <w:rsid w:val="00074BBE"/>
    <w:rsid w:val="00074BCF"/>
    <w:rsid w:val="00074BDF"/>
    <w:rsid w:val="00074C2C"/>
    <w:rsid w:val="00074C5F"/>
    <w:rsid w:val="00074D51"/>
    <w:rsid w:val="00074D7D"/>
    <w:rsid w:val="00074DB9"/>
    <w:rsid w:val="00074E0F"/>
    <w:rsid w:val="00074F8A"/>
    <w:rsid w:val="00074FBD"/>
    <w:rsid w:val="00074FCC"/>
    <w:rsid w:val="0007500F"/>
    <w:rsid w:val="00075087"/>
    <w:rsid w:val="000751F0"/>
    <w:rsid w:val="000751FD"/>
    <w:rsid w:val="0007524B"/>
    <w:rsid w:val="00075287"/>
    <w:rsid w:val="000752B0"/>
    <w:rsid w:val="000753F9"/>
    <w:rsid w:val="00075438"/>
    <w:rsid w:val="0007554A"/>
    <w:rsid w:val="00075559"/>
    <w:rsid w:val="0007557C"/>
    <w:rsid w:val="000755B3"/>
    <w:rsid w:val="000755F8"/>
    <w:rsid w:val="00075698"/>
    <w:rsid w:val="00075707"/>
    <w:rsid w:val="00075781"/>
    <w:rsid w:val="0007578D"/>
    <w:rsid w:val="0007584C"/>
    <w:rsid w:val="00075872"/>
    <w:rsid w:val="0007589C"/>
    <w:rsid w:val="00075910"/>
    <w:rsid w:val="000759B7"/>
    <w:rsid w:val="000759CB"/>
    <w:rsid w:val="000759FF"/>
    <w:rsid w:val="00075A1A"/>
    <w:rsid w:val="00075A6F"/>
    <w:rsid w:val="00075ABF"/>
    <w:rsid w:val="00075ADA"/>
    <w:rsid w:val="00075BC5"/>
    <w:rsid w:val="00075BDC"/>
    <w:rsid w:val="00075CCA"/>
    <w:rsid w:val="00075D48"/>
    <w:rsid w:val="00075D63"/>
    <w:rsid w:val="00075D94"/>
    <w:rsid w:val="00075E70"/>
    <w:rsid w:val="00075ECA"/>
    <w:rsid w:val="00075EDC"/>
    <w:rsid w:val="00075F84"/>
    <w:rsid w:val="00076049"/>
    <w:rsid w:val="0007609B"/>
    <w:rsid w:val="0007610A"/>
    <w:rsid w:val="000761C1"/>
    <w:rsid w:val="0007623B"/>
    <w:rsid w:val="000762A9"/>
    <w:rsid w:val="000762CB"/>
    <w:rsid w:val="0007631B"/>
    <w:rsid w:val="000763B6"/>
    <w:rsid w:val="00076444"/>
    <w:rsid w:val="00076464"/>
    <w:rsid w:val="0007647C"/>
    <w:rsid w:val="00076551"/>
    <w:rsid w:val="0007657E"/>
    <w:rsid w:val="000765A0"/>
    <w:rsid w:val="000765DC"/>
    <w:rsid w:val="00076660"/>
    <w:rsid w:val="00076673"/>
    <w:rsid w:val="00076700"/>
    <w:rsid w:val="00076785"/>
    <w:rsid w:val="00076828"/>
    <w:rsid w:val="00076841"/>
    <w:rsid w:val="00076854"/>
    <w:rsid w:val="00076864"/>
    <w:rsid w:val="00076874"/>
    <w:rsid w:val="000768C3"/>
    <w:rsid w:val="00076906"/>
    <w:rsid w:val="00076A2B"/>
    <w:rsid w:val="00076A85"/>
    <w:rsid w:val="00076A91"/>
    <w:rsid w:val="00076AF5"/>
    <w:rsid w:val="00076B26"/>
    <w:rsid w:val="00076B41"/>
    <w:rsid w:val="00076B4A"/>
    <w:rsid w:val="00076B69"/>
    <w:rsid w:val="00076B8D"/>
    <w:rsid w:val="00076C76"/>
    <w:rsid w:val="00076CAA"/>
    <w:rsid w:val="00076D45"/>
    <w:rsid w:val="00076D57"/>
    <w:rsid w:val="00076DB1"/>
    <w:rsid w:val="00076F05"/>
    <w:rsid w:val="00077012"/>
    <w:rsid w:val="0007702A"/>
    <w:rsid w:val="00077041"/>
    <w:rsid w:val="0007710A"/>
    <w:rsid w:val="00077139"/>
    <w:rsid w:val="000771F6"/>
    <w:rsid w:val="00077257"/>
    <w:rsid w:val="00077280"/>
    <w:rsid w:val="000772B5"/>
    <w:rsid w:val="00077392"/>
    <w:rsid w:val="000775E3"/>
    <w:rsid w:val="0007770A"/>
    <w:rsid w:val="0007778E"/>
    <w:rsid w:val="000778B2"/>
    <w:rsid w:val="000778E5"/>
    <w:rsid w:val="00077912"/>
    <w:rsid w:val="00077927"/>
    <w:rsid w:val="0007796E"/>
    <w:rsid w:val="000779C5"/>
    <w:rsid w:val="00077A25"/>
    <w:rsid w:val="00077A26"/>
    <w:rsid w:val="00077A51"/>
    <w:rsid w:val="00077A57"/>
    <w:rsid w:val="00077A6A"/>
    <w:rsid w:val="00077A92"/>
    <w:rsid w:val="00077AAF"/>
    <w:rsid w:val="00077AFF"/>
    <w:rsid w:val="00077B19"/>
    <w:rsid w:val="00077B77"/>
    <w:rsid w:val="00077BAA"/>
    <w:rsid w:val="00077BBA"/>
    <w:rsid w:val="00077BCC"/>
    <w:rsid w:val="00077BCD"/>
    <w:rsid w:val="00077BE2"/>
    <w:rsid w:val="00077C2A"/>
    <w:rsid w:val="00077C3C"/>
    <w:rsid w:val="00077C65"/>
    <w:rsid w:val="00077CC4"/>
    <w:rsid w:val="00077D35"/>
    <w:rsid w:val="00077D75"/>
    <w:rsid w:val="00077E26"/>
    <w:rsid w:val="00077E31"/>
    <w:rsid w:val="00077E3E"/>
    <w:rsid w:val="00077E63"/>
    <w:rsid w:val="00077E7E"/>
    <w:rsid w:val="00077E81"/>
    <w:rsid w:val="00077EA0"/>
    <w:rsid w:val="00077EBF"/>
    <w:rsid w:val="00077F20"/>
    <w:rsid w:val="00077F79"/>
    <w:rsid w:val="00077FBC"/>
    <w:rsid w:val="00077FC0"/>
    <w:rsid w:val="00077FC1"/>
    <w:rsid w:val="00077FF5"/>
    <w:rsid w:val="00080041"/>
    <w:rsid w:val="000800C7"/>
    <w:rsid w:val="000800D3"/>
    <w:rsid w:val="000800E1"/>
    <w:rsid w:val="00080102"/>
    <w:rsid w:val="00080106"/>
    <w:rsid w:val="00080128"/>
    <w:rsid w:val="00080131"/>
    <w:rsid w:val="00080143"/>
    <w:rsid w:val="0008015A"/>
    <w:rsid w:val="00080191"/>
    <w:rsid w:val="00080194"/>
    <w:rsid w:val="000801AA"/>
    <w:rsid w:val="000801B2"/>
    <w:rsid w:val="00080265"/>
    <w:rsid w:val="000802D0"/>
    <w:rsid w:val="00080311"/>
    <w:rsid w:val="000804A5"/>
    <w:rsid w:val="000804C1"/>
    <w:rsid w:val="00080586"/>
    <w:rsid w:val="00080593"/>
    <w:rsid w:val="000806B9"/>
    <w:rsid w:val="000806EA"/>
    <w:rsid w:val="0008072A"/>
    <w:rsid w:val="00080751"/>
    <w:rsid w:val="0008079E"/>
    <w:rsid w:val="000807BB"/>
    <w:rsid w:val="0008080E"/>
    <w:rsid w:val="0008082F"/>
    <w:rsid w:val="00080831"/>
    <w:rsid w:val="00080882"/>
    <w:rsid w:val="0008088E"/>
    <w:rsid w:val="000808A4"/>
    <w:rsid w:val="000808E5"/>
    <w:rsid w:val="000809FC"/>
    <w:rsid w:val="00080A28"/>
    <w:rsid w:val="00080A54"/>
    <w:rsid w:val="00080AE0"/>
    <w:rsid w:val="00080AE2"/>
    <w:rsid w:val="00080B49"/>
    <w:rsid w:val="00080B9C"/>
    <w:rsid w:val="00080BA5"/>
    <w:rsid w:val="00080BC5"/>
    <w:rsid w:val="00080C4A"/>
    <w:rsid w:val="00080D55"/>
    <w:rsid w:val="00080D6E"/>
    <w:rsid w:val="00080D9F"/>
    <w:rsid w:val="00080E30"/>
    <w:rsid w:val="00080E3F"/>
    <w:rsid w:val="00080E93"/>
    <w:rsid w:val="00080E95"/>
    <w:rsid w:val="00080EA7"/>
    <w:rsid w:val="00080F0B"/>
    <w:rsid w:val="00080FCA"/>
    <w:rsid w:val="0008101D"/>
    <w:rsid w:val="0008105E"/>
    <w:rsid w:val="0008107C"/>
    <w:rsid w:val="00081143"/>
    <w:rsid w:val="000811A6"/>
    <w:rsid w:val="000811A7"/>
    <w:rsid w:val="000812A1"/>
    <w:rsid w:val="0008131B"/>
    <w:rsid w:val="0008136F"/>
    <w:rsid w:val="00081497"/>
    <w:rsid w:val="000814B2"/>
    <w:rsid w:val="000814BB"/>
    <w:rsid w:val="00081550"/>
    <w:rsid w:val="000815AC"/>
    <w:rsid w:val="0008160E"/>
    <w:rsid w:val="000816A1"/>
    <w:rsid w:val="0008172C"/>
    <w:rsid w:val="0008175C"/>
    <w:rsid w:val="00081790"/>
    <w:rsid w:val="00081793"/>
    <w:rsid w:val="000817AD"/>
    <w:rsid w:val="000817E7"/>
    <w:rsid w:val="00081830"/>
    <w:rsid w:val="0008194B"/>
    <w:rsid w:val="00081967"/>
    <w:rsid w:val="00081A3D"/>
    <w:rsid w:val="00081ABB"/>
    <w:rsid w:val="00081AFC"/>
    <w:rsid w:val="00081B0B"/>
    <w:rsid w:val="00081B2B"/>
    <w:rsid w:val="00081B89"/>
    <w:rsid w:val="00081C79"/>
    <w:rsid w:val="00081CC1"/>
    <w:rsid w:val="00081CD1"/>
    <w:rsid w:val="00081CEC"/>
    <w:rsid w:val="00081D29"/>
    <w:rsid w:val="00081D43"/>
    <w:rsid w:val="00081DA2"/>
    <w:rsid w:val="00081DDA"/>
    <w:rsid w:val="00081E01"/>
    <w:rsid w:val="00081E71"/>
    <w:rsid w:val="00081E9C"/>
    <w:rsid w:val="00081EA4"/>
    <w:rsid w:val="00081EFB"/>
    <w:rsid w:val="00081F68"/>
    <w:rsid w:val="00081F82"/>
    <w:rsid w:val="00081F91"/>
    <w:rsid w:val="00082021"/>
    <w:rsid w:val="00082022"/>
    <w:rsid w:val="0008206B"/>
    <w:rsid w:val="000820B8"/>
    <w:rsid w:val="000820EB"/>
    <w:rsid w:val="0008215D"/>
    <w:rsid w:val="00082191"/>
    <w:rsid w:val="00082238"/>
    <w:rsid w:val="0008224D"/>
    <w:rsid w:val="00082287"/>
    <w:rsid w:val="000822D9"/>
    <w:rsid w:val="000822E3"/>
    <w:rsid w:val="000822E4"/>
    <w:rsid w:val="000823BA"/>
    <w:rsid w:val="0008247E"/>
    <w:rsid w:val="0008248D"/>
    <w:rsid w:val="000824AE"/>
    <w:rsid w:val="000824ED"/>
    <w:rsid w:val="00082505"/>
    <w:rsid w:val="00082540"/>
    <w:rsid w:val="0008254C"/>
    <w:rsid w:val="000825FF"/>
    <w:rsid w:val="00082622"/>
    <w:rsid w:val="0008263D"/>
    <w:rsid w:val="000826C3"/>
    <w:rsid w:val="000826D6"/>
    <w:rsid w:val="00082867"/>
    <w:rsid w:val="00082885"/>
    <w:rsid w:val="00082960"/>
    <w:rsid w:val="000829A5"/>
    <w:rsid w:val="00082A45"/>
    <w:rsid w:val="00082A4A"/>
    <w:rsid w:val="00082A89"/>
    <w:rsid w:val="00082B40"/>
    <w:rsid w:val="00082B7B"/>
    <w:rsid w:val="00082B85"/>
    <w:rsid w:val="00082BBA"/>
    <w:rsid w:val="00082C2E"/>
    <w:rsid w:val="00082C3D"/>
    <w:rsid w:val="00082CC3"/>
    <w:rsid w:val="00082CFE"/>
    <w:rsid w:val="00082D40"/>
    <w:rsid w:val="00082D4B"/>
    <w:rsid w:val="00082D80"/>
    <w:rsid w:val="00082E00"/>
    <w:rsid w:val="00082E69"/>
    <w:rsid w:val="00082E7B"/>
    <w:rsid w:val="00082E8F"/>
    <w:rsid w:val="00082EE6"/>
    <w:rsid w:val="00082EE8"/>
    <w:rsid w:val="00082F1A"/>
    <w:rsid w:val="00082F67"/>
    <w:rsid w:val="00082FAF"/>
    <w:rsid w:val="00082FD3"/>
    <w:rsid w:val="00082FE7"/>
    <w:rsid w:val="0008300F"/>
    <w:rsid w:val="00083062"/>
    <w:rsid w:val="000830E7"/>
    <w:rsid w:val="00083102"/>
    <w:rsid w:val="0008311B"/>
    <w:rsid w:val="0008316A"/>
    <w:rsid w:val="00083181"/>
    <w:rsid w:val="00083184"/>
    <w:rsid w:val="00083196"/>
    <w:rsid w:val="000831EF"/>
    <w:rsid w:val="00083238"/>
    <w:rsid w:val="0008325B"/>
    <w:rsid w:val="00083277"/>
    <w:rsid w:val="00083297"/>
    <w:rsid w:val="00083334"/>
    <w:rsid w:val="0008334F"/>
    <w:rsid w:val="00083375"/>
    <w:rsid w:val="0008338A"/>
    <w:rsid w:val="000833A7"/>
    <w:rsid w:val="0008344C"/>
    <w:rsid w:val="0008349A"/>
    <w:rsid w:val="000834B7"/>
    <w:rsid w:val="000834D9"/>
    <w:rsid w:val="00083503"/>
    <w:rsid w:val="0008355C"/>
    <w:rsid w:val="00083573"/>
    <w:rsid w:val="000835A3"/>
    <w:rsid w:val="000835C7"/>
    <w:rsid w:val="000835CB"/>
    <w:rsid w:val="000835EA"/>
    <w:rsid w:val="00083674"/>
    <w:rsid w:val="0008369B"/>
    <w:rsid w:val="000836F8"/>
    <w:rsid w:val="000836FE"/>
    <w:rsid w:val="00083703"/>
    <w:rsid w:val="0008376B"/>
    <w:rsid w:val="000837A5"/>
    <w:rsid w:val="00083864"/>
    <w:rsid w:val="00083866"/>
    <w:rsid w:val="000838B3"/>
    <w:rsid w:val="000839AB"/>
    <w:rsid w:val="000839D9"/>
    <w:rsid w:val="000839E4"/>
    <w:rsid w:val="00083A58"/>
    <w:rsid w:val="00083A6A"/>
    <w:rsid w:val="00083A7B"/>
    <w:rsid w:val="00083A9B"/>
    <w:rsid w:val="00083AD8"/>
    <w:rsid w:val="00083C19"/>
    <w:rsid w:val="00083D8E"/>
    <w:rsid w:val="00083DEB"/>
    <w:rsid w:val="00083E47"/>
    <w:rsid w:val="00083E58"/>
    <w:rsid w:val="00083FFA"/>
    <w:rsid w:val="00084012"/>
    <w:rsid w:val="00084050"/>
    <w:rsid w:val="0008409A"/>
    <w:rsid w:val="0008412A"/>
    <w:rsid w:val="00084178"/>
    <w:rsid w:val="000841B4"/>
    <w:rsid w:val="000841CA"/>
    <w:rsid w:val="00084219"/>
    <w:rsid w:val="00084281"/>
    <w:rsid w:val="00084293"/>
    <w:rsid w:val="000842B0"/>
    <w:rsid w:val="000842B1"/>
    <w:rsid w:val="000842B2"/>
    <w:rsid w:val="000842CC"/>
    <w:rsid w:val="000842F4"/>
    <w:rsid w:val="0008431D"/>
    <w:rsid w:val="00084373"/>
    <w:rsid w:val="00084392"/>
    <w:rsid w:val="0008442E"/>
    <w:rsid w:val="00084477"/>
    <w:rsid w:val="00084496"/>
    <w:rsid w:val="000844C9"/>
    <w:rsid w:val="000844D3"/>
    <w:rsid w:val="000845C6"/>
    <w:rsid w:val="00084682"/>
    <w:rsid w:val="00084696"/>
    <w:rsid w:val="000846E1"/>
    <w:rsid w:val="000847BD"/>
    <w:rsid w:val="00084838"/>
    <w:rsid w:val="00084903"/>
    <w:rsid w:val="0008490C"/>
    <w:rsid w:val="00084910"/>
    <w:rsid w:val="00084925"/>
    <w:rsid w:val="0008494A"/>
    <w:rsid w:val="00084991"/>
    <w:rsid w:val="0008499A"/>
    <w:rsid w:val="000849C3"/>
    <w:rsid w:val="000849E1"/>
    <w:rsid w:val="00084A08"/>
    <w:rsid w:val="00084B4C"/>
    <w:rsid w:val="00084B59"/>
    <w:rsid w:val="00084B83"/>
    <w:rsid w:val="00084C0F"/>
    <w:rsid w:val="00084C1B"/>
    <w:rsid w:val="00084CAE"/>
    <w:rsid w:val="00084CD1"/>
    <w:rsid w:val="00084CF0"/>
    <w:rsid w:val="00084D03"/>
    <w:rsid w:val="00084D2B"/>
    <w:rsid w:val="00084DA5"/>
    <w:rsid w:val="00084E0C"/>
    <w:rsid w:val="00084E4B"/>
    <w:rsid w:val="00084F03"/>
    <w:rsid w:val="00084F31"/>
    <w:rsid w:val="00084F7A"/>
    <w:rsid w:val="00084F98"/>
    <w:rsid w:val="00084FB6"/>
    <w:rsid w:val="00084FD7"/>
    <w:rsid w:val="00085051"/>
    <w:rsid w:val="0008507E"/>
    <w:rsid w:val="00085102"/>
    <w:rsid w:val="00085198"/>
    <w:rsid w:val="000851FA"/>
    <w:rsid w:val="00085244"/>
    <w:rsid w:val="00085258"/>
    <w:rsid w:val="0008528C"/>
    <w:rsid w:val="00085290"/>
    <w:rsid w:val="00085327"/>
    <w:rsid w:val="00085387"/>
    <w:rsid w:val="0008539B"/>
    <w:rsid w:val="00085403"/>
    <w:rsid w:val="00085446"/>
    <w:rsid w:val="0008554C"/>
    <w:rsid w:val="000855BB"/>
    <w:rsid w:val="0008563C"/>
    <w:rsid w:val="00085652"/>
    <w:rsid w:val="000856C1"/>
    <w:rsid w:val="000856F3"/>
    <w:rsid w:val="00085700"/>
    <w:rsid w:val="0008570B"/>
    <w:rsid w:val="00085866"/>
    <w:rsid w:val="0008586A"/>
    <w:rsid w:val="00085906"/>
    <w:rsid w:val="000859D8"/>
    <w:rsid w:val="00085A6B"/>
    <w:rsid w:val="00085B31"/>
    <w:rsid w:val="00085B3A"/>
    <w:rsid w:val="00085B7E"/>
    <w:rsid w:val="00085B9B"/>
    <w:rsid w:val="00085BCF"/>
    <w:rsid w:val="00085CAB"/>
    <w:rsid w:val="00085CE3"/>
    <w:rsid w:val="00085D1B"/>
    <w:rsid w:val="00085D9A"/>
    <w:rsid w:val="00085D9C"/>
    <w:rsid w:val="00085DAF"/>
    <w:rsid w:val="00085DBF"/>
    <w:rsid w:val="00085E10"/>
    <w:rsid w:val="00085E29"/>
    <w:rsid w:val="00085E49"/>
    <w:rsid w:val="00085E95"/>
    <w:rsid w:val="00085F52"/>
    <w:rsid w:val="00085F60"/>
    <w:rsid w:val="00086028"/>
    <w:rsid w:val="0008602E"/>
    <w:rsid w:val="000861F1"/>
    <w:rsid w:val="00086281"/>
    <w:rsid w:val="000862CF"/>
    <w:rsid w:val="000862D8"/>
    <w:rsid w:val="00086306"/>
    <w:rsid w:val="00086364"/>
    <w:rsid w:val="0008637D"/>
    <w:rsid w:val="000863D4"/>
    <w:rsid w:val="00086409"/>
    <w:rsid w:val="000864B9"/>
    <w:rsid w:val="00086536"/>
    <w:rsid w:val="0008654E"/>
    <w:rsid w:val="00086559"/>
    <w:rsid w:val="000865E8"/>
    <w:rsid w:val="00086631"/>
    <w:rsid w:val="0008665B"/>
    <w:rsid w:val="00086660"/>
    <w:rsid w:val="000866F5"/>
    <w:rsid w:val="00086795"/>
    <w:rsid w:val="00086817"/>
    <w:rsid w:val="00086819"/>
    <w:rsid w:val="00086948"/>
    <w:rsid w:val="00086991"/>
    <w:rsid w:val="000869AB"/>
    <w:rsid w:val="000869EB"/>
    <w:rsid w:val="000869F7"/>
    <w:rsid w:val="00086A08"/>
    <w:rsid w:val="00086AB7"/>
    <w:rsid w:val="00086AC9"/>
    <w:rsid w:val="00086B32"/>
    <w:rsid w:val="00086B89"/>
    <w:rsid w:val="00086C2E"/>
    <w:rsid w:val="00086C4C"/>
    <w:rsid w:val="00086C93"/>
    <w:rsid w:val="00086CA2"/>
    <w:rsid w:val="00086D19"/>
    <w:rsid w:val="00086D51"/>
    <w:rsid w:val="00086D59"/>
    <w:rsid w:val="00086D75"/>
    <w:rsid w:val="00086D87"/>
    <w:rsid w:val="00086D90"/>
    <w:rsid w:val="00086DFD"/>
    <w:rsid w:val="00086E39"/>
    <w:rsid w:val="00086ED5"/>
    <w:rsid w:val="00086F95"/>
    <w:rsid w:val="00086FE5"/>
    <w:rsid w:val="00087099"/>
    <w:rsid w:val="00087162"/>
    <w:rsid w:val="000871B2"/>
    <w:rsid w:val="000871DD"/>
    <w:rsid w:val="0008724B"/>
    <w:rsid w:val="00087266"/>
    <w:rsid w:val="000872FE"/>
    <w:rsid w:val="000872FF"/>
    <w:rsid w:val="0008737D"/>
    <w:rsid w:val="0008738B"/>
    <w:rsid w:val="000873DA"/>
    <w:rsid w:val="000873E2"/>
    <w:rsid w:val="00087419"/>
    <w:rsid w:val="0008742D"/>
    <w:rsid w:val="00087450"/>
    <w:rsid w:val="00087468"/>
    <w:rsid w:val="00087473"/>
    <w:rsid w:val="000874A1"/>
    <w:rsid w:val="000874A8"/>
    <w:rsid w:val="00087558"/>
    <w:rsid w:val="00087584"/>
    <w:rsid w:val="000875AF"/>
    <w:rsid w:val="0008761D"/>
    <w:rsid w:val="0008761F"/>
    <w:rsid w:val="00087686"/>
    <w:rsid w:val="000877B5"/>
    <w:rsid w:val="00087833"/>
    <w:rsid w:val="00087835"/>
    <w:rsid w:val="00087854"/>
    <w:rsid w:val="00087867"/>
    <w:rsid w:val="00087871"/>
    <w:rsid w:val="00087875"/>
    <w:rsid w:val="000878C4"/>
    <w:rsid w:val="000878C6"/>
    <w:rsid w:val="000878DA"/>
    <w:rsid w:val="00087933"/>
    <w:rsid w:val="000879DE"/>
    <w:rsid w:val="00087A08"/>
    <w:rsid w:val="00087A6A"/>
    <w:rsid w:val="00087ADB"/>
    <w:rsid w:val="00087C28"/>
    <w:rsid w:val="00087C4E"/>
    <w:rsid w:val="00087DD1"/>
    <w:rsid w:val="00087F39"/>
    <w:rsid w:val="00090014"/>
    <w:rsid w:val="0009016F"/>
    <w:rsid w:val="000901F2"/>
    <w:rsid w:val="00090202"/>
    <w:rsid w:val="0009027E"/>
    <w:rsid w:val="000902DE"/>
    <w:rsid w:val="000903E9"/>
    <w:rsid w:val="0009040E"/>
    <w:rsid w:val="00090445"/>
    <w:rsid w:val="00090447"/>
    <w:rsid w:val="000904AD"/>
    <w:rsid w:val="0009052E"/>
    <w:rsid w:val="00090541"/>
    <w:rsid w:val="0009056E"/>
    <w:rsid w:val="000905C9"/>
    <w:rsid w:val="000905CE"/>
    <w:rsid w:val="0009068D"/>
    <w:rsid w:val="000906ED"/>
    <w:rsid w:val="000906F8"/>
    <w:rsid w:val="00090710"/>
    <w:rsid w:val="0009073E"/>
    <w:rsid w:val="0009075E"/>
    <w:rsid w:val="000907CA"/>
    <w:rsid w:val="000908A8"/>
    <w:rsid w:val="000908FB"/>
    <w:rsid w:val="000909A2"/>
    <w:rsid w:val="000909D7"/>
    <w:rsid w:val="00090A04"/>
    <w:rsid w:val="00090A94"/>
    <w:rsid w:val="00090AB9"/>
    <w:rsid w:val="00090B62"/>
    <w:rsid w:val="00090BE1"/>
    <w:rsid w:val="00090C55"/>
    <w:rsid w:val="00090CF2"/>
    <w:rsid w:val="00090D8A"/>
    <w:rsid w:val="00090DC0"/>
    <w:rsid w:val="00090E69"/>
    <w:rsid w:val="00090E6C"/>
    <w:rsid w:val="00090E78"/>
    <w:rsid w:val="00090F63"/>
    <w:rsid w:val="00090F7E"/>
    <w:rsid w:val="00090FC4"/>
    <w:rsid w:val="00091008"/>
    <w:rsid w:val="00091064"/>
    <w:rsid w:val="000910C5"/>
    <w:rsid w:val="000910F7"/>
    <w:rsid w:val="00091102"/>
    <w:rsid w:val="00091156"/>
    <w:rsid w:val="00091163"/>
    <w:rsid w:val="0009117B"/>
    <w:rsid w:val="000911AA"/>
    <w:rsid w:val="000911FC"/>
    <w:rsid w:val="00091239"/>
    <w:rsid w:val="00091252"/>
    <w:rsid w:val="00091255"/>
    <w:rsid w:val="000912D8"/>
    <w:rsid w:val="000912DD"/>
    <w:rsid w:val="000912F6"/>
    <w:rsid w:val="0009130E"/>
    <w:rsid w:val="00091310"/>
    <w:rsid w:val="0009137C"/>
    <w:rsid w:val="000913B7"/>
    <w:rsid w:val="000913BD"/>
    <w:rsid w:val="00091537"/>
    <w:rsid w:val="0009163D"/>
    <w:rsid w:val="0009164D"/>
    <w:rsid w:val="00091719"/>
    <w:rsid w:val="00091762"/>
    <w:rsid w:val="00091790"/>
    <w:rsid w:val="0009181B"/>
    <w:rsid w:val="00091843"/>
    <w:rsid w:val="0009185B"/>
    <w:rsid w:val="00091891"/>
    <w:rsid w:val="0009190B"/>
    <w:rsid w:val="0009193D"/>
    <w:rsid w:val="000919FF"/>
    <w:rsid w:val="00091A38"/>
    <w:rsid w:val="00091A55"/>
    <w:rsid w:val="00091A6E"/>
    <w:rsid w:val="00091B17"/>
    <w:rsid w:val="00091B9A"/>
    <w:rsid w:val="00091BE6"/>
    <w:rsid w:val="00091CA0"/>
    <w:rsid w:val="00091CD0"/>
    <w:rsid w:val="00091D2D"/>
    <w:rsid w:val="00091D57"/>
    <w:rsid w:val="00091D69"/>
    <w:rsid w:val="00091D76"/>
    <w:rsid w:val="00091DE1"/>
    <w:rsid w:val="00091DF3"/>
    <w:rsid w:val="00091E20"/>
    <w:rsid w:val="00091E29"/>
    <w:rsid w:val="00091F1C"/>
    <w:rsid w:val="00091FBD"/>
    <w:rsid w:val="0009203C"/>
    <w:rsid w:val="0009203E"/>
    <w:rsid w:val="0009205F"/>
    <w:rsid w:val="000920FC"/>
    <w:rsid w:val="00092131"/>
    <w:rsid w:val="0009213F"/>
    <w:rsid w:val="00092172"/>
    <w:rsid w:val="00092178"/>
    <w:rsid w:val="000921AA"/>
    <w:rsid w:val="00092265"/>
    <w:rsid w:val="00092376"/>
    <w:rsid w:val="000924E0"/>
    <w:rsid w:val="00092501"/>
    <w:rsid w:val="000925C8"/>
    <w:rsid w:val="000925DF"/>
    <w:rsid w:val="00092608"/>
    <w:rsid w:val="000927BA"/>
    <w:rsid w:val="0009291F"/>
    <w:rsid w:val="000929D2"/>
    <w:rsid w:val="00092A26"/>
    <w:rsid w:val="00092A6D"/>
    <w:rsid w:val="00092A7A"/>
    <w:rsid w:val="00092AAD"/>
    <w:rsid w:val="00092ADC"/>
    <w:rsid w:val="00092B36"/>
    <w:rsid w:val="00092B65"/>
    <w:rsid w:val="00092C3C"/>
    <w:rsid w:val="00092CBC"/>
    <w:rsid w:val="00092E13"/>
    <w:rsid w:val="00092E8A"/>
    <w:rsid w:val="00092F32"/>
    <w:rsid w:val="00092FFC"/>
    <w:rsid w:val="000930EF"/>
    <w:rsid w:val="000930F7"/>
    <w:rsid w:val="00093105"/>
    <w:rsid w:val="0009315C"/>
    <w:rsid w:val="0009315E"/>
    <w:rsid w:val="000931B3"/>
    <w:rsid w:val="000931DA"/>
    <w:rsid w:val="0009326A"/>
    <w:rsid w:val="0009338B"/>
    <w:rsid w:val="000933AF"/>
    <w:rsid w:val="000933E2"/>
    <w:rsid w:val="00093414"/>
    <w:rsid w:val="0009343E"/>
    <w:rsid w:val="00093520"/>
    <w:rsid w:val="0009365E"/>
    <w:rsid w:val="00093661"/>
    <w:rsid w:val="000936A5"/>
    <w:rsid w:val="000936D6"/>
    <w:rsid w:val="000936F8"/>
    <w:rsid w:val="0009372C"/>
    <w:rsid w:val="000937F7"/>
    <w:rsid w:val="000938A1"/>
    <w:rsid w:val="00093937"/>
    <w:rsid w:val="00093973"/>
    <w:rsid w:val="00093976"/>
    <w:rsid w:val="00093A2A"/>
    <w:rsid w:val="00093A61"/>
    <w:rsid w:val="00093AA6"/>
    <w:rsid w:val="00093B02"/>
    <w:rsid w:val="00093C04"/>
    <w:rsid w:val="00093C3B"/>
    <w:rsid w:val="00093C81"/>
    <w:rsid w:val="00093CC4"/>
    <w:rsid w:val="00093CC8"/>
    <w:rsid w:val="00093CCC"/>
    <w:rsid w:val="00093D32"/>
    <w:rsid w:val="00093D93"/>
    <w:rsid w:val="00093DE4"/>
    <w:rsid w:val="00093E55"/>
    <w:rsid w:val="00093E58"/>
    <w:rsid w:val="00093E5C"/>
    <w:rsid w:val="00093E65"/>
    <w:rsid w:val="00093EA5"/>
    <w:rsid w:val="00093ECC"/>
    <w:rsid w:val="00093F49"/>
    <w:rsid w:val="00093F60"/>
    <w:rsid w:val="00093F9D"/>
    <w:rsid w:val="00093FDA"/>
    <w:rsid w:val="00094009"/>
    <w:rsid w:val="000940A5"/>
    <w:rsid w:val="00094101"/>
    <w:rsid w:val="00094145"/>
    <w:rsid w:val="0009418D"/>
    <w:rsid w:val="0009426F"/>
    <w:rsid w:val="00094299"/>
    <w:rsid w:val="000942A9"/>
    <w:rsid w:val="00094363"/>
    <w:rsid w:val="000944C0"/>
    <w:rsid w:val="000944CF"/>
    <w:rsid w:val="00094556"/>
    <w:rsid w:val="00094564"/>
    <w:rsid w:val="000945B3"/>
    <w:rsid w:val="000945EC"/>
    <w:rsid w:val="0009464B"/>
    <w:rsid w:val="00094681"/>
    <w:rsid w:val="00094692"/>
    <w:rsid w:val="0009472B"/>
    <w:rsid w:val="0009472E"/>
    <w:rsid w:val="0009473A"/>
    <w:rsid w:val="0009494E"/>
    <w:rsid w:val="0009499C"/>
    <w:rsid w:val="0009499F"/>
    <w:rsid w:val="00094AA3"/>
    <w:rsid w:val="00094AAB"/>
    <w:rsid w:val="00094AD1"/>
    <w:rsid w:val="00094AD7"/>
    <w:rsid w:val="00094B3E"/>
    <w:rsid w:val="00094BF2"/>
    <w:rsid w:val="00094C4B"/>
    <w:rsid w:val="00094CD0"/>
    <w:rsid w:val="00094CF2"/>
    <w:rsid w:val="00094D34"/>
    <w:rsid w:val="00094D93"/>
    <w:rsid w:val="00094DE9"/>
    <w:rsid w:val="00094E82"/>
    <w:rsid w:val="00094E9A"/>
    <w:rsid w:val="00094F18"/>
    <w:rsid w:val="00094F3D"/>
    <w:rsid w:val="00094F8C"/>
    <w:rsid w:val="00094F9A"/>
    <w:rsid w:val="00094FD4"/>
    <w:rsid w:val="000950B2"/>
    <w:rsid w:val="000950E8"/>
    <w:rsid w:val="00095101"/>
    <w:rsid w:val="00095148"/>
    <w:rsid w:val="000951B1"/>
    <w:rsid w:val="00095277"/>
    <w:rsid w:val="00095296"/>
    <w:rsid w:val="00095328"/>
    <w:rsid w:val="000953B1"/>
    <w:rsid w:val="00095417"/>
    <w:rsid w:val="00095428"/>
    <w:rsid w:val="0009542E"/>
    <w:rsid w:val="0009558E"/>
    <w:rsid w:val="000955C2"/>
    <w:rsid w:val="00095616"/>
    <w:rsid w:val="000956F2"/>
    <w:rsid w:val="0009578D"/>
    <w:rsid w:val="0009579E"/>
    <w:rsid w:val="000957EC"/>
    <w:rsid w:val="00095866"/>
    <w:rsid w:val="000958B1"/>
    <w:rsid w:val="000958B9"/>
    <w:rsid w:val="00095956"/>
    <w:rsid w:val="0009595E"/>
    <w:rsid w:val="00095A26"/>
    <w:rsid w:val="00095A34"/>
    <w:rsid w:val="00095AE8"/>
    <w:rsid w:val="00095B38"/>
    <w:rsid w:val="00095B48"/>
    <w:rsid w:val="00095B87"/>
    <w:rsid w:val="00095BDF"/>
    <w:rsid w:val="00095C30"/>
    <w:rsid w:val="00095C71"/>
    <w:rsid w:val="00095D37"/>
    <w:rsid w:val="00095D50"/>
    <w:rsid w:val="00095DA6"/>
    <w:rsid w:val="00095DB4"/>
    <w:rsid w:val="00095DE9"/>
    <w:rsid w:val="00095E33"/>
    <w:rsid w:val="00095E5A"/>
    <w:rsid w:val="00095E9C"/>
    <w:rsid w:val="00095F07"/>
    <w:rsid w:val="00095F5B"/>
    <w:rsid w:val="00095FAF"/>
    <w:rsid w:val="0009604A"/>
    <w:rsid w:val="0009607E"/>
    <w:rsid w:val="00096092"/>
    <w:rsid w:val="000960D3"/>
    <w:rsid w:val="00096154"/>
    <w:rsid w:val="000961AA"/>
    <w:rsid w:val="000961C1"/>
    <w:rsid w:val="0009622A"/>
    <w:rsid w:val="0009627E"/>
    <w:rsid w:val="000962EB"/>
    <w:rsid w:val="0009631B"/>
    <w:rsid w:val="00096383"/>
    <w:rsid w:val="00096395"/>
    <w:rsid w:val="000963CD"/>
    <w:rsid w:val="000963D2"/>
    <w:rsid w:val="000963FA"/>
    <w:rsid w:val="00096453"/>
    <w:rsid w:val="00096484"/>
    <w:rsid w:val="0009657E"/>
    <w:rsid w:val="000965C2"/>
    <w:rsid w:val="000965E5"/>
    <w:rsid w:val="00096626"/>
    <w:rsid w:val="0009665D"/>
    <w:rsid w:val="0009666F"/>
    <w:rsid w:val="000967A8"/>
    <w:rsid w:val="000967BC"/>
    <w:rsid w:val="000967E1"/>
    <w:rsid w:val="000968AE"/>
    <w:rsid w:val="00096949"/>
    <w:rsid w:val="0009698F"/>
    <w:rsid w:val="000969C2"/>
    <w:rsid w:val="000969C6"/>
    <w:rsid w:val="000969CF"/>
    <w:rsid w:val="00096AC3"/>
    <w:rsid w:val="00096B18"/>
    <w:rsid w:val="00096B32"/>
    <w:rsid w:val="00096B88"/>
    <w:rsid w:val="00096BD7"/>
    <w:rsid w:val="00096BF6"/>
    <w:rsid w:val="00096C74"/>
    <w:rsid w:val="00096D22"/>
    <w:rsid w:val="00096DEF"/>
    <w:rsid w:val="00096E68"/>
    <w:rsid w:val="00096EE3"/>
    <w:rsid w:val="00097032"/>
    <w:rsid w:val="0009704C"/>
    <w:rsid w:val="0009707B"/>
    <w:rsid w:val="000970E1"/>
    <w:rsid w:val="000971AF"/>
    <w:rsid w:val="000971B3"/>
    <w:rsid w:val="000972BE"/>
    <w:rsid w:val="000973C4"/>
    <w:rsid w:val="000973E3"/>
    <w:rsid w:val="00097440"/>
    <w:rsid w:val="000974EF"/>
    <w:rsid w:val="00097502"/>
    <w:rsid w:val="000975D2"/>
    <w:rsid w:val="000975DD"/>
    <w:rsid w:val="00097642"/>
    <w:rsid w:val="0009764B"/>
    <w:rsid w:val="00097650"/>
    <w:rsid w:val="0009765D"/>
    <w:rsid w:val="000976E7"/>
    <w:rsid w:val="000976FE"/>
    <w:rsid w:val="00097733"/>
    <w:rsid w:val="00097763"/>
    <w:rsid w:val="000977A8"/>
    <w:rsid w:val="000978FA"/>
    <w:rsid w:val="00097900"/>
    <w:rsid w:val="00097980"/>
    <w:rsid w:val="00097998"/>
    <w:rsid w:val="000979EF"/>
    <w:rsid w:val="00097A11"/>
    <w:rsid w:val="00097B2D"/>
    <w:rsid w:val="00097B94"/>
    <w:rsid w:val="00097BAC"/>
    <w:rsid w:val="00097BD0"/>
    <w:rsid w:val="00097C08"/>
    <w:rsid w:val="00097D13"/>
    <w:rsid w:val="00097D6A"/>
    <w:rsid w:val="00097DD4"/>
    <w:rsid w:val="00097F00"/>
    <w:rsid w:val="00097F0C"/>
    <w:rsid w:val="00097FD6"/>
    <w:rsid w:val="000A0008"/>
    <w:rsid w:val="000A00BB"/>
    <w:rsid w:val="000A00DE"/>
    <w:rsid w:val="000A00EC"/>
    <w:rsid w:val="000A011D"/>
    <w:rsid w:val="000A01F6"/>
    <w:rsid w:val="000A0218"/>
    <w:rsid w:val="000A0256"/>
    <w:rsid w:val="000A0284"/>
    <w:rsid w:val="000A02A0"/>
    <w:rsid w:val="000A02AF"/>
    <w:rsid w:val="000A02F0"/>
    <w:rsid w:val="000A037C"/>
    <w:rsid w:val="000A03F6"/>
    <w:rsid w:val="000A0477"/>
    <w:rsid w:val="000A050E"/>
    <w:rsid w:val="000A0589"/>
    <w:rsid w:val="000A0590"/>
    <w:rsid w:val="000A05F8"/>
    <w:rsid w:val="000A0601"/>
    <w:rsid w:val="000A0749"/>
    <w:rsid w:val="000A0798"/>
    <w:rsid w:val="000A07BD"/>
    <w:rsid w:val="000A0806"/>
    <w:rsid w:val="000A0836"/>
    <w:rsid w:val="000A08D1"/>
    <w:rsid w:val="000A0991"/>
    <w:rsid w:val="000A0A02"/>
    <w:rsid w:val="000A0A3B"/>
    <w:rsid w:val="000A0A8C"/>
    <w:rsid w:val="000A0ACE"/>
    <w:rsid w:val="000A0B5D"/>
    <w:rsid w:val="000A0BDC"/>
    <w:rsid w:val="000A0C68"/>
    <w:rsid w:val="000A0C6D"/>
    <w:rsid w:val="000A0C87"/>
    <w:rsid w:val="000A0CE6"/>
    <w:rsid w:val="000A0CE9"/>
    <w:rsid w:val="000A0D32"/>
    <w:rsid w:val="000A0DE9"/>
    <w:rsid w:val="000A0DEF"/>
    <w:rsid w:val="000A0E01"/>
    <w:rsid w:val="000A0E85"/>
    <w:rsid w:val="000A0ED8"/>
    <w:rsid w:val="000A0F67"/>
    <w:rsid w:val="000A0F8F"/>
    <w:rsid w:val="000A0FB1"/>
    <w:rsid w:val="000A0FB8"/>
    <w:rsid w:val="000A1020"/>
    <w:rsid w:val="000A110D"/>
    <w:rsid w:val="000A1213"/>
    <w:rsid w:val="000A1326"/>
    <w:rsid w:val="000A1388"/>
    <w:rsid w:val="000A140D"/>
    <w:rsid w:val="000A141D"/>
    <w:rsid w:val="000A1447"/>
    <w:rsid w:val="000A145A"/>
    <w:rsid w:val="000A14CF"/>
    <w:rsid w:val="000A153F"/>
    <w:rsid w:val="000A15AF"/>
    <w:rsid w:val="000A16A9"/>
    <w:rsid w:val="000A16E8"/>
    <w:rsid w:val="000A1771"/>
    <w:rsid w:val="000A1786"/>
    <w:rsid w:val="000A189C"/>
    <w:rsid w:val="000A1983"/>
    <w:rsid w:val="000A198E"/>
    <w:rsid w:val="000A19CE"/>
    <w:rsid w:val="000A19E6"/>
    <w:rsid w:val="000A19FB"/>
    <w:rsid w:val="000A1A3C"/>
    <w:rsid w:val="000A1A54"/>
    <w:rsid w:val="000A1ABF"/>
    <w:rsid w:val="000A1B27"/>
    <w:rsid w:val="000A1B4D"/>
    <w:rsid w:val="000A1B74"/>
    <w:rsid w:val="000A1B8E"/>
    <w:rsid w:val="000A1BAB"/>
    <w:rsid w:val="000A1BBD"/>
    <w:rsid w:val="000A1BCF"/>
    <w:rsid w:val="000A1BD7"/>
    <w:rsid w:val="000A1C0A"/>
    <w:rsid w:val="000A1C34"/>
    <w:rsid w:val="000A1D06"/>
    <w:rsid w:val="000A1D66"/>
    <w:rsid w:val="000A1D79"/>
    <w:rsid w:val="000A1D89"/>
    <w:rsid w:val="000A1DA4"/>
    <w:rsid w:val="000A1DD0"/>
    <w:rsid w:val="000A1E52"/>
    <w:rsid w:val="000A1E91"/>
    <w:rsid w:val="000A1EC3"/>
    <w:rsid w:val="000A1F18"/>
    <w:rsid w:val="000A1F72"/>
    <w:rsid w:val="000A1F9E"/>
    <w:rsid w:val="000A1FBC"/>
    <w:rsid w:val="000A204B"/>
    <w:rsid w:val="000A207B"/>
    <w:rsid w:val="000A20A7"/>
    <w:rsid w:val="000A20D3"/>
    <w:rsid w:val="000A2135"/>
    <w:rsid w:val="000A2179"/>
    <w:rsid w:val="000A2182"/>
    <w:rsid w:val="000A219D"/>
    <w:rsid w:val="000A21B3"/>
    <w:rsid w:val="000A2206"/>
    <w:rsid w:val="000A221A"/>
    <w:rsid w:val="000A222C"/>
    <w:rsid w:val="000A22B3"/>
    <w:rsid w:val="000A22B5"/>
    <w:rsid w:val="000A2340"/>
    <w:rsid w:val="000A236A"/>
    <w:rsid w:val="000A23B8"/>
    <w:rsid w:val="000A23C6"/>
    <w:rsid w:val="000A241E"/>
    <w:rsid w:val="000A24C2"/>
    <w:rsid w:val="000A24C5"/>
    <w:rsid w:val="000A24E0"/>
    <w:rsid w:val="000A2525"/>
    <w:rsid w:val="000A2565"/>
    <w:rsid w:val="000A257F"/>
    <w:rsid w:val="000A2629"/>
    <w:rsid w:val="000A2666"/>
    <w:rsid w:val="000A2688"/>
    <w:rsid w:val="000A2690"/>
    <w:rsid w:val="000A26A0"/>
    <w:rsid w:val="000A272B"/>
    <w:rsid w:val="000A2737"/>
    <w:rsid w:val="000A274B"/>
    <w:rsid w:val="000A27FB"/>
    <w:rsid w:val="000A2876"/>
    <w:rsid w:val="000A28C5"/>
    <w:rsid w:val="000A2941"/>
    <w:rsid w:val="000A2978"/>
    <w:rsid w:val="000A29FD"/>
    <w:rsid w:val="000A2A2A"/>
    <w:rsid w:val="000A2A30"/>
    <w:rsid w:val="000A2A90"/>
    <w:rsid w:val="000A2AAC"/>
    <w:rsid w:val="000A2B6B"/>
    <w:rsid w:val="000A2B84"/>
    <w:rsid w:val="000A2BF4"/>
    <w:rsid w:val="000A2C81"/>
    <w:rsid w:val="000A2D0D"/>
    <w:rsid w:val="000A2D3F"/>
    <w:rsid w:val="000A2D48"/>
    <w:rsid w:val="000A2D8A"/>
    <w:rsid w:val="000A2E01"/>
    <w:rsid w:val="000A2E10"/>
    <w:rsid w:val="000A2E6F"/>
    <w:rsid w:val="000A2E9A"/>
    <w:rsid w:val="000A2FA0"/>
    <w:rsid w:val="000A2FDC"/>
    <w:rsid w:val="000A3041"/>
    <w:rsid w:val="000A305A"/>
    <w:rsid w:val="000A3098"/>
    <w:rsid w:val="000A30BC"/>
    <w:rsid w:val="000A30CF"/>
    <w:rsid w:val="000A3126"/>
    <w:rsid w:val="000A3163"/>
    <w:rsid w:val="000A316D"/>
    <w:rsid w:val="000A31C5"/>
    <w:rsid w:val="000A3245"/>
    <w:rsid w:val="000A32A6"/>
    <w:rsid w:val="000A32DA"/>
    <w:rsid w:val="000A33BD"/>
    <w:rsid w:val="000A342A"/>
    <w:rsid w:val="000A34BE"/>
    <w:rsid w:val="000A34CB"/>
    <w:rsid w:val="000A34E6"/>
    <w:rsid w:val="000A34F6"/>
    <w:rsid w:val="000A35B7"/>
    <w:rsid w:val="000A35FE"/>
    <w:rsid w:val="000A360E"/>
    <w:rsid w:val="000A36E6"/>
    <w:rsid w:val="000A385E"/>
    <w:rsid w:val="000A3888"/>
    <w:rsid w:val="000A38C2"/>
    <w:rsid w:val="000A3957"/>
    <w:rsid w:val="000A3973"/>
    <w:rsid w:val="000A39A1"/>
    <w:rsid w:val="000A39A9"/>
    <w:rsid w:val="000A3A71"/>
    <w:rsid w:val="000A3AE9"/>
    <w:rsid w:val="000A3B37"/>
    <w:rsid w:val="000A3C58"/>
    <w:rsid w:val="000A3C73"/>
    <w:rsid w:val="000A3C9D"/>
    <w:rsid w:val="000A3CC2"/>
    <w:rsid w:val="000A3CFD"/>
    <w:rsid w:val="000A3DD8"/>
    <w:rsid w:val="000A3FA9"/>
    <w:rsid w:val="000A3FAD"/>
    <w:rsid w:val="000A407E"/>
    <w:rsid w:val="000A411A"/>
    <w:rsid w:val="000A414B"/>
    <w:rsid w:val="000A4161"/>
    <w:rsid w:val="000A4220"/>
    <w:rsid w:val="000A4282"/>
    <w:rsid w:val="000A42EF"/>
    <w:rsid w:val="000A42F8"/>
    <w:rsid w:val="000A43BF"/>
    <w:rsid w:val="000A446D"/>
    <w:rsid w:val="000A44C6"/>
    <w:rsid w:val="000A4500"/>
    <w:rsid w:val="000A450E"/>
    <w:rsid w:val="000A4562"/>
    <w:rsid w:val="000A45F6"/>
    <w:rsid w:val="000A4635"/>
    <w:rsid w:val="000A4646"/>
    <w:rsid w:val="000A4662"/>
    <w:rsid w:val="000A467E"/>
    <w:rsid w:val="000A468E"/>
    <w:rsid w:val="000A46C2"/>
    <w:rsid w:val="000A4734"/>
    <w:rsid w:val="000A47B9"/>
    <w:rsid w:val="000A4834"/>
    <w:rsid w:val="000A4857"/>
    <w:rsid w:val="000A489C"/>
    <w:rsid w:val="000A4936"/>
    <w:rsid w:val="000A498A"/>
    <w:rsid w:val="000A49F4"/>
    <w:rsid w:val="000A4A9A"/>
    <w:rsid w:val="000A4ADF"/>
    <w:rsid w:val="000A4B28"/>
    <w:rsid w:val="000A4B99"/>
    <w:rsid w:val="000A4BC4"/>
    <w:rsid w:val="000A4C83"/>
    <w:rsid w:val="000A4C8F"/>
    <w:rsid w:val="000A4D93"/>
    <w:rsid w:val="000A4DC9"/>
    <w:rsid w:val="000A4EA7"/>
    <w:rsid w:val="000A4ED2"/>
    <w:rsid w:val="000A4F42"/>
    <w:rsid w:val="000A4F6C"/>
    <w:rsid w:val="000A4FD5"/>
    <w:rsid w:val="000A5000"/>
    <w:rsid w:val="000A500B"/>
    <w:rsid w:val="000A5029"/>
    <w:rsid w:val="000A5047"/>
    <w:rsid w:val="000A50DC"/>
    <w:rsid w:val="000A5154"/>
    <w:rsid w:val="000A516D"/>
    <w:rsid w:val="000A518B"/>
    <w:rsid w:val="000A5231"/>
    <w:rsid w:val="000A534C"/>
    <w:rsid w:val="000A53D6"/>
    <w:rsid w:val="000A544A"/>
    <w:rsid w:val="000A54D2"/>
    <w:rsid w:val="000A55E3"/>
    <w:rsid w:val="000A56DB"/>
    <w:rsid w:val="000A5715"/>
    <w:rsid w:val="000A5760"/>
    <w:rsid w:val="000A5879"/>
    <w:rsid w:val="000A5894"/>
    <w:rsid w:val="000A589A"/>
    <w:rsid w:val="000A58D5"/>
    <w:rsid w:val="000A58DC"/>
    <w:rsid w:val="000A5A34"/>
    <w:rsid w:val="000A5A68"/>
    <w:rsid w:val="000A5ADB"/>
    <w:rsid w:val="000A5B14"/>
    <w:rsid w:val="000A5B2E"/>
    <w:rsid w:val="000A5B31"/>
    <w:rsid w:val="000A5B36"/>
    <w:rsid w:val="000A5B66"/>
    <w:rsid w:val="000A5C62"/>
    <w:rsid w:val="000A5CCA"/>
    <w:rsid w:val="000A5D02"/>
    <w:rsid w:val="000A5D30"/>
    <w:rsid w:val="000A5E6F"/>
    <w:rsid w:val="000A5E72"/>
    <w:rsid w:val="000A5F36"/>
    <w:rsid w:val="000A6003"/>
    <w:rsid w:val="000A6013"/>
    <w:rsid w:val="000A604B"/>
    <w:rsid w:val="000A6068"/>
    <w:rsid w:val="000A6085"/>
    <w:rsid w:val="000A60A6"/>
    <w:rsid w:val="000A60C2"/>
    <w:rsid w:val="000A6160"/>
    <w:rsid w:val="000A6172"/>
    <w:rsid w:val="000A622A"/>
    <w:rsid w:val="000A62D4"/>
    <w:rsid w:val="000A631A"/>
    <w:rsid w:val="000A631F"/>
    <w:rsid w:val="000A6407"/>
    <w:rsid w:val="000A6497"/>
    <w:rsid w:val="000A64A4"/>
    <w:rsid w:val="000A64BA"/>
    <w:rsid w:val="000A652F"/>
    <w:rsid w:val="000A6551"/>
    <w:rsid w:val="000A65B4"/>
    <w:rsid w:val="000A65F2"/>
    <w:rsid w:val="000A6660"/>
    <w:rsid w:val="000A6725"/>
    <w:rsid w:val="000A6737"/>
    <w:rsid w:val="000A686E"/>
    <w:rsid w:val="000A6890"/>
    <w:rsid w:val="000A68CA"/>
    <w:rsid w:val="000A6905"/>
    <w:rsid w:val="000A6999"/>
    <w:rsid w:val="000A69CB"/>
    <w:rsid w:val="000A6A20"/>
    <w:rsid w:val="000A6AA2"/>
    <w:rsid w:val="000A6D43"/>
    <w:rsid w:val="000A6D94"/>
    <w:rsid w:val="000A6DD0"/>
    <w:rsid w:val="000A6DD7"/>
    <w:rsid w:val="000A6E48"/>
    <w:rsid w:val="000A6E9F"/>
    <w:rsid w:val="000A6ED1"/>
    <w:rsid w:val="000A6EE5"/>
    <w:rsid w:val="000A6F8B"/>
    <w:rsid w:val="000A6F9D"/>
    <w:rsid w:val="000A6FDF"/>
    <w:rsid w:val="000A7002"/>
    <w:rsid w:val="000A70DD"/>
    <w:rsid w:val="000A7143"/>
    <w:rsid w:val="000A7242"/>
    <w:rsid w:val="000A730C"/>
    <w:rsid w:val="000A732A"/>
    <w:rsid w:val="000A73AA"/>
    <w:rsid w:val="000A73BE"/>
    <w:rsid w:val="000A740B"/>
    <w:rsid w:val="000A741E"/>
    <w:rsid w:val="000A7498"/>
    <w:rsid w:val="000A74A0"/>
    <w:rsid w:val="000A759D"/>
    <w:rsid w:val="000A75AE"/>
    <w:rsid w:val="000A75DB"/>
    <w:rsid w:val="000A7685"/>
    <w:rsid w:val="000A7687"/>
    <w:rsid w:val="000A7694"/>
    <w:rsid w:val="000A7708"/>
    <w:rsid w:val="000A7711"/>
    <w:rsid w:val="000A77DC"/>
    <w:rsid w:val="000A7856"/>
    <w:rsid w:val="000A7941"/>
    <w:rsid w:val="000A79A6"/>
    <w:rsid w:val="000A7A19"/>
    <w:rsid w:val="000A7A33"/>
    <w:rsid w:val="000A7A8E"/>
    <w:rsid w:val="000A7ABF"/>
    <w:rsid w:val="000A7B17"/>
    <w:rsid w:val="000A7C4D"/>
    <w:rsid w:val="000A7C88"/>
    <w:rsid w:val="000A7CE1"/>
    <w:rsid w:val="000A7D07"/>
    <w:rsid w:val="000A7D57"/>
    <w:rsid w:val="000A7D9F"/>
    <w:rsid w:val="000A7DCA"/>
    <w:rsid w:val="000A7E5C"/>
    <w:rsid w:val="000A7E62"/>
    <w:rsid w:val="000A7F42"/>
    <w:rsid w:val="000A7FC9"/>
    <w:rsid w:val="000A7FE2"/>
    <w:rsid w:val="000B0035"/>
    <w:rsid w:val="000B003D"/>
    <w:rsid w:val="000B0078"/>
    <w:rsid w:val="000B008A"/>
    <w:rsid w:val="000B00E2"/>
    <w:rsid w:val="000B0100"/>
    <w:rsid w:val="000B019A"/>
    <w:rsid w:val="000B01BF"/>
    <w:rsid w:val="000B01C5"/>
    <w:rsid w:val="000B020A"/>
    <w:rsid w:val="000B0219"/>
    <w:rsid w:val="000B0335"/>
    <w:rsid w:val="000B0348"/>
    <w:rsid w:val="000B03C8"/>
    <w:rsid w:val="000B03E3"/>
    <w:rsid w:val="000B045D"/>
    <w:rsid w:val="000B04EE"/>
    <w:rsid w:val="000B0534"/>
    <w:rsid w:val="000B0576"/>
    <w:rsid w:val="000B0592"/>
    <w:rsid w:val="000B05C9"/>
    <w:rsid w:val="000B06D1"/>
    <w:rsid w:val="000B07CB"/>
    <w:rsid w:val="000B0840"/>
    <w:rsid w:val="000B0945"/>
    <w:rsid w:val="000B0979"/>
    <w:rsid w:val="000B0988"/>
    <w:rsid w:val="000B09A7"/>
    <w:rsid w:val="000B09CB"/>
    <w:rsid w:val="000B0A9F"/>
    <w:rsid w:val="000B0B5C"/>
    <w:rsid w:val="000B0B5F"/>
    <w:rsid w:val="000B0B71"/>
    <w:rsid w:val="000B0B94"/>
    <w:rsid w:val="000B0BAE"/>
    <w:rsid w:val="000B0C06"/>
    <w:rsid w:val="000B0C0C"/>
    <w:rsid w:val="000B0C41"/>
    <w:rsid w:val="000B0D73"/>
    <w:rsid w:val="000B0D98"/>
    <w:rsid w:val="000B0E01"/>
    <w:rsid w:val="000B0E2B"/>
    <w:rsid w:val="000B0E68"/>
    <w:rsid w:val="000B0E9B"/>
    <w:rsid w:val="000B0EA5"/>
    <w:rsid w:val="000B0EBD"/>
    <w:rsid w:val="000B0F32"/>
    <w:rsid w:val="000B0F95"/>
    <w:rsid w:val="000B1021"/>
    <w:rsid w:val="000B1050"/>
    <w:rsid w:val="000B1119"/>
    <w:rsid w:val="000B114E"/>
    <w:rsid w:val="000B1198"/>
    <w:rsid w:val="000B12A2"/>
    <w:rsid w:val="000B12AC"/>
    <w:rsid w:val="000B1318"/>
    <w:rsid w:val="000B1359"/>
    <w:rsid w:val="000B139D"/>
    <w:rsid w:val="000B13BB"/>
    <w:rsid w:val="000B13D7"/>
    <w:rsid w:val="000B143D"/>
    <w:rsid w:val="000B1445"/>
    <w:rsid w:val="000B14C8"/>
    <w:rsid w:val="000B1517"/>
    <w:rsid w:val="000B151B"/>
    <w:rsid w:val="000B1568"/>
    <w:rsid w:val="000B15DA"/>
    <w:rsid w:val="000B15E6"/>
    <w:rsid w:val="000B15E9"/>
    <w:rsid w:val="000B178B"/>
    <w:rsid w:val="000B1810"/>
    <w:rsid w:val="000B182B"/>
    <w:rsid w:val="000B186E"/>
    <w:rsid w:val="000B1929"/>
    <w:rsid w:val="000B1A70"/>
    <w:rsid w:val="000B1AA3"/>
    <w:rsid w:val="000B1AFF"/>
    <w:rsid w:val="000B1D1F"/>
    <w:rsid w:val="000B1D37"/>
    <w:rsid w:val="000B1DFE"/>
    <w:rsid w:val="000B1E53"/>
    <w:rsid w:val="000B1FA7"/>
    <w:rsid w:val="000B1FBC"/>
    <w:rsid w:val="000B2024"/>
    <w:rsid w:val="000B2055"/>
    <w:rsid w:val="000B2171"/>
    <w:rsid w:val="000B21A4"/>
    <w:rsid w:val="000B21E0"/>
    <w:rsid w:val="000B22E4"/>
    <w:rsid w:val="000B22F0"/>
    <w:rsid w:val="000B2402"/>
    <w:rsid w:val="000B2427"/>
    <w:rsid w:val="000B2440"/>
    <w:rsid w:val="000B2486"/>
    <w:rsid w:val="000B24AA"/>
    <w:rsid w:val="000B24FA"/>
    <w:rsid w:val="000B2525"/>
    <w:rsid w:val="000B2547"/>
    <w:rsid w:val="000B2568"/>
    <w:rsid w:val="000B258D"/>
    <w:rsid w:val="000B25C9"/>
    <w:rsid w:val="000B26A4"/>
    <w:rsid w:val="000B270C"/>
    <w:rsid w:val="000B2742"/>
    <w:rsid w:val="000B27E6"/>
    <w:rsid w:val="000B282B"/>
    <w:rsid w:val="000B283A"/>
    <w:rsid w:val="000B2857"/>
    <w:rsid w:val="000B2881"/>
    <w:rsid w:val="000B28A1"/>
    <w:rsid w:val="000B28BD"/>
    <w:rsid w:val="000B29A9"/>
    <w:rsid w:val="000B2A6B"/>
    <w:rsid w:val="000B2A7E"/>
    <w:rsid w:val="000B2A91"/>
    <w:rsid w:val="000B2AF0"/>
    <w:rsid w:val="000B2BB6"/>
    <w:rsid w:val="000B2C8E"/>
    <w:rsid w:val="000B2CAD"/>
    <w:rsid w:val="000B2CDD"/>
    <w:rsid w:val="000B2D34"/>
    <w:rsid w:val="000B2D3E"/>
    <w:rsid w:val="000B2DA4"/>
    <w:rsid w:val="000B2DB8"/>
    <w:rsid w:val="000B2DD1"/>
    <w:rsid w:val="000B2DD8"/>
    <w:rsid w:val="000B2DEA"/>
    <w:rsid w:val="000B2E35"/>
    <w:rsid w:val="000B2ECA"/>
    <w:rsid w:val="000B2F1B"/>
    <w:rsid w:val="000B3013"/>
    <w:rsid w:val="000B306E"/>
    <w:rsid w:val="000B30D0"/>
    <w:rsid w:val="000B30D9"/>
    <w:rsid w:val="000B311E"/>
    <w:rsid w:val="000B3124"/>
    <w:rsid w:val="000B317C"/>
    <w:rsid w:val="000B329B"/>
    <w:rsid w:val="000B32EA"/>
    <w:rsid w:val="000B32F3"/>
    <w:rsid w:val="000B3366"/>
    <w:rsid w:val="000B3378"/>
    <w:rsid w:val="000B339A"/>
    <w:rsid w:val="000B3414"/>
    <w:rsid w:val="000B342D"/>
    <w:rsid w:val="000B344E"/>
    <w:rsid w:val="000B3473"/>
    <w:rsid w:val="000B348E"/>
    <w:rsid w:val="000B3524"/>
    <w:rsid w:val="000B355D"/>
    <w:rsid w:val="000B35CA"/>
    <w:rsid w:val="000B35EE"/>
    <w:rsid w:val="000B35FD"/>
    <w:rsid w:val="000B3656"/>
    <w:rsid w:val="000B3672"/>
    <w:rsid w:val="000B3674"/>
    <w:rsid w:val="000B3736"/>
    <w:rsid w:val="000B37D8"/>
    <w:rsid w:val="000B37F5"/>
    <w:rsid w:val="000B38D5"/>
    <w:rsid w:val="000B395B"/>
    <w:rsid w:val="000B3981"/>
    <w:rsid w:val="000B3999"/>
    <w:rsid w:val="000B39CF"/>
    <w:rsid w:val="000B39DD"/>
    <w:rsid w:val="000B3A9D"/>
    <w:rsid w:val="000B3AAF"/>
    <w:rsid w:val="000B3BBF"/>
    <w:rsid w:val="000B3BC5"/>
    <w:rsid w:val="000B3C3B"/>
    <w:rsid w:val="000B3C74"/>
    <w:rsid w:val="000B3C7B"/>
    <w:rsid w:val="000B3CB6"/>
    <w:rsid w:val="000B3D6C"/>
    <w:rsid w:val="000B3D80"/>
    <w:rsid w:val="000B3D83"/>
    <w:rsid w:val="000B3F0A"/>
    <w:rsid w:val="000B3F90"/>
    <w:rsid w:val="000B3FB7"/>
    <w:rsid w:val="000B4037"/>
    <w:rsid w:val="000B4061"/>
    <w:rsid w:val="000B4084"/>
    <w:rsid w:val="000B410C"/>
    <w:rsid w:val="000B416B"/>
    <w:rsid w:val="000B41D8"/>
    <w:rsid w:val="000B424D"/>
    <w:rsid w:val="000B431A"/>
    <w:rsid w:val="000B43B6"/>
    <w:rsid w:val="000B4401"/>
    <w:rsid w:val="000B4408"/>
    <w:rsid w:val="000B4423"/>
    <w:rsid w:val="000B44B9"/>
    <w:rsid w:val="000B44D5"/>
    <w:rsid w:val="000B44D9"/>
    <w:rsid w:val="000B450A"/>
    <w:rsid w:val="000B4595"/>
    <w:rsid w:val="000B45B2"/>
    <w:rsid w:val="000B4628"/>
    <w:rsid w:val="000B470D"/>
    <w:rsid w:val="000B4720"/>
    <w:rsid w:val="000B47B9"/>
    <w:rsid w:val="000B4831"/>
    <w:rsid w:val="000B4840"/>
    <w:rsid w:val="000B4870"/>
    <w:rsid w:val="000B48DC"/>
    <w:rsid w:val="000B48FA"/>
    <w:rsid w:val="000B4927"/>
    <w:rsid w:val="000B493F"/>
    <w:rsid w:val="000B4943"/>
    <w:rsid w:val="000B4992"/>
    <w:rsid w:val="000B49D0"/>
    <w:rsid w:val="000B4A47"/>
    <w:rsid w:val="000B4A8F"/>
    <w:rsid w:val="000B4ABE"/>
    <w:rsid w:val="000B4B45"/>
    <w:rsid w:val="000B4B60"/>
    <w:rsid w:val="000B4B94"/>
    <w:rsid w:val="000B4BC7"/>
    <w:rsid w:val="000B4C1E"/>
    <w:rsid w:val="000B4C54"/>
    <w:rsid w:val="000B4C6E"/>
    <w:rsid w:val="000B4C86"/>
    <w:rsid w:val="000B4CA5"/>
    <w:rsid w:val="000B4D57"/>
    <w:rsid w:val="000B4DB6"/>
    <w:rsid w:val="000B4DC1"/>
    <w:rsid w:val="000B4DF0"/>
    <w:rsid w:val="000B4E01"/>
    <w:rsid w:val="000B4E31"/>
    <w:rsid w:val="000B4E88"/>
    <w:rsid w:val="000B4EC3"/>
    <w:rsid w:val="000B4F09"/>
    <w:rsid w:val="000B4F15"/>
    <w:rsid w:val="000B4F42"/>
    <w:rsid w:val="000B4F48"/>
    <w:rsid w:val="000B4F7E"/>
    <w:rsid w:val="000B4FB5"/>
    <w:rsid w:val="000B4FB7"/>
    <w:rsid w:val="000B504C"/>
    <w:rsid w:val="000B5070"/>
    <w:rsid w:val="000B5072"/>
    <w:rsid w:val="000B5183"/>
    <w:rsid w:val="000B51D1"/>
    <w:rsid w:val="000B5248"/>
    <w:rsid w:val="000B525D"/>
    <w:rsid w:val="000B53CB"/>
    <w:rsid w:val="000B5419"/>
    <w:rsid w:val="000B5480"/>
    <w:rsid w:val="000B54BC"/>
    <w:rsid w:val="000B553E"/>
    <w:rsid w:val="000B559B"/>
    <w:rsid w:val="000B563D"/>
    <w:rsid w:val="000B5696"/>
    <w:rsid w:val="000B56E0"/>
    <w:rsid w:val="000B56E5"/>
    <w:rsid w:val="000B56EF"/>
    <w:rsid w:val="000B5846"/>
    <w:rsid w:val="000B5A40"/>
    <w:rsid w:val="000B5A9F"/>
    <w:rsid w:val="000B5B31"/>
    <w:rsid w:val="000B5BB3"/>
    <w:rsid w:val="000B5BF6"/>
    <w:rsid w:val="000B5C11"/>
    <w:rsid w:val="000B5C25"/>
    <w:rsid w:val="000B5C5A"/>
    <w:rsid w:val="000B5D92"/>
    <w:rsid w:val="000B5E24"/>
    <w:rsid w:val="000B5E3D"/>
    <w:rsid w:val="000B5E81"/>
    <w:rsid w:val="000B5EB8"/>
    <w:rsid w:val="000B600B"/>
    <w:rsid w:val="000B60B4"/>
    <w:rsid w:val="000B60E2"/>
    <w:rsid w:val="000B6109"/>
    <w:rsid w:val="000B610C"/>
    <w:rsid w:val="000B6152"/>
    <w:rsid w:val="000B6176"/>
    <w:rsid w:val="000B617A"/>
    <w:rsid w:val="000B61C4"/>
    <w:rsid w:val="000B61C7"/>
    <w:rsid w:val="000B62A4"/>
    <w:rsid w:val="000B638A"/>
    <w:rsid w:val="000B638C"/>
    <w:rsid w:val="000B63E1"/>
    <w:rsid w:val="000B64E8"/>
    <w:rsid w:val="000B6524"/>
    <w:rsid w:val="000B65B6"/>
    <w:rsid w:val="000B660A"/>
    <w:rsid w:val="000B6623"/>
    <w:rsid w:val="000B662D"/>
    <w:rsid w:val="000B6666"/>
    <w:rsid w:val="000B666E"/>
    <w:rsid w:val="000B6674"/>
    <w:rsid w:val="000B66AD"/>
    <w:rsid w:val="000B670F"/>
    <w:rsid w:val="000B674B"/>
    <w:rsid w:val="000B6778"/>
    <w:rsid w:val="000B681C"/>
    <w:rsid w:val="000B6875"/>
    <w:rsid w:val="000B687C"/>
    <w:rsid w:val="000B6898"/>
    <w:rsid w:val="000B68D2"/>
    <w:rsid w:val="000B69AC"/>
    <w:rsid w:val="000B69F9"/>
    <w:rsid w:val="000B6A4A"/>
    <w:rsid w:val="000B6AF2"/>
    <w:rsid w:val="000B6BB6"/>
    <w:rsid w:val="000B6BCF"/>
    <w:rsid w:val="000B6BFF"/>
    <w:rsid w:val="000B6C90"/>
    <w:rsid w:val="000B6CAA"/>
    <w:rsid w:val="000B6CAD"/>
    <w:rsid w:val="000B6D34"/>
    <w:rsid w:val="000B6D5F"/>
    <w:rsid w:val="000B6E00"/>
    <w:rsid w:val="000B6ED2"/>
    <w:rsid w:val="000B6EE3"/>
    <w:rsid w:val="000B6FEB"/>
    <w:rsid w:val="000B70B9"/>
    <w:rsid w:val="000B7122"/>
    <w:rsid w:val="000B7137"/>
    <w:rsid w:val="000B71CF"/>
    <w:rsid w:val="000B727B"/>
    <w:rsid w:val="000B72D2"/>
    <w:rsid w:val="000B7320"/>
    <w:rsid w:val="000B73B2"/>
    <w:rsid w:val="000B7401"/>
    <w:rsid w:val="000B7426"/>
    <w:rsid w:val="000B7528"/>
    <w:rsid w:val="000B7534"/>
    <w:rsid w:val="000B756B"/>
    <w:rsid w:val="000B75D2"/>
    <w:rsid w:val="000B75E4"/>
    <w:rsid w:val="000B7628"/>
    <w:rsid w:val="000B7638"/>
    <w:rsid w:val="000B76DF"/>
    <w:rsid w:val="000B7703"/>
    <w:rsid w:val="000B7718"/>
    <w:rsid w:val="000B7759"/>
    <w:rsid w:val="000B7814"/>
    <w:rsid w:val="000B78A7"/>
    <w:rsid w:val="000B78DD"/>
    <w:rsid w:val="000B78E6"/>
    <w:rsid w:val="000B793C"/>
    <w:rsid w:val="000B798E"/>
    <w:rsid w:val="000B79A0"/>
    <w:rsid w:val="000B79C4"/>
    <w:rsid w:val="000B7A65"/>
    <w:rsid w:val="000B7AAA"/>
    <w:rsid w:val="000B7AC4"/>
    <w:rsid w:val="000B7B0A"/>
    <w:rsid w:val="000B7B0C"/>
    <w:rsid w:val="000B7B33"/>
    <w:rsid w:val="000B7B7E"/>
    <w:rsid w:val="000B7C08"/>
    <w:rsid w:val="000B7C4C"/>
    <w:rsid w:val="000B7C73"/>
    <w:rsid w:val="000B7D85"/>
    <w:rsid w:val="000B7DB1"/>
    <w:rsid w:val="000B7DC8"/>
    <w:rsid w:val="000B7E91"/>
    <w:rsid w:val="000B7F41"/>
    <w:rsid w:val="000B7FCF"/>
    <w:rsid w:val="000C007B"/>
    <w:rsid w:val="000C00D0"/>
    <w:rsid w:val="000C00D9"/>
    <w:rsid w:val="000C010A"/>
    <w:rsid w:val="000C022E"/>
    <w:rsid w:val="000C029F"/>
    <w:rsid w:val="000C02C5"/>
    <w:rsid w:val="000C0316"/>
    <w:rsid w:val="000C031E"/>
    <w:rsid w:val="000C033B"/>
    <w:rsid w:val="000C038A"/>
    <w:rsid w:val="000C03A1"/>
    <w:rsid w:val="000C03F2"/>
    <w:rsid w:val="000C0407"/>
    <w:rsid w:val="000C04FB"/>
    <w:rsid w:val="000C052C"/>
    <w:rsid w:val="000C0535"/>
    <w:rsid w:val="000C0536"/>
    <w:rsid w:val="000C0569"/>
    <w:rsid w:val="000C0602"/>
    <w:rsid w:val="000C0644"/>
    <w:rsid w:val="000C0648"/>
    <w:rsid w:val="000C0797"/>
    <w:rsid w:val="000C07DF"/>
    <w:rsid w:val="000C08FA"/>
    <w:rsid w:val="000C095C"/>
    <w:rsid w:val="000C0985"/>
    <w:rsid w:val="000C09BC"/>
    <w:rsid w:val="000C0A28"/>
    <w:rsid w:val="000C0A79"/>
    <w:rsid w:val="000C0AAF"/>
    <w:rsid w:val="000C0B1B"/>
    <w:rsid w:val="000C0B47"/>
    <w:rsid w:val="000C0B67"/>
    <w:rsid w:val="000C0C35"/>
    <w:rsid w:val="000C0C6A"/>
    <w:rsid w:val="000C0CF0"/>
    <w:rsid w:val="000C0D4C"/>
    <w:rsid w:val="000C0D88"/>
    <w:rsid w:val="000C0DBF"/>
    <w:rsid w:val="000C0DE0"/>
    <w:rsid w:val="000C0E50"/>
    <w:rsid w:val="000C0E6E"/>
    <w:rsid w:val="000C0FDE"/>
    <w:rsid w:val="000C1081"/>
    <w:rsid w:val="000C1117"/>
    <w:rsid w:val="000C1181"/>
    <w:rsid w:val="000C122C"/>
    <w:rsid w:val="000C135B"/>
    <w:rsid w:val="000C13A5"/>
    <w:rsid w:val="000C13D7"/>
    <w:rsid w:val="000C1417"/>
    <w:rsid w:val="000C143A"/>
    <w:rsid w:val="000C1459"/>
    <w:rsid w:val="000C1534"/>
    <w:rsid w:val="000C1538"/>
    <w:rsid w:val="000C1574"/>
    <w:rsid w:val="000C1580"/>
    <w:rsid w:val="000C1630"/>
    <w:rsid w:val="000C166D"/>
    <w:rsid w:val="000C1727"/>
    <w:rsid w:val="000C178B"/>
    <w:rsid w:val="000C17D9"/>
    <w:rsid w:val="000C182A"/>
    <w:rsid w:val="000C18CB"/>
    <w:rsid w:val="000C18DF"/>
    <w:rsid w:val="000C1986"/>
    <w:rsid w:val="000C1ABE"/>
    <w:rsid w:val="000C1AF2"/>
    <w:rsid w:val="000C1BCA"/>
    <w:rsid w:val="000C1C82"/>
    <w:rsid w:val="000C1CB1"/>
    <w:rsid w:val="000C1CE1"/>
    <w:rsid w:val="000C1D0F"/>
    <w:rsid w:val="000C1D10"/>
    <w:rsid w:val="000C1D5F"/>
    <w:rsid w:val="000C1D68"/>
    <w:rsid w:val="000C1D6E"/>
    <w:rsid w:val="000C1D9E"/>
    <w:rsid w:val="000C1DC2"/>
    <w:rsid w:val="000C1DCF"/>
    <w:rsid w:val="000C1DE1"/>
    <w:rsid w:val="000C1DF3"/>
    <w:rsid w:val="000C1F9F"/>
    <w:rsid w:val="000C1FC0"/>
    <w:rsid w:val="000C200D"/>
    <w:rsid w:val="000C2064"/>
    <w:rsid w:val="000C2118"/>
    <w:rsid w:val="000C2180"/>
    <w:rsid w:val="000C219B"/>
    <w:rsid w:val="000C21F5"/>
    <w:rsid w:val="000C225E"/>
    <w:rsid w:val="000C231C"/>
    <w:rsid w:val="000C23E7"/>
    <w:rsid w:val="000C23F6"/>
    <w:rsid w:val="000C2488"/>
    <w:rsid w:val="000C2561"/>
    <w:rsid w:val="000C2663"/>
    <w:rsid w:val="000C27A4"/>
    <w:rsid w:val="000C2847"/>
    <w:rsid w:val="000C2899"/>
    <w:rsid w:val="000C28A0"/>
    <w:rsid w:val="000C29B6"/>
    <w:rsid w:val="000C29BC"/>
    <w:rsid w:val="000C29C3"/>
    <w:rsid w:val="000C29E9"/>
    <w:rsid w:val="000C2A4B"/>
    <w:rsid w:val="000C2AC1"/>
    <w:rsid w:val="000C2AC7"/>
    <w:rsid w:val="000C2B0E"/>
    <w:rsid w:val="000C2B50"/>
    <w:rsid w:val="000C2B61"/>
    <w:rsid w:val="000C2B73"/>
    <w:rsid w:val="000C2B78"/>
    <w:rsid w:val="000C2BB5"/>
    <w:rsid w:val="000C2C03"/>
    <w:rsid w:val="000C2C09"/>
    <w:rsid w:val="000C2C4D"/>
    <w:rsid w:val="000C2D02"/>
    <w:rsid w:val="000C2D60"/>
    <w:rsid w:val="000C2DDA"/>
    <w:rsid w:val="000C2E37"/>
    <w:rsid w:val="000C2E75"/>
    <w:rsid w:val="000C2E9A"/>
    <w:rsid w:val="000C2EDC"/>
    <w:rsid w:val="000C2F26"/>
    <w:rsid w:val="000C3021"/>
    <w:rsid w:val="000C312B"/>
    <w:rsid w:val="000C3227"/>
    <w:rsid w:val="000C3345"/>
    <w:rsid w:val="000C337E"/>
    <w:rsid w:val="000C3384"/>
    <w:rsid w:val="000C34E7"/>
    <w:rsid w:val="000C366E"/>
    <w:rsid w:val="000C369B"/>
    <w:rsid w:val="000C3707"/>
    <w:rsid w:val="000C372C"/>
    <w:rsid w:val="000C374B"/>
    <w:rsid w:val="000C3778"/>
    <w:rsid w:val="000C3825"/>
    <w:rsid w:val="000C3827"/>
    <w:rsid w:val="000C3833"/>
    <w:rsid w:val="000C3852"/>
    <w:rsid w:val="000C38C0"/>
    <w:rsid w:val="000C38D2"/>
    <w:rsid w:val="000C39A7"/>
    <w:rsid w:val="000C39AB"/>
    <w:rsid w:val="000C39FC"/>
    <w:rsid w:val="000C39FE"/>
    <w:rsid w:val="000C3AAD"/>
    <w:rsid w:val="000C3AB7"/>
    <w:rsid w:val="000C3B95"/>
    <w:rsid w:val="000C3C2E"/>
    <w:rsid w:val="000C3C30"/>
    <w:rsid w:val="000C3C57"/>
    <w:rsid w:val="000C3C6D"/>
    <w:rsid w:val="000C3C7E"/>
    <w:rsid w:val="000C3C88"/>
    <w:rsid w:val="000C3CDB"/>
    <w:rsid w:val="000C3CE4"/>
    <w:rsid w:val="000C3CEB"/>
    <w:rsid w:val="000C3CEE"/>
    <w:rsid w:val="000C3D41"/>
    <w:rsid w:val="000C3D9F"/>
    <w:rsid w:val="000C3DA8"/>
    <w:rsid w:val="000C3E1E"/>
    <w:rsid w:val="000C3E26"/>
    <w:rsid w:val="000C3E63"/>
    <w:rsid w:val="000C3FE7"/>
    <w:rsid w:val="000C405E"/>
    <w:rsid w:val="000C4065"/>
    <w:rsid w:val="000C407D"/>
    <w:rsid w:val="000C40A9"/>
    <w:rsid w:val="000C40B5"/>
    <w:rsid w:val="000C40D2"/>
    <w:rsid w:val="000C40DE"/>
    <w:rsid w:val="000C4134"/>
    <w:rsid w:val="000C413F"/>
    <w:rsid w:val="000C4175"/>
    <w:rsid w:val="000C420D"/>
    <w:rsid w:val="000C42DD"/>
    <w:rsid w:val="000C42F0"/>
    <w:rsid w:val="000C4310"/>
    <w:rsid w:val="000C434D"/>
    <w:rsid w:val="000C43AF"/>
    <w:rsid w:val="000C4435"/>
    <w:rsid w:val="000C44CF"/>
    <w:rsid w:val="000C4508"/>
    <w:rsid w:val="000C450A"/>
    <w:rsid w:val="000C452C"/>
    <w:rsid w:val="000C4532"/>
    <w:rsid w:val="000C4545"/>
    <w:rsid w:val="000C4633"/>
    <w:rsid w:val="000C46A1"/>
    <w:rsid w:val="000C46B7"/>
    <w:rsid w:val="000C4716"/>
    <w:rsid w:val="000C476F"/>
    <w:rsid w:val="000C47A9"/>
    <w:rsid w:val="000C47C4"/>
    <w:rsid w:val="000C4826"/>
    <w:rsid w:val="000C4843"/>
    <w:rsid w:val="000C497D"/>
    <w:rsid w:val="000C4983"/>
    <w:rsid w:val="000C49CF"/>
    <w:rsid w:val="000C4A1D"/>
    <w:rsid w:val="000C4B05"/>
    <w:rsid w:val="000C4B70"/>
    <w:rsid w:val="000C4B84"/>
    <w:rsid w:val="000C4BDC"/>
    <w:rsid w:val="000C4BF5"/>
    <w:rsid w:val="000C4C26"/>
    <w:rsid w:val="000C4C38"/>
    <w:rsid w:val="000C4C5D"/>
    <w:rsid w:val="000C4C6E"/>
    <w:rsid w:val="000C4D1B"/>
    <w:rsid w:val="000C4D8A"/>
    <w:rsid w:val="000C4EB3"/>
    <w:rsid w:val="000C4EB9"/>
    <w:rsid w:val="000C4EDF"/>
    <w:rsid w:val="000C4EF8"/>
    <w:rsid w:val="000C4F18"/>
    <w:rsid w:val="000C4F1E"/>
    <w:rsid w:val="000C4F64"/>
    <w:rsid w:val="000C4FC3"/>
    <w:rsid w:val="000C5039"/>
    <w:rsid w:val="000C5077"/>
    <w:rsid w:val="000C5102"/>
    <w:rsid w:val="000C51A9"/>
    <w:rsid w:val="000C52E4"/>
    <w:rsid w:val="000C5363"/>
    <w:rsid w:val="000C538F"/>
    <w:rsid w:val="000C543F"/>
    <w:rsid w:val="000C54DD"/>
    <w:rsid w:val="000C5566"/>
    <w:rsid w:val="000C5599"/>
    <w:rsid w:val="000C5608"/>
    <w:rsid w:val="000C5638"/>
    <w:rsid w:val="000C579B"/>
    <w:rsid w:val="000C57E8"/>
    <w:rsid w:val="000C57F1"/>
    <w:rsid w:val="000C57F8"/>
    <w:rsid w:val="000C58E8"/>
    <w:rsid w:val="000C591A"/>
    <w:rsid w:val="000C5952"/>
    <w:rsid w:val="000C5A08"/>
    <w:rsid w:val="000C5A63"/>
    <w:rsid w:val="000C5A6F"/>
    <w:rsid w:val="000C5AE1"/>
    <w:rsid w:val="000C5BA2"/>
    <w:rsid w:val="000C5BBE"/>
    <w:rsid w:val="000C5BCA"/>
    <w:rsid w:val="000C5C65"/>
    <w:rsid w:val="000C5C70"/>
    <w:rsid w:val="000C5CBE"/>
    <w:rsid w:val="000C5CC2"/>
    <w:rsid w:val="000C5CE6"/>
    <w:rsid w:val="000C5D0B"/>
    <w:rsid w:val="000C5D1E"/>
    <w:rsid w:val="000C5D4D"/>
    <w:rsid w:val="000C5D5C"/>
    <w:rsid w:val="000C5D5D"/>
    <w:rsid w:val="000C5DC1"/>
    <w:rsid w:val="000C5DCC"/>
    <w:rsid w:val="000C5EB9"/>
    <w:rsid w:val="000C5F68"/>
    <w:rsid w:val="000C5FB7"/>
    <w:rsid w:val="000C6087"/>
    <w:rsid w:val="000C6094"/>
    <w:rsid w:val="000C6176"/>
    <w:rsid w:val="000C6189"/>
    <w:rsid w:val="000C625F"/>
    <w:rsid w:val="000C62A7"/>
    <w:rsid w:val="000C62B3"/>
    <w:rsid w:val="000C62D3"/>
    <w:rsid w:val="000C632D"/>
    <w:rsid w:val="000C649C"/>
    <w:rsid w:val="000C652F"/>
    <w:rsid w:val="000C6722"/>
    <w:rsid w:val="000C6733"/>
    <w:rsid w:val="000C6780"/>
    <w:rsid w:val="000C678C"/>
    <w:rsid w:val="000C68A0"/>
    <w:rsid w:val="000C68A5"/>
    <w:rsid w:val="000C68B7"/>
    <w:rsid w:val="000C6900"/>
    <w:rsid w:val="000C692A"/>
    <w:rsid w:val="000C69DA"/>
    <w:rsid w:val="000C6A18"/>
    <w:rsid w:val="000C6B05"/>
    <w:rsid w:val="000C6B94"/>
    <w:rsid w:val="000C6B9D"/>
    <w:rsid w:val="000C6BE0"/>
    <w:rsid w:val="000C6C0D"/>
    <w:rsid w:val="000C6C60"/>
    <w:rsid w:val="000C6C7C"/>
    <w:rsid w:val="000C6C8C"/>
    <w:rsid w:val="000C6C9F"/>
    <w:rsid w:val="000C6CED"/>
    <w:rsid w:val="000C6CEF"/>
    <w:rsid w:val="000C6D69"/>
    <w:rsid w:val="000C6D8D"/>
    <w:rsid w:val="000C6E05"/>
    <w:rsid w:val="000C6E17"/>
    <w:rsid w:val="000C6EE2"/>
    <w:rsid w:val="000C6F1E"/>
    <w:rsid w:val="000C6F56"/>
    <w:rsid w:val="000C6FE6"/>
    <w:rsid w:val="000C704F"/>
    <w:rsid w:val="000C708D"/>
    <w:rsid w:val="000C708E"/>
    <w:rsid w:val="000C7101"/>
    <w:rsid w:val="000C71BA"/>
    <w:rsid w:val="000C71C4"/>
    <w:rsid w:val="000C722E"/>
    <w:rsid w:val="000C7259"/>
    <w:rsid w:val="000C72C0"/>
    <w:rsid w:val="000C72C5"/>
    <w:rsid w:val="000C72CD"/>
    <w:rsid w:val="000C73D5"/>
    <w:rsid w:val="000C7427"/>
    <w:rsid w:val="000C7439"/>
    <w:rsid w:val="000C74F3"/>
    <w:rsid w:val="000C74F9"/>
    <w:rsid w:val="000C769B"/>
    <w:rsid w:val="000C76B0"/>
    <w:rsid w:val="000C7735"/>
    <w:rsid w:val="000C778D"/>
    <w:rsid w:val="000C77F1"/>
    <w:rsid w:val="000C7862"/>
    <w:rsid w:val="000C788E"/>
    <w:rsid w:val="000C78EF"/>
    <w:rsid w:val="000C7A68"/>
    <w:rsid w:val="000C7AB7"/>
    <w:rsid w:val="000C7AF6"/>
    <w:rsid w:val="000C7B6D"/>
    <w:rsid w:val="000C7BF0"/>
    <w:rsid w:val="000C7C26"/>
    <w:rsid w:val="000C7C5F"/>
    <w:rsid w:val="000C7C98"/>
    <w:rsid w:val="000C7CC4"/>
    <w:rsid w:val="000C7D0B"/>
    <w:rsid w:val="000C7DFA"/>
    <w:rsid w:val="000C7E20"/>
    <w:rsid w:val="000C7E7E"/>
    <w:rsid w:val="000C7EA1"/>
    <w:rsid w:val="000C7EB0"/>
    <w:rsid w:val="000C7ED5"/>
    <w:rsid w:val="000C7EE6"/>
    <w:rsid w:val="000C7F12"/>
    <w:rsid w:val="000C7F38"/>
    <w:rsid w:val="000C7F4D"/>
    <w:rsid w:val="000C7F8A"/>
    <w:rsid w:val="000C7FB5"/>
    <w:rsid w:val="000D0028"/>
    <w:rsid w:val="000D00F9"/>
    <w:rsid w:val="000D0124"/>
    <w:rsid w:val="000D0129"/>
    <w:rsid w:val="000D01C7"/>
    <w:rsid w:val="000D022D"/>
    <w:rsid w:val="000D02BD"/>
    <w:rsid w:val="000D02D6"/>
    <w:rsid w:val="000D0309"/>
    <w:rsid w:val="000D0340"/>
    <w:rsid w:val="000D0365"/>
    <w:rsid w:val="000D03A5"/>
    <w:rsid w:val="000D043D"/>
    <w:rsid w:val="000D0530"/>
    <w:rsid w:val="000D05A6"/>
    <w:rsid w:val="000D05DF"/>
    <w:rsid w:val="000D06D2"/>
    <w:rsid w:val="000D06E5"/>
    <w:rsid w:val="000D074C"/>
    <w:rsid w:val="000D078D"/>
    <w:rsid w:val="000D0830"/>
    <w:rsid w:val="000D08BA"/>
    <w:rsid w:val="000D0960"/>
    <w:rsid w:val="000D0968"/>
    <w:rsid w:val="000D097B"/>
    <w:rsid w:val="000D09B1"/>
    <w:rsid w:val="000D0B0D"/>
    <w:rsid w:val="000D0C03"/>
    <w:rsid w:val="000D0C7F"/>
    <w:rsid w:val="000D0D6A"/>
    <w:rsid w:val="000D0DA3"/>
    <w:rsid w:val="000D0DB6"/>
    <w:rsid w:val="000D0DE0"/>
    <w:rsid w:val="000D0DFA"/>
    <w:rsid w:val="000D0E37"/>
    <w:rsid w:val="000D0E74"/>
    <w:rsid w:val="000D0FA5"/>
    <w:rsid w:val="000D0FBE"/>
    <w:rsid w:val="000D0FE9"/>
    <w:rsid w:val="000D0FEE"/>
    <w:rsid w:val="000D1021"/>
    <w:rsid w:val="000D1040"/>
    <w:rsid w:val="000D1070"/>
    <w:rsid w:val="000D10B7"/>
    <w:rsid w:val="000D116B"/>
    <w:rsid w:val="000D11AC"/>
    <w:rsid w:val="000D1225"/>
    <w:rsid w:val="000D1297"/>
    <w:rsid w:val="000D12B6"/>
    <w:rsid w:val="000D1317"/>
    <w:rsid w:val="000D1328"/>
    <w:rsid w:val="000D138A"/>
    <w:rsid w:val="000D13A6"/>
    <w:rsid w:val="000D13F2"/>
    <w:rsid w:val="000D1403"/>
    <w:rsid w:val="000D14B2"/>
    <w:rsid w:val="000D151A"/>
    <w:rsid w:val="000D15D4"/>
    <w:rsid w:val="000D15DA"/>
    <w:rsid w:val="000D15DB"/>
    <w:rsid w:val="000D16CD"/>
    <w:rsid w:val="000D16E9"/>
    <w:rsid w:val="000D1718"/>
    <w:rsid w:val="000D171E"/>
    <w:rsid w:val="000D1774"/>
    <w:rsid w:val="000D18EF"/>
    <w:rsid w:val="000D1989"/>
    <w:rsid w:val="000D1997"/>
    <w:rsid w:val="000D19B3"/>
    <w:rsid w:val="000D19B5"/>
    <w:rsid w:val="000D19BD"/>
    <w:rsid w:val="000D19D2"/>
    <w:rsid w:val="000D1A39"/>
    <w:rsid w:val="000D1A4B"/>
    <w:rsid w:val="000D1A64"/>
    <w:rsid w:val="000D1A6F"/>
    <w:rsid w:val="000D1AA2"/>
    <w:rsid w:val="000D1AE2"/>
    <w:rsid w:val="000D1B2F"/>
    <w:rsid w:val="000D1C12"/>
    <w:rsid w:val="000D1C59"/>
    <w:rsid w:val="000D1CDF"/>
    <w:rsid w:val="000D1D84"/>
    <w:rsid w:val="000D1DB0"/>
    <w:rsid w:val="000D1DF0"/>
    <w:rsid w:val="000D1E46"/>
    <w:rsid w:val="000D1E71"/>
    <w:rsid w:val="000D1E86"/>
    <w:rsid w:val="000D1E9E"/>
    <w:rsid w:val="000D1EA0"/>
    <w:rsid w:val="000D1EE2"/>
    <w:rsid w:val="000D1F60"/>
    <w:rsid w:val="000D1F87"/>
    <w:rsid w:val="000D2046"/>
    <w:rsid w:val="000D208D"/>
    <w:rsid w:val="000D2113"/>
    <w:rsid w:val="000D2122"/>
    <w:rsid w:val="000D2136"/>
    <w:rsid w:val="000D2265"/>
    <w:rsid w:val="000D22F0"/>
    <w:rsid w:val="000D2308"/>
    <w:rsid w:val="000D2316"/>
    <w:rsid w:val="000D236A"/>
    <w:rsid w:val="000D2384"/>
    <w:rsid w:val="000D23D3"/>
    <w:rsid w:val="000D23D6"/>
    <w:rsid w:val="000D2460"/>
    <w:rsid w:val="000D24A2"/>
    <w:rsid w:val="000D24B0"/>
    <w:rsid w:val="000D24DE"/>
    <w:rsid w:val="000D2523"/>
    <w:rsid w:val="000D2533"/>
    <w:rsid w:val="000D25BD"/>
    <w:rsid w:val="000D2600"/>
    <w:rsid w:val="000D2658"/>
    <w:rsid w:val="000D26D6"/>
    <w:rsid w:val="000D271F"/>
    <w:rsid w:val="000D2750"/>
    <w:rsid w:val="000D2769"/>
    <w:rsid w:val="000D2794"/>
    <w:rsid w:val="000D27D3"/>
    <w:rsid w:val="000D27EE"/>
    <w:rsid w:val="000D28E1"/>
    <w:rsid w:val="000D28F4"/>
    <w:rsid w:val="000D2951"/>
    <w:rsid w:val="000D2953"/>
    <w:rsid w:val="000D2A1A"/>
    <w:rsid w:val="000D2A7F"/>
    <w:rsid w:val="000D2AA2"/>
    <w:rsid w:val="000D2AEE"/>
    <w:rsid w:val="000D2B15"/>
    <w:rsid w:val="000D2BC6"/>
    <w:rsid w:val="000D2BE4"/>
    <w:rsid w:val="000D2BF3"/>
    <w:rsid w:val="000D2C44"/>
    <w:rsid w:val="000D2CAE"/>
    <w:rsid w:val="000D2D40"/>
    <w:rsid w:val="000D2D92"/>
    <w:rsid w:val="000D2DF9"/>
    <w:rsid w:val="000D2E23"/>
    <w:rsid w:val="000D2E5A"/>
    <w:rsid w:val="000D2E9B"/>
    <w:rsid w:val="000D2F18"/>
    <w:rsid w:val="000D2F71"/>
    <w:rsid w:val="000D2F7A"/>
    <w:rsid w:val="000D2F82"/>
    <w:rsid w:val="000D2FA1"/>
    <w:rsid w:val="000D302B"/>
    <w:rsid w:val="000D3037"/>
    <w:rsid w:val="000D304A"/>
    <w:rsid w:val="000D3108"/>
    <w:rsid w:val="000D311F"/>
    <w:rsid w:val="000D320B"/>
    <w:rsid w:val="000D3320"/>
    <w:rsid w:val="000D3333"/>
    <w:rsid w:val="000D3366"/>
    <w:rsid w:val="000D3377"/>
    <w:rsid w:val="000D33CC"/>
    <w:rsid w:val="000D33FC"/>
    <w:rsid w:val="000D3408"/>
    <w:rsid w:val="000D3414"/>
    <w:rsid w:val="000D352C"/>
    <w:rsid w:val="000D357E"/>
    <w:rsid w:val="000D369F"/>
    <w:rsid w:val="000D3729"/>
    <w:rsid w:val="000D37A0"/>
    <w:rsid w:val="000D37D9"/>
    <w:rsid w:val="000D382F"/>
    <w:rsid w:val="000D38AC"/>
    <w:rsid w:val="000D399B"/>
    <w:rsid w:val="000D39E4"/>
    <w:rsid w:val="000D3A2A"/>
    <w:rsid w:val="000D3AE3"/>
    <w:rsid w:val="000D3B60"/>
    <w:rsid w:val="000D3BC5"/>
    <w:rsid w:val="000D3C04"/>
    <w:rsid w:val="000D3C59"/>
    <w:rsid w:val="000D3CAE"/>
    <w:rsid w:val="000D3D14"/>
    <w:rsid w:val="000D3D35"/>
    <w:rsid w:val="000D3D55"/>
    <w:rsid w:val="000D3D63"/>
    <w:rsid w:val="000D3DC9"/>
    <w:rsid w:val="000D3DCA"/>
    <w:rsid w:val="000D3DDD"/>
    <w:rsid w:val="000D3E46"/>
    <w:rsid w:val="000D3ED3"/>
    <w:rsid w:val="000D3F53"/>
    <w:rsid w:val="000D3FCD"/>
    <w:rsid w:val="000D3FD5"/>
    <w:rsid w:val="000D4076"/>
    <w:rsid w:val="000D42BD"/>
    <w:rsid w:val="000D42C0"/>
    <w:rsid w:val="000D4313"/>
    <w:rsid w:val="000D432E"/>
    <w:rsid w:val="000D4375"/>
    <w:rsid w:val="000D437A"/>
    <w:rsid w:val="000D442D"/>
    <w:rsid w:val="000D444E"/>
    <w:rsid w:val="000D4508"/>
    <w:rsid w:val="000D4516"/>
    <w:rsid w:val="000D4523"/>
    <w:rsid w:val="000D4579"/>
    <w:rsid w:val="000D45CB"/>
    <w:rsid w:val="000D4663"/>
    <w:rsid w:val="000D4774"/>
    <w:rsid w:val="000D47E8"/>
    <w:rsid w:val="000D4864"/>
    <w:rsid w:val="000D48DA"/>
    <w:rsid w:val="000D4A0F"/>
    <w:rsid w:val="000D4A2F"/>
    <w:rsid w:val="000D4B8C"/>
    <w:rsid w:val="000D4C0D"/>
    <w:rsid w:val="000D4CB5"/>
    <w:rsid w:val="000D4D6E"/>
    <w:rsid w:val="000D4DA1"/>
    <w:rsid w:val="000D4DC0"/>
    <w:rsid w:val="000D4DCE"/>
    <w:rsid w:val="000D4DEB"/>
    <w:rsid w:val="000D4EA1"/>
    <w:rsid w:val="000D4EAC"/>
    <w:rsid w:val="000D4ECF"/>
    <w:rsid w:val="000D4F4B"/>
    <w:rsid w:val="000D500C"/>
    <w:rsid w:val="000D5063"/>
    <w:rsid w:val="000D507D"/>
    <w:rsid w:val="000D50A6"/>
    <w:rsid w:val="000D50BB"/>
    <w:rsid w:val="000D5214"/>
    <w:rsid w:val="000D52A8"/>
    <w:rsid w:val="000D52BE"/>
    <w:rsid w:val="000D537B"/>
    <w:rsid w:val="000D53C2"/>
    <w:rsid w:val="000D5415"/>
    <w:rsid w:val="000D54DA"/>
    <w:rsid w:val="000D5562"/>
    <w:rsid w:val="000D5565"/>
    <w:rsid w:val="000D55B0"/>
    <w:rsid w:val="000D55FB"/>
    <w:rsid w:val="000D579D"/>
    <w:rsid w:val="000D57A9"/>
    <w:rsid w:val="000D57F7"/>
    <w:rsid w:val="000D583F"/>
    <w:rsid w:val="000D5934"/>
    <w:rsid w:val="000D596B"/>
    <w:rsid w:val="000D59A0"/>
    <w:rsid w:val="000D59D6"/>
    <w:rsid w:val="000D5A7A"/>
    <w:rsid w:val="000D5B2F"/>
    <w:rsid w:val="000D5B38"/>
    <w:rsid w:val="000D5BF8"/>
    <w:rsid w:val="000D5C89"/>
    <w:rsid w:val="000D5C8D"/>
    <w:rsid w:val="000D5CB3"/>
    <w:rsid w:val="000D5D0E"/>
    <w:rsid w:val="000D5DF1"/>
    <w:rsid w:val="000D5E15"/>
    <w:rsid w:val="000D5E8E"/>
    <w:rsid w:val="000D5EA0"/>
    <w:rsid w:val="000D5F04"/>
    <w:rsid w:val="000D5F50"/>
    <w:rsid w:val="000D5F98"/>
    <w:rsid w:val="000D5FD9"/>
    <w:rsid w:val="000D6030"/>
    <w:rsid w:val="000D6034"/>
    <w:rsid w:val="000D60F7"/>
    <w:rsid w:val="000D610C"/>
    <w:rsid w:val="000D6110"/>
    <w:rsid w:val="000D615D"/>
    <w:rsid w:val="000D61B4"/>
    <w:rsid w:val="000D61DD"/>
    <w:rsid w:val="000D6256"/>
    <w:rsid w:val="000D629B"/>
    <w:rsid w:val="000D6406"/>
    <w:rsid w:val="000D64E9"/>
    <w:rsid w:val="000D6528"/>
    <w:rsid w:val="000D65A5"/>
    <w:rsid w:val="000D66AE"/>
    <w:rsid w:val="000D66B6"/>
    <w:rsid w:val="000D66EC"/>
    <w:rsid w:val="000D66FE"/>
    <w:rsid w:val="000D6722"/>
    <w:rsid w:val="000D6770"/>
    <w:rsid w:val="000D67DC"/>
    <w:rsid w:val="000D67EC"/>
    <w:rsid w:val="000D680F"/>
    <w:rsid w:val="000D695F"/>
    <w:rsid w:val="000D6972"/>
    <w:rsid w:val="000D6974"/>
    <w:rsid w:val="000D69D9"/>
    <w:rsid w:val="000D69DC"/>
    <w:rsid w:val="000D6A39"/>
    <w:rsid w:val="000D6AE2"/>
    <w:rsid w:val="000D6C21"/>
    <w:rsid w:val="000D6C50"/>
    <w:rsid w:val="000D6C9A"/>
    <w:rsid w:val="000D6CA4"/>
    <w:rsid w:val="000D6D8C"/>
    <w:rsid w:val="000D6DF0"/>
    <w:rsid w:val="000D6E07"/>
    <w:rsid w:val="000D6E19"/>
    <w:rsid w:val="000D6E5F"/>
    <w:rsid w:val="000D6F1E"/>
    <w:rsid w:val="000D6F6A"/>
    <w:rsid w:val="000D7035"/>
    <w:rsid w:val="000D70D5"/>
    <w:rsid w:val="000D7144"/>
    <w:rsid w:val="000D7167"/>
    <w:rsid w:val="000D7273"/>
    <w:rsid w:val="000D7323"/>
    <w:rsid w:val="000D73D6"/>
    <w:rsid w:val="000D743A"/>
    <w:rsid w:val="000D754A"/>
    <w:rsid w:val="000D75BF"/>
    <w:rsid w:val="000D75DA"/>
    <w:rsid w:val="000D7735"/>
    <w:rsid w:val="000D774B"/>
    <w:rsid w:val="000D7750"/>
    <w:rsid w:val="000D77E7"/>
    <w:rsid w:val="000D77F4"/>
    <w:rsid w:val="000D78CF"/>
    <w:rsid w:val="000D78FD"/>
    <w:rsid w:val="000D7972"/>
    <w:rsid w:val="000D79AA"/>
    <w:rsid w:val="000D7A7D"/>
    <w:rsid w:val="000D7AFB"/>
    <w:rsid w:val="000D7B61"/>
    <w:rsid w:val="000D7BDE"/>
    <w:rsid w:val="000D7BF2"/>
    <w:rsid w:val="000D7C6A"/>
    <w:rsid w:val="000D7D5A"/>
    <w:rsid w:val="000D7DCC"/>
    <w:rsid w:val="000D7DDF"/>
    <w:rsid w:val="000D7ECF"/>
    <w:rsid w:val="000D7F08"/>
    <w:rsid w:val="000D7F38"/>
    <w:rsid w:val="000D7F65"/>
    <w:rsid w:val="000D7FC5"/>
    <w:rsid w:val="000E005B"/>
    <w:rsid w:val="000E008A"/>
    <w:rsid w:val="000E00B4"/>
    <w:rsid w:val="000E00E8"/>
    <w:rsid w:val="000E00ED"/>
    <w:rsid w:val="000E012C"/>
    <w:rsid w:val="000E013C"/>
    <w:rsid w:val="000E0151"/>
    <w:rsid w:val="000E0209"/>
    <w:rsid w:val="000E022D"/>
    <w:rsid w:val="000E02CF"/>
    <w:rsid w:val="000E0351"/>
    <w:rsid w:val="000E03B0"/>
    <w:rsid w:val="000E03C0"/>
    <w:rsid w:val="000E048A"/>
    <w:rsid w:val="000E04A4"/>
    <w:rsid w:val="000E06AB"/>
    <w:rsid w:val="000E07AF"/>
    <w:rsid w:val="000E07B5"/>
    <w:rsid w:val="000E0811"/>
    <w:rsid w:val="000E08A0"/>
    <w:rsid w:val="000E08AA"/>
    <w:rsid w:val="000E08FA"/>
    <w:rsid w:val="000E097D"/>
    <w:rsid w:val="000E098D"/>
    <w:rsid w:val="000E09CD"/>
    <w:rsid w:val="000E0A58"/>
    <w:rsid w:val="000E0A8D"/>
    <w:rsid w:val="000E0AC1"/>
    <w:rsid w:val="000E0B9F"/>
    <w:rsid w:val="000E0BAC"/>
    <w:rsid w:val="000E0C5A"/>
    <w:rsid w:val="000E0C86"/>
    <w:rsid w:val="000E0CE0"/>
    <w:rsid w:val="000E0CF2"/>
    <w:rsid w:val="000E0D26"/>
    <w:rsid w:val="000E0D35"/>
    <w:rsid w:val="000E0D9E"/>
    <w:rsid w:val="000E0DC8"/>
    <w:rsid w:val="000E0FA4"/>
    <w:rsid w:val="000E0FB8"/>
    <w:rsid w:val="000E0FC2"/>
    <w:rsid w:val="000E1079"/>
    <w:rsid w:val="000E10EB"/>
    <w:rsid w:val="000E10F2"/>
    <w:rsid w:val="000E115E"/>
    <w:rsid w:val="000E11F0"/>
    <w:rsid w:val="000E1201"/>
    <w:rsid w:val="000E1256"/>
    <w:rsid w:val="000E128E"/>
    <w:rsid w:val="000E12BA"/>
    <w:rsid w:val="000E13E5"/>
    <w:rsid w:val="000E1414"/>
    <w:rsid w:val="000E1507"/>
    <w:rsid w:val="000E1565"/>
    <w:rsid w:val="000E15C4"/>
    <w:rsid w:val="000E179D"/>
    <w:rsid w:val="000E179E"/>
    <w:rsid w:val="000E17F3"/>
    <w:rsid w:val="000E1809"/>
    <w:rsid w:val="000E1828"/>
    <w:rsid w:val="000E1855"/>
    <w:rsid w:val="000E18E3"/>
    <w:rsid w:val="000E199D"/>
    <w:rsid w:val="000E19F3"/>
    <w:rsid w:val="000E1A44"/>
    <w:rsid w:val="000E1AE4"/>
    <w:rsid w:val="000E1B68"/>
    <w:rsid w:val="000E1BDD"/>
    <w:rsid w:val="000E1BFD"/>
    <w:rsid w:val="000E1C2C"/>
    <w:rsid w:val="000E1D30"/>
    <w:rsid w:val="000E1D45"/>
    <w:rsid w:val="000E1D77"/>
    <w:rsid w:val="000E1D78"/>
    <w:rsid w:val="000E1D93"/>
    <w:rsid w:val="000E1DEE"/>
    <w:rsid w:val="000E1E07"/>
    <w:rsid w:val="000E1E09"/>
    <w:rsid w:val="000E1E1C"/>
    <w:rsid w:val="000E1E6A"/>
    <w:rsid w:val="000E1EBC"/>
    <w:rsid w:val="000E1F0E"/>
    <w:rsid w:val="000E1F6B"/>
    <w:rsid w:val="000E1F96"/>
    <w:rsid w:val="000E1FCD"/>
    <w:rsid w:val="000E1FF9"/>
    <w:rsid w:val="000E202F"/>
    <w:rsid w:val="000E2058"/>
    <w:rsid w:val="000E2093"/>
    <w:rsid w:val="000E2144"/>
    <w:rsid w:val="000E2150"/>
    <w:rsid w:val="000E21CE"/>
    <w:rsid w:val="000E21EA"/>
    <w:rsid w:val="000E228E"/>
    <w:rsid w:val="000E239E"/>
    <w:rsid w:val="000E2494"/>
    <w:rsid w:val="000E2498"/>
    <w:rsid w:val="000E24B7"/>
    <w:rsid w:val="000E24BD"/>
    <w:rsid w:val="000E25A2"/>
    <w:rsid w:val="000E25B6"/>
    <w:rsid w:val="000E25C8"/>
    <w:rsid w:val="000E263A"/>
    <w:rsid w:val="000E2647"/>
    <w:rsid w:val="000E26E9"/>
    <w:rsid w:val="000E273D"/>
    <w:rsid w:val="000E276A"/>
    <w:rsid w:val="000E289F"/>
    <w:rsid w:val="000E28B0"/>
    <w:rsid w:val="000E28E9"/>
    <w:rsid w:val="000E28F3"/>
    <w:rsid w:val="000E2908"/>
    <w:rsid w:val="000E293A"/>
    <w:rsid w:val="000E2992"/>
    <w:rsid w:val="000E29C0"/>
    <w:rsid w:val="000E2AD0"/>
    <w:rsid w:val="000E2AF1"/>
    <w:rsid w:val="000E2B19"/>
    <w:rsid w:val="000E2B3F"/>
    <w:rsid w:val="000E2B65"/>
    <w:rsid w:val="000E2BF7"/>
    <w:rsid w:val="000E2C09"/>
    <w:rsid w:val="000E2C1E"/>
    <w:rsid w:val="000E2C57"/>
    <w:rsid w:val="000E2C95"/>
    <w:rsid w:val="000E2C98"/>
    <w:rsid w:val="000E2D2B"/>
    <w:rsid w:val="000E2D8D"/>
    <w:rsid w:val="000E2D94"/>
    <w:rsid w:val="000E2DCC"/>
    <w:rsid w:val="000E2E25"/>
    <w:rsid w:val="000E2E71"/>
    <w:rsid w:val="000E2EE4"/>
    <w:rsid w:val="000E2EE9"/>
    <w:rsid w:val="000E2F12"/>
    <w:rsid w:val="000E2F4B"/>
    <w:rsid w:val="000E30C1"/>
    <w:rsid w:val="000E30EE"/>
    <w:rsid w:val="000E3103"/>
    <w:rsid w:val="000E3109"/>
    <w:rsid w:val="000E312C"/>
    <w:rsid w:val="000E3165"/>
    <w:rsid w:val="000E3306"/>
    <w:rsid w:val="000E33C7"/>
    <w:rsid w:val="000E33DB"/>
    <w:rsid w:val="000E3441"/>
    <w:rsid w:val="000E3580"/>
    <w:rsid w:val="000E35F2"/>
    <w:rsid w:val="000E35FB"/>
    <w:rsid w:val="000E373F"/>
    <w:rsid w:val="000E3796"/>
    <w:rsid w:val="000E379E"/>
    <w:rsid w:val="000E37A0"/>
    <w:rsid w:val="000E37CA"/>
    <w:rsid w:val="000E37DA"/>
    <w:rsid w:val="000E37F1"/>
    <w:rsid w:val="000E3818"/>
    <w:rsid w:val="000E381F"/>
    <w:rsid w:val="000E3851"/>
    <w:rsid w:val="000E3855"/>
    <w:rsid w:val="000E38CD"/>
    <w:rsid w:val="000E393F"/>
    <w:rsid w:val="000E39B1"/>
    <w:rsid w:val="000E39BD"/>
    <w:rsid w:val="000E39CC"/>
    <w:rsid w:val="000E39F7"/>
    <w:rsid w:val="000E3A8D"/>
    <w:rsid w:val="000E3ADE"/>
    <w:rsid w:val="000E3B3E"/>
    <w:rsid w:val="000E3B6C"/>
    <w:rsid w:val="000E3B85"/>
    <w:rsid w:val="000E3C48"/>
    <w:rsid w:val="000E3C6F"/>
    <w:rsid w:val="000E3CAD"/>
    <w:rsid w:val="000E3D48"/>
    <w:rsid w:val="000E3DBF"/>
    <w:rsid w:val="000E3DF6"/>
    <w:rsid w:val="000E3E5A"/>
    <w:rsid w:val="000E3FB8"/>
    <w:rsid w:val="000E3FB9"/>
    <w:rsid w:val="000E3FD6"/>
    <w:rsid w:val="000E405F"/>
    <w:rsid w:val="000E40B1"/>
    <w:rsid w:val="000E40E8"/>
    <w:rsid w:val="000E41E1"/>
    <w:rsid w:val="000E4225"/>
    <w:rsid w:val="000E42A9"/>
    <w:rsid w:val="000E436B"/>
    <w:rsid w:val="000E436E"/>
    <w:rsid w:val="000E43AC"/>
    <w:rsid w:val="000E43B7"/>
    <w:rsid w:val="000E43C1"/>
    <w:rsid w:val="000E43F0"/>
    <w:rsid w:val="000E444F"/>
    <w:rsid w:val="000E44D9"/>
    <w:rsid w:val="000E44FB"/>
    <w:rsid w:val="000E4507"/>
    <w:rsid w:val="000E4523"/>
    <w:rsid w:val="000E455A"/>
    <w:rsid w:val="000E4569"/>
    <w:rsid w:val="000E45DA"/>
    <w:rsid w:val="000E45F7"/>
    <w:rsid w:val="000E4647"/>
    <w:rsid w:val="000E4672"/>
    <w:rsid w:val="000E46ED"/>
    <w:rsid w:val="000E4759"/>
    <w:rsid w:val="000E479F"/>
    <w:rsid w:val="000E4889"/>
    <w:rsid w:val="000E488A"/>
    <w:rsid w:val="000E488E"/>
    <w:rsid w:val="000E48C6"/>
    <w:rsid w:val="000E4984"/>
    <w:rsid w:val="000E4A3A"/>
    <w:rsid w:val="000E4A68"/>
    <w:rsid w:val="000E4AAB"/>
    <w:rsid w:val="000E4AAC"/>
    <w:rsid w:val="000E4AB6"/>
    <w:rsid w:val="000E4B5C"/>
    <w:rsid w:val="000E4B75"/>
    <w:rsid w:val="000E4B7D"/>
    <w:rsid w:val="000E4BA2"/>
    <w:rsid w:val="000E4BB7"/>
    <w:rsid w:val="000E4C5D"/>
    <w:rsid w:val="000E4CEA"/>
    <w:rsid w:val="000E4CFD"/>
    <w:rsid w:val="000E4D4F"/>
    <w:rsid w:val="000E4D55"/>
    <w:rsid w:val="000E4D69"/>
    <w:rsid w:val="000E4D73"/>
    <w:rsid w:val="000E4D90"/>
    <w:rsid w:val="000E4DAE"/>
    <w:rsid w:val="000E4DBD"/>
    <w:rsid w:val="000E4DD4"/>
    <w:rsid w:val="000E4E4C"/>
    <w:rsid w:val="000E4E75"/>
    <w:rsid w:val="000E4EBF"/>
    <w:rsid w:val="000E4F17"/>
    <w:rsid w:val="000E4F22"/>
    <w:rsid w:val="000E5011"/>
    <w:rsid w:val="000E50DB"/>
    <w:rsid w:val="000E5143"/>
    <w:rsid w:val="000E51D3"/>
    <w:rsid w:val="000E52D2"/>
    <w:rsid w:val="000E52FF"/>
    <w:rsid w:val="000E530D"/>
    <w:rsid w:val="000E5395"/>
    <w:rsid w:val="000E53FA"/>
    <w:rsid w:val="000E5472"/>
    <w:rsid w:val="000E5538"/>
    <w:rsid w:val="000E5552"/>
    <w:rsid w:val="000E5586"/>
    <w:rsid w:val="000E55F4"/>
    <w:rsid w:val="000E5624"/>
    <w:rsid w:val="000E565C"/>
    <w:rsid w:val="000E56CF"/>
    <w:rsid w:val="000E57F9"/>
    <w:rsid w:val="000E580D"/>
    <w:rsid w:val="000E589A"/>
    <w:rsid w:val="000E5906"/>
    <w:rsid w:val="000E592C"/>
    <w:rsid w:val="000E5977"/>
    <w:rsid w:val="000E5980"/>
    <w:rsid w:val="000E5A21"/>
    <w:rsid w:val="000E5A2B"/>
    <w:rsid w:val="000E5B0A"/>
    <w:rsid w:val="000E5B99"/>
    <w:rsid w:val="000E5BA2"/>
    <w:rsid w:val="000E5BDC"/>
    <w:rsid w:val="000E5C0D"/>
    <w:rsid w:val="000E5D1A"/>
    <w:rsid w:val="000E5D37"/>
    <w:rsid w:val="000E5D4B"/>
    <w:rsid w:val="000E5E43"/>
    <w:rsid w:val="000E5E4C"/>
    <w:rsid w:val="000E5E5F"/>
    <w:rsid w:val="000E5E61"/>
    <w:rsid w:val="000E5F2E"/>
    <w:rsid w:val="000E5F3A"/>
    <w:rsid w:val="000E5F6E"/>
    <w:rsid w:val="000E5FEC"/>
    <w:rsid w:val="000E5FF9"/>
    <w:rsid w:val="000E6002"/>
    <w:rsid w:val="000E600D"/>
    <w:rsid w:val="000E6035"/>
    <w:rsid w:val="000E6042"/>
    <w:rsid w:val="000E6043"/>
    <w:rsid w:val="000E606F"/>
    <w:rsid w:val="000E609E"/>
    <w:rsid w:val="000E6110"/>
    <w:rsid w:val="000E6147"/>
    <w:rsid w:val="000E6154"/>
    <w:rsid w:val="000E6206"/>
    <w:rsid w:val="000E6247"/>
    <w:rsid w:val="000E62D3"/>
    <w:rsid w:val="000E62EC"/>
    <w:rsid w:val="000E62EF"/>
    <w:rsid w:val="000E636A"/>
    <w:rsid w:val="000E63AD"/>
    <w:rsid w:val="000E63BD"/>
    <w:rsid w:val="000E63CE"/>
    <w:rsid w:val="000E63F8"/>
    <w:rsid w:val="000E6408"/>
    <w:rsid w:val="000E640C"/>
    <w:rsid w:val="000E6414"/>
    <w:rsid w:val="000E6417"/>
    <w:rsid w:val="000E6436"/>
    <w:rsid w:val="000E6485"/>
    <w:rsid w:val="000E64DC"/>
    <w:rsid w:val="000E64F7"/>
    <w:rsid w:val="000E6506"/>
    <w:rsid w:val="000E652B"/>
    <w:rsid w:val="000E659C"/>
    <w:rsid w:val="000E662B"/>
    <w:rsid w:val="000E6746"/>
    <w:rsid w:val="000E6754"/>
    <w:rsid w:val="000E6830"/>
    <w:rsid w:val="000E68CC"/>
    <w:rsid w:val="000E68FE"/>
    <w:rsid w:val="000E6A39"/>
    <w:rsid w:val="000E6A55"/>
    <w:rsid w:val="000E6BB8"/>
    <w:rsid w:val="000E6D5C"/>
    <w:rsid w:val="000E6F86"/>
    <w:rsid w:val="000E6FAD"/>
    <w:rsid w:val="000E7029"/>
    <w:rsid w:val="000E7095"/>
    <w:rsid w:val="000E7232"/>
    <w:rsid w:val="000E72E5"/>
    <w:rsid w:val="000E7385"/>
    <w:rsid w:val="000E7439"/>
    <w:rsid w:val="000E74AD"/>
    <w:rsid w:val="000E74C2"/>
    <w:rsid w:val="000E750C"/>
    <w:rsid w:val="000E7529"/>
    <w:rsid w:val="000E7585"/>
    <w:rsid w:val="000E75F2"/>
    <w:rsid w:val="000E7648"/>
    <w:rsid w:val="000E76A0"/>
    <w:rsid w:val="000E76AE"/>
    <w:rsid w:val="000E76B6"/>
    <w:rsid w:val="000E7769"/>
    <w:rsid w:val="000E778E"/>
    <w:rsid w:val="000E77C2"/>
    <w:rsid w:val="000E77F6"/>
    <w:rsid w:val="000E7854"/>
    <w:rsid w:val="000E7915"/>
    <w:rsid w:val="000E7941"/>
    <w:rsid w:val="000E7973"/>
    <w:rsid w:val="000E79F9"/>
    <w:rsid w:val="000E7A20"/>
    <w:rsid w:val="000E7A7A"/>
    <w:rsid w:val="000E7ACA"/>
    <w:rsid w:val="000E7AE2"/>
    <w:rsid w:val="000E7B41"/>
    <w:rsid w:val="000E7BBE"/>
    <w:rsid w:val="000E7BC0"/>
    <w:rsid w:val="000E7BF1"/>
    <w:rsid w:val="000E7C32"/>
    <w:rsid w:val="000E7CDC"/>
    <w:rsid w:val="000E7D95"/>
    <w:rsid w:val="000E7E16"/>
    <w:rsid w:val="000E7E1E"/>
    <w:rsid w:val="000E7E41"/>
    <w:rsid w:val="000E7E8E"/>
    <w:rsid w:val="000E7EBA"/>
    <w:rsid w:val="000E7FCC"/>
    <w:rsid w:val="000F0000"/>
    <w:rsid w:val="000F0035"/>
    <w:rsid w:val="000F0047"/>
    <w:rsid w:val="000F0048"/>
    <w:rsid w:val="000F00C8"/>
    <w:rsid w:val="000F00D4"/>
    <w:rsid w:val="000F00DD"/>
    <w:rsid w:val="000F010F"/>
    <w:rsid w:val="000F0166"/>
    <w:rsid w:val="000F0237"/>
    <w:rsid w:val="000F02B4"/>
    <w:rsid w:val="000F03DD"/>
    <w:rsid w:val="000F040C"/>
    <w:rsid w:val="000F045B"/>
    <w:rsid w:val="000F04B6"/>
    <w:rsid w:val="000F04D4"/>
    <w:rsid w:val="000F054A"/>
    <w:rsid w:val="000F05CF"/>
    <w:rsid w:val="000F0679"/>
    <w:rsid w:val="000F06A1"/>
    <w:rsid w:val="000F075D"/>
    <w:rsid w:val="000F0778"/>
    <w:rsid w:val="000F07C5"/>
    <w:rsid w:val="000F07D7"/>
    <w:rsid w:val="000F088E"/>
    <w:rsid w:val="000F08B7"/>
    <w:rsid w:val="000F08E0"/>
    <w:rsid w:val="000F09BC"/>
    <w:rsid w:val="000F09FD"/>
    <w:rsid w:val="000F0A98"/>
    <w:rsid w:val="000F0B64"/>
    <w:rsid w:val="000F0BEE"/>
    <w:rsid w:val="000F0BFA"/>
    <w:rsid w:val="000F0C1A"/>
    <w:rsid w:val="000F0C67"/>
    <w:rsid w:val="000F0CF0"/>
    <w:rsid w:val="000F0D1C"/>
    <w:rsid w:val="000F0D54"/>
    <w:rsid w:val="000F0D86"/>
    <w:rsid w:val="000F0E25"/>
    <w:rsid w:val="000F0F45"/>
    <w:rsid w:val="000F0F6B"/>
    <w:rsid w:val="000F0F73"/>
    <w:rsid w:val="000F0FD4"/>
    <w:rsid w:val="000F0FF7"/>
    <w:rsid w:val="000F100C"/>
    <w:rsid w:val="000F1073"/>
    <w:rsid w:val="000F10A0"/>
    <w:rsid w:val="000F10C9"/>
    <w:rsid w:val="000F1142"/>
    <w:rsid w:val="000F1154"/>
    <w:rsid w:val="000F1157"/>
    <w:rsid w:val="000F1185"/>
    <w:rsid w:val="000F118F"/>
    <w:rsid w:val="000F119F"/>
    <w:rsid w:val="000F11CD"/>
    <w:rsid w:val="000F124C"/>
    <w:rsid w:val="000F12AB"/>
    <w:rsid w:val="000F1320"/>
    <w:rsid w:val="000F1347"/>
    <w:rsid w:val="000F136D"/>
    <w:rsid w:val="000F1399"/>
    <w:rsid w:val="000F14EC"/>
    <w:rsid w:val="000F15CF"/>
    <w:rsid w:val="000F15FB"/>
    <w:rsid w:val="000F1630"/>
    <w:rsid w:val="000F1670"/>
    <w:rsid w:val="000F1689"/>
    <w:rsid w:val="000F16AF"/>
    <w:rsid w:val="000F16E1"/>
    <w:rsid w:val="000F1740"/>
    <w:rsid w:val="000F1756"/>
    <w:rsid w:val="000F1796"/>
    <w:rsid w:val="000F17BE"/>
    <w:rsid w:val="000F17D2"/>
    <w:rsid w:val="000F17F5"/>
    <w:rsid w:val="000F1808"/>
    <w:rsid w:val="000F1881"/>
    <w:rsid w:val="000F188F"/>
    <w:rsid w:val="000F195D"/>
    <w:rsid w:val="000F197D"/>
    <w:rsid w:val="000F199A"/>
    <w:rsid w:val="000F19D3"/>
    <w:rsid w:val="000F1A62"/>
    <w:rsid w:val="000F1A8B"/>
    <w:rsid w:val="000F1B21"/>
    <w:rsid w:val="000F1B44"/>
    <w:rsid w:val="000F1B46"/>
    <w:rsid w:val="000F1B80"/>
    <w:rsid w:val="000F1BA6"/>
    <w:rsid w:val="000F1BAD"/>
    <w:rsid w:val="000F1BC5"/>
    <w:rsid w:val="000F1BF3"/>
    <w:rsid w:val="000F1BFB"/>
    <w:rsid w:val="000F1C50"/>
    <w:rsid w:val="000F1C86"/>
    <w:rsid w:val="000F1C9D"/>
    <w:rsid w:val="000F1CB1"/>
    <w:rsid w:val="000F1CC3"/>
    <w:rsid w:val="000F1CE8"/>
    <w:rsid w:val="000F1D52"/>
    <w:rsid w:val="000F1D58"/>
    <w:rsid w:val="000F1D8A"/>
    <w:rsid w:val="000F1DDF"/>
    <w:rsid w:val="000F1E82"/>
    <w:rsid w:val="000F1EA9"/>
    <w:rsid w:val="000F1F31"/>
    <w:rsid w:val="000F1F6A"/>
    <w:rsid w:val="000F1F82"/>
    <w:rsid w:val="000F2027"/>
    <w:rsid w:val="000F20F2"/>
    <w:rsid w:val="000F21AA"/>
    <w:rsid w:val="000F21C0"/>
    <w:rsid w:val="000F21C2"/>
    <w:rsid w:val="000F2296"/>
    <w:rsid w:val="000F2351"/>
    <w:rsid w:val="000F23B7"/>
    <w:rsid w:val="000F23C1"/>
    <w:rsid w:val="000F2409"/>
    <w:rsid w:val="000F2429"/>
    <w:rsid w:val="000F2445"/>
    <w:rsid w:val="000F249D"/>
    <w:rsid w:val="000F24A9"/>
    <w:rsid w:val="000F2509"/>
    <w:rsid w:val="000F253E"/>
    <w:rsid w:val="000F25B3"/>
    <w:rsid w:val="000F2630"/>
    <w:rsid w:val="000F265E"/>
    <w:rsid w:val="000F275A"/>
    <w:rsid w:val="000F2761"/>
    <w:rsid w:val="000F2784"/>
    <w:rsid w:val="000F27B6"/>
    <w:rsid w:val="000F27F5"/>
    <w:rsid w:val="000F283C"/>
    <w:rsid w:val="000F28A5"/>
    <w:rsid w:val="000F28E8"/>
    <w:rsid w:val="000F292C"/>
    <w:rsid w:val="000F2932"/>
    <w:rsid w:val="000F2940"/>
    <w:rsid w:val="000F2966"/>
    <w:rsid w:val="000F2B4A"/>
    <w:rsid w:val="000F2B7C"/>
    <w:rsid w:val="000F2B9F"/>
    <w:rsid w:val="000F2BA4"/>
    <w:rsid w:val="000F2BA8"/>
    <w:rsid w:val="000F2BAC"/>
    <w:rsid w:val="000F2C09"/>
    <w:rsid w:val="000F2C9D"/>
    <w:rsid w:val="000F2CE5"/>
    <w:rsid w:val="000F2D52"/>
    <w:rsid w:val="000F2DA6"/>
    <w:rsid w:val="000F2DCC"/>
    <w:rsid w:val="000F2E29"/>
    <w:rsid w:val="000F2E7B"/>
    <w:rsid w:val="000F2F79"/>
    <w:rsid w:val="000F303B"/>
    <w:rsid w:val="000F3057"/>
    <w:rsid w:val="000F3072"/>
    <w:rsid w:val="000F308D"/>
    <w:rsid w:val="000F30C9"/>
    <w:rsid w:val="000F317E"/>
    <w:rsid w:val="000F3211"/>
    <w:rsid w:val="000F3270"/>
    <w:rsid w:val="000F3273"/>
    <w:rsid w:val="000F3283"/>
    <w:rsid w:val="000F330B"/>
    <w:rsid w:val="000F335D"/>
    <w:rsid w:val="000F336C"/>
    <w:rsid w:val="000F3385"/>
    <w:rsid w:val="000F33DB"/>
    <w:rsid w:val="000F33E6"/>
    <w:rsid w:val="000F349C"/>
    <w:rsid w:val="000F34D2"/>
    <w:rsid w:val="000F350D"/>
    <w:rsid w:val="000F359C"/>
    <w:rsid w:val="000F35BF"/>
    <w:rsid w:val="000F3675"/>
    <w:rsid w:val="000F36D2"/>
    <w:rsid w:val="000F382F"/>
    <w:rsid w:val="000F38CE"/>
    <w:rsid w:val="000F38E8"/>
    <w:rsid w:val="000F3937"/>
    <w:rsid w:val="000F393F"/>
    <w:rsid w:val="000F39DB"/>
    <w:rsid w:val="000F39E9"/>
    <w:rsid w:val="000F39FC"/>
    <w:rsid w:val="000F3B00"/>
    <w:rsid w:val="000F3B20"/>
    <w:rsid w:val="000F3BF0"/>
    <w:rsid w:val="000F3C26"/>
    <w:rsid w:val="000F3D2A"/>
    <w:rsid w:val="000F3D82"/>
    <w:rsid w:val="000F3D85"/>
    <w:rsid w:val="000F3DE4"/>
    <w:rsid w:val="000F3E35"/>
    <w:rsid w:val="000F3EA8"/>
    <w:rsid w:val="000F3F14"/>
    <w:rsid w:val="000F3F1A"/>
    <w:rsid w:val="000F3F59"/>
    <w:rsid w:val="000F3FEC"/>
    <w:rsid w:val="000F407D"/>
    <w:rsid w:val="000F4109"/>
    <w:rsid w:val="000F412C"/>
    <w:rsid w:val="000F41AF"/>
    <w:rsid w:val="000F41C7"/>
    <w:rsid w:val="000F4216"/>
    <w:rsid w:val="000F4244"/>
    <w:rsid w:val="000F42E5"/>
    <w:rsid w:val="000F437A"/>
    <w:rsid w:val="000F4396"/>
    <w:rsid w:val="000F43F8"/>
    <w:rsid w:val="000F440E"/>
    <w:rsid w:val="000F4466"/>
    <w:rsid w:val="000F4589"/>
    <w:rsid w:val="000F45C7"/>
    <w:rsid w:val="000F45F7"/>
    <w:rsid w:val="000F4628"/>
    <w:rsid w:val="000F462A"/>
    <w:rsid w:val="000F4692"/>
    <w:rsid w:val="000F46B8"/>
    <w:rsid w:val="000F46E2"/>
    <w:rsid w:val="000F4726"/>
    <w:rsid w:val="000F47E3"/>
    <w:rsid w:val="000F4855"/>
    <w:rsid w:val="000F4872"/>
    <w:rsid w:val="000F4927"/>
    <w:rsid w:val="000F4952"/>
    <w:rsid w:val="000F49AC"/>
    <w:rsid w:val="000F49BC"/>
    <w:rsid w:val="000F49C3"/>
    <w:rsid w:val="000F4A92"/>
    <w:rsid w:val="000F4AAB"/>
    <w:rsid w:val="000F4AE1"/>
    <w:rsid w:val="000F4AFD"/>
    <w:rsid w:val="000F4B07"/>
    <w:rsid w:val="000F4BB8"/>
    <w:rsid w:val="000F4BEF"/>
    <w:rsid w:val="000F4C09"/>
    <w:rsid w:val="000F4C1C"/>
    <w:rsid w:val="000F4C45"/>
    <w:rsid w:val="000F4C48"/>
    <w:rsid w:val="000F4C76"/>
    <w:rsid w:val="000F4C8B"/>
    <w:rsid w:val="000F4C99"/>
    <w:rsid w:val="000F4D50"/>
    <w:rsid w:val="000F4DA1"/>
    <w:rsid w:val="000F4DD2"/>
    <w:rsid w:val="000F4E07"/>
    <w:rsid w:val="000F4E9F"/>
    <w:rsid w:val="000F4ECE"/>
    <w:rsid w:val="000F4ECF"/>
    <w:rsid w:val="000F4ED9"/>
    <w:rsid w:val="000F4F1A"/>
    <w:rsid w:val="000F4F35"/>
    <w:rsid w:val="000F4F37"/>
    <w:rsid w:val="000F4F7E"/>
    <w:rsid w:val="000F4F9B"/>
    <w:rsid w:val="000F507D"/>
    <w:rsid w:val="000F50EE"/>
    <w:rsid w:val="000F5106"/>
    <w:rsid w:val="000F5150"/>
    <w:rsid w:val="000F520C"/>
    <w:rsid w:val="000F5216"/>
    <w:rsid w:val="000F53A7"/>
    <w:rsid w:val="000F53B1"/>
    <w:rsid w:val="000F53F2"/>
    <w:rsid w:val="000F54BD"/>
    <w:rsid w:val="000F54D0"/>
    <w:rsid w:val="000F55A3"/>
    <w:rsid w:val="000F55A5"/>
    <w:rsid w:val="000F55BB"/>
    <w:rsid w:val="000F560C"/>
    <w:rsid w:val="000F560E"/>
    <w:rsid w:val="000F5616"/>
    <w:rsid w:val="000F5648"/>
    <w:rsid w:val="000F56E2"/>
    <w:rsid w:val="000F5751"/>
    <w:rsid w:val="000F5758"/>
    <w:rsid w:val="000F57FD"/>
    <w:rsid w:val="000F582C"/>
    <w:rsid w:val="000F5948"/>
    <w:rsid w:val="000F5987"/>
    <w:rsid w:val="000F599C"/>
    <w:rsid w:val="000F5A8D"/>
    <w:rsid w:val="000F5B4A"/>
    <w:rsid w:val="000F5B6B"/>
    <w:rsid w:val="000F5BDB"/>
    <w:rsid w:val="000F5C0C"/>
    <w:rsid w:val="000F5C0D"/>
    <w:rsid w:val="000F5C3E"/>
    <w:rsid w:val="000F5C7F"/>
    <w:rsid w:val="000F5CD6"/>
    <w:rsid w:val="000F5D00"/>
    <w:rsid w:val="000F5D15"/>
    <w:rsid w:val="000F5D5F"/>
    <w:rsid w:val="000F5D7D"/>
    <w:rsid w:val="000F5DB1"/>
    <w:rsid w:val="000F5E94"/>
    <w:rsid w:val="000F5EB7"/>
    <w:rsid w:val="000F5FF5"/>
    <w:rsid w:val="000F603B"/>
    <w:rsid w:val="000F6042"/>
    <w:rsid w:val="000F60BA"/>
    <w:rsid w:val="000F611F"/>
    <w:rsid w:val="000F6145"/>
    <w:rsid w:val="000F6153"/>
    <w:rsid w:val="000F6168"/>
    <w:rsid w:val="000F61A5"/>
    <w:rsid w:val="000F61D4"/>
    <w:rsid w:val="000F61E0"/>
    <w:rsid w:val="000F623F"/>
    <w:rsid w:val="000F62C6"/>
    <w:rsid w:val="000F62F2"/>
    <w:rsid w:val="000F631D"/>
    <w:rsid w:val="000F6368"/>
    <w:rsid w:val="000F669B"/>
    <w:rsid w:val="000F66B1"/>
    <w:rsid w:val="000F670B"/>
    <w:rsid w:val="000F6712"/>
    <w:rsid w:val="000F671B"/>
    <w:rsid w:val="000F674F"/>
    <w:rsid w:val="000F6790"/>
    <w:rsid w:val="000F6812"/>
    <w:rsid w:val="000F6842"/>
    <w:rsid w:val="000F689C"/>
    <w:rsid w:val="000F6908"/>
    <w:rsid w:val="000F6924"/>
    <w:rsid w:val="000F6974"/>
    <w:rsid w:val="000F6999"/>
    <w:rsid w:val="000F6A86"/>
    <w:rsid w:val="000F6B08"/>
    <w:rsid w:val="000F6B13"/>
    <w:rsid w:val="000F6B17"/>
    <w:rsid w:val="000F6B1A"/>
    <w:rsid w:val="000F6BDE"/>
    <w:rsid w:val="000F6BE7"/>
    <w:rsid w:val="000F6BEA"/>
    <w:rsid w:val="000F6BF0"/>
    <w:rsid w:val="000F6C0A"/>
    <w:rsid w:val="000F6C16"/>
    <w:rsid w:val="000F6C7F"/>
    <w:rsid w:val="000F6CD5"/>
    <w:rsid w:val="000F6D9A"/>
    <w:rsid w:val="000F6E9B"/>
    <w:rsid w:val="000F6E9C"/>
    <w:rsid w:val="000F6F11"/>
    <w:rsid w:val="000F6F29"/>
    <w:rsid w:val="000F6F39"/>
    <w:rsid w:val="000F6F60"/>
    <w:rsid w:val="000F6F66"/>
    <w:rsid w:val="000F6FA3"/>
    <w:rsid w:val="000F70A0"/>
    <w:rsid w:val="000F70DB"/>
    <w:rsid w:val="000F717B"/>
    <w:rsid w:val="000F71B9"/>
    <w:rsid w:val="000F71C1"/>
    <w:rsid w:val="000F71F9"/>
    <w:rsid w:val="000F7208"/>
    <w:rsid w:val="000F7227"/>
    <w:rsid w:val="000F7235"/>
    <w:rsid w:val="000F725A"/>
    <w:rsid w:val="000F7293"/>
    <w:rsid w:val="000F72C8"/>
    <w:rsid w:val="000F73D3"/>
    <w:rsid w:val="000F749C"/>
    <w:rsid w:val="000F7536"/>
    <w:rsid w:val="000F761A"/>
    <w:rsid w:val="000F76A6"/>
    <w:rsid w:val="000F7743"/>
    <w:rsid w:val="000F77CA"/>
    <w:rsid w:val="000F781A"/>
    <w:rsid w:val="000F790F"/>
    <w:rsid w:val="000F7939"/>
    <w:rsid w:val="000F7988"/>
    <w:rsid w:val="000F7991"/>
    <w:rsid w:val="000F79B6"/>
    <w:rsid w:val="000F7A02"/>
    <w:rsid w:val="000F7AB9"/>
    <w:rsid w:val="000F7B0D"/>
    <w:rsid w:val="000F7B3D"/>
    <w:rsid w:val="000F7B5B"/>
    <w:rsid w:val="000F7C04"/>
    <w:rsid w:val="000F7C2E"/>
    <w:rsid w:val="000F7D43"/>
    <w:rsid w:val="000F7D57"/>
    <w:rsid w:val="000F7DFF"/>
    <w:rsid w:val="000F7E4A"/>
    <w:rsid w:val="000F7E5B"/>
    <w:rsid w:val="000F7ECD"/>
    <w:rsid w:val="000F7EF8"/>
    <w:rsid w:val="000F7F43"/>
    <w:rsid w:val="000F7F6F"/>
    <w:rsid w:val="000F7FE5"/>
    <w:rsid w:val="000F7FFE"/>
    <w:rsid w:val="00100024"/>
    <w:rsid w:val="0010006C"/>
    <w:rsid w:val="0010007B"/>
    <w:rsid w:val="00100229"/>
    <w:rsid w:val="00100250"/>
    <w:rsid w:val="00100261"/>
    <w:rsid w:val="00100332"/>
    <w:rsid w:val="0010038C"/>
    <w:rsid w:val="001003ED"/>
    <w:rsid w:val="00100438"/>
    <w:rsid w:val="0010046D"/>
    <w:rsid w:val="001004E7"/>
    <w:rsid w:val="00100504"/>
    <w:rsid w:val="001005DB"/>
    <w:rsid w:val="0010064F"/>
    <w:rsid w:val="00100661"/>
    <w:rsid w:val="001006D3"/>
    <w:rsid w:val="001006D7"/>
    <w:rsid w:val="00100721"/>
    <w:rsid w:val="00100768"/>
    <w:rsid w:val="00100785"/>
    <w:rsid w:val="001007AD"/>
    <w:rsid w:val="00100825"/>
    <w:rsid w:val="001008AE"/>
    <w:rsid w:val="0010092D"/>
    <w:rsid w:val="00100952"/>
    <w:rsid w:val="001009B5"/>
    <w:rsid w:val="001009D4"/>
    <w:rsid w:val="00100A6A"/>
    <w:rsid w:val="00100AAF"/>
    <w:rsid w:val="00100AE8"/>
    <w:rsid w:val="00100B4B"/>
    <w:rsid w:val="00100B81"/>
    <w:rsid w:val="00100BAC"/>
    <w:rsid w:val="00100BAD"/>
    <w:rsid w:val="00100C22"/>
    <w:rsid w:val="00100C35"/>
    <w:rsid w:val="00100C40"/>
    <w:rsid w:val="00100CDB"/>
    <w:rsid w:val="00100CE5"/>
    <w:rsid w:val="00100D4D"/>
    <w:rsid w:val="00100D54"/>
    <w:rsid w:val="00100D6E"/>
    <w:rsid w:val="00100D97"/>
    <w:rsid w:val="00100DA3"/>
    <w:rsid w:val="00100E61"/>
    <w:rsid w:val="00100F7A"/>
    <w:rsid w:val="001011A7"/>
    <w:rsid w:val="001011C4"/>
    <w:rsid w:val="0010120D"/>
    <w:rsid w:val="0010124D"/>
    <w:rsid w:val="00101273"/>
    <w:rsid w:val="001012E7"/>
    <w:rsid w:val="001013A3"/>
    <w:rsid w:val="001013D2"/>
    <w:rsid w:val="001013D3"/>
    <w:rsid w:val="00101434"/>
    <w:rsid w:val="001014F2"/>
    <w:rsid w:val="0010151E"/>
    <w:rsid w:val="001015AC"/>
    <w:rsid w:val="001015E7"/>
    <w:rsid w:val="001015F5"/>
    <w:rsid w:val="001015F7"/>
    <w:rsid w:val="00101644"/>
    <w:rsid w:val="00101688"/>
    <w:rsid w:val="001016B2"/>
    <w:rsid w:val="001016F3"/>
    <w:rsid w:val="00101704"/>
    <w:rsid w:val="00101739"/>
    <w:rsid w:val="0010176C"/>
    <w:rsid w:val="0010179E"/>
    <w:rsid w:val="0010186D"/>
    <w:rsid w:val="00101962"/>
    <w:rsid w:val="001019FF"/>
    <w:rsid w:val="00101A1C"/>
    <w:rsid w:val="00101A5A"/>
    <w:rsid w:val="00101AC0"/>
    <w:rsid w:val="00101B5E"/>
    <w:rsid w:val="00101B81"/>
    <w:rsid w:val="00101C03"/>
    <w:rsid w:val="00101CA8"/>
    <w:rsid w:val="00101CFE"/>
    <w:rsid w:val="00101D10"/>
    <w:rsid w:val="00101D18"/>
    <w:rsid w:val="00101DE7"/>
    <w:rsid w:val="00101E0C"/>
    <w:rsid w:val="00101E18"/>
    <w:rsid w:val="00101E65"/>
    <w:rsid w:val="00101E6E"/>
    <w:rsid w:val="00101F29"/>
    <w:rsid w:val="00101F2E"/>
    <w:rsid w:val="00101F57"/>
    <w:rsid w:val="00101F6D"/>
    <w:rsid w:val="00102004"/>
    <w:rsid w:val="001020A9"/>
    <w:rsid w:val="0010219F"/>
    <w:rsid w:val="001021EC"/>
    <w:rsid w:val="00102293"/>
    <w:rsid w:val="00102351"/>
    <w:rsid w:val="00102364"/>
    <w:rsid w:val="001023A3"/>
    <w:rsid w:val="001023AE"/>
    <w:rsid w:val="001023B4"/>
    <w:rsid w:val="001023C1"/>
    <w:rsid w:val="001023E4"/>
    <w:rsid w:val="00102491"/>
    <w:rsid w:val="001024F6"/>
    <w:rsid w:val="001025A3"/>
    <w:rsid w:val="001025F8"/>
    <w:rsid w:val="00102677"/>
    <w:rsid w:val="001026A6"/>
    <w:rsid w:val="001026B5"/>
    <w:rsid w:val="001026CA"/>
    <w:rsid w:val="001026F7"/>
    <w:rsid w:val="00102706"/>
    <w:rsid w:val="00102798"/>
    <w:rsid w:val="001027B6"/>
    <w:rsid w:val="0010286C"/>
    <w:rsid w:val="001028A3"/>
    <w:rsid w:val="00102A1F"/>
    <w:rsid w:val="00102A8B"/>
    <w:rsid w:val="00102A93"/>
    <w:rsid w:val="00102AAF"/>
    <w:rsid w:val="00102B77"/>
    <w:rsid w:val="00102BB6"/>
    <w:rsid w:val="00102BC8"/>
    <w:rsid w:val="00102C1B"/>
    <w:rsid w:val="00102C69"/>
    <w:rsid w:val="00102C76"/>
    <w:rsid w:val="00102CC5"/>
    <w:rsid w:val="00102CF9"/>
    <w:rsid w:val="00102D60"/>
    <w:rsid w:val="00102DCB"/>
    <w:rsid w:val="00102DF5"/>
    <w:rsid w:val="00102DF7"/>
    <w:rsid w:val="00102E01"/>
    <w:rsid w:val="00102E0B"/>
    <w:rsid w:val="00102E39"/>
    <w:rsid w:val="00102FDF"/>
    <w:rsid w:val="00103039"/>
    <w:rsid w:val="00103055"/>
    <w:rsid w:val="001030BE"/>
    <w:rsid w:val="001030D5"/>
    <w:rsid w:val="00103104"/>
    <w:rsid w:val="00103108"/>
    <w:rsid w:val="00103121"/>
    <w:rsid w:val="0010315A"/>
    <w:rsid w:val="0010335C"/>
    <w:rsid w:val="0010335F"/>
    <w:rsid w:val="00103360"/>
    <w:rsid w:val="00103391"/>
    <w:rsid w:val="00103430"/>
    <w:rsid w:val="0010346A"/>
    <w:rsid w:val="0010347F"/>
    <w:rsid w:val="00103504"/>
    <w:rsid w:val="0010350D"/>
    <w:rsid w:val="00103543"/>
    <w:rsid w:val="00103550"/>
    <w:rsid w:val="00103592"/>
    <w:rsid w:val="001035A9"/>
    <w:rsid w:val="001035CF"/>
    <w:rsid w:val="00103604"/>
    <w:rsid w:val="00103688"/>
    <w:rsid w:val="00103701"/>
    <w:rsid w:val="0010373B"/>
    <w:rsid w:val="00103750"/>
    <w:rsid w:val="001038CB"/>
    <w:rsid w:val="00103976"/>
    <w:rsid w:val="00103A8B"/>
    <w:rsid w:val="00103B38"/>
    <w:rsid w:val="00103BB7"/>
    <w:rsid w:val="00103BEB"/>
    <w:rsid w:val="00103C2C"/>
    <w:rsid w:val="00103C36"/>
    <w:rsid w:val="00103D2D"/>
    <w:rsid w:val="00103DB6"/>
    <w:rsid w:val="00103DED"/>
    <w:rsid w:val="00103E22"/>
    <w:rsid w:val="00103E24"/>
    <w:rsid w:val="00103E2B"/>
    <w:rsid w:val="00103E9C"/>
    <w:rsid w:val="00103EA3"/>
    <w:rsid w:val="00103F73"/>
    <w:rsid w:val="00103F85"/>
    <w:rsid w:val="00103FCB"/>
    <w:rsid w:val="00103FF7"/>
    <w:rsid w:val="0010402D"/>
    <w:rsid w:val="0010403D"/>
    <w:rsid w:val="0010408D"/>
    <w:rsid w:val="001040F6"/>
    <w:rsid w:val="00104120"/>
    <w:rsid w:val="00104130"/>
    <w:rsid w:val="00104168"/>
    <w:rsid w:val="001041E5"/>
    <w:rsid w:val="001042CD"/>
    <w:rsid w:val="00104315"/>
    <w:rsid w:val="0010436B"/>
    <w:rsid w:val="00104395"/>
    <w:rsid w:val="001043EC"/>
    <w:rsid w:val="0010444B"/>
    <w:rsid w:val="001045BF"/>
    <w:rsid w:val="0010469C"/>
    <w:rsid w:val="001046E3"/>
    <w:rsid w:val="00104701"/>
    <w:rsid w:val="00104730"/>
    <w:rsid w:val="001047FF"/>
    <w:rsid w:val="0010483C"/>
    <w:rsid w:val="0010483D"/>
    <w:rsid w:val="001048B2"/>
    <w:rsid w:val="001048BA"/>
    <w:rsid w:val="001048E7"/>
    <w:rsid w:val="001048E8"/>
    <w:rsid w:val="001048EE"/>
    <w:rsid w:val="001049A5"/>
    <w:rsid w:val="001049A6"/>
    <w:rsid w:val="00104AE4"/>
    <w:rsid w:val="00104B09"/>
    <w:rsid w:val="00104B0C"/>
    <w:rsid w:val="00104B16"/>
    <w:rsid w:val="00104B27"/>
    <w:rsid w:val="00104B3E"/>
    <w:rsid w:val="00104B81"/>
    <w:rsid w:val="00104BE1"/>
    <w:rsid w:val="00104BF1"/>
    <w:rsid w:val="00104C51"/>
    <w:rsid w:val="00104CA0"/>
    <w:rsid w:val="00104D0C"/>
    <w:rsid w:val="00104D1D"/>
    <w:rsid w:val="00104D48"/>
    <w:rsid w:val="00104D55"/>
    <w:rsid w:val="00104D8E"/>
    <w:rsid w:val="00104DA0"/>
    <w:rsid w:val="00104E3B"/>
    <w:rsid w:val="00104ECB"/>
    <w:rsid w:val="00104F00"/>
    <w:rsid w:val="00104F6C"/>
    <w:rsid w:val="00104F77"/>
    <w:rsid w:val="00104F86"/>
    <w:rsid w:val="00104F8D"/>
    <w:rsid w:val="0010500B"/>
    <w:rsid w:val="0010504C"/>
    <w:rsid w:val="0010508D"/>
    <w:rsid w:val="00105103"/>
    <w:rsid w:val="00105166"/>
    <w:rsid w:val="001051C9"/>
    <w:rsid w:val="001051CE"/>
    <w:rsid w:val="00105317"/>
    <w:rsid w:val="00105342"/>
    <w:rsid w:val="001053F8"/>
    <w:rsid w:val="00105436"/>
    <w:rsid w:val="00105444"/>
    <w:rsid w:val="001055A0"/>
    <w:rsid w:val="001055DC"/>
    <w:rsid w:val="001055E0"/>
    <w:rsid w:val="0010561D"/>
    <w:rsid w:val="00105653"/>
    <w:rsid w:val="00105661"/>
    <w:rsid w:val="001056E2"/>
    <w:rsid w:val="0010576E"/>
    <w:rsid w:val="001057B0"/>
    <w:rsid w:val="00105831"/>
    <w:rsid w:val="00105865"/>
    <w:rsid w:val="00105880"/>
    <w:rsid w:val="001058CB"/>
    <w:rsid w:val="0010595B"/>
    <w:rsid w:val="00105A05"/>
    <w:rsid w:val="00105A70"/>
    <w:rsid w:val="00105ACF"/>
    <w:rsid w:val="00105B2C"/>
    <w:rsid w:val="00105B3E"/>
    <w:rsid w:val="00105B96"/>
    <w:rsid w:val="00105BF8"/>
    <w:rsid w:val="00105C29"/>
    <w:rsid w:val="00105C6D"/>
    <w:rsid w:val="00105C90"/>
    <w:rsid w:val="00105CD2"/>
    <w:rsid w:val="00105D36"/>
    <w:rsid w:val="00105D50"/>
    <w:rsid w:val="00105D5E"/>
    <w:rsid w:val="00105D70"/>
    <w:rsid w:val="00105D96"/>
    <w:rsid w:val="00105DB9"/>
    <w:rsid w:val="00105E61"/>
    <w:rsid w:val="00105EB3"/>
    <w:rsid w:val="00105EF1"/>
    <w:rsid w:val="00105FE2"/>
    <w:rsid w:val="00106104"/>
    <w:rsid w:val="00106133"/>
    <w:rsid w:val="00106134"/>
    <w:rsid w:val="001061E9"/>
    <w:rsid w:val="0010620C"/>
    <w:rsid w:val="0010623A"/>
    <w:rsid w:val="00106273"/>
    <w:rsid w:val="0010628C"/>
    <w:rsid w:val="001062CC"/>
    <w:rsid w:val="00106301"/>
    <w:rsid w:val="0010632E"/>
    <w:rsid w:val="00106430"/>
    <w:rsid w:val="00106439"/>
    <w:rsid w:val="00106446"/>
    <w:rsid w:val="001064F6"/>
    <w:rsid w:val="00106503"/>
    <w:rsid w:val="0010662F"/>
    <w:rsid w:val="001066A3"/>
    <w:rsid w:val="00106721"/>
    <w:rsid w:val="00106760"/>
    <w:rsid w:val="001067C9"/>
    <w:rsid w:val="001067D6"/>
    <w:rsid w:val="001067FB"/>
    <w:rsid w:val="0010683E"/>
    <w:rsid w:val="00106846"/>
    <w:rsid w:val="00106867"/>
    <w:rsid w:val="0010694F"/>
    <w:rsid w:val="001069EA"/>
    <w:rsid w:val="00106A48"/>
    <w:rsid w:val="00106A4E"/>
    <w:rsid w:val="00106A75"/>
    <w:rsid w:val="00106B01"/>
    <w:rsid w:val="00106B82"/>
    <w:rsid w:val="00106C71"/>
    <w:rsid w:val="00106C90"/>
    <w:rsid w:val="00106D19"/>
    <w:rsid w:val="00106D42"/>
    <w:rsid w:val="00106D5D"/>
    <w:rsid w:val="00106D87"/>
    <w:rsid w:val="00106DC1"/>
    <w:rsid w:val="00106E02"/>
    <w:rsid w:val="00106E42"/>
    <w:rsid w:val="00106E66"/>
    <w:rsid w:val="00106E89"/>
    <w:rsid w:val="00106E8B"/>
    <w:rsid w:val="00106EB2"/>
    <w:rsid w:val="00106EE6"/>
    <w:rsid w:val="00106FA9"/>
    <w:rsid w:val="00106FE8"/>
    <w:rsid w:val="001070B0"/>
    <w:rsid w:val="001070BC"/>
    <w:rsid w:val="00107111"/>
    <w:rsid w:val="00107113"/>
    <w:rsid w:val="00107129"/>
    <w:rsid w:val="001071B9"/>
    <w:rsid w:val="001071E2"/>
    <w:rsid w:val="00107211"/>
    <w:rsid w:val="001072F7"/>
    <w:rsid w:val="00107352"/>
    <w:rsid w:val="00107389"/>
    <w:rsid w:val="0010738D"/>
    <w:rsid w:val="001073B1"/>
    <w:rsid w:val="001073E1"/>
    <w:rsid w:val="0010740A"/>
    <w:rsid w:val="001074DE"/>
    <w:rsid w:val="00107540"/>
    <w:rsid w:val="0010758D"/>
    <w:rsid w:val="0010758F"/>
    <w:rsid w:val="001075B3"/>
    <w:rsid w:val="001075B4"/>
    <w:rsid w:val="00107608"/>
    <w:rsid w:val="001076AF"/>
    <w:rsid w:val="00107791"/>
    <w:rsid w:val="001077FC"/>
    <w:rsid w:val="00107810"/>
    <w:rsid w:val="00107814"/>
    <w:rsid w:val="00107862"/>
    <w:rsid w:val="001078B0"/>
    <w:rsid w:val="001078E8"/>
    <w:rsid w:val="00107966"/>
    <w:rsid w:val="001079A0"/>
    <w:rsid w:val="00107AEA"/>
    <w:rsid w:val="00107B0A"/>
    <w:rsid w:val="00107B86"/>
    <w:rsid w:val="00107C80"/>
    <w:rsid w:val="00107CA8"/>
    <w:rsid w:val="00107D38"/>
    <w:rsid w:val="00107D47"/>
    <w:rsid w:val="00107D74"/>
    <w:rsid w:val="00107D8D"/>
    <w:rsid w:val="00107DAA"/>
    <w:rsid w:val="00107DCA"/>
    <w:rsid w:val="00107DE1"/>
    <w:rsid w:val="00107E29"/>
    <w:rsid w:val="00107EBB"/>
    <w:rsid w:val="00107F1C"/>
    <w:rsid w:val="00107F42"/>
    <w:rsid w:val="00107FB7"/>
    <w:rsid w:val="00110032"/>
    <w:rsid w:val="00110083"/>
    <w:rsid w:val="0011012C"/>
    <w:rsid w:val="00110130"/>
    <w:rsid w:val="00110168"/>
    <w:rsid w:val="001101DC"/>
    <w:rsid w:val="00110254"/>
    <w:rsid w:val="00110261"/>
    <w:rsid w:val="0011039D"/>
    <w:rsid w:val="001103D3"/>
    <w:rsid w:val="0011043E"/>
    <w:rsid w:val="00110491"/>
    <w:rsid w:val="00110518"/>
    <w:rsid w:val="0011059B"/>
    <w:rsid w:val="00110612"/>
    <w:rsid w:val="0011062F"/>
    <w:rsid w:val="00110670"/>
    <w:rsid w:val="001106DE"/>
    <w:rsid w:val="00110709"/>
    <w:rsid w:val="0011077F"/>
    <w:rsid w:val="001107BA"/>
    <w:rsid w:val="00110925"/>
    <w:rsid w:val="00110AD6"/>
    <w:rsid w:val="00110B20"/>
    <w:rsid w:val="00110B30"/>
    <w:rsid w:val="00110BAA"/>
    <w:rsid w:val="00110BDE"/>
    <w:rsid w:val="00110C4D"/>
    <w:rsid w:val="00110C66"/>
    <w:rsid w:val="00110C86"/>
    <w:rsid w:val="00110C95"/>
    <w:rsid w:val="00110CA1"/>
    <w:rsid w:val="00110D23"/>
    <w:rsid w:val="00110D74"/>
    <w:rsid w:val="00110ECC"/>
    <w:rsid w:val="00110F07"/>
    <w:rsid w:val="00110F0D"/>
    <w:rsid w:val="00110F33"/>
    <w:rsid w:val="00110FB8"/>
    <w:rsid w:val="0011110F"/>
    <w:rsid w:val="001111C9"/>
    <w:rsid w:val="0011120E"/>
    <w:rsid w:val="00111234"/>
    <w:rsid w:val="00111274"/>
    <w:rsid w:val="00111290"/>
    <w:rsid w:val="00111296"/>
    <w:rsid w:val="001112BC"/>
    <w:rsid w:val="0011130B"/>
    <w:rsid w:val="00111360"/>
    <w:rsid w:val="0011137A"/>
    <w:rsid w:val="00111382"/>
    <w:rsid w:val="001113D0"/>
    <w:rsid w:val="001113E9"/>
    <w:rsid w:val="001113F2"/>
    <w:rsid w:val="00111473"/>
    <w:rsid w:val="001114E3"/>
    <w:rsid w:val="0011152F"/>
    <w:rsid w:val="0011154C"/>
    <w:rsid w:val="00111562"/>
    <w:rsid w:val="0011157C"/>
    <w:rsid w:val="00111665"/>
    <w:rsid w:val="00111754"/>
    <w:rsid w:val="001117D6"/>
    <w:rsid w:val="0011182F"/>
    <w:rsid w:val="00111925"/>
    <w:rsid w:val="00111940"/>
    <w:rsid w:val="0011194D"/>
    <w:rsid w:val="00111A13"/>
    <w:rsid w:val="00111AC3"/>
    <w:rsid w:val="00111B47"/>
    <w:rsid w:val="00111BB3"/>
    <w:rsid w:val="00111C74"/>
    <w:rsid w:val="00111D1F"/>
    <w:rsid w:val="00111D36"/>
    <w:rsid w:val="00111D85"/>
    <w:rsid w:val="00111E37"/>
    <w:rsid w:val="00111E74"/>
    <w:rsid w:val="00111ED1"/>
    <w:rsid w:val="00111F38"/>
    <w:rsid w:val="00111F53"/>
    <w:rsid w:val="00111FB7"/>
    <w:rsid w:val="00111FEE"/>
    <w:rsid w:val="00112091"/>
    <w:rsid w:val="001120F4"/>
    <w:rsid w:val="001121BB"/>
    <w:rsid w:val="00112250"/>
    <w:rsid w:val="001122D9"/>
    <w:rsid w:val="001122DB"/>
    <w:rsid w:val="00112391"/>
    <w:rsid w:val="001124A7"/>
    <w:rsid w:val="001124AF"/>
    <w:rsid w:val="00112559"/>
    <w:rsid w:val="00112590"/>
    <w:rsid w:val="00112593"/>
    <w:rsid w:val="001125AE"/>
    <w:rsid w:val="00112614"/>
    <w:rsid w:val="00112636"/>
    <w:rsid w:val="0011265B"/>
    <w:rsid w:val="001126A1"/>
    <w:rsid w:val="001126BC"/>
    <w:rsid w:val="0011271E"/>
    <w:rsid w:val="00112777"/>
    <w:rsid w:val="0011277A"/>
    <w:rsid w:val="00112790"/>
    <w:rsid w:val="001127EC"/>
    <w:rsid w:val="00112855"/>
    <w:rsid w:val="001128E9"/>
    <w:rsid w:val="001129AE"/>
    <w:rsid w:val="001129DA"/>
    <w:rsid w:val="001129EF"/>
    <w:rsid w:val="00112A22"/>
    <w:rsid w:val="00112A40"/>
    <w:rsid w:val="00112A7B"/>
    <w:rsid w:val="00112A98"/>
    <w:rsid w:val="00112AA6"/>
    <w:rsid w:val="00112AB2"/>
    <w:rsid w:val="00112BCD"/>
    <w:rsid w:val="00112BE1"/>
    <w:rsid w:val="00112C1B"/>
    <w:rsid w:val="00112C35"/>
    <w:rsid w:val="00112CC4"/>
    <w:rsid w:val="00112D92"/>
    <w:rsid w:val="00112D94"/>
    <w:rsid w:val="00112DE0"/>
    <w:rsid w:val="00112E1C"/>
    <w:rsid w:val="00112E98"/>
    <w:rsid w:val="00112F7B"/>
    <w:rsid w:val="00112FEA"/>
    <w:rsid w:val="00113070"/>
    <w:rsid w:val="0011307A"/>
    <w:rsid w:val="00113080"/>
    <w:rsid w:val="001130C6"/>
    <w:rsid w:val="001130F5"/>
    <w:rsid w:val="0011311D"/>
    <w:rsid w:val="0011316F"/>
    <w:rsid w:val="001131DD"/>
    <w:rsid w:val="001131E7"/>
    <w:rsid w:val="00113225"/>
    <w:rsid w:val="00113230"/>
    <w:rsid w:val="0011323D"/>
    <w:rsid w:val="001132CB"/>
    <w:rsid w:val="00113360"/>
    <w:rsid w:val="001133E3"/>
    <w:rsid w:val="0011342B"/>
    <w:rsid w:val="0011350D"/>
    <w:rsid w:val="00113631"/>
    <w:rsid w:val="001136B5"/>
    <w:rsid w:val="0011384D"/>
    <w:rsid w:val="00113893"/>
    <w:rsid w:val="001138B2"/>
    <w:rsid w:val="001138CD"/>
    <w:rsid w:val="001139AA"/>
    <w:rsid w:val="001139E5"/>
    <w:rsid w:val="00113A0E"/>
    <w:rsid w:val="00113A61"/>
    <w:rsid w:val="00113A91"/>
    <w:rsid w:val="00113B77"/>
    <w:rsid w:val="00113BA6"/>
    <w:rsid w:val="00113BE5"/>
    <w:rsid w:val="00113C19"/>
    <w:rsid w:val="00113C64"/>
    <w:rsid w:val="00113C72"/>
    <w:rsid w:val="00113C79"/>
    <w:rsid w:val="00113C96"/>
    <w:rsid w:val="00113CD4"/>
    <w:rsid w:val="00113E28"/>
    <w:rsid w:val="00113E5D"/>
    <w:rsid w:val="00113E7D"/>
    <w:rsid w:val="00113F36"/>
    <w:rsid w:val="00113F6F"/>
    <w:rsid w:val="00113FE7"/>
    <w:rsid w:val="0011400C"/>
    <w:rsid w:val="00114062"/>
    <w:rsid w:val="001140A3"/>
    <w:rsid w:val="001140E2"/>
    <w:rsid w:val="0011411E"/>
    <w:rsid w:val="00114155"/>
    <w:rsid w:val="00114289"/>
    <w:rsid w:val="001142CF"/>
    <w:rsid w:val="00114309"/>
    <w:rsid w:val="0011430F"/>
    <w:rsid w:val="00114326"/>
    <w:rsid w:val="00114364"/>
    <w:rsid w:val="00114375"/>
    <w:rsid w:val="001143CF"/>
    <w:rsid w:val="001144E6"/>
    <w:rsid w:val="0011451E"/>
    <w:rsid w:val="00114598"/>
    <w:rsid w:val="001145BE"/>
    <w:rsid w:val="00114750"/>
    <w:rsid w:val="001147EA"/>
    <w:rsid w:val="00114801"/>
    <w:rsid w:val="00114810"/>
    <w:rsid w:val="001148F5"/>
    <w:rsid w:val="0011490C"/>
    <w:rsid w:val="00114925"/>
    <w:rsid w:val="00114A4E"/>
    <w:rsid w:val="00114AAC"/>
    <w:rsid w:val="00114BC3"/>
    <w:rsid w:val="00114BC6"/>
    <w:rsid w:val="00114BC8"/>
    <w:rsid w:val="00114C07"/>
    <w:rsid w:val="00114C5E"/>
    <w:rsid w:val="00114CEC"/>
    <w:rsid w:val="00114D38"/>
    <w:rsid w:val="00114D64"/>
    <w:rsid w:val="00114E39"/>
    <w:rsid w:val="00114EA5"/>
    <w:rsid w:val="00114F07"/>
    <w:rsid w:val="00114F8F"/>
    <w:rsid w:val="00114FBD"/>
    <w:rsid w:val="0011503A"/>
    <w:rsid w:val="00115047"/>
    <w:rsid w:val="001150C4"/>
    <w:rsid w:val="001150F0"/>
    <w:rsid w:val="001150F4"/>
    <w:rsid w:val="001150FB"/>
    <w:rsid w:val="0011517D"/>
    <w:rsid w:val="001151B9"/>
    <w:rsid w:val="001151BE"/>
    <w:rsid w:val="0011534F"/>
    <w:rsid w:val="00115359"/>
    <w:rsid w:val="00115372"/>
    <w:rsid w:val="00115377"/>
    <w:rsid w:val="001153E6"/>
    <w:rsid w:val="0011540C"/>
    <w:rsid w:val="001154CB"/>
    <w:rsid w:val="001154FE"/>
    <w:rsid w:val="0011550F"/>
    <w:rsid w:val="001155BA"/>
    <w:rsid w:val="00115620"/>
    <w:rsid w:val="0011562D"/>
    <w:rsid w:val="0011565A"/>
    <w:rsid w:val="001156B8"/>
    <w:rsid w:val="00115711"/>
    <w:rsid w:val="00115743"/>
    <w:rsid w:val="001157F3"/>
    <w:rsid w:val="0011582C"/>
    <w:rsid w:val="00115891"/>
    <w:rsid w:val="001158B1"/>
    <w:rsid w:val="001158FB"/>
    <w:rsid w:val="001158FD"/>
    <w:rsid w:val="00115936"/>
    <w:rsid w:val="0011594E"/>
    <w:rsid w:val="001159B3"/>
    <w:rsid w:val="001159F0"/>
    <w:rsid w:val="00115A7F"/>
    <w:rsid w:val="00115B94"/>
    <w:rsid w:val="00115C6F"/>
    <w:rsid w:val="00115CAC"/>
    <w:rsid w:val="00115DD7"/>
    <w:rsid w:val="00115DF5"/>
    <w:rsid w:val="00115EA9"/>
    <w:rsid w:val="00115EC7"/>
    <w:rsid w:val="00115F33"/>
    <w:rsid w:val="00115FDA"/>
    <w:rsid w:val="00115FDF"/>
    <w:rsid w:val="00116015"/>
    <w:rsid w:val="00116054"/>
    <w:rsid w:val="001160BF"/>
    <w:rsid w:val="00116141"/>
    <w:rsid w:val="00116157"/>
    <w:rsid w:val="0011619D"/>
    <w:rsid w:val="00116249"/>
    <w:rsid w:val="00116260"/>
    <w:rsid w:val="001162A6"/>
    <w:rsid w:val="00116372"/>
    <w:rsid w:val="00116474"/>
    <w:rsid w:val="001164CC"/>
    <w:rsid w:val="001164FF"/>
    <w:rsid w:val="001165A3"/>
    <w:rsid w:val="001165B5"/>
    <w:rsid w:val="0011660D"/>
    <w:rsid w:val="00116613"/>
    <w:rsid w:val="00116628"/>
    <w:rsid w:val="00116638"/>
    <w:rsid w:val="00116652"/>
    <w:rsid w:val="0011669E"/>
    <w:rsid w:val="001166F0"/>
    <w:rsid w:val="0011679D"/>
    <w:rsid w:val="001167DA"/>
    <w:rsid w:val="001167EA"/>
    <w:rsid w:val="00116A0E"/>
    <w:rsid w:val="00116A66"/>
    <w:rsid w:val="00116AC5"/>
    <w:rsid w:val="00116AFD"/>
    <w:rsid w:val="00116BE1"/>
    <w:rsid w:val="00116C07"/>
    <w:rsid w:val="00116C68"/>
    <w:rsid w:val="00116CAD"/>
    <w:rsid w:val="00116CE8"/>
    <w:rsid w:val="00116D04"/>
    <w:rsid w:val="00116D17"/>
    <w:rsid w:val="00116E0C"/>
    <w:rsid w:val="00116E27"/>
    <w:rsid w:val="00116EBB"/>
    <w:rsid w:val="00116ECB"/>
    <w:rsid w:val="00116F20"/>
    <w:rsid w:val="00116FC8"/>
    <w:rsid w:val="00117075"/>
    <w:rsid w:val="0011707A"/>
    <w:rsid w:val="0011709B"/>
    <w:rsid w:val="001171C0"/>
    <w:rsid w:val="00117254"/>
    <w:rsid w:val="001172CF"/>
    <w:rsid w:val="00117341"/>
    <w:rsid w:val="00117354"/>
    <w:rsid w:val="001173CE"/>
    <w:rsid w:val="00117400"/>
    <w:rsid w:val="00117470"/>
    <w:rsid w:val="0011748E"/>
    <w:rsid w:val="001174C4"/>
    <w:rsid w:val="001174EA"/>
    <w:rsid w:val="001175A3"/>
    <w:rsid w:val="001175AF"/>
    <w:rsid w:val="001175C0"/>
    <w:rsid w:val="001175D3"/>
    <w:rsid w:val="00117626"/>
    <w:rsid w:val="00117684"/>
    <w:rsid w:val="001176A2"/>
    <w:rsid w:val="0011773D"/>
    <w:rsid w:val="001177B4"/>
    <w:rsid w:val="001177EF"/>
    <w:rsid w:val="001177F0"/>
    <w:rsid w:val="0011787C"/>
    <w:rsid w:val="001178F5"/>
    <w:rsid w:val="001178FB"/>
    <w:rsid w:val="0011791C"/>
    <w:rsid w:val="0011795C"/>
    <w:rsid w:val="00117AD7"/>
    <w:rsid w:val="00117AE4"/>
    <w:rsid w:val="00117B51"/>
    <w:rsid w:val="00117BA5"/>
    <w:rsid w:val="00117C2F"/>
    <w:rsid w:val="00117D47"/>
    <w:rsid w:val="00117D54"/>
    <w:rsid w:val="00117D61"/>
    <w:rsid w:val="00117D70"/>
    <w:rsid w:val="00117E2B"/>
    <w:rsid w:val="00117F67"/>
    <w:rsid w:val="00117FA9"/>
    <w:rsid w:val="00117FEA"/>
    <w:rsid w:val="0012003A"/>
    <w:rsid w:val="001200F8"/>
    <w:rsid w:val="0012017F"/>
    <w:rsid w:val="00120191"/>
    <w:rsid w:val="00120202"/>
    <w:rsid w:val="0012022C"/>
    <w:rsid w:val="00120230"/>
    <w:rsid w:val="00120235"/>
    <w:rsid w:val="00120236"/>
    <w:rsid w:val="001202B3"/>
    <w:rsid w:val="001202C2"/>
    <w:rsid w:val="001202CA"/>
    <w:rsid w:val="001202D5"/>
    <w:rsid w:val="00120335"/>
    <w:rsid w:val="001203B0"/>
    <w:rsid w:val="001203C0"/>
    <w:rsid w:val="001203C3"/>
    <w:rsid w:val="001203D4"/>
    <w:rsid w:val="001203ED"/>
    <w:rsid w:val="00120411"/>
    <w:rsid w:val="00120422"/>
    <w:rsid w:val="00120449"/>
    <w:rsid w:val="0012046F"/>
    <w:rsid w:val="00120526"/>
    <w:rsid w:val="001205D7"/>
    <w:rsid w:val="00120619"/>
    <w:rsid w:val="0012068C"/>
    <w:rsid w:val="0012069A"/>
    <w:rsid w:val="001206A9"/>
    <w:rsid w:val="001206BB"/>
    <w:rsid w:val="001207A5"/>
    <w:rsid w:val="00120847"/>
    <w:rsid w:val="00120873"/>
    <w:rsid w:val="001208A0"/>
    <w:rsid w:val="001208BC"/>
    <w:rsid w:val="001208DC"/>
    <w:rsid w:val="00120940"/>
    <w:rsid w:val="0012097B"/>
    <w:rsid w:val="0012098F"/>
    <w:rsid w:val="00120A05"/>
    <w:rsid w:val="00120A30"/>
    <w:rsid w:val="00120AA4"/>
    <w:rsid w:val="00120AE5"/>
    <w:rsid w:val="00120C8B"/>
    <w:rsid w:val="00120C9A"/>
    <w:rsid w:val="00120CAF"/>
    <w:rsid w:val="00120CC9"/>
    <w:rsid w:val="00120D31"/>
    <w:rsid w:val="00120FE4"/>
    <w:rsid w:val="00121009"/>
    <w:rsid w:val="00121044"/>
    <w:rsid w:val="00121046"/>
    <w:rsid w:val="00121071"/>
    <w:rsid w:val="00121073"/>
    <w:rsid w:val="001210C4"/>
    <w:rsid w:val="00121229"/>
    <w:rsid w:val="0012125E"/>
    <w:rsid w:val="00121287"/>
    <w:rsid w:val="0012129F"/>
    <w:rsid w:val="001212AD"/>
    <w:rsid w:val="001214EA"/>
    <w:rsid w:val="0012157B"/>
    <w:rsid w:val="00121623"/>
    <w:rsid w:val="001216D3"/>
    <w:rsid w:val="001216E4"/>
    <w:rsid w:val="001217E3"/>
    <w:rsid w:val="001217F7"/>
    <w:rsid w:val="001217FC"/>
    <w:rsid w:val="00121891"/>
    <w:rsid w:val="001218C9"/>
    <w:rsid w:val="00121925"/>
    <w:rsid w:val="0012198B"/>
    <w:rsid w:val="00121A13"/>
    <w:rsid w:val="00121A1F"/>
    <w:rsid w:val="00121A82"/>
    <w:rsid w:val="00121ADE"/>
    <w:rsid w:val="00121BB5"/>
    <w:rsid w:val="00121BD4"/>
    <w:rsid w:val="00121C20"/>
    <w:rsid w:val="00121C31"/>
    <w:rsid w:val="00121D01"/>
    <w:rsid w:val="00121D33"/>
    <w:rsid w:val="00121D5F"/>
    <w:rsid w:val="00121D6C"/>
    <w:rsid w:val="00121ED8"/>
    <w:rsid w:val="00121F39"/>
    <w:rsid w:val="00121F6A"/>
    <w:rsid w:val="00121F7C"/>
    <w:rsid w:val="00121FD1"/>
    <w:rsid w:val="00121FDB"/>
    <w:rsid w:val="0012205F"/>
    <w:rsid w:val="00122186"/>
    <w:rsid w:val="00122188"/>
    <w:rsid w:val="00122198"/>
    <w:rsid w:val="00122212"/>
    <w:rsid w:val="00122237"/>
    <w:rsid w:val="00122290"/>
    <w:rsid w:val="001222B2"/>
    <w:rsid w:val="001222DF"/>
    <w:rsid w:val="001223A7"/>
    <w:rsid w:val="001223F7"/>
    <w:rsid w:val="00122422"/>
    <w:rsid w:val="001224E9"/>
    <w:rsid w:val="0012251E"/>
    <w:rsid w:val="0012252F"/>
    <w:rsid w:val="00122571"/>
    <w:rsid w:val="00122634"/>
    <w:rsid w:val="00122648"/>
    <w:rsid w:val="001226C9"/>
    <w:rsid w:val="001226DC"/>
    <w:rsid w:val="0012271A"/>
    <w:rsid w:val="00122778"/>
    <w:rsid w:val="00122815"/>
    <w:rsid w:val="00122831"/>
    <w:rsid w:val="00122848"/>
    <w:rsid w:val="00122857"/>
    <w:rsid w:val="00122888"/>
    <w:rsid w:val="001228ED"/>
    <w:rsid w:val="00122940"/>
    <w:rsid w:val="001229D4"/>
    <w:rsid w:val="00122A9D"/>
    <w:rsid w:val="00122AC5"/>
    <w:rsid w:val="00122AEE"/>
    <w:rsid w:val="00122B12"/>
    <w:rsid w:val="00122B14"/>
    <w:rsid w:val="00122B1A"/>
    <w:rsid w:val="00122B6A"/>
    <w:rsid w:val="00122B9D"/>
    <w:rsid w:val="00122C14"/>
    <w:rsid w:val="00122C2B"/>
    <w:rsid w:val="00122C62"/>
    <w:rsid w:val="00122D11"/>
    <w:rsid w:val="00122D25"/>
    <w:rsid w:val="00122D33"/>
    <w:rsid w:val="00122D60"/>
    <w:rsid w:val="00122D65"/>
    <w:rsid w:val="00122D7E"/>
    <w:rsid w:val="00122FC1"/>
    <w:rsid w:val="00122FD1"/>
    <w:rsid w:val="00122FDB"/>
    <w:rsid w:val="0012301D"/>
    <w:rsid w:val="0012301F"/>
    <w:rsid w:val="00123035"/>
    <w:rsid w:val="00123066"/>
    <w:rsid w:val="00123071"/>
    <w:rsid w:val="001230C6"/>
    <w:rsid w:val="0012311B"/>
    <w:rsid w:val="0012316E"/>
    <w:rsid w:val="00123219"/>
    <w:rsid w:val="0012329E"/>
    <w:rsid w:val="001232C9"/>
    <w:rsid w:val="0012333E"/>
    <w:rsid w:val="00123392"/>
    <w:rsid w:val="001233A2"/>
    <w:rsid w:val="0012340D"/>
    <w:rsid w:val="00123476"/>
    <w:rsid w:val="00123493"/>
    <w:rsid w:val="00123543"/>
    <w:rsid w:val="00123574"/>
    <w:rsid w:val="001235C9"/>
    <w:rsid w:val="001236EB"/>
    <w:rsid w:val="001236F2"/>
    <w:rsid w:val="0012375E"/>
    <w:rsid w:val="0012376D"/>
    <w:rsid w:val="00123776"/>
    <w:rsid w:val="0012381F"/>
    <w:rsid w:val="0012389A"/>
    <w:rsid w:val="0012391D"/>
    <w:rsid w:val="00123956"/>
    <w:rsid w:val="001239CC"/>
    <w:rsid w:val="00123B6A"/>
    <w:rsid w:val="00123C91"/>
    <w:rsid w:val="00123C9C"/>
    <w:rsid w:val="00123CC2"/>
    <w:rsid w:val="00123D02"/>
    <w:rsid w:val="00123D0F"/>
    <w:rsid w:val="00123D31"/>
    <w:rsid w:val="00123EAD"/>
    <w:rsid w:val="00123EDB"/>
    <w:rsid w:val="00123EE4"/>
    <w:rsid w:val="00124064"/>
    <w:rsid w:val="0012407D"/>
    <w:rsid w:val="001240F4"/>
    <w:rsid w:val="00124118"/>
    <w:rsid w:val="0012414A"/>
    <w:rsid w:val="001241EF"/>
    <w:rsid w:val="00124210"/>
    <w:rsid w:val="001242AC"/>
    <w:rsid w:val="001243BC"/>
    <w:rsid w:val="001243C5"/>
    <w:rsid w:val="001243E3"/>
    <w:rsid w:val="001244AD"/>
    <w:rsid w:val="00124502"/>
    <w:rsid w:val="001245A9"/>
    <w:rsid w:val="001245AF"/>
    <w:rsid w:val="001245F3"/>
    <w:rsid w:val="0012462C"/>
    <w:rsid w:val="00124762"/>
    <w:rsid w:val="00124765"/>
    <w:rsid w:val="0012479C"/>
    <w:rsid w:val="001247E0"/>
    <w:rsid w:val="00124815"/>
    <w:rsid w:val="00124868"/>
    <w:rsid w:val="001248A9"/>
    <w:rsid w:val="001248C2"/>
    <w:rsid w:val="0012490F"/>
    <w:rsid w:val="00124926"/>
    <w:rsid w:val="0012493C"/>
    <w:rsid w:val="0012497D"/>
    <w:rsid w:val="001249B1"/>
    <w:rsid w:val="001249E5"/>
    <w:rsid w:val="00124A09"/>
    <w:rsid w:val="00124C85"/>
    <w:rsid w:val="00124CF3"/>
    <w:rsid w:val="00124D34"/>
    <w:rsid w:val="00124D3C"/>
    <w:rsid w:val="00124D80"/>
    <w:rsid w:val="00124D97"/>
    <w:rsid w:val="00124DA9"/>
    <w:rsid w:val="00124F37"/>
    <w:rsid w:val="00124F94"/>
    <w:rsid w:val="00124FD1"/>
    <w:rsid w:val="00124FD5"/>
    <w:rsid w:val="00125012"/>
    <w:rsid w:val="00125023"/>
    <w:rsid w:val="00125047"/>
    <w:rsid w:val="001250FE"/>
    <w:rsid w:val="00125190"/>
    <w:rsid w:val="001251EA"/>
    <w:rsid w:val="001251FB"/>
    <w:rsid w:val="001251FC"/>
    <w:rsid w:val="001252A3"/>
    <w:rsid w:val="001252AD"/>
    <w:rsid w:val="00125386"/>
    <w:rsid w:val="00125392"/>
    <w:rsid w:val="001253AE"/>
    <w:rsid w:val="00125420"/>
    <w:rsid w:val="00125430"/>
    <w:rsid w:val="00125468"/>
    <w:rsid w:val="001254AC"/>
    <w:rsid w:val="001254EC"/>
    <w:rsid w:val="0012552F"/>
    <w:rsid w:val="00125530"/>
    <w:rsid w:val="00125558"/>
    <w:rsid w:val="001255BA"/>
    <w:rsid w:val="001255C9"/>
    <w:rsid w:val="00125625"/>
    <w:rsid w:val="00125631"/>
    <w:rsid w:val="0012567C"/>
    <w:rsid w:val="00125776"/>
    <w:rsid w:val="001257A2"/>
    <w:rsid w:val="001258D5"/>
    <w:rsid w:val="001258EE"/>
    <w:rsid w:val="001258F5"/>
    <w:rsid w:val="00125920"/>
    <w:rsid w:val="00125943"/>
    <w:rsid w:val="00125954"/>
    <w:rsid w:val="00125960"/>
    <w:rsid w:val="00125A28"/>
    <w:rsid w:val="00125A30"/>
    <w:rsid w:val="00125A8D"/>
    <w:rsid w:val="00125C09"/>
    <w:rsid w:val="00125CA6"/>
    <w:rsid w:val="00125CC2"/>
    <w:rsid w:val="00125CD6"/>
    <w:rsid w:val="00125CDA"/>
    <w:rsid w:val="00125D4C"/>
    <w:rsid w:val="00125D78"/>
    <w:rsid w:val="00125DBF"/>
    <w:rsid w:val="00125DC4"/>
    <w:rsid w:val="00125DD7"/>
    <w:rsid w:val="00125DDB"/>
    <w:rsid w:val="00125DE4"/>
    <w:rsid w:val="00125DF8"/>
    <w:rsid w:val="00125E37"/>
    <w:rsid w:val="00125E40"/>
    <w:rsid w:val="00125E65"/>
    <w:rsid w:val="00125EAA"/>
    <w:rsid w:val="00125EBE"/>
    <w:rsid w:val="00125F76"/>
    <w:rsid w:val="00125FC7"/>
    <w:rsid w:val="0012604F"/>
    <w:rsid w:val="0012605F"/>
    <w:rsid w:val="00126072"/>
    <w:rsid w:val="001260F0"/>
    <w:rsid w:val="00126102"/>
    <w:rsid w:val="00126167"/>
    <w:rsid w:val="001261E1"/>
    <w:rsid w:val="0012620A"/>
    <w:rsid w:val="0012626A"/>
    <w:rsid w:val="001262B9"/>
    <w:rsid w:val="001262DB"/>
    <w:rsid w:val="001263B8"/>
    <w:rsid w:val="001263EF"/>
    <w:rsid w:val="0012644A"/>
    <w:rsid w:val="0012647D"/>
    <w:rsid w:val="001265C0"/>
    <w:rsid w:val="00126740"/>
    <w:rsid w:val="00126755"/>
    <w:rsid w:val="00126775"/>
    <w:rsid w:val="00126862"/>
    <w:rsid w:val="00126884"/>
    <w:rsid w:val="00126889"/>
    <w:rsid w:val="001268D0"/>
    <w:rsid w:val="001268D8"/>
    <w:rsid w:val="0012692D"/>
    <w:rsid w:val="00126959"/>
    <w:rsid w:val="0012698C"/>
    <w:rsid w:val="001269B4"/>
    <w:rsid w:val="001269DB"/>
    <w:rsid w:val="00126B31"/>
    <w:rsid w:val="00126B5C"/>
    <w:rsid w:val="00126BB5"/>
    <w:rsid w:val="00126BBB"/>
    <w:rsid w:val="00126BBF"/>
    <w:rsid w:val="00126BE9"/>
    <w:rsid w:val="00126C12"/>
    <w:rsid w:val="00126C36"/>
    <w:rsid w:val="00126C87"/>
    <w:rsid w:val="00126CAB"/>
    <w:rsid w:val="00126CB7"/>
    <w:rsid w:val="00126CFA"/>
    <w:rsid w:val="00126D93"/>
    <w:rsid w:val="00126D96"/>
    <w:rsid w:val="00126DA5"/>
    <w:rsid w:val="00126E05"/>
    <w:rsid w:val="00126E1E"/>
    <w:rsid w:val="00126E58"/>
    <w:rsid w:val="00126E6F"/>
    <w:rsid w:val="00126E70"/>
    <w:rsid w:val="00126EA9"/>
    <w:rsid w:val="00126F4D"/>
    <w:rsid w:val="00126F5B"/>
    <w:rsid w:val="00126FBD"/>
    <w:rsid w:val="00127005"/>
    <w:rsid w:val="0012703C"/>
    <w:rsid w:val="0012705B"/>
    <w:rsid w:val="0012705D"/>
    <w:rsid w:val="00127063"/>
    <w:rsid w:val="001270A8"/>
    <w:rsid w:val="001270B5"/>
    <w:rsid w:val="001270C4"/>
    <w:rsid w:val="00127182"/>
    <w:rsid w:val="001271CB"/>
    <w:rsid w:val="00127250"/>
    <w:rsid w:val="00127320"/>
    <w:rsid w:val="00127322"/>
    <w:rsid w:val="00127329"/>
    <w:rsid w:val="001273C4"/>
    <w:rsid w:val="0012741B"/>
    <w:rsid w:val="00127433"/>
    <w:rsid w:val="0012758C"/>
    <w:rsid w:val="001275DF"/>
    <w:rsid w:val="00127624"/>
    <w:rsid w:val="0012763E"/>
    <w:rsid w:val="0012766C"/>
    <w:rsid w:val="001276E9"/>
    <w:rsid w:val="00127757"/>
    <w:rsid w:val="0012777C"/>
    <w:rsid w:val="001277F3"/>
    <w:rsid w:val="0012780E"/>
    <w:rsid w:val="00127816"/>
    <w:rsid w:val="00127818"/>
    <w:rsid w:val="00127837"/>
    <w:rsid w:val="0012788B"/>
    <w:rsid w:val="001278B9"/>
    <w:rsid w:val="00127A1A"/>
    <w:rsid w:val="00127A62"/>
    <w:rsid w:val="00127B1B"/>
    <w:rsid w:val="00127B45"/>
    <w:rsid w:val="00127C19"/>
    <w:rsid w:val="00127C48"/>
    <w:rsid w:val="00127C6F"/>
    <w:rsid w:val="00127E2F"/>
    <w:rsid w:val="00127E67"/>
    <w:rsid w:val="00127EF6"/>
    <w:rsid w:val="00127F66"/>
    <w:rsid w:val="00127F6A"/>
    <w:rsid w:val="00127F75"/>
    <w:rsid w:val="0013009F"/>
    <w:rsid w:val="001300CC"/>
    <w:rsid w:val="001300FF"/>
    <w:rsid w:val="00130129"/>
    <w:rsid w:val="00130148"/>
    <w:rsid w:val="00130198"/>
    <w:rsid w:val="001301BB"/>
    <w:rsid w:val="001301E3"/>
    <w:rsid w:val="001301FA"/>
    <w:rsid w:val="00130225"/>
    <w:rsid w:val="001302A7"/>
    <w:rsid w:val="00130364"/>
    <w:rsid w:val="001303B0"/>
    <w:rsid w:val="001303D3"/>
    <w:rsid w:val="001303E7"/>
    <w:rsid w:val="001303F0"/>
    <w:rsid w:val="00130409"/>
    <w:rsid w:val="001304D8"/>
    <w:rsid w:val="001304DB"/>
    <w:rsid w:val="00130506"/>
    <w:rsid w:val="00130522"/>
    <w:rsid w:val="00130542"/>
    <w:rsid w:val="00130548"/>
    <w:rsid w:val="001305C5"/>
    <w:rsid w:val="001306B9"/>
    <w:rsid w:val="001306DC"/>
    <w:rsid w:val="001306F2"/>
    <w:rsid w:val="00130738"/>
    <w:rsid w:val="001308E3"/>
    <w:rsid w:val="001308FD"/>
    <w:rsid w:val="00130919"/>
    <w:rsid w:val="001309D3"/>
    <w:rsid w:val="00130AEC"/>
    <w:rsid w:val="00130B07"/>
    <w:rsid w:val="00130B6D"/>
    <w:rsid w:val="00130B72"/>
    <w:rsid w:val="00130B9A"/>
    <w:rsid w:val="00130BEE"/>
    <w:rsid w:val="00130C64"/>
    <w:rsid w:val="00130CA3"/>
    <w:rsid w:val="00130CEF"/>
    <w:rsid w:val="00130D03"/>
    <w:rsid w:val="00130E18"/>
    <w:rsid w:val="00130F15"/>
    <w:rsid w:val="00130F4E"/>
    <w:rsid w:val="00130FDD"/>
    <w:rsid w:val="00131008"/>
    <w:rsid w:val="0013109C"/>
    <w:rsid w:val="001310F0"/>
    <w:rsid w:val="001310F1"/>
    <w:rsid w:val="0013110F"/>
    <w:rsid w:val="00131184"/>
    <w:rsid w:val="001311D2"/>
    <w:rsid w:val="00131257"/>
    <w:rsid w:val="00131318"/>
    <w:rsid w:val="0013133C"/>
    <w:rsid w:val="001313A0"/>
    <w:rsid w:val="0013143F"/>
    <w:rsid w:val="00131458"/>
    <w:rsid w:val="001315AF"/>
    <w:rsid w:val="001315C4"/>
    <w:rsid w:val="00131688"/>
    <w:rsid w:val="0013168C"/>
    <w:rsid w:val="00131700"/>
    <w:rsid w:val="00131725"/>
    <w:rsid w:val="001317AF"/>
    <w:rsid w:val="00131847"/>
    <w:rsid w:val="001318C1"/>
    <w:rsid w:val="00131911"/>
    <w:rsid w:val="00131916"/>
    <w:rsid w:val="00131A0A"/>
    <w:rsid w:val="00131A67"/>
    <w:rsid w:val="00131ADE"/>
    <w:rsid w:val="00131B1C"/>
    <w:rsid w:val="00131B46"/>
    <w:rsid w:val="00131B84"/>
    <w:rsid w:val="00131BC8"/>
    <w:rsid w:val="00131BE7"/>
    <w:rsid w:val="00131C84"/>
    <w:rsid w:val="00131CC6"/>
    <w:rsid w:val="00131CCD"/>
    <w:rsid w:val="00131CEC"/>
    <w:rsid w:val="00131D1D"/>
    <w:rsid w:val="00131D30"/>
    <w:rsid w:val="00131D8E"/>
    <w:rsid w:val="00131D97"/>
    <w:rsid w:val="00131E12"/>
    <w:rsid w:val="00131EB5"/>
    <w:rsid w:val="00131F5D"/>
    <w:rsid w:val="00131F65"/>
    <w:rsid w:val="00132025"/>
    <w:rsid w:val="0013202F"/>
    <w:rsid w:val="00132066"/>
    <w:rsid w:val="0013207F"/>
    <w:rsid w:val="001320B2"/>
    <w:rsid w:val="0013210C"/>
    <w:rsid w:val="0013211A"/>
    <w:rsid w:val="00132130"/>
    <w:rsid w:val="0013217C"/>
    <w:rsid w:val="00132275"/>
    <w:rsid w:val="00132298"/>
    <w:rsid w:val="001322AF"/>
    <w:rsid w:val="001322CF"/>
    <w:rsid w:val="00132322"/>
    <w:rsid w:val="0013239C"/>
    <w:rsid w:val="001323AE"/>
    <w:rsid w:val="001323BD"/>
    <w:rsid w:val="00132490"/>
    <w:rsid w:val="001324B3"/>
    <w:rsid w:val="001325D5"/>
    <w:rsid w:val="001325EA"/>
    <w:rsid w:val="0013262E"/>
    <w:rsid w:val="001326A1"/>
    <w:rsid w:val="00132792"/>
    <w:rsid w:val="001327D8"/>
    <w:rsid w:val="00132823"/>
    <w:rsid w:val="00132828"/>
    <w:rsid w:val="0013287C"/>
    <w:rsid w:val="001328AA"/>
    <w:rsid w:val="001328C4"/>
    <w:rsid w:val="001328F3"/>
    <w:rsid w:val="00132916"/>
    <w:rsid w:val="0013295A"/>
    <w:rsid w:val="001329E2"/>
    <w:rsid w:val="001329F1"/>
    <w:rsid w:val="00132A18"/>
    <w:rsid w:val="00132A5B"/>
    <w:rsid w:val="00132A97"/>
    <w:rsid w:val="00132B85"/>
    <w:rsid w:val="00132B88"/>
    <w:rsid w:val="00132B8A"/>
    <w:rsid w:val="00132BCA"/>
    <w:rsid w:val="00132BDE"/>
    <w:rsid w:val="00132C91"/>
    <w:rsid w:val="00132C95"/>
    <w:rsid w:val="00132CB1"/>
    <w:rsid w:val="00132CB8"/>
    <w:rsid w:val="00132CCF"/>
    <w:rsid w:val="00132CF2"/>
    <w:rsid w:val="00132D0F"/>
    <w:rsid w:val="00132D1A"/>
    <w:rsid w:val="00132D81"/>
    <w:rsid w:val="00132D89"/>
    <w:rsid w:val="00132DAA"/>
    <w:rsid w:val="00132E3E"/>
    <w:rsid w:val="00132E3F"/>
    <w:rsid w:val="00132E49"/>
    <w:rsid w:val="00132E78"/>
    <w:rsid w:val="00132E8E"/>
    <w:rsid w:val="00132E9D"/>
    <w:rsid w:val="00132F26"/>
    <w:rsid w:val="00132F32"/>
    <w:rsid w:val="00132F44"/>
    <w:rsid w:val="00132F69"/>
    <w:rsid w:val="00132F7D"/>
    <w:rsid w:val="0013306B"/>
    <w:rsid w:val="001330BD"/>
    <w:rsid w:val="001330CB"/>
    <w:rsid w:val="0013317D"/>
    <w:rsid w:val="001331C8"/>
    <w:rsid w:val="001331D0"/>
    <w:rsid w:val="001331FA"/>
    <w:rsid w:val="00133230"/>
    <w:rsid w:val="00133243"/>
    <w:rsid w:val="001332B4"/>
    <w:rsid w:val="001332D0"/>
    <w:rsid w:val="0013339F"/>
    <w:rsid w:val="00133448"/>
    <w:rsid w:val="001334A5"/>
    <w:rsid w:val="00133521"/>
    <w:rsid w:val="0013354D"/>
    <w:rsid w:val="001335CB"/>
    <w:rsid w:val="001335CE"/>
    <w:rsid w:val="001335F7"/>
    <w:rsid w:val="00133682"/>
    <w:rsid w:val="0013371E"/>
    <w:rsid w:val="00133798"/>
    <w:rsid w:val="001337DD"/>
    <w:rsid w:val="001337E2"/>
    <w:rsid w:val="0013384A"/>
    <w:rsid w:val="0013394E"/>
    <w:rsid w:val="0013397E"/>
    <w:rsid w:val="001339AA"/>
    <w:rsid w:val="001339C7"/>
    <w:rsid w:val="00133A88"/>
    <w:rsid w:val="00133AE3"/>
    <w:rsid w:val="00133B5A"/>
    <w:rsid w:val="00133B6B"/>
    <w:rsid w:val="00133BF3"/>
    <w:rsid w:val="00133CBC"/>
    <w:rsid w:val="00133CC7"/>
    <w:rsid w:val="00133D2A"/>
    <w:rsid w:val="00133D48"/>
    <w:rsid w:val="00133D8D"/>
    <w:rsid w:val="00133DAE"/>
    <w:rsid w:val="00133EC6"/>
    <w:rsid w:val="00133F3A"/>
    <w:rsid w:val="00133F40"/>
    <w:rsid w:val="00133F60"/>
    <w:rsid w:val="00133FAB"/>
    <w:rsid w:val="0013403F"/>
    <w:rsid w:val="0013408B"/>
    <w:rsid w:val="001340A7"/>
    <w:rsid w:val="001340AF"/>
    <w:rsid w:val="001340CB"/>
    <w:rsid w:val="001340DD"/>
    <w:rsid w:val="00134118"/>
    <w:rsid w:val="0013412B"/>
    <w:rsid w:val="00134192"/>
    <w:rsid w:val="001341B8"/>
    <w:rsid w:val="00134206"/>
    <w:rsid w:val="001342B2"/>
    <w:rsid w:val="001342FA"/>
    <w:rsid w:val="0013432A"/>
    <w:rsid w:val="00134440"/>
    <w:rsid w:val="0013445E"/>
    <w:rsid w:val="001344EA"/>
    <w:rsid w:val="001345AC"/>
    <w:rsid w:val="001345E5"/>
    <w:rsid w:val="00134642"/>
    <w:rsid w:val="00134646"/>
    <w:rsid w:val="00134651"/>
    <w:rsid w:val="001346D6"/>
    <w:rsid w:val="001346DF"/>
    <w:rsid w:val="001346F1"/>
    <w:rsid w:val="001346F9"/>
    <w:rsid w:val="00134721"/>
    <w:rsid w:val="0013472B"/>
    <w:rsid w:val="00134763"/>
    <w:rsid w:val="001347B6"/>
    <w:rsid w:val="001347D2"/>
    <w:rsid w:val="00134855"/>
    <w:rsid w:val="0013486D"/>
    <w:rsid w:val="001348B8"/>
    <w:rsid w:val="00134964"/>
    <w:rsid w:val="001349AD"/>
    <w:rsid w:val="001349C4"/>
    <w:rsid w:val="001349F2"/>
    <w:rsid w:val="00134A42"/>
    <w:rsid w:val="00134AB5"/>
    <w:rsid w:val="00134AE6"/>
    <w:rsid w:val="00134AF0"/>
    <w:rsid w:val="00134B1E"/>
    <w:rsid w:val="00134B23"/>
    <w:rsid w:val="00134B76"/>
    <w:rsid w:val="00134C84"/>
    <w:rsid w:val="00134D13"/>
    <w:rsid w:val="00134D2F"/>
    <w:rsid w:val="00134D65"/>
    <w:rsid w:val="00134DD0"/>
    <w:rsid w:val="00134E00"/>
    <w:rsid w:val="00134E49"/>
    <w:rsid w:val="00134E53"/>
    <w:rsid w:val="00134E5B"/>
    <w:rsid w:val="00134E84"/>
    <w:rsid w:val="00134F79"/>
    <w:rsid w:val="00134FA1"/>
    <w:rsid w:val="00134FBB"/>
    <w:rsid w:val="00134FC7"/>
    <w:rsid w:val="00134FEE"/>
    <w:rsid w:val="0013503D"/>
    <w:rsid w:val="0013505C"/>
    <w:rsid w:val="001350B6"/>
    <w:rsid w:val="001351B2"/>
    <w:rsid w:val="001351B3"/>
    <w:rsid w:val="00135247"/>
    <w:rsid w:val="00135253"/>
    <w:rsid w:val="001352CD"/>
    <w:rsid w:val="00135330"/>
    <w:rsid w:val="0013537A"/>
    <w:rsid w:val="0013538B"/>
    <w:rsid w:val="001353DD"/>
    <w:rsid w:val="00135424"/>
    <w:rsid w:val="0013542C"/>
    <w:rsid w:val="00135436"/>
    <w:rsid w:val="0013544C"/>
    <w:rsid w:val="0013546E"/>
    <w:rsid w:val="001354AC"/>
    <w:rsid w:val="001354D9"/>
    <w:rsid w:val="0013554D"/>
    <w:rsid w:val="0013555F"/>
    <w:rsid w:val="001355D8"/>
    <w:rsid w:val="001355EC"/>
    <w:rsid w:val="001356EE"/>
    <w:rsid w:val="0013570B"/>
    <w:rsid w:val="00135778"/>
    <w:rsid w:val="001357D0"/>
    <w:rsid w:val="001357D2"/>
    <w:rsid w:val="0013580C"/>
    <w:rsid w:val="00135837"/>
    <w:rsid w:val="001358D2"/>
    <w:rsid w:val="0013595C"/>
    <w:rsid w:val="00135970"/>
    <w:rsid w:val="001359E7"/>
    <w:rsid w:val="00135A02"/>
    <w:rsid w:val="00135A63"/>
    <w:rsid w:val="00135A90"/>
    <w:rsid w:val="00135AB6"/>
    <w:rsid w:val="00135ADC"/>
    <w:rsid w:val="00135AF3"/>
    <w:rsid w:val="00135B77"/>
    <w:rsid w:val="00135B87"/>
    <w:rsid w:val="00135BA5"/>
    <w:rsid w:val="00135BC5"/>
    <w:rsid w:val="00135BDA"/>
    <w:rsid w:val="00135C27"/>
    <w:rsid w:val="00135C2F"/>
    <w:rsid w:val="00135CE6"/>
    <w:rsid w:val="00135D49"/>
    <w:rsid w:val="00135DE6"/>
    <w:rsid w:val="00135E04"/>
    <w:rsid w:val="00135E25"/>
    <w:rsid w:val="00135F01"/>
    <w:rsid w:val="00135F07"/>
    <w:rsid w:val="00135F4D"/>
    <w:rsid w:val="00135F6D"/>
    <w:rsid w:val="00136040"/>
    <w:rsid w:val="00136049"/>
    <w:rsid w:val="001360D3"/>
    <w:rsid w:val="0013612B"/>
    <w:rsid w:val="0013614A"/>
    <w:rsid w:val="001361F1"/>
    <w:rsid w:val="00136244"/>
    <w:rsid w:val="00136269"/>
    <w:rsid w:val="001362A8"/>
    <w:rsid w:val="00136383"/>
    <w:rsid w:val="00136387"/>
    <w:rsid w:val="0013639A"/>
    <w:rsid w:val="0013641A"/>
    <w:rsid w:val="001365DC"/>
    <w:rsid w:val="00136623"/>
    <w:rsid w:val="001367F3"/>
    <w:rsid w:val="00136883"/>
    <w:rsid w:val="001368AE"/>
    <w:rsid w:val="001368E5"/>
    <w:rsid w:val="001368EB"/>
    <w:rsid w:val="00136952"/>
    <w:rsid w:val="001369A5"/>
    <w:rsid w:val="001369D5"/>
    <w:rsid w:val="00136AC6"/>
    <w:rsid w:val="00136B16"/>
    <w:rsid w:val="00136B52"/>
    <w:rsid w:val="00136B9C"/>
    <w:rsid w:val="00136BFC"/>
    <w:rsid w:val="00136C59"/>
    <w:rsid w:val="00136C63"/>
    <w:rsid w:val="00136C71"/>
    <w:rsid w:val="00136C95"/>
    <w:rsid w:val="00136CCC"/>
    <w:rsid w:val="00136D65"/>
    <w:rsid w:val="00136D9F"/>
    <w:rsid w:val="00136E2C"/>
    <w:rsid w:val="00136E57"/>
    <w:rsid w:val="00136E78"/>
    <w:rsid w:val="00136FE6"/>
    <w:rsid w:val="00136FFD"/>
    <w:rsid w:val="00137039"/>
    <w:rsid w:val="0013704E"/>
    <w:rsid w:val="0013709A"/>
    <w:rsid w:val="0013714E"/>
    <w:rsid w:val="001371C8"/>
    <w:rsid w:val="001371F9"/>
    <w:rsid w:val="00137213"/>
    <w:rsid w:val="001372DB"/>
    <w:rsid w:val="00137301"/>
    <w:rsid w:val="0013734C"/>
    <w:rsid w:val="00137412"/>
    <w:rsid w:val="00137475"/>
    <w:rsid w:val="00137484"/>
    <w:rsid w:val="00137495"/>
    <w:rsid w:val="00137534"/>
    <w:rsid w:val="001375B9"/>
    <w:rsid w:val="00137643"/>
    <w:rsid w:val="0013765A"/>
    <w:rsid w:val="00137672"/>
    <w:rsid w:val="00137688"/>
    <w:rsid w:val="001376E2"/>
    <w:rsid w:val="001376F5"/>
    <w:rsid w:val="0013770B"/>
    <w:rsid w:val="00137757"/>
    <w:rsid w:val="001377B7"/>
    <w:rsid w:val="00137822"/>
    <w:rsid w:val="0013782C"/>
    <w:rsid w:val="001378C6"/>
    <w:rsid w:val="001378DA"/>
    <w:rsid w:val="001378EF"/>
    <w:rsid w:val="0013791B"/>
    <w:rsid w:val="00137958"/>
    <w:rsid w:val="00137959"/>
    <w:rsid w:val="001379A2"/>
    <w:rsid w:val="001379AF"/>
    <w:rsid w:val="001379BD"/>
    <w:rsid w:val="001379C6"/>
    <w:rsid w:val="001379FF"/>
    <w:rsid w:val="00137A09"/>
    <w:rsid w:val="00137B34"/>
    <w:rsid w:val="00137B38"/>
    <w:rsid w:val="00137B3F"/>
    <w:rsid w:val="00137B83"/>
    <w:rsid w:val="00137BCB"/>
    <w:rsid w:val="00137CD0"/>
    <w:rsid w:val="00137D82"/>
    <w:rsid w:val="00137D96"/>
    <w:rsid w:val="00137E24"/>
    <w:rsid w:val="00137E29"/>
    <w:rsid w:val="00137EA0"/>
    <w:rsid w:val="00137ED7"/>
    <w:rsid w:val="00137F36"/>
    <w:rsid w:val="00137F5D"/>
    <w:rsid w:val="00137F6A"/>
    <w:rsid w:val="00137F79"/>
    <w:rsid w:val="001400F3"/>
    <w:rsid w:val="001401C0"/>
    <w:rsid w:val="001401E9"/>
    <w:rsid w:val="001401F8"/>
    <w:rsid w:val="00140273"/>
    <w:rsid w:val="00140274"/>
    <w:rsid w:val="00140289"/>
    <w:rsid w:val="0014030B"/>
    <w:rsid w:val="00140381"/>
    <w:rsid w:val="001403D5"/>
    <w:rsid w:val="00140515"/>
    <w:rsid w:val="0014065A"/>
    <w:rsid w:val="0014065B"/>
    <w:rsid w:val="00140682"/>
    <w:rsid w:val="00140685"/>
    <w:rsid w:val="001406F9"/>
    <w:rsid w:val="00140718"/>
    <w:rsid w:val="00140720"/>
    <w:rsid w:val="0014078C"/>
    <w:rsid w:val="001407B5"/>
    <w:rsid w:val="001407D0"/>
    <w:rsid w:val="00140849"/>
    <w:rsid w:val="0014085B"/>
    <w:rsid w:val="001408C9"/>
    <w:rsid w:val="001408D6"/>
    <w:rsid w:val="00140907"/>
    <w:rsid w:val="00140910"/>
    <w:rsid w:val="00140929"/>
    <w:rsid w:val="0014092D"/>
    <w:rsid w:val="00140930"/>
    <w:rsid w:val="001409C6"/>
    <w:rsid w:val="00140A69"/>
    <w:rsid w:val="00140AB2"/>
    <w:rsid w:val="00140AD8"/>
    <w:rsid w:val="00140B0B"/>
    <w:rsid w:val="00140B1A"/>
    <w:rsid w:val="00140BE6"/>
    <w:rsid w:val="00140BFC"/>
    <w:rsid w:val="00140C10"/>
    <w:rsid w:val="00140CAD"/>
    <w:rsid w:val="00140D3E"/>
    <w:rsid w:val="00140D72"/>
    <w:rsid w:val="00140D8D"/>
    <w:rsid w:val="00140DD0"/>
    <w:rsid w:val="00140E5F"/>
    <w:rsid w:val="00140EA5"/>
    <w:rsid w:val="00140F0E"/>
    <w:rsid w:val="00141033"/>
    <w:rsid w:val="00141082"/>
    <w:rsid w:val="001410C8"/>
    <w:rsid w:val="001411EE"/>
    <w:rsid w:val="001412A1"/>
    <w:rsid w:val="001412AF"/>
    <w:rsid w:val="0014134A"/>
    <w:rsid w:val="001413CF"/>
    <w:rsid w:val="001413E1"/>
    <w:rsid w:val="0014144D"/>
    <w:rsid w:val="00141494"/>
    <w:rsid w:val="0014149D"/>
    <w:rsid w:val="001414CA"/>
    <w:rsid w:val="001414E9"/>
    <w:rsid w:val="001414FF"/>
    <w:rsid w:val="00141503"/>
    <w:rsid w:val="00141534"/>
    <w:rsid w:val="001415DB"/>
    <w:rsid w:val="0014161C"/>
    <w:rsid w:val="00141687"/>
    <w:rsid w:val="00141693"/>
    <w:rsid w:val="001416C5"/>
    <w:rsid w:val="00141724"/>
    <w:rsid w:val="00141774"/>
    <w:rsid w:val="0014182E"/>
    <w:rsid w:val="001418A7"/>
    <w:rsid w:val="001418DC"/>
    <w:rsid w:val="00141929"/>
    <w:rsid w:val="00141949"/>
    <w:rsid w:val="0014195B"/>
    <w:rsid w:val="001419C9"/>
    <w:rsid w:val="001419DF"/>
    <w:rsid w:val="00141A11"/>
    <w:rsid w:val="00141A2B"/>
    <w:rsid w:val="00141AA8"/>
    <w:rsid w:val="00141AC6"/>
    <w:rsid w:val="00141ACF"/>
    <w:rsid w:val="00141B18"/>
    <w:rsid w:val="00141B2B"/>
    <w:rsid w:val="00141B5A"/>
    <w:rsid w:val="00141B85"/>
    <w:rsid w:val="00141BE5"/>
    <w:rsid w:val="00141BEC"/>
    <w:rsid w:val="00141C24"/>
    <w:rsid w:val="00141C8F"/>
    <w:rsid w:val="00141CD4"/>
    <w:rsid w:val="00141D84"/>
    <w:rsid w:val="00141EA4"/>
    <w:rsid w:val="00141ECB"/>
    <w:rsid w:val="00141EE2"/>
    <w:rsid w:val="00141F39"/>
    <w:rsid w:val="00141FEA"/>
    <w:rsid w:val="00142028"/>
    <w:rsid w:val="0014203E"/>
    <w:rsid w:val="0014204C"/>
    <w:rsid w:val="0014206D"/>
    <w:rsid w:val="001420D1"/>
    <w:rsid w:val="001420D4"/>
    <w:rsid w:val="00142155"/>
    <w:rsid w:val="001421A4"/>
    <w:rsid w:val="001421DC"/>
    <w:rsid w:val="00142292"/>
    <w:rsid w:val="0014242E"/>
    <w:rsid w:val="00142619"/>
    <w:rsid w:val="00142650"/>
    <w:rsid w:val="00142682"/>
    <w:rsid w:val="00142683"/>
    <w:rsid w:val="00142728"/>
    <w:rsid w:val="00142778"/>
    <w:rsid w:val="001427D1"/>
    <w:rsid w:val="001427F4"/>
    <w:rsid w:val="0014289B"/>
    <w:rsid w:val="001428F3"/>
    <w:rsid w:val="001428FA"/>
    <w:rsid w:val="00142997"/>
    <w:rsid w:val="001429CC"/>
    <w:rsid w:val="00142A1A"/>
    <w:rsid w:val="00142A6C"/>
    <w:rsid w:val="00142AC4"/>
    <w:rsid w:val="00142BA5"/>
    <w:rsid w:val="00142BFF"/>
    <w:rsid w:val="00142C6C"/>
    <w:rsid w:val="00142C99"/>
    <w:rsid w:val="00142D85"/>
    <w:rsid w:val="00142DC9"/>
    <w:rsid w:val="00142E34"/>
    <w:rsid w:val="00142E5E"/>
    <w:rsid w:val="00142EA5"/>
    <w:rsid w:val="0014305E"/>
    <w:rsid w:val="00143078"/>
    <w:rsid w:val="001430AD"/>
    <w:rsid w:val="001430FE"/>
    <w:rsid w:val="0014312A"/>
    <w:rsid w:val="00143142"/>
    <w:rsid w:val="00143153"/>
    <w:rsid w:val="001432C8"/>
    <w:rsid w:val="001432CB"/>
    <w:rsid w:val="001432DF"/>
    <w:rsid w:val="0014336D"/>
    <w:rsid w:val="001433BC"/>
    <w:rsid w:val="00143464"/>
    <w:rsid w:val="00143517"/>
    <w:rsid w:val="00143582"/>
    <w:rsid w:val="001435B4"/>
    <w:rsid w:val="001435F7"/>
    <w:rsid w:val="00143657"/>
    <w:rsid w:val="001437EC"/>
    <w:rsid w:val="001437F1"/>
    <w:rsid w:val="00143885"/>
    <w:rsid w:val="00143887"/>
    <w:rsid w:val="001438B3"/>
    <w:rsid w:val="001438BC"/>
    <w:rsid w:val="001438DB"/>
    <w:rsid w:val="001438F0"/>
    <w:rsid w:val="001438F7"/>
    <w:rsid w:val="0014399A"/>
    <w:rsid w:val="00143A08"/>
    <w:rsid w:val="00143A4E"/>
    <w:rsid w:val="00143AFE"/>
    <w:rsid w:val="00143B26"/>
    <w:rsid w:val="00143B56"/>
    <w:rsid w:val="00143BB9"/>
    <w:rsid w:val="00143C50"/>
    <w:rsid w:val="00143C53"/>
    <w:rsid w:val="00143D1C"/>
    <w:rsid w:val="00143D9D"/>
    <w:rsid w:val="00143DBC"/>
    <w:rsid w:val="00143EE3"/>
    <w:rsid w:val="00143EFE"/>
    <w:rsid w:val="00143F12"/>
    <w:rsid w:val="00143F54"/>
    <w:rsid w:val="00143FD0"/>
    <w:rsid w:val="00144003"/>
    <w:rsid w:val="00144092"/>
    <w:rsid w:val="001440B6"/>
    <w:rsid w:val="00144112"/>
    <w:rsid w:val="0014413E"/>
    <w:rsid w:val="0014416D"/>
    <w:rsid w:val="001441B2"/>
    <w:rsid w:val="00144269"/>
    <w:rsid w:val="001442A4"/>
    <w:rsid w:val="001442F0"/>
    <w:rsid w:val="00144312"/>
    <w:rsid w:val="00144325"/>
    <w:rsid w:val="00144328"/>
    <w:rsid w:val="001443AD"/>
    <w:rsid w:val="001443D3"/>
    <w:rsid w:val="001444A5"/>
    <w:rsid w:val="001444E5"/>
    <w:rsid w:val="00144522"/>
    <w:rsid w:val="001445D8"/>
    <w:rsid w:val="001446EA"/>
    <w:rsid w:val="001446FC"/>
    <w:rsid w:val="00144793"/>
    <w:rsid w:val="001448E1"/>
    <w:rsid w:val="00144900"/>
    <w:rsid w:val="001449ED"/>
    <w:rsid w:val="00144A08"/>
    <w:rsid w:val="00144AB3"/>
    <w:rsid w:val="00144ADA"/>
    <w:rsid w:val="00144AE2"/>
    <w:rsid w:val="00144B37"/>
    <w:rsid w:val="00144B47"/>
    <w:rsid w:val="00144B57"/>
    <w:rsid w:val="00144B6F"/>
    <w:rsid w:val="00144B88"/>
    <w:rsid w:val="00144BDC"/>
    <w:rsid w:val="00144C29"/>
    <w:rsid w:val="00144C66"/>
    <w:rsid w:val="00144C72"/>
    <w:rsid w:val="00144C9D"/>
    <w:rsid w:val="00144D66"/>
    <w:rsid w:val="00144D77"/>
    <w:rsid w:val="00144D95"/>
    <w:rsid w:val="00144DA6"/>
    <w:rsid w:val="00144DC2"/>
    <w:rsid w:val="00144F5D"/>
    <w:rsid w:val="00144F62"/>
    <w:rsid w:val="00144FA2"/>
    <w:rsid w:val="0014508A"/>
    <w:rsid w:val="001450B6"/>
    <w:rsid w:val="001450BD"/>
    <w:rsid w:val="001450EB"/>
    <w:rsid w:val="001452BC"/>
    <w:rsid w:val="001453C9"/>
    <w:rsid w:val="001453D0"/>
    <w:rsid w:val="0014549B"/>
    <w:rsid w:val="001454D7"/>
    <w:rsid w:val="0014556D"/>
    <w:rsid w:val="001455D1"/>
    <w:rsid w:val="0014563E"/>
    <w:rsid w:val="001456AC"/>
    <w:rsid w:val="0014571A"/>
    <w:rsid w:val="00145794"/>
    <w:rsid w:val="001457A2"/>
    <w:rsid w:val="001457E9"/>
    <w:rsid w:val="0014594F"/>
    <w:rsid w:val="00145972"/>
    <w:rsid w:val="0014597C"/>
    <w:rsid w:val="0014598A"/>
    <w:rsid w:val="001459C0"/>
    <w:rsid w:val="00145A14"/>
    <w:rsid w:val="00145A2D"/>
    <w:rsid w:val="00145A3D"/>
    <w:rsid w:val="00145A47"/>
    <w:rsid w:val="00145AB5"/>
    <w:rsid w:val="00145BD5"/>
    <w:rsid w:val="00145BD9"/>
    <w:rsid w:val="00145C78"/>
    <w:rsid w:val="00145C96"/>
    <w:rsid w:val="00145D1D"/>
    <w:rsid w:val="00145D1E"/>
    <w:rsid w:val="00145D22"/>
    <w:rsid w:val="00145D33"/>
    <w:rsid w:val="00145DAF"/>
    <w:rsid w:val="00145DBE"/>
    <w:rsid w:val="00145DFA"/>
    <w:rsid w:val="00145E44"/>
    <w:rsid w:val="00145EB7"/>
    <w:rsid w:val="00145EFE"/>
    <w:rsid w:val="00145F05"/>
    <w:rsid w:val="00145F2B"/>
    <w:rsid w:val="00145F4B"/>
    <w:rsid w:val="00145FD9"/>
    <w:rsid w:val="00145FF8"/>
    <w:rsid w:val="0014608A"/>
    <w:rsid w:val="001460B2"/>
    <w:rsid w:val="0014612E"/>
    <w:rsid w:val="001461B6"/>
    <w:rsid w:val="001461E6"/>
    <w:rsid w:val="00146218"/>
    <w:rsid w:val="0014627D"/>
    <w:rsid w:val="001462C9"/>
    <w:rsid w:val="001462D9"/>
    <w:rsid w:val="00146337"/>
    <w:rsid w:val="0014634C"/>
    <w:rsid w:val="00146360"/>
    <w:rsid w:val="0014643A"/>
    <w:rsid w:val="001464B3"/>
    <w:rsid w:val="00146502"/>
    <w:rsid w:val="00146625"/>
    <w:rsid w:val="00146654"/>
    <w:rsid w:val="001466C0"/>
    <w:rsid w:val="00146783"/>
    <w:rsid w:val="0014685B"/>
    <w:rsid w:val="00146887"/>
    <w:rsid w:val="001468BE"/>
    <w:rsid w:val="00146912"/>
    <w:rsid w:val="00146916"/>
    <w:rsid w:val="00146926"/>
    <w:rsid w:val="0014693C"/>
    <w:rsid w:val="00146987"/>
    <w:rsid w:val="001469B1"/>
    <w:rsid w:val="001469B2"/>
    <w:rsid w:val="001469BA"/>
    <w:rsid w:val="001469D0"/>
    <w:rsid w:val="00146A33"/>
    <w:rsid w:val="00146A47"/>
    <w:rsid w:val="00146A86"/>
    <w:rsid w:val="00146B09"/>
    <w:rsid w:val="00146B65"/>
    <w:rsid w:val="00146BEE"/>
    <w:rsid w:val="00146C0D"/>
    <w:rsid w:val="00146C92"/>
    <w:rsid w:val="00146CBD"/>
    <w:rsid w:val="00146D31"/>
    <w:rsid w:val="00146D66"/>
    <w:rsid w:val="00146DAB"/>
    <w:rsid w:val="00146DFE"/>
    <w:rsid w:val="00146E44"/>
    <w:rsid w:val="00146E4F"/>
    <w:rsid w:val="00146E62"/>
    <w:rsid w:val="00146F31"/>
    <w:rsid w:val="00147005"/>
    <w:rsid w:val="0014702B"/>
    <w:rsid w:val="00147107"/>
    <w:rsid w:val="0014716B"/>
    <w:rsid w:val="0014716F"/>
    <w:rsid w:val="001471A9"/>
    <w:rsid w:val="001471D2"/>
    <w:rsid w:val="0014720F"/>
    <w:rsid w:val="001472FC"/>
    <w:rsid w:val="0014730B"/>
    <w:rsid w:val="00147345"/>
    <w:rsid w:val="001473A5"/>
    <w:rsid w:val="001473BC"/>
    <w:rsid w:val="0014741A"/>
    <w:rsid w:val="0014744E"/>
    <w:rsid w:val="00147564"/>
    <w:rsid w:val="00147579"/>
    <w:rsid w:val="00147590"/>
    <w:rsid w:val="0014766A"/>
    <w:rsid w:val="001476B5"/>
    <w:rsid w:val="001477AD"/>
    <w:rsid w:val="001477BC"/>
    <w:rsid w:val="001477C6"/>
    <w:rsid w:val="001477CB"/>
    <w:rsid w:val="0014782C"/>
    <w:rsid w:val="00147846"/>
    <w:rsid w:val="0014784C"/>
    <w:rsid w:val="00147893"/>
    <w:rsid w:val="001478A0"/>
    <w:rsid w:val="001478BC"/>
    <w:rsid w:val="0014795F"/>
    <w:rsid w:val="00147990"/>
    <w:rsid w:val="001479C8"/>
    <w:rsid w:val="001479D3"/>
    <w:rsid w:val="001479DA"/>
    <w:rsid w:val="00147A04"/>
    <w:rsid w:val="00147A2A"/>
    <w:rsid w:val="00147A64"/>
    <w:rsid w:val="00147AAF"/>
    <w:rsid w:val="00147AD8"/>
    <w:rsid w:val="00147B15"/>
    <w:rsid w:val="00147B56"/>
    <w:rsid w:val="00147B80"/>
    <w:rsid w:val="00147B98"/>
    <w:rsid w:val="00147C2D"/>
    <w:rsid w:val="00147C43"/>
    <w:rsid w:val="00147CA8"/>
    <w:rsid w:val="00147CD6"/>
    <w:rsid w:val="00147D4D"/>
    <w:rsid w:val="00147D6B"/>
    <w:rsid w:val="00147DDC"/>
    <w:rsid w:val="00147DE1"/>
    <w:rsid w:val="00147E2C"/>
    <w:rsid w:val="00147E38"/>
    <w:rsid w:val="00147F62"/>
    <w:rsid w:val="00147FCC"/>
    <w:rsid w:val="00150016"/>
    <w:rsid w:val="00150049"/>
    <w:rsid w:val="001500E7"/>
    <w:rsid w:val="00150110"/>
    <w:rsid w:val="00150117"/>
    <w:rsid w:val="00150129"/>
    <w:rsid w:val="001501A7"/>
    <w:rsid w:val="0015027F"/>
    <w:rsid w:val="00150287"/>
    <w:rsid w:val="001502C2"/>
    <w:rsid w:val="001502F5"/>
    <w:rsid w:val="00150342"/>
    <w:rsid w:val="001503EF"/>
    <w:rsid w:val="0015042D"/>
    <w:rsid w:val="0015047E"/>
    <w:rsid w:val="001504D5"/>
    <w:rsid w:val="001504E1"/>
    <w:rsid w:val="00150604"/>
    <w:rsid w:val="0015068C"/>
    <w:rsid w:val="001506EF"/>
    <w:rsid w:val="001507D5"/>
    <w:rsid w:val="0015080D"/>
    <w:rsid w:val="00150856"/>
    <w:rsid w:val="00150892"/>
    <w:rsid w:val="001508F3"/>
    <w:rsid w:val="00150913"/>
    <w:rsid w:val="00150A04"/>
    <w:rsid w:val="00150A68"/>
    <w:rsid w:val="00150A6E"/>
    <w:rsid w:val="00150AB3"/>
    <w:rsid w:val="00150AD0"/>
    <w:rsid w:val="00150B05"/>
    <w:rsid w:val="00150B74"/>
    <w:rsid w:val="00150C40"/>
    <w:rsid w:val="00150CC3"/>
    <w:rsid w:val="00150CFE"/>
    <w:rsid w:val="00150D93"/>
    <w:rsid w:val="00150D9E"/>
    <w:rsid w:val="00150DC0"/>
    <w:rsid w:val="00150DEC"/>
    <w:rsid w:val="00150EAE"/>
    <w:rsid w:val="00150EF3"/>
    <w:rsid w:val="00150F31"/>
    <w:rsid w:val="001510E5"/>
    <w:rsid w:val="00151159"/>
    <w:rsid w:val="001511A5"/>
    <w:rsid w:val="001511F5"/>
    <w:rsid w:val="00151285"/>
    <w:rsid w:val="0015128A"/>
    <w:rsid w:val="0015130C"/>
    <w:rsid w:val="00151357"/>
    <w:rsid w:val="00151376"/>
    <w:rsid w:val="001513A1"/>
    <w:rsid w:val="001513DC"/>
    <w:rsid w:val="00151431"/>
    <w:rsid w:val="00151435"/>
    <w:rsid w:val="0015144C"/>
    <w:rsid w:val="00151464"/>
    <w:rsid w:val="0015148F"/>
    <w:rsid w:val="001514A0"/>
    <w:rsid w:val="0015151D"/>
    <w:rsid w:val="0015152E"/>
    <w:rsid w:val="0015153C"/>
    <w:rsid w:val="001515C6"/>
    <w:rsid w:val="0015167A"/>
    <w:rsid w:val="00151738"/>
    <w:rsid w:val="00151762"/>
    <w:rsid w:val="00151771"/>
    <w:rsid w:val="00151786"/>
    <w:rsid w:val="001518C0"/>
    <w:rsid w:val="00151924"/>
    <w:rsid w:val="0015198E"/>
    <w:rsid w:val="00151A6F"/>
    <w:rsid w:val="00151A79"/>
    <w:rsid w:val="00151A83"/>
    <w:rsid w:val="00151AFF"/>
    <w:rsid w:val="00151BB8"/>
    <w:rsid w:val="00151CD9"/>
    <w:rsid w:val="00151CE8"/>
    <w:rsid w:val="00151D31"/>
    <w:rsid w:val="00151D61"/>
    <w:rsid w:val="00151D76"/>
    <w:rsid w:val="00151DEB"/>
    <w:rsid w:val="00151ED8"/>
    <w:rsid w:val="00151F7A"/>
    <w:rsid w:val="00152089"/>
    <w:rsid w:val="0015209C"/>
    <w:rsid w:val="001520C6"/>
    <w:rsid w:val="001520F8"/>
    <w:rsid w:val="00152169"/>
    <w:rsid w:val="00152172"/>
    <w:rsid w:val="001521B7"/>
    <w:rsid w:val="001521E3"/>
    <w:rsid w:val="00152221"/>
    <w:rsid w:val="00152232"/>
    <w:rsid w:val="001522D7"/>
    <w:rsid w:val="001522DC"/>
    <w:rsid w:val="00152301"/>
    <w:rsid w:val="00152313"/>
    <w:rsid w:val="00152336"/>
    <w:rsid w:val="00152342"/>
    <w:rsid w:val="001523AF"/>
    <w:rsid w:val="001523CA"/>
    <w:rsid w:val="0015253B"/>
    <w:rsid w:val="0015257F"/>
    <w:rsid w:val="001525E9"/>
    <w:rsid w:val="00152689"/>
    <w:rsid w:val="001526B0"/>
    <w:rsid w:val="00152748"/>
    <w:rsid w:val="001527C7"/>
    <w:rsid w:val="001527D3"/>
    <w:rsid w:val="00152814"/>
    <w:rsid w:val="00152846"/>
    <w:rsid w:val="001528AD"/>
    <w:rsid w:val="00152900"/>
    <w:rsid w:val="00152A71"/>
    <w:rsid w:val="00152AB1"/>
    <w:rsid w:val="00152BB7"/>
    <w:rsid w:val="00152C17"/>
    <w:rsid w:val="00152C57"/>
    <w:rsid w:val="00152C67"/>
    <w:rsid w:val="00152C95"/>
    <w:rsid w:val="00152CFA"/>
    <w:rsid w:val="00152D96"/>
    <w:rsid w:val="00152DE8"/>
    <w:rsid w:val="00152DEE"/>
    <w:rsid w:val="00152E5E"/>
    <w:rsid w:val="00152F13"/>
    <w:rsid w:val="00152F24"/>
    <w:rsid w:val="00152F39"/>
    <w:rsid w:val="00152F82"/>
    <w:rsid w:val="00152FC9"/>
    <w:rsid w:val="00152FD0"/>
    <w:rsid w:val="00153078"/>
    <w:rsid w:val="00153079"/>
    <w:rsid w:val="00153089"/>
    <w:rsid w:val="0015309C"/>
    <w:rsid w:val="001530A2"/>
    <w:rsid w:val="001530A9"/>
    <w:rsid w:val="001530C8"/>
    <w:rsid w:val="0015316F"/>
    <w:rsid w:val="00153206"/>
    <w:rsid w:val="001532C2"/>
    <w:rsid w:val="00153334"/>
    <w:rsid w:val="001533D1"/>
    <w:rsid w:val="00153446"/>
    <w:rsid w:val="001534EA"/>
    <w:rsid w:val="00153567"/>
    <w:rsid w:val="001535C7"/>
    <w:rsid w:val="001535E8"/>
    <w:rsid w:val="00153604"/>
    <w:rsid w:val="00153616"/>
    <w:rsid w:val="001536A9"/>
    <w:rsid w:val="00153722"/>
    <w:rsid w:val="0015372E"/>
    <w:rsid w:val="0015374A"/>
    <w:rsid w:val="00153772"/>
    <w:rsid w:val="001537D8"/>
    <w:rsid w:val="0015380C"/>
    <w:rsid w:val="00153857"/>
    <w:rsid w:val="001538EC"/>
    <w:rsid w:val="00153967"/>
    <w:rsid w:val="001539F4"/>
    <w:rsid w:val="00153A59"/>
    <w:rsid w:val="00153AE0"/>
    <w:rsid w:val="00153B10"/>
    <w:rsid w:val="00153B40"/>
    <w:rsid w:val="00153B54"/>
    <w:rsid w:val="00153B59"/>
    <w:rsid w:val="00153C80"/>
    <w:rsid w:val="00153D90"/>
    <w:rsid w:val="00153DB9"/>
    <w:rsid w:val="00153EAD"/>
    <w:rsid w:val="00153EB0"/>
    <w:rsid w:val="00153F12"/>
    <w:rsid w:val="00153F7B"/>
    <w:rsid w:val="00153F86"/>
    <w:rsid w:val="00153FD5"/>
    <w:rsid w:val="00153FDC"/>
    <w:rsid w:val="00154109"/>
    <w:rsid w:val="001541A1"/>
    <w:rsid w:val="001541DD"/>
    <w:rsid w:val="001541FF"/>
    <w:rsid w:val="0015420E"/>
    <w:rsid w:val="00154280"/>
    <w:rsid w:val="0015429C"/>
    <w:rsid w:val="001542AD"/>
    <w:rsid w:val="00154340"/>
    <w:rsid w:val="001544A6"/>
    <w:rsid w:val="001544E8"/>
    <w:rsid w:val="001545F9"/>
    <w:rsid w:val="001545FC"/>
    <w:rsid w:val="001547AA"/>
    <w:rsid w:val="001547D1"/>
    <w:rsid w:val="0015482C"/>
    <w:rsid w:val="0015484B"/>
    <w:rsid w:val="00154851"/>
    <w:rsid w:val="0015488C"/>
    <w:rsid w:val="00154987"/>
    <w:rsid w:val="00154992"/>
    <w:rsid w:val="001549EA"/>
    <w:rsid w:val="00154A42"/>
    <w:rsid w:val="00154A49"/>
    <w:rsid w:val="00154A83"/>
    <w:rsid w:val="00154AC0"/>
    <w:rsid w:val="00154AFE"/>
    <w:rsid w:val="00154B25"/>
    <w:rsid w:val="00154B2A"/>
    <w:rsid w:val="00154BFC"/>
    <w:rsid w:val="00154C4F"/>
    <w:rsid w:val="00154C6B"/>
    <w:rsid w:val="00154CAA"/>
    <w:rsid w:val="00154D42"/>
    <w:rsid w:val="00154E7F"/>
    <w:rsid w:val="00154E87"/>
    <w:rsid w:val="00154EF8"/>
    <w:rsid w:val="00154F61"/>
    <w:rsid w:val="0015502D"/>
    <w:rsid w:val="0015503E"/>
    <w:rsid w:val="00155067"/>
    <w:rsid w:val="00155083"/>
    <w:rsid w:val="0015511A"/>
    <w:rsid w:val="00155163"/>
    <w:rsid w:val="001551B7"/>
    <w:rsid w:val="001551BF"/>
    <w:rsid w:val="001551E8"/>
    <w:rsid w:val="001551FA"/>
    <w:rsid w:val="001551FC"/>
    <w:rsid w:val="0015524F"/>
    <w:rsid w:val="001552DE"/>
    <w:rsid w:val="001552F1"/>
    <w:rsid w:val="00155308"/>
    <w:rsid w:val="0015545F"/>
    <w:rsid w:val="001554A6"/>
    <w:rsid w:val="00155599"/>
    <w:rsid w:val="0015559F"/>
    <w:rsid w:val="001555F3"/>
    <w:rsid w:val="0015560B"/>
    <w:rsid w:val="00155646"/>
    <w:rsid w:val="0015567D"/>
    <w:rsid w:val="00155747"/>
    <w:rsid w:val="00155750"/>
    <w:rsid w:val="00155786"/>
    <w:rsid w:val="001557BD"/>
    <w:rsid w:val="00155834"/>
    <w:rsid w:val="00155872"/>
    <w:rsid w:val="00155878"/>
    <w:rsid w:val="001558BD"/>
    <w:rsid w:val="001558EB"/>
    <w:rsid w:val="00155912"/>
    <w:rsid w:val="0015598B"/>
    <w:rsid w:val="00155ADA"/>
    <w:rsid w:val="00155ADC"/>
    <w:rsid w:val="00155B25"/>
    <w:rsid w:val="00155B2B"/>
    <w:rsid w:val="00155B4D"/>
    <w:rsid w:val="00155B84"/>
    <w:rsid w:val="00155BB4"/>
    <w:rsid w:val="00155BD2"/>
    <w:rsid w:val="00155D1E"/>
    <w:rsid w:val="00155D6A"/>
    <w:rsid w:val="00155E2B"/>
    <w:rsid w:val="00155F29"/>
    <w:rsid w:val="00155F8E"/>
    <w:rsid w:val="00155F91"/>
    <w:rsid w:val="00155FF9"/>
    <w:rsid w:val="00156024"/>
    <w:rsid w:val="0015605F"/>
    <w:rsid w:val="00156085"/>
    <w:rsid w:val="001561E8"/>
    <w:rsid w:val="0015621C"/>
    <w:rsid w:val="0015622B"/>
    <w:rsid w:val="0015624B"/>
    <w:rsid w:val="0015625A"/>
    <w:rsid w:val="00156273"/>
    <w:rsid w:val="001562D2"/>
    <w:rsid w:val="00156382"/>
    <w:rsid w:val="00156439"/>
    <w:rsid w:val="00156501"/>
    <w:rsid w:val="0015651F"/>
    <w:rsid w:val="001565DD"/>
    <w:rsid w:val="001565F3"/>
    <w:rsid w:val="00156600"/>
    <w:rsid w:val="001566ED"/>
    <w:rsid w:val="00156710"/>
    <w:rsid w:val="0015672C"/>
    <w:rsid w:val="0015676E"/>
    <w:rsid w:val="00156787"/>
    <w:rsid w:val="001567AA"/>
    <w:rsid w:val="001567C5"/>
    <w:rsid w:val="00156830"/>
    <w:rsid w:val="00156874"/>
    <w:rsid w:val="0015689A"/>
    <w:rsid w:val="00156992"/>
    <w:rsid w:val="001569B3"/>
    <w:rsid w:val="001569BD"/>
    <w:rsid w:val="00156A2E"/>
    <w:rsid w:val="00156A37"/>
    <w:rsid w:val="00156A61"/>
    <w:rsid w:val="00156AB9"/>
    <w:rsid w:val="00156AF1"/>
    <w:rsid w:val="00156B46"/>
    <w:rsid w:val="00156B7A"/>
    <w:rsid w:val="00156C3E"/>
    <w:rsid w:val="00156C49"/>
    <w:rsid w:val="00156C85"/>
    <w:rsid w:val="00156CA3"/>
    <w:rsid w:val="00156CA5"/>
    <w:rsid w:val="00156CAD"/>
    <w:rsid w:val="00156CC8"/>
    <w:rsid w:val="00156CEC"/>
    <w:rsid w:val="00156DC3"/>
    <w:rsid w:val="00156DD9"/>
    <w:rsid w:val="00156DF1"/>
    <w:rsid w:val="00156E16"/>
    <w:rsid w:val="00156E34"/>
    <w:rsid w:val="00156E82"/>
    <w:rsid w:val="00156EEA"/>
    <w:rsid w:val="00156EF2"/>
    <w:rsid w:val="00156F34"/>
    <w:rsid w:val="00156F3F"/>
    <w:rsid w:val="00156FE2"/>
    <w:rsid w:val="00157016"/>
    <w:rsid w:val="00157056"/>
    <w:rsid w:val="0015712B"/>
    <w:rsid w:val="00157171"/>
    <w:rsid w:val="00157191"/>
    <w:rsid w:val="00157275"/>
    <w:rsid w:val="0015730D"/>
    <w:rsid w:val="00157336"/>
    <w:rsid w:val="00157358"/>
    <w:rsid w:val="00157377"/>
    <w:rsid w:val="0015741B"/>
    <w:rsid w:val="0015742F"/>
    <w:rsid w:val="0015747B"/>
    <w:rsid w:val="001574F0"/>
    <w:rsid w:val="00157576"/>
    <w:rsid w:val="00157642"/>
    <w:rsid w:val="00157650"/>
    <w:rsid w:val="00157695"/>
    <w:rsid w:val="001576BE"/>
    <w:rsid w:val="001576DC"/>
    <w:rsid w:val="00157774"/>
    <w:rsid w:val="0015778C"/>
    <w:rsid w:val="001577AD"/>
    <w:rsid w:val="001577B7"/>
    <w:rsid w:val="0015781B"/>
    <w:rsid w:val="00157885"/>
    <w:rsid w:val="00157912"/>
    <w:rsid w:val="0015792D"/>
    <w:rsid w:val="00157951"/>
    <w:rsid w:val="00157974"/>
    <w:rsid w:val="00157995"/>
    <w:rsid w:val="001579F6"/>
    <w:rsid w:val="00157A3E"/>
    <w:rsid w:val="00157A7C"/>
    <w:rsid w:val="00157A8B"/>
    <w:rsid w:val="00157B12"/>
    <w:rsid w:val="00157B1D"/>
    <w:rsid w:val="00157B29"/>
    <w:rsid w:val="00157B75"/>
    <w:rsid w:val="00157C30"/>
    <w:rsid w:val="00157C79"/>
    <w:rsid w:val="00157CC3"/>
    <w:rsid w:val="00157CDB"/>
    <w:rsid w:val="00157CE3"/>
    <w:rsid w:val="00157DBB"/>
    <w:rsid w:val="00157DFA"/>
    <w:rsid w:val="00157E28"/>
    <w:rsid w:val="00157E8D"/>
    <w:rsid w:val="00157EB6"/>
    <w:rsid w:val="00157ED0"/>
    <w:rsid w:val="00157F86"/>
    <w:rsid w:val="00157FCF"/>
    <w:rsid w:val="00157FF0"/>
    <w:rsid w:val="00160052"/>
    <w:rsid w:val="001600AC"/>
    <w:rsid w:val="001600CC"/>
    <w:rsid w:val="00160116"/>
    <w:rsid w:val="00160134"/>
    <w:rsid w:val="0016018C"/>
    <w:rsid w:val="001601C5"/>
    <w:rsid w:val="00160229"/>
    <w:rsid w:val="0016025C"/>
    <w:rsid w:val="00160327"/>
    <w:rsid w:val="00160331"/>
    <w:rsid w:val="0016044D"/>
    <w:rsid w:val="00160452"/>
    <w:rsid w:val="0016045D"/>
    <w:rsid w:val="001604A5"/>
    <w:rsid w:val="001604C6"/>
    <w:rsid w:val="001604D5"/>
    <w:rsid w:val="001604DE"/>
    <w:rsid w:val="001604F9"/>
    <w:rsid w:val="0016053F"/>
    <w:rsid w:val="00160546"/>
    <w:rsid w:val="0016054A"/>
    <w:rsid w:val="0016059C"/>
    <w:rsid w:val="001605F6"/>
    <w:rsid w:val="00160702"/>
    <w:rsid w:val="00160716"/>
    <w:rsid w:val="00160798"/>
    <w:rsid w:val="0016082F"/>
    <w:rsid w:val="00160849"/>
    <w:rsid w:val="001608E0"/>
    <w:rsid w:val="00160A06"/>
    <w:rsid w:val="00160B2F"/>
    <w:rsid w:val="00160BA7"/>
    <w:rsid w:val="00160BBC"/>
    <w:rsid w:val="00160BCE"/>
    <w:rsid w:val="00160BF5"/>
    <w:rsid w:val="00160D03"/>
    <w:rsid w:val="00160D2E"/>
    <w:rsid w:val="00160D47"/>
    <w:rsid w:val="00160D4D"/>
    <w:rsid w:val="00160D4E"/>
    <w:rsid w:val="00160D8B"/>
    <w:rsid w:val="00160DD2"/>
    <w:rsid w:val="00160E7C"/>
    <w:rsid w:val="00160EAD"/>
    <w:rsid w:val="00160EB2"/>
    <w:rsid w:val="00160F0C"/>
    <w:rsid w:val="00161003"/>
    <w:rsid w:val="00161029"/>
    <w:rsid w:val="00161063"/>
    <w:rsid w:val="0016107A"/>
    <w:rsid w:val="001610E6"/>
    <w:rsid w:val="0016114D"/>
    <w:rsid w:val="0016114F"/>
    <w:rsid w:val="001611BB"/>
    <w:rsid w:val="001611BF"/>
    <w:rsid w:val="001611E8"/>
    <w:rsid w:val="001612EC"/>
    <w:rsid w:val="001612F9"/>
    <w:rsid w:val="001612FF"/>
    <w:rsid w:val="0016136B"/>
    <w:rsid w:val="001613C8"/>
    <w:rsid w:val="0016147A"/>
    <w:rsid w:val="001614C1"/>
    <w:rsid w:val="001614E5"/>
    <w:rsid w:val="00161561"/>
    <w:rsid w:val="001615AE"/>
    <w:rsid w:val="0016160D"/>
    <w:rsid w:val="00161613"/>
    <w:rsid w:val="0016163B"/>
    <w:rsid w:val="001616A5"/>
    <w:rsid w:val="0016170D"/>
    <w:rsid w:val="00161798"/>
    <w:rsid w:val="00161919"/>
    <w:rsid w:val="001619CB"/>
    <w:rsid w:val="001619CC"/>
    <w:rsid w:val="001619D9"/>
    <w:rsid w:val="00161A1A"/>
    <w:rsid w:val="00161A30"/>
    <w:rsid w:val="00161A60"/>
    <w:rsid w:val="00161ABA"/>
    <w:rsid w:val="00161B57"/>
    <w:rsid w:val="00161C39"/>
    <w:rsid w:val="00161C59"/>
    <w:rsid w:val="00161C72"/>
    <w:rsid w:val="00161CB8"/>
    <w:rsid w:val="00161D4D"/>
    <w:rsid w:val="00161D8E"/>
    <w:rsid w:val="00161DAF"/>
    <w:rsid w:val="00161FE6"/>
    <w:rsid w:val="00161FEB"/>
    <w:rsid w:val="00161FFF"/>
    <w:rsid w:val="00162060"/>
    <w:rsid w:val="001620CF"/>
    <w:rsid w:val="0016216B"/>
    <w:rsid w:val="00162191"/>
    <w:rsid w:val="001621C2"/>
    <w:rsid w:val="001621DD"/>
    <w:rsid w:val="001622CC"/>
    <w:rsid w:val="00162358"/>
    <w:rsid w:val="001623F2"/>
    <w:rsid w:val="00162467"/>
    <w:rsid w:val="001624DA"/>
    <w:rsid w:val="001624F8"/>
    <w:rsid w:val="0016256D"/>
    <w:rsid w:val="001625A3"/>
    <w:rsid w:val="001625FE"/>
    <w:rsid w:val="0016260B"/>
    <w:rsid w:val="00162670"/>
    <w:rsid w:val="001626C8"/>
    <w:rsid w:val="001626D5"/>
    <w:rsid w:val="0016279F"/>
    <w:rsid w:val="001627A9"/>
    <w:rsid w:val="0016287D"/>
    <w:rsid w:val="00162A65"/>
    <w:rsid w:val="00162A79"/>
    <w:rsid w:val="00162A85"/>
    <w:rsid w:val="00162A8D"/>
    <w:rsid w:val="00162AB8"/>
    <w:rsid w:val="00162B7C"/>
    <w:rsid w:val="00162C4C"/>
    <w:rsid w:val="00162C7C"/>
    <w:rsid w:val="00162CD2"/>
    <w:rsid w:val="00162D50"/>
    <w:rsid w:val="00162D88"/>
    <w:rsid w:val="00162DAC"/>
    <w:rsid w:val="00162E4D"/>
    <w:rsid w:val="00162EB5"/>
    <w:rsid w:val="00162EB9"/>
    <w:rsid w:val="00162ECF"/>
    <w:rsid w:val="00162F0E"/>
    <w:rsid w:val="00162F81"/>
    <w:rsid w:val="001630BD"/>
    <w:rsid w:val="00163107"/>
    <w:rsid w:val="0016313F"/>
    <w:rsid w:val="00163171"/>
    <w:rsid w:val="0016328A"/>
    <w:rsid w:val="00163303"/>
    <w:rsid w:val="00163308"/>
    <w:rsid w:val="00163314"/>
    <w:rsid w:val="00163354"/>
    <w:rsid w:val="00163388"/>
    <w:rsid w:val="001633B2"/>
    <w:rsid w:val="0016345C"/>
    <w:rsid w:val="0016348B"/>
    <w:rsid w:val="00163501"/>
    <w:rsid w:val="0016354E"/>
    <w:rsid w:val="00163656"/>
    <w:rsid w:val="00163682"/>
    <w:rsid w:val="001636FD"/>
    <w:rsid w:val="0016370B"/>
    <w:rsid w:val="00163710"/>
    <w:rsid w:val="00163750"/>
    <w:rsid w:val="00163956"/>
    <w:rsid w:val="00163958"/>
    <w:rsid w:val="00163A38"/>
    <w:rsid w:val="00163A3D"/>
    <w:rsid w:val="00163A60"/>
    <w:rsid w:val="00163AB0"/>
    <w:rsid w:val="00163B39"/>
    <w:rsid w:val="00163B3D"/>
    <w:rsid w:val="00163B43"/>
    <w:rsid w:val="00163CC5"/>
    <w:rsid w:val="00163CF4"/>
    <w:rsid w:val="00163D3E"/>
    <w:rsid w:val="00163DE1"/>
    <w:rsid w:val="00163E07"/>
    <w:rsid w:val="00163F29"/>
    <w:rsid w:val="00163F2B"/>
    <w:rsid w:val="00163F4E"/>
    <w:rsid w:val="00163F53"/>
    <w:rsid w:val="00163FBD"/>
    <w:rsid w:val="0016401C"/>
    <w:rsid w:val="0016402A"/>
    <w:rsid w:val="001640B9"/>
    <w:rsid w:val="001640F1"/>
    <w:rsid w:val="00164191"/>
    <w:rsid w:val="00164192"/>
    <w:rsid w:val="001641DD"/>
    <w:rsid w:val="00164212"/>
    <w:rsid w:val="00164265"/>
    <w:rsid w:val="00164349"/>
    <w:rsid w:val="001644A3"/>
    <w:rsid w:val="001644FB"/>
    <w:rsid w:val="0016453F"/>
    <w:rsid w:val="0016456A"/>
    <w:rsid w:val="001645EC"/>
    <w:rsid w:val="0016468D"/>
    <w:rsid w:val="0016469F"/>
    <w:rsid w:val="001646CF"/>
    <w:rsid w:val="001646E7"/>
    <w:rsid w:val="00164790"/>
    <w:rsid w:val="0016479E"/>
    <w:rsid w:val="001647A8"/>
    <w:rsid w:val="001647BD"/>
    <w:rsid w:val="00164824"/>
    <w:rsid w:val="0016485D"/>
    <w:rsid w:val="00164964"/>
    <w:rsid w:val="001649B7"/>
    <w:rsid w:val="00164A2B"/>
    <w:rsid w:val="00164B29"/>
    <w:rsid w:val="00164B58"/>
    <w:rsid w:val="00164BB6"/>
    <w:rsid w:val="00164C2D"/>
    <w:rsid w:val="00164C33"/>
    <w:rsid w:val="00164C35"/>
    <w:rsid w:val="00164C3A"/>
    <w:rsid w:val="00164CED"/>
    <w:rsid w:val="00164DE2"/>
    <w:rsid w:val="00164DFA"/>
    <w:rsid w:val="00164E48"/>
    <w:rsid w:val="00164EAA"/>
    <w:rsid w:val="00164EB2"/>
    <w:rsid w:val="00164EBC"/>
    <w:rsid w:val="00164F09"/>
    <w:rsid w:val="00164FD5"/>
    <w:rsid w:val="00164FE5"/>
    <w:rsid w:val="0016500A"/>
    <w:rsid w:val="0016503C"/>
    <w:rsid w:val="0016505E"/>
    <w:rsid w:val="0016507D"/>
    <w:rsid w:val="00165087"/>
    <w:rsid w:val="00165089"/>
    <w:rsid w:val="0016512C"/>
    <w:rsid w:val="0016512E"/>
    <w:rsid w:val="001651CC"/>
    <w:rsid w:val="0016527F"/>
    <w:rsid w:val="001652C8"/>
    <w:rsid w:val="001652D9"/>
    <w:rsid w:val="00165388"/>
    <w:rsid w:val="00165402"/>
    <w:rsid w:val="001654B5"/>
    <w:rsid w:val="001654C9"/>
    <w:rsid w:val="00165522"/>
    <w:rsid w:val="0016558B"/>
    <w:rsid w:val="001655A3"/>
    <w:rsid w:val="001655B2"/>
    <w:rsid w:val="001655BE"/>
    <w:rsid w:val="0016561D"/>
    <w:rsid w:val="001656A6"/>
    <w:rsid w:val="001656D6"/>
    <w:rsid w:val="0016573C"/>
    <w:rsid w:val="0016574D"/>
    <w:rsid w:val="00165750"/>
    <w:rsid w:val="001657E7"/>
    <w:rsid w:val="00165878"/>
    <w:rsid w:val="001658E8"/>
    <w:rsid w:val="00165924"/>
    <w:rsid w:val="00165992"/>
    <w:rsid w:val="001659D9"/>
    <w:rsid w:val="00165AAD"/>
    <w:rsid w:val="00165AE3"/>
    <w:rsid w:val="00165AF3"/>
    <w:rsid w:val="00165B23"/>
    <w:rsid w:val="00165B53"/>
    <w:rsid w:val="00165BCF"/>
    <w:rsid w:val="00165D11"/>
    <w:rsid w:val="00165D63"/>
    <w:rsid w:val="00165D99"/>
    <w:rsid w:val="00165DC1"/>
    <w:rsid w:val="00165DDA"/>
    <w:rsid w:val="00165DF5"/>
    <w:rsid w:val="00165E0A"/>
    <w:rsid w:val="00165E4B"/>
    <w:rsid w:val="00165E62"/>
    <w:rsid w:val="00165EA9"/>
    <w:rsid w:val="00165EDC"/>
    <w:rsid w:val="00165F25"/>
    <w:rsid w:val="00165F2F"/>
    <w:rsid w:val="00166030"/>
    <w:rsid w:val="00166053"/>
    <w:rsid w:val="001660BF"/>
    <w:rsid w:val="00166149"/>
    <w:rsid w:val="00166162"/>
    <w:rsid w:val="001661EE"/>
    <w:rsid w:val="001661F4"/>
    <w:rsid w:val="0016623F"/>
    <w:rsid w:val="001662EF"/>
    <w:rsid w:val="001663C4"/>
    <w:rsid w:val="001665FF"/>
    <w:rsid w:val="0016661A"/>
    <w:rsid w:val="00166621"/>
    <w:rsid w:val="0016665A"/>
    <w:rsid w:val="0016668D"/>
    <w:rsid w:val="001666C6"/>
    <w:rsid w:val="001666DC"/>
    <w:rsid w:val="00166797"/>
    <w:rsid w:val="00166798"/>
    <w:rsid w:val="00166805"/>
    <w:rsid w:val="0016684F"/>
    <w:rsid w:val="001668B2"/>
    <w:rsid w:val="001669ED"/>
    <w:rsid w:val="00166A75"/>
    <w:rsid w:val="00166AC0"/>
    <w:rsid w:val="00166B1B"/>
    <w:rsid w:val="00166B26"/>
    <w:rsid w:val="00166B42"/>
    <w:rsid w:val="00166B9F"/>
    <w:rsid w:val="00166BB5"/>
    <w:rsid w:val="00166BFC"/>
    <w:rsid w:val="00166C3B"/>
    <w:rsid w:val="00166C7F"/>
    <w:rsid w:val="00166D4D"/>
    <w:rsid w:val="00166E70"/>
    <w:rsid w:val="00166E7A"/>
    <w:rsid w:val="00166EDB"/>
    <w:rsid w:val="00166F20"/>
    <w:rsid w:val="00166F5C"/>
    <w:rsid w:val="00166FBF"/>
    <w:rsid w:val="00166FE1"/>
    <w:rsid w:val="00167011"/>
    <w:rsid w:val="00167017"/>
    <w:rsid w:val="0016708B"/>
    <w:rsid w:val="0016710E"/>
    <w:rsid w:val="001671BF"/>
    <w:rsid w:val="001671D7"/>
    <w:rsid w:val="001671DA"/>
    <w:rsid w:val="001671EE"/>
    <w:rsid w:val="0016725D"/>
    <w:rsid w:val="001672FC"/>
    <w:rsid w:val="0016732D"/>
    <w:rsid w:val="00167330"/>
    <w:rsid w:val="001673AA"/>
    <w:rsid w:val="0016743C"/>
    <w:rsid w:val="001675D0"/>
    <w:rsid w:val="00167620"/>
    <w:rsid w:val="00167654"/>
    <w:rsid w:val="001676EA"/>
    <w:rsid w:val="00167768"/>
    <w:rsid w:val="001677A2"/>
    <w:rsid w:val="001677AB"/>
    <w:rsid w:val="001677D5"/>
    <w:rsid w:val="00167811"/>
    <w:rsid w:val="001678D6"/>
    <w:rsid w:val="001678DF"/>
    <w:rsid w:val="001678ED"/>
    <w:rsid w:val="00167933"/>
    <w:rsid w:val="001679BB"/>
    <w:rsid w:val="001679D5"/>
    <w:rsid w:val="00167A46"/>
    <w:rsid w:val="00167A4D"/>
    <w:rsid w:val="00167AD9"/>
    <w:rsid w:val="00167B30"/>
    <w:rsid w:val="00167B5E"/>
    <w:rsid w:val="00167B86"/>
    <w:rsid w:val="00167C95"/>
    <w:rsid w:val="00167CA6"/>
    <w:rsid w:val="00167CE9"/>
    <w:rsid w:val="00167DE6"/>
    <w:rsid w:val="00167E1D"/>
    <w:rsid w:val="00167E50"/>
    <w:rsid w:val="00167F9D"/>
    <w:rsid w:val="00167FAE"/>
    <w:rsid w:val="00170067"/>
    <w:rsid w:val="00170068"/>
    <w:rsid w:val="0017007B"/>
    <w:rsid w:val="00170102"/>
    <w:rsid w:val="0017019A"/>
    <w:rsid w:val="0017021E"/>
    <w:rsid w:val="0017022B"/>
    <w:rsid w:val="001702BB"/>
    <w:rsid w:val="0017033C"/>
    <w:rsid w:val="00170380"/>
    <w:rsid w:val="0017046D"/>
    <w:rsid w:val="001704E0"/>
    <w:rsid w:val="00170584"/>
    <w:rsid w:val="001705F9"/>
    <w:rsid w:val="00170608"/>
    <w:rsid w:val="0017060E"/>
    <w:rsid w:val="001706C0"/>
    <w:rsid w:val="00170734"/>
    <w:rsid w:val="00170761"/>
    <w:rsid w:val="0017076F"/>
    <w:rsid w:val="0017078C"/>
    <w:rsid w:val="001707C8"/>
    <w:rsid w:val="001707CB"/>
    <w:rsid w:val="00170805"/>
    <w:rsid w:val="0017080E"/>
    <w:rsid w:val="00170823"/>
    <w:rsid w:val="00170827"/>
    <w:rsid w:val="00170873"/>
    <w:rsid w:val="00170926"/>
    <w:rsid w:val="0017092E"/>
    <w:rsid w:val="00170968"/>
    <w:rsid w:val="001709E7"/>
    <w:rsid w:val="00170A42"/>
    <w:rsid w:val="00170AA0"/>
    <w:rsid w:val="00170AC9"/>
    <w:rsid w:val="00170ACF"/>
    <w:rsid w:val="00170B20"/>
    <w:rsid w:val="00170B44"/>
    <w:rsid w:val="00170B88"/>
    <w:rsid w:val="00170CD0"/>
    <w:rsid w:val="00170CF0"/>
    <w:rsid w:val="00170D07"/>
    <w:rsid w:val="00170E0B"/>
    <w:rsid w:val="00170E56"/>
    <w:rsid w:val="00170E88"/>
    <w:rsid w:val="00170FD5"/>
    <w:rsid w:val="0017101C"/>
    <w:rsid w:val="0017102D"/>
    <w:rsid w:val="00171082"/>
    <w:rsid w:val="001710B6"/>
    <w:rsid w:val="00171207"/>
    <w:rsid w:val="0017121A"/>
    <w:rsid w:val="00171252"/>
    <w:rsid w:val="001712DA"/>
    <w:rsid w:val="0017131D"/>
    <w:rsid w:val="001713E0"/>
    <w:rsid w:val="00171405"/>
    <w:rsid w:val="00171407"/>
    <w:rsid w:val="0017145C"/>
    <w:rsid w:val="00171501"/>
    <w:rsid w:val="00171577"/>
    <w:rsid w:val="001715BD"/>
    <w:rsid w:val="0017162C"/>
    <w:rsid w:val="001716A5"/>
    <w:rsid w:val="001716E3"/>
    <w:rsid w:val="00171765"/>
    <w:rsid w:val="00171767"/>
    <w:rsid w:val="001717AC"/>
    <w:rsid w:val="001717AE"/>
    <w:rsid w:val="0017180F"/>
    <w:rsid w:val="00171838"/>
    <w:rsid w:val="00171882"/>
    <w:rsid w:val="0017192A"/>
    <w:rsid w:val="001719A7"/>
    <w:rsid w:val="001719D6"/>
    <w:rsid w:val="00171A18"/>
    <w:rsid w:val="00171AAC"/>
    <w:rsid w:val="00171B47"/>
    <w:rsid w:val="00171C80"/>
    <w:rsid w:val="00171D06"/>
    <w:rsid w:val="00171D1D"/>
    <w:rsid w:val="00171D3C"/>
    <w:rsid w:val="00171DBF"/>
    <w:rsid w:val="00171DC3"/>
    <w:rsid w:val="00171DCD"/>
    <w:rsid w:val="00171E37"/>
    <w:rsid w:val="00171E43"/>
    <w:rsid w:val="00171F20"/>
    <w:rsid w:val="00171F6B"/>
    <w:rsid w:val="0017202D"/>
    <w:rsid w:val="001720A8"/>
    <w:rsid w:val="001720BE"/>
    <w:rsid w:val="0017210C"/>
    <w:rsid w:val="001721C9"/>
    <w:rsid w:val="0017228A"/>
    <w:rsid w:val="001722B4"/>
    <w:rsid w:val="0017230E"/>
    <w:rsid w:val="00172376"/>
    <w:rsid w:val="001723ED"/>
    <w:rsid w:val="0017246D"/>
    <w:rsid w:val="001724D2"/>
    <w:rsid w:val="001724D9"/>
    <w:rsid w:val="00172588"/>
    <w:rsid w:val="00172679"/>
    <w:rsid w:val="0017276D"/>
    <w:rsid w:val="00172858"/>
    <w:rsid w:val="0017285E"/>
    <w:rsid w:val="001728C1"/>
    <w:rsid w:val="00172933"/>
    <w:rsid w:val="00172953"/>
    <w:rsid w:val="00172A90"/>
    <w:rsid w:val="00172A9D"/>
    <w:rsid w:val="00172B0A"/>
    <w:rsid w:val="00172B53"/>
    <w:rsid w:val="00172B70"/>
    <w:rsid w:val="00172B8D"/>
    <w:rsid w:val="00172BD1"/>
    <w:rsid w:val="00172BE2"/>
    <w:rsid w:val="00172BF2"/>
    <w:rsid w:val="00172CD4"/>
    <w:rsid w:val="00172D09"/>
    <w:rsid w:val="00172D26"/>
    <w:rsid w:val="00172D3B"/>
    <w:rsid w:val="00172D74"/>
    <w:rsid w:val="00172D8E"/>
    <w:rsid w:val="00172D8F"/>
    <w:rsid w:val="00172E8A"/>
    <w:rsid w:val="00172E9B"/>
    <w:rsid w:val="00172EC1"/>
    <w:rsid w:val="00172F13"/>
    <w:rsid w:val="00172FC2"/>
    <w:rsid w:val="00172FCB"/>
    <w:rsid w:val="00173031"/>
    <w:rsid w:val="0017303B"/>
    <w:rsid w:val="00173134"/>
    <w:rsid w:val="001731DA"/>
    <w:rsid w:val="00173245"/>
    <w:rsid w:val="00173339"/>
    <w:rsid w:val="00173488"/>
    <w:rsid w:val="0017349F"/>
    <w:rsid w:val="001734D4"/>
    <w:rsid w:val="001734F7"/>
    <w:rsid w:val="00173582"/>
    <w:rsid w:val="001735C6"/>
    <w:rsid w:val="001735D9"/>
    <w:rsid w:val="0017364A"/>
    <w:rsid w:val="00173650"/>
    <w:rsid w:val="00173665"/>
    <w:rsid w:val="0017366A"/>
    <w:rsid w:val="001736D7"/>
    <w:rsid w:val="0017373D"/>
    <w:rsid w:val="00173821"/>
    <w:rsid w:val="001738CF"/>
    <w:rsid w:val="001738F0"/>
    <w:rsid w:val="001739C4"/>
    <w:rsid w:val="00173AAF"/>
    <w:rsid w:val="00173AE1"/>
    <w:rsid w:val="00173AE8"/>
    <w:rsid w:val="00173B1B"/>
    <w:rsid w:val="00173B2E"/>
    <w:rsid w:val="00173BAD"/>
    <w:rsid w:val="00173BC0"/>
    <w:rsid w:val="00173BC3"/>
    <w:rsid w:val="00173BC5"/>
    <w:rsid w:val="00173BCC"/>
    <w:rsid w:val="00173D3F"/>
    <w:rsid w:val="00173D57"/>
    <w:rsid w:val="00173DDE"/>
    <w:rsid w:val="00173E7C"/>
    <w:rsid w:val="00173EC2"/>
    <w:rsid w:val="00173EE8"/>
    <w:rsid w:val="00173EF4"/>
    <w:rsid w:val="00173F0E"/>
    <w:rsid w:val="00173F2E"/>
    <w:rsid w:val="00173F33"/>
    <w:rsid w:val="00173F4B"/>
    <w:rsid w:val="00173F60"/>
    <w:rsid w:val="00173F9B"/>
    <w:rsid w:val="00173FB2"/>
    <w:rsid w:val="00173FE8"/>
    <w:rsid w:val="00173FF0"/>
    <w:rsid w:val="001740D1"/>
    <w:rsid w:val="001741D6"/>
    <w:rsid w:val="00174213"/>
    <w:rsid w:val="00174219"/>
    <w:rsid w:val="0017423E"/>
    <w:rsid w:val="0017449C"/>
    <w:rsid w:val="001744E3"/>
    <w:rsid w:val="001744EB"/>
    <w:rsid w:val="00174599"/>
    <w:rsid w:val="001745C1"/>
    <w:rsid w:val="001745E0"/>
    <w:rsid w:val="0017460C"/>
    <w:rsid w:val="0017463C"/>
    <w:rsid w:val="001746A1"/>
    <w:rsid w:val="001746C3"/>
    <w:rsid w:val="00174702"/>
    <w:rsid w:val="00174703"/>
    <w:rsid w:val="00174704"/>
    <w:rsid w:val="00174741"/>
    <w:rsid w:val="00174774"/>
    <w:rsid w:val="001747B9"/>
    <w:rsid w:val="001747C8"/>
    <w:rsid w:val="001747E1"/>
    <w:rsid w:val="0017487A"/>
    <w:rsid w:val="0017489A"/>
    <w:rsid w:val="001748DB"/>
    <w:rsid w:val="00174A5B"/>
    <w:rsid w:val="00174AAA"/>
    <w:rsid w:val="00174AED"/>
    <w:rsid w:val="00174B32"/>
    <w:rsid w:val="00174B42"/>
    <w:rsid w:val="00174BB2"/>
    <w:rsid w:val="00174CB3"/>
    <w:rsid w:val="00174D37"/>
    <w:rsid w:val="00174D38"/>
    <w:rsid w:val="00174DFF"/>
    <w:rsid w:val="00174E50"/>
    <w:rsid w:val="00174F14"/>
    <w:rsid w:val="00174F79"/>
    <w:rsid w:val="00175031"/>
    <w:rsid w:val="00175049"/>
    <w:rsid w:val="00175086"/>
    <w:rsid w:val="001751CD"/>
    <w:rsid w:val="00175279"/>
    <w:rsid w:val="001752B7"/>
    <w:rsid w:val="00175306"/>
    <w:rsid w:val="00175314"/>
    <w:rsid w:val="00175333"/>
    <w:rsid w:val="00175356"/>
    <w:rsid w:val="0017538C"/>
    <w:rsid w:val="00175476"/>
    <w:rsid w:val="001754B6"/>
    <w:rsid w:val="0017553D"/>
    <w:rsid w:val="00175587"/>
    <w:rsid w:val="001755E0"/>
    <w:rsid w:val="001755EB"/>
    <w:rsid w:val="0017567A"/>
    <w:rsid w:val="001756F1"/>
    <w:rsid w:val="00175780"/>
    <w:rsid w:val="00175790"/>
    <w:rsid w:val="001757AA"/>
    <w:rsid w:val="001757DF"/>
    <w:rsid w:val="00175800"/>
    <w:rsid w:val="0017580C"/>
    <w:rsid w:val="00175841"/>
    <w:rsid w:val="0017589B"/>
    <w:rsid w:val="0017599B"/>
    <w:rsid w:val="00175A12"/>
    <w:rsid w:val="00175A7D"/>
    <w:rsid w:val="00175A99"/>
    <w:rsid w:val="00175AA3"/>
    <w:rsid w:val="00175B50"/>
    <w:rsid w:val="00175B70"/>
    <w:rsid w:val="00175B81"/>
    <w:rsid w:val="00175B91"/>
    <w:rsid w:val="00175BC0"/>
    <w:rsid w:val="00175C0D"/>
    <w:rsid w:val="00175C42"/>
    <w:rsid w:val="00175CBE"/>
    <w:rsid w:val="00175CD2"/>
    <w:rsid w:val="00175D0A"/>
    <w:rsid w:val="00175D1D"/>
    <w:rsid w:val="00175D52"/>
    <w:rsid w:val="00175E48"/>
    <w:rsid w:val="00175E56"/>
    <w:rsid w:val="00175EA4"/>
    <w:rsid w:val="00175EEB"/>
    <w:rsid w:val="00175F71"/>
    <w:rsid w:val="00175F8B"/>
    <w:rsid w:val="00175FCF"/>
    <w:rsid w:val="00175FE7"/>
    <w:rsid w:val="00176065"/>
    <w:rsid w:val="0017609F"/>
    <w:rsid w:val="001760CB"/>
    <w:rsid w:val="001760EE"/>
    <w:rsid w:val="001760FA"/>
    <w:rsid w:val="0017610B"/>
    <w:rsid w:val="00176222"/>
    <w:rsid w:val="00176230"/>
    <w:rsid w:val="00176238"/>
    <w:rsid w:val="00176253"/>
    <w:rsid w:val="0017626B"/>
    <w:rsid w:val="001762C5"/>
    <w:rsid w:val="00176335"/>
    <w:rsid w:val="001763AB"/>
    <w:rsid w:val="001763C2"/>
    <w:rsid w:val="001763E8"/>
    <w:rsid w:val="00176412"/>
    <w:rsid w:val="001764B1"/>
    <w:rsid w:val="001764DC"/>
    <w:rsid w:val="0017656B"/>
    <w:rsid w:val="00176595"/>
    <w:rsid w:val="001765DD"/>
    <w:rsid w:val="00176685"/>
    <w:rsid w:val="0017668F"/>
    <w:rsid w:val="001766A6"/>
    <w:rsid w:val="001766FC"/>
    <w:rsid w:val="00176747"/>
    <w:rsid w:val="001767AF"/>
    <w:rsid w:val="001767CF"/>
    <w:rsid w:val="00176811"/>
    <w:rsid w:val="0017686F"/>
    <w:rsid w:val="0017688F"/>
    <w:rsid w:val="001768EB"/>
    <w:rsid w:val="0017691D"/>
    <w:rsid w:val="00176949"/>
    <w:rsid w:val="0017695E"/>
    <w:rsid w:val="00176A23"/>
    <w:rsid w:val="00176A30"/>
    <w:rsid w:val="00176AF7"/>
    <w:rsid w:val="00176B38"/>
    <w:rsid w:val="00176B6E"/>
    <w:rsid w:val="00176B9D"/>
    <w:rsid w:val="00176C01"/>
    <w:rsid w:val="00176CC0"/>
    <w:rsid w:val="00176CD0"/>
    <w:rsid w:val="00176DB6"/>
    <w:rsid w:val="00176DFA"/>
    <w:rsid w:val="00176E44"/>
    <w:rsid w:val="00176E45"/>
    <w:rsid w:val="00176E81"/>
    <w:rsid w:val="00176F16"/>
    <w:rsid w:val="00176FC8"/>
    <w:rsid w:val="00177025"/>
    <w:rsid w:val="001771AC"/>
    <w:rsid w:val="001771DC"/>
    <w:rsid w:val="001771E5"/>
    <w:rsid w:val="00177200"/>
    <w:rsid w:val="0017726B"/>
    <w:rsid w:val="0017740F"/>
    <w:rsid w:val="00177415"/>
    <w:rsid w:val="00177461"/>
    <w:rsid w:val="0017747D"/>
    <w:rsid w:val="0017750A"/>
    <w:rsid w:val="00177529"/>
    <w:rsid w:val="00177585"/>
    <w:rsid w:val="0017765B"/>
    <w:rsid w:val="00177678"/>
    <w:rsid w:val="00177680"/>
    <w:rsid w:val="001777AA"/>
    <w:rsid w:val="001777CA"/>
    <w:rsid w:val="001777EB"/>
    <w:rsid w:val="00177824"/>
    <w:rsid w:val="00177846"/>
    <w:rsid w:val="00177900"/>
    <w:rsid w:val="00177913"/>
    <w:rsid w:val="001779C2"/>
    <w:rsid w:val="00177A89"/>
    <w:rsid w:val="00177A8E"/>
    <w:rsid w:val="00177AEE"/>
    <w:rsid w:val="00177B30"/>
    <w:rsid w:val="00177BC6"/>
    <w:rsid w:val="00177BD3"/>
    <w:rsid w:val="00177BE1"/>
    <w:rsid w:val="00177C3A"/>
    <w:rsid w:val="00177C47"/>
    <w:rsid w:val="00177CFB"/>
    <w:rsid w:val="00177D02"/>
    <w:rsid w:val="00177DF6"/>
    <w:rsid w:val="00177E13"/>
    <w:rsid w:val="00177EB7"/>
    <w:rsid w:val="00177EDA"/>
    <w:rsid w:val="00177F09"/>
    <w:rsid w:val="00177F21"/>
    <w:rsid w:val="00177F86"/>
    <w:rsid w:val="00177FD4"/>
    <w:rsid w:val="001800C7"/>
    <w:rsid w:val="00180187"/>
    <w:rsid w:val="001801D2"/>
    <w:rsid w:val="00180226"/>
    <w:rsid w:val="0018024E"/>
    <w:rsid w:val="00180258"/>
    <w:rsid w:val="001802CB"/>
    <w:rsid w:val="0018039F"/>
    <w:rsid w:val="001804C7"/>
    <w:rsid w:val="001805AC"/>
    <w:rsid w:val="00180696"/>
    <w:rsid w:val="0018071E"/>
    <w:rsid w:val="0018072E"/>
    <w:rsid w:val="00180738"/>
    <w:rsid w:val="00180740"/>
    <w:rsid w:val="0018074D"/>
    <w:rsid w:val="00180764"/>
    <w:rsid w:val="001807E3"/>
    <w:rsid w:val="00180842"/>
    <w:rsid w:val="001808C9"/>
    <w:rsid w:val="001808E0"/>
    <w:rsid w:val="001808EF"/>
    <w:rsid w:val="00180999"/>
    <w:rsid w:val="001809A6"/>
    <w:rsid w:val="00180A17"/>
    <w:rsid w:val="00180A34"/>
    <w:rsid w:val="00180A79"/>
    <w:rsid w:val="00180AD7"/>
    <w:rsid w:val="00180AF2"/>
    <w:rsid w:val="00180B1C"/>
    <w:rsid w:val="00180B8C"/>
    <w:rsid w:val="00180BDA"/>
    <w:rsid w:val="00180C5A"/>
    <w:rsid w:val="00180D0A"/>
    <w:rsid w:val="00180DE0"/>
    <w:rsid w:val="00180DE4"/>
    <w:rsid w:val="00180E32"/>
    <w:rsid w:val="00180F90"/>
    <w:rsid w:val="00180FE9"/>
    <w:rsid w:val="00181086"/>
    <w:rsid w:val="001810DD"/>
    <w:rsid w:val="0018116D"/>
    <w:rsid w:val="00181184"/>
    <w:rsid w:val="0018128C"/>
    <w:rsid w:val="001812C1"/>
    <w:rsid w:val="00181365"/>
    <w:rsid w:val="00181375"/>
    <w:rsid w:val="001813AE"/>
    <w:rsid w:val="001813B1"/>
    <w:rsid w:val="001813B3"/>
    <w:rsid w:val="0018141E"/>
    <w:rsid w:val="001814C5"/>
    <w:rsid w:val="00181529"/>
    <w:rsid w:val="00181539"/>
    <w:rsid w:val="00181542"/>
    <w:rsid w:val="001815B8"/>
    <w:rsid w:val="00181605"/>
    <w:rsid w:val="00181617"/>
    <w:rsid w:val="00181665"/>
    <w:rsid w:val="001816B4"/>
    <w:rsid w:val="001816F8"/>
    <w:rsid w:val="00181717"/>
    <w:rsid w:val="00181743"/>
    <w:rsid w:val="00181767"/>
    <w:rsid w:val="00181786"/>
    <w:rsid w:val="001817FA"/>
    <w:rsid w:val="001818A2"/>
    <w:rsid w:val="001818CC"/>
    <w:rsid w:val="00181918"/>
    <w:rsid w:val="0018196C"/>
    <w:rsid w:val="001819B1"/>
    <w:rsid w:val="001819C4"/>
    <w:rsid w:val="00181A14"/>
    <w:rsid w:val="00181A9F"/>
    <w:rsid w:val="00181AD9"/>
    <w:rsid w:val="00181B9B"/>
    <w:rsid w:val="00181BAD"/>
    <w:rsid w:val="00181BFF"/>
    <w:rsid w:val="00181C72"/>
    <w:rsid w:val="00181C97"/>
    <w:rsid w:val="00181D49"/>
    <w:rsid w:val="00181EE4"/>
    <w:rsid w:val="00181F50"/>
    <w:rsid w:val="00181FA5"/>
    <w:rsid w:val="00181FED"/>
    <w:rsid w:val="00182025"/>
    <w:rsid w:val="00182041"/>
    <w:rsid w:val="00182058"/>
    <w:rsid w:val="00182065"/>
    <w:rsid w:val="0018206A"/>
    <w:rsid w:val="0018208E"/>
    <w:rsid w:val="0018218D"/>
    <w:rsid w:val="00182194"/>
    <w:rsid w:val="001821F8"/>
    <w:rsid w:val="00182215"/>
    <w:rsid w:val="00182271"/>
    <w:rsid w:val="001822CC"/>
    <w:rsid w:val="0018230C"/>
    <w:rsid w:val="00182320"/>
    <w:rsid w:val="00182333"/>
    <w:rsid w:val="0018233C"/>
    <w:rsid w:val="0018234F"/>
    <w:rsid w:val="00182418"/>
    <w:rsid w:val="00182442"/>
    <w:rsid w:val="0018245B"/>
    <w:rsid w:val="00182553"/>
    <w:rsid w:val="001825CC"/>
    <w:rsid w:val="001825E0"/>
    <w:rsid w:val="001825E6"/>
    <w:rsid w:val="00182678"/>
    <w:rsid w:val="00182679"/>
    <w:rsid w:val="001826B0"/>
    <w:rsid w:val="001826E2"/>
    <w:rsid w:val="0018274E"/>
    <w:rsid w:val="0018283D"/>
    <w:rsid w:val="00182850"/>
    <w:rsid w:val="0018294C"/>
    <w:rsid w:val="001829C8"/>
    <w:rsid w:val="00182A13"/>
    <w:rsid w:val="00182A8B"/>
    <w:rsid w:val="00182AED"/>
    <w:rsid w:val="00182B72"/>
    <w:rsid w:val="00182BC3"/>
    <w:rsid w:val="00182BE3"/>
    <w:rsid w:val="00182C5B"/>
    <w:rsid w:val="00182CEF"/>
    <w:rsid w:val="00182D2A"/>
    <w:rsid w:val="00182D35"/>
    <w:rsid w:val="00182E9C"/>
    <w:rsid w:val="00182ED7"/>
    <w:rsid w:val="00182EEE"/>
    <w:rsid w:val="00182FF1"/>
    <w:rsid w:val="0018300D"/>
    <w:rsid w:val="00183097"/>
    <w:rsid w:val="001830B6"/>
    <w:rsid w:val="001830EE"/>
    <w:rsid w:val="00183124"/>
    <w:rsid w:val="00183141"/>
    <w:rsid w:val="0018323F"/>
    <w:rsid w:val="00183372"/>
    <w:rsid w:val="0018345B"/>
    <w:rsid w:val="00183482"/>
    <w:rsid w:val="00183494"/>
    <w:rsid w:val="001834AF"/>
    <w:rsid w:val="0018364A"/>
    <w:rsid w:val="00183657"/>
    <w:rsid w:val="0018365D"/>
    <w:rsid w:val="001836E1"/>
    <w:rsid w:val="00183704"/>
    <w:rsid w:val="00183814"/>
    <w:rsid w:val="00183825"/>
    <w:rsid w:val="00183872"/>
    <w:rsid w:val="0018392B"/>
    <w:rsid w:val="00183966"/>
    <w:rsid w:val="001839E0"/>
    <w:rsid w:val="00183AB9"/>
    <w:rsid w:val="00183AF8"/>
    <w:rsid w:val="00183B3C"/>
    <w:rsid w:val="00183B59"/>
    <w:rsid w:val="00183DEA"/>
    <w:rsid w:val="00183E30"/>
    <w:rsid w:val="00183EA6"/>
    <w:rsid w:val="00183ECA"/>
    <w:rsid w:val="00183EE1"/>
    <w:rsid w:val="00183F64"/>
    <w:rsid w:val="00183F66"/>
    <w:rsid w:val="00183F67"/>
    <w:rsid w:val="00183F68"/>
    <w:rsid w:val="00183F6B"/>
    <w:rsid w:val="00184063"/>
    <w:rsid w:val="00184064"/>
    <w:rsid w:val="001840E4"/>
    <w:rsid w:val="0018410C"/>
    <w:rsid w:val="00184124"/>
    <w:rsid w:val="00184125"/>
    <w:rsid w:val="0018412B"/>
    <w:rsid w:val="00184146"/>
    <w:rsid w:val="00184160"/>
    <w:rsid w:val="001841C5"/>
    <w:rsid w:val="0018425F"/>
    <w:rsid w:val="00184282"/>
    <w:rsid w:val="00184289"/>
    <w:rsid w:val="001842A1"/>
    <w:rsid w:val="00184361"/>
    <w:rsid w:val="0018437A"/>
    <w:rsid w:val="00184391"/>
    <w:rsid w:val="0018441D"/>
    <w:rsid w:val="001844E8"/>
    <w:rsid w:val="0018450C"/>
    <w:rsid w:val="0018453F"/>
    <w:rsid w:val="00184545"/>
    <w:rsid w:val="0018457F"/>
    <w:rsid w:val="001845E5"/>
    <w:rsid w:val="00184668"/>
    <w:rsid w:val="00184671"/>
    <w:rsid w:val="001846DF"/>
    <w:rsid w:val="001846F6"/>
    <w:rsid w:val="0018472E"/>
    <w:rsid w:val="001847CD"/>
    <w:rsid w:val="0018485F"/>
    <w:rsid w:val="001848F9"/>
    <w:rsid w:val="00184962"/>
    <w:rsid w:val="00184ABF"/>
    <w:rsid w:val="00184AC3"/>
    <w:rsid w:val="00184AC8"/>
    <w:rsid w:val="00184AEB"/>
    <w:rsid w:val="00184AF4"/>
    <w:rsid w:val="00184B20"/>
    <w:rsid w:val="00184B35"/>
    <w:rsid w:val="00184B39"/>
    <w:rsid w:val="00184BE8"/>
    <w:rsid w:val="00184C16"/>
    <w:rsid w:val="00184C75"/>
    <w:rsid w:val="00184CEA"/>
    <w:rsid w:val="00184CEE"/>
    <w:rsid w:val="00184F5B"/>
    <w:rsid w:val="00184FF0"/>
    <w:rsid w:val="00185051"/>
    <w:rsid w:val="001850A0"/>
    <w:rsid w:val="001850E0"/>
    <w:rsid w:val="00185125"/>
    <w:rsid w:val="001851E7"/>
    <w:rsid w:val="001851F2"/>
    <w:rsid w:val="001851FE"/>
    <w:rsid w:val="00185258"/>
    <w:rsid w:val="00185267"/>
    <w:rsid w:val="0018529D"/>
    <w:rsid w:val="0018548C"/>
    <w:rsid w:val="00185546"/>
    <w:rsid w:val="00185551"/>
    <w:rsid w:val="00185557"/>
    <w:rsid w:val="00185559"/>
    <w:rsid w:val="0018558F"/>
    <w:rsid w:val="001855C8"/>
    <w:rsid w:val="001855EF"/>
    <w:rsid w:val="00185608"/>
    <w:rsid w:val="00185683"/>
    <w:rsid w:val="0018573D"/>
    <w:rsid w:val="00185768"/>
    <w:rsid w:val="00185799"/>
    <w:rsid w:val="001857BF"/>
    <w:rsid w:val="0018582E"/>
    <w:rsid w:val="0018587F"/>
    <w:rsid w:val="001858CF"/>
    <w:rsid w:val="001858FE"/>
    <w:rsid w:val="00185913"/>
    <w:rsid w:val="00185957"/>
    <w:rsid w:val="001859A4"/>
    <w:rsid w:val="001859E9"/>
    <w:rsid w:val="00185A83"/>
    <w:rsid w:val="00185B11"/>
    <w:rsid w:val="00185B35"/>
    <w:rsid w:val="00185B48"/>
    <w:rsid w:val="00185B8E"/>
    <w:rsid w:val="00185BB6"/>
    <w:rsid w:val="00185BEF"/>
    <w:rsid w:val="00185C45"/>
    <w:rsid w:val="00185CEA"/>
    <w:rsid w:val="00185CEC"/>
    <w:rsid w:val="00185D60"/>
    <w:rsid w:val="00185E2E"/>
    <w:rsid w:val="00185ED6"/>
    <w:rsid w:val="00185ED7"/>
    <w:rsid w:val="00185F1E"/>
    <w:rsid w:val="00185F33"/>
    <w:rsid w:val="00185F97"/>
    <w:rsid w:val="00185FAB"/>
    <w:rsid w:val="00185FAF"/>
    <w:rsid w:val="00185FBC"/>
    <w:rsid w:val="00185FE1"/>
    <w:rsid w:val="0018601A"/>
    <w:rsid w:val="00186054"/>
    <w:rsid w:val="0018607C"/>
    <w:rsid w:val="00186098"/>
    <w:rsid w:val="001860EB"/>
    <w:rsid w:val="001861B3"/>
    <w:rsid w:val="00186286"/>
    <w:rsid w:val="001862F4"/>
    <w:rsid w:val="0018630A"/>
    <w:rsid w:val="00186392"/>
    <w:rsid w:val="001863E7"/>
    <w:rsid w:val="0018641B"/>
    <w:rsid w:val="0018642A"/>
    <w:rsid w:val="00186449"/>
    <w:rsid w:val="0018648D"/>
    <w:rsid w:val="0018650B"/>
    <w:rsid w:val="00186516"/>
    <w:rsid w:val="00186574"/>
    <w:rsid w:val="001865B8"/>
    <w:rsid w:val="00186630"/>
    <w:rsid w:val="00186658"/>
    <w:rsid w:val="001866CD"/>
    <w:rsid w:val="001866F5"/>
    <w:rsid w:val="0018675F"/>
    <w:rsid w:val="001867A0"/>
    <w:rsid w:val="00186804"/>
    <w:rsid w:val="00186828"/>
    <w:rsid w:val="0018687A"/>
    <w:rsid w:val="001868D8"/>
    <w:rsid w:val="001869DC"/>
    <w:rsid w:val="00186A32"/>
    <w:rsid w:val="00186A3A"/>
    <w:rsid w:val="00186A6F"/>
    <w:rsid w:val="00186A82"/>
    <w:rsid w:val="00186A9F"/>
    <w:rsid w:val="00186B24"/>
    <w:rsid w:val="00186BC9"/>
    <w:rsid w:val="00186C09"/>
    <w:rsid w:val="00186C0D"/>
    <w:rsid w:val="00186C1B"/>
    <w:rsid w:val="00186CC9"/>
    <w:rsid w:val="00186CE2"/>
    <w:rsid w:val="00186CEB"/>
    <w:rsid w:val="00186D16"/>
    <w:rsid w:val="00186D1E"/>
    <w:rsid w:val="00186D9D"/>
    <w:rsid w:val="00186DC2"/>
    <w:rsid w:val="00186DE9"/>
    <w:rsid w:val="00186F18"/>
    <w:rsid w:val="00187015"/>
    <w:rsid w:val="00187049"/>
    <w:rsid w:val="001870DB"/>
    <w:rsid w:val="00187186"/>
    <w:rsid w:val="0018719C"/>
    <w:rsid w:val="00187218"/>
    <w:rsid w:val="001872EF"/>
    <w:rsid w:val="00187430"/>
    <w:rsid w:val="00187449"/>
    <w:rsid w:val="0018748C"/>
    <w:rsid w:val="001874A3"/>
    <w:rsid w:val="00187513"/>
    <w:rsid w:val="00187524"/>
    <w:rsid w:val="001875BD"/>
    <w:rsid w:val="0018769B"/>
    <w:rsid w:val="0018769C"/>
    <w:rsid w:val="001876DB"/>
    <w:rsid w:val="0018771A"/>
    <w:rsid w:val="00187721"/>
    <w:rsid w:val="001877D2"/>
    <w:rsid w:val="00187827"/>
    <w:rsid w:val="00187842"/>
    <w:rsid w:val="00187860"/>
    <w:rsid w:val="00187888"/>
    <w:rsid w:val="0018789C"/>
    <w:rsid w:val="001878F1"/>
    <w:rsid w:val="00187974"/>
    <w:rsid w:val="001879C3"/>
    <w:rsid w:val="00187A3A"/>
    <w:rsid w:val="00187B2C"/>
    <w:rsid w:val="00187B2D"/>
    <w:rsid w:val="00187B30"/>
    <w:rsid w:val="00187BA0"/>
    <w:rsid w:val="00187BDF"/>
    <w:rsid w:val="00187C1C"/>
    <w:rsid w:val="00187C24"/>
    <w:rsid w:val="00187C35"/>
    <w:rsid w:val="00187C50"/>
    <w:rsid w:val="00187CA5"/>
    <w:rsid w:val="00187CB3"/>
    <w:rsid w:val="00187CE8"/>
    <w:rsid w:val="00187D06"/>
    <w:rsid w:val="00187D52"/>
    <w:rsid w:val="00187EBE"/>
    <w:rsid w:val="00187F4B"/>
    <w:rsid w:val="00187F60"/>
    <w:rsid w:val="00187FFB"/>
    <w:rsid w:val="001900D7"/>
    <w:rsid w:val="001901A1"/>
    <w:rsid w:val="001901ED"/>
    <w:rsid w:val="001901F3"/>
    <w:rsid w:val="0019020F"/>
    <w:rsid w:val="00190212"/>
    <w:rsid w:val="0019021B"/>
    <w:rsid w:val="00190373"/>
    <w:rsid w:val="00190437"/>
    <w:rsid w:val="00190446"/>
    <w:rsid w:val="001904AF"/>
    <w:rsid w:val="00190629"/>
    <w:rsid w:val="0019064E"/>
    <w:rsid w:val="00190665"/>
    <w:rsid w:val="001906D5"/>
    <w:rsid w:val="00190734"/>
    <w:rsid w:val="00190746"/>
    <w:rsid w:val="0019078A"/>
    <w:rsid w:val="00190791"/>
    <w:rsid w:val="001907DB"/>
    <w:rsid w:val="0019089E"/>
    <w:rsid w:val="0019090E"/>
    <w:rsid w:val="0019092A"/>
    <w:rsid w:val="00190979"/>
    <w:rsid w:val="0019098C"/>
    <w:rsid w:val="00190A26"/>
    <w:rsid w:val="00190A47"/>
    <w:rsid w:val="00190A50"/>
    <w:rsid w:val="00190B94"/>
    <w:rsid w:val="00190B95"/>
    <w:rsid w:val="00190BB2"/>
    <w:rsid w:val="00190C76"/>
    <w:rsid w:val="00190C93"/>
    <w:rsid w:val="00190CE8"/>
    <w:rsid w:val="00190D16"/>
    <w:rsid w:val="00190D45"/>
    <w:rsid w:val="00190D47"/>
    <w:rsid w:val="00190D5C"/>
    <w:rsid w:val="00190D9D"/>
    <w:rsid w:val="00190DA3"/>
    <w:rsid w:val="00190DF1"/>
    <w:rsid w:val="00190E04"/>
    <w:rsid w:val="00190E65"/>
    <w:rsid w:val="00190F0C"/>
    <w:rsid w:val="00190F41"/>
    <w:rsid w:val="00190F57"/>
    <w:rsid w:val="00190FB5"/>
    <w:rsid w:val="00190FD5"/>
    <w:rsid w:val="00190FE3"/>
    <w:rsid w:val="00191032"/>
    <w:rsid w:val="00191124"/>
    <w:rsid w:val="00191157"/>
    <w:rsid w:val="0019115A"/>
    <w:rsid w:val="0019118B"/>
    <w:rsid w:val="001911F5"/>
    <w:rsid w:val="00191224"/>
    <w:rsid w:val="0019127B"/>
    <w:rsid w:val="001912C8"/>
    <w:rsid w:val="0019143E"/>
    <w:rsid w:val="00191444"/>
    <w:rsid w:val="00191453"/>
    <w:rsid w:val="00191582"/>
    <w:rsid w:val="001915DF"/>
    <w:rsid w:val="001915E4"/>
    <w:rsid w:val="001916CB"/>
    <w:rsid w:val="001917F9"/>
    <w:rsid w:val="00191804"/>
    <w:rsid w:val="00191805"/>
    <w:rsid w:val="00191822"/>
    <w:rsid w:val="0019183D"/>
    <w:rsid w:val="00191912"/>
    <w:rsid w:val="00191A5A"/>
    <w:rsid w:val="00191AC1"/>
    <w:rsid w:val="00191ACC"/>
    <w:rsid w:val="00191B34"/>
    <w:rsid w:val="00191B3C"/>
    <w:rsid w:val="00191B52"/>
    <w:rsid w:val="00191B58"/>
    <w:rsid w:val="00191BE0"/>
    <w:rsid w:val="00191C3F"/>
    <w:rsid w:val="00191C4A"/>
    <w:rsid w:val="00191C50"/>
    <w:rsid w:val="00191C77"/>
    <w:rsid w:val="00191CE1"/>
    <w:rsid w:val="00191D24"/>
    <w:rsid w:val="00191DAF"/>
    <w:rsid w:val="00191DBD"/>
    <w:rsid w:val="00191DC1"/>
    <w:rsid w:val="00191E17"/>
    <w:rsid w:val="00191E37"/>
    <w:rsid w:val="00191EAE"/>
    <w:rsid w:val="00191EC9"/>
    <w:rsid w:val="00191F42"/>
    <w:rsid w:val="001920AA"/>
    <w:rsid w:val="001920C4"/>
    <w:rsid w:val="001920C6"/>
    <w:rsid w:val="001920EC"/>
    <w:rsid w:val="00192102"/>
    <w:rsid w:val="00192125"/>
    <w:rsid w:val="001921AE"/>
    <w:rsid w:val="001921BB"/>
    <w:rsid w:val="001921F7"/>
    <w:rsid w:val="001922C6"/>
    <w:rsid w:val="001922E3"/>
    <w:rsid w:val="001922EF"/>
    <w:rsid w:val="00192309"/>
    <w:rsid w:val="00192400"/>
    <w:rsid w:val="00192490"/>
    <w:rsid w:val="001924CD"/>
    <w:rsid w:val="0019256C"/>
    <w:rsid w:val="001925EF"/>
    <w:rsid w:val="0019266D"/>
    <w:rsid w:val="001926C2"/>
    <w:rsid w:val="001926E8"/>
    <w:rsid w:val="0019270F"/>
    <w:rsid w:val="00192726"/>
    <w:rsid w:val="00192882"/>
    <w:rsid w:val="001928C3"/>
    <w:rsid w:val="0019295B"/>
    <w:rsid w:val="00192966"/>
    <w:rsid w:val="001929DB"/>
    <w:rsid w:val="001929DC"/>
    <w:rsid w:val="00192A89"/>
    <w:rsid w:val="00192A92"/>
    <w:rsid w:val="00192ABE"/>
    <w:rsid w:val="00192AC6"/>
    <w:rsid w:val="00192B3B"/>
    <w:rsid w:val="00192BB0"/>
    <w:rsid w:val="00192C96"/>
    <w:rsid w:val="00192D15"/>
    <w:rsid w:val="00192DBD"/>
    <w:rsid w:val="00192DEF"/>
    <w:rsid w:val="00192E26"/>
    <w:rsid w:val="00192E78"/>
    <w:rsid w:val="00192E8A"/>
    <w:rsid w:val="00192EFC"/>
    <w:rsid w:val="00192F22"/>
    <w:rsid w:val="00192FB4"/>
    <w:rsid w:val="00192FFD"/>
    <w:rsid w:val="00193000"/>
    <w:rsid w:val="00193045"/>
    <w:rsid w:val="0019305A"/>
    <w:rsid w:val="00193081"/>
    <w:rsid w:val="0019315B"/>
    <w:rsid w:val="0019318F"/>
    <w:rsid w:val="001931EA"/>
    <w:rsid w:val="0019321E"/>
    <w:rsid w:val="00193281"/>
    <w:rsid w:val="0019329C"/>
    <w:rsid w:val="00193335"/>
    <w:rsid w:val="00193337"/>
    <w:rsid w:val="0019333F"/>
    <w:rsid w:val="00193366"/>
    <w:rsid w:val="00193449"/>
    <w:rsid w:val="001934A4"/>
    <w:rsid w:val="001934B6"/>
    <w:rsid w:val="00193566"/>
    <w:rsid w:val="00193601"/>
    <w:rsid w:val="0019362E"/>
    <w:rsid w:val="0019366C"/>
    <w:rsid w:val="0019371B"/>
    <w:rsid w:val="0019372E"/>
    <w:rsid w:val="00193772"/>
    <w:rsid w:val="00193782"/>
    <w:rsid w:val="001938C5"/>
    <w:rsid w:val="001938FB"/>
    <w:rsid w:val="00193A52"/>
    <w:rsid w:val="00193AEC"/>
    <w:rsid w:val="00193B16"/>
    <w:rsid w:val="00193CAF"/>
    <w:rsid w:val="00193DF2"/>
    <w:rsid w:val="00193E3E"/>
    <w:rsid w:val="00193E55"/>
    <w:rsid w:val="00193ECE"/>
    <w:rsid w:val="00193ED2"/>
    <w:rsid w:val="00194059"/>
    <w:rsid w:val="00194069"/>
    <w:rsid w:val="00194072"/>
    <w:rsid w:val="00194092"/>
    <w:rsid w:val="001940A5"/>
    <w:rsid w:val="001941ED"/>
    <w:rsid w:val="00194258"/>
    <w:rsid w:val="00194288"/>
    <w:rsid w:val="001942BB"/>
    <w:rsid w:val="00194395"/>
    <w:rsid w:val="001943F1"/>
    <w:rsid w:val="001943FA"/>
    <w:rsid w:val="0019446E"/>
    <w:rsid w:val="0019451A"/>
    <w:rsid w:val="00194574"/>
    <w:rsid w:val="0019457F"/>
    <w:rsid w:val="00194672"/>
    <w:rsid w:val="00194706"/>
    <w:rsid w:val="001947A6"/>
    <w:rsid w:val="001947AA"/>
    <w:rsid w:val="001947D9"/>
    <w:rsid w:val="00194862"/>
    <w:rsid w:val="00194870"/>
    <w:rsid w:val="001948F4"/>
    <w:rsid w:val="00194952"/>
    <w:rsid w:val="00194968"/>
    <w:rsid w:val="00194979"/>
    <w:rsid w:val="00194A50"/>
    <w:rsid w:val="00194A59"/>
    <w:rsid w:val="00194AE6"/>
    <w:rsid w:val="00194B41"/>
    <w:rsid w:val="00194B9A"/>
    <w:rsid w:val="00194BE2"/>
    <w:rsid w:val="00194D55"/>
    <w:rsid w:val="00194DFF"/>
    <w:rsid w:val="00194E00"/>
    <w:rsid w:val="00194E0B"/>
    <w:rsid w:val="00194E3E"/>
    <w:rsid w:val="00194EF1"/>
    <w:rsid w:val="00194F08"/>
    <w:rsid w:val="00195041"/>
    <w:rsid w:val="001950A5"/>
    <w:rsid w:val="00195107"/>
    <w:rsid w:val="0019513B"/>
    <w:rsid w:val="0019515E"/>
    <w:rsid w:val="0019522D"/>
    <w:rsid w:val="00195276"/>
    <w:rsid w:val="001952A4"/>
    <w:rsid w:val="0019534B"/>
    <w:rsid w:val="001954AD"/>
    <w:rsid w:val="001954B6"/>
    <w:rsid w:val="0019555D"/>
    <w:rsid w:val="001955B2"/>
    <w:rsid w:val="001955E4"/>
    <w:rsid w:val="00195633"/>
    <w:rsid w:val="00195680"/>
    <w:rsid w:val="0019568C"/>
    <w:rsid w:val="00195696"/>
    <w:rsid w:val="001956C3"/>
    <w:rsid w:val="001957A1"/>
    <w:rsid w:val="00195888"/>
    <w:rsid w:val="0019590B"/>
    <w:rsid w:val="00195942"/>
    <w:rsid w:val="00195979"/>
    <w:rsid w:val="00195A4F"/>
    <w:rsid w:val="00195AE9"/>
    <w:rsid w:val="00195B4C"/>
    <w:rsid w:val="00195BFB"/>
    <w:rsid w:val="00195C02"/>
    <w:rsid w:val="00195C26"/>
    <w:rsid w:val="00195CFC"/>
    <w:rsid w:val="00195DBF"/>
    <w:rsid w:val="00195E0A"/>
    <w:rsid w:val="00195E3B"/>
    <w:rsid w:val="00195E5A"/>
    <w:rsid w:val="00195E98"/>
    <w:rsid w:val="00195EC7"/>
    <w:rsid w:val="00195EEE"/>
    <w:rsid w:val="00195FA6"/>
    <w:rsid w:val="00195FEE"/>
    <w:rsid w:val="0019607F"/>
    <w:rsid w:val="001960A1"/>
    <w:rsid w:val="001960B3"/>
    <w:rsid w:val="001960F1"/>
    <w:rsid w:val="001960F4"/>
    <w:rsid w:val="00196210"/>
    <w:rsid w:val="00196293"/>
    <w:rsid w:val="001962CC"/>
    <w:rsid w:val="0019637A"/>
    <w:rsid w:val="0019637D"/>
    <w:rsid w:val="001964B7"/>
    <w:rsid w:val="001965DC"/>
    <w:rsid w:val="001965E4"/>
    <w:rsid w:val="0019661E"/>
    <w:rsid w:val="00196674"/>
    <w:rsid w:val="0019669E"/>
    <w:rsid w:val="001966A8"/>
    <w:rsid w:val="001966DE"/>
    <w:rsid w:val="001967FB"/>
    <w:rsid w:val="0019680E"/>
    <w:rsid w:val="00196826"/>
    <w:rsid w:val="001968C5"/>
    <w:rsid w:val="001968D2"/>
    <w:rsid w:val="00196906"/>
    <w:rsid w:val="00196909"/>
    <w:rsid w:val="0019694D"/>
    <w:rsid w:val="0019697A"/>
    <w:rsid w:val="00196A13"/>
    <w:rsid w:val="00196A2A"/>
    <w:rsid w:val="00196A5B"/>
    <w:rsid w:val="00196A7E"/>
    <w:rsid w:val="00196ADF"/>
    <w:rsid w:val="00196AE8"/>
    <w:rsid w:val="00196B35"/>
    <w:rsid w:val="00196B3D"/>
    <w:rsid w:val="00196B9F"/>
    <w:rsid w:val="00196BB8"/>
    <w:rsid w:val="00196BBF"/>
    <w:rsid w:val="00196CAD"/>
    <w:rsid w:val="00196D14"/>
    <w:rsid w:val="00196D27"/>
    <w:rsid w:val="00196D5C"/>
    <w:rsid w:val="00196E87"/>
    <w:rsid w:val="001970D8"/>
    <w:rsid w:val="001971DB"/>
    <w:rsid w:val="0019727E"/>
    <w:rsid w:val="001972C0"/>
    <w:rsid w:val="0019735F"/>
    <w:rsid w:val="0019746D"/>
    <w:rsid w:val="00197473"/>
    <w:rsid w:val="00197476"/>
    <w:rsid w:val="00197482"/>
    <w:rsid w:val="00197493"/>
    <w:rsid w:val="001974BA"/>
    <w:rsid w:val="00197526"/>
    <w:rsid w:val="00197532"/>
    <w:rsid w:val="00197544"/>
    <w:rsid w:val="001975C7"/>
    <w:rsid w:val="00197601"/>
    <w:rsid w:val="00197618"/>
    <w:rsid w:val="00197696"/>
    <w:rsid w:val="0019776C"/>
    <w:rsid w:val="00197800"/>
    <w:rsid w:val="0019789A"/>
    <w:rsid w:val="00197977"/>
    <w:rsid w:val="00197978"/>
    <w:rsid w:val="001979DB"/>
    <w:rsid w:val="00197A0F"/>
    <w:rsid w:val="00197A2D"/>
    <w:rsid w:val="00197A8E"/>
    <w:rsid w:val="00197B40"/>
    <w:rsid w:val="00197B6C"/>
    <w:rsid w:val="00197C0D"/>
    <w:rsid w:val="00197CA1"/>
    <w:rsid w:val="00197D11"/>
    <w:rsid w:val="00197D43"/>
    <w:rsid w:val="00197DFE"/>
    <w:rsid w:val="00197E70"/>
    <w:rsid w:val="00197EA4"/>
    <w:rsid w:val="00197F0D"/>
    <w:rsid w:val="00197F68"/>
    <w:rsid w:val="00197F6C"/>
    <w:rsid w:val="00197F95"/>
    <w:rsid w:val="001A0076"/>
    <w:rsid w:val="001A00EE"/>
    <w:rsid w:val="001A0230"/>
    <w:rsid w:val="001A02A8"/>
    <w:rsid w:val="001A0325"/>
    <w:rsid w:val="001A038E"/>
    <w:rsid w:val="001A03AA"/>
    <w:rsid w:val="001A042E"/>
    <w:rsid w:val="001A04FF"/>
    <w:rsid w:val="001A0581"/>
    <w:rsid w:val="001A058C"/>
    <w:rsid w:val="001A06CE"/>
    <w:rsid w:val="001A070C"/>
    <w:rsid w:val="001A0796"/>
    <w:rsid w:val="001A07A9"/>
    <w:rsid w:val="001A07B0"/>
    <w:rsid w:val="001A089F"/>
    <w:rsid w:val="001A0934"/>
    <w:rsid w:val="001A0953"/>
    <w:rsid w:val="001A097C"/>
    <w:rsid w:val="001A0AD3"/>
    <w:rsid w:val="001A0B1A"/>
    <w:rsid w:val="001A0CCD"/>
    <w:rsid w:val="001A0D25"/>
    <w:rsid w:val="001A0DD8"/>
    <w:rsid w:val="001A0E09"/>
    <w:rsid w:val="001A0E41"/>
    <w:rsid w:val="001A0E5D"/>
    <w:rsid w:val="001A0ECC"/>
    <w:rsid w:val="001A0F87"/>
    <w:rsid w:val="001A0FDF"/>
    <w:rsid w:val="001A1005"/>
    <w:rsid w:val="001A1049"/>
    <w:rsid w:val="001A108A"/>
    <w:rsid w:val="001A1151"/>
    <w:rsid w:val="001A11EE"/>
    <w:rsid w:val="001A1231"/>
    <w:rsid w:val="001A13C5"/>
    <w:rsid w:val="001A13C9"/>
    <w:rsid w:val="001A143E"/>
    <w:rsid w:val="001A1455"/>
    <w:rsid w:val="001A1519"/>
    <w:rsid w:val="001A154D"/>
    <w:rsid w:val="001A158A"/>
    <w:rsid w:val="001A1597"/>
    <w:rsid w:val="001A15F5"/>
    <w:rsid w:val="001A15FA"/>
    <w:rsid w:val="001A1657"/>
    <w:rsid w:val="001A168D"/>
    <w:rsid w:val="001A1747"/>
    <w:rsid w:val="001A1856"/>
    <w:rsid w:val="001A185E"/>
    <w:rsid w:val="001A18A0"/>
    <w:rsid w:val="001A18D2"/>
    <w:rsid w:val="001A18D4"/>
    <w:rsid w:val="001A18F0"/>
    <w:rsid w:val="001A194B"/>
    <w:rsid w:val="001A1976"/>
    <w:rsid w:val="001A19EE"/>
    <w:rsid w:val="001A1A12"/>
    <w:rsid w:val="001A1A25"/>
    <w:rsid w:val="001A1A58"/>
    <w:rsid w:val="001A1AFA"/>
    <w:rsid w:val="001A1AFF"/>
    <w:rsid w:val="001A1CC0"/>
    <w:rsid w:val="001A1CE6"/>
    <w:rsid w:val="001A1D33"/>
    <w:rsid w:val="001A1D3A"/>
    <w:rsid w:val="001A1D43"/>
    <w:rsid w:val="001A1DCD"/>
    <w:rsid w:val="001A1E6F"/>
    <w:rsid w:val="001A1E8D"/>
    <w:rsid w:val="001A1EFF"/>
    <w:rsid w:val="001A1F1E"/>
    <w:rsid w:val="001A1F2B"/>
    <w:rsid w:val="001A1F2E"/>
    <w:rsid w:val="001A1F82"/>
    <w:rsid w:val="001A1FC7"/>
    <w:rsid w:val="001A2021"/>
    <w:rsid w:val="001A2110"/>
    <w:rsid w:val="001A2119"/>
    <w:rsid w:val="001A2155"/>
    <w:rsid w:val="001A215F"/>
    <w:rsid w:val="001A2195"/>
    <w:rsid w:val="001A21AF"/>
    <w:rsid w:val="001A21B9"/>
    <w:rsid w:val="001A21F1"/>
    <w:rsid w:val="001A232B"/>
    <w:rsid w:val="001A238E"/>
    <w:rsid w:val="001A241D"/>
    <w:rsid w:val="001A2467"/>
    <w:rsid w:val="001A25DF"/>
    <w:rsid w:val="001A260A"/>
    <w:rsid w:val="001A268F"/>
    <w:rsid w:val="001A26E0"/>
    <w:rsid w:val="001A26F1"/>
    <w:rsid w:val="001A270A"/>
    <w:rsid w:val="001A2722"/>
    <w:rsid w:val="001A27A8"/>
    <w:rsid w:val="001A2842"/>
    <w:rsid w:val="001A2874"/>
    <w:rsid w:val="001A287F"/>
    <w:rsid w:val="001A28D1"/>
    <w:rsid w:val="001A2951"/>
    <w:rsid w:val="001A29DA"/>
    <w:rsid w:val="001A29F9"/>
    <w:rsid w:val="001A2A43"/>
    <w:rsid w:val="001A2A69"/>
    <w:rsid w:val="001A2A6C"/>
    <w:rsid w:val="001A2AB2"/>
    <w:rsid w:val="001A2B7E"/>
    <w:rsid w:val="001A2BA3"/>
    <w:rsid w:val="001A2BEB"/>
    <w:rsid w:val="001A2C2C"/>
    <w:rsid w:val="001A2E26"/>
    <w:rsid w:val="001A2E67"/>
    <w:rsid w:val="001A2F95"/>
    <w:rsid w:val="001A2FCA"/>
    <w:rsid w:val="001A2FE6"/>
    <w:rsid w:val="001A3004"/>
    <w:rsid w:val="001A3037"/>
    <w:rsid w:val="001A315F"/>
    <w:rsid w:val="001A31A8"/>
    <w:rsid w:val="001A31CD"/>
    <w:rsid w:val="001A3230"/>
    <w:rsid w:val="001A3246"/>
    <w:rsid w:val="001A3254"/>
    <w:rsid w:val="001A326D"/>
    <w:rsid w:val="001A3299"/>
    <w:rsid w:val="001A32DF"/>
    <w:rsid w:val="001A335F"/>
    <w:rsid w:val="001A3485"/>
    <w:rsid w:val="001A34C7"/>
    <w:rsid w:val="001A3533"/>
    <w:rsid w:val="001A3591"/>
    <w:rsid w:val="001A35B0"/>
    <w:rsid w:val="001A35EC"/>
    <w:rsid w:val="001A36AF"/>
    <w:rsid w:val="001A36C0"/>
    <w:rsid w:val="001A370F"/>
    <w:rsid w:val="001A3716"/>
    <w:rsid w:val="001A37D5"/>
    <w:rsid w:val="001A386F"/>
    <w:rsid w:val="001A38E0"/>
    <w:rsid w:val="001A3955"/>
    <w:rsid w:val="001A399E"/>
    <w:rsid w:val="001A39B3"/>
    <w:rsid w:val="001A3A0B"/>
    <w:rsid w:val="001A3A5C"/>
    <w:rsid w:val="001A3A8C"/>
    <w:rsid w:val="001A3AA7"/>
    <w:rsid w:val="001A3AAE"/>
    <w:rsid w:val="001A3AE0"/>
    <w:rsid w:val="001A3B2F"/>
    <w:rsid w:val="001A3B9A"/>
    <w:rsid w:val="001A3BDB"/>
    <w:rsid w:val="001A3C31"/>
    <w:rsid w:val="001A3C83"/>
    <w:rsid w:val="001A3CBC"/>
    <w:rsid w:val="001A3CF3"/>
    <w:rsid w:val="001A3D01"/>
    <w:rsid w:val="001A3D43"/>
    <w:rsid w:val="001A3DA8"/>
    <w:rsid w:val="001A3DDD"/>
    <w:rsid w:val="001A3E74"/>
    <w:rsid w:val="001A3E87"/>
    <w:rsid w:val="001A3EFB"/>
    <w:rsid w:val="001A3F1A"/>
    <w:rsid w:val="001A3F1D"/>
    <w:rsid w:val="001A3F23"/>
    <w:rsid w:val="001A3F9F"/>
    <w:rsid w:val="001A3FA0"/>
    <w:rsid w:val="001A4056"/>
    <w:rsid w:val="001A414E"/>
    <w:rsid w:val="001A4236"/>
    <w:rsid w:val="001A425E"/>
    <w:rsid w:val="001A42D1"/>
    <w:rsid w:val="001A42D2"/>
    <w:rsid w:val="001A4321"/>
    <w:rsid w:val="001A432E"/>
    <w:rsid w:val="001A4348"/>
    <w:rsid w:val="001A43A5"/>
    <w:rsid w:val="001A4407"/>
    <w:rsid w:val="001A4410"/>
    <w:rsid w:val="001A445E"/>
    <w:rsid w:val="001A4483"/>
    <w:rsid w:val="001A4488"/>
    <w:rsid w:val="001A44D6"/>
    <w:rsid w:val="001A4568"/>
    <w:rsid w:val="001A45F1"/>
    <w:rsid w:val="001A46DE"/>
    <w:rsid w:val="001A46EE"/>
    <w:rsid w:val="001A4718"/>
    <w:rsid w:val="001A479E"/>
    <w:rsid w:val="001A4800"/>
    <w:rsid w:val="001A481F"/>
    <w:rsid w:val="001A486B"/>
    <w:rsid w:val="001A4888"/>
    <w:rsid w:val="001A4987"/>
    <w:rsid w:val="001A4999"/>
    <w:rsid w:val="001A49C4"/>
    <w:rsid w:val="001A49E9"/>
    <w:rsid w:val="001A49F6"/>
    <w:rsid w:val="001A4A16"/>
    <w:rsid w:val="001A4A41"/>
    <w:rsid w:val="001A4AE7"/>
    <w:rsid w:val="001A4B2D"/>
    <w:rsid w:val="001A4B36"/>
    <w:rsid w:val="001A4B8A"/>
    <w:rsid w:val="001A4BB3"/>
    <w:rsid w:val="001A4BDB"/>
    <w:rsid w:val="001A4BF9"/>
    <w:rsid w:val="001A4C16"/>
    <w:rsid w:val="001A4C24"/>
    <w:rsid w:val="001A4C84"/>
    <w:rsid w:val="001A4C99"/>
    <w:rsid w:val="001A4CD3"/>
    <w:rsid w:val="001A4D1E"/>
    <w:rsid w:val="001A4DA8"/>
    <w:rsid w:val="001A4E3F"/>
    <w:rsid w:val="001A4E81"/>
    <w:rsid w:val="001A4EAC"/>
    <w:rsid w:val="001A5043"/>
    <w:rsid w:val="001A508E"/>
    <w:rsid w:val="001A50DC"/>
    <w:rsid w:val="001A50EE"/>
    <w:rsid w:val="001A510C"/>
    <w:rsid w:val="001A5183"/>
    <w:rsid w:val="001A5193"/>
    <w:rsid w:val="001A51A8"/>
    <w:rsid w:val="001A51FD"/>
    <w:rsid w:val="001A5333"/>
    <w:rsid w:val="001A53E1"/>
    <w:rsid w:val="001A5426"/>
    <w:rsid w:val="001A545F"/>
    <w:rsid w:val="001A549F"/>
    <w:rsid w:val="001A54B9"/>
    <w:rsid w:val="001A54D6"/>
    <w:rsid w:val="001A565D"/>
    <w:rsid w:val="001A566F"/>
    <w:rsid w:val="001A5699"/>
    <w:rsid w:val="001A56CD"/>
    <w:rsid w:val="001A56F3"/>
    <w:rsid w:val="001A57B5"/>
    <w:rsid w:val="001A57C1"/>
    <w:rsid w:val="001A57FC"/>
    <w:rsid w:val="001A5814"/>
    <w:rsid w:val="001A59A5"/>
    <w:rsid w:val="001A59CB"/>
    <w:rsid w:val="001A5A2B"/>
    <w:rsid w:val="001A5AE3"/>
    <w:rsid w:val="001A5AF4"/>
    <w:rsid w:val="001A5B2B"/>
    <w:rsid w:val="001A5BC0"/>
    <w:rsid w:val="001A5BC2"/>
    <w:rsid w:val="001A5C04"/>
    <w:rsid w:val="001A5C71"/>
    <w:rsid w:val="001A5CBD"/>
    <w:rsid w:val="001A5DA0"/>
    <w:rsid w:val="001A5DA8"/>
    <w:rsid w:val="001A5DBD"/>
    <w:rsid w:val="001A5DD5"/>
    <w:rsid w:val="001A5DED"/>
    <w:rsid w:val="001A5DF9"/>
    <w:rsid w:val="001A5E91"/>
    <w:rsid w:val="001A5F4E"/>
    <w:rsid w:val="001A5F60"/>
    <w:rsid w:val="001A5FCB"/>
    <w:rsid w:val="001A6021"/>
    <w:rsid w:val="001A6056"/>
    <w:rsid w:val="001A6082"/>
    <w:rsid w:val="001A6090"/>
    <w:rsid w:val="001A612B"/>
    <w:rsid w:val="001A61BB"/>
    <w:rsid w:val="001A61F3"/>
    <w:rsid w:val="001A628E"/>
    <w:rsid w:val="001A6293"/>
    <w:rsid w:val="001A6312"/>
    <w:rsid w:val="001A633F"/>
    <w:rsid w:val="001A6340"/>
    <w:rsid w:val="001A638C"/>
    <w:rsid w:val="001A63B6"/>
    <w:rsid w:val="001A641A"/>
    <w:rsid w:val="001A6495"/>
    <w:rsid w:val="001A64E0"/>
    <w:rsid w:val="001A64EE"/>
    <w:rsid w:val="001A658E"/>
    <w:rsid w:val="001A658F"/>
    <w:rsid w:val="001A65D6"/>
    <w:rsid w:val="001A65F3"/>
    <w:rsid w:val="001A6614"/>
    <w:rsid w:val="001A6695"/>
    <w:rsid w:val="001A66A8"/>
    <w:rsid w:val="001A6703"/>
    <w:rsid w:val="001A6774"/>
    <w:rsid w:val="001A6778"/>
    <w:rsid w:val="001A678C"/>
    <w:rsid w:val="001A678D"/>
    <w:rsid w:val="001A680C"/>
    <w:rsid w:val="001A680D"/>
    <w:rsid w:val="001A6864"/>
    <w:rsid w:val="001A6891"/>
    <w:rsid w:val="001A68FF"/>
    <w:rsid w:val="001A690E"/>
    <w:rsid w:val="001A6964"/>
    <w:rsid w:val="001A696E"/>
    <w:rsid w:val="001A6995"/>
    <w:rsid w:val="001A6A40"/>
    <w:rsid w:val="001A6A97"/>
    <w:rsid w:val="001A6B20"/>
    <w:rsid w:val="001A6B3D"/>
    <w:rsid w:val="001A6B5B"/>
    <w:rsid w:val="001A6B5E"/>
    <w:rsid w:val="001A6B7C"/>
    <w:rsid w:val="001A6BA6"/>
    <w:rsid w:val="001A6BCC"/>
    <w:rsid w:val="001A6C17"/>
    <w:rsid w:val="001A6C2D"/>
    <w:rsid w:val="001A6C47"/>
    <w:rsid w:val="001A6C49"/>
    <w:rsid w:val="001A6C9D"/>
    <w:rsid w:val="001A6CD9"/>
    <w:rsid w:val="001A6D22"/>
    <w:rsid w:val="001A6D5F"/>
    <w:rsid w:val="001A6DC4"/>
    <w:rsid w:val="001A6DE1"/>
    <w:rsid w:val="001A6E0A"/>
    <w:rsid w:val="001A6E91"/>
    <w:rsid w:val="001A6F22"/>
    <w:rsid w:val="001A6F5E"/>
    <w:rsid w:val="001A6F7A"/>
    <w:rsid w:val="001A6FCA"/>
    <w:rsid w:val="001A7085"/>
    <w:rsid w:val="001A70A0"/>
    <w:rsid w:val="001A7193"/>
    <w:rsid w:val="001A7219"/>
    <w:rsid w:val="001A7228"/>
    <w:rsid w:val="001A72D6"/>
    <w:rsid w:val="001A7347"/>
    <w:rsid w:val="001A73F3"/>
    <w:rsid w:val="001A748E"/>
    <w:rsid w:val="001A7531"/>
    <w:rsid w:val="001A75AB"/>
    <w:rsid w:val="001A767F"/>
    <w:rsid w:val="001A76B8"/>
    <w:rsid w:val="001A7751"/>
    <w:rsid w:val="001A775B"/>
    <w:rsid w:val="001A776D"/>
    <w:rsid w:val="001A7826"/>
    <w:rsid w:val="001A7879"/>
    <w:rsid w:val="001A78FB"/>
    <w:rsid w:val="001A7937"/>
    <w:rsid w:val="001A795B"/>
    <w:rsid w:val="001A798A"/>
    <w:rsid w:val="001A799B"/>
    <w:rsid w:val="001A79E0"/>
    <w:rsid w:val="001A7A3B"/>
    <w:rsid w:val="001A7A74"/>
    <w:rsid w:val="001A7B3F"/>
    <w:rsid w:val="001A7BAF"/>
    <w:rsid w:val="001A7C79"/>
    <w:rsid w:val="001A7C9D"/>
    <w:rsid w:val="001A7CD2"/>
    <w:rsid w:val="001A7D14"/>
    <w:rsid w:val="001A7D69"/>
    <w:rsid w:val="001A7D7E"/>
    <w:rsid w:val="001A7DD6"/>
    <w:rsid w:val="001A7E75"/>
    <w:rsid w:val="001A7F2D"/>
    <w:rsid w:val="001A7F89"/>
    <w:rsid w:val="001A7FB8"/>
    <w:rsid w:val="001B003A"/>
    <w:rsid w:val="001B0056"/>
    <w:rsid w:val="001B00A6"/>
    <w:rsid w:val="001B0126"/>
    <w:rsid w:val="001B0164"/>
    <w:rsid w:val="001B01FE"/>
    <w:rsid w:val="001B0255"/>
    <w:rsid w:val="001B0354"/>
    <w:rsid w:val="001B037A"/>
    <w:rsid w:val="001B03AB"/>
    <w:rsid w:val="001B03B9"/>
    <w:rsid w:val="001B03EB"/>
    <w:rsid w:val="001B0471"/>
    <w:rsid w:val="001B04BA"/>
    <w:rsid w:val="001B05F4"/>
    <w:rsid w:val="001B0608"/>
    <w:rsid w:val="001B0627"/>
    <w:rsid w:val="001B062A"/>
    <w:rsid w:val="001B0630"/>
    <w:rsid w:val="001B0680"/>
    <w:rsid w:val="001B069A"/>
    <w:rsid w:val="001B06D8"/>
    <w:rsid w:val="001B070B"/>
    <w:rsid w:val="001B072D"/>
    <w:rsid w:val="001B0764"/>
    <w:rsid w:val="001B07C1"/>
    <w:rsid w:val="001B07DC"/>
    <w:rsid w:val="001B08A3"/>
    <w:rsid w:val="001B0906"/>
    <w:rsid w:val="001B0992"/>
    <w:rsid w:val="001B09CE"/>
    <w:rsid w:val="001B09D8"/>
    <w:rsid w:val="001B0A6D"/>
    <w:rsid w:val="001B0AB1"/>
    <w:rsid w:val="001B0B18"/>
    <w:rsid w:val="001B0B80"/>
    <w:rsid w:val="001B0C3A"/>
    <w:rsid w:val="001B0C4A"/>
    <w:rsid w:val="001B0D0E"/>
    <w:rsid w:val="001B0DA4"/>
    <w:rsid w:val="001B0DAD"/>
    <w:rsid w:val="001B0DB6"/>
    <w:rsid w:val="001B0DD3"/>
    <w:rsid w:val="001B0DF3"/>
    <w:rsid w:val="001B0E94"/>
    <w:rsid w:val="001B0EB9"/>
    <w:rsid w:val="001B0F56"/>
    <w:rsid w:val="001B0F63"/>
    <w:rsid w:val="001B0F77"/>
    <w:rsid w:val="001B0F8C"/>
    <w:rsid w:val="001B0FDE"/>
    <w:rsid w:val="001B1071"/>
    <w:rsid w:val="001B108C"/>
    <w:rsid w:val="001B114E"/>
    <w:rsid w:val="001B1151"/>
    <w:rsid w:val="001B1163"/>
    <w:rsid w:val="001B11D4"/>
    <w:rsid w:val="001B133D"/>
    <w:rsid w:val="001B13C4"/>
    <w:rsid w:val="001B144A"/>
    <w:rsid w:val="001B1460"/>
    <w:rsid w:val="001B14DA"/>
    <w:rsid w:val="001B14F7"/>
    <w:rsid w:val="001B14FD"/>
    <w:rsid w:val="001B160C"/>
    <w:rsid w:val="001B1656"/>
    <w:rsid w:val="001B17BF"/>
    <w:rsid w:val="001B1857"/>
    <w:rsid w:val="001B1923"/>
    <w:rsid w:val="001B193B"/>
    <w:rsid w:val="001B19B8"/>
    <w:rsid w:val="001B19D2"/>
    <w:rsid w:val="001B1A0B"/>
    <w:rsid w:val="001B1A13"/>
    <w:rsid w:val="001B1A5B"/>
    <w:rsid w:val="001B1A74"/>
    <w:rsid w:val="001B1AD1"/>
    <w:rsid w:val="001B1B44"/>
    <w:rsid w:val="001B1C3E"/>
    <w:rsid w:val="001B1CCC"/>
    <w:rsid w:val="001B1CDF"/>
    <w:rsid w:val="001B1CE8"/>
    <w:rsid w:val="001B1D60"/>
    <w:rsid w:val="001B1D67"/>
    <w:rsid w:val="001B1D82"/>
    <w:rsid w:val="001B1E29"/>
    <w:rsid w:val="001B1E2A"/>
    <w:rsid w:val="001B1E36"/>
    <w:rsid w:val="001B1E5A"/>
    <w:rsid w:val="001B1E86"/>
    <w:rsid w:val="001B1EAD"/>
    <w:rsid w:val="001B1F00"/>
    <w:rsid w:val="001B1F28"/>
    <w:rsid w:val="001B2001"/>
    <w:rsid w:val="001B204D"/>
    <w:rsid w:val="001B20CC"/>
    <w:rsid w:val="001B20D6"/>
    <w:rsid w:val="001B2145"/>
    <w:rsid w:val="001B218A"/>
    <w:rsid w:val="001B21B2"/>
    <w:rsid w:val="001B21F8"/>
    <w:rsid w:val="001B233C"/>
    <w:rsid w:val="001B2372"/>
    <w:rsid w:val="001B238E"/>
    <w:rsid w:val="001B23A8"/>
    <w:rsid w:val="001B23AD"/>
    <w:rsid w:val="001B245A"/>
    <w:rsid w:val="001B24A6"/>
    <w:rsid w:val="001B24E0"/>
    <w:rsid w:val="001B24E5"/>
    <w:rsid w:val="001B25B1"/>
    <w:rsid w:val="001B25B6"/>
    <w:rsid w:val="001B27AE"/>
    <w:rsid w:val="001B2802"/>
    <w:rsid w:val="001B2848"/>
    <w:rsid w:val="001B28A4"/>
    <w:rsid w:val="001B28E0"/>
    <w:rsid w:val="001B296A"/>
    <w:rsid w:val="001B298F"/>
    <w:rsid w:val="001B29CF"/>
    <w:rsid w:val="001B29E4"/>
    <w:rsid w:val="001B2A64"/>
    <w:rsid w:val="001B2A6A"/>
    <w:rsid w:val="001B2AF1"/>
    <w:rsid w:val="001B2AFA"/>
    <w:rsid w:val="001B2B29"/>
    <w:rsid w:val="001B2C61"/>
    <w:rsid w:val="001B2C6F"/>
    <w:rsid w:val="001B2CAB"/>
    <w:rsid w:val="001B2D1F"/>
    <w:rsid w:val="001B2D20"/>
    <w:rsid w:val="001B2D44"/>
    <w:rsid w:val="001B2E60"/>
    <w:rsid w:val="001B2E97"/>
    <w:rsid w:val="001B2EAC"/>
    <w:rsid w:val="001B2EE1"/>
    <w:rsid w:val="001B2F44"/>
    <w:rsid w:val="001B2F5B"/>
    <w:rsid w:val="001B2FD4"/>
    <w:rsid w:val="001B301D"/>
    <w:rsid w:val="001B302B"/>
    <w:rsid w:val="001B3082"/>
    <w:rsid w:val="001B3085"/>
    <w:rsid w:val="001B30F0"/>
    <w:rsid w:val="001B3151"/>
    <w:rsid w:val="001B31A0"/>
    <w:rsid w:val="001B31A6"/>
    <w:rsid w:val="001B31AF"/>
    <w:rsid w:val="001B31DC"/>
    <w:rsid w:val="001B3225"/>
    <w:rsid w:val="001B3346"/>
    <w:rsid w:val="001B33A3"/>
    <w:rsid w:val="001B33DD"/>
    <w:rsid w:val="001B343A"/>
    <w:rsid w:val="001B34A0"/>
    <w:rsid w:val="001B34B6"/>
    <w:rsid w:val="001B3501"/>
    <w:rsid w:val="001B352E"/>
    <w:rsid w:val="001B3582"/>
    <w:rsid w:val="001B358C"/>
    <w:rsid w:val="001B3592"/>
    <w:rsid w:val="001B35B3"/>
    <w:rsid w:val="001B35D5"/>
    <w:rsid w:val="001B36E1"/>
    <w:rsid w:val="001B36FA"/>
    <w:rsid w:val="001B372D"/>
    <w:rsid w:val="001B37FA"/>
    <w:rsid w:val="001B383E"/>
    <w:rsid w:val="001B3851"/>
    <w:rsid w:val="001B3889"/>
    <w:rsid w:val="001B388B"/>
    <w:rsid w:val="001B38B9"/>
    <w:rsid w:val="001B39B4"/>
    <w:rsid w:val="001B3B50"/>
    <w:rsid w:val="001B3BC0"/>
    <w:rsid w:val="001B3C5E"/>
    <w:rsid w:val="001B3C73"/>
    <w:rsid w:val="001B3C83"/>
    <w:rsid w:val="001B3D28"/>
    <w:rsid w:val="001B3DB7"/>
    <w:rsid w:val="001B3E62"/>
    <w:rsid w:val="001B3EA8"/>
    <w:rsid w:val="001B3ECF"/>
    <w:rsid w:val="001B3FA4"/>
    <w:rsid w:val="001B4003"/>
    <w:rsid w:val="001B405C"/>
    <w:rsid w:val="001B409B"/>
    <w:rsid w:val="001B4178"/>
    <w:rsid w:val="001B41A6"/>
    <w:rsid w:val="001B4219"/>
    <w:rsid w:val="001B42BC"/>
    <w:rsid w:val="001B42CA"/>
    <w:rsid w:val="001B4300"/>
    <w:rsid w:val="001B4322"/>
    <w:rsid w:val="001B4376"/>
    <w:rsid w:val="001B439B"/>
    <w:rsid w:val="001B4402"/>
    <w:rsid w:val="001B4489"/>
    <w:rsid w:val="001B44F7"/>
    <w:rsid w:val="001B457D"/>
    <w:rsid w:val="001B4623"/>
    <w:rsid w:val="001B464C"/>
    <w:rsid w:val="001B4660"/>
    <w:rsid w:val="001B4718"/>
    <w:rsid w:val="001B475F"/>
    <w:rsid w:val="001B47AF"/>
    <w:rsid w:val="001B4820"/>
    <w:rsid w:val="001B4879"/>
    <w:rsid w:val="001B487C"/>
    <w:rsid w:val="001B48ED"/>
    <w:rsid w:val="001B493A"/>
    <w:rsid w:val="001B4960"/>
    <w:rsid w:val="001B4968"/>
    <w:rsid w:val="001B496B"/>
    <w:rsid w:val="001B4A00"/>
    <w:rsid w:val="001B4AF8"/>
    <w:rsid w:val="001B4B02"/>
    <w:rsid w:val="001B4B13"/>
    <w:rsid w:val="001B4BA4"/>
    <w:rsid w:val="001B4BA7"/>
    <w:rsid w:val="001B4BB5"/>
    <w:rsid w:val="001B4BCA"/>
    <w:rsid w:val="001B4BDB"/>
    <w:rsid w:val="001B4C38"/>
    <w:rsid w:val="001B4C95"/>
    <w:rsid w:val="001B4CC6"/>
    <w:rsid w:val="001B4D6A"/>
    <w:rsid w:val="001B4E0E"/>
    <w:rsid w:val="001B4F26"/>
    <w:rsid w:val="001B4F62"/>
    <w:rsid w:val="001B4F65"/>
    <w:rsid w:val="001B4FAB"/>
    <w:rsid w:val="001B501A"/>
    <w:rsid w:val="001B5186"/>
    <w:rsid w:val="001B51EC"/>
    <w:rsid w:val="001B520D"/>
    <w:rsid w:val="001B5210"/>
    <w:rsid w:val="001B530C"/>
    <w:rsid w:val="001B5376"/>
    <w:rsid w:val="001B53A9"/>
    <w:rsid w:val="001B53AE"/>
    <w:rsid w:val="001B542B"/>
    <w:rsid w:val="001B5463"/>
    <w:rsid w:val="001B54B9"/>
    <w:rsid w:val="001B55EE"/>
    <w:rsid w:val="001B55EF"/>
    <w:rsid w:val="001B564A"/>
    <w:rsid w:val="001B5651"/>
    <w:rsid w:val="001B565B"/>
    <w:rsid w:val="001B5674"/>
    <w:rsid w:val="001B569C"/>
    <w:rsid w:val="001B56BA"/>
    <w:rsid w:val="001B56F0"/>
    <w:rsid w:val="001B5719"/>
    <w:rsid w:val="001B5865"/>
    <w:rsid w:val="001B5898"/>
    <w:rsid w:val="001B58FA"/>
    <w:rsid w:val="001B5954"/>
    <w:rsid w:val="001B598C"/>
    <w:rsid w:val="001B59A1"/>
    <w:rsid w:val="001B59CE"/>
    <w:rsid w:val="001B5A0B"/>
    <w:rsid w:val="001B5A80"/>
    <w:rsid w:val="001B5A86"/>
    <w:rsid w:val="001B5B34"/>
    <w:rsid w:val="001B5B79"/>
    <w:rsid w:val="001B5B97"/>
    <w:rsid w:val="001B5C70"/>
    <w:rsid w:val="001B5CDF"/>
    <w:rsid w:val="001B5CF2"/>
    <w:rsid w:val="001B5D7D"/>
    <w:rsid w:val="001B5DCA"/>
    <w:rsid w:val="001B5E94"/>
    <w:rsid w:val="001B5E9F"/>
    <w:rsid w:val="001B5EA7"/>
    <w:rsid w:val="001B5FAB"/>
    <w:rsid w:val="001B5FB4"/>
    <w:rsid w:val="001B609E"/>
    <w:rsid w:val="001B60CC"/>
    <w:rsid w:val="001B60D5"/>
    <w:rsid w:val="001B612E"/>
    <w:rsid w:val="001B613F"/>
    <w:rsid w:val="001B61D2"/>
    <w:rsid w:val="001B6254"/>
    <w:rsid w:val="001B6259"/>
    <w:rsid w:val="001B625B"/>
    <w:rsid w:val="001B6292"/>
    <w:rsid w:val="001B62D2"/>
    <w:rsid w:val="001B63D5"/>
    <w:rsid w:val="001B6400"/>
    <w:rsid w:val="001B6423"/>
    <w:rsid w:val="001B6447"/>
    <w:rsid w:val="001B64D4"/>
    <w:rsid w:val="001B64ED"/>
    <w:rsid w:val="001B64FA"/>
    <w:rsid w:val="001B6501"/>
    <w:rsid w:val="001B6514"/>
    <w:rsid w:val="001B6553"/>
    <w:rsid w:val="001B658B"/>
    <w:rsid w:val="001B65ED"/>
    <w:rsid w:val="001B6679"/>
    <w:rsid w:val="001B6693"/>
    <w:rsid w:val="001B66DF"/>
    <w:rsid w:val="001B6797"/>
    <w:rsid w:val="001B679E"/>
    <w:rsid w:val="001B685F"/>
    <w:rsid w:val="001B6952"/>
    <w:rsid w:val="001B6B7F"/>
    <w:rsid w:val="001B6BA4"/>
    <w:rsid w:val="001B6C1B"/>
    <w:rsid w:val="001B6C53"/>
    <w:rsid w:val="001B6C5C"/>
    <w:rsid w:val="001B6C77"/>
    <w:rsid w:val="001B6CEC"/>
    <w:rsid w:val="001B6D08"/>
    <w:rsid w:val="001B6D65"/>
    <w:rsid w:val="001B6DA4"/>
    <w:rsid w:val="001B6E1A"/>
    <w:rsid w:val="001B6ECC"/>
    <w:rsid w:val="001B6EF2"/>
    <w:rsid w:val="001B6F08"/>
    <w:rsid w:val="001B6F1C"/>
    <w:rsid w:val="001B6F4C"/>
    <w:rsid w:val="001B6F86"/>
    <w:rsid w:val="001B6FF4"/>
    <w:rsid w:val="001B705C"/>
    <w:rsid w:val="001B7078"/>
    <w:rsid w:val="001B70B9"/>
    <w:rsid w:val="001B70EF"/>
    <w:rsid w:val="001B70F1"/>
    <w:rsid w:val="001B713C"/>
    <w:rsid w:val="001B7154"/>
    <w:rsid w:val="001B7217"/>
    <w:rsid w:val="001B72C6"/>
    <w:rsid w:val="001B7305"/>
    <w:rsid w:val="001B7407"/>
    <w:rsid w:val="001B7416"/>
    <w:rsid w:val="001B7433"/>
    <w:rsid w:val="001B7449"/>
    <w:rsid w:val="001B748E"/>
    <w:rsid w:val="001B74A1"/>
    <w:rsid w:val="001B74B0"/>
    <w:rsid w:val="001B7529"/>
    <w:rsid w:val="001B75EF"/>
    <w:rsid w:val="001B7609"/>
    <w:rsid w:val="001B7699"/>
    <w:rsid w:val="001B771B"/>
    <w:rsid w:val="001B773E"/>
    <w:rsid w:val="001B776B"/>
    <w:rsid w:val="001B7772"/>
    <w:rsid w:val="001B7795"/>
    <w:rsid w:val="001B77C2"/>
    <w:rsid w:val="001B77E1"/>
    <w:rsid w:val="001B77FC"/>
    <w:rsid w:val="001B78A1"/>
    <w:rsid w:val="001B799F"/>
    <w:rsid w:val="001B7A23"/>
    <w:rsid w:val="001B7A5C"/>
    <w:rsid w:val="001B7AC7"/>
    <w:rsid w:val="001B7AE0"/>
    <w:rsid w:val="001B7AE1"/>
    <w:rsid w:val="001B7AF3"/>
    <w:rsid w:val="001B7B0A"/>
    <w:rsid w:val="001B7C02"/>
    <w:rsid w:val="001B7C34"/>
    <w:rsid w:val="001B7C35"/>
    <w:rsid w:val="001B7C6A"/>
    <w:rsid w:val="001B7CC1"/>
    <w:rsid w:val="001B7CD9"/>
    <w:rsid w:val="001B7CF9"/>
    <w:rsid w:val="001B7D55"/>
    <w:rsid w:val="001B7D62"/>
    <w:rsid w:val="001B7D8E"/>
    <w:rsid w:val="001B7D98"/>
    <w:rsid w:val="001B7DC5"/>
    <w:rsid w:val="001B7E2F"/>
    <w:rsid w:val="001B7E9B"/>
    <w:rsid w:val="001B7EBA"/>
    <w:rsid w:val="001B7EF2"/>
    <w:rsid w:val="001B7F5B"/>
    <w:rsid w:val="001B7FA1"/>
    <w:rsid w:val="001C0002"/>
    <w:rsid w:val="001C001E"/>
    <w:rsid w:val="001C0048"/>
    <w:rsid w:val="001C00CC"/>
    <w:rsid w:val="001C013E"/>
    <w:rsid w:val="001C01A5"/>
    <w:rsid w:val="001C020B"/>
    <w:rsid w:val="001C0235"/>
    <w:rsid w:val="001C02EB"/>
    <w:rsid w:val="001C02F7"/>
    <w:rsid w:val="001C0383"/>
    <w:rsid w:val="001C039D"/>
    <w:rsid w:val="001C03C4"/>
    <w:rsid w:val="001C0464"/>
    <w:rsid w:val="001C04D9"/>
    <w:rsid w:val="001C050D"/>
    <w:rsid w:val="001C0541"/>
    <w:rsid w:val="001C0623"/>
    <w:rsid w:val="001C064D"/>
    <w:rsid w:val="001C064F"/>
    <w:rsid w:val="001C0735"/>
    <w:rsid w:val="001C07B0"/>
    <w:rsid w:val="001C0824"/>
    <w:rsid w:val="001C084B"/>
    <w:rsid w:val="001C0852"/>
    <w:rsid w:val="001C0856"/>
    <w:rsid w:val="001C0869"/>
    <w:rsid w:val="001C08B6"/>
    <w:rsid w:val="001C0960"/>
    <w:rsid w:val="001C0A0E"/>
    <w:rsid w:val="001C0A5E"/>
    <w:rsid w:val="001C0B59"/>
    <w:rsid w:val="001C0B79"/>
    <w:rsid w:val="001C0B86"/>
    <w:rsid w:val="001C0BD1"/>
    <w:rsid w:val="001C0C36"/>
    <w:rsid w:val="001C0C87"/>
    <w:rsid w:val="001C0C8F"/>
    <w:rsid w:val="001C0CD1"/>
    <w:rsid w:val="001C0CF2"/>
    <w:rsid w:val="001C0D25"/>
    <w:rsid w:val="001C0D6F"/>
    <w:rsid w:val="001C0D70"/>
    <w:rsid w:val="001C0DC7"/>
    <w:rsid w:val="001C0DDA"/>
    <w:rsid w:val="001C0E4E"/>
    <w:rsid w:val="001C0E6A"/>
    <w:rsid w:val="001C0E72"/>
    <w:rsid w:val="001C0E81"/>
    <w:rsid w:val="001C0E94"/>
    <w:rsid w:val="001C0EB0"/>
    <w:rsid w:val="001C0EFB"/>
    <w:rsid w:val="001C0F22"/>
    <w:rsid w:val="001C0F4C"/>
    <w:rsid w:val="001C105B"/>
    <w:rsid w:val="001C10AB"/>
    <w:rsid w:val="001C1125"/>
    <w:rsid w:val="001C1130"/>
    <w:rsid w:val="001C11A0"/>
    <w:rsid w:val="001C11AA"/>
    <w:rsid w:val="001C11DB"/>
    <w:rsid w:val="001C1247"/>
    <w:rsid w:val="001C1263"/>
    <w:rsid w:val="001C12CA"/>
    <w:rsid w:val="001C12D8"/>
    <w:rsid w:val="001C1316"/>
    <w:rsid w:val="001C13A4"/>
    <w:rsid w:val="001C13B3"/>
    <w:rsid w:val="001C149B"/>
    <w:rsid w:val="001C14ED"/>
    <w:rsid w:val="001C14F4"/>
    <w:rsid w:val="001C1562"/>
    <w:rsid w:val="001C15D8"/>
    <w:rsid w:val="001C1649"/>
    <w:rsid w:val="001C169C"/>
    <w:rsid w:val="001C16E8"/>
    <w:rsid w:val="001C1710"/>
    <w:rsid w:val="001C1723"/>
    <w:rsid w:val="001C172D"/>
    <w:rsid w:val="001C1747"/>
    <w:rsid w:val="001C180A"/>
    <w:rsid w:val="001C1815"/>
    <w:rsid w:val="001C1876"/>
    <w:rsid w:val="001C18A5"/>
    <w:rsid w:val="001C19CE"/>
    <w:rsid w:val="001C1A43"/>
    <w:rsid w:val="001C1A80"/>
    <w:rsid w:val="001C1ABC"/>
    <w:rsid w:val="001C1C07"/>
    <w:rsid w:val="001C1C29"/>
    <w:rsid w:val="001C1C31"/>
    <w:rsid w:val="001C1C79"/>
    <w:rsid w:val="001C1D14"/>
    <w:rsid w:val="001C1D22"/>
    <w:rsid w:val="001C1E5E"/>
    <w:rsid w:val="001C1E79"/>
    <w:rsid w:val="001C1E92"/>
    <w:rsid w:val="001C1EF4"/>
    <w:rsid w:val="001C1F45"/>
    <w:rsid w:val="001C1FD0"/>
    <w:rsid w:val="001C20D0"/>
    <w:rsid w:val="001C2189"/>
    <w:rsid w:val="001C21C8"/>
    <w:rsid w:val="001C2297"/>
    <w:rsid w:val="001C22C6"/>
    <w:rsid w:val="001C22F9"/>
    <w:rsid w:val="001C238A"/>
    <w:rsid w:val="001C23B0"/>
    <w:rsid w:val="001C23DB"/>
    <w:rsid w:val="001C2465"/>
    <w:rsid w:val="001C2468"/>
    <w:rsid w:val="001C24CC"/>
    <w:rsid w:val="001C24F1"/>
    <w:rsid w:val="001C2551"/>
    <w:rsid w:val="001C2568"/>
    <w:rsid w:val="001C25AA"/>
    <w:rsid w:val="001C273B"/>
    <w:rsid w:val="001C2761"/>
    <w:rsid w:val="001C2771"/>
    <w:rsid w:val="001C27E0"/>
    <w:rsid w:val="001C280F"/>
    <w:rsid w:val="001C2848"/>
    <w:rsid w:val="001C28C2"/>
    <w:rsid w:val="001C28F6"/>
    <w:rsid w:val="001C2A3C"/>
    <w:rsid w:val="001C2AFE"/>
    <w:rsid w:val="001C2B2A"/>
    <w:rsid w:val="001C2B2C"/>
    <w:rsid w:val="001C2BD1"/>
    <w:rsid w:val="001C2CB0"/>
    <w:rsid w:val="001C2CD9"/>
    <w:rsid w:val="001C2DC1"/>
    <w:rsid w:val="001C2E23"/>
    <w:rsid w:val="001C2E7C"/>
    <w:rsid w:val="001C2E93"/>
    <w:rsid w:val="001C2ECC"/>
    <w:rsid w:val="001C2F17"/>
    <w:rsid w:val="001C2F1B"/>
    <w:rsid w:val="001C2F20"/>
    <w:rsid w:val="001C2F3F"/>
    <w:rsid w:val="001C2F66"/>
    <w:rsid w:val="001C2FDD"/>
    <w:rsid w:val="001C3054"/>
    <w:rsid w:val="001C311B"/>
    <w:rsid w:val="001C311E"/>
    <w:rsid w:val="001C3126"/>
    <w:rsid w:val="001C31C3"/>
    <w:rsid w:val="001C3309"/>
    <w:rsid w:val="001C33B0"/>
    <w:rsid w:val="001C344E"/>
    <w:rsid w:val="001C3473"/>
    <w:rsid w:val="001C34F3"/>
    <w:rsid w:val="001C3511"/>
    <w:rsid w:val="001C3565"/>
    <w:rsid w:val="001C3608"/>
    <w:rsid w:val="001C374A"/>
    <w:rsid w:val="001C375C"/>
    <w:rsid w:val="001C3774"/>
    <w:rsid w:val="001C377F"/>
    <w:rsid w:val="001C37AF"/>
    <w:rsid w:val="001C37D0"/>
    <w:rsid w:val="001C37D9"/>
    <w:rsid w:val="001C37FB"/>
    <w:rsid w:val="001C382D"/>
    <w:rsid w:val="001C38A0"/>
    <w:rsid w:val="001C394A"/>
    <w:rsid w:val="001C3985"/>
    <w:rsid w:val="001C39C7"/>
    <w:rsid w:val="001C39F0"/>
    <w:rsid w:val="001C3AD1"/>
    <w:rsid w:val="001C3B28"/>
    <w:rsid w:val="001C3BA9"/>
    <w:rsid w:val="001C3BB8"/>
    <w:rsid w:val="001C3C2F"/>
    <w:rsid w:val="001C3C9B"/>
    <w:rsid w:val="001C3DB7"/>
    <w:rsid w:val="001C3DC6"/>
    <w:rsid w:val="001C3EDE"/>
    <w:rsid w:val="001C3F14"/>
    <w:rsid w:val="001C3F1D"/>
    <w:rsid w:val="001C3F59"/>
    <w:rsid w:val="001C3F74"/>
    <w:rsid w:val="001C3FD2"/>
    <w:rsid w:val="001C402F"/>
    <w:rsid w:val="001C403E"/>
    <w:rsid w:val="001C414B"/>
    <w:rsid w:val="001C41DE"/>
    <w:rsid w:val="001C4275"/>
    <w:rsid w:val="001C42EB"/>
    <w:rsid w:val="001C4335"/>
    <w:rsid w:val="001C434C"/>
    <w:rsid w:val="001C439E"/>
    <w:rsid w:val="001C43E1"/>
    <w:rsid w:val="001C4429"/>
    <w:rsid w:val="001C443A"/>
    <w:rsid w:val="001C44B8"/>
    <w:rsid w:val="001C44C2"/>
    <w:rsid w:val="001C45AB"/>
    <w:rsid w:val="001C46BC"/>
    <w:rsid w:val="001C4712"/>
    <w:rsid w:val="001C4753"/>
    <w:rsid w:val="001C4850"/>
    <w:rsid w:val="001C4924"/>
    <w:rsid w:val="001C4945"/>
    <w:rsid w:val="001C4948"/>
    <w:rsid w:val="001C4987"/>
    <w:rsid w:val="001C49F3"/>
    <w:rsid w:val="001C4BE7"/>
    <w:rsid w:val="001C4C7E"/>
    <w:rsid w:val="001C4CC0"/>
    <w:rsid w:val="001C4D49"/>
    <w:rsid w:val="001C4DA3"/>
    <w:rsid w:val="001C4DB3"/>
    <w:rsid w:val="001C4E74"/>
    <w:rsid w:val="001C4EBA"/>
    <w:rsid w:val="001C4ECE"/>
    <w:rsid w:val="001C4F0E"/>
    <w:rsid w:val="001C4F21"/>
    <w:rsid w:val="001C4F42"/>
    <w:rsid w:val="001C4F5E"/>
    <w:rsid w:val="001C4F61"/>
    <w:rsid w:val="001C4F63"/>
    <w:rsid w:val="001C4FA1"/>
    <w:rsid w:val="001C5002"/>
    <w:rsid w:val="001C5034"/>
    <w:rsid w:val="001C5048"/>
    <w:rsid w:val="001C504C"/>
    <w:rsid w:val="001C508A"/>
    <w:rsid w:val="001C5098"/>
    <w:rsid w:val="001C50D0"/>
    <w:rsid w:val="001C5165"/>
    <w:rsid w:val="001C5375"/>
    <w:rsid w:val="001C53D5"/>
    <w:rsid w:val="001C540D"/>
    <w:rsid w:val="001C5436"/>
    <w:rsid w:val="001C5462"/>
    <w:rsid w:val="001C5476"/>
    <w:rsid w:val="001C54FB"/>
    <w:rsid w:val="001C55CC"/>
    <w:rsid w:val="001C5665"/>
    <w:rsid w:val="001C5673"/>
    <w:rsid w:val="001C5757"/>
    <w:rsid w:val="001C577D"/>
    <w:rsid w:val="001C5817"/>
    <w:rsid w:val="001C5852"/>
    <w:rsid w:val="001C58B5"/>
    <w:rsid w:val="001C58D1"/>
    <w:rsid w:val="001C59A9"/>
    <w:rsid w:val="001C5A3A"/>
    <w:rsid w:val="001C5A43"/>
    <w:rsid w:val="001C5A82"/>
    <w:rsid w:val="001C5AB0"/>
    <w:rsid w:val="001C5BF9"/>
    <w:rsid w:val="001C5C2E"/>
    <w:rsid w:val="001C5C37"/>
    <w:rsid w:val="001C5C73"/>
    <w:rsid w:val="001C5CB8"/>
    <w:rsid w:val="001C5CD2"/>
    <w:rsid w:val="001C5D6E"/>
    <w:rsid w:val="001C5D85"/>
    <w:rsid w:val="001C5EA9"/>
    <w:rsid w:val="001C5EAD"/>
    <w:rsid w:val="001C5EC2"/>
    <w:rsid w:val="001C5ECC"/>
    <w:rsid w:val="001C5F30"/>
    <w:rsid w:val="001C5F98"/>
    <w:rsid w:val="001C6017"/>
    <w:rsid w:val="001C6075"/>
    <w:rsid w:val="001C60D2"/>
    <w:rsid w:val="001C60DF"/>
    <w:rsid w:val="001C6174"/>
    <w:rsid w:val="001C61B8"/>
    <w:rsid w:val="001C61C4"/>
    <w:rsid w:val="001C61FB"/>
    <w:rsid w:val="001C6246"/>
    <w:rsid w:val="001C62DC"/>
    <w:rsid w:val="001C62F3"/>
    <w:rsid w:val="001C636F"/>
    <w:rsid w:val="001C63A0"/>
    <w:rsid w:val="001C6460"/>
    <w:rsid w:val="001C64DA"/>
    <w:rsid w:val="001C6596"/>
    <w:rsid w:val="001C65E4"/>
    <w:rsid w:val="001C663F"/>
    <w:rsid w:val="001C6651"/>
    <w:rsid w:val="001C67C1"/>
    <w:rsid w:val="001C67F1"/>
    <w:rsid w:val="001C6827"/>
    <w:rsid w:val="001C688F"/>
    <w:rsid w:val="001C68B4"/>
    <w:rsid w:val="001C6936"/>
    <w:rsid w:val="001C6952"/>
    <w:rsid w:val="001C6960"/>
    <w:rsid w:val="001C696D"/>
    <w:rsid w:val="001C6995"/>
    <w:rsid w:val="001C69A4"/>
    <w:rsid w:val="001C6A7D"/>
    <w:rsid w:val="001C6B0F"/>
    <w:rsid w:val="001C6B9D"/>
    <w:rsid w:val="001C6BCF"/>
    <w:rsid w:val="001C6CAC"/>
    <w:rsid w:val="001C6D2D"/>
    <w:rsid w:val="001C6D42"/>
    <w:rsid w:val="001C6DFB"/>
    <w:rsid w:val="001C6E08"/>
    <w:rsid w:val="001C6E6E"/>
    <w:rsid w:val="001C6E80"/>
    <w:rsid w:val="001C6F0C"/>
    <w:rsid w:val="001C6F39"/>
    <w:rsid w:val="001C6F4E"/>
    <w:rsid w:val="001C6F67"/>
    <w:rsid w:val="001C6FF6"/>
    <w:rsid w:val="001C70FB"/>
    <w:rsid w:val="001C7134"/>
    <w:rsid w:val="001C71A6"/>
    <w:rsid w:val="001C720A"/>
    <w:rsid w:val="001C7239"/>
    <w:rsid w:val="001C72EC"/>
    <w:rsid w:val="001C730D"/>
    <w:rsid w:val="001C7394"/>
    <w:rsid w:val="001C739B"/>
    <w:rsid w:val="001C73C8"/>
    <w:rsid w:val="001C7408"/>
    <w:rsid w:val="001C74C9"/>
    <w:rsid w:val="001C75F7"/>
    <w:rsid w:val="001C7647"/>
    <w:rsid w:val="001C7670"/>
    <w:rsid w:val="001C77A8"/>
    <w:rsid w:val="001C77B6"/>
    <w:rsid w:val="001C7873"/>
    <w:rsid w:val="001C78E5"/>
    <w:rsid w:val="001C790F"/>
    <w:rsid w:val="001C794C"/>
    <w:rsid w:val="001C7995"/>
    <w:rsid w:val="001C799D"/>
    <w:rsid w:val="001C79BA"/>
    <w:rsid w:val="001C79FF"/>
    <w:rsid w:val="001C7A8D"/>
    <w:rsid w:val="001C7B14"/>
    <w:rsid w:val="001C7B57"/>
    <w:rsid w:val="001C7B83"/>
    <w:rsid w:val="001C7BA5"/>
    <w:rsid w:val="001C7BDC"/>
    <w:rsid w:val="001C7CBC"/>
    <w:rsid w:val="001C7CDB"/>
    <w:rsid w:val="001C7DEF"/>
    <w:rsid w:val="001C7E7B"/>
    <w:rsid w:val="001C7F7F"/>
    <w:rsid w:val="001C7FC7"/>
    <w:rsid w:val="001C7FD3"/>
    <w:rsid w:val="001D005B"/>
    <w:rsid w:val="001D0064"/>
    <w:rsid w:val="001D0190"/>
    <w:rsid w:val="001D01DF"/>
    <w:rsid w:val="001D0214"/>
    <w:rsid w:val="001D0222"/>
    <w:rsid w:val="001D0273"/>
    <w:rsid w:val="001D02AF"/>
    <w:rsid w:val="001D02D1"/>
    <w:rsid w:val="001D02DA"/>
    <w:rsid w:val="001D03A2"/>
    <w:rsid w:val="001D03A5"/>
    <w:rsid w:val="001D03D3"/>
    <w:rsid w:val="001D0454"/>
    <w:rsid w:val="001D045B"/>
    <w:rsid w:val="001D049C"/>
    <w:rsid w:val="001D056B"/>
    <w:rsid w:val="001D0594"/>
    <w:rsid w:val="001D05A4"/>
    <w:rsid w:val="001D05CD"/>
    <w:rsid w:val="001D066B"/>
    <w:rsid w:val="001D06D7"/>
    <w:rsid w:val="001D0713"/>
    <w:rsid w:val="001D0753"/>
    <w:rsid w:val="001D07A3"/>
    <w:rsid w:val="001D07FD"/>
    <w:rsid w:val="001D0802"/>
    <w:rsid w:val="001D08BB"/>
    <w:rsid w:val="001D0928"/>
    <w:rsid w:val="001D0964"/>
    <w:rsid w:val="001D0A39"/>
    <w:rsid w:val="001D0A3C"/>
    <w:rsid w:val="001D0A53"/>
    <w:rsid w:val="001D0AC5"/>
    <w:rsid w:val="001D0AFE"/>
    <w:rsid w:val="001D0B10"/>
    <w:rsid w:val="001D0BBE"/>
    <w:rsid w:val="001D0BF9"/>
    <w:rsid w:val="001D0C56"/>
    <w:rsid w:val="001D0C99"/>
    <w:rsid w:val="001D0D02"/>
    <w:rsid w:val="001D0D2B"/>
    <w:rsid w:val="001D0D34"/>
    <w:rsid w:val="001D0DDC"/>
    <w:rsid w:val="001D0DE0"/>
    <w:rsid w:val="001D0DE8"/>
    <w:rsid w:val="001D0DF3"/>
    <w:rsid w:val="001D0DF6"/>
    <w:rsid w:val="001D0E20"/>
    <w:rsid w:val="001D0E94"/>
    <w:rsid w:val="001D0F22"/>
    <w:rsid w:val="001D0F4B"/>
    <w:rsid w:val="001D0F80"/>
    <w:rsid w:val="001D0F8A"/>
    <w:rsid w:val="001D102F"/>
    <w:rsid w:val="001D1070"/>
    <w:rsid w:val="001D1081"/>
    <w:rsid w:val="001D10FE"/>
    <w:rsid w:val="001D1101"/>
    <w:rsid w:val="001D116A"/>
    <w:rsid w:val="001D1185"/>
    <w:rsid w:val="001D11B8"/>
    <w:rsid w:val="001D125A"/>
    <w:rsid w:val="001D1302"/>
    <w:rsid w:val="001D135F"/>
    <w:rsid w:val="001D13C5"/>
    <w:rsid w:val="001D13D5"/>
    <w:rsid w:val="001D1416"/>
    <w:rsid w:val="001D1418"/>
    <w:rsid w:val="001D144E"/>
    <w:rsid w:val="001D148B"/>
    <w:rsid w:val="001D14B0"/>
    <w:rsid w:val="001D154F"/>
    <w:rsid w:val="001D1592"/>
    <w:rsid w:val="001D1615"/>
    <w:rsid w:val="001D16BF"/>
    <w:rsid w:val="001D172F"/>
    <w:rsid w:val="001D1731"/>
    <w:rsid w:val="001D1834"/>
    <w:rsid w:val="001D19DC"/>
    <w:rsid w:val="001D1AA3"/>
    <w:rsid w:val="001D1B37"/>
    <w:rsid w:val="001D1BC8"/>
    <w:rsid w:val="001D1CA2"/>
    <w:rsid w:val="001D1CE8"/>
    <w:rsid w:val="001D1D87"/>
    <w:rsid w:val="001D1DC0"/>
    <w:rsid w:val="001D1EBE"/>
    <w:rsid w:val="001D1EF5"/>
    <w:rsid w:val="001D1FB1"/>
    <w:rsid w:val="001D1FE7"/>
    <w:rsid w:val="001D1FF6"/>
    <w:rsid w:val="001D2008"/>
    <w:rsid w:val="001D205C"/>
    <w:rsid w:val="001D2088"/>
    <w:rsid w:val="001D20BD"/>
    <w:rsid w:val="001D20EF"/>
    <w:rsid w:val="001D212F"/>
    <w:rsid w:val="001D21E7"/>
    <w:rsid w:val="001D21EA"/>
    <w:rsid w:val="001D2285"/>
    <w:rsid w:val="001D22BE"/>
    <w:rsid w:val="001D22C8"/>
    <w:rsid w:val="001D22E9"/>
    <w:rsid w:val="001D2394"/>
    <w:rsid w:val="001D23E1"/>
    <w:rsid w:val="001D2409"/>
    <w:rsid w:val="001D2422"/>
    <w:rsid w:val="001D249F"/>
    <w:rsid w:val="001D24F5"/>
    <w:rsid w:val="001D255D"/>
    <w:rsid w:val="001D25D0"/>
    <w:rsid w:val="001D2607"/>
    <w:rsid w:val="001D2626"/>
    <w:rsid w:val="001D262E"/>
    <w:rsid w:val="001D264B"/>
    <w:rsid w:val="001D2695"/>
    <w:rsid w:val="001D26C3"/>
    <w:rsid w:val="001D26D5"/>
    <w:rsid w:val="001D2705"/>
    <w:rsid w:val="001D271F"/>
    <w:rsid w:val="001D272F"/>
    <w:rsid w:val="001D27D1"/>
    <w:rsid w:val="001D2802"/>
    <w:rsid w:val="001D286E"/>
    <w:rsid w:val="001D287E"/>
    <w:rsid w:val="001D2937"/>
    <w:rsid w:val="001D29DC"/>
    <w:rsid w:val="001D29FF"/>
    <w:rsid w:val="001D2A1E"/>
    <w:rsid w:val="001D2A23"/>
    <w:rsid w:val="001D2AB0"/>
    <w:rsid w:val="001D2ACF"/>
    <w:rsid w:val="001D2B2B"/>
    <w:rsid w:val="001D2BF8"/>
    <w:rsid w:val="001D2CF4"/>
    <w:rsid w:val="001D2DB7"/>
    <w:rsid w:val="001D2DC0"/>
    <w:rsid w:val="001D2DE6"/>
    <w:rsid w:val="001D2E7E"/>
    <w:rsid w:val="001D2F58"/>
    <w:rsid w:val="001D2FE7"/>
    <w:rsid w:val="001D2FFD"/>
    <w:rsid w:val="001D3051"/>
    <w:rsid w:val="001D3095"/>
    <w:rsid w:val="001D3116"/>
    <w:rsid w:val="001D3134"/>
    <w:rsid w:val="001D3179"/>
    <w:rsid w:val="001D31BB"/>
    <w:rsid w:val="001D3229"/>
    <w:rsid w:val="001D328A"/>
    <w:rsid w:val="001D3361"/>
    <w:rsid w:val="001D3370"/>
    <w:rsid w:val="001D33AA"/>
    <w:rsid w:val="001D33D4"/>
    <w:rsid w:val="001D343D"/>
    <w:rsid w:val="001D34A9"/>
    <w:rsid w:val="001D34AF"/>
    <w:rsid w:val="001D34E6"/>
    <w:rsid w:val="001D3509"/>
    <w:rsid w:val="001D350E"/>
    <w:rsid w:val="001D35D8"/>
    <w:rsid w:val="001D3698"/>
    <w:rsid w:val="001D36C1"/>
    <w:rsid w:val="001D3700"/>
    <w:rsid w:val="001D377C"/>
    <w:rsid w:val="001D377F"/>
    <w:rsid w:val="001D37E7"/>
    <w:rsid w:val="001D37FC"/>
    <w:rsid w:val="001D3805"/>
    <w:rsid w:val="001D3971"/>
    <w:rsid w:val="001D39F1"/>
    <w:rsid w:val="001D3A96"/>
    <w:rsid w:val="001D3AB7"/>
    <w:rsid w:val="001D3AC9"/>
    <w:rsid w:val="001D3B67"/>
    <w:rsid w:val="001D3B91"/>
    <w:rsid w:val="001D3BB6"/>
    <w:rsid w:val="001D3BC7"/>
    <w:rsid w:val="001D3BE8"/>
    <w:rsid w:val="001D3C3D"/>
    <w:rsid w:val="001D3C44"/>
    <w:rsid w:val="001D3CD1"/>
    <w:rsid w:val="001D3D27"/>
    <w:rsid w:val="001D3DE2"/>
    <w:rsid w:val="001D3E21"/>
    <w:rsid w:val="001D3E5B"/>
    <w:rsid w:val="001D3E78"/>
    <w:rsid w:val="001D3ED9"/>
    <w:rsid w:val="001D400E"/>
    <w:rsid w:val="001D405F"/>
    <w:rsid w:val="001D4067"/>
    <w:rsid w:val="001D40B9"/>
    <w:rsid w:val="001D4136"/>
    <w:rsid w:val="001D418C"/>
    <w:rsid w:val="001D41A4"/>
    <w:rsid w:val="001D41BA"/>
    <w:rsid w:val="001D42AC"/>
    <w:rsid w:val="001D42AF"/>
    <w:rsid w:val="001D4329"/>
    <w:rsid w:val="001D4367"/>
    <w:rsid w:val="001D446A"/>
    <w:rsid w:val="001D44D3"/>
    <w:rsid w:val="001D4594"/>
    <w:rsid w:val="001D46C8"/>
    <w:rsid w:val="001D46EE"/>
    <w:rsid w:val="001D4779"/>
    <w:rsid w:val="001D47AD"/>
    <w:rsid w:val="001D47F7"/>
    <w:rsid w:val="001D4A1C"/>
    <w:rsid w:val="001D4AB8"/>
    <w:rsid w:val="001D4B41"/>
    <w:rsid w:val="001D4B5A"/>
    <w:rsid w:val="001D4B82"/>
    <w:rsid w:val="001D4BC4"/>
    <w:rsid w:val="001D4BEE"/>
    <w:rsid w:val="001D4C86"/>
    <w:rsid w:val="001D4CB0"/>
    <w:rsid w:val="001D4D4D"/>
    <w:rsid w:val="001D4D5D"/>
    <w:rsid w:val="001D4D8E"/>
    <w:rsid w:val="001D4EA9"/>
    <w:rsid w:val="001D4ED2"/>
    <w:rsid w:val="001D4EF4"/>
    <w:rsid w:val="001D4EFA"/>
    <w:rsid w:val="001D4F28"/>
    <w:rsid w:val="001D4FA0"/>
    <w:rsid w:val="001D505D"/>
    <w:rsid w:val="001D50B7"/>
    <w:rsid w:val="001D5150"/>
    <w:rsid w:val="001D521C"/>
    <w:rsid w:val="001D525E"/>
    <w:rsid w:val="001D52C7"/>
    <w:rsid w:val="001D52E1"/>
    <w:rsid w:val="001D5303"/>
    <w:rsid w:val="001D5361"/>
    <w:rsid w:val="001D53DD"/>
    <w:rsid w:val="001D5486"/>
    <w:rsid w:val="001D54D0"/>
    <w:rsid w:val="001D54FA"/>
    <w:rsid w:val="001D54FC"/>
    <w:rsid w:val="001D551D"/>
    <w:rsid w:val="001D5596"/>
    <w:rsid w:val="001D55BF"/>
    <w:rsid w:val="001D55FC"/>
    <w:rsid w:val="001D5614"/>
    <w:rsid w:val="001D5628"/>
    <w:rsid w:val="001D562A"/>
    <w:rsid w:val="001D5644"/>
    <w:rsid w:val="001D56D2"/>
    <w:rsid w:val="001D5752"/>
    <w:rsid w:val="001D5803"/>
    <w:rsid w:val="001D5870"/>
    <w:rsid w:val="001D58EE"/>
    <w:rsid w:val="001D597F"/>
    <w:rsid w:val="001D59DE"/>
    <w:rsid w:val="001D5A71"/>
    <w:rsid w:val="001D5A98"/>
    <w:rsid w:val="001D5BC5"/>
    <w:rsid w:val="001D5BF3"/>
    <w:rsid w:val="001D5C2C"/>
    <w:rsid w:val="001D5C96"/>
    <w:rsid w:val="001D5CDE"/>
    <w:rsid w:val="001D5CF1"/>
    <w:rsid w:val="001D5D97"/>
    <w:rsid w:val="001D5DA8"/>
    <w:rsid w:val="001D5DDE"/>
    <w:rsid w:val="001D5DE0"/>
    <w:rsid w:val="001D5E91"/>
    <w:rsid w:val="001D5F45"/>
    <w:rsid w:val="001D5F4E"/>
    <w:rsid w:val="001D5FB1"/>
    <w:rsid w:val="001D5FEB"/>
    <w:rsid w:val="001D6098"/>
    <w:rsid w:val="001D60C2"/>
    <w:rsid w:val="001D6183"/>
    <w:rsid w:val="001D629A"/>
    <w:rsid w:val="001D62B3"/>
    <w:rsid w:val="001D6314"/>
    <w:rsid w:val="001D6373"/>
    <w:rsid w:val="001D63C8"/>
    <w:rsid w:val="001D63D6"/>
    <w:rsid w:val="001D63F7"/>
    <w:rsid w:val="001D640B"/>
    <w:rsid w:val="001D6438"/>
    <w:rsid w:val="001D64C5"/>
    <w:rsid w:val="001D6570"/>
    <w:rsid w:val="001D65A3"/>
    <w:rsid w:val="001D6630"/>
    <w:rsid w:val="001D6673"/>
    <w:rsid w:val="001D6675"/>
    <w:rsid w:val="001D667F"/>
    <w:rsid w:val="001D673F"/>
    <w:rsid w:val="001D6741"/>
    <w:rsid w:val="001D67A1"/>
    <w:rsid w:val="001D686A"/>
    <w:rsid w:val="001D68D1"/>
    <w:rsid w:val="001D68FF"/>
    <w:rsid w:val="001D6900"/>
    <w:rsid w:val="001D6A96"/>
    <w:rsid w:val="001D6AA8"/>
    <w:rsid w:val="001D6B25"/>
    <w:rsid w:val="001D6B68"/>
    <w:rsid w:val="001D6B85"/>
    <w:rsid w:val="001D6B8D"/>
    <w:rsid w:val="001D6BA3"/>
    <w:rsid w:val="001D6C10"/>
    <w:rsid w:val="001D6C66"/>
    <w:rsid w:val="001D6C7E"/>
    <w:rsid w:val="001D6C84"/>
    <w:rsid w:val="001D6CEB"/>
    <w:rsid w:val="001D6D18"/>
    <w:rsid w:val="001D6D30"/>
    <w:rsid w:val="001D6DC2"/>
    <w:rsid w:val="001D6DCF"/>
    <w:rsid w:val="001D6DE8"/>
    <w:rsid w:val="001D6E28"/>
    <w:rsid w:val="001D6EF8"/>
    <w:rsid w:val="001D6F2B"/>
    <w:rsid w:val="001D6FF8"/>
    <w:rsid w:val="001D706B"/>
    <w:rsid w:val="001D707E"/>
    <w:rsid w:val="001D70A9"/>
    <w:rsid w:val="001D71B0"/>
    <w:rsid w:val="001D71D1"/>
    <w:rsid w:val="001D71F7"/>
    <w:rsid w:val="001D721F"/>
    <w:rsid w:val="001D725F"/>
    <w:rsid w:val="001D72BE"/>
    <w:rsid w:val="001D7378"/>
    <w:rsid w:val="001D73A2"/>
    <w:rsid w:val="001D73A3"/>
    <w:rsid w:val="001D7401"/>
    <w:rsid w:val="001D741F"/>
    <w:rsid w:val="001D742E"/>
    <w:rsid w:val="001D745B"/>
    <w:rsid w:val="001D74AE"/>
    <w:rsid w:val="001D74D7"/>
    <w:rsid w:val="001D74EF"/>
    <w:rsid w:val="001D752B"/>
    <w:rsid w:val="001D753F"/>
    <w:rsid w:val="001D763B"/>
    <w:rsid w:val="001D76F4"/>
    <w:rsid w:val="001D772A"/>
    <w:rsid w:val="001D7807"/>
    <w:rsid w:val="001D798A"/>
    <w:rsid w:val="001D7A93"/>
    <w:rsid w:val="001D7AF8"/>
    <w:rsid w:val="001D7B3C"/>
    <w:rsid w:val="001D7B52"/>
    <w:rsid w:val="001D7BC4"/>
    <w:rsid w:val="001D7BCE"/>
    <w:rsid w:val="001D7C0A"/>
    <w:rsid w:val="001D7C4D"/>
    <w:rsid w:val="001D7C5F"/>
    <w:rsid w:val="001D7CA4"/>
    <w:rsid w:val="001D7D1C"/>
    <w:rsid w:val="001D7D35"/>
    <w:rsid w:val="001D7D37"/>
    <w:rsid w:val="001D7D6A"/>
    <w:rsid w:val="001D7D6C"/>
    <w:rsid w:val="001D7D6E"/>
    <w:rsid w:val="001D7D89"/>
    <w:rsid w:val="001D7DA4"/>
    <w:rsid w:val="001D7DFB"/>
    <w:rsid w:val="001D7E12"/>
    <w:rsid w:val="001D7E4D"/>
    <w:rsid w:val="001D7E64"/>
    <w:rsid w:val="001D7E71"/>
    <w:rsid w:val="001D7E7D"/>
    <w:rsid w:val="001D7EBD"/>
    <w:rsid w:val="001E0032"/>
    <w:rsid w:val="001E008B"/>
    <w:rsid w:val="001E009B"/>
    <w:rsid w:val="001E012D"/>
    <w:rsid w:val="001E0142"/>
    <w:rsid w:val="001E0189"/>
    <w:rsid w:val="001E029F"/>
    <w:rsid w:val="001E038D"/>
    <w:rsid w:val="001E0430"/>
    <w:rsid w:val="001E0436"/>
    <w:rsid w:val="001E04A0"/>
    <w:rsid w:val="001E04E1"/>
    <w:rsid w:val="001E0580"/>
    <w:rsid w:val="001E058F"/>
    <w:rsid w:val="001E05A6"/>
    <w:rsid w:val="001E0660"/>
    <w:rsid w:val="001E066D"/>
    <w:rsid w:val="001E070F"/>
    <w:rsid w:val="001E0758"/>
    <w:rsid w:val="001E0791"/>
    <w:rsid w:val="001E07AF"/>
    <w:rsid w:val="001E07CB"/>
    <w:rsid w:val="001E08A6"/>
    <w:rsid w:val="001E09D2"/>
    <w:rsid w:val="001E0A0B"/>
    <w:rsid w:val="001E0A44"/>
    <w:rsid w:val="001E0AEA"/>
    <w:rsid w:val="001E0BAB"/>
    <w:rsid w:val="001E0BC9"/>
    <w:rsid w:val="001E0BCC"/>
    <w:rsid w:val="001E0CBD"/>
    <w:rsid w:val="001E0D62"/>
    <w:rsid w:val="001E0D7D"/>
    <w:rsid w:val="001E0DBB"/>
    <w:rsid w:val="001E0E48"/>
    <w:rsid w:val="001E0F87"/>
    <w:rsid w:val="001E0F9E"/>
    <w:rsid w:val="001E1139"/>
    <w:rsid w:val="001E116F"/>
    <w:rsid w:val="001E1193"/>
    <w:rsid w:val="001E1200"/>
    <w:rsid w:val="001E1220"/>
    <w:rsid w:val="001E1254"/>
    <w:rsid w:val="001E12EA"/>
    <w:rsid w:val="001E13BD"/>
    <w:rsid w:val="001E1456"/>
    <w:rsid w:val="001E14CE"/>
    <w:rsid w:val="001E14D9"/>
    <w:rsid w:val="001E1543"/>
    <w:rsid w:val="001E1577"/>
    <w:rsid w:val="001E1587"/>
    <w:rsid w:val="001E160B"/>
    <w:rsid w:val="001E16B6"/>
    <w:rsid w:val="001E16F0"/>
    <w:rsid w:val="001E1714"/>
    <w:rsid w:val="001E1730"/>
    <w:rsid w:val="001E177F"/>
    <w:rsid w:val="001E17B9"/>
    <w:rsid w:val="001E17FF"/>
    <w:rsid w:val="001E1911"/>
    <w:rsid w:val="001E1974"/>
    <w:rsid w:val="001E1982"/>
    <w:rsid w:val="001E19A5"/>
    <w:rsid w:val="001E1A3A"/>
    <w:rsid w:val="001E1A48"/>
    <w:rsid w:val="001E1A7B"/>
    <w:rsid w:val="001E1AA7"/>
    <w:rsid w:val="001E1B07"/>
    <w:rsid w:val="001E1B08"/>
    <w:rsid w:val="001E1B51"/>
    <w:rsid w:val="001E1B67"/>
    <w:rsid w:val="001E1B7B"/>
    <w:rsid w:val="001E1BD7"/>
    <w:rsid w:val="001E1BF4"/>
    <w:rsid w:val="001E1C28"/>
    <w:rsid w:val="001E1D52"/>
    <w:rsid w:val="001E1D91"/>
    <w:rsid w:val="001E1E1F"/>
    <w:rsid w:val="001E1E5F"/>
    <w:rsid w:val="001E1E65"/>
    <w:rsid w:val="001E1E69"/>
    <w:rsid w:val="001E1EB7"/>
    <w:rsid w:val="001E1EC4"/>
    <w:rsid w:val="001E1F55"/>
    <w:rsid w:val="001E1F66"/>
    <w:rsid w:val="001E201E"/>
    <w:rsid w:val="001E2020"/>
    <w:rsid w:val="001E203A"/>
    <w:rsid w:val="001E2060"/>
    <w:rsid w:val="001E209A"/>
    <w:rsid w:val="001E20A5"/>
    <w:rsid w:val="001E20C9"/>
    <w:rsid w:val="001E215B"/>
    <w:rsid w:val="001E21E1"/>
    <w:rsid w:val="001E21EB"/>
    <w:rsid w:val="001E21FA"/>
    <w:rsid w:val="001E22F3"/>
    <w:rsid w:val="001E2363"/>
    <w:rsid w:val="001E23BE"/>
    <w:rsid w:val="001E23D9"/>
    <w:rsid w:val="001E23F2"/>
    <w:rsid w:val="001E2419"/>
    <w:rsid w:val="001E2433"/>
    <w:rsid w:val="001E243C"/>
    <w:rsid w:val="001E245F"/>
    <w:rsid w:val="001E2474"/>
    <w:rsid w:val="001E2484"/>
    <w:rsid w:val="001E2490"/>
    <w:rsid w:val="001E249A"/>
    <w:rsid w:val="001E2572"/>
    <w:rsid w:val="001E2610"/>
    <w:rsid w:val="001E26A7"/>
    <w:rsid w:val="001E2741"/>
    <w:rsid w:val="001E2744"/>
    <w:rsid w:val="001E2780"/>
    <w:rsid w:val="001E2825"/>
    <w:rsid w:val="001E285D"/>
    <w:rsid w:val="001E28AA"/>
    <w:rsid w:val="001E28E5"/>
    <w:rsid w:val="001E2937"/>
    <w:rsid w:val="001E2965"/>
    <w:rsid w:val="001E2977"/>
    <w:rsid w:val="001E2A83"/>
    <w:rsid w:val="001E2B6B"/>
    <w:rsid w:val="001E2B6E"/>
    <w:rsid w:val="001E2BA8"/>
    <w:rsid w:val="001E2BB4"/>
    <w:rsid w:val="001E2BB7"/>
    <w:rsid w:val="001E2BD3"/>
    <w:rsid w:val="001E2BE4"/>
    <w:rsid w:val="001E2BEB"/>
    <w:rsid w:val="001E2BF1"/>
    <w:rsid w:val="001E2C64"/>
    <w:rsid w:val="001E2D75"/>
    <w:rsid w:val="001E2E0F"/>
    <w:rsid w:val="001E2E5C"/>
    <w:rsid w:val="001E2F06"/>
    <w:rsid w:val="001E2F2B"/>
    <w:rsid w:val="001E2F4C"/>
    <w:rsid w:val="001E2F9A"/>
    <w:rsid w:val="001E302B"/>
    <w:rsid w:val="001E3072"/>
    <w:rsid w:val="001E30E2"/>
    <w:rsid w:val="001E311F"/>
    <w:rsid w:val="001E3205"/>
    <w:rsid w:val="001E3216"/>
    <w:rsid w:val="001E3320"/>
    <w:rsid w:val="001E3329"/>
    <w:rsid w:val="001E3359"/>
    <w:rsid w:val="001E3367"/>
    <w:rsid w:val="001E34AB"/>
    <w:rsid w:val="001E34F3"/>
    <w:rsid w:val="001E3604"/>
    <w:rsid w:val="001E3672"/>
    <w:rsid w:val="001E36B3"/>
    <w:rsid w:val="001E36BF"/>
    <w:rsid w:val="001E371B"/>
    <w:rsid w:val="001E3809"/>
    <w:rsid w:val="001E38FD"/>
    <w:rsid w:val="001E3912"/>
    <w:rsid w:val="001E392E"/>
    <w:rsid w:val="001E39C7"/>
    <w:rsid w:val="001E3A0F"/>
    <w:rsid w:val="001E3ADE"/>
    <w:rsid w:val="001E3B7E"/>
    <w:rsid w:val="001E3BC8"/>
    <w:rsid w:val="001E3BD1"/>
    <w:rsid w:val="001E3BFE"/>
    <w:rsid w:val="001E3C43"/>
    <w:rsid w:val="001E3C64"/>
    <w:rsid w:val="001E3CA2"/>
    <w:rsid w:val="001E3CA3"/>
    <w:rsid w:val="001E3CA8"/>
    <w:rsid w:val="001E3CB9"/>
    <w:rsid w:val="001E3D33"/>
    <w:rsid w:val="001E3DC6"/>
    <w:rsid w:val="001E3E1F"/>
    <w:rsid w:val="001E3E54"/>
    <w:rsid w:val="001E3E8D"/>
    <w:rsid w:val="001E3F17"/>
    <w:rsid w:val="001E3F21"/>
    <w:rsid w:val="001E3F71"/>
    <w:rsid w:val="001E3F7F"/>
    <w:rsid w:val="001E404E"/>
    <w:rsid w:val="001E4072"/>
    <w:rsid w:val="001E4096"/>
    <w:rsid w:val="001E40D7"/>
    <w:rsid w:val="001E40D9"/>
    <w:rsid w:val="001E4141"/>
    <w:rsid w:val="001E418C"/>
    <w:rsid w:val="001E41F1"/>
    <w:rsid w:val="001E4218"/>
    <w:rsid w:val="001E425F"/>
    <w:rsid w:val="001E426B"/>
    <w:rsid w:val="001E4282"/>
    <w:rsid w:val="001E431E"/>
    <w:rsid w:val="001E4388"/>
    <w:rsid w:val="001E43AD"/>
    <w:rsid w:val="001E43B6"/>
    <w:rsid w:val="001E43E5"/>
    <w:rsid w:val="001E442E"/>
    <w:rsid w:val="001E4456"/>
    <w:rsid w:val="001E450D"/>
    <w:rsid w:val="001E4597"/>
    <w:rsid w:val="001E45DE"/>
    <w:rsid w:val="001E4608"/>
    <w:rsid w:val="001E465F"/>
    <w:rsid w:val="001E4735"/>
    <w:rsid w:val="001E4753"/>
    <w:rsid w:val="001E4825"/>
    <w:rsid w:val="001E48B2"/>
    <w:rsid w:val="001E493E"/>
    <w:rsid w:val="001E493F"/>
    <w:rsid w:val="001E4959"/>
    <w:rsid w:val="001E49BF"/>
    <w:rsid w:val="001E4A6F"/>
    <w:rsid w:val="001E4A74"/>
    <w:rsid w:val="001E4B0F"/>
    <w:rsid w:val="001E4B23"/>
    <w:rsid w:val="001E4B5E"/>
    <w:rsid w:val="001E4BDD"/>
    <w:rsid w:val="001E4C18"/>
    <w:rsid w:val="001E4C3D"/>
    <w:rsid w:val="001E4C4E"/>
    <w:rsid w:val="001E4C67"/>
    <w:rsid w:val="001E4C77"/>
    <w:rsid w:val="001E4CBB"/>
    <w:rsid w:val="001E4CCD"/>
    <w:rsid w:val="001E4CFC"/>
    <w:rsid w:val="001E4D26"/>
    <w:rsid w:val="001E4D6A"/>
    <w:rsid w:val="001E4E57"/>
    <w:rsid w:val="001E508A"/>
    <w:rsid w:val="001E51C3"/>
    <w:rsid w:val="001E51DD"/>
    <w:rsid w:val="001E521E"/>
    <w:rsid w:val="001E52CB"/>
    <w:rsid w:val="001E538D"/>
    <w:rsid w:val="001E53A1"/>
    <w:rsid w:val="001E53C0"/>
    <w:rsid w:val="001E540E"/>
    <w:rsid w:val="001E5421"/>
    <w:rsid w:val="001E54C9"/>
    <w:rsid w:val="001E5507"/>
    <w:rsid w:val="001E5528"/>
    <w:rsid w:val="001E5545"/>
    <w:rsid w:val="001E5557"/>
    <w:rsid w:val="001E55D5"/>
    <w:rsid w:val="001E5604"/>
    <w:rsid w:val="001E5629"/>
    <w:rsid w:val="001E5644"/>
    <w:rsid w:val="001E565F"/>
    <w:rsid w:val="001E5699"/>
    <w:rsid w:val="001E569E"/>
    <w:rsid w:val="001E56A5"/>
    <w:rsid w:val="001E5717"/>
    <w:rsid w:val="001E575C"/>
    <w:rsid w:val="001E5771"/>
    <w:rsid w:val="001E57DC"/>
    <w:rsid w:val="001E5813"/>
    <w:rsid w:val="001E5885"/>
    <w:rsid w:val="001E5932"/>
    <w:rsid w:val="001E594D"/>
    <w:rsid w:val="001E59A3"/>
    <w:rsid w:val="001E59A6"/>
    <w:rsid w:val="001E5A3D"/>
    <w:rsid w:val="001E5AED"/>
    <w:rsid w:val="001E5B6A"/>
    <w:rsid w:val="001E5B75"/>
    <w:rsid w:val="001E5C3E"/>
    <w:rsid w:val="001E5C5A"/>
    <w:rsid w:val="001E5C87"/>
    <w:rsid w:val="001E5CEB"/>
    <w:rsid w:val="001E5D9D"/>
    <w:rsid w:val="001E5DA0"/>
    <w:rsid w:val="001E5E48"/>
    <w:rsid w:val="001E5E71"/>
    <w:rsid w:val="001E5E84"/>
    <w:rsid w:val="001E5EA4"/>
    <w:rsid w:val="001E5EEE"/>
    <w:rsid w:val="001E5F3F"/>
    <w:rsid w:val="001E5FAB"/>
    <w:rsid w:val="001E5FAE"/>
    <w:rsid w:val="001E5FDF"/>
    <w:rsid w:val="001E5FE4"/>
    <w:rsid w:val="001E601A"/>
    <w:rsid w:val="001E601E"/>
    <w:rsid w:val="001E6036"/>
    <w:rsid w:val="001E604A"/>
    <w:rsid w:val="001E608F"/>
    <w:rsid w:val="001E60EF"/>
    <w:rsid w:val="001E617C"/>
    <w:rsid w:val="001E6185"/>
    <w:rsid w:val="001E618A"/>
    <w:rsid w:val="001E61A9"/>
    <w:rsid w:val="001E61B2"/>
    <w:rsid w:val="001E630C"/>
    <w:rsid w:val="001E6319"/>
    <w:rsid w:val="001E6401"/>
    <w:rsid w:val="001E640E"/>
    <w:rsid w:val="001E6469"/>
    <w:rsid w:val="001E6477"/>
    <w:rsid w:val="001E649A"/>
    <w:rsid w:val="001E64A6"/>
    <w:rsid w:val="001E657F"/>
    <w:rsid w:val="001E65C4"/>
    <w:rsid w:val="001E65F8"/>
    <w:rsid w:val="001E65FC"/>
    <w:rsid w:val="001E661E"/>
    <w:rsid w:val="001E6645"/>
    <w:rsid w:val="001E6649"/>
    <w:rsid w:val="001E66BD"/>
    <w:rsid w:val="001E678E"/>
    <w:rsid w:val="001E67AC"/>
    <w:rsid w:val="001E67C9"/>
    <w:rsid w:val="001E681B"/>
    <w:rsid w:val="001E683F"/>
    <w:rsid w:val="001E69B2"/>
    <w:rsid w:val="001E6A01"/>
    <w:rsid w:val="001E6B0B"/>
    <w:rsid w:val="001E6B46"/>
    <w:rsid w:val="001E6B90"/>
    <w:rsid w:val="001E6C03"/>
    <w:rsid w:val="001E6C12"/>
    <w:rsid w:val="001E6C4D"/>
    <w:rsid w:val="001E6CAE"/>
    <w:rsid w:val="001E6CF9"/>
    <w:rsid w:val="001E6D6E"/>
    <w:rsid w:val="001E6D7E"/>
    <w:rsid w:val="001E6D99"/>
    <w:rsid w:val="001E6DC5"/>
    <w:rsid w:val="001E6E42"/>
    <w:rsid w:val="001E6E62"/>
    <w:rsid w:val="001E6E9D"/>
    <w:rsid w:val="001E6EE1"/>
    <w:rsid w:val="001E6EED"/>
    <w:rsid w:val="001E6FBF"/>
    <w:rsid w:val="001E6FF6"/>
    <w:rsid w:val="001E7044"/>
    <w:rsid w:val="001E7046"/>
    <w:rsid w:val="001E7126"/>
    <w:rsid w:val="001E715A"/>
    <w:rsid w:val="001E7192"/>
    <w:rsid w:val="001E71E8"/>
    <w:rsid w:val="001E71EE"/>
    <w:rsid w:val="001E7227"/>
    <w:rsid w:val="001E723A"/>
    <w:rsid w:val="001E7266"/>
    <w:rsid w:val="001E72A9"/>
    <w:rsid w:val="001E72AC"/>
    <w:rsid w:val="001E7338"/>
    <w:rsid w:val="001E7365"/>
    <w:rsid w:val="001E73F0"/>
    <w:rsid w:val="001E73F1"/>
    <w:rsid w:val="001E7423"/>
    <w:rsid w:val="001E7473"/>
    <w:rsid w:val="001E7478"/>
    <w:rsid w:val="001E747C"/>
    <w:rsid w:val="001E74A6"/>
    <w:rsid w:val="001E74D6"/>
    <w:rsid w:val="001E74FA"/>
    <w:rsid w:val="001E7533"/>
    <w:rsid w:val="001E7656"/>
    <w:rsid w:val="001E765C"/>
    <w:rsid w:val="001E7714"/>
    <w:rsid w:val="001E774B"/>
    <w:rsid w:val="001E7776"/>
    <w:rsid w:val="001E77FB"/>
    <w:rsid w:val="001E780A"/>
    <w:rsid w:val="001E7820"/>
    <w:rsid w:val="001E7847"/>
    <w:rsid w:val="001E78D7"/>
    <w:rsid w:val="001E7984"/>
    <w:rsid w:val="001E798E"/>
    <w:rsid w:val="001E79FB"/>
    <w:rsid w:val="001E7A08"/>
    <w:rsid w:val="001E7AAD"/>
    <w:rsid w:val="001E7AB0"/>
    <w:rsid w:val="001E7AD6"/>
    <w:rsid w:val="001E7B01"/>
    <w:rsid w:val="001E7B75"/>
    <w:rsid w:val="001E7C3E"/>
    <w:rsid w:val="001E7D08"/>
    <w:rsid w:val="001E7D63"/>
    <w:rsid w:val="001E7D79"/>
    <w:rsid w:val="001E7DC1"/>
    <w:rsid w:val="001E7E37"/>
    <w:rsid w:val="001E7E81"/>
    <w:rsid w:val="001E7EC0"/>
    <w:rsid w:val="001E7F10"/>
    <w:rsid w:val="001E7F8C"/>
    <w:rsid w:val="001F0075"/>
    <w:rsid w:val="001F0094"/>
    <w:rsid w:val="001F00F7"/>
    <w:rsid w:val="001F0106"/>
    <w:rsid w:val="001F0178"/>
    <w:rsid w:val="001F027B"/>
    <w:rsid w:val="001F02A3"/>
    <w:rsid w:val="001F02B0"/>
    <w:rsid w:val="001F02D9"/>
    <w:rsid w:val="001F0310"/>
    <w:rsid w:val="001F0323"/>
    <w:rsid w:val="001F0370"/>
    <w:rsid w:val="001F0399"/>
    <w:rsid w:val="001F0472"/>
    <w:rsid w:val="001F047F"/>
    <w:rsid w:val="001F04D7"/>
    <w:rsid w:val="001F04D8"/>
    <w:rsid w:val="001F055A"/>
    <w:rsid w:val="001F05D8"/>
    <w:rsid w:val="001F05E7"/>
    <w:rsid w:val="001F069E"/>
    <w:rsid w:val="001F06BC"/>
    <w:rsid w:val="001F071B"/>
    <w:rsid w:val="001F074E"/>
    <w:rsid w:val="001F0870"/>
    <w:rsid w:val="001F08CD"/>
    <w:rsid w:val="001F0906"/>
    <w:rsid w:val="001F0915"/>
    <w:rsid w:val="001F0A88"/>
    <w:rsid w:val="001F0ABC"/>
    <w:rsid w:val="001F0B02"/>
    <w:rsid w:val="001F0B1A"/>
    <w:rsid w:val="001F0B30"/>
    <w:rsid w:val="001F0BAD"/>
    <w:rsid w:val="001F0C1E"/>
    <w:rsid w:val="001F0D34"/>
    <w:rsid w:val="001F0DA3"/>
    <w:rsid w:val="001F0EAC"/>
    <w:rsid w:val="001F0EB4"/>
    <w:rsid w:val="001F0F09"/>
    <w:rsid w:val="001F0FC2"/>
    <w:rsid w:val="001F0FF4"/>
    <w:rsid w:val="001F1013"/>
    <w:rsid w:val="001F1050"/>
    <w:rsid w:val="001F108C"/>
    <w:rsid w:val="001F1098"/>
    <w:rsid w:val="001F10FC"/>
    <w:rsid w:val="001F1186"/>
    <w:rsid w:val="001F1193"/>
    <w:rsid w:val="001F11A1"/>
    <w:rsid w:val="001F11BB"/>
    <w:rsid w:val="001F11D5"/>
    <w:rsid w:val="001F1200"/>
    <w:rsid w:val="001F125D"/>
    <w:rsid w:val="001F12F8"/>
    <w:rsid w:val="001F135B"/>
    <w:rsid w:val="001F13EB"/>
    <w:rsid w:val="001F145E"/>
    <w:rsid w:val="001F1491"/>
    <w:rsid w:val="001F1542"/>
    <w:rsid w:val="001F1557"/>
    <w:rsid w:val="001F15CF"/>
    <w:rsid w:val="001F15D0"/>
    <w:rsid w:val="001F15FD"/>
    <w:rsid w:val="001F16C3"/>
    <w:rsid w:val="001F16C7"/>
    <w:rsid w:val="001F16C9"/>
    <w:rsid w:val="001F1726"/>
    <w:rsid w:val="001F17AC"/>
    <w:rsid w:val="001F17C2"/>
    <w:rsid w:val="001F17CE"/>
    <w:rsid w:val="001F1809"/>
    <w:rsid w:val="001F1810"/>
    <w:rsid w:val="001F18CC"/>
    <w:rsid w:val="001F197A"/>
    <w:rsid w:val="001F1A27"/>
    <w:rsid w:val="001F1A62"/>
    <w:rsid w:val="001F1A92"/>
    <w:rsid w:val="001F1AA0"/>
    <w:rsid w:val="001F1AB1"/>
    <w:rsid w:val="001F1AE0"/>
    <w:rsid w:val="001F1B5A"/>
    <w:rsid w:val="001F1B7B"/>
    <w:rsid w:val="001F1C7D"/>
    <w:rsid w:val="001F1C96"/>
    <w:rsid w:val="001F1D4B"/>
    <w:rsid w:val="001F1D80"/>
    <w:rsid w:val="001F1DA7"/>
    <w:rsid w:val="001F1DB7"/>
    <w:rsid w:val="001F1E31"/>
    <w:rsid w:val="001F1E40"/>
    <w:rsid w:val="001F1EC3"/>
    <w:rsid w:val="001F1ED9"/>
    <w:rsid w:val="001F1F6C"/>
    <w:rsid w:val="001F201E"/>
    <w:rsid w:val="001F202A"/>
    <w:rsid w:val="001F20C1"/>
    <w:rsid w:val="001F20E6"/>
    <w:rsid w:val="001F20FF"/>
    <w:rsid w:val="001F212A"/>
    <w:rsid w:val="001F21A3"/>
    <w:rsid w:val="001F2273"/>
    <w:rsid w:val="001F22FA"/>
    <w:rsid w:val="001F2333"/>
    <w:rsid w:val="001F2387"/>
    <w:rsid w:val="001F238C"/>
    <w:rsid w:val="001F23A7"/>
    <w:rsid w:val="001F23CC"/>
    <w:rsid w:val="001F240D"/>
    <w:rsid w:val="001F2519"/>
    <w:rsid w:val="001F2527"/>
    <w:rsid w:val="001F254C"/>
    <w:rsid w:val="001F256C"/>
    <w:rsid w:val="001F25DF"/>
    <w:rsid w:val="001F2696"/>
    <w:rsid w:val="001F26CE"/>
    <w:rsid w:val="001F26D2"/>
    <w:rsid w:val="001F26EE"/>
    <w:rsid w:val="001F279F"/>
    <w:rsid w:val="001F27B5"/>
    <w:rsid w:val="001F27BC"/>
    <w:rsid w:val="001F2843"/>
    <w:rsid w:val="001F2891"/>
    <w:rsid w:val="001F2894"/>
    <w:rsid w:val="001F28A5"/>
    <w:rsid w:val="001F28E4"/>
    <w:rsid w:val="001F2917"/>
    <w:rsid w:val="001F2967"/>
    <w:rsid w:val="001F29FD"/>
    <w:rsid w:val="001F2A61"/>
    <w:rsid w:val="001F2A6F"/>
    <w:rsid w:val="001F2B5A"/>
    <w:rsid w:val="001F2B94"/>
    <w:rsid w:val="001F2BE0"/>
    <w:rsid w:val="001F2C0D"/>
    <w:rsid w:val="001F2C2D"/>
    <w:rsid w:val="001F2C3C"/>
    <w:rsid w:val="001F2CBE"/>
    <w:rsid w:val="001F2CC0"/>
    <w:rsid w:val="001F2CCD"/>
    <w:rsid w:val="001F2D25"/>
    <w:rsid w:val="001F2D37"/>
    <w:rsid w:val="001F2D3D"/>
    <w:rsid w:val="001F2DA1"/>
    <w:rsid w:val="001F2E1A"/>
    <w:rsid w:val="001F2EB7"/>
    <w:rsid w:val="001F2F8A"/>
    <w:rsid w:val="001F2FDC"/>
    <w:rsid w:val="001F300F"/>
    <w:rsid w:val="001F3020"/>
    <w:rsid w:val="001F3037"/>
    <w:rsid w:val="001F305C"/>
    <w:rsid w:val="001F30D3"/>
    <w:rsid w:val="001F30D6"/>
    <w:rsid w:val="001F30E4"/>
    <w:rsid w:val="001F3142"/>
    <w:rsid w:val="001F3162"/>
    <w:rsid w:val="001F3239"/>
    <w:rsid w:val="001F330D"/>
    <w:rsid w:val="001F337B"/>
    <w:rsid w:val="001F3389"/>
    <w:rsid w:val="001F33E6"/>
    <w:rsid w:val="001F3419"/>
    <w:rsid w:val="001F3492"/>
    <w:rsid w:val="001F34F8"/>
    <w:rsid w:val="001F3647"/>
    <w:rsid w:val="001F376D"/>
    <w:rsid w:val="001F37BF"/>
    <w:rsid w:val="001F38B7"/>
    <w:rsid w:val="001F38D9"/>
    <w:rsid w:val="001F3921"/>
    <w:rsid w:val="001F3955"/>
    <w:rsid w:val="001F3A4C"/>
    <w:rsid w:val="001F3C30"/>
    <w:rsid w:val="001F3C50"/>
    <w:rsid w:val="001F3C66"/>
    <w:rsid w:val="001F3CAE"/>
    <w:rsid w:val="001F3D4D"/>
    <w:rsid w:val="001F3D56"/>
    <w:rsid w:val="001F3DBB"/>
    <w:rsid w:val="001F3DBC"/>
    <w:rsid w:val="001F3E1A"/>
    <w:rsid w:val="001F3E2C"/>
    <w:rsid w:val="001F3F19"/>
    <w:rsid w:val="001F3F4E"/>
    <w:rsid w:val="001F40FD"/>
    <w:rsid w:val="001F4107"/>
    <w:rsid w:val="001F4167"/>
    <w:rsid w:val="001F4210"/>
    <w:rsid w:val="001F423B"/>
    <w:rsid w:val="001F429D"/>
    <w:rsid w:val="001F42B1"/>
    <w:rsid w:val="001F42C1"/>
    <w:rsid w:val="001F42E5"/>
    <w:rsid w:val="001F437F"/>
    <w:rsid w:val="001F4464"/>
    <w:rsid w:val="001F44CD"/>
    <w:rsid w:val="001F44D0"/>
    <w:rsid w:val="001F4566"/>
    <w:rsid w:val="001F466F"/>
    <w:rsid w:val="001F46BF"/>
    <w:rsid w:val="001F46DD"/>
    <w:rsid w:val="001F4733"/>
    <w:rsid w:val="001F4755"/>
    <w:rsid w:val="001F482E"/>
    <w:rsid w:val="001F4911"/>
    <w:rsid w:val="001F4972"/>
    <w:rsid w:val="001F499C"/>
    <w:rsid w:val="001F49B1"/>
    <w:rsid w:val="001F49BE"/>
    <w:rsid w:val="001F4BDE"/>
    <w:rsid w:val="001F4C01"/>
    <w:rsid w:val="001F4C22"/>
    <w:rsid w:val="001F4C60"/>
    <w:rsid w:val="001F4CCE"/>
    <w:rsid w:val="001F4CEE"/>
    <w:rsid w:val="001F4D5D"/>
    <w:rsid w:val="001F4D81"/>
    <w:rsid w:val="001F4D9B"/>
    <w:rsid w:val="001F4E62"/>
    <w:rsid w:val="001F4EBC"/>
    <w:rsid w:val="001F4EE4"/>
    <w:rsid w:val="001F4EF4"/>
    <w:rsid w:val="001F4F5D"/>
    <w:rsid w:val="001F4FDE"/>
    <w:rsid w:val="001F5030"/>
    <w:rsid w:val="001F506F"/>
    <w:rsid w:val="001F511F"/>
    <w:rsid w:val="001F5132"/>
    <w:rsid w:val="001F519E"/>
    <w:rsid w:val="001F51B7"/>
    <w:rsid w:val="001F51F9"/>
    <w:rsid w:val="001F5202"/>
    <w:rsid w:val="001F530F"/>
    <w:rsid w:val="001F535E"/>
    <w:rsid w:val="001F537A"/>
    <w:rsid w:val="001F5402"/>
    <w:rsid w:val="001F546B"/>
    <w:rsid w:val="001F5489"/>
    <w:rsid w:val="001F54AF"/>
    <w:rsid w:val="001F54BF"/>
    <w:rsid w:val="001F5519"/>
    <w:rsid w:val="001F5541"/>
    <w:rsid w:val="001F55B0"/>
    <w:rsid w:val="001F55BA"/>
    <w:rsid w:val="001F55CD"/>
    <w:rsid w:val="001F578A"/>
    <w:rsid w:val="001F57B1"/>
    <w:rsid w:val="001F5816"/>
    <w:rsid w:val="001F581F"/>
    <w:rsid w:val="001F582F"/>
    <w:rsid w:val="001F584F"/>
    <w:rsid w:val="001F591B"/>
    <w:rsid w:val="001F592F"/>
    <w:rsid w:val="001F5943"/>
    <w:rsid w:val="001F5971"/>
    <w:rsid w:val="001F5A0E"/>
    <w:rsid w:val="001F5A28"/>
    <w:rsid w:val="001F5AD1"/>
    <w:rsid w:val="001F5B09"/>
    <w:rsid w:val="001F5B64"/>
    <w:rsid w:val="001F5B71"/>
    <w:rsid w:val="001F5B81"/>
    <w:rsid w:val="001F5BC9"/>
    <w:rsid w:val="001F5C0B"/>
    <w:rsid w:val="001F5C57"/>
    <w:rsid w:val="001F5C6C"/>
    <w:rsid w:val="001F5CCB"/>
    <w:rsid w:val="001F5D25"/>
    <w:rsid w:val="001F5E5E"/>
    <w:rsid w:val="001F5FBA"/>
    <w:rsid w:val="001F6034"/>
    <w:rsid w:val="001F6055"/>
    <w:rsid w:val="001F60A9"/>
    <w:rsid w:val="001F6114"/>
    <w:rsid w:val="001F611D"/>
    <w:rsid w:val="001F61D6"/>
    <w:rsid w:val="001F62FA"/>
    <w:rsid w:val="001F6306"/>
    <w:rsid w:val="001F635C"/>
    <w:rsid w:val="001F63D9"/>
    <w:rsid w:val="001F63DA"/>
    <w:rsid w:val="001F64AD"/>
    <w:rsid w:val="001F64FD"/>
    <w:rsid w:val="001F6579"/>
    <w:rsid w:val="001F6593"/>
    <w:rsid w:val="001F664C"/>
    <w:rsid w:val="001F66C3"/>
    <w:rsid w:val="001F67D0"/>
    <w:rsid w:val="001F6814"/>
    <w:rsid w:val="001F6851"/>
    <w:rsid w:val="001F6924"/>
    <w:rsid w:val="001F6942"/>
    <w:rsid w:val="001F6981"/>
    <w:rsid w:val="001F699A"/>
    <w:rsid w:val="001F6A1A"/>
    <w:rsid w:val="001F6ACD"/>
    <w:rsid w:val="001F6AE2"/>
    <w:rsid w:val="001F6B41"/>
    <w:rsid w:val="001F6CAB"/>
    <w:rsid w:val="001F6DF0"/>
    <w:rsid w:val="001F6E03"/>
    <w:rsid w:val="001F6E55"/>
    <w:rsid w:val="001F6E57"/>
    <w:rsid w:val="001F6E74"/>
    <w:rsid w:val="001F6EE9"/>
    <w:rsid w:val="001F6F38"/>
    <w:rsid w:val="001F6F92"/>
    <w:rsid w:val="001F7038"/>
    <w:rsid w:val="001F709B"/>
    <w:rsid w:val="001F70D7"/>
    <w:rsid w:val="001F70DB"/>
    <w:rsid w:val="001F7325"/>
    <w:rsid w:val="001F73B9"/>
    <w:rsid w:val="001F7407"/>
    <w:rsid w:val="001F74C1"/>
    <w:rsid w:val="001F755A"/>
    <w:rsid w:val="001F75FC"/>
    <w:rsid w:val="001F7691"/>
    <w:rsid w:val="001F76D8"/>
    <w:rsid w:val="001F772F"/>
    <w:rsid w:val="001F7770"/>
    <w:rsid w:val="001F778A"/>
    <w:rsid w:val="001F778D"/>
    <w:rsid w:val="001F77A4"/>
    <w:rsid w:val="001F77D7"/>
    <w:rsid w:val="001F77E8"/>
    <w:rsid w:val="001F7815"/>
    <w:rsid w:val="001F7904"/>
    <w:rsid w:val="001F795C"/>
    <w:rsid w:val="001F7A0B"/>
    <w:rsid w:val="001F7A35"/>
    <w:rsid w:val="001F7A65"/>
    <w:rsid w:val="001F7A7E"/>
    <w:rsid w:val="001F7B3E"/>
    <w:rsid w:val="001F7CD2"/>
    <w:rsid w:val="001F7D19"/>
    <w:rsid w:val="001F7D42"/>
    <w:rsid w:val="001F7D5C"/>
    <w:rsid w:val="001F7D91"/>
    <w:rsid w:val="001F7D98"/>
    <w:rsid w:val="001F7E74"/>
    <w:rsid w:val="001F7F6E"/>
    <w:rsid w:val="001F7F97"/>
    <w:rsid w:val="00200049"/>
    <w:rsid w:val="00200081"/>
    <w:rsid w:val="0020008E"/>
    <w:rsid w:val="002000BF"/>
    <w:rsid w:val="002000DE"/>
    <w:rsid w:val="002000F4"/>
    <w:rsid w:val="002001E0"/>
    <w:rsid w:val="002001E8"/>
    <w:rsid w:val="0020027F"/>
    <w:rsid w:val="0020029C"/>
    <w:rsid w:val="002002A9"/>
    <w:rsid w:val="00200428"/>
    <w:rsid w:val="0020044C"/>
    <w:rsid w:val="00200531"/>
    <w:rsid w:val="00200552"/>
    <w:rsid w:val="00200555"/>
    <w:rsid w:val="00200589"/>
    <w:rsid w:val="0020060A"/>
    <w:rsid w:val="0020062E"/>
    <w:rsid w:val="00200646"/>
    <w:rsid w:val="002006E3"/>
    <w:rsid w:val="002006ED"/>
    <w:rsid w:val="002006F5"/>
    <w:rsid w:val="00200721"/>
    <w:rsid w:val="00200749"/>
    <w:rsid w:val="00200782"/>
    <w:rsid w:val="002007BD"/>
    <w:rsid w:val="002007E5"/>
    <w:rsid w:val="00200802"/>
    <w:rsid w:val="00200836"/>
    <w:rsid w:val="00200933"/>
    <w:rsid w:val="00200989"/>
    <w:rsid w:val="002009FB"/>
    <w:rsid w:val="00200A6A"/>
    <w:rsid w:val="00200AA8"/>
    <w:rsid w:val="00200C08"/>
    <w:rsid w:val="00200C27"/>
    <w:rsid w:val="00200C45"/>
    <w:rsid w:val="00200C77"/>
    <w:rsid w:val="00200D8D"/>
    <w:rsid w:val="00200DEF"/>
    <w:rsid w:val="00200E1C"/>
    <w:rsid w:val="00200E89"/>
    <w:rsid w:val="00200EC3"/>
    <w:rsid w:val="00200EE1"/>
    <w:rsid w:val="00200F00"/>
    <w:rsid w:val="00200F88"/>
    <w:rsid w:val="00200FC2"/>
    <w:rsid w:val="00201086"/>
    <w:rsid w:val="002010FF"/>
    <w:rsid w:val="0020110C"/>
    <w:rsid w:val="0020110E"/>
    <w:rsid w:val="00201115"/>
    <w:rsid w:val="00201161"/>
    <w:rsid w:val="00201203"/>
    <w:rsid w:val="00201329"/>
    <w:rsid w:val="0020141E"/>
    <w:rsid w:val="00201486"/>
    <w:rsid w:val="0020152A"/>
    <w:rsid w:val="002015A5"/>
    <w:rsid w:val="002015CF"/>
    <w:rsid w:val="00201614"/>
    <w:rsid w:val="00201632"/>
    <w:rsid w:val="00201685"/>
    <w:rsid w:val="002017F3"/>
    <w:rsid w:val="00201815"/>
    <w:rsid w:val="0020183C"/>
    <w:rsid w:val="00201873"/>
    <w:rsid w:val="0020190C"/>
    <w:rsid w:val="00201927"/>
    <w:rsid w:val="002019CA"/>
    <w:rsid w:val="00201A1B"/>
    <w:rsid w:val="00201A54"/>
    <w:rsid w:val="00201A72"/>
    <w:rsid w:val="00201AE3"/>
    <w:rsid w:val="00201B0A"/>
    <w:rsid w:val="00201B96"/>
    <w:rsid w:val="00201BAA"/>
    <w:rsid w:val="00201BB4"/>
    <w:rsid w:val="00201C6F"/>
    <w:rsid w:val="00201C90"/>
    <w:rsid w:val="00201CA3"/>
    <w:rsid w:val="00201CE7"/>
    <w:rsid w:val="00201CF4"/>
    <w:rsid w:val="00201DD8"/>
    <w:rsid w:val="00201E32"/>
    <w:rsid w:val="00201E62"/>
    <w:rsid w:val="00201E84"/>
    <w:rsid w:val="00201E90"/>
    <w:rsid w:val="00201EC9"/>
    <w:rsid w:val="00201EF1"/>
    <w:rsid w:val="00201FAC"/>
    <w:rsid w:val="00202009"/>
    <w:rsid w:val="0020206E"/>
    <w:rsid w:val="00202071"/>
    <w:rsid w:val="0020208F"/>
    <w:rsid w:val="002020DA"/>
    <w:rsid w:val="0020216F"/>
    <w:rsid w:val="00202177"/>
    <w:rsid w:val="00202184"/>
    <w:rsid w:val="00202383"/>
    <w:rsid w:val="002023BF"/>
    <w:rsid w:val="002023D0"/>
    <w:rsid w:val="002023E2"/>
    <w:rsid w:val="002023F4"/>
    <w:rsid w:val="00202403"/>
    <w:rsid w:val="00202536"/>
    <w:rsid w:val="002025E2"/>
    <w:rsid w:val="002027CD"/>
    <w:rsid w:val="00202870"/>
    <w:rsid w:val="0020289A"/>
    <w:rsid w:val="002028E1"/>
    <w:rsid w:val="0020296A"/>
    <w:rsid w:val="002029A6"/>
    <w:rsid w:val="00202A0D"/>
    <w:rsid w:val="00202A4A"/>
    <w:rsid w:val="00202A52"/>
    <w:rsid w:val="00202A9C"/>
    <w:rsid w:val="00202B31"/>
    <w:rsid w:val="00202C13"/>
    <w:rsid w:val="00202C72"/>
    <w:rsid w:val="00202CC6"/>
    <w:rsid w:val="00202D47"/>
    <w:rsid w:val="00202D7E"/>
    <w:rsid w:val="00202DA6"/>
    <w:rsid w:val="00202DCD"/>
    <w:rsid w:val="00202E5F"/>
    <w:rsid w:val="00202E6B"/>
    <w:rsid w:val="00202EEA"/>
    <w:rsid w:val="00202F4C"/>
    <w:rsid w:val="00202F88"/>
    <w:rsid w:val="00202FA1"/>
    <w:rsid w:val="00202FB0"/>
    <w:rsid w:val="00203027"/>
    <w:rsid w:val="00203090"/>
    <w:rsid w:val="00203096"/>
    <w:rsid w:val="002030D1"/>
    <w:rsid w:val="002031CA"/>
    <w:rsid w:val="0020325D"/>
    <w:rsid w:val="0020327A"/>
    <w:rsid w:val="00203297"/>
    <w:rsid w:val="0020340B"/>
    <w:rsid w:val="00203538"/>
    <w:rsid w:val="002035AE"/>
    <w:rsid w:val="0020367C"/>
    <w:rsid w:val="002036AD"/>
    <w:rsid w:val="00203761"/>
    <w:rsid w:val="00203795"/>
    <w:rsid w:val="00203827"/>
    <w:rsid w:val="002038B2"/>
    <w:rsid w:val="00203965"/>
    <w:rsid w:val="00203976"/>
    <w:rsid w:val="00203981"/>
    <w:rsid w:val="00203A17"/>
    <w:rsid w:val="00203A65"/>
    <w:rsid w:val="00203B2E"/>
    <w:rsid w:val="00203BED"/>
    <w:rsid w:val="00203BF5"/>
    <w:rsid w:val="00203C17"/>
    <w:rsid w:val="00203C2C"/>
    <w:rsid w:val="00203C33"/>
    <w:rsid w:val="00203CA5"/>
    <w:rsid w:val="00203D29"/>
    <w:rsid w:val="00203D46"/>
    <w:rsid w:val="00203DA5"/>
    <w:rsid w:val="00203DE3"/>
    <w:rsid w:val="00203E05"/>
    <w:rsid w:val="00203E2B"/>
    <w:rsid w:val="00203E67"/>
    <w:rsid w:val="00203ECA"/>
    <w:rsid w:val="00203EFD"/>
    <w:rsid w:val="00203F0C"/>
    <w:rsid w:val="00203F17"/>
    <w:rsid w:val="00203F4D"/>
    <w:rsid w:val="00203F58"/>
    <w:rsid w:val="0020409E"/>
    <w:rsid w:val="0020419B"/>
    <w:rsid w:val="002041D0"/>
    <w:rsid w:val="002041EB"/>
    <w:rsid w:val="002041FF"/>
    <w:rsid w:val="0020423A"/>
    <w:rsid w:val="0020423B"/>
    <w:rsid w:val="00204274"/>
    <w:rsid w:val="0020443C"/>
    <w:rsid w:val="0020443F"/>
    <w:rsid w:val="002044F9"/>
    <w:rsid w:val="00204544"/>
    <w:rsid w:val="00204566"/>
    <w:rsid w:val="002045A7"/>
    <w:rsid w:val="002046AF"/>
    <w:rsid w:val="0020476C"/>
    <w:rsid w:val="00204781"/>
    <w:rsid w:val="0020479A"/>
    <w:rsid w:val="002047D8"/>
    <w:rsid w:val="00204806"/>
    <w:rsid w:val="0020485E"/>
    <w:rsid w:val="0020485F"/>
    <w:rsid w:val="00204929"/>
    <w:rsid w:val="00204936"/>
    <w:rsid w:val="0020495B"/>
    <w:rsid w:val="002049B6"/>
    <w:rsid w:val="00204A14"/>
    <w:rsid w:val="00204A45"/>
    <w:rsid w:val="00204A89"/>
    <w:rsid w:val="00204AB3"/>
    <w:rsid w:val="00204AE0"/>
    <w:rsid w:val="00204B13"/>
    <w:rsid w:val="00204C3E"/>
    <w:rsid w:val="00204C4C"/>
    <w:rsid w:val="00204C88"/>
    <w:rsid w:val="00204C98"/>
    <w:rsid w:val="00204C9E"/>
    <w:rsid w:val="00204CD3"/>
    <w:rsid w:val="00204CF5"/>
    <w:rsid w:val="00204DA1"/>
    <w:rsid w:val="00204DBD"/>
    <w:rsid w:val="00204DBE"/>
    <w:rsid w:val="00204E4A"/>
    <w:rsid w:val="00204E5A"/>
    <w:rsid w:val="00204EC1"/>
    <w:rsid w:val="00204F2E"/>
    <w:rsid w:val="00204F32"/>
    <w:rsid w:val="00204F7B"/>
    <w:rsid w:val="00204FBA"/>
    <w:rsid w:val="00204FF4"/>
    <w:rsid w:val="0020502C"/>
    <w:rsid w:val="00205038"/>
    <w:rsid w:val="00205041"/>
    <w:rsid w:val="00205068"/>
    <w:rsid w:val="0020506C"/>
    <w:rsid w:val="00205085"/>
    <w:rsid w:val="00205142"/>
    <w:rsid w:val="0020517F"/>
    <w:rsid w:val="00205183"/>
    <w:rsid w:val="0020518D"/>
    <w:rsid w:val="00205194"/>
    <w:rsid w:val="0020521B"/>
    <w:rsid w:val="0020529C"/>
    <w:rsid w:val="002052C7"/>
    <w:rsid w:val="002052DC"/>
    <w:rsid w:val="0020542A"/>
    <w:rsid w:val="00205481"/>
    <w:rsid w:val="002054D8"/>
    <w:rsid w:val="00205596"/>
    <w:rsid w:val="002055A3"/>
    <w:rsid w:val="00205611"/>
    <w:rsid w:val="00205613"/>
    <w:rsid w:val="00205662"/>
    <w:rsid w:val="002056C8"/>
    <w:rsid w:val="00205846"/>
    <w:rsid w:val="0020584E"/>
    <w:rsid w:val="00205874"/>
    <w:rsid w:val="00205898"/>
    <w:rsid w:val="00205913"/>
    <w:rsid w:val="002059D8"/>
    <w:rsid w:val="00205A1E"/>
    <w:rsid w:val="00205A21"/>
    <w:rsid w:val="00205A8A"/>
    <w:rsid w:val="00205B55"/>
    <w:rsid w:val="00205B6C"/>
    <w:rsid w:val="00205B8F"/>
    <w:rsid w:val="00205B9A"/>
    <w:rsid w:val="00205BC4"/>
    <w:rsid w:val="00205BEA"/>
    <w:rsid w:val="00205C08"/>
    <w:rsid w:val="00205C4D"/>
    <w:rsid w:val="00205C5E"/>
    <w:rsid w:val="00205CCB"/>
    <w:rsid w:val="00205CDF"/>
    <w:rsid w:val="00205CE3"/>
    <w:rsid w:val="00205CF7"/>
    <w:rsid w:val="00205D08"/>
    <w:rsid w:val="00205D0B"/>
    <w:rsid w:val="00205D0C"/>
    <w:rsid w:val="00205D33"/>
    <w:rsid w:val="00205D57"/>
    <w:rsid w:val="00205DEE"/>
    <w:rsid w:val="00205E24"/>
    <w:rsid w:val="00205EBA"/>
    <w:rsid w:val="00205EF4"/>
    <w:rsid w:val="00205F41"/>
    <w:rsid w:val="00205FD8"/>
    <w:rsid w:val="00206003"/>
    <w:rsid w:val="0020608A"/>
    <w:rsid w:val="002061F9"/>
    <w:rsid w:val="0020623B"/>
    <w:rsid w:val="0020629F"/>
    <w:rsid w:val="00206377"/>
    <w:rsid w:val="0020639D"/>
    <w:rsid w:val="00206445"/>
    <w:rsid w:val="00206497"/>
    <w:rsid w:val="002064E9"/>
    <w:rsid w:val="00206530"/>
    <w:rsid w:val="002065A8"/>
    <w:rsid w:val="00206603"/>
    <w:rsid w:val="00206646"/>
    <w:rsid w:val="0020668B"/>
    <w:rsid w:val="002066AC"/>
    <w:rsid w:val="002066C1"/>
    <w:rsid w:val="0020672C"/>
    <w:rsid w:val="0020674E"/>
    <w:rsid w:val="00206762"/>
    <w:rsid w:val="002067B4"/>
    <w:rsid w:val="002067C8"/>
    <w:rsid w:val="0020686F"/>
    <w:rsid w:val="002068E5"/>
    <w:rsid w:val="002068E6"/>
    <w:rsid w:val="0020690B"/>
    <w:rsid w:val="00206946"/>
    <w:rsid w:val="0020695A"/>
    <w:rsid w:val="0020695C"/>
    <w:rsid w:val="00206A0C"/>
    <w:rsid w:val="00206A2A"/>
    <w:rsid w:val="00206A86"/>
    <w:rsid w:val="00206A90"/>
    <w:rsid w:val="00206B0D"/>
    <w:rsid w:val="00206B27"/>
    <w:rsid w:val="00206B40"/>
    <w:rsid w:val="00206B45"/>
    <w:rsid w:val="00206BB1"/>
    <w:rsid w:val="00206C94"/>
    <w:rsid w:val="00206CCB"/>
    <w:rsid w:val="00206D47"/>
    <w:rsid w:val="00206D73"/>
    <w:rsid w:val="00206E33"/>
    <w:rsid w:val="00206E43"/>
    <w:rsid w:val="00206E49"/>
    <w:rsid w:val="00206E8F"/>
    <w:rsid w:val="00206EDE"/>
    <w:rsid w:val="00206EFF"/>
    <w:rsid w:val="00206F01"/>
    <w:rsid w:val="00206FFB"/>
    <w:rsid w:val="00206FFD"/>
    <w:rsid w:val="00207005"/>
    <w:rsid w:val="00207012"/>
    <w:rsid w:val="0020701C"/>
    <w:rsid w:val="00207020"/>
    <w:rsid w:val="0020706E"/>
    <w:rsid w:val="00207099"/>
    <w:rsid w:val="00207132"/>
    <w:rsid w:val="00207183"/>
    <w:rsid w:val="0020725A"/>
    <w:rsid w:val="0020727D"/>
    <w:rsid w:val="002072F4"/>
    <w:rsid w:val="00207326"/>
    <w:rsid w:val="0020732A"/>
    <w:rsid w:val="0020732B"/>
    <w:rsid w:val="00207336"/>
    <w:rsid w:val="0020737C"/>
    <w:rsid w:val="002073CD"/>
    <w:rsid w:val="002073DE"/>
    <w:rsid w:val="002073E4"/>
    <w:rsid w:val="00207437"/>
    <w:rsid w:val="00207464"/>
    <w:rsid w:val="002074A3"/>
    <w:rsid w:val="00207531"/>
    <w:rsid w:val="00207553"/>
    <w:rsid w:val="002075BA"/>
    <w:rsid w:val="002076D5"/>
    <w:rsid w:val="002076FE"/>
    <w:rsid w:val="00207714"/>
    <w:rsid w:val="00207721"/>
    <w:rsid w:val="00207726"/>
    <w:rsid w:val="0020774A"/>
    <w:rsid w:val="00207760"/>
    <w:rsid w:val="002077A9"/>
    <w:rsid w:val="002077BC"/>
    <w:rsid w:val="002077D3"/>
    <w:rsid w:val="0020782F"/>
    <w:rsid w:val="00207834"/>
    <w:rsid w:val="00207872"/>
    <w:rsid w:val="00207876"/>
    <w:rsid w:val="002078B1"/>
    <w:rsid w:val="002078D4"/>
    <w:rsid w:val="002079B4"/>
    <w:rsid w:val="002079BE"/>
    <w:rsid w:val="002079E9"/>
    <w:rsid w:val="00207A3A"/>
    <w:rsid w:val="00207ADE"/>
    <w:rsid w:val="00207B0F"/>
    <w:rsid w:val="00207B7B"/>
    <w:rsid w:val="00207BC1"/>
    <w:rsid w:val="00207C17"/>
    <w:rsid w:val="00207C65"/>
    <w:rsid w:val="00207C72"/>
    <w:rsid w:val="00207CA7"/>
    <w:rsid w:val="00207D24"/>
    <w:rsid w:val="00207F64"/>
    <w:rsid w:val="0021000D"/>
    <w:rsid w:val="00210025"/>
    <w:rsid w:val="00210054"/>
    <w:rsid w:val="0021005B"/>
    <w:rsid w:val="0021018F"/>
    <w:rsid w:val="0021021D"/>
    <w:rsid w:val="00210227"/>
    <w:rsid w:val="002102C7"/>
    <w:rsid w:val="002102E0"/>
    <w:rsid w:val="0021030F"/>
    <w:rsid w:val="00210331"/>
    <w:rsid w:val="00210423"/>
    <w:rsid w:val="002104D1"/>
    <w:rsid w:val="002104D3"/>
    <w:rsid w:val="0021052B"/>
    <w:rsid w:val="00210584"/>
    <w:rsid w:val="002105E4"/>
    <w:rsid w:val="00210618"/>
    <w:rsid w:val="0021061B"/>
    <w:rsid w:val="002106EC"/>
    <w:rsid w:val="0021071E"/>
    <w:rsid w:val="002107A9"/>
    <w:rsid w:val="0021080E"/>
    <w:rsid w:val="00210822"/>
    <w:rsid w:val="0021084B"/>
    <w:rsid w:val="002108CA"/>
    <w:rsid w:val="00210925"/>
    <w:rsid w:val="00210A73"/>
    <w:rsid w:val="00210AEA"/>
    <w:rsid w:val="00210AED"/>
    <w:rsid w:val="00210BEF"/>
    <w:rsid w:val="00210C7C"/>
    <w:rsid w:val="00210CD0"/>
    <w:rsid w:val="00210DED"/>
    <w:rsid w:val="00210DF5"/>
    <w:rsid w:val="00210DFB"/>
    <w:rsid w:val="00210E2F"/>
    <w:rsid w:val="00210E78"/>
    <w:rsid w:val="00210EAA"/>
    <w:rsid w:val="00210F03"/>
    <w:rsid w:val="00210F2E"/>
    <w:rsid w:val="00210FEB"/>
    <w:rsid w:val="00210FFD"/>
    <w:rsid w:val="002110E1"/>
    <w:rsid w:val="00211127"/>
    <w:rsid w:val="00211134"/>
    <w:rsid w:val="002111DF"/>
    <w:rsid w:val="002112AD"/>
    <w:rsid w:val="002112CC"/>
    <w:rsid w:val="00211321"/>
    <w:rsid w:val="00211382"/>
    <w:rsid w:val="002113A8"/>
    <w:rsid w:val="002113D0"/>
    <w:rsid w:val="002113D5"/>
    <w:rsid w:val="002113D8"/>
    <w:rsid w:val="002113D9"/>
    <w:rsid w:val="002114BF"/>
    <w:rsid w:val="0021159D"/>
    <w:rsid w:val="00211634"/>
    <w:rsid w:val="0021166C"/>
    <w:rsid w:val="00211692"/>
    <w:rsid w:val="00211698"/>
    <w:rsid w:val="002116A0"/>
    <w:rsid w:val="002116A3"/>
    <w:rsid w:val="002116EA"/>
    <w:rsid w:val="002118C9"/>
    <w:rsid w:val="002118DE"/>
    <w:rsid w:val="002119DA"/>
    <w:rsid w:val="002119E8"/>
    <w:rsid w:val="00211A8B"/>
    <w:rsid w:val="00211BAC"/>
    <w:rsid w:val="00211BCE"/>
    <w:rsid w:val="00211CD8"/>
    <w:rsid w:val="00211CFD"/>
    <w:rsid w:val="00211D11"/>
    <w:rsid w:val="00211D6E"/>
    <w:rsid w:val="00211D73"/>
    <w:rsid w:val="00211D7C"/>
    <w:rsid w:val="00211DCF"/>
    <w:rsid w:val="00211E0D"/>
    <w:rsid w:val="00211E60"/>
    <w:rsid w:val="00211E72"/>
    <w:rsid w:val="00211EEF"/>
    <w:rsid w:val="00211F23"/>
    <w:rsid w:val="00211F5C"/>
    <w:rsid w:val="00211F68"/>
    <w:rsid w:val="00211FA1"/>
    <w:rsid w:val="00211FF9"/>
    <w:rsid w:val="00212036"/>
    <w:rsid w:val="00212044"/>
    <w:rsid w:val="00212082"/>
    <w:rsid w:val="002120DF"/>
    <w:rsid w:val="002120E0"/>
    <w:rsid w:val="00212174"/>
    <w:rsid w:val="0021223C"/>
    <w:rsid w:val="0021225B"/>
    <w:rsid w:val="00212305"/>
    <w:rsid w:val="00212312"/>
    <w:rsid w:val="0021231E"/>
    <w:rsid w:val="00212427"/>
    <w:rsid w:val="00212489"/>
    <w:rsid w:val="002124BC"/>
    <w:rsid w:val="00212522"/>
    <w:rsid w:val="002125D7"/>
    <w:rsid w:val="002125EB"/>
    <w:rsid w:val="00212654"/>
    <w:rsid w:val="0021271D"/>
    <w:rsid w:val="0021278E"/>
    <w:rsid w:val="0021279D"/>
    <w:rsid w:val="00212814"/>
    <w:rsid w:val="00212851"/>
    <w:rsid w:val="0021285C"/>
    <w:rsid w:val="00212861"/>
    <w:rsid w:val="00212870"/>
    <w:rsid w:val="00212917"/>
    <w:rsid w:val="00212939"/>
    <w:rsid w:val="002129A2"/>
    <w:rsid w:val="00212A88"/>
    <w:rsid w:val="00212A94"/>
    <w:rsid w:val="00212ADE"/>
    <w:rsid w:val="00212AEA"/>
    <w:rsid w:val="00212B33"/>
    <w:rsid w:val="00212B72"/>
    <w:rsid w:val="00212B97"/>
    <w:rsid w:val="00212B9E"/>
    <w:rsid w:val="00212BC8"/>
    <w:rsid w:val="00212C3C"/>
    <w:rsid w:val="00212C5F"/>
    <w:rsid w:val="00212C80"/>
    <w:rsid w:val="00212CB5"/>
    <w:rsid w:val="00212CD7"/>
    <w:rsid w:val="00212D33"/>
    <w:rsid w:val="00212D45"/>
    <w:rsid w:val="00212E30"/>
    <w:rsid w:val="00212EBB"/>
    <w:rsid w:val="00212EE2"/>
    <w:rsid w:val="00213035"/>
    <w:rsid w:val="0021303C"/>
    <w:rsid w:val="0021304C"/>
    <w:rsid w:val="0021308F"/>
    <w:rsid w:val="002131AD"/>
    <w:rsid w:val="002131E6"/>
    <w:rsid w:val="0021320C"/>
    <w:rsid w:val="00213382"/>
    <w:rsid w:val="002133E6"/>
    <w:rsid w:val="0021344D"/>
    <w:rsid w:val="002134BF"/>
    <w:rsid w:val="002134D5"/>
    <w:rsid w:val="002134F5"/>
    <w:rsid w:val="0021352B"/>
    <w:rsid w:val="00213578"/>
    <w:rsid w:val="002135B2"/>
    <w:rsid w:val="0021363E"/>
    <w:rsid w:val="00213642"/>
    <w:rsid w:val="002136A8"/>
    <w:rsid w:val="00213778"/>
    <w:rsid w:val="00213816"/>
    <w:rsid w:val="002138A4"/>
    <w:rsid w:val="002138DF"/>
    <w:rsid w:val="00213903"/>
    <w:rsid w:val="00213959"/>
    <w:rsid w:val="00213B91"/>
    <w:rsid w:val="00213BBF"/>
    <w:rsid w:val="00213BEF"/>
    <w:rsid w:val="00213C4D"/>
    <w:rsid w:val="00213D63"/>
    <w:rsid w:val="00213D87"/>
    <w:rsid w:val="00213DA5"/>
    <w:rsid w:val="00213DD7"/>
    <w:rsid w:val="00213DF1"/>
    <w:rsid w:val="00213E27"/>
    <w:rsid w:val="00213E8C"/>
    <w:rsid w:val="00213ED7"/>
    <w:rsid w:val="0021402B"/>
    <w:rsid w:val="00214050"/>
    <w:rsid w:val="0021407B"/>
    <w:rsid w:val="00214090"/>
    <w:rsid w:val="00214199"/>
    <w:rsid w:val="002141D9"/>
    <w:rsid w:val="0021425F"/>
    <w:rsid w:val="0021431A"/>
    <w:rsid w:val="0021431E"/>
    <w:rsid w:val="00214376"/>
    <w:rsid w:val="0021444F"/>
    <w:rsid w:val="002144D6"/>
    <w:rsid w:val="002144E6"/>
    <w:rsid w:val="00214500"/>
    <w:rsid w:val="00214529"/>
    <w:rsid w:val="00214537"/>
    <w:rsid w:val="0021454E"/>
    <w:rsid w:val="00214553"/>
    <w:rsid w:val="00214570"/>
    <w:rsid w:val="002145B7"/>
    <w:rsid w:val="002145DB"/>
    <w:rsid w:val="0021461C"/>
    <w:rsid w:val="0021462A"/>
    <w:rsid w:val="00214658"/>
    <w:rsid w:val="002146C6"/>
    <w:rsid w:val="0021471C"/>
    <w:rsid w:val="0021473A"/>
    <w:rsid w:val="002147AA"/>
    <w:rsid w:val="002147CC"/>
    <w:rsid w:val="0021485D"/>
    <w:rsid w:val="0021488C"/>
    <w:rsid w:val="002148F7"/>
    <w:rsid w:val="002148F9"/>
    <w:rsid w:val="0021498F"/>
    <w:rsid w:val="00214993"/>
    <w:rsid w:val="002149D6"/>
    <w:rsid w:val="002149D8"/>
    <w:rsid w:val="00214AA0"/>
    <w:rsid w:val="00214AE4"/>
    <w:rsid w:val="00214B2B"/>
    <w:rsid w:val="00214B74"/>
    <w:rsid w:val="00214C58"/>
    <w:rsid w:val="00214D19"/>
    <w:rsid w:val="00214D74"/>
    <w:rsid w:val="00214D80"/>
    <w:rsid w:val="00214DBD"/>
    <w:rsid w:val="00214DDC"/>
    <w:rsid w:val="00214E58"/>
    <w:rsid w:val="00214E62"/>
    <w:rsid w:val="00214ED9"/>
    <w:rsid w:val="00214F9B"/>
    <w:rsid w:val="002151FA"/>
    <w:rsid w:val="0021525A"/>
    <w:rsid w:val="00215315"/>
    <w:rsid w:val="00215332"/>
    <w:rsid w:val="0021539A"/>
    <w:rsid w:val="002153BB"/>
    <w:rsid w:val="002153E4"/>
    <w:rsid w:val="00215438"/>
    <w:rsid w:val="00215475"/>
    <w:rsid w:val="00215543"/>
    <w:rsid w:val="00215587"/>
    <w:rsid w:val="002155D4"/>
    <w:rsid w:val="002155F3"/>
    <w:rsid w:val="002155FB"/>
    <w:rsid w:val="002156B4"/>
    <w:rsid w:val="0021572B"/>
    <w:rsid w:val="00215741"/>
    <w:rsid w:val="00215783"/>
    <w:rsid w:val="0021578B"/>
    <w:rsid w:val="00215808"/>
    <w:rsid w:val="002158ED"/>
    <w:rsid w:val="00215940"/>
    <w:rsid w:val="00215993"/>
    <w:rsid w:val="00215A31"/>
    <w:rsid w:val="00215A8A"/>
    <w:rsid w:val="00215A8D"/>
    <w:rsid w:val="00215A98"/>
    <w:rsid w:val="00215AA9"/>
    <w:rsid w:val="00215B61"/>
    <w:rsid w:val="00215BC8"/>
    <w:rsid w:val="00215CF5"/>
    <w:rsid w:val="00215D12"/>
    <w:rsid w:val="00215D17"/>
    <w:rsid w:val="00215D6F"/>
    <w:rsid w:val="00215D97"/>
    <w:rsid w:val="00215E6E"/>
    <w:rsid w:val="00215EAC"/>
    <w:rsid w:val="00215F27"/>
    <w:rsid w:val="00215FBF"/>
    <w:rsid w:val="00215FF9"/>
    <w:rsid w:val="002160DA"/>
    <w:rsid w:val="002161C2"/>
    <w:rsid w:val="002161CD"/>
    <w:rsid w:val="002161E6"/>
    <w:rsid w:val="00216230"/>
    <w:rsid w:val="0021626E"/>
    <w:rsid w:val="0021627E"/>
    <w:rsid w:val="002162CC"/>
    <w:rsid w:val="002162EB"/>
    <w:rsid w:val="00216304"/>
    <w:rsid w:val="00216317"/>
    <w:rsid w:val="002163BB"/>
    <w:rsid w:val="002163CD"/>
    <w:rsid w:val="002163DD"/>
    <w:rsid w:val="00216427"/>
    <w:rsid w:val="00216492"/>
    <w:rsid w:val="002164FF"/>
    <w:rsid w:val="0021653C"/>
    <w:rsid w:val="0021655C"/>
    <w:rsid w:val="00216597"/>
    <w:rsid w:val="002165B6"/>
    <w:rsid w:val="002166BF"/>
    <w:rsid w:val="002166EE"/>
    <w:rsid w:val="002167BC"/>
    <w:rsid w:val="002168D9"/>
    <w:rsid w:val="0021690F"/>
    <w:rsid w:val="00216948"/>
    <w:rsid w:val="002169B9"/>
    <w:rsid w:val="002169D0"/>
    <w:rsid w:val="002169F2"/>
    <w:rsid w:val="002169F5"/>
    <w:rsid w:val="00216A20"/>
    <w:rsid w:val="00216AE8"/>
    <w:rsid w:val="00216B4F"/>
    <w:rsid w:val="00216B85"/>
    <w:rsid w:val="00216BCF"/>
    <w:rsid w:val="00216BE2"/>
    <w:rsid w:val="00216C1E"/>
    <w:rsid w:val="00216CA3"/>
    <w:rsid w:val="00216D06"/>
    <w:rsid w:val="00216D95"/>
    <w:rsid w:val="00216D9A"/>
    <w:rsid w:val="00216DCB"/>
    <w:rsid w:val="00216DD9"/>
    <w:rsid w:val="00216E28"/>
    <w:rsid w:val="00216E55"/>
    <w:rsid w:val="00216E7F"/>
    <w:rsid w:val="00216EBF"/>
    <w:rsid w:val="00216EE3"/>
    <w:rsid w:val="00216EE5"/>
    <w:rsid w:val="00216F03"/>
    <w:rsid w:val="00216FB5"/>
    <w:rsid w:val="0021702D"/>
    <w:rsid w:val="00217082"/>
    <w:rsid w:val="0021712C"/>
    <w:rsid w:val="002171B4"/>
    <w:rsid w:val="002171DA"/>
    <w:rsid w:val="002171ED"/>
    <w:rsid w:val="00217230"/>
    <w:rsid w:val="00217268"/>
    <w:rsid w:val="002172B6"/>
    <w:rsid w:val="002172FB"/>
    <w:rsid w:val="00217302"/>
    <w:rsid w:val="002173E1"/>
    <w:rsid w:val="00217420"/>
    <w:rsid w:val="002174DB"/>
    <w:rsid w:val="00217530"/>
    <w:rsid w:val="0021753F"/>
    <w:rsid w:val="0021756E"/>
    <w:rsid w:val="00217581"/>
    <w:rsid w:val="002176C8"/>
    <w:rsid w:val="00217792"/>
    <w:rsid w:val="002177CA"/>
    <w:rsid w:val="002177DE"/>
    <w:rsid w:val="002177EA"/>
    <w:rsid w:val="00217802"/>
    <w:rsid w:val="0021785B"/>
    <w:rsid w:val="00217892"/>
    <w:rsid w:val="002178CA"/>
    <w:rsid w:val="00217913"/>
    <w:rsid w:val="0021794C"/>
    <w:rsid w:val="00217959"/>
    <w:rsid w:val="00217993"/>
    <w:rsid w:val="0021799C"/>
    <w:rsid w:val="002179A0"/>
    <w:rsid w:val="002179C4"/>
    <w:rsid w:val="002179D0"/>
    <w:rsid w:val="00217A4A"/>
    <w:rsid w:val="00217A64"/>
    <w:rsid w:val="00217A71"/>
    <w:rsid w:val="00217B74"/>
    <w:rsid w:val="00217BAA"/>
    <w:rsid w:val="00217C47"/>
    <w:rsid w:val="00217C51"/>
    <w:rsid w:val="00217CBA"/>
    <w:rsid w:val="00217D1B"/>
    <w:rsid w:val="00217D5D"/>
    <w:rsid w:val="00217DA5"/>
    <w:rsid w:val="00217DD3"/>
    <w:rsid w:val="00217E78"/>
    <w:rsid w:val="00217EB0"/>
    <w:rsid w:val="00217F41"/>
    <w:rsid w:val="00220021"/>
    <w:rsid w:val="00220066"/>
    <w:rsid w:val="00220070"/>
    <w:rsid w:val="0022012E"/>
    <w:rsid w:val="00220182"/>
    <w:rsid w:val="00220198"/>
    <w:rsid w:val="0022019B"/>
    <w:rsid w:val="0022023F"/>
    <w:rsid w:val="00220370"/>
    <w:rsid w:val="00220383"/>
    <w:rsid w:val="00220397"/>
    <w:rsid w:val="0022048A"/>
    <w:rsid w:val="002204A5"/>
    <w:rsid w:val="002204D6"/>
    <w:rsid w:val="00220501"/>
    <w:rsid w:val="00220557"/>
    <w:rsid w:val="002205A8"/>
    <w:rsid w:val="002205B2"/>
    <w:rsid w:val="002205DE"/>
    <w:rsid w:val="00220668"/>
    <w:rsid w:val="002206AB"/>
    <w:rsid w:val="002206DF"/>
    <w:rsid w:val="0022082E"/>
    <w:rsid w:val="0022086D"/>
    <w:rsid w:val="00220934"/>
    <w:rsid w:val="00220990"/>
    <w:rsid w:val="00220998"/>
    <w:rsid w:val="002209A5"/>
    <w:rsid w:val="002209B8"/>
    <w:rsid w:val="00220A40"/>
    <w:rsid w:val="00220BD4"/>
    <w:rsid w:val="00220C7C"/>
    <w:rsid w:val="00220C9D"/>
    <w:rsid w:val="00220D2F"/>
    <w:rsid w:val="00220D58"/>
    <w:rsid w:val="00220E54"/>
    <w:rsid w:val="00220E70"/>
    <w:rsid w:val="00220EAE"/>
    <w:rsid w:val="00220ECE"/>
    <w:rsid w:val="00220ED8"/>
    <w:rsid w:val="00220EF3"/>
    <w:rsid w:val="00220F14"/>
    <w:rsid w:val="00220F47"/>
    <w:rsid w:val="00220F7B"/>
    <w:rsid w:val="00220F84"/>
    <w:rsid w:val="00221031"/>
    <w:rsid w:val="002210A8"/>
    <w:rsid w:val="00221222"/>
    <w:rsid w:val="00221272"/>
    <w:rsid w:val="00221289"/>
    <w:rsid w:val="002212B0"/>
    <w:rsid w:val="002212EB"/>
    <w:rsid w:val="00221352"/>
    <w:rsid w:val="0022139B"/>
    <w:rsid w:val="002213CB"/>
    <w:rsid w:val="002213E2"/>
    <w:rsid w:val="00221415"/>
    <w:rsid w:val="00221461"/>
    <w:rsid w:val="00221489"/>
    <w:rsid w:val="002214A0"/>
    <w:rsid w:val="002214BE"/>
    <w:rsid w:val="002214D9"/>
    <w:rsid w:val="002214F5"/>
    <w:rsid w:val="0022154F"/>
    <w:rsid w:val="002215D9"/>
    <w:rsid w:val="002215E2"/>
    <w:rsid w:val="0022169C"/>
    <w:rsid w:val="002216CF"/>
    <w:rsid w:val="002216DE"/>
    <w:rsid w:val="00221701"/>
    <w:rsid w:val="00221709"/>
    <w:rsid w:val="0022172D"/>
    <w:rsid w:val="00221750"/>
    <w:rsid w:val="0022182E"/>
    <w:rsid w:val="00221887"/>
    <w:rsid w:val="002218B8"/>
    <w:rsid w:val="002218C2"/>
    <w:rsid w:val="002218CB"/>
    <w:rsid w:val="002218CC"/>
    <w:rsid w:val="00221909"/>
    <w:rsid w:val="00221917"/>
    <w:rsid w:val="00221983"/>
    <w:rsid w:val="00221A2E"/>
    <w:rsid w:val="00221A4E"/>
    <w:rsid w:val="00221A9C"/>
    <w:rsid w:val="00221AEA"/>
    <w:rsid w:val="00221C14"/>
    <w:rsid w:val="00221C19"/>
    <w:rsid w:val="00221D12"/>
    <w:rsid w:val="00221D92"/>
    <w:rsid w:val="00221D9A"/>
    <w:rsid w:val="00221E6C"/>
    <w:rsid w:val="00221EB8"/>
    <w:rsid w:val="00221ECA"/>
    <w:rsid w:val="00221F48"/>
    <w:rsid w:val="00222055"/>
    <w:rsid w:val="00222068"/>
    <w:rsid w:val="002220C4"/>
    <w:rsid w:val="0022212B"/>
    <w:rsid w:val="0022212C"/>
    <w:rsid w:val="00222140"/>
    <w:rsid w:val="0022215D"/>
    <w:rsid w:val="002221FB"/>
    <w:rsid w:val="0022221F"/>
    <w:rsid w:val="00222272"/>
    <w:rsid w:val="002222D2"/>
    <w:rsid w:val="00222360"/>
    <w:rsid w:val="00222408"/>
    <w:rsid w:val="002224D4"/>
    <w:rsid w:val="0022257B"/>
    <w:rsid w:val="002225C3"/>
    <w:rsid w:val="002225E8"/>
    <w:rsid w:val="00222713"/>
    <w:rsid w:val="002227AA"/>
    <w:rsid w:val="002227E1"/>
    <w:rsid w:val="00222823"/>
    <w:rsid w:val="002228B9"/>
    <w:rsid w:val="002228EE"/>
    <w:rsid w:val="00222971"/>
    <w:rsid w:val="002229A7"/>
    <w:rsid w:val="00222A34"/>
    <w:rsid w:val="00222B0F"/>
    <w:rsid w:val="00222BC1"/>
    <w:rsid w:val="00222C14"/>
    <w:rsid w:val="00222C2B"/>
    <w:rsid w:val="00222C59"/>
    <w:rsid w:val="00222CA5"/>
    <w:rsid w:val="00222CA8"/>
    <w:rsid w:val="00222CE9"/>
    <w:rsid w:val="00222D3D"/>
    <w:rsid w:val="00222D49"/>
    <w:rsid w:val="00222D61"/>
    <w:rsid w:val="00222DDE"/>
    <w:rsid w:val="00222EBE"/>
    <w:rsid w:val="00222F00"/>
    <w:rsid w:val="00222FF2"/>
    <w:rsid w:val="0022302C"/>
    <w:rsid w:val="00223044"/>
    <w:rsid w:val="00223064"/>
    <w:rsid w:val="002230B5"/>
    <w:rsid w:val="00223128"/>
    <w:rsid w:val="00223160"/>
    <w:rsid w:val="002231C7"/>
    <w:rsid w:val="002231F7"/>
    <w:rsid w:val="00223289"/>
    <w:rsid w:val="002232AF"/>
    <w:rsid w:val="0022332F"/>
    <w:rsid w:val="0022335E"/>
    <w:rsid w:val="002233D5"/>
    <w:rsid w:val="002233F0"/>
    <w:rsid w:val="002233F4"/>
    <w:rsid w:val="002234A6"/>
    <w:rsid w:val="002234F9"/>
    <w:rsid w:val="00223579"/>
    <w:rsid w:val="002236A3"/>
    <w:rsid w:val="0022370C"/>
    <w:rsid w:val="0022373F"/>
    <w:rsid w:val="00223754"/>
    <w:rsid w:val="00223759"/>
    <w:rsid w:val="002237B2"/>
    <w:rsid w:val="002237CA"/>
    <w:rsid w:val="00223803"/>
    <w:rsid w:val="00223842"/>
    <w:rsid w:val="002238FC"/>
    <w:rsid w:val="00223906"/>
    <w:rsid w:val="00223930"/>
    <w:rsid w:val="00223940"/>
    <w:rsid w:val="002239A8"/>
    <w:rsid w:val="002239E5"/>
    <w:rsid w:val="002239EC"/>
    <w:rsid w:val="00223A50"/>
    <w:rsid w:val="00223A88"/>
    <w:rsid w:val="00223B95"/>
    <w:rsid w:val="00223BE3"/>
    <w:rsid w:val="00223CA3"/>
    <w:rsid w:val="00223CC3"/>
    <w:rsid w:val="00223CE0"/>
    <w:rsid w:val="00223D8C"/>
    <w:rsid w:val="00223D9B"/>
    <w:rsid w:val="00223DCF"/>
    <w:rsid w:val="00223E08"/>
    <w:rsid w:val="00223E47"/>
    <w:rsid w:val="00223E7F"/>
    <w:rsid w:val="00223FCB"/>
    <w:rsid w:val="00224096"/>
    <w:rsid w:val="0022409D"/>
    <w:rsid w:val="002240AC"/>
    <w:rsid w:val="002240E1"/>
    <w:rsid w:val="00224100"/>
    <w:rsid w:val="00224178"/>
    <w:rsid w:val="00224240"/>
    <w:rsid w:val="0022427A"/>
    <w:rsid w:val="0022438E"/>
    <w:rsid w:val="00224391"/>
    <w:rsid w:val="00224399"/>
    <w:rsid w:val="002243DF"/>
    <w:rsid w:val="002244E3"/>
    <w:rsid w:val="00224504"/>
    <w:rsid w:val="0022451E"/>
    <w:rsid w:val="0022458D"/>
    <w:rsid w:val="00224701"/>
    <w:rsid w:val="00224761"/>
    <w:rsid w:val="00224768"/>
    <w:rsid w:val="002247FC"/>
    <w:rsid w:val="0022482D"/>
    <w:rsid w:val="0022487B"/>
    <w:rsid w:val="00224993"/>
    <w:rsid w:val="002249EE"/>
    <w:rsid w:val="00224A5A"/>
    <w:rsid w:val="00224A79"/>
    <w:rsid w:val="00224AD2"/>
    <w:rsid w:val="00224AF5"/>
    <w:rsid w:val="00224B2C"/>
    <w:rsid w:val="00224B45"/>
    <w:rsid w:val="00224B4A"/>
    <w:rsid w:val="00224B4F"/>
    <w:rsid w:val="00224BAD"/>
    <w:rsid w:val="00224CC0"/>
    <w:rsid w:val="00224D72"/>
    <w:rsid w:val="00224D94"/>
    <w:rsid w:val="00224D96"/>
    <w:rsid w:val="00224DAB"/>
    <w:rsid w:val="00224E77"/>
    <w:rsid w:val="00224F24"/>
    <w:rsid w:val="00224F2F"/>
    <w:rsid w:val="00224FA4"/>
    <w:rsid w:val="00225053"/>
    <w:rsid w:val="002251F7"/>
    <w:rsid w:val="00225291"/>
    <w:rsid w:val="002252D9"/>
    <w:rsid w:val="002252DA"/>
    <w:rsid w:val="002253C0"/>
    <w:rsid w:val="002253D0"/>
    <w:rsid w:val="00225405"/>
    <w:rsid w:val="00225425"/>
    <w:rsid w:val="00225426"/>
    <w:rsid w:val="00225434"/>
    <w:rsid w:val="00225447"/>
    <w:rsid w:val="002254EB"/>
    <w:rsid w:val="0022550E"/>
    <w:rsid w:val="0022552B"/>
    <w:rsid w:val="0022553D"/>
    <w:rsid w:val="00225545"/>
    <w:rsid w:val="00225555"/>
    <w:rsid w:val="0022559B"/>
    <w:rsid w:val="00225639"/>
    <w:rsid w:val="002256F5"/>
    <w:rsid w:val="00225727"/>
    <w:rsid w:val="0022574F"/>
    <w:rsid w:val="0022576C"/>
    <w:rsid w:val="00225788"/>
    <w:rsid w:val="0022578B"/>
    <w:rsid w:val="002257DB"/>
    <w:rsid w:val="002257F8"/>
    <w:rsid w:val="0022594F"/>
    <w:rsid w:val="002259CA"/>
    <w:rsid w:val="00225ABD"/>
    <w:rsid w:val="00225AE5"/>
    <w:rsid w:val="00225B8B"/>
    <w:rsid w:val="00225C01"/>
    <w:rsid w:val="00225C83"/>
    <w:rsid w:val="00225C92"/>
    <w:rsid w:val="00225CDE"/>
    <w:rsid w:val="00225DAF"/>
    <w:rsid w:val="00225DF4"/>
    <w:rsid w:val="00225EAE"/>
    <w:rsid w:val="00225EF2"/>
    <w:rsid w:val="00225F3C"/>
    <w:rsid w:val="00225F52"/>
    <w:rsid w:val="00225FAE"/>
    <w:rsid w:val="00225FD0"/>
    <w:rsid w:val="0022603D"/>
    <w:rsid w:val="00226152"/>
    <w:rsid w:val="0022616B"/>
    <w:rsid w:val="00226178"/>
    <w:rsid w:val="00226210"/>
    <w:rsid w:val="00226256"/>
    <w:rsid w:val="00226326"/>
    <w:rsid w:val="0022632A"/>
    <w:rsid w:val="00226362"/>
    <w:rsid w:val="0022639F"/>
    <w:rsid w:val="002263B2"/>
    <w:rsid w:val="002263F3"/>
    <w:rsid w:val="00226472"/>
    <w:rsid w:val="00226485"/>
    <w:rsid w:val="00226490"/>
    <w:rsid w:val="002264C9"/>
    <w:rsid w:val="00226511"/>
    <w:rsid w:val="0022652C"/>
    <w:rsid w:val="00226542"/>
    <w:rsid w:val="00226629"/>
    <w:rsid w:val="002267D4"/>
    <w:rsid w:val="002267D6"/>
    <w:rsid w:val="002268DE"/>
    <w:rsid w:val="002268E6"/>
    <w:rsid w:val="00226916"/>
    <w:rsid w:val="00226944"/>
    <w:rsid w:val="00226973"/>
    <w:rsid w:val="00226A36"/>
    <w:rsid w:val="00226A4F"/>
    <w:rsid w:val="00226A89"/>
    <w:rsid w:val="00226A8B"/>
    <w:rsid w:val="00226A98"/>
    <w:rsid w:val="00226AC9"/>
    <w:rsid w:val="00226B21"/>
    <w:rsid w:val="00226B77"/>
    <w:rsid w:val="00226B8E"/>
    <w:rsid w:val="00226BD0"/>
    <w:rsid w:val="00226C01"/>
    <w:rsid w:val="00226C29"/>
    <w:rsid w:val="00226C3B"/>
    <w:rsid w:val="00226CA4"/>
    <w:rsid w:val="00226CC4"/>
    <w:rsid w:val="00226CE4"/>
    <w:rsid w:val="00226DF9"/>
    <w:rsid w:val="00226E1A"/>
    <w:rsid w:val="00226EBD"/>
    <w:rsid w:val="00226EE6"/>
    <w:rsid w:val="00226F85"/>
    <w:rsid w:val="00226F90"/>
    <w:rsid w:val="00226FFA"/>
    <w:rsid w:val="0022700F"/>
    <w:rsid w:val="00227074"/>
    <w:rsid w:val="00227085"/>
    <w:rsid w:val="00227115"/>
    <w:rsid w:val="00227150"/>
    <w:rsid w:val="002271E2"/>
    <w:rsid w:val="0022722E"/>
    <w:rsid w:val="00227250"/>
    <w:rsid w:val="002272BB"/>
    <w:rsid w:val="00227338"/>
    <w:rsid w:val="00227372"/>
    <w:rsid w:val="002273B1"/>
    <w:rsid w:val="002273F2"/>
    <w:rsid w:val="0022751B"/>
    <w:rsid w:val="0022756B"/>
    <w:rsid w:val="00227591"/>
    <w:rsid w:val="002275CC"/>
    <w:rsid w:val="00227608"/>
    <w:rsid w:val="0022762A"/>
    <w:rsid w:val="002276AC"/>
    <w:rsid w:val="00227710"/>
    <w:rsid w:val="00227826"/>
    <w:rsid w:val="00227864"/>
    <w:rsid w:val="00227931"/>
    <w:rsid w:val="0022798E"/>
    <w:rsid w:val="00227A85"/>
    <w:rsid w:val="00227AA3"/>
    <w:rsid w:val="00227AD6"/>
    <w:rsid w:val="00227AF9"/>
    <w:rsid w:val="00227B74"/>
    <w:rsid w:val="00227B8E"/>
    <w:rsid w:val="00227BC9"/>
    <w:rsid w:val="00227BF3"/>
    <w:rsid w:val="00227BFB"/>
    <w:rsid w:val="00227C2A"/>
    <w:rsid w:val="00227C2D"/>
    <w:rsid w:val="00227CF3"/>
    <w:rsid w:val="00227DDB"/>
    <w:rsid w:val="00227DE0"/>
    <w:rsid w:val="00227E64"/>
    <w:rsid w:val="00227EDC"/>
    <w:rsid w:val="00227EE4"/>
    <w:rsid w:val="00227FE7"/>
    <w:rsid w:val="00230057"/>
    <w:rsid w:val="002300B9"/>
    <w:rsid w:val="00230110"/>
    <w:rsid w:val="00230119"/>
    <w:rsid w:val="00230147"/>
    <w:rsid w:val="00230198"/>
    <w:rsid w:val="002301DD"/>
    <w:rsid w:val="002302AE"/>
    <w:rsid w:val="002302FC"/>
    <w:rsid w:val="00230409"/>
    <w:rsid w:val="0023044E"/>
    <w:rsid w:val="00230495"/>
    <w:rsid w:val="002305B6"/>
    <w:rsid w:val="002305DB"/>
    <w:rsid w:val="0023060E"/>
    <w:rsid w:val="0023063B"/>
    <w:rsid w:val="00230645"/>
    <w:rsid w:val="00230659"/>
    <w:rsid w:val="0023067A"/>
    <w:rsid w:val="002306D8"/>
    <w:rsid w:val="0023079D"/>
    <w:rsid w:val="002307A6"/>
    <w:rsid w:val="002307AF"/>
    <w:rsid w:val="002307FC"/>
    <w:rsid w:val="00230837"/>
    <w:rsid w:val="0023091E"/>
    <w:rsid w:val="00230942"/>
    <w:rsid w:val="00230943"/>
    <w:rsid w:val="00230946"/>
    <w:rsid w:val="002309AC"/>
    <w:rsid w:val="002309BB"/>
    <w:rsid w:val="00230A46"/>
    <w:rsid w:val="00230A96"/>
    <w:rsid w:val="00230B1B"/>
    <w:rsid w:val="00230BAD"/>
    <w:rsid w:val="00230CDC"/>
    <w:rsid w:val="00230D05"/>
    <w:rsid w:val="00230DA7"/>
    <w:rsid w:val="00230DE1"/>
    <w:rsid w:val="00230F47"/>
    <w:rsid w:val="00230FDD"/>
    <w:rsid w:val="0023101B"/>
    <w:rsid w:val="00231113"/>
    <w:rsid w:val="0023128E"/>
    <w:rsid w:val="002312E8"/>
    <w:rsid w:val="002312EB"/>
    <w:rsid w:val="0023132B"/>
    <w:rsid w:val="00231388"/>
    <w:rsid w:val="002313BF"/>
    <w:rsid w:val="002313CA"/>
    <w:rsid w:val="00231427"/>
    <w:rsid w:val="00231464"/>
    <w:rsid w:val="00231479"/>
    <w:rsid w:val="002314FC"/>
    <w:rsid w:val="00231571"/>
    <w:rsid w:val="0023164C"/>
    <w:rsid w:val="0023174B"/>
    <w:rsid w:val="0023175F"/>
    <w:rsid w:val="0023177D"/>
    <w:rsid w:val="002317E9"/>
    <w:rsid w:val="002317EC"/>
    <w:rsid w:val="00231862"/>
    <w:rsid w:val="002318A9"/>
    <w:rsid w:val="0023191D"/>
    <w:rsid w:val="00231921"/>
    <w:rsid w:val="002319D4"/>
    <w:rsid w:val="00231AB2"/>
    <w:rsid w:val="00231AE0"/>
    <w:rsid w:val="00231AE9"/>
    <w:rsid w:val="00231C50"/>
    <w:rsid w:val="00231CBA"/>
    <w:rsid w:val="00231EE5"/>
    <w:rsid w:val="00231EF7"/>
    <w:rsid w:val="00231EF9"/>
    <w:rsid w:val="00231F31"/>
    <w:rsid w:val="00231F84"/>
    <w:rsid w:val="0023217C"/>
    <w:rsid w:val="00232230"/>
    <w:rsid w:val="0023224D"/>
    <w:rsid w:val="00232253"/>
    <w:rsid w:val="00232310"/>
    <w:rsid w:val="00232329"/>
    <w:rsid w:val="00232379"/>
    <w:rsid w:val="0023240B"/>
    <w:rsid w:val="0023247E"/>
    <w:rsid w:val="002324FC"/>
    <w:rsid w:val="00232589"/>
    <w:rsid w:val="00232728"/>
    <w:rsid w:val="0023273E"/>
    <w:rsid w:val="0023275C"/>
    <w:rsid w:val="00232773"/>
    <w:rsid w:val="0023278E"/>
    <w:rsid w:val="00232890"/>
    <w:rsid w:val="002328B1"/>
    <w:rsid w:val="002328ED"/>
    <w:rsid w:val="00232911"/>
    <w:rsid w:val="00232A07"/>
    <w:rsid w:val="00232A82"/>
    <w:rsid w:val="00232A9F"/>
    <w:rsid w:val="00232ACF"/>
    <w:rsid w:val="00232BA0"/>
    <w:rsid w:val="00232BB6"/>
    <w:rsid w:val="00232BC5"/>
    <w:rsid w:val="00232BED"/>
    <w:rsid w:val="00232C16"/>
    <w:rsid w:val="00232C1F"/>
    <w:rsid w:val="00232CAF"/>
    <w:rsid w:val="00232CCB"/>
    <w:rsid w:val="00232D32"/>
    <w:rsid w:val="00232E08"/>
    <w:rsid w:val="00232E8C"/>
    <w:rsid w:val="00232EB2"/>
    <w:rsid w:val="00232EC0"/>
    <w:rsid w:val="00232F03"/>
    <w:rsid w:val="00232F3A"/>
    <w:rsid w:val="00232F45"/>
    <w:rsid w:val="0023301A"/>
    <w:rsid w:val="002330CF"/>
    <w:rsid w:val="00233119"/>
    <w:rsid w:val="002331B5"/>
    <w:rsid w:val="002331C7"/>
    <w:rsid w:val="002331CB"/>
    <w:rsid w:val="002331F3"/>
    <w:rsid w:val="00233324"/>
    <w:rsid w:val="0023332A"/>
    <w:rsid w:val="00233399"/>
    <w:rsid w:val="002333CD"/>
    <w:rsid w:val="0023340F"/>
    <w:rsid w:val="002335C9"/>
    <w:rsid w:val="002335DB"/>
    <w:rsid w:val="002335E0"/>
    <w:rsid w:val="002335F2"/>
    <w:rsid w:val="00233624"/>
    <w:rsid w:val="00233656"/>
    <w:rsid w:val="00233757"/>
    <w:rsid w:val="00233781"/>
    <w:rsid w:val="002337A2"/>
    <w:rsid w:val="00233850"/>
    <w:rsid w:val="00233868"/>
    <w:rsid w:val="00233940"/>
    <w:rsid w:val="0023397B"/>
    <w:rsid w:val="002339BD"/>
    <w:rsid w:val="00233A06"/>
    <w:rsid w:val="00233A2A"/>
    <w:rsid w:val="00233A44"/>
    <w:rsid w:val="00233AE3"/>
    <w:rsid w:val="00233B59"/>
    <w:rsid w:val="00233BB0"/>
    <w:rsid w:val="00233BE5"/>
    <w:rsid w:val="00233C7A"/>
    <w:rsid w:val="00233CE4"/>
    <w:rsid w:val="00233D02"/>
    <w:rsid w:val="00233D29"/>
    <w:rsid w:val="00233D5B"/>
    <w:rsid w:val="00233D80"/>
    <w:rsid w:val="00233E22"/>
    <w:rsid w:val="00233E47"/>
    <w:rsid w:val="00233E9B"/>
    <w:rsid w:val="00233F70"/>
    <w:rsid w:val="00233FAE"/>
    <w:rsid w:val="00234047"/>
    <w:rsid w:val="0023404C"/>
    <w:rsid w:val="002340C8"/>
    <w:rsid w:val="00234180"/>
    <w:rsid w:val="0023418B"/>
    <w:rsid w:val="002341B3"/>
    <w:rsid w:val="00234213"/>
    <w:rsid w:val="00234217"/>
    <w:rsid w:val="002342A2"/>
    <w:rsid w:val="00234348"/>
    <w:rsid w:val="002343A2"/>
    <w:rsid w:val="002343AA"/>
    <w:rsid w:val="002343D7"/>
    <w:rsid w:val="0023440C"/>
    <w:rsid w:val="0023448D"/>
    <w:rsid w:val="002344BF"/>
    <w:rsid w:val="002344FB"/>
    <w:rsid w:val="00234502"/>
    <w:rsid w:val="0023452C"/>
    <w:rsid w:val="002345BC"/>
    <w:rsid w:val="0023460B"/>
    <w:rsid w:val="0023460E"/>
    <w:rsid w:val="002346C6"/>
    <w:rsid w:val="002346F7"/>
    <w:rsid w:val="002346FA"/>
    <w:rsid w:val="0023479B"/>
    <w:rsid w:val="002347A3"/>
    <w:rsid w:val="002347AE"/>
    <w:rsid w:val="002347D0"/>
    <w:rsid w:val="002347E3"/>
    <w:rsid w:val="002347FA"/>
    <w:rsid w:val="00234820"/>
    <w:rsid w:val="00234822"/>
    <w:rsid w:val="00234839"/>
    <w:rsid w:val="00234854"/>
    <w:rsid w:val="00234863"/>
    <w:rsid w:val="00234924"/>
    <w:rsid w:val="002349C8"/>
    <w:rsid w:val="00234A1B"/>
    <w:rsid w:val="00234A8E"/>
    <w:rsid w:val="00234AF1"/>
    <w:rsid w:val="00234B07"/>
    <w:rsid w:val="00234B72"/>
    <w:rsid w:val="00234CF4"/>
    <w:rsid w:val="00234D10"/>
    <w:rsid w:val="00234D32"/>
    <w:rsid w:val="00234D5E"/>
    <w:rsid w:val="00234E58"/>
    <w:rsid w:val="00234E62"/>
    <w:rsid w:val="00234E96"/>
    <w:rsid w:val="00234F18"/>
    <w:rsid w:val="00234F31"/>
    <w:rsid w:val="00234F62"/>
    <w:rsid w:val="00234FA7"/>
    <w:rsid w:val="00234FFC"/>
    <w:rsid w:val="002350A1"/>
    <w:rsid w:val="0023511D"/>
    <w:rsid w:val="00235158"/>
    <w:rsid w:val="00235173"/>
    <w:rsid w:val="0023518C"/>
    <w:rsid w:val="0023525A"/>
    <w:rsid w:val="00235266"/>
    <w:rsid w:val="00235289"/>
    <w:rsid w:val="002352C1"/>
    <w:rsid w:val="002352E9"/>
    <w:rsid w:val="00235433"/>
    <w:rsid w:val="00235437"/>
    <w:rsid w:val="0023551C"/>
    <w:rsid w:val="00235579"/>
    <w:rsid w:val="00235596"/>
    <w:rsid w:val="002355A3"/>
    <w:rsid w:val="002355A8"/>
    <w:rsid w:val="002355B2"/>
    <w:rsid w:val="002356C9"/>
    <w:rsid w:val="002356ED"/>
    <w:rsid w:val="00235799"/>
    <w:rsid w:val="00235899"/>
    <w:rsid w:val="002358A6"/>
    <w:rsid w:val="002358D7"/>
    <w:rsid w:val="00235947"/>
    <w:rsid w:val="00235953"/>
    <w:rsid w:val="00235975"/>
    <w:rsid w:val="002359E4"/>
    <w:rsid w:val="00235A4E"/>
    <w:rsid w:val="00235A61"/>
    <w:rsid w:val="00235B44"/>
    <w:rsid w:val="00235BC5"/>
    <w:rsid w:val="00235BFD"/>
    <w:rsid w:val="00235C90"/>
    <w:rsid w:val="00235CB5"/>
    <w:rsid w:val="00235CCD"/>
    <w:rsid w:val="00235D1A"/>
    <w:rsid w:val="00235D4D"/>
    <w:rsid w:val="00235DE4"/>
    <w:rsid w:val="00235E02"/>
    <w:rsid w:val="00235F33"/>
    <w:rsid w:val="0023601C"/>
    <w:rsid w:val="00236022"/>
    <w:rsid w:val="0023609F"/>
    <w:rsid w:val="002360FD"/>
    <w:rsid w:val="0023610A"/>
    <w:rsid w:val="00236159"/>
    <w:rsid w:val="0023615A"/>
    <w:rsid w:val="002361F2"/>
    <w:rsid w:val="00236282"/>
    <w:rsid w:val="0023629E"/>
    <w:rsid w:val="0023631E"/>
    <w:rsid w:val="00236370"/>
    <w:rsid w:val="002363B6"/>
    <w:rsid w:val="002363E0"/>
    <w:rsid w:val="0023647C"/>
    <w:rsid w:val="0023654A"/>
    <w:rsid w:val="00236586"/>
    <w:rsid w:val="0023659C"/>
    <w:rsid w:val="002365EB"/>
    <w:rsid w:val="00236618"/>
    <w:rsid w:val="0023663F"/>
    <w:rsid w:val="0023668A"/>
    <w:rsid w:val="002367AF"/>
    <w:rsid w:val="00236814"/>
    <w:rsid w:val="002368D3"/>
    <w:rsid w:val="00236913"/>
    <w:rsid w:val="00236918"/>
    <w:rsid w:val="00236970"/>
    <w:rsid w:val="00236A55"/>
    <w:rsid w:val="00236A63"/>
    <w:rsid w:val="00236AE8"/>
    <w:rsid w:val="00236AF1"/>
    <w:rsid w:val="00236B06"/>
    <w:rsid w:val="00236B28"/>
    <w:rsid w:val="00236BC5"/>
    <w:rsid w:val="00236BC9"/>
    <w:rsid w:val="00236C54"/>
    <w:rsid w:val="00236CB2"/>
    <w:rsid w:val="00236CF8"/>
    <w:rsid w:val="00236D03"/>
    <w:rsid w:val="00236DDE"/>
    <w:rsid w:val="00236E14"/>
    <w:rsid w:val="00236EC6"/>
    <w:rsid w:val="00236ECD"/>
    <w:rsid w:val="00236F2E"/>
    <w:rsid w:val="00236FB4"/>
    <w:rsid w:val="0023700F"/>
    <w:rsid w:val="0023701D"/>
    <w:rsid w:val="00237181"/>
    <w:rsid w:val="0023719A"/>
    <w:rsid w:val="00237217"/>
    <w:rsid w:val="00237228"/>
    <w:rsid w:val="002372E1"/>
    <w:rsid w:val="002372E7"/>
    <w:rsid w:val="00237348"/>
    <w:rsid w:val="0023736C"/>
    <w:rsid w:val="002373B6"/>
    <w:rsid w:val="002373D6"/>
    <w:rsid w:val="0023744F"/>
    <w:rsid w:val="0023750D"/>
    <w:rsid w:val="002375D6"/>
    <w:rsid w:val="0023763C"/>
    <w:rsid w:val="00237684"/>
    <w:rsid w:val="00237689"/>
    <w:rsid w:val="002376E7"/>
    <w:rsid w:val="00237856"/>
    <w:rsid w:val="002378A4"/>
    <w:rsid w:val="00237969"/>
    <w:rsid w:val="0023797B"/>
    <w:rsid w:val="002379CE"/>
    <w:rsid w:val="002379E7"/>
    <w:rsid w:val="00237A92"/>
    <w:rsid w:val="00237B6F"/>
    <w:rsid w:val="00237B71"/>
    <w:rsid w:val="00237BC7"/>
    <w:rsid w:val="00237CEA"/>
    <w:rsid w:val="00237CF7"/>
    <w:rsid w:val="00237D40"/>
    <w:rsid w:val="00237D73"/>
    <w:rsid w:val="00237D82"/>
    <w:rsid w:val="00237DB5"/>
    <w:rsid w:val="00237DEF"/>
    <w:rsid w:val="00237E17"/>
    <w:rsid w:val="00237EA3"/>
    <w:rsid w:val="00237ECD"/>
    <w:rsid w:val="00237ECF"/>
    <w:rsid w:val="00237ED9"/>
    <w:rsid w:val="00237F2E"/>
    <w:rsid w:val="00237FDA"/>
    <w:rsid w:val="00237FEB"/>
    <w:rsid w:val="00240031"/>
    <w:rsid w:val="0024008F"/>
    <w:rsid w:val="002400E5"/>
    <w:rsid w:val="002400F6"/>
    <w:rsid w:val="00240161"/>
    <w:rsid w:val="002401A5"/>
    <w:rsid w:val="002401C4"/>
    <w:rsid w:val="0024020B"/>
    <w:rsid w:val="00240250"/>
    <w:rsid w:val="00240260"/>
    <w:rsid w:val="0024029E"/>
    <w:rsid w:val="002402EF"/>
    <w:rsid w:val="00240347"/>
    <w:rsid w:val="002403BF"/>
    <w:rsid w:val="002404B4"/>
    <w:rsid w:val="002404FA"/>
    <w:rsid w:val="00240521"/>
    <w:rsid w:val="00240540"/>
    <w:rsid w:val="00240554"/>
    <w:rsid w:val="00240572"/>
    <w:rsid w:val="0024059B"/>
    <w:rsid w:val="002405FC"/>
    <w:rsid w:val="0024063B"/>
    <w:rsid w:val="00240782"/>
    <w:rsid w:val="00240813"/>
    <w:rsid w:val="0024085A"/>
    <w:rsid w:val="0024085C"/>
    <w:rsid w:val="002408C4"/>
    <w:rsid w:val="002408CF"/>
    <w:rsid w:val="0024095F"/>
    <w:rsid w:val="002409AC"/>
    <w:rsid w:val="002409BC"/>
    <w:rsid w:val="00240B15"/>
    <w:rsid w:val="00240B22"/>
    <w:rsid w:val="00240B99"/>
    <w:rsid w:val="00240C0C"/>
    <w:rsid w:val="00240D1E"/>
    <w:rsid w:val="00240DC7"/>
    <w:rsid w:val="00240E2F"/>
    <w:rsid w:val="00240E7B"/>
    <w:rsid w:val="00240ED2"/>
    <w:rsid w:val="00240F93"/>
    <w:rsid w:val="002410DA"/>
    <w:rsid w:val="0024112B"/>
    <w:rsid w:val="00241279"/>
    <w:rsid w:val="0024129B"/>
    <w:rsid w:val="0024131F"/>
    <w:rsid w:val="00241356"/>
    <w:rsid w:val="0024148F"/>
    <w:rsid w:val="002414FC"/>
    <w:rsid w:val="00241521"/>
    <w:rsid w:val="00241526"/>
    <w:rsid w:val="002415AD"/>
    <w:rsid w:val="002416F7"/>
    <w:rsid w:val="00241701"/>
    <w:rsid w:val="00241792"/>
    <w:rsid w:val="002417C8"/>
    <w:rsid w:val="002417DC"/>
    <w:rsid w:val="0024186B"/>
    <w:rsid w:val="002418ED"/>
    <w:rsid w:val="00241916"/>
    <w:rsid w:val="00241927"/>
    <w:rsid w:val="002419EB"/>
    <w:rsid w:val="00241A60"/>
    <w:rsid w:val="00241A90"/>
    <w:rsid w:val="00241AFB"/>
    <w:rsid w:val="00241B5C"/>
    <w:rsid w:val="00241BD2"/>
    <w:rsid w:val="00241D21"/>
    <w:rsid w:val="00241D53"/>
    <w:rsid w:val="00241DD6"/>
    <w:rsid w:val="00241E28"/>
    <w:rsid w:val="00241E29"/>
    <w:rsid w:val="00241E53"/>
    <w:rsid w:val="00241EA0"/>
    <w:rsid w:val="00241EAB"/>
    <w:rsid w:val="00241EE0"/>
    <w:rsid w:val="00241F04"/>
    <w:rsid w:val="00241F20"/>
    <w:rsid w:val="00241F22"/>
    <w:rsid w:val="00241F66"/>
    <w:rsid w:val="00242015"/>
    <w:rsid w:val="00242091"/>
    <w:rsid w:val="00242092"/>
    <w:rsid w:val="00242094"/>
    <w:rsid w:val="00242140"/>
    <w:rsid w:val="0024218B"/>
    <w:rsid w:val="00242243"/>
    <w:rsid w:val="00242306"/>
    <w:rsid w:val="00242375"/>
    <w:rsid w:val="002424A1"/>
    <w:rsid w:val="002424CB"/>
    <w:rsid w:val="00242576"/>
    <w:rsid w:val="002425E0"/>
    <w:rsid w:val="00242639"/>
    <w:rsid w:val="00242806"/>
    <w:rsid w:val="00242817"/>
    <w:rsid w:val="00242835"/>
    <w:rsid w:val="0024284C"/>
    <w:rsid w:val="00242862"/>
    <w:rsid w:val="002428BC"/>
    <w:rsid w:val="0024298D"/>
    <w:rsid w:val="00242AA3"/>
    <w:rsid w:val="00242AC8"/>
    <w:rsid w:val="00242B58"/>
    <w:rsid w:val="00242B5F"/>
    <w:rsid w:val="00242B71"/>
    <w:rsid w:val="00242BCF"/>
    <w:rsid w:val="00242D62"/>
    <w:rsid w:val="00242D6D"/>
    <w:rsid w:val="00242DB9"/>
    <w:rsid w:val="00242DDF"/>
    <w:rsid w:val="00242E88"/>
    <w:rsid w:val="00242F3B"/>
    <w:rsid w:val="00242F7E"/>
    <w:rsid w:val="00242FD0"/>
    <w:rsid w:val="00243019"/>
    <w:rsid w:val="00243079"/>
    <w:rsid w:val="002430F9"/>
    <w:rsid w:val="00243199"/>
    <w:rsid w:val="0024319A"/>
    <w:rsid w:val="0024326B"/>
    <w:rsid w:val="002432A9"/>
    <w:rsid w:val="002432D0"/>
    <w:rsid w:val="002432E2"/>
    <w:rsid w:val="002432FB"/>
    <w:rsid w:val="00243318"/>
    <w:rsid w:val="002433FB"/>
    <w:rsid w:val="00243404"/>
    <w:rsid w:val="0024344A"/>
    <w:rsid w:val="0024344B"/>
    <w:rsid w:val="002434CF"/>
    <w:rsid w:val="00243526"/>
    <w:rsid w:val="002435B7"/>
    <w:rsid w:val="0024361C"/>
    <w:rsid w:val="00243655"/>
    <w:rsid w:val="0024369E"/>
    <w:rsid w:val="002436FA"/>
    <w:rsid w:val="00243766"/>
    <w:rsid w:val="00243768"/>
    <w:rsid w:val="0024379A"/>
    <w:rsid w:val="002437A0"/>
    <w:rsid w:val="0024384C"/>
    <w:rsid w:val="002438A2"/>
    <w:rsid w:val="002438D0"/>
    <w:rsid w:val="00243918"/>
    <w:rsid w:val="00243942"/>
    <w:rsid w:val="00243962"/>
    <w:rsid w:val="00243977"/>
    <w:rsid w:val="00243A27"/>
    <w:rsid w:val="00243A37"/>
    <w:rsid w:val="00243A3B"/>
    <w:rsid w:val="00243A91"/>
    <w:rsid w:val="00243AC7"/>
    <w:rsid w:val="00243ADA"/>
    <w:rsid w:val="00243B15"/>
    <w:rsid w:val="00243B20"/>
    <w:rsid w:val="00243B89"/>
    <w:rsid w:val="00243C26"/>
    <w:rsid w:val="00243C3C"/>
    <w:rsid w:val="00243C69"/>
    <w:rsid w:val="00243C81"/>
    <w:rsid w:val="00243C95"/>
    <w:rsid w:val="00243CAB"/>
    <w:rsid w:val="00243CB5"/>
    <w:rsid w:val="00243DBD"/>
    <w:rsid w:val="00243DDE"/>
    <w:rsid w:val="00243EA0"/>
    <w:rsid w:val="00243FC8"/>
    <w:rsid w:val="00244059"/>
    <w:rsid w:val="002440AA"/>
    <w:rsid w:val="002440CC"/>
    <w:rsid w:val="00244159"/>
    <w:rsid w:val="00244192"/>
    <w:rsid w:val="002441EA"/>
    <w:rsid w:val="00244255"/>
    <w:rsid w:val="002442E5"/>
    <w:rsid w:val="0024434D"/>
    <w:rsid w:val="00244378"/>
    <w:rsid w:val="002443C7"/>
    <w:rsid w:val="00244410"/>
    <w:rsid w:val="002444D7"/>
    <w:rsid w:val="0024451B"/>
    <w:rsid w:val="00244582"/>
    <w:rsid w:val="00244665"/>
    <w:rsid w:val="00244688"/>
    <w:rsid w:val="002447BE"/>
    <w:rsid w:val="002447CF"/>
    <w:rsid w:val="00244815"/>
    <w:rsid w:val="00244892"/>
    <w:rsid w:val="00244907"/>
    <w:rsid w:val="00244911"/>
    <w:rsid w:val="0024493E"/>
    <w:rsid w:val="002449B1"/>
    <w:rsid w:val="002449D9"/>
    <w:rsid w:val="00244A23"/>
    <w:rsid w:val="00244A79"/>
    <w:rsid w:val="00244A97"/>
    <w:rsid w:val="00244ABC"/>
    <w:rsid w:val="00244AE8"/>
    <w:rsid w:val="00244B1A"/>
    <w:rsid w:val="00244B3A"/>
    <w:rsid w:val="00244B6A"/>
    <w:rsid w:val="00244B85"/>
    <w:rsid w:val="00244BEA"/>
    <w:rsid w:val="00244BF1"/>
    <w:rsid w:val="00244CC9"/>
    <w:rsid w:val="00244CD3"/>
    <w:rsid w:val="00244D57"/>
    <w:rsid w:val="00244D5A"/>
    <w:rsid w:val="00244D7B"/>
    <w:rsid w:val="00244DAE"/>
    <w:rsid w:val="00244DDC"/>
    <w:rsid w:val="00244DF4"/>
    <w:rsid w:val="00244E20"/>
    <w:rsid w:val="00244E48"/>
    <w:rsid w:val="00244E8D"/>
    <w:rsid w:val="00244EB9"/>
    <w:rsid w:val="00244EBF"/>
    <w:rsid w:val="00244F2D"/>
    <w:rsid w:val="00244F3B"/>
    <w:rsid w:val="00244F50"/>
    <w:rsid w:val="00244F89"/>
    <w:rsid w:val="0024500F"/>
    <w:rsid w:val="0024501F"/>
    <w:rsid w:val="00245046"/>
    <w:rsid w:val="0024509E"/>
    <w:rsid w:val="00245185"/>
    <w:rsid w:val="002451AF"/>
    <w:rsid w:val="002451F8"/>
    <w:rsid w:val="00245212"/>
    <w:rsid w:val="002452A9"/>
    <w:rsid w:val="0024541F"/>
    <w:rsid w:val="00245434"/>
    <w:rsid w:val="002454A5"/>
    <w:rsid w:val="002454B3"/>
    <w:rsid w:val="00245565"/>
    <w:rsid w:val="002455EB"/>
    <w:rsid w:val="00245626"/>
    <w:rsid w:val="00245641"/>
    <w:rsid w:val="00245643"/>
    <w:rsid w:val="00245688"/>
    <w:rsid w:val="002456AC"/>
    <w:rsid w:val="0024572A"/>
    <w:rsid w:val="0024573E"/>
    <w:rsid w:val="002457B2"/>
    <w:rsid w:val="002457D7"/>
    <w:rsid w:val="00245809"/>
    <w:rsid w:val="00245833"/>
    <w:rsid w:val="00245885"/>
    <w:rsid w:val="002458A6"/>
    <w:rsid w:val="002458D5"/>
    <w:rsid w:val="002458E7"/>
    <w:rsid w:val="0024591B"/>
    <w:rsid w:val="0024598F"/>
    <w:rsid w:val="002459C7"/>
    <w:rsid w:val="002459FE"/>
    <w:rsid w:val="00245AB2"/>
    <w:rsid w:val="00245B51"/>
    <w:rsid w:val="00245B8F"/>
    <w:rsid w:val="00245BE0"/>
    <w:rsid w:val="00245F0B"/>
    <w:rsid w:val="00245FA2"/>
    <w:rsid w:val="0024602D"/>
    <w:rsid w:val="00246051"/>
    <w:rsid w:val="0024607D"/>
    <w:rsid w:val="002460AC"/>
    <w:rsid w:val="002460B7"/>
    <w:rsid w:val="002460CE"/>
    <w:rsid w:val="002460E3"/>
    <w:rsid w:val="00246196"/>
    <w:rsid w:val="002461F2"/>
    <w:rsid w:val="002462DF"/>
    <w:rsid w:val="0024634F"/>
    <w:rsid w:val="00246384"/>
    <w:rsid w:val="002463B3"/>
    <w:rsid w:val="002464A0"/>
    <w:rsid w:val="002464E4"/>
    <w:rsid w:val="002464F0"/>
    <w:rsid w:val="002465F3"/>
    <w:rsid w:val="002466AD"/>
    <w:rsid w:val="002466E6"/>
    <w:rsid w:val="00246793"/>
    <w:rsid w:val="00246798"/>
    <w:rsid w:val="0024689B"/>
    <w:rsid w:val="002468B3"/>
    <w:rsid w:val="002468E5"/>
    <w:rsid w:val="00246951"/>
    <w:rsid w:val="002469C6"/>
    <w:rsid w:val="002469C9"/>
    <w:rsid w:val="002469EE"/>
    <w:rsid w:val="00246A32"/>
    <w:rsid w:val="00246A64"/>
    <w:rsid w:val="00246A70"/>
    <w:rsid w:val="00246AB2"/>
    <w:rsid w:val="00246AD2"/>
    <w:rsid w:val="00246AF5"/>
    <w:rsid w:val="00246BF4"/>
    <w:rsid w:val="00246C4B"/>
    <w:rsid w:val="00246C64"/>
    <w:rsid w:val="00246CA3"/>
    <w:rsid w:val="00246CDB"/>
    <w:rsid w:val="00246D5F"/>
    <w:rsid w:val="00246DC6"/>
    <w:rsid w:val="00246E25"/>
    <w:rsid w:val="00246E41"/>
    <w:rsid w:val="00246EC1"/>
    <w:rsid w:val="00246F7D"/>
    <w:rsid w:val="00246FD3"/>
    <w:rsid w:val="00246FE0"/>
    <w:rsid w:val="00247146"/>
    <w:rsid w:val="00247193"/>
    <w:rsid w:val="00247259"/>
    <w:rsid w:val="00247276"/>
    <w:rsid w:val="00247291"/>
    <w:rsid w:val="002472EB"/>
    <w:rsid w:val="00247313"/>
    <w:rsid w:val="0024731C"/>
    <w:rsid w:val="002473E3"/>
    <w:rsid w:val="0024747E"/>
    <w:rsid w:val="002474B0"/>
    <w:rsid w:val="0024751A"/>
    <w:rsid w:val="00247546"/>
    <w:rsid w:val="0024757B"/>
    <w:rsid w:val="00247600"/>
    <w:rsid w:val="00247607"/>
    <w:rsid w:val="0024766C"/>
    <w:rsid w:val="00247755"/>
    <w:rsid w:val="0024785C"/>
    <w:rsid w:val="0024788A"/>
    <w:rsid w:val="0024791A"/>
    <w:rsid w:val="00247936"/>
    <w:rsid w:val="0024793A"/>
    <w:rsid w:val="00247A40"/>
    <w:rsid w:val="00247AB3"/>
    <w:rsid w:val="00247AB9"/>
    <w:rsid w:val="00247AD2"/>
    <w:rsid w:val="00247B5E"/>
    <w:rsid w:val="00247BB2"/>
    <w:rsid w:val="00247BC3"/>
    <w:rsid w:val="00247CEB"/>
    <w:rsid w:val="00247D14"/>
    <w:rsid w:val="00247D5B"/>
    <w:rsid w:val="00247D6D"/>
    <w:rsid w:val="00247E22"/>
    <w:rsid w:val="00247F13"/>
    <w:rsid w:val="00247F8A"/>
    <w:rsid w:val="00247F9E"/>
    <w:rsid w:val="00250014"/>
    <w:rsid w:val="0025001D"/>
    <w:rsid w:val="0025006D"/>
    <w:rsid w:val="0025006E"/>
    <w:rsid w:val="00250133"/>
    <w:rsid w:val="00250134"/>
    <w:rsid w:val="00250158"/>
    <w:rsid w:val="002501A6"/>
    <w:rsid w:val="002501C3"/>
    <w:rsid w:val="00250251"/>
    <w:rsid w:val="002502D3"/>
    <w:rsid w:val="00250375"/>
    <w:rsid w:val="00250379"/>
    <w:rsid w:val="002503D3"/>
    <w:rsid w:val="0025052F"/>
    <w:rsid w:val="00250544"/>
    <w:rsid w:val="0025054F"/>
    <w:rsid w:val="00250562"/>
    <w:rsid w:val="002505BF"/>
    <w:rsid w:val="002505ED"/>
    <w:rsid w:val="002505FD"/>
    <w:rsid w:val="00250670"/>
    <w:rsid w:val="002506EB"/>
    <w:rsid w:val="00250749"/>
    <w:rsid w:val="0025074B"/>
    <w:rsid w:val="00250774"/>
    <w:rsid w:val="0025079D"/>
    <w:rsid w:val="002507BD"/>
    <w:rsid w:val="00250818"/>
    <w:rsid w:val="00250819"/>
    <w:rsid w:val="00250821"/>
    <w:rsid w:val="0025086A"/>
    <w:rsid w:val="00250876"/>
    <w:rsid w:val="002508A0"/>
    <w:rsid w:val="002508C5"/>
    <w:rsid w:val="00250910"/>
    <w:rsid w:val="00250943"/>
    <w:rsid w:val="00250960"/>
    <w:rsid w:val="0025099C"/>
    <w:rsid w:val="002509D9"/>
    <w:rsid w:val="002509F2"/>
    <w:rsid w:val="002509F4"/>
    <w:rsid w:val="00250A08"/>
    <w:rsid w:val="00250A0B"/>
    <w:rsid w:val="00250A1D"/>
    <w:rsid w:val="00250A54"/>
    <w:rsid w:val="00250AEA"/>
    <w:rsid w:val="00250B1E"/>
    <w:rsid w:val="00250B38"/>
    <w:rsid w:val="00250B5B"/>
    <w:rsid w:val="00250B5F"/>
    <w:rsid w:val="00250B74"/>
    <w:rsid w:val="00250BC2"/>
    <w:rsid w:val="00250BE3"/>
    <w:rsid w:val="00250C25"/>
    <w:rsid w:val="00250C48"/>
    <w:rsid w:val="00250C8C"/>
    <w:rsid w:val="00250CE6"/>
    <w:rsid w:val="00250D01"/>
    <w:rsid w:val="00250D79"/>
    <w:rsid w:val="00250DBE"/>
    <w:rsid w:val="00250E03"/>
    <w:rsid w:val="00250E25"/>
    <w:rsid w:val="00250EFE"/>
    <w:rsid w:val="00250F16"/>
    <w:rsid w:val="00250F31"/>
    <w:rsid w:val="00250F76"/>
    <w:rsid w:val="00250F9B"/>
    <w:rsid w:val="00250FB5"/>
    <w:rsid w:val="00251096"/>
    <w:rsid w:val="00251128"/>
    <w:rsid w:val="00251213"/>
    <w:rsid w:val="00251251"/>
    <w:rsid w:val="00251261"/>
    <w:rsid w:val="002512A4"/>
    <w:rsid w:val="002513E4"/>
    <w:rsid w:val="00251441"/>
    <w:rsid w:val="002514A6"/>
    <w:rsid w:val="00251544"/>
    <w:rsid w:val="00251558"/>
    <w:rsid w:val="002515EF"/>
    <w:rsid w:val="00251603"/>
    <w:rsid w:val="0025167F"/>
    <w:rsid w:val="002516CB"/>
    <w:rsid w:val="002516CE"/>
    <w:rsid w:val="002516FE"/>
    <w:rsid w:val="00251741"/>
    <w:rsid w:val="0025179B"/>
    <w:rsid w:val="002517B0"/>
    <w:rsid w:val="002517E7"/>
    <w:rsid w:val="002517E8"/>
    <w:rsid w:val="002517F2"/>
    <w:rsid w:val="0025183E"/>
    <w:rsid w:val="00251889"/>
    <w:rsid w:val="0025192D"/>
    <w:rsid w:val="002519C7"/>
    <w:rsid w:val="002519C9"/>
    <w:rsid w:val="002519E9"/>
    <w:rsid w:val="00251A43"/>
    <w:rsid w:val="00251A4A"/>
    <w:rsid w:val="00251A9C"/>
    <w:rsid w:val="00251AC7"/>
    <w:rsid w:val="00251AC8"/>
    <w:rsid w:val="00251B0A"/>
    <w:rsid w:val="00251C58"/>
    <w:rsid w:val="00251D23"/>
    <w:rsid w:val="00251D2A"/>
    <w:rsid w:val="00251D5C"/>
    <w:rsid w:val="00251E0E"/>
    <w:rsid w:val="00251E1A"/>
    <w:rsid w:val="00251E61"/>
    <w:rsid w:val="00251F9D"/>
    <w:rsid w:val="00251FA9"/>
    <w:rsid w:val="00251FBC"/>
    <w:rsid w:val="00252039"/>
    <w:rsid w:val="00252042"/>
    <w:rsid w:val="00252053"/>
    <w:rsid w:val="002521CB"/>
    <w:rsid w:val="00252233"/>
    <w:rsid w:val="00252242"/>
    <w:rsid w:val="0025225D"/>
    <w:rsid w:val="0025227A"/>
    <w:rsid w:val="00252320"/>
    <w:rsid w:val="00252326"/>
    <w:rsid w:val="0025234C"/>
    <w:rsid w:val="0025234E"/>
    <w:rsid w:val="00252364"/>
    <w:rsid w:val="0025238E"/>
    <w:rsid w:val="002523DE"/>
    <w:rsid w:val="00252484"/>
    <w:rsid w:val="002524B0"/>
    <w:rsid w:val="002524B9"/>
    <w:rsid w:val="00252500"/>
    <w:rsid w:val="0025253A"/>
    <w:rsid w:val="00252549"/>
    <w:rsid w:val="0025256F"/>
    <w:rsid w:val="002525A1"/>
    <w:rsid w:val="0025277C"/>
    <w:rsid w:val="002527ED"/>
    <w:rsid w:val="00252888"/>
    <w:rsid w:val="002528DF"/>
    <w:rsid w:val="002528FC"/>
    <w:rsid w:val="0025298B"/>
    <w:rsid w:val="00252A14"/>
    <w:rsid w:val="00252A82"/>
    <w:rsid w:val="00252AEE"/>
    <w:rsid w:val="00252C65"/>
    <w:rsid w:val="00252C80"/>
    <w:rsid w:val="00252C94"/>
    <w:rsid w:val="00252D1F"/>
    <w:rsid w:val="00252D98"/>
    <w:rsid w:val="00252DE7"/>
    <w:rsid w:val="00252E7D"/>
    <w:rsid w:val="00252FD4"/>
    <w:rsid w:val="0025301F"/>
    <w:rsid w:val="00253039"/>
    <w:rsid w:val="00253084"/>
    <w:rsid w:val="002530DF"/>
    <w:rsid w:val="002530FE"/>
    <w:rsid w:val="00253114"/>
    <w:rsid w:val="0025315B"/>
    <w:rsid w:val="0025316C"/>
    <w:rsid w:val="00253230"/>
    <w:rsid w:val="00253239"/>
    <w:rsid w:val="00253242"/>
    <w:rsid w:val="0025329C"/>
    <w:rsid w:val="0025329F"/>
    <w:rsid w:val="002532C6"/>
    <w:rsid w:val="002532EF"/>
    <w:rsid w:val="00253352"/>
    <w:rsid w:val="00253411"/>
    <w:rsid w:val="00253482"/>
    <w:rsid w:val="00253493"/>
    <w:rsid w:val="002534BA"/>
    <w:rsid w:val="0025350F"/>
    <w:rsid w:val="002535F5"/>
    <w:rsid w:val="0025360C"/>
    <w:rsid w:val="00253696"/>
    <w:rsid w:val="00253754"/>
    <w:rsid w:val="0025378E"/>
    <w:rsid w:val="00253794"/>
    <w:rsid w:val="002537B2"/>
    <w:rsid w:val="002537ED"/>
    <w:rsid w:val="002537FA"/>
    <w:rsid w:val="00253808"/>
    <w:rsid w:val="002538A7"/>
    <w:rsid w:val="002538D5"/>
    <w:rsid w:val="00253925"/>
    <w:rsid w:val="00253929"/>
    <w:rsid w:val="00253935"/>
    <w:rsid w:val="002539EF"/>
    <w:rsid w:val="00253B60"/>
    <w:rsid w:val="00253D17"/>
    <w:rsid w:val="00253D28"/>
    <w:rsid w:val="00253D66"/>
    <w:rsid w:val="00253D6B"/>
    <w:rsid w:val="00253E80"/>
    <w:rsid w:val="00253E83"/>
    <w:rsid w:val="00253ECD"/>
    <w:rsid w:val="00253F73"/>
    <w:rsid w:val="00253FB8"/>
    <w:rsid w:val="00253FEF"/>
    <w:rsid w:val="00254194"/>
    <w:rsid w:val="002541A1"/>
    <w:rsid w:val="002541DC"/>
    <w:rsid w:val="0025422C"/>
    <w:rsid w:val="0025424E"/>
    <w:rsid w:val="002542CD"/>
    <w:rsid w:val="00254342"/>
    <w:rsid w:val="00254373"/>
    <w:rsid w:val="002543DE"/>
    <w:rsid w:val="0025442F"/>
    <w:rsid w:val="00254576"/>
    <w:rsid w:val="002545B8"/>
    <w:rsid w:val="00254615"/>
    <w:rsid w:val="00254652"/>
    <w:rsid w:val="00254675"/>
    <w:rsid w:val="002546EC"/>
    <w:rsid w:val="002546F4"/>
    <w:rsid w:val="00254746"/>
    <w:rsid w:val="0025481D"/>
    <w:rsid w:val="00254842"/>
    <w:rsid w:val="002548B1"/>
    <w:rsid w:val="00254943"/>
    <w:rsid w:val="00254974"/>
    <w:rsid w:val="00254A45"/>
    <w:rsid w:val="00254AA2"/>
    <w:rsid w:val="00254B37"/>
    <w:rsid w:val="00254B53"/>
    <w:rsid w:val="00254C5E"/>
    <w:rsid w:val="00254CC3"/>
    <w:rsid w:val="00254D28"/>
    <w:rsid w:val="00254D30"/>
    <w:rsid w:val="00254D55"/>
    <w:rsid w:val="00254DFD"/>
    <w:rsid w:val="00254F11"/>
    <w:rsid w:val="00254F42"/>
    <w:rsid w:val="00254F4E"/>
    <w:rsid w:val="00254F7B"/>
    <w:rsid w:val="00254FF7"/>
    <w:rsid w:val="0025500C"/>
    <w:rsid w:val="002550A7"/>
    <w:rsid w:val="002550AE"/>
    <w:rsid w:val="002550E2"/>
    <w:rsid w:val="00255107"/>
    <w:rsid w:val="00255190"/>
    <w:rsid w:val="002551E0"/>
    <w:rsid w:val="0025522E"/>
    <w:rsid w:val="00255232"/>
    <w:rsid w:val="002552FD"/>
    <w:rsid w:val="00255369"/>
    <w:rsid w:val="00255376"/>
    <w:rsid w:val="002553EF"/>
    <w:rsid w:val="00255485"/>
    <w:rsid w:val="002554A1"/>
    <w:rsid w:val="002554CC"/>
    <w:rsid w:val="0025553F"/>
    <w:rsid w:val="0025559C"/>
    <w:rsid w:val="00255655"/>
    <w:rsid w:val="0025571C"/>
    <w:rsid w:val="00255768"/>
    <w:rsid w:val="00255781"/>
    <w:rsid w:val="002557D7"/>
    <w:rsid w:val="0025580F"/>
    <w:rsid w:val="0025588D"/>
    <w:rsid w:val="0025598D"/>
    <w:rsid w:val="002559DC"/>
    <w:rsid w:val="00255A13"/>
    <w:rsid w:val="00255A51"/>
    <w:rsid w:val="00255A7A"/>
    <w:rsid w:val="00255AB5"/>
    <w:rsid w:val="00255B01"/>
    <w:rsid w:val="00255B14"/>
    <w:rsid w:val="00255B1A"/>
    <w:rsid w:val="00255B28"/>
    <w:rsid w:val="00255B89"/>
    <w:rsid w:val="00255C26"/>
    <w:rsid w:val="00255D33"/>
    <w:rsid w:val="00255D79"/>
    <w:rsid w:val="00255D7A"/>
    <w:rsid w:val="00255D9C"/>
    <w:rsid w:val="00255DE3"/>
    <w:rsid w:val="00255E61"/>
    <w:rsid w:val="00255F4C"/>
    <w:rsid w:val="00255F50"/>
    <w:rsid w:val="00255F54"/>
    <w:rsid w:val="00255F60"/>
    <w:rsid w:val="00255FC5"/>
    <w:rsid w:val="0025600C"/>
    <w:rsid w:val="0025614F"/>
    <w:rsid w:val="0025618D"/>
    <w:rsid w:val="002561D8"/>
    <w:rsid w:val="00256201"/>
    <w:rsid w:val="00256246"/>
    <w:rsid w:val="00256264"/>
    <w:rsid w:val="0025631C"/>
    <w:rsid w:val="00256348"/>
    <w:rsid w:val="002563F4"/>
    <w:rsid w:val="00256447"/>
    <w:rsid w:val="0025644C"/>
    <w:rsid w:val="00256470"/>
    <w:rsid w:val="00256481"/>
    <w:rsid w:val="00256511"/>
    <w:rsid w:val="00256520"/>
    <w:rsid w:val="002565A1"/>
    <w:rsid w:val="002566B7"/>
    <w:rsid w:val="002566D3"/>
    <w:rsid w:val="00256960"/>
    <w:rsid w:val="0025699A"/>
    <w:rsid w:val="002569AA"/>
    <w:rsid w:val="00256A49"/>
    <w:rsid w:val="00256A4C"/>
    <w:rsid w:val="00256AB2"/>
    <w:rsid w:val="00256AB9"/>
    <w:rsid w:val="00256ABF"/>
    <w:rsid w:val="00256AE5"/>
    <w:rsid w:val="00256B07"/>
    <w:rsid w:val="00256BE5"/>
    <w:rsid w:val="00256C06"/>
    <w:rsid w:val="00256C3F"/>
    <w:rsid w:val="00256C7C"/>
    <w:rsid w:val="00256C7F"/>
    <w:rsid w:val="00256C9A"/>
    <w:rsid w:val="00256C9D"/>
    <w:rsid w:val="00256CB1"/>
    <w:rsid w:val="00256CC9"/>
    <w:rsid w:val="00256CDF"/>
    <w:rsid w:val="00256CFF"/>
    <w:rsid w:val="00256DB2"/>
    <w:rsid w:val="00256DD4"/>
    <w:rsid w:val="00256DDF"/>
    <w:rsid w:val="00256DF1"/>
    <w:rsid w:val="00256E0A"/>
    <w:rsid w:val="00256E67"/>
    <w:rsid w:val="00256EBA"/>
    <w:rsid w:val="00256EC8"/>
    <w:rsid w:val="00256EE3"/>
    <w:rsid w:val="00256EE6"/>
    <w:rsid w:val="00256EFF"/>
    <w:rsid w:val="00256F0B"/>
    <w:rsid w:val="00256F2D"/>
    <w:rsid w:val="00256FE6"/>
    <w:rsid w:val="00257048"/>
    <w:rsid w:val="0025704A"/>
    <w:rsid w:val="0025705A"/>
    <w:rsid w:val="00257112"/>
    <w:rsid w:val="0025722E"/>
    <w:rsid w:val="00257272"/>
    <w:rsid w:val="00257367"/>
    <w:rsid w:val="00257388"/>
    <w:rsid w:val="002573CC"/>
    <w:rsid w:val="00257469"/>
    <w:rsid w:val="00257497"/>
    <w:rsid w:val="0025749D"/>
    <w:rsid w:val="002574F7"/>
    <w:rsid w:val="002575EB"/>
    <w:rsid w:val="002576CB"/>
    <w:rsid w:val="0025771D"/>
    <w:rsid w:val="0025774A"/>
    <w:rsid w:val="002577CE"/>
    <w:rsid w:val="00257913"/>
    <w:rsid w:val="0025792B"/>
    <w:rsid w:val="00257938"/>
    <w:rsid w:val="002579A0"/>
    <w:rsid w:val="00257A78"/>
    <w:rsid w:val="00257B03"/>
    <w:rsid w:val="00257B59"/>
    <w:rsid w:val="00257B60"/>
    <w:rsid w:val="00257BE7"/>
    <w:rsid w:val="00257C66"/>
    <w:rsid w:val="00257C98"/>
    <w:rsid w:val="00257CA3"/>
    <w:rsid w:val="00257D32"/>
    <w:rsid w:val="00257E9A"/>
    <w:rsid w:val="00257F13"/>
    <w:rsid w:val="00257F4F"/>
    <w:rsid w:val="00257FB9"/>
    <w:rsid w:val="0026013F"/>
    <w:rsid w:val="002602BA"/>
    <w:rsid w:val="002602E1"/>
    <w:rsid w:val="002602F0"/>
    <w:rsid w:val="00260303"/>
    <w:rsid w:val="00260334"/>
    <w:rsid w:val="002604C4"/>
    <w:rsid w:val="002604E8"/>
    <w:rsid w:val="002605DB"/>
    <w:rsid w:val="00260652"/>
    <w:rsid w:val="002606B2"/>
    <w:rsid w:val="002606B6"/>
    <w:rsid w:val="002606BD"/>
    <w:rsid w:val="002606C4"/>
    <w:rsid w:val="002606C8"/>
    <w:rsid w:val="0026072A"/>
    <w:rsid w:val="00260782"/>
    <w:rsid w:val="0026084F"/>
    <w:rsid w:val="0026085E"/>
    <w:rsid w:val="002608AD"/>
    <w:rsid w:val="002609A3"/>
    <w:rsid w:val="002609BB"/>
    <w:rsid w:val="00260A67"/>
    <w:rsid w:val="00260AC2"/>
    <w:rsid w:val="00260B12"/>
    <w:rsid w:val="00260C04"/>
    <w:rsid w:val="00260C22"/>
    <w:rsid w:val="00260D63"/>
    <w:rsid w:val="00260D88"/>
    <w:rsid w:val="00260DAD"/>
    <w:rsid w:val="00260E44"/>
    <w:rsid w:val="00260FA9"/>
    <w:rsid w:val="00260FFA"/>
    <w:rsid w:val="00261014"/>
    <w:rsid w:val="00261079"/>
    <w:rsid w:val="002610F4"/>
    <w:rsid w:val="002610F7"/>
    <w:rsid w:val="00261115"/>
    <w:rsid w:val="0026112E"/>
    <w:rsid w:val="00261135"/>
    <w:rsid w:val="0026116B"/>
    <w:rsid w:val="0026118C"/>
    <w:rsid w:val="0026119E"/>
    <w:rsid w:val="002611BC"/>
    <w:rsid w:val="00261252"/>
    <w:rsid w:val="00261348"/>
    <w:rsid w:val="00261374"/>
    <w:rsid w:val="00261425"/>
    <w:rsid w:val="00261433"/>
    <w:rsid w:val="00261511"/>
    <w:rsid w:val="00261512"/>
    <w:rsid w:val="00261619"/>
    <w:rsid w:val="00261637"/>
    <w:rsid w:val="0026170E"/>
    <w:rsid w:val="0026177C"/>
    <w:rsid w:val="002617AF"/>
    <w:rsid w:val="002617CB"/>
    <w:rsid w:val="002617FA"/>
    <w:rsid w:val="0026180C"/>
    <w:rsid w:val="002618E2"/>
    <w:rsid w:val="0026190E"/>
    <w:rsid w:val="00261924"/>
    <w:rsid w:val="0026197B"/>
    <w:rsid w:val="00261988"/>
    <w:rsid w:val="002619C2"/>
    <w:rsid w:val="00261A51"/>
    <w:rsid w:val="00261AC0"/>
    <w:rsid w:val="00261C34"/>
    <w:rsid w:val="00261C62"/>
    <w:rsid w:val="00261C83"/>
    <w:rsid w:val="00261CE6"/>
    <w:rsid w:val="00261CEC"/>
    <w:rsid w:val="00261CF7"/>
    <w:rsid w:val="00261D13"/>
    <w:rsid w:val="00261DD0"/>
    <w:rsid w:val="00261DDB"/>
    <w:rsid w:val="00261ED2"/>
    <w:rsid w:val="00262021"/>
    <w:rsid w:val="00262057"/>
    <w:rsid w:val="0026208D"/>
    <w:rsid w:val="002620B2"/>
    <w:rsid w:val="002620F6"/>
    <w:rsid w:val="0026219A"/>
    <w:rsid w:val="002622C6"/>
    <w:rsid w:val="00262327"/>
    <w:rsid w:val="002623B9"/>
    <w:rsid w:val="002623E2"/>
    <w:rsid w:val="0026253D"/>
    <w:rsid w:val="002625A8"/>
    <w:rsid w:val="002625E3"/>
    <w:rsid w:val="00262619"/>
    <w:rsid w:val="0026261B"/>
    <w:rsid w:val="002626BC"/>
    <w:rsid w:val="002626D1"/>
    <w:rsid w:val="0026271E"/>
    <w:rsid w:val="002627B5"/>
    <w:rsid w:val="00262851"/>
    <w:rsid w:val="00262867"/>
    <w:rsid w:val="0026287E"/>
    <w:rsid w:val="002628EB"/>
    <w:rsid w:val="00262919"/>
    <w:rsid w:val="00262977"/>
    <w:rsid w:val="002629B9"/>
    <w:rsid w:val="00262A21"/>
    <w:rsid w:val="00262AB3"/>
    <w:rsid w:val="00262ADB"/>
    <w:rsid w:val="00262B7F"/>
    <w:rsid w:val="00262C02"/>
    <w:rsid w:val="00262C18"/>
    <w:rsid w:val="00262C51"/>
    <w:rsid w:val="00262CE6"/>
    <w:rsid w:val="00262CEA"/>
    <w:rsid w:val="00262EA3"/>
    <w:rsid w:val="00262F33"/>
    <w:rsid w:val="00262F3B"/>
    <w:rsid w:val="00263029"/>
    <w:rsid w:val="0026304D"/>
    <w:rsid w:val="00263139"/>
    <w:rsid w:val="002631A4"/>
    <w:rsid w:val="002631A5"/>
    <w:rsid w:val="002631A6"/>
    <w:rsid w:val="002631C5"/>
    <w:rsid w:val="0026328B"/>
    <w:rsid w:val="0026328F"/>
    <w:rsid w:val="002632C7"/>
    <w:rsid w:val="002632FB"/>
    <w:rsid w:val="0026332F"/>
    <w:rsid w:val="0026335C"/>
    <w:rsid w:val="0026336F"/>
    <w:rsid w:val="002633C2"/>
    <w:rsid w:val="00263459"/>
    <w:rsid w:val="002634DC"/>
    <w:rsid w:val="00263509"/>
    <w:rsid w:val="00263541"/>
    <w:rsid w:val="00263546"/>
    <w:rsid w:val="00263586"/>
    <w:rsid w:val="00263597"/>
    <w:rsid w:val="0026359B"/>
    <w:rsid w:val="002635BD"/>
    <w:rsid w:val="002635D8"/>
    <w:rsid w:val="00263645"/>
    <w:rsid w:val="0026368F"/>
    <w:rsid w:val="002637BD"/>
    <w:rsid w:val="00263870"/>
    <w:rsid w:val="002639D4"/>
    <w:rsid w:val="002639D5"/>
    <w:rsid w:val="00263A78"/>
    <w:rsid w:val="00263AB3"/>
    <w:rsid w:val="00263ACE"/>
    <w:rsid w:val="00263B7D"/>
    <w:rsid w:val="00263B82"/>
    <w:rsid w:val="00263BAE"/>
    <w:rsid w:val="00263C46"/>
    <w:rsid w:val="00263C50"/>
    <w:rsid w:val="00263C89"/>
    <w:rsid w:val="00263CE4"/>
    <w:rsid w:val="00263CF2"/>
    <w:rsid w:val="00263D00"/>
    <w:rsid w:val="00263D44"/>
    <w:rsid w:val="00263D7D"/>
    <w:rsid w:val="00263EDB"/>
    <w:rsid w:val="00263EE0"/>
    <w:rsid w:val="00263F8E"/>
    <w:rsid w:val="00263F93"/>
    <w:rsid w:val="00264012"/>
    <w:rsid w:val="0026406A"/>
    <w:rsid w:val="0026407E"/>
    <w:rsid w:val="00264098"/>
    <w:rsid w:val="0026409B"/>
    <w:rsid w:val="002640D8"/>
    <w:rsid w:val="0026410C"/>
    <w:rsid w:val="0026419D"/>
    <w:rsid w:val="0026420B"/>
    <w:rsid w:val="00264288"/>
    <w:rsid w:val="002642AD"/>
    <w:rsid w:val="002642DC"/>
    <w:rsid w:val="002642E6"/>
    <w:rsid w:val="0026430F"/>
    <w:rsid w:val="00264401"/>
    <w:rsid w:val="0026445B"/>
    <w:rsid w:val="002645A6"/>
    <w:rsid w:val="002646B8"/>
    <w:rsid w:val="002646C5"/>
    <w:rsid w:val="002646C6"/>
    <w:rsid w:val="0026472E"/>
    <w:rsid w:val="00264749"/>
    <w:rsid w:val="0026485B"/>
    <w:rsid w:val="002648E6"/>
    <w:rsid w:val="00264979"/>
    <w:rsid w:val="002649AF"/>
    <w:rsid w:val="00264A60"/>
    <w:rsid w:val="00264AB9"/>
    <w:rsid w:val="00264ABC"/>
    <w:rsid w:val="00264B33"/>
    <w:rsid w:val="00264B78"/>
    <w:rsid w:val="00264BF5"/>
    <w:rsid w:val="00264C07"/>
    <w:rsid w:val="00264C20"/>
    <w:rsid w:val="00264C5B"/>
    <w:rsid w:val="00264C90"/>
    <w:rsid w:val="00264CE6"/>
    <w:rsid w:val="00264D1D"/>
    <w:rsid w:val="00264DAB"/>
    <w:rsid w:val="00264DAF"/>
    <w:rsid w:val="00264E75"/>
    <w:rsid w:val="00264E8E"/>
    <w:rsid w:val="00264EE0"/>
    <w:rsid w:val="00264F07"/>
    <w:rsid w:val="00264FC2"/>
    <w:rsid w:val="00264FC5"/>
    <w:rsid w:val="00264FE1"/>
    <w:rsid w:val="002650A7"/>
    <w:rsid w:val="00265263"/>
    <w:rsid w:val="00265279"/>
    <w:rsid w:val="0026527E"/>
    <w:rsid w:val="002652E3"/>
    <w:rsid w:val="002652F4"/>
    <w:rsid w:val="0026534B"/>
    <w:rsid w:val="00265350"/>
    <w:rsid w:val="002653D7"/>
    <w:rsid w:val="00265465"/>
    <w:rsid w:val="002654BD"/>
    <w:rsid w:val="00265583"/>
    <w:rsid w:val="002655F3"/>
    <w:rsid w:val="002656B0"/>
    <w:rsid w:val="00265763"/>
    <w:rsid w:val="00265776"/>
    <w:rsid w:val="0026584A"/>
    <w:rsid w:val="00265851"/>
    <w:rsid w:val="00265867"/>
    <w:rsid w:val="0026589A"/>
    <w:rsid w:val="002658F2"/>
    <w:rsid w:val="002659C8"/>
    <w:rsid w:val="002659DA"/>
    <w:rsid w:val="00265A6D"/>
    <w:rsid w:val="00265ACE"/>
    <w:rsid w:val="00265AEA"/>
    <w:rsid w:val="00265BE0"/>
    <w:rsid w:val="00265BF5"/>
    <w:rsid w:val="00265D93"/>
    <w:rsid w:val="00265DAE"/>
    <w:rsid w:val="00265EA1"/>
    <w:rsid w:val="00266041"/>
    <w:rsid w:val="0026605C"/>
    <w:rsid w:val="002660A4"/>
    <w:rsid w:val="0026616B"/>
    <w:rsid w:val="00266199"/>
    <w:rsid w:val="002661BD"/>
    <w:rsid w:val="002661FB"/>
    <w:rsid w:val="00266287"/>
    <w:rsid w:val="002662A4"/>
    <w:rsid w:val="002663D5"/>
    <w:rsid w:val="00266443"/>
    <w:rsid w:val="002664F2"/>
    <w:rsid w:val="0026652D"/>
    <w:rsid w:val="00266542"/>
    <w:rsid w:val="0026657A"/>
    <w:rsid w:val="002666B2"/>
    <w:rsid w:val="00266778"/>
    <w:rsid w:val="002667EF"/>
    <w:rsid w:val="0026682D"/>
    <w:rsid w:val="00266859"/>
    <w:rsid w:val="0026688B"/>
    <w:rsid w:val="0026689F"/>
    <w:rsid w:val="002668C9"/>
    <w:rsid w:val="002669E4"/>
    <w:rsid w:val="00266B8C"/>
    <w:rsid w:val="00266CBF"/>
    <w:rsid w:val="00266CE4"/>
    <w:rsid w:val="00266D7E"/>
    <w:rsid w:val="00266DDF"/>
    <w:rsid w:val="00266E13"/>
    <w:rsid w:val="00266E5C"/>
    <w:rsid w:val="00266EDA"/>
    <w:rsid w:val="00266F8D"/>
    <w:rsid w:val="002670FA"/>
    <w:rsid w:val="0026711E"/>
    <w:rsid w:val="00267134"/>
    <w:rsid w:val="00267138"/>
    <w:rsid w:val="0026717C"/>
    <w:rsid w:val="002671B5"/>
    <w:rsid w:val="002671B7"/>
    <w:rsid w:val="002671F5"/>
    <w:rsid w:val="0026723B"/>
    <w:rsid w:val="00267256"/>
    <w:rsid w:val="002672A8"/>
    <w:rsid w:val="00267305"/>
    <w:rsid w:val="002673F3"/>
    <w:rsid w:val="00267400"/>
    <w:rsid w:val="00267463"/>
    <w:rsid w:val="00267464"/>
    <w:rsid w:val="00267473"/>
    <w:rsid w:val="0026747B"/>
    <w:rsid w:val="00267482"/>
    <w:rsid w:val="0026749C"/>
    <w:rsid w:val="002676B2"/>
    <w:rsid w:val="002676CC"/>
    <w:rsid w:val="002676E5"/>
    <w:rsid w:val="00267740"/>
    <w:rsid w:val="00267839"/>
    <w:rsid w:val="002678E9"/>
    <w:rsid w:val="00267986"/>
    <w:rsid w:val="002679E9"/>
    <w:rsid w:val="00267A63"/>
    <w:rsid w:val="00267A6D"/>
    <w:rsid w:val="00267A9B"/>
    <w:rsid w:val="00267ADB"/>
    <w:rsid w:val="00267AFE"/>
    <w:rsid w:val="00267B09"/>
    <w:rsid w:val="00267B82"/>
    <w:rsid w:val="00267BD6"/>
    <w:rsid w:val="00267C92"/>
    <w:rsid w:val="00267C9D"/>
    <w:rsid w:val="00267D0B"/>
    <w:rsid w:val="00267E01"/>
    <w:rsid w:val="00267E04"/>
    <w:rsid w:val="00267E2C"/>
    <w:rsid w:val="00267E31"/>
    <w:rsid w:val="00267E41"/>
    <w:rsid w:val="00267E4C"/>
    <w:rsid w:val="00267E89"/>
    <w:rsid w:val="00267EE1"/>
    <w:rsid w:val="00267F04"/>
    <w:rsid w:val="00267F31"/>
    <w:rsid w:val="00267F42"/>
    <w:rsid w:val="00267F49"/>
    <w:rsid w:val="00267F66"/>
    <w:rsid w:val="00267F9A"/>
    <w:rsid w:val="00267FDB"/>
    <w:rsid w:val="00270023"/>
    <w:rsid w:val="0027003B"/>
    <w:rsid w:val="0027006A"/>
    <w:rsid w:val="002700C4"/>
    <w:rsid w:val="002700DA"/>
    <w:rsid w:val="002701DC"/>
    <w:rsid w:val="002701F3"/>
    <w:rsid w:val="002702D5"/>
    <w:rsid w:val="00270337"/>
    <w:rsid w:val="00270359"/>
    <w:rsid w:val="0027043E"/>
    <w:rsid w:val="002704D2"/>
    <w:rsid w:val="00270550"/>
    <w:rsid w:val="00270581"/>
    <w:rsid w:val="00270707"/>
    <w:rsid w:val="00270779"/>
    <w:rsid w:val="00270804"/>
    <w:rsid w:val="0027084D"/>
    <w:rsid w:val="002708F1"/>
    <w:rsid w:val="00270973"/>
    <w:rsid w:val="00270A1C"/>
    <w:rsid w:val="00270A76"/>
    <w:rsid w:val="00270A98"/>
    <w:rsid w:val="00270AFF"/>
    <w:rsid w:val="00270B75"/>
    <w:rsid w:val="00270C85"/>
    <w:rsid w:val="00270CB7"/>
    <w:rsid w:val="00270CFC"/>
    <w:rsid w:val="00270D01"/>
    <w:rsid w:val="00270D79"/>
    <w:rsid w:val="00270D8C"/>
    <w:rsid w:val="00270DCD"/>
    <w:rsid w:val="00270DF6"/>
    <w:rsid w:val="00270E0A"/>
    <w:rsid w:val="00270E1E"/>
    <w:rsid w:val="00270E4A"/>
    <w:rsid w:val="00270E72"/>
    <w:rsid w:val="00270EEA"/>
    <w:rsid w:val="00270F0C"/>
    <w:rsid w:val="00270F16"/>
    <w:rsid w:val="00270F1E"/>
    <w:rsid w:val="00270F3B"/>
    <w:rsid w:val="00270F5B"/>
    <w:rsid w:val="00270F74"/>
    <w:rsid w:val="00270F97"/>
    <w:rsid w:val="0027106B"/>
    <w:rsid w:val="002710FE"/>
    <w:rsid w:val="00271147"/>
    <w:rsid w:val="00271169"/>
    <w:rsid w:val="002711A0"/>
    <w:rsid w:val="002711DB"/>
    <w:rsid w:val="002711DE"/>
    <w:rsid w:val="002712F4"/>
    <w:rsid w:val="00271371"/>
    <w:rsid w:val="0027137C"/>
    <w:rsid w:val="002713AA"/>
    <w:rsid w:val="00271441"/>
    <w:rsid w:val="002714A2"/>
    <w:rsid w:val="002714BC"/>
    <w:rsid w:val="002714E8"/>
    <w:rsid w:val="00271519"/>
    <w:rsid w:val="0027158A"/>
    <w:rsid w:val="002715D9"/>
    <w:rsid w:val="0027160F"/>
    <w:rsid w:val="0027167F"/>
    <w:rsid w:val="002716A9"/>
    <w:rsid w:val="002716EE"/>
    <w:rsid w:val="00271717"/>
    <w:rsid w:val="0027171B"/>
    <w:rsid w:val="00271741"/>
    <w:rsid w:val="0027175E"/>
    <w:rsid w:val="00271786"/>
    <w:rsid w:val="002717B1"/>
    <w:rsid w:val="002717BC"/>
    <w:rsid w:val="002717CC"/>
    <w:rsid w:val="00271820"/>
    <w:rsid w:val="00271849"/>
    <w:rsid w:val="00271899"/>
    <w:rsid w:val="002718E7"/>
    <w:rsid w:val="0027197A"/>
    <w:rsid w:val="00271992"/>
    <w:rsid w:val="00271A09"/>
    <w:rsid w:val="00271A9B"/>
    <w:rsid w:val="00271AE3"/>
    <w:rsid w:val="00271B6E"/>
    <w:rsid w:val="00271B87"/>
    <w:rsid w:val="00271B92"/>
    <w:rsid w:val="00271BA2"/>
    <w:rsid w:val="00271BB8"/>
    <w:rsid w:val="00271CEE"/>
    <w:rsid w:val="00271CFD"/>
    <w:rsid w:val="00271DC9"/>
    <w:rsid w:val="00271EC2"/>
    <w:rsid w:val="00271F80"/>
    <w:rsid w:val="00271F97"/>
    <w:rsid w:val="00271FFD"/>
    <w:rsid w:val="00272018"/>
    <w:rsid w:val="002721FA"/>
    <w:rsid w:val="0027220C"/>
    <w:rsid w:val="0027224A"/>
    <w:rsid w:val="00272258"/>
    <w:rsid w:val="00272307"/>
    <w:rsid w:val="00272355"/>
    <w:rsid w:val="00272377"/>
    <w:rsid w:val="002723CB"/>
    <w:rsid w:val="002723E4"/>
    <w:rsid w:val="0027244A"/>
    <w:rsid w:val="00272450"/>
    <w:rsid w:val="002724DD"/>
    <w:rsid w:val="002724F6"/>
    <w:rsid w:val="00272515"/>
    <w:rsid w:val="00272552"/>
    <w:rsid w:val="0027268B"/>
    <w:rsid w:val="002726A9"/>
    <w:rsid w:val="002726B9"/>
    <w:rsid w:val="002726BE"/>
    <w:rsid w:val="002727E2"/>
    <w:rsid w:val="00272801"/>
    <w:rsid w:val="0027285A"/>
    <w:rsid w:val="0027289A"/>
    <w:rsid w:val="002728B8"/>
    <w:rsid w:val="002728B9"/>
    <w:rsid w:val="002728F4"/>
    <w:rsid w:val="00272A5B"/>
    <w:rsid w:val="00272A5D"/>
    <w:rsid w:val="00272B8D"/>
    <w:rsid w:val="00272BF8"/>
    <w:rsid w:val="00272C04"/>
    <w:rsid w:val="00272C0F"/>
    <w:rsid w:val="00272C20"/>
    <w:rsid w:val="00272C9C"/>
    <w:rsid w:val="00272CBB"/>
    <w:rsid w:val="00272DD8"/>
    <w:rsid w:val="00272E30"/>
    <w:rsid w:val="00272EB1"/>
    <w:rsid w:val="00272ED4"/>
    <w:rsid w:val="00272FBB"/>
    <w:rsid w:val="00272FD1"/>
    <w:rsid w:val="00272FE7"/>
    <w:rsid w:val="00273034"/>
    <w:rsid w:val="00273042"/>
    <w:rsid w:val="0027308E"/>
    <w:rsid w:val="002730A5"/>
    <w:rsid w:val="002730FC"/>
    <w:rsid w:val="00273331"/>
    <w:rsid w:val="00273339"/>
    <w:rsid w:val="00273357"/>
    <w:rsid w:val="00273390"/>
    <w:rsid w:val="00273472"/>
    <w:rsid w:val="002734BB"/>
    <w:rsid w:val="002734FD"/>
    <w:rsid w:val="00273518"/>
    <w:rsid w:val="00273545"/>
    <w:rsid w:val="00273570"/>
    <w:rsid w:val="002735C9"/>
    <w:rsid w:val="00273630"/>
    <w:rsid w:val="00273656"/>
    <w:rsid w:val="00273658"/>
    <w:rsid w:val="00273659"/>
    <w:rsid w:val="0027367D"/>
    <w:rsid w:val="0027367E"/>
    <w:rsid w:val="002737EB"/>
    <w:rsid w:val="00273839"/>
    <w:rsid w:val="0027389E"/>
    <w:rsid w:val="002738FD"/>
    <w:rsid w:val="0027392F"/>
    <w:rsid w:val="0027393D"/>
    <w:rsid w:val="00273992"/>
    <w:rsid w:val="00273993"/>
    <w:rsid w:val="002739CC"/>
    <w:rsid w:val="00273A79"/>
    <w:rsid w:val="00273A7B"/>
    <w:rsid w:val="00273A99"/>
    <w:rsid w:val="00273A9E"/>
    <w:rsid w:val="00273AA3"/>
    <w:rsid w:val="00273AE3"/>
    <w:rsid w:val="00273B0D"/>
    <w:rsid w:val="00273B67"/>
    <w:rsid w:val="00273BD8"/>
    <w:rsid w:val="00273BEF"/>
    <w:rsid w:val="00273BFD"/>
    <w:rsid w:val="00273C1B"/>
    <w:rsid w:val="00273C27"/>
    <w:rsid w:val="00273C44"/>
    <w:rsid w:val="00273C5D"/>
    <w:rsid w:val="00273C6B"/>
    <w:rsid w:val="00273C84"/>
    <w:rsid w:val="00273C9C"/>
    <w:rsid w:val="00273CA2"/>
    <w:rsid w:val="00273CA4"/>
    <w:rsid w:val="00273CC9"/>
    <w:rsid w:val="00273CD3"/>
    <w:rsid w:val="00273D68"/>
    <w:rsid w:val="00273D88"/>
    <w:rsid w:val="00273DFF"/>
    <w:rsid w:val="00273E3D"/>
    <w:rsid w:val="00273E4A"/>
    <w:rsid w:val="00273EF0"/>
    <w:rsid w:val="00273FAA"/>
    <w:rsid w:val="00273FAE"/>
    <w:rsid w:val="00273FB6"/>
    <w:rsid w:val="00273FE4"/>
    <w:rsid w:val="00273FFC"/>
    <w:rsid w:val="002740D9"/>
    <w:rsid w:val="00274116"/>
    <w:rsid w:val="0027412E"/>
    <w:rsid w:val="0027416D"/>
    <w:rsid w:val="0027419B"/>
    <w:rsid w:val="002741BC"/>
    <w:rsid w:val="002741C8"/>
    <w:rsid w:val="002741F3"/>
    <w:rsid w:val="0027420A"/>
    <w:rsid w:val="00274390"/>
    <w:rsid w:val="002743E2"/>
    <w:rsid w:val="00274461"/>
    <w:rsid w:val="002744A4"/>
    <w:rsid w:val="0027451E"/>
    <w:rsid w:val="00274595"/>
    <w:rsid w:val="002745AB"/>
    <w:rsid w:val="002745E3"/>
    <w:rsid w:val="00274686"/>
    <w:rsid w:val="00274712"/>
    <w:rsid w:val="0027474B"/>
    <w:rsid w:val="00274772"/>
    <w:rsid w:val="00274787"/>
    <w:rsid w:val="002747B1"/>
    <w:rsid w:val="00274814"/>
    <w:rsid w:val="0027483C"/>
    <w:rsid w:val="00274864"/>
    <w:rsid w:val="002748A0"/>
    <w:rsid w:val="002748B9"/>
    <w:rsid w:val="002748F9"/>
    <w:rsid w:val="00274941"/>
    <w:rsid w:val="00274974"/>
    <w:rsid w:val="00274A86"/>
    <w:rsid w:val="00274A8A"/>
    <w:rsid w:val="00274BA9"/>
    <w:rsid w:val="00274BD3"/>
    <w:rsid w:val="00274C13"/>
    <w:rsid w:val="00274C3F"/>
    <w:rsid w:val="00274CA0"/>
    <w:rsid w:val="00274CAD"/>
    <w:rsid w:val="00274D9B"/>
    <w:rsid w:val="00274E1C"/>
    <w:rsid w:val="00274E42"/>
    <w:rsid w:val="00274E4D"/>
    <w:rsid w:val="00274ED5"/>
    <w:rsid w:val="00274F3F"/>
    <w:rsid w:val="00274F4C"/>
    <w:rsid w:val="00274F6F"/>
    <w:rsid w:val="00274F73"/>
    <w:rsid w:val="00274F76"/>
    <w:rsid w:val="00274F84"/>
    <w:rsid w:val="00275061"/>
    <w:rsid w:val="00275105"/>
    <w:rsid w:val="0027512D"/>
    <w:rsid w:val="00275147"/>
    <w:rsid w:val="002751DE"/>
    <w:rsid w:val="002751E8"/>
    <w:rsid w:val="0027528B"/>
    <w:rsid w:val="0027531B"/>
    <w:rsid w:val="002753A3"/>
    <w:rsid w:val="002753B9"/>
    <w:rsid w:val="002754F0"/>
    <w:rsid w:val="00275549"/>
    <w:rsid w:val="00275557"/>
    <w:rsid w:val="002755C8"/>
    <w:rsid w:val="002755E8"/>
    <w:rsid w:val="0027564E"/>
    <w:rsid w:val="00275688"/>
    <w:rsid w:val="002756D1"/>
    <w:rsid w:val="002756E2"/>
    <w:rsid w:val="002756EB"/>
    <w:rsid w:val="00275732"/>
    <w:rsid w:val="00275775"/>
    <w:rsid w:val="0027582B"/>
    <w:rsid w:val="0027585A"/>
    <w:rsid w:val="002758F5"/>
    <w:rsid w:val="00275927"/>
    <w:rsid w:val="002759B7"/>
    <w:rsid w:val="002759EF"/>
    <w:rsid w:val="00275AA7"/>
    <w:rsid w:val="00275AC8"/>
    <w:rsid w:val="00275B82"/>
    <w:rsid w:val="00275BF0"/>
    <w:rsid w:val="00275CFE"/>
    <w:rsid w:val="00275D36"/>
    <w:rsid w:val="00275DFE"/>
    <w:rsid w:val="00275E3E"/>
    <w:rsid w:val="00275E93"/>
    <w:rsid w:val="00275E9A"/>
    <w:rsid w:val="00275EA6"/>
    <w:rsid w:val="00275EBA"/>
    <w:rsid w:val="00275FAA"/>
    <w:rsid w:val="0027602F"/>
    <w:rsid w:val="002760CF"/>
    <w:rsid w:val="002760EB"/>
    <w:rsid w:val="0027612F"/>
    <w:rsid w:val="00276148"/>
    <w:rsid w:val="0027617B"/>
    <w:rsid w:val="00276191"/>
    <w:rsid w:val="002761C4"/>
    <w:rsid w:val="002761F6"/>
    <w:rsid w:val="00276284"/>
    <w:rsid w:val="002762B0"/>
    <w:rsid w:val="002762D7"/>
    <w:rsid w:val="00276352"/>
    <w:rsid w:val="002763AF"/>
    <w:rsid w:val="002763BC"/>
    <w:rsid w:val="002763CE"/>
    <w:rsid w:val="002763F6"/>
    <w:rsid w:val="002763FE"/>
    <w:rsid w:val="00276435"/>
    <w:rsid w:val="0027648D"/>
    <w:rsid w:val="002764BE"/>
    <w:rsid w:val="002764CE"/>
    <w:rsid w:val="00276545"/>
    <w:rsid w:val="00276573"/>
    <w:rsid w:val="00276596"/>
    <w:rsid w:val="00276597"/>
    <w:rsid w:val="0027667B"/>
    <w:rsid w:val="00276761"/>
    <w:rsid w:val="002767C8"/>
    <w:rsid w:val="002767DF"/>
    <w:rsid w:val="002767F1"/>
    <w:rsid w:val="0027680C"/>
    <w:rsid w:val="00276874"/>
    <w:rsid w:val="002768D1"/>
    <w:rsid w:val="00276904"/>
    <w:rsid w:val="00276940"/>
    <w:rsid w:val="00276964"/>
    <w:rsid w:val="0027696D"/>
    <w:rsid w:val="0027697C"/>
    <w:rsid w:val="002769F9"/>
    <w:rsid w:val="00276A00"/>
    <w:rsid w:val="00276A52"/>
    <w:rsid w:val="00276AB9"/>
    <w:rsid w:val="00276AC1"/>
    <w:rsid w:val="00276B26"/>
    <w:rsid w:val="00276C29"/>
    <w:rsid w:val="00276C58"/>
    <w:rsid w:val="00276D09"/>
    <w:rsid w:val="00276D26"/>
    <w:rsid w:val="00276D63"/>
    <w:rsid w:val="00276DA5"/>
    <w:rsid w:val="00276E07"/>
    <w:rsid w:val="00276E2E"/>
    <w:rsid w:val="00276E7C"/>
    <w:rsid w:val="00276EA3"/>
    <w:rsid w:val="00276F15"/>
    <w:rsid w:val="00277035"/>
    <w:rsid w:val="00277085"/>
    <w:rsid w:val="002770BE"/>
    <w:rsid w:val="002771A1"/>
    <w:rsid w:val="00277237"/>
    <w:rsid w:val="00277256"/>
    <w:rsid w:val="002772F4"/>
    <w:rsid w:val="00277384"/>
    <w:rsid w:val="00277550"/>
    <w:rsid w:val="0027755D"/>
    <w:rsid w:val="00277564"/>
    <w:rsid w:val="002775C8"/>
    <w:rsid w:val="002775E2"/>
    <w:rsid w:val="002775FE"/>
    <w:rsid w:val="002776C7"/>
    <w:rsid w:val="002776F8"/>
    <w:rsid w:val="00277795"/>
    <w:rsid w:val="002777B3"/>
    <w:rsid w:val="002777E0"/>
    <w:rsid w:val="0027781F"/>
    <w:rsid w:val="00277833"/>
    <w:rsid w:val="00277865"/>
    <w:rsid w:val="00277887"/>
    <w:rsid w:val="002779D8"/>
    <w:rsid w:val="00277A1C"/>
    <w:rsid w:val="00277A4A"/>
    <w:rsid w:val="00277A68"/>
    <w:rsid w:val="00277AAD"/>
    <w:rsid w:val="00277B47"/>
    <w:rsid w:val="00277BFD"/>
    <w:rsid w:val="00277C2A"/>
    <w:rsid w:val="00277C99"/>
    <w:rsid w:val="00277E61"/>
    <w:rsid w:val="00277EC9"/>
    <w:rsid w:val="00277F9A"/>
    <w:rsid w:val="00277FCC"/>
    <w:rsid w:val="00280003"/>
    <w:rsid w:val="0028007F"/>
    <w:rsid w:val="00280104"/>
    <w:rsid w:val="00280134"/>
    <w:rsid w:val="002801B2"/>
    <w:rsid w:val="00280254"/>
    <w:rsid w:val="0028026E"/>
    <w:rsid w:val="00280300"/>
    <w:rsid w:val="00280350"/>
    <w:rsid w:val="00280398"/>
    <w:rsid w:val="0028042A"/>
    <w:rsid w:val="00280473"/>
    <w:rsid w:val="00280505"/>
    <w:rsid w:val="00280562"/>
    <w:rsid w:val="00280579"/>
    <w:rsid w:val="002805ED"/>
    <w:rsid w:val="00280644"/>
    <w:rsid w:val="00280683"/>
    <w:rsid w:val="0028069C"/>
    <w:rsid w:val="002806E4"/>
    <w:rsid w:val="00280720"/>
    <w:rsid w:val="00280745"/>
    <w:rsid w:val="002807B9"/>
    <w:rsid w:val="002807CB"/>
    <w:rsid w:val="0028084E"/>
    <w:rsid w:val="0028086B"/>
    <w:rsid w:val="002808C4"/>
    <w:rsid w:val="002808EF"/>
    <w:rsid w:val="0028093B"/>
    <w:rsid w:val="00280974"/>
    <w:rsid w:val="002809AE"/>
    <w:rsid w:val="002809CB"/>
    <w:rsid w:val="002809E9"/>
    <w:rsid w:val="00280A15"/>
    <w:rsid w:val="00280AAB"/>
    <w:rsid w:val="00280AB3"/>
    <w:rsid w:val="00280B02"/>
    <w:rsid w:val="00280B51"/>
    <w:rsid w:val="00280B84"/>
    <w:rsid w:val="00280B97"/>
    <w:rsid w:val="00280C03"/>
    <w:rsid w:val="00280C8C"/>
    <w:rsid w:val="00280CD5"/>
    <w:rsid w:val="00280CF0"/>
    <w:rsid w:val="00280CFE"/>
    <w:rsid w:val="00280D16"/>
    <w:rsid w:val="00280D81"/>
    <w:rsid w:val="00280E39"/>
    <w:rsid w:val="00280EA7"/>
    <w:rsid w:val="00280F3D"/>
    <w:rsid w:val="00280F90"/>
    <w:rsid w:val="00280F94"/>
    <w:rsid w:val="00280FF3"/>
    <w:rsid w:val="00281005"/>
    <w:rsid w:val="00281016"/>
    <w:rsid w:val="0028101E"/>
    <w:rsid w:val="0028108D"/>
    <w:rsid w:val="002810A4"/>
    <w:rsid w:val="002810A8"/>
    <w:rsid w:val="002810F6"/>
    <w:rsid w:val="00281138"/>
    <w:rsid w:val="002811B0"/>
    <w:rsid w:val="0028124B"/>
    <w:rsid w:val="002812AB"/>
    <w:rsid w:val="00281389"/>
    <w:rsid w:val="002814D7"/>
    <w:rsid w:val="00281547"/>
    <w:rsid w:val="002815C8"/>
    <w:rsid w:val="00281697"/>
    <w:rsid w:val="002816B2"/>
    <w:rsid w:val="00281765"/>
    <w:rsid w:val="002817AE"/>
    <w:rsid w:val="002817B0"/>
    <w:rsid w:val="0028189B"/>
    <w:rsid w:val="00281956"/>
    <w:rsid w:val="002819C6"/>
    <w:rsid w:val="00281A91"/>
    <w:rsid w:val="00281AB9"/>
    <w:rsid w:val="00281B32"/>
    <w:rsid w:val="00281B76"/>
    <w:rsid w:val="00281BB8"/>
    <w:rsid w:val="00281BE8"/>
    <w:rsid w:val="00281BFB"/>
    <w:rsid w:val="00281C01"/>
    <w:rsid w:val="00281C09"/>
    <w:rsid w:val="00281DB9"/>
    <w:rsid w:val="00281E22"/>
    <w:rsid w:val="00281E9D"/>
    <w:rsid w:val="00281F09"/>
    <w:rsid w:val="00281F3C"/>
    <w:rsid w:val="00281F4B"/>
    <w:rsid w:val="00281F79"/>
    <w:rsid w:val="0028208C"/>
    <w:rsid w:val="0028209F"/>
    <w:rsid w:val="00282133"/>
    <w:rsid w:val="00282136"/>
    <w:rsid w:val="0028214D"/>
    <w:rsid w:val="002821D0"/>
    <w:rsid w:val="00282222"/>
    <w:rsid w:val="0028224A"/>
    <w:rsid w:val="00282283"/>
    <w:rsid w:val="00282285"/>
    <w:rsid w:val="00282290"/>
    <w:rsid w:val="0028232C"/>
    <w:rsid w:val="0028235F"/>
    <w:rsid w:val="002823DB"/>
    <w:rsid w:val="00282498"/>
    <w:rsid w:val="00282539"/>
    <w:rsid w:val="0028253A"/>
    <w:rsid w:val="00282577"/>
    <w:rsid w:val="00282650"/>
    <w:rsid w:val="00282684"/>
    <w:rsid w:val="0028268C"/>
    <w:rsid w:val="002826B3"/>
    <w:rsid w:val="002826BA"/>
    <w:rsid w:val="00282707"/>
    <w:rsid w:val="0028270B"/>
    <w:rsid w:val="0028271E"/>
    <w:rsid w:val="00282851"/>
    <w:rsid w:val="0028298E"/>
    <w:rsid w:val="002829BB"/>
    <w:rsid w:val="00282A31"/>
    <w:rsid w:val="00282AA2"/>
    <w:rsid w:val="00282AD3"/>
    <w:rsid w:val="00282B11"/>
    <w:rsid w:val="00282B91"/>
    <w:rsid w:val="00282BD4"/>
    <w:rsid w:val="00282BFA"/>
    <w:rsid w:val="00282CB1"/>
    <w:rsid w:val="00282CF5"/>
    <w:rsid w:val="00282D57"/>
    <w:rsid w:val="00282D9E"/>
    <w:rsid w:val="00282DC3"/>
    <w:rsid w:val="00282DC4"/>
    <w:rsid w:val="00282DDF"/>
    <w:rsid w:val="00282E71"/>
    <w:rsid w:val="00282E88"/>
    <w:rsid w:val="00282F13"/>
    <w:rsid w:val="00282F57"/>
    <w:rsid w:val="00282FD0"/>
    <w:rsid w:val="00283012"/>
    <w:rsid w:val="00283050"/>
    <w:rsid w:val="0028309F"/>
    <w:rsid w:val="002830C4"/>
    <w:rsid w:val="002830F9"/>
    <w:rsid w:val="002830FF"/>
    <w:rsid w:val="00283103"/>
    <w:rsid w:val="00283110"/>
    <w:rsid w:val="0028311F"/>
    <w:rsid w:val="0028325D"/>
    <w:rsid w:val="0028326B"/>
    <w:rsid w:val="00283373"/>
    <w:rsid w:val="002833D0"/>
    <w:rsid w:val="00283426"/>
    <w:rsid w:val="00283488"/>
    <w:rsid w:val="002834C5"/>
    <w:rsid w:val="00283533"/>
    <w:rsid w:val="002835A4"/>
    <w:rsid w:val="00283655"/>
    <w:rsid w:val="0028366B"/>
    <w:rsid w:val="00283681"/>
    <w:rsid w:val="00283695"/>
    <w:rsid w:val="0028369D"/>
    <w:rsid w:val="002836E2"/>
    <w:rsid w:val="0028377E"/>
    <w:rsid w:val="00283787"/>
    <w:rsid w:val="002837B6"/>
    <w:rsid w:val="0028384E"/>
    <w:rsid w:val="0028386D"/>
    <w:rsid w:val="0028392B"/>
    <w:rsid w:val="00283947"/>
    <w:rsid w:val="002839D9"/>
    <w:rsid w:val="00283A95"/>
    <w:rsid w:val="00283AF0"/>
    <w:rsid w:val="00283B3E"/>
    <w:rsid w:val="00283B81"/>
    <w:rsid w:val="00283B87"/>
    <w:rsid w:val="00283BDB"/>
    <w:rsid w:val="00283C0E"/>
    <w:rsid w:val="00283C44"/>
    <w:rsid w:val="00283D26"/>
    <w:rsid w:val="00283D61"/>
    <w:rsid w:val="00283D7E"/>
    <w:rsid w:val="00283DDE"/>
    <w:rsid w:val="00283E52"/>
    <w:rsid w:val="00283EE9"/>
    <w:rsid w:val="00283F0A"/>
    <w:rsid w:val="00283F17"/>
    <w:rsid w:val="002841C6"/>
    <w:rsid w:val="002841EB"/>
    <w:rsid w:val="00284200"/>
    <w:rsid w:val="0028420D"/>
    <w:rsid w:val="00284279"/>
    <w:rsid w:val="00284284"/>
    <w:rsid w:val="002843AF"/>
    <w:rsid w:val="00284416"/>
    <w:rsid w:val="00284422"/>
    <w:rsid w:val="002844CE"/>
    <w:rsid w:val="0028452E"/>
    <w:rsid w:val="00284577"/>
    <w:rsid w:val="0028459F"/>
    <w:rsid w:val="002845F9"/>
    <w:rsid w:val="002846DB"/>
    <w:rsid w:val="0028495D"/>
    <w:rsid w:val="0028498F"/>
    <w:rsid w:val="00284A39"/>
    <w:rsid w:val="00284A3A"/>
    <w:rsid w:val="00284A52"/>
    <w:rsid w:val="00284A53"/>
    <w:rsid w:val="00284A54"/>
    <w:rsid w:val="00284AB3"/>
    <w:rsid w:val="00284B2C"/>
    <w:rsid w:val="00284B76"/>
    <w:rsid w:val="00284C02"/>
    <w:rsid w:val="00284C77"/>
    <w:rsid w:val="00284C78"/>
    <w:rsid w:val="00284C83"/>
    <w:rsid w:val="00284CDA"/>
    <w:rsid w:val="00284D0E"/>
    <w:rsid w:val="00284D2C"/>
    <w:rsid w:val="00284D63"/>
    <w:rsid w:val="00284DC5"/>
    <w:rsid w:val="00284DCC"/>
    <w:rsid w:val="00284DD2"/>
    <w:rsid w:val="00284E13"/>
    <w:rsid w:val="00284E5E"/>
    <w:rsid w:val="00284E71"/>
    <w:rsid w:val="00284E9A"/>
    <w:rsid w:val="00284F32"/>
    <w:rsid w:val="00284F6A"/>
    <w:rsid w:val="00284F75"/>
    <w:rsid w:val="00284F81"/>
    <w:rsid w:val="00284FB5"/>
    <w:rsid w:val="00285058"/>
    <w:rsid w:val="00285230"/>
    <w:rsid w:val="0028525E"/>
    <w:rsid w:val="00285275"/>
    <w:rsid w:val="00285349"/>
    <w:rsid w:val="0028535E"/>
    <w:rsid w:val="0028537F"/>
    <w:rsid w:val="002853BA"/>
    <w:rsid w:val="002853E9"/>
    <w:rsid w:val="00285427"/>
    <w:rsid w:val="0028546B"/>
    <w:rsid w:val="00285470"/>
    <w:rsid w:val="00285576"/>
    <w:rsid w:val="00285577"/>
    <w:rsid w:val="00285578"/>
    <w:rsid w:val="0028558E"/>
    <w:rsid w:val="002855C0"/>
    <w:rsid w:val="002855D1"/>
    <w:rsid w:val="002855E2"/>
    <w:rsid w:val="00285683"/>
    <w:rsid w:val="002856E4"/>
    <w:rsid w:val="00285722"/>
    <w:rsid w:val="0028574C"/>
    <w:rsid w:val="00285777"/>
    <w:rsid w:val="002857FD"/>
    <w:rsid w:val="00285825"/>
    <w:rsid w:val="0028584C"/>
    <w:rsid w:val="002858E7"/>
    <w:rsid w:val="0028599C"/>
    <w:rsid w:val="002859A4"/>
    <w:rsid w:val="00285A3B"/>
    <w:rsid w:val="00285A54"/>
    <w:rsid w:val="00285A59"/>
    <w:rsid w:val="00285A6B"/>
    <w:rsid w:val="00285A7D"/>
    <w:rsid w:val="00285AA6"/>
    <w:rsid w:val="00285AFF"/>
    <w:rsid w:val="00285B95"/>
    <w:rsid w:val="00285CC1"/>
    <w:rsid w:val="00285CFF"/>
    <w:rsid w:val="00285D3A"/>
    <w:rsid w:val="00285E10"/>
    <w:rsid w:val="00285ED5"/>
    <w:rsid w:val="00285EE7"/>
    <w:rsid w:val="00285F25"/>
    <w:rsid w:val="00285F4A"/>
    <w:rsid w:val="00285F92"/>
    <w:rsid w:val="00285FBB"/>
    <w:rsid w:val="0028600E"/>
    <w:rsid w:val="002860DB"/>
    <w:rsid w:val="0028611A"/>
    <w:rsid w:val="0028622B"/>
    <w:rsid w:val="00286286"/>
    <w:rsid w:val="002862AD"/>
    <w:rsid w:val="00286383"/>
    <w:rsid w:val="00286509"/>
    <w:rsid w:val="0028657F"/>
    <w:rsid w:val="002865A5"/>
    <w:rsid w:val="002865D6"/>
    <w:rsid w:val="002865EB"/>
    <w:rsid w:val="00286624"/>
    <w:rsid w:val="00286650"/>
    <w:rsid w:val="00286666"/>
    <w:rsid w:val="0028677A"/>
    <w:rsid w:val="00286842"/>
    <w:rsid w:val="00286881"/>
    <w:rsid w:val="002868D7"/>
    <w:rsid w:val="00286971"/>
    <w:rsid w:val="002869FE"/>
    <w:rsid w:val="00286A3A"/>
    <w:rsid w:val="00286AFD"/>
    <w:rsid w:val="00286BA9"/>
    <w:rsid w:val="00286BAA"/>
    <w:rsid w:val="00286BC4"/>
    <w:rsid w:val="00286BC8"/>
    <w:rsid w:val="00286C2A"/>
    <w:rsid w:val="00286C48"/>
    <w:rsid w:val="00286D43"/>
    <w:rsid w:val="00286D9A"/>
    <w:rsid w:val="00286E22"/>
    <w:rsid w:val="00286EA5"/>
    <w:rsid w:val="00286EC3"/>
    <w:rsid w:val="00286F3D"/>
    <w:rsid w:val="00286F8D"/>
    <w:rsid w:val="0028704E"/>
    <w:rsid w:val="00287069"/>
    <w:rsid w:val="00287176"/>
    <w:rsid w:val="0028720F"/>
    <w:rsid w:val="00287266"/>
    <w:rsid w:val="00287272"/>
    <w:rsid w:val="0028727B"/>
    <w:rsid w:val="0028728D"/>
    <w:rsid w:val="00287296"/>
    <w:rsid w:val="002872B3"/>
    <w:rsid w:val="002873AA"/>
    <w:rsid w:val="0028740D"/>
    <w:rsid w:val="0028746A"/>
    <w:rsid w:val="002874C2"/>
    <w:rsid w:val="002874DB"/>
    <w:rsid w:val="002875CA"/>
    <w:rsid w:val="00287629"/>
    <w:rsid w:val="00287653"/>
    <w:rsid w:val="002876C4"/>
    <w:rsid w:val="002876DF"/>
    <w:rsid w:val="0028779E"/>
    <w:rsid w:val="00287871"/>
    <w:rsid w:val="002878E5"/>
    <w:rsid w:val="00287923"/>
    <w:rsid w:val="0028793C"/>
    <w:rsid w:val="00287969"/>
    <w:rsid w:val="00287A0A"/>
    <w:rsid w:val="00287A0E"/>
    <w:rsid w:val="00287A1F"/>
    <w:rsid w:val="00287A21"/>
    <w:rsid w:val="00287A58"/>
    <w:rsid w:val="00287A62"/>
    <w:rsid w:val="00287A66"/>
    <w:rsid w:val="00287AE1"/>
    <w:rsid w:val="00287B10"/>
    <w:rsid w:val="00287B44"/>
    <w:rsid w:val="00287B6B"/>
    <w:rsid w:val="00287BD2"/>
    <w:rsid w:val="00287C6D"/>
    <w:rsid w:val="00287C83"/>
    <w:rsid w:val="00287D38"/>
    <w:rsid w:val="00287FB3"/>
    <w:rsid w:val="0029004B"/>
    <w:rsid w:val="0029007C"/>
    <w:rsid w:val="002900A0"/>
    <w:rsid w:val="002900E6"/>
    <w:rsid w:val="002900E9"/>
    <w:rsid w:val="00290106"/>
    <w:rsid w:val="0029016E"/>
    <w:rsid w:val="0029019B"/>
    <w:rsid w:val="00290260"/>
    <w:rsid w:val="002902FA"/>
    <w:rsid w:val="002903F6"/>
    <w:rsid w:val="00290432"/>
    <w:rsid w:val="0029048A"/>
    <w:rsid w:val="00290558"/>
    <w:rsid w:val="0029055D"/>
    <w:rsid w:val="002905A3"/>
    <w:rsid w:val="002905AC"/>
    <w:rsid w:val="002905EB"/>
    <w:rsid w:val="00290610"/>
    <w:rsid w:val="002906BC"/>
    <w:rsid w:val="00290745"/>
    <w:rsid w:val="002907AB"/>
    <w:rsid w:val="002907B2"/>
    <w:rsid w:val="00290848"/>
    <w:rsid w:val="002908AE"/>
    <w:rsid w:val="002909B0"/>
    <w:rsid w:val="00290A3A"/>
    <w:rsid w:val="00290A6D"/>
    <w:rsid w:val="00290A6F"/>
    <w:rsid w:val="00290B1A"/>
    <w:rsid w:val="00290B50"/>
    <w:rsid w:val="00290B7E"/>
    <w:rsid w:val="00290B82"/>
    <w:rsid w:val="00290CDB"/>
    <w:rsid w:val="00290CDF"/>
    <w:rsid w:val="00290CEB"/>
    <w:rsid w:val="00290CEC"/>
    <w:rsid w:val="00290D65"/>
    <w:rsid w:val="00290D6B"/>
    <w:rsid w:val="00290D8C"/>
    <w:rsid w:val="00290DDD"/>
    <w:rsid w:val="00290E17"/>
    <w:rsid w:val="00290ECB"/>
    <w:rsid w:val="00290F1F"/>
    <w:rsid w:val="0029103E"/>
    <w:rsid w:val="00291099"/>
    <w:rsid w:val="0029119C"/>
    <w:rsid w:val="0029119E"/>
    <w:rsid w:val="002911B7"/>
    <w:rsid w:val="0029128B"/>
    <w:rsid w:val="002912C6"/>
    <w:rsid w:val="0029135D"/>
    <w:rsid w:val="002913F4"/>
    <w:rsid w:val="002913FE"/>
    <w:rsid w:val="00291452"/>
    <w:rsid w:val="00291481"/>
    <w:rsid w:val="002914F1"/>
    <w:rsid w:val="002915CE"/>
    <w:rsid w:val="00291620"/>
    <w:rsid w:val="0029162C"/>
    <w:rsid w:val="00291677"/>
    <w:rsid w:val="0029167E"/>
    <w:rsid w:val="002916DD"/>
    <w:rsid w:val="0029173D"/>
    <w:rsid w:val="0029176F"/>
    <w:rsid w:val="00291775"/>
    <w:rsid w:val="00291777"/>
    <w:rsid w:val="002917B1"/>
    <w:rsid w:val="002917BD"/>
    <w:rsid w:val="00291811"/>
    <w:rsid w:val="00291819"/>
    <w:rsid w:val="0029183B"/>
    <w:rsid w:val="00291888"/>
    <w:rsid w:val="002918A4"/>
    <w:rsid w:val="002918CA"/>
    <w:rsid w:val="00291908"/>
    <w:rsid w:val="0029191A"/>
    <w:rsid w:val="00291994"/>
    <w:rsid w:val="002919E4"/>
    <w:rsid w:val="00291A81"/>
    <w:rsid w:val="00291A90"/>
    <w:rsid w:val="00291AA7"/>
    <w:rsid w:val="00291AE2"/>
    <w:rsid w:val="00291BFA"/>
    <w:rsid w:val="00291C64"/>
    <w:rsid w:val="00291D30"/>
    <w:rsid w:val="00291E17"/>
    <w:rsid w:val="00291E35"/>
    <w:rsid w:val="00291E93"/>
    <w:rsid w:val="00291EC7"/>
    <w:rsid w:val="00291ECC"/>
    <w:rsid w:val="00291F3E"/>
    <w:rsid w:val="00291F9B"/>
    <w:rsid w:val="00291FE6"/>
    <w:rsid w:val="00291FFE"/>
    <w:rsid w:val="0029202F"/>
    <w:rsid w:val="0029208F"/>
    <w:rsid w:val="00292090"/>
    <w:rsid w:val="002920A7"/>
    <w:rsid w:val="00292127"/>
    <w:rsid w:val="00292147"/>
    <w:rsid w:val="002921DE"/>
    <w:rsid w:val="002922B7"/>
    <w:rsid w:val="002922BB"/>
    <w:rsid w:val="002922F4"/>
    <w:rsid w:val="00292363"/>
    <w:rsid w:val="00292382"/>
    <w:rsid w:val="0029238C"/>
    <w:rsid w:val="002923F1"/>
    <w:rsid w:val="00292492"/>
    <w:rsid w:val="002924C7"/>
    <w:rsid w:val="002924D7"/>
    <w:rsid w:val="00292508"/>
    <w:rsid w:val="00292596"/>
    <w:rsid w:val="0029259F"/>
    <w:rsid w:val="002925E8"/>
    <w:rsid w:val="00292664"/>
    <w:rsid w:val="002926C9"/>
    <w:rsid w:val="002926E8"/>
    <w:rsid w:val="002926EC"/>
    <w:rsid w:val="00292763"/>
    <w:rsid w:val="002927F8"/>
    <w:rsid w:val="00292811"/>
    <w:rsid w:val="0029285E"/>
    <w:rsid w:val="002928C2"/>
    <w:rsid w:val="002928E2"/>
    <w:rsid w:val="00292908"/>
    <w:rsid w:val="0029293A"/>
    <w:rsid w:val="0029296B"/>
    <w:rsid w:val="00292993"/>
    <w:rsid w:val="00292A27"/>
    <w:rsid w:val="00292A95"/>
    <w:rsid w:val="00292AC9"/>
    <w:rsid w:val="00292AF1"/>
    <w:rsid w:val="00292B81"/>
    <w:rsid w:val="00292C0E"/>
    <w:rsid w:val="00292CEC"/>
    <w:rsid w:val="00292D5E"/>
    <w:rsid w:val="00292D82"/>
    <w:rsid w:val="00292DCE"/>
    <w:rsid w:val="00292DD7"/>
    <w:rsid w:val="00292DE6"/>
    <w:rsid w:val="00292DFD"/>
    <w:rsid w:val="00292E18"/>
    <w:rsid w:val="00292EAD"/>
    <w:rsid w:val="00292F5E"/>
    <w:rsid w:val="00292F7C"/>
    <w:rsid w:val="00292F93"/>
    <w:rsid w:val="00292F94"/>
    <w:rsid w:val="002930A2"/>
    <w:rsid w:val="002930AC"/>
    <w:rsid w:val="002930CD"/>
    <w:rsid w:val="002931FE"/>
    <w:rsid w:val="00293201"/>
    <w:rsid w:val="00293206"/>
    <w:rsid w:val="00293215"/>
    <w:rsid w:val="00293281"/>
    <w:rsid w:val="0029330E"/>
    <w:rsid w:val="00293321"/>
    <w:rsid w:val="00293380"/>
    <w:rsid w:val="0029339D"/>
    <w:rsid w:val="002933C6"/>
    <w:rsid w:val="0029342A"/>
    <w:rsid w:val="00293485"/>
    <w:rsid w:val="002934D7"/>
    <w:rsid w:val="00293543"/>
    <w:rsid w:val="002935B8"/>
    <w:rsid w:val="002935F9"/>
    <w:rsid w:val="0029360E"/>
    <w:rsid w:val="00293670"/>
    <w:rsid w:val="002936F6"/>
    <w:rsid w:val="0029370D"/>
    <w:rsid w:val="00293722"/>
    <w:rsid w:val="00293750"/>
    <w:rsid w:val="0029376C"/>
    <w:rsid w:val="002938BE"/>
    <w:rsid w:val="00293917"/>
    <w:rsid w:val="002939A1"/>
    <w:rsid w:val="002939BC"/>
    <w:rsid w:val="002939E2"/>
    <w:rsid w:val="002939ED"/>
    <w:rsid w:val="00293B17"/>
    <w:rsid w:val="00293B19"/>
    <w:rsid w:val="00293B32"/>
    <w:rsid w:val="00293B3F"/>
    <w:rsid w:val="00293B5E"/>
    <w:rsid w:val="00293C15"/>
    <w:rsid w:val="00293C29"/>
    <w:rsid w:val="00293CBC"/>
    <w:rsid w:val="00293D29"/>
    <w:rsid w:val="00293D8C"/>
    <w:rsid w:val="00293DCD"/>
    <w:rsid w:val="00293E32"/>
    <w:rsid w:val="00293EDD"/>
    <w:rsid w:val="00293F91"/>
    <w:rsid w:val="00293FDE"/>
    <w:rsid w:val="00293FF6"/>
    <w:rsid w:val="00294039"/>
    <w:rsid w:val="002940C7"/>
    <w:rsid w:val="00294121"/>
    <w:rsid w:val="00294131"/>
    <w:rsid w:val="00294197"/>
    <w:rsid w:val="00294254"/>
    <w:rsid w:val="00294262"/>
    <w:rsid w:val="00294275"/>
    <w:rsid w:val="0029427D"/>
    <w:rsid w:val="00294351"/>
    <w:rsid w:val="0029439C"/>
    <w:rsid w:val="002943F9"/>
    <w:rsid w:val="00294416"/>
    <w:rsid w:val="00294419"/>
    <w:rsid w:val="00294434"/>
    <w:rsid w:val="00294458"/>
    <w:rsid w:val="002944EB"/>
    <w:rsid w:val="00294532"/>
    <w:rsid w:val="00294575"/>
    <w:rsid w:val="00294660"/>
    <w:rsid w:val="00294724"/>
    <w:rsid w:val="0029478C"/>
    <w:rsid w:val="00294887"/>
    <w:rsid w:val="002948D3"/>
    <w:rsid w:val="0029490E"/>
    <w:rsid w:val="002949BC"/>
    <w:rsid w:val="002949D2"/>
    <w:rsid w:val="002949D3"/>
    <w:rsid w:val="002949EA"/>
    <w:rsid w:val="002949ED"/>
    <w:rsid w:val="00294A13"/>
    <w:rsid w:val="00294A5E"/>
    <w:rsid w:val="00294A96"/>
    <w:rsid w:val="00294ADA"/>
    <w:rsid w:val="00294BB7"/>
    <w:rsid w:val="00294C2C"/>
    <w:rsid w:val="00294C91"/>
    <w:rsid w:val="00294D12"/>
    <w:rsid w:val="00294D40"/>
    <w:rsid w:val="00294D4A"/>
    <w:rsid w:val="00294D4D"/>
    <w:rsid w:val="00294D71"/>
    <w:rsid w:val="00294D9D"/>
    <w:rsid w:val="00294E10"/>
    <w:rsid w:val="00294E56"/>
    <w:rsid w:val="00294E9B"/>
    <w:rsid w:val="00294EA5"/>
    <w:rsid w:val="00294EC3"/>
    <w:rsid w:val="00294EEC"/>
    <w:rsid w:val="00294EF0"/>
    <w:rsid w:val="00294EF8"/>
    <w:rsid w:val="00294F2C"/>
    <w:rsid w:val="00295042"/>
    <w:rsid w:val="0029507C"/>
    <w:rsid w:val="002950D5"/>
    <w:rsid w:val="00295103"/>
    <w:rsid w:val="00295291"/>
    <w:rsid w:val="002952DB"/>
    <w:rsid w:val="0029530C"/>
    <w:rsid w:val="0029533C"/>
    <w:rsid w:val="0029537B"/>
    <w:rsid w:val="0029537D"/>
    <w:rsid w:val="00295388"/>
    <w:rsid w:val="00295394"/>
    <w:rsid w:val="002953A1"/>
    <w:rsid w:val="0029548E"/>
    <w:rsid w:val="002954FC"/>
    <w:rsid w:val="002955A3"/>
    <w:rsid w:val="002955AF"/>
    <w:rsid w:val="002955B9"/>
    <w:rsid w:val="002955D0"/>
    <w:rsid w:val="002955DD"/>
    <w:rsid w:val="002955EC"/>
    <w:rsid w:val="002956C3"/>
    <w:rsid w:val="00295701"/>
    <w:rsid w:val="00295748"/>
    <w:rsid w:val="00295752"/>
    <w:rsid w:val="00295791"/>
    <w:rsid w:val="00295877"/>
    <w:rsid w:val="0029587D"/>
    <w:rsid w:val="002958F1"/>
    <w:rsid w:val="00295901"/>
    <w:rsid w:val="0029593F"/>
    <w:rsid w:val="00295992"/>
    <w:rsid w:val="002959A7"/>
    <w:rsid w:val="002959B0"/>
    <w:rsid w:val="002959DE"/>
    <w:rsid w:val="00295A46"/>
    <w:rsid w:val="00295AC3"/>
    <w:rsid w:val="00295AC9"/>
    <w:rsid w:val="00295AFB"/>
    <w:rsid w:val="00295B05"/>
    <w:rsid w:val="00295B62"/>
    <w:rsid w:val="00295B9E"/>
    <w:rsid w:val="00295C75"/>
    <w:rsid w:val="00295C91"/>
    <w:rsid w:val="00295D09"/>
    <w:rsid w:val="00295DCE"/>
    <w:rsid w:val="00295E80"/>
    <w:rsid w:val="00295E83"/>
    <w:rsid w:val="00295E8B"/>
    <w:rsid w:val="00295EA1"/>
    <w:rsid w:val="00295F88"/>
    <w:rsid w:val="00295F93"/>
    <w:rsid w:val="00295FDB"/>
    <w:rsid w:val="00296106"/>
    <w:rsid w:val="00296111"/>
    <w:rsid w:val="002962E0"/>
    <w:rsid w:val="00296383"/>
    <w:rsid w:val="0029638E"/>
    <w:rsid w:val="0029641A"/>
    <w:rsid w:val="00296466"/>
    <w:rsid w:val="00296479"/>
    <w:rsid w:val="002964A9"/>
    <w:rsid w:val="002964AC"/>
    <w:rsid w:val="002964D3"/>
    <w:rsid w:val="002964F6"/>
    <w:rsid w:val="0029655F"/>
    <w:rsid w:val="002965F0"/>
    <w:rsid w:val="00296611"/>
    <w:rsid w:val="00296615"/>
    <w:rsid w:val="00296692"/>
    <w:rsid w:val="002966B7"/>
    <w:rsid w:val="002966F3"/>
    <w:rsid w:val="00296702"/>
    <w:rsid w:val="00296710"/>
    <w:rsid w:val="00296780"/>
    <w:rsid w:val="002967E5"/>
    <w:rsid w:val="0029682F"/>
    <w:rsid w:val="002968C7"/>
    <w:rsid w:val="002968E0"/>
    <w:rsid w:val="0029692F"/>
    <w:rsid w:val="002969A8"/>
    <w:rsid w:val="002969ED"/>
    <w:rsid w:val="00296A26"/>
    <w:rsid w:val="00296A3F"/>
    <w:rsid w:val="00296A46"/>
    <w:rsid w:val="00296A5C"/>
    <w:rsid w:val="00296AA4"/>
    <w:rsid w:val="00296B66"/>
    <w:rsid w:val="00296BAC"/>
    <w:rsid w:val="00296D23"/>
    <w:rsid w:val="00296DEC"/>
    <w:rsid w:val="00296E0A"/>
    <w:rsid w:val="00296E0D"/>
    <w:rsid w:val="00296E7D"/>
    <w:rsid w:val="00296EA8"/>
    <w:rsid w:val="00296EC9"/>
    <w:rsid w:val="00296ED2"/>
    <w:rsid w:val="00296F64"/>
    <w:rsid w:val="00296FC3"/>
    <w:rsid w:val="00296FE8"/>
    <w:rsid w:val="002970B7"/>
    <w:rsid w:val="00297139"/>
    <w:rsid w:val="00297145"/>
    <w:rsid w:val="00297213"/>
    <w:rsid w:val="00297295"/>
    <w:rsid w:val="002972CE"/>
    <w:rsid w:val="002972E1"/>
    <w:rsid w:val="00297389"/>
    <w:rsid w:val="00297593"/>
    <w:rsid w:val="002975C7"/>
    <w:rsid w:val="00297660"/>
    <w:rsid w:val="0029769B"/>
    <w:rsid w:val="00297721"/>
    <w:rsid w:val="00297840"/>
    <w:rsid w:val="0029793E"/>
    <w:rsid w:val="0029795A"/>
    <w:rsid w:val="00297A09"/>
    <w:rsid w:val="00297A1B"/>
    <w:rsid w:val="00297A47"/>
    <w:rsid w:val="00297A48"/>
    <w:rsid w:val="00297A79"/>
    <w:rsid w:val="00297A80"/>
    <w:rsid w:val="00297AB3"/>
    <w:rsid w:val="00297AE7"/>
    <w:rsid w:val="00297B2B"/>
    <w:rsid w:val="00297BC2"/>
    <w:rsid w:val="00297C5F"/>
    <w:rsid w:val="00297CA9"/>
    <w:rsid w:val="00297D23"/>
    <w:rsid w:val="00297DB5"/>
    <w:rsid w:val="00297DCC"/>
    <w:rsid w:val="00297E8C"/>
    <w:rsid w:val="00297F08"/>
    <w:rsid w:val="00297F14"/>
    <w:rsid w:val="00297F17"/>
    <w:rsid w:val="00297F74"/>
    <w:rsid w:val="00297F91"/>
    <w:rsid w:val="00297F96"/>
    <w:rsid w:val="00297FBB"/>
    <w:rsid w:val="00297FC5"/>
    <w:rsid w:val="00297FCA"/>
    <w:rsid w:val="002A00FE"/>
    <w:rsid w:val="002A0102"/>
    <w:rsid w:val="002A0159"/>
    <w:rsid w:val="002A0163"/>
    <w:rsid w:val="002A017E"/>
    <w:rsid w:val="002A0280"/>
    <w:rsid w:val="002A02F3"/>
    <w:rsid w:val="002A0318"/>
    <w:rsid w:val="002A038F"/>
    <w:rsid w:val="002A039B"/>
    <w:rsid w:val="002A046C"/>
    <w:rsid w:val="002A049B"/>
    <w:rsid w:val="002A04A8"/>
    <w:rsid w:val="002A04AF"/>
    <w:rsid w:val="002A04EF"/>
    <w:rsid w:val="002A0503"/>
    <w:rsid w:val="002A05A0"/>
    <w:rsid w:val="002A05E5"/>
    <w:rsid w:val="002A0614"/>
    <w:rsid w:val="002A0649"/>
    <w:rsid w:val="002A065F"/>
    <w:rsid w:val="002A0683"/>
    <w:rsid w:val="002A06A0"/>
    <w:rsid w:val="002A06AC"/>
    <w:rsid w:val="002A0725"/>
    <w:rsid w:val="002A073A"/>
    <w:rsid w:val="002A0881"/>
    <w:rsid w:val="002A08C0"/>
    <w:rsid w:val="002A08C8"/>
    <w:rsid w:val="002A0933"/>
    <w:rsid w:val="002A0954"/>
    <w:rsid w:val="002A0981"/>
    <w:rsid w:val="002A09A8"/>
    <w:rsid w:val="002A09B6"/>
    <w:rsid w:val="002A09F7"/>
    <w:rsid w:val="002A0A0D"/>
    <w:rsid w:val="002A0A52"/>
    <w:rsid w:val="002A0B29"/>
    <w:rsid w:val="002A0B78"/>
    <w:rsid w:val="002A0B7D"/>
    <w:rsid w:val="002A0C8A"/>
    <w:rsid w:val="002A0C93"/>
    <w:rsid w:val="002A0D05"/>
    <w:rsid w:val="002A0D82"/>
    <w:rsid w:val="002A0D8D"/>
    <w:rsid w:val="002A0DED"/>
    <w:rsid w:val="002A0E28"/>
    <w:rsid w:val="002A0E5A"/>
    <w:rsid w:val="002A0EB1"/>
    <w:rsid w:val="002A0EBC"/>
    <w:rsid w:val="002A0F97"/>
    <w:rsid w:val="002A0FC9"/>
    <w:rsid w:val="002A105E"/>
    <w:rsid w:val="002A10EA"/>
    <w:rsid w:val="002A11C5"/>
    <w:rsid w:val="002A1210"/>
    <w:rsid w:val="002A123B"/>
    <w:rsid w:val="002A1328"/>
    <w:rsid w:val="002A1360"/>
    <w:rsid w:val="002A1474"/>
    <w:rsid w:val="002A1485"/>
    <w:rsid w:val="002A14B9"/>
    <w:rsid w:val="002A14CC"/>
    <w:rsid w:val="002A14E0"/>
    <w:rsid w:val="002A14F2"/>
    <w:rsid w:val="002A15FF"/>
    <w:rsid w:val="002A1794"/>
    <w:rsid w:val="002A1808"/>
    <w:rsid w:val="002A1A2D"/>
    <w:rsid w:val="002A1A93"/>
    <w:rsid w:val="002A1B83"/>
    <w:rsid w:val="002A1BDC"/>
    <w:rsid w:val="002A1BDD"/>
    <w:rsid w:val="002A1C2A"/>
    <w:rsid w:val="002A1C4A"/>
    <w:rsid w:val="002A1C57"/>
    <w:rsid w:val="002A1CA2"/>
    <w:rsid w:val="002A1CB5"/>
    <w:rsid w:val="002A1CB7"/>
    <w:rsid w:val="002A1D0C"/>
    <w:rsid w:val="002A1D58"/>
    <w:rsid w:val="002A1D8C"/>
    <w:rsid w:val="002A1DF5"/>
    <w:rsid w:val="002A1E1C"/>
    <w:rsid w:val="002A1E31"/>
    <w:rsid w:val="002A1E35"/>
    <w:rsid w:val="002A1E68"/>
    <w:rsid w:val="002A1EE9"/>
    <w:rsid w:val="002A208C"/>
    <w:rsid w:val="002A209E"/>
    <w:rsid w:val="002A20E5"/>
    <w:rsid w:val="002A210D"/>
    <w:rsid w:val="002A213B"/>
    <w:rsid w:val="002A21CA"/>
    <w:rsid w:val="002A2208"/>
    <w:rsid w:val="002A22D4"/>
    <w:rsid w:val="002A2303"/>
    <w:rsid w:val="002A230D"/>
    <w:rsid w:val="002A2326"/>
    <w:rsid w:val="002A2327"/>
    <w:rsid w:val="002A2347"/>
    <w:rsid w:val="002A23DA"/>
    <w:rsid w:val="002A23F5"/>
    <w:rsid w:val="002A244C"/>
    <w:rsid w:val="002A2474"/>
    <w:rsid w:val="002A2487"/>
    <w:rsid w:val="002A2524"/>
    <w:rsid w:val="002A2586"/>
    <w:rsid w:val="002A25A2"/>
    <w:rsid w:val="002A25B0"/>
    <w:rsid w:val="002A269B"/>
    <w:rsid w:val="002A26E6"/>
    <w:rsid w:val="002A26EC"/>
    <w:rsid w:val="002A2720"/>
    <w:rsid w:val="002A27C6"/>
    <w:rsid w:val="002A2840"/>
    <w:rsid w:val="002A28D7"/>
    <w:rsid w:val="002A2A1F"/>
    <w:rsid w:val="002A2B04"/>
    <w:rsid w:val="002A2B33"/>
    <w:rsid w:val="002A2C72"/>
    <w:rsid w:val="002A2C95"/>
    <w:rsid w:val="002A2CC6"/>
    <w:rsid w:val="002A2DBA"/>
    <w:rsid w:val="002A2E04"/>
    <w:rsid w:val="002A2EA5"/>
    <w:rsid w:val="002A2FCB"/>
    <w:rsid w:val="002A300D"/>
    <w:rsid w:val="002A30A1"/>
    <w:rsid w:val="002A30C5"/>
    <w:rsid w:val="002A312F"/>
    <w:rsid w:val="002A3158"/>
    <w:rsid w:val="002A318E"/>
    <w:rsid w:val="002A31AF"/>
    <w:rsid w:val="002A31E7"/>
    <w:rsid w:val="002A31FF"/>
    <w:rsid w:val="002A3281"/>
    <w:rsid w:val="002A32D4"/>
    <w:rsid w:val="002A33E0"/>
    <w:rsid w:val="002A340B"/>
    <w:rsid w:val="002A344B"/>
    <w:rsid w:val="002A34BB"/>
    <w:rsid w:val="002A34D0"/>
    <w:rsid w:val="002A3502"/>
    <w:rsid w:val="002A35A0"/>
    <w:rsid w:val="002A35E4"/>
    <w:rsid w:val="002A3621"/>
    <w:rsid w:val="002A3634"/>
    <w:rsid w:val="002A3639"/>
    <w:rsid w:val="002A3668"/>
    <w:rsid w:val="002A36C2"/>
    <w:rsid w:val="002A3707"/>
    <w:rsid w:val="002A370A"/>
    <w:rsid w:val="002A3799"/>
    <w:rsid w:val="002A384A"/>
    <w:rsid w:val="002A386E"/>
    <w:rsid w:val="002A3876"/>
    <w:rsid w:val="002A3878"/>
    <w:rsid w:val="002A38CB"/>
    <w:rsid w:val="002A38CE"/>
    <w:rsid w:val="002A38DA"/>
    <w:rsid w:val="002A3937"/>
    <w:rsid w:val="002A3939"/>
    <w:rsid w:val="002A3A00"/>
    <w:rsid w:val="002A3A15"/>
    <w:rsid w:val="002A3A97"/>
    <w:rsid w:val="002A3B40"/>
    <w:rsid w:val="002A3C22"/>
    <w:rsid w:val="002A3C88"/>
    <w:rsid w:val="002A3CE0"/>
    <w:rsid w:val="002A3D30"/>
    <w:rsid w:val="002A3D62"/>
    <w:rsid w:val="002A3D9A"/>
    <w:rsid w:val="002A3E38"/>
    <w:rsid w:val="002A3E3C"/>
    <w:rsid w:val="002A3E74"/>
    <w:rsid w:val="002A3EC6"/>
    <w:rsid w:val="002A3ED7"/>
    <w:rsid w:val="002A3F08"/>
    <w:rsid w:val="002A3F30"/>
    <w:rsid w:val="002A3F46"/>
    <w:rsid w:val="002A3FBB"/>
    <w:rsid w:val="002A401A"/>
    <w:rsid w:val="002A4097"/>
    <w:rsid w:val="002A40BC"/>
    <w:rsid w:val="002A40DE"/>
    <w:rsid w:val="002A40ED"/>
    <w:rsid w:val="002A4196"/>
    <w:rsid w:val="002A423E"/>
    <w:rsid w:val="002A424F"/>
    <w:rsid w:val="002A4383"/>
    <w:rsid w:val="002A444A"/>
    <w:rsid w:val="002A44DF"/>
    <w:rsid w:val="002A44F7"/>
    <w:rsid w:val="002A4537"/>
    <w:rsid w:val="002A4670"/>
    <w:rsid w:val="002A46A5"/>
    <w:rsid w:val="002A46D7"/>
    <w:rsid w:val="002A4731"/>
    <w:rsid w:val="002A474A"/>
    <w:rsid w:val="002A4847"/>
    <w:rsid w:val="002A484E"/>
    <w:rsid w:val="002A48FF"/>
    <w:rsid w:val="002A491C"/>
    <w:rsid w:val="002A4974"/>
    <w:rsid w:val="002A4993"/>
    <w:rsid w:val="002A49BB"/>
    <w:rsid w:val="002A4A39"/>
    <w:rsid w:val="002A4A7C"/>
    <w:rsid w:val="002A4B6C"/>
    <w:rsid w:val="002A4BA6"/>
    <w:rsid w:val="002A4C06"/>
    <w:rsid w:val="002A4C5C"/>
    <w:rsid w:val="002A4C93"/>
    <w:rsid w:val="002A4DDE"/>
    <w:rsid w:val="002A4E26"/>
    <w:rsid w:val="002A4EE5"/>
    <w:rsid w:val="002A4EFB"/>
    <w:rsid w:val="002A4FA7"/>
    <w:rsid w:val="002A4FD7"/>
    <w:rsid w:val="002A4FF8"/>
    <w:rsid w:val="002A508D"/>
    <w:rsid w:val="002A50B4"/>
    <w:rsid w:val="002A5242"/>
    <w:rsid w:val="002A5332"/>
    <w:rsid w:val="002A5334"/>
    <w:rsid w:val="002A5373"/>
    <w:rsid w:val="002A5374"/>
    <w:rsid w:val="002A5388"/>
    <w:rsid w:val="002A53DF"/>
    <w:rsid w:val="002A53F0"/>
    <w:rsid w:val="002A5494"/>
    <w:rsid w:val="002A54A0"/>
    <w:rsid w:val="002A54A5"/>
    <w:rsid w:val="002A557C"/>
    <w:rsid w:val="002A55B5"/>
    <w:rsid w:val="002A5608"/>
    <w:rsid w:val="002A561E"/>
    <w:rsid w:val="002A5647"/>
    <w:rsid w:val="002A56D2"/>
    <w:rsid w:val="002A56D8"/>
    <w:rsid w:val="002A56DC"/>
    <w:rsid w:val="002A570D"/>
    <w:rsid w:val="002A57A5"/>
    <w:rsid w:val="002A57A9"/>
    <w:rsid w:val="002A57F4"/>
    <w:rsid w:val="002A5854"/>
    <w:rsid w:val="002A58A0"/>
    <w:rsid w:val="002A58BE"/>
    <w:rsid w:val="002A58F7"/>
    <w:rsid w:val="002A598A"/>
    <w:rsid w:val="002A5A26"/>
    <w:rsid w:val="002A5A4E"/>
    <w:rsid w:val="002A5A88"/>
    <w:rsid w:val="002A5B12"/>
    <w:rsid w:val="002A5BBD"/>
    <w:rsid w:val="002A5BFD"/>
    <w:rsid w:val="002A5C8B"/>
    <w:rsid w:val="002A5C93"/>
    <w:rsid w:val="002A5D2C"/>
    <w:rsid w:val="002A5DF1"/>
    <w:rsid w:val="002A5E10"/>
    <w:rsid w:val="002A5E4B"/>
    <w:rsid w:val="002A5EBE"/>
    <w:rsid w:val="002A5F3B"/>
    <w:rsid w:val="002A5FA3"/>
    <w:rsid w:val="002A5FA8"/>
    <w:rsid w:val="002A5FE4"/>
    <w:rsid w:val="002A60B4"/>
    <w:rsid w:val="002A6128"/>
    <w:rsid w:val="002A6191"/>
    <w:rsid w:val="002A6221"/>
    <w:rsid w:val="002A624A"/>
    <w:rsid w:val="002A630F"/>
    <w:rsid w:val="002A63A6"/>
    <w:rsid w:val="002A63E4"/>
    <w:rsid w:val="002A6405"/>
    <w:rsid w:val="002A641A"/>
    <w:rsid w:val="002A647C"/>
    <w:rsid w:val="002A64CD"/>
    <w:rsid w:val="002A64D6"/>
    <w:rsid w:val="002A6541"/>
    <w:rsid w:val="002A6586"/>
    <w:rsid w:val="002A65CA"/>
    <w:rsid w:val="002A6607"/>
    <w:rsid w:val="002A66E6"/>
    <w:rsid w:val="002A6749"/>
    <w:rsid w:val="002A676B"/>
    <w:rsid w:val="002A6787"/>
    <w:rsid w:val="002A6806"/>
    <w:rsid w:val="002A6846"/>
    <w:rsid w:val="002A68C5"/>
    <w:rsid w:val="002A68D4"/>
    <w:rsid w:val="002A690F"/>
    <w:rsid w:val="002A6956"/>
    <w:rsid w:val="002A6988"/>
    <w:rsid w:val="002A69F9"/>
    <w:rsid w:val="002A6A22"/>
    <w:rsid w:val="002A6A33"/>
    <w:rsid w:val="002A6A3C"/>
    <w:rsid w:val="002A6A5A"/>
    <w:rsid w:val="002A6A90"/>
    <w:rsid w:val="002A6AB3"/>
    <w:rsid w:val="002A6AD8"/>
    <w:rsid w:val="002A6B38"/>
    <w:rsid w:val="002A6BA5"/>
    <w:rsid w:val="002A6BB8"/>
    <w:rsid w:val="002A6BC6"/>
    <w:rsid w:val="002A6CC7"/>
    <w:rsid w:val="002A6D3D"/>
    <w:rsid w:val="002A6D47"/>
    <w:rsid w:val="002A6DA6"/>
    <w:rsid w:val="002A6DA7"/>
    <w:rsid w:val="002A6E22"/>
    <w:rsid w:val="002A6E34"/>
    <w:rsid w:val="002A6E4B"/>
    <w:rsid w:val="002A6E57"/>
    <w:rsid w:val="002A6E59"/>
    <w:rsid w:val="002A6E62"/>
    <w:rsid w:val="002A6E66"/>
    <w:rsid w:val="002A6E75"/>
    <w:rsid w:val="002A6E8E"/>
    <w:rsid w:val="002A6EA2"/>
    <w:rsid w:val="002A6F53"/>
    <w:rsid w:val="002A6F90"/>
    <w:rsid w:val="002A7072"/>
    <w:rsid w:val="002A7090"/>
    <w:rsid w:val="002A7133"/>
    <w:rsid w:val="002A728F"/>
    <w:rsid w:val="002A72D1"/>
    <w:rsid w:val="002A7317"/>
    <w:rsid w:val="002A740E"/>
    <w:rsid w:val="002A74EA"/>
    <w:rsid w:val="002A7510"/>
    <w:rsid w:val="002A7534"/>
    <w:rsid w:val="002A75CC"/>
    <w:rsid w:val="002A75E0"/>
    <w:rsid w:val="002A7685"/>
    <w:rsid w:val="002A7704"/>
    <w:rsid w:val="002A7763"/>
    <w:rsid w:val="002A7775"/>
    <w:rsid w:val="002A77EC"/>
    <w:rsid w:val="002A7868"/>
    <w:rsid w:val="002A786F"/>
    <w:rsid w:val="002A7898"/>
    <w:rsid w:val="002A78B4"/>
    <w:rsid w:val="002A797D"/>
    <w:rsid w:val="002A799F"/>
    <w:rsid w:val="002A79D1"/>
    <w:rsid w:val="002A7A5C"/>
    <w:rsid w:val="002A7AE6"/>
    <w:rsid w:val="002A7B28"/>
    <w:rsid w:val="002A7BAA"/>
    <w:rsid w:val="002A7C3B"/>
    <w:rsid w:val="002A7C50"/>
    <w:rsid w:val="002A7C70"/>
    <w:rsid w:val="002A7D5B"/>
    <w:rsid w:val="002A7D92"/>
    <w:rsid w:val="002A7DC0"/>
    <w:rsid w:val="002A7E14"/>
    <w:rsid w:val="002A7E2E"/>
    <w:rsid w:val="002A7F6C"/>
    <w:rsid w:val="002A7F9E"/>
    <w:rsid w:val="002A7FC1"/>
    <w:rsid w:val="002A7FDA"/>
    <w:rsid w:val="002A7FEE"/>
    <w:rsid w:val="002A7FF1"/>
    <w:rsid w:val="002A7FFB"/>
    <w:rsid w:val="002B0067"/>
    <w:rsid w:val="002B0073"/>
    <w:rsid w:val="002B007B"/>
    <w:rsid w:val="002B00A3"/>
    <w:rsid w:val="002B00CF"/>
    <w:rsid w:val="002B00D3"/>
    <w:rsid w:val="002B010A"/>
    <w:rsid w:val="002B012A"/>
    <w:rsid w:val="002B019D"/>
    <w:rsid w:val="002B0246"/>
    <w:rsid w:val="002B02C6"/>
    <w:rsid w:val="002B0345"/>
    <w:rsid w:val="002B035E"/>
    <w:rsid w:val="002B036F"/>
    <w:rsid w:val="002B0371"/>
    <w:rsid w:val="002B0384"/>
    <w:rsid w:val="002B0421"/>
    <w:rsid w:val="002B046F"/>
    <w:rsid w:val="002B0476"/>
    <w:rsid w:val="002B0590"/>
    <w:rsid w:val="002B067C"/>
    <w:rsid w:val="002B069C"/>
    <w:rsid w:val="002B06A5"/>
    <w:rsid w:val="002B0761"/>
    <w:rsid w:val="002B0832"/>
    <w:rsid w:val="002B088E"/>
    <w:rsid w:val="002B08EA"/>
    <w:rsid w:val="002B0904"/>
    <w:rsid w:val="002B090A"/>
    <w:rsid w:val="002B0912"/>
    <w:rsid w:val="002B0915"/>
    <w:rsid w:val="002B091E"/>
    <w:rsid w:val="002B0937"/>
    <w:rsid w:val="002B0A2C"/>
    <w:rsid w:val="002B0B2A"/>
    <w:rsid w:val="002B0B45"/>
    <w:rsid w:val="002B0B7E"/>
    <w:rsid w:val="002B0BCC"/>
    <w:rsid w:val="002B0BE0"/>
    <w:rsid w:val="002B0C6D"/>
    <w:rsid w:val="002B0CAA"/>
    <w:rsid w:val="002B0D42"/>
    <w:rsid w:val="002B0DC6"/>
    <w:rsid w:val="002B0E57"/>
    <w:rsid w:val="002B0EA3"/>
    <w:rsid w:val="002B0EA5"/>
    <w:rsid w:val="002B0F41"/>
    <w:rsid w:val="002B0F68"/>
    <w:rsid w:val="002B0FBE"/>
    <w:rsid w:val="002B0FDE"/>
    <w:rsid w:val="002B1109"/>
    <w:rsid w:val="002B111D"/>
    <w:rsid w:val="002B115F"/>
    <w:rsid w:val="002B1162"/>
    <w:rsid w:val="002B1183"/>
    <w:rsid w:val="002B11AF"/>
    <w:rsid w:val="002B120E"/>
    <w:rsid w:val="002B1219"/>
    <w:rsid w:val="002B1258"/>
    <w:rsid w:val="002B1327"/>
    <w:rsid w:val="002B1398"/>
    <w:rsid w:val="002B13A1"/>
    <w:rsid w:val="002B13C3"/>
    <w:rsid w:val="002B1420"/>
    <w:rsid w:val="002B142B"/>
    <w:rsid w:val="002B14B0"/>
    <w:rsid w:val="002B14D7"/>
    <w:rsid w:val="002B14E5"/>
    <w:rsid w:val="002B1520"/>
    <w:rsid w:val="002B15B3"/>
    <w:rsid w:val="002B162E"/>
    <w:rsid w:val="002B1660"/>
    <w:rsid w:val="002B1673"/>
    <w:rsid w:val="002B16BF"/>
    <w:rsid w:val="002B16EC"/>
    <w:rsid w:val="002B1769"/>
    <w:rsid w:val="002B185E"/>
    <w:rsid w:val="002B1970"/>
    <w:rsid w:val="002B198B"/>
    <w:rsid w:val="002B1993"/>
    <w:rsid w:val="002B19AE"/>
    <w:rsid w:val="002B1A85"/>
    <w:rsid w:val="002B1AC2"/>
    <w:rsid w:val="002B1BA0"/>
    <w:rsid w:val="002B1BD9"/>
    <w:rsid w:val="002B1C23"/>
    <w:rsid w:val="002B1D03"/>
    <w:rsid w:val="002B1D82"/>
    <w:rsid w:val="002B1D9E"/>
    <w:rsid w:val="002B1DCE"/>
    <w:rsid w:val="002B1E0E"/>
    <w:rsid w:val="002B1E34"/>
    <w:rsid w:val="002B1F03"/>
    <w:rsid w:val="002B1F70"/>
    <w:rsid w:val="002B1FE1"/>
    <w:rsid w:val="002B2005"/>
    <w:rsid w:val="002B205F"/>
    <w:rsid w:val="002B2079"/>
    <w:rsid w:val="002B20E5"/>
    <w:rsid w:val="002B20FA"/>
    <w:rsid w:val="002B228F"/>
    <w:rsid w:val="002B22F6"/>
    <w:rsid w:val="002B22FB"/>
    <w:rsid w:val="002B2302"/>
    <w:rsid w:val="002B230C"/>
    <w:rsid w:val="002B23F2"/>
    <w:rsid w:val="002B24DF"/>
    <w:rsid w:val="002B24F4"/>
    <w:rsid w:val="002B2525"/>
    <w:rsid w:val="002B26E0"/>
    <w:rsid w:val="002B2748"/>
    <w:rsid w:val="002B274F"/>
    <w:rsid w:val="002B2773"/>
    <w:rsid w:val="002B2894"/>
    <w:rsid w:val="002B28A4"/>
    <w:rsid w:val="002B296E"/>
    <w:rsid w:val="002B29FE"/>
    <w:rsid w:val="002B2A22"/>
    <w:rsid w:val="002B2A3E"/>
    <w:rsid w:val="002B2A69"/>
    <w:rsid w:val="002B2AB0"/>
    <w:rsid w:val="002B2B11"/>
    <w:rsid w:val="002B2B1C"/>
    <w:rsid w:val="002B2B49"/>
    <w:rsid w:val="002B2B96"/>
    <w:rsid w:val="002B2BBA"/>
    <w:rsid w:val="002B2BC9"/>
    <w:rsid w:val="002B2BCE"/>
    <w:rsid w:val="002B2C92"/>
    <w:rsid w:val="002B2CCC"/>
    <w:rsid w:val="002B2CE6"/>
    <w:rsid w:val="002B2D4D"/>
    <w:rsid w:val="002B2D63"/>
    <w:rsid w:val="002B2D6B"/>
    <w:rsid w:val="002B2E02"/>
    <w:rsid w:val="002B2E13"/>
    <w:rsid w:val="002B2E98"/>
    <w:rsid w:val="002B2ECD"/>
    <w:rsid w:val="002B2F09"/>
    <w:rsid w:val="002B2FAC"/>
    <w:rsid w:val="002B2FFB"/>
    <w:rsid w:val="002B3007"/>
    <w:rsid w:val="002B301C"/>
    <w:rsid w:val="002B30AA"/>
    <w:rsid w:val="002B30D6"/>
    <w:rsid w:val="002B3117"/>
    <w:rsid w:val="002B311C"/>
    <w:rsid w:val="002B314E"/>
    <w:rsid w:val="002B31B9"/>
    <w:rsid w:val="002B31D0"/>
    <w:rsid w:val="002B320E"/>
    <w:rsid w:val="002B32D6"/>
    <w:rsid w:val="002B3323"/>
    <w:rsid w:val="002B33C4"/>
    <w:rsid w:val="002B3405"/>
    <w:rsid w:val="002B354F"/>
    <w:rsid w:val="002B35D0"/>
    <w:rsid w:val="002B35D2"/>
    <w:rsid w:val="002B3604"/>
    <w:rsid w:val="002B36B0"/>
    <w:rsid w:val="002B36D2"/>
    <w:rsid w:val="002B3751"/>
    <w:rsid w:val="002B3765"/>
    <w:rsid w:val="002B37FE"/>
    <w:rsid w:val="002B3804"/>
    <w:rsid w:val="002B3816"/>
    <w:rsid w:val="002B3817"/>
    <w:rsid w:val="002B38F7"/>
    <w:rsid w:val="002B3942"/>
    <w:rsid w:val="002B3967"/>
    <w:rsid w:val="002B3A4F"/>
    <w:rsid w:val="002B3A7F"/>
    <w:rsid w:val="002B3BCC"/>
    <w:rsid w:val="002B3BD5"/>
    <w:rsid w:val="002B3BFA"/>
    <w:rsid w:val="002B3C81"/>
    <w:rsid w:val="002B3CFA"/>
    <w:rsid w:val="002B3D0E"/>
    <w:rsid w:val="002B3D91"/>
    <w:rsid w:val="002B3DBF"/>
    <w:rsid w:val="002B3DD3"/>
    <w:rsid w:val="002B3DEC"/>
    <w:rsid w:val="002B3E04"/>
    <w:rsid w:val="002B3E2F"/>
    <w:rsid w:val="002B3E3D"/>
    <w:rsid w:val="002B3E52"/>
    <w:rsid w:val="002B3E6E"/>
    <w:rsid w:val="002B3E77"/>
    <w:rsid w:val="002B3ED1"/>
    <w:rsid w:val="002B3ED2"/>
    <w:rsid w:val="002B3F74"/>
    <w:rsid w:val="002B403C"/>
    <w:rsid w:val="002B4060"/>
    <w:rsid w:val="002B40B8"/>
    <w:rsid w:val="002B4163"/>
    <w:rsid w:val="002B4189"/>
    <w:rsid w:val="002B42AE"/>
    <w:rsid w:val="002B434A"/>
    <w:rsid w:val="002B4363"/>
    <w:rsid w:val="002B437C"/>
    <w:rsid w:val="002B4394"/>
    <w:rsid w:val="002B43E9"/>
    <w:rsid w:val="002B448F"/>
    <w:rsid w:val="002B4567"/>
    <w:rsid w:val="002B45F1"/>
    <w:rsid w:val="002B475E"/>
    <w:rsid w:val="002B479A"/>
    <w:rsid w:val="002B4813"/>
    <w:rsid w:val="002B4828"/>
    <w:rsid w:val="002B482A"/>
    <w:rsid w:val="002B484D"/>
    <w:rsid w:val="002B4929"/>
    <w:rsid w:val="002B492F"/>
    <w:rsid w:val="002B494F"/>
    <w:rsid w:val="002B49B9"/>
    <w:rsid w:val="002B4AC3"/>
    <w:rsid w:val="002B4B1C"/>
    <w:rsid w:val="002B4BAA"/>
    <w:rsid w:val="002B4BAE"/>
    <w:rsid w:val="002B4BB7"/>
    <w:rsid w:val="002B4C4F"/>
    <w:rsid w:val="002B4D84"/>
    <w:rsid w:val="002B4DA4"/>
    <w:rsid w:val="002B4E60"/>
    <w:rsid w:val="002B4F6D"/>
    <w:rsid w:val="002B4F77"/>
    <w:rsid w:val="002B4FA9"/>
    <w:rsid w:val="002B4FEE"/>
    <w:rsid w:val="002B5028"/>
    <w:rsid w:val="002B5057"/>
    <w:rsid w:val="002B5116"/>
    <w:rsid w:val="002B5190"/>
    <w:rsid w:val="002B5198"/>
    <w:rsid w:val="002B51A8"/>
    <w:rsid w:val="002B51EB"/>
    <w:rsid w:val="002B52E2"/>
    <w:rsid w:val="002B52EF"/>
    <w:rsid w:val="002B52FB"/>
    <w:rsid w:val="002B53A2"/>
    <w:rsid w:val="002B53AB"/>
    <w:rsid w:val="002B548F"/>
    <w:rsid w:val="002B5491"/>
    <w:rsid w:val="002B555E"/>
    <w:rsid w:val="002B55AF"/>
    <w:rsid w:val="002B55B2"/>
    <w:rsid w:val="002B55EA"/>
    <w:rsid w:val="002B564E"/>
    <w:rsid w:val="002B5667"/>
    <w:rsid w:val="002B5689"/>
    <w:rsid w:val="002B58E7"/>
    <w:rsid w:val="002B594A"/>
    <w:rsid w:val="002B597A"/>
    <w:rsid w:val="002B5A20"/>
    <w:rsid w:val="002B5AB3"/>
    <w:rsid w:val="002B5AE7"/>
    <w:rsid w:val="002B5B3B"/>
    <w:rsid w:val="002B5BAC"/>
    <w:rsid w:val="002B5BAD"/>
    <w:rsid w:val="002B5BCC"/>
    <w:rsid w:val="002B5C4E"/>
    <w:rsid w:val="002B5C8C"/>
    <w:rsid w:val="002B5CED"/>
    <w:rsid w:val="002B5CF3"/>
    <w:rsid w:val="002B5D6F"/>
    <w:rsid w:val="002B5F35"/>
    <w:rsid w:val="002B5F55"/>
    <w:rsid w:val="002B5FE0"/>
    <w:rsid w:val="002B606A"/>
    <w:rsid w:val="002B606D"/>
    <w:rsid w:val="002B6121"/>
    <w:rsid w:val="002B6150"/>
    <w:rsid w:val="002B61DB"/>
    <w:rsid w:val="002B6246"/>
    <w:rsid w:val="002B62B6"/>
    <w:rsid w:val="002B62C0"/>
    <w:rsid w:val="002B645F"/>
    <w:rsid w:val="002B64AE"/>
    <w:rsid w:val="002B64B9"/>
    <w:rsid w:val="002B64C1"/>
    <w:rsid w:val="002B64CC"/>
    <w:rsid w:val="002B6503"/>
    <w:rsid w:val="002B6649"/>
    <w:rsid w:val="002B667A"/>
    <w:rsid w:val="002B66BF"/>
    <w:rsid w:val="002B675F"/>
    <w:rsid w:val="002B6877"/>
    <w:rsid w:val="002B6962"/>
    <w:rsid w:val="002B6987"/>
    <w:rsid w:val="002B69F8"/>
    <w:rsid w:val="002B6A87"/>
    <w:rsid w:val="002B6AA5"/>
    <w:rsid w:val="002B6AB7"/>
    <w:rsid w:val="002B6AC3"/>
    <w:rsid w:val="002B6B08"/>
    <w:rsid w:val="002B6B34"/>
    <w:rsid w:val="002B6B53"/>
    <w:rsid w:val="002B6C1E"/>
    <w:rsid w:val="002B6C28"/>
    <w:rsid w:val="002B6C39"/>
    <w:rsid w:val="002B6CC8"/>
    <w:rsid w:val="002B6D02"/>
    <w:rsid w:val="002B6D93"/>
    <w:rsid w:val="002B6D9A"/>
    <w:rsid w:val="002B6EAF"/>
    <w:rsid w:val="002B6EB2"/>
    <w:rsid w:val="002B6EB6"/>
    <w:rsid w:val="002B6F7C"/>
    <w:rsid w:val="002B6F80"/>
    <w:rsid w:val="002B700D"/>
    <w:rsid w:val="002B70CB"/>
    <w:rsid w:val="002B7181"/>
    <w:rsid w:val="002B7234"/>
    <w:rsid w:val="002B727F"/>
    <w:rsid w:val="002B7299"/>
    <w:rsid w:val="002B72A6"/>
    <w:rsid w:val="002B7305"/>
    <w:rsid w:val="002B7318"/>
    <w:rsid w:val="002B7341"/>
    <w:rsid w:val="002B73A7"/>
    <w:rsid w:val="002B73C2"/>
    <w:rsid w:val="002B747C"/>
    <w:rsid w:val="002B7495"/>
    <w:rsid w:val="002B74CC"/>
    <w:rsid w:val="002B7569"/>
    <w:rsid w:val="002B75A6"/>
    <w:rsid w:val="002B76D1"/>
    <w:rsid w:val="002B77E9"/>
    <w:rsid w:val="002B7846"/>
    <w:rsid w:val="002B78E8"/>
    <w:rsid w:val="002B7915"/>
    <w:rsid w:val="002B794D"/>
    <w:rsid w:val="002B79DF"/>
    <w:rsid w:val="002B7A31"/>
    <w:rsid w:val="002B7A68"/>
    <w:rsid w:val="002B7A69"/>
    <w:rsid w:val="002B7BE6"/>
    <w:rsid w:val="002B7BF7"/>
    <w:rsid w:val="002B7C38"/>
    <w:rsid w:val="002B7CD1"/>
    <w:rsid w:val="002B7D08"/>
    <w:rsid w:val="002B7D3D"/>
    <w:rsid w:val="002B7D98"/>
    <w:rsid w:val="002B7E4B"/>
    <w:rsid w:val="002B7EB3"/>
    <w:rsid w:val="002B7EDD"/>
    <w:rsid w:val="002B7F4C"/>
    <w:rsid w:val="002B7F80"/>
    <w:rsid w:val="002B7FA6"/>
    <w:rsid w:val="002C000C"/>
    <w:rsid w:val="002C0027"/>
    <w:rsid w:val="002C0033"/>
    <w:rsid w:val="002C003B"/>
    <w:rsid w:val="002C00AD"/>
    <w:rsid w:val="002C00CF"/>
    <w:rsid w:val="002C00FA"/>
    <w:rsid w:val="002C01D9"/>
    <w:rsid w:val="002C023A"/>
    <w:rsid w:val="002C0290"/>
    <w:rsid w:val="002C02AD"/>
    <w:rsid w:val="002C02C0"/>
    <w:rsid w:val="002C0343"/>
    <w:rsid w:val="002C035A"/>
    <w:rsid w:val="002C0360"/>
    <w:rsid w:val="002C038E"/>
    <w:rsid w:val="002C03BF"/>
    <w:rsid w:val="002C0401"/>
    <w:rsid w:val="002C0463"/>
    <w:rsid w:val="002C04BB"/>
    <w:rsid w:val="002C04D6"/>
    <w:rsid w:val="002C0502"/>
    <w:rsid w:val="002C05A8"/>
    <w:rsid w:val="002C0687"/>
    <w:rsid w:val="002C0775"/>
    <w:rsid w:val="002C07AF"/>
    <w:rsid w:val="002C07F1"/>
    <w:rsid w:val="002C07F6"/>
    <w:rsid w:val="002C0814"/>
    <w:rsid w:val="002C083F"/>
    <w:rsid w:val="002C092B"/>
    <w:rsid w:val="002C09C2"/>
    <w:rsid w:val="002C09E5"/>
    <w:rsid w:val="002C0A09"/>
    <w:rsid w:val="002C0A5A"/>
    <w:rsid w:val="002C0A75"/>
    <w:rsid w:val="002C0A94"/>
    <w:rsid w:val="002C0AA9"/>
    <w:rsid w:val="002C0ACD"/>
    <w:rsid w:val="002C0AD7"/>
    <w:rsid w:val="002C0AD9"/>
    <w:rsid w:val="002C0B0B"/>
    <w:rsid w:val="002C0B53"/>
    <w:rsid w:val="002C0B72"/>
    <w:rsid w:val="002C0B9E"/>
    <w:rsid w:val="002C0BB2"/>
    <w:rsid w:val="002C0BB7"/>
    <w:rsid w:val="002C0C0A"/>
    <w:rsid w:val="002C0C1E"/>
    <w:rsid w:val="002C0C2B"/>
    <w:rsid w:val="002C0C30"/>
    <w:rsid w:val="002C0C3F"/>
    <w:rsid w:val="002C0C89"/>
    <w:rsid w:val="002C0D29"/>
    <w:rsid w:val="002C0D59"/>
    <w:rsid w:val="002C0EB6"/>
    <w:rsid w:val="002C0F02"/>
    <w:rsid w:val="002C0F7B"/>
    <w:rsid w:val="002C1057"/>
    <w:rsid w:val="002C1183"/>
    <w:rsid w:val="002C11AD"/>
    <w:rsid w:val="002C1259"/>
    <w:rsid w:val="002C1290"/>
    <w:rsid w:val="002C12FD"/>
    <w:rsid w:val="002C1301"/>
    <w:rsid w:val="002C1345"/>
    <w:rsid w:val="002C1350"/>
    <w:rsid w:val="002C135F"/>
    <w:rsid w:val="002C140B"/>
    <w:rsid w:val="002C1460"/>
    <w:rsid w:val="002C1466"/>
    <w:rsid w:val="002C14CE"/>
    <w:rsid w:val="002C14E5"/>
    <w:rsid w:val="002C151D"/>
    <w:rsid w:val="002C153B"/>
    <w:rsid w:val="002C154C"/>
    <w:rsid w:val="002C15F5"/>
    <w:rsid w:val="002C15FA"/>
    <w:rsid w:val="002C1626"/>
    <w:rsid w:val="002C1636"/>
    <w:rsid w:val="002C1647"/>
    <w:rsid w:val="002C1689"/>
    <w:rsid w:val="002C1722"/>
    <w:rsid w:val="002C173D"/>
    <w:rsid w:val="002C17CD"/>
    <w:rsid w:val="002C17F5"/>
    <w:rsid w:val="002C181F"/>
    <w:rsid w:val="002C1821"/>
    <w:rsid w:val="002C1876"/>
    <w:rsid w:val="002C18D3"/>
    <w:rsid w:val="002C195D"/>
    <w:rsid w:val="002C1966"/>
    <w:rsid w:val="002C19D1"/>
    <w:rsid w:val="002C1AC9"/>
    <w:rsid w:val="002C1AD5"/>
    <w:rsid w:val="002C1BC7"/>
    <w:rsid w:val="002C1C43"/>
    <w:rsid w:val="002C1C8F"/>
    <w:rsid w:val="002C1CC3"/>
    <w:rsid w:val="002C1DA6"/>
    <w:rsid w:val="002C1DD1"/>
    <w:rsid w:val="002C1E0C"/>
    <w:rsid w:val="002C1E23"/>
    <w:rsid w:val="002C1E42"/>
    <w:rsid w:val="002C1EB5"/>
    <w:rsid w:val="002C1F00"/>
    <w:rsid w:val="002C1F14"/>
    <w:rsid w:val="002C1F5C"/>
    <w:rsid w:val="002C1F7B"/>
    <w:rsid w:val="002C1F9C"/>
    <w:rsid w:val="002C1FCC"/>
    <w:rsid w:val="002C1FF3"/>
    <w:rsid w:val="002C204F"/>
    <w:rsid w:val="002C2074"/>
    <w:rsid w:val="002C2127"/>
    <w:rsid w:val="002C2163"/>
    <w:rsid w:val="002C21A2"/>
    <w:rsid w:val="002C21C2"/>
    <w:rsid w:val="002C2251"/>
    <w:rsid w:val="002C23BA"/>
    <w:rsid w:val="002C23FB"/>
    <w:rsid w:val="002C240C"/>
    <w:rsid w:val="002C2425"/>
    <w:rsid w:val="002C247A"/>
    <w:rsid w:val="002C248F"/>
    <w:rsid w:val="002C2496"/>
    <w:rsid w:val="002C24C0"/>
    <w:rsid w:val="002C2555"/>
    <w:rsid w:val="002C25C7"/>
    <w:rsid w:val="002C264E"/>
    <w:rsid w:val="002C2665"/>
    <w:rsid w:val="002C26D3"/>
    <w:rsid w:val="002C2756"/>
    <w:rsid w:val="002C2767"/>
    <w:rsid w:val="002C27C7"/>
    <w:rsid w:val="002C27DC"/>
    <w:rsid w:val="002C27FA"/>
    <w:rsid w:val="002C2801"/>
    <w:rsid w:val="002C2876"/>
    <w:rsid w:val="002C2955"/>
    <w:rsid w:val="002C2956"/>
    <w:rsid w:val="002C2A32"/>
    <w:rsid w:val="002C2A6B"/>
    <w:rsid w:val="002C2B08"/>
    <w:rsid w:val="002C2B70"/>
    <w:rsid w:val="002C2B77"/>
    <w:rsid w:val="002C2B83"/>
    <w:rsid w:val="002C2BA7"/>
    <w:rsid w:val="002C2BCA"/>
    <w:rsid w:val="002C2BD8"/>
    <w:rsid w:val="002C2BFD"/>
    <w:rsid w:val="002C2C14"/>
    <w:rsid w:val="002C2C1B"/>
    <w:rsid w:val="002C2C91"/>
    <w:rsid w:val="002C2D79"/>
    <w:rsid w:val="002C2DB6"/>
    <w:rsid w:val="002C2DB7"/>
    <w:rsid w:val="002C2E1F"/>
    <w:rsid w:val="002C2E82"/>
    <w:rsid w:val="002C2FF4"/>
    <w:rsid w:val="002C3001"/>
    <w:rsid w:val="002C3012"/>
    <w:rsid w:val="002C30B9"/>
    <w:rsid w:val="002C30DF"/>
    <w:rsid w:val="002C3147"/>
    <w:rsid w:val="002C315B"/>
    <w:rsid w:val="002C3254"/>
    <w:rsid w:val="002C3295"/>
    <w:rsid w:val="002C3303"/>
    <w:rsid w:val="002C332B"/>
    <w:rsid w:val="002C33C8"/>
    <w:rsid w:val="002C34D2"/>
    <w:rsid w:val="002C35F7"/>
    <w:rsid w:val="002C3609"/>
    <w:rsid w:val="002C3620"/>
    <w:rsid w:val="002C3664"/>
    <w:rsid w:val="002C3668"/>
    <w:rsid w:val="002C36AD"/>
    <w:rsid w:val="002C36EE"/>
    <w:rsid w:val="002C3745"/>
    <w:rsid w:val="002C37E9"/>
    <w:rsid w:val="002C384A"/>
    <w:rsid w:val="002C3850"/>
    <w:rsid w:val="002C38BA"/>
    <w:rsid w:val="002C393B"/>
    <w:rsid w:val="002C39D1"/>
    <w:rsid w:val="002C39F3"/>
    <w:rsid w:val="002C3A20"/>
    <w:rsid w:val="002C3B40"/>
    <w:rsid w:val="002C3B4D"/>
    <w:rsid w:val="002C3B76"/>
    <w:rsid w:val="002C3BC9"/>
    <w:rsid w:val="002C3C08"/>
    <w:rsid w:val="002C3C59"/>
    <w:rsid w:val="002C3D13"/>
    <w:rsid w:val="002C3D43"/>
    <w:rsid w:val="002C3DA9"/>
    <w:rsid w:val="002C3DC9"/>
    <w:rsid w:val="002C3E88"/>
    <w:rsid w:val="002C3EC5"/>
    <w:rsid w:val="002C3F53"/>
    <w:rsid w:val="002C3F72"/>
    <w:rsid w:val="002C3FE6"/>
    <w:rsid w:val="002C3FFC"/>
    <w:rsid w:val="002C400E"/>
    <w:rsid w:val="002C402F"/>
    <w:rsid w:val="002C4065"/>
    <w:rsid w:val="002C4077"/>
    <w:rsid w:val="002C40FC"/>
    <w:rsid w:val="002C40FD"/>
    <w:rsid w:val="002C4110"/>
    <w:rsid w:val="002C4221"/>
    <w:rsid w:val="002C424B"/>
    <w:rsid w:val="002C42AD"/>
    <w:rsid w:val="002C42E4"/>
    <w:rsid w:val="002C4320"/>
    <w:rsid w:val="002C43B8"/>
    <w:rsid w:val="002C4457"/>
    <w:rsid w:val="002C4495"/>
    <w:rsid w:val="002C44B2"/>
    <w:rsid w:val="002C44E9"/>
    <w:rsid w:val="002C451A"/>
    <w:rsid w:val="002C4609"/>
    <w:rsid w:val="002C4625"/>
    <w:rsid w:val="002C462F"/>
    <w:rsid w:val="002C4645"/>
    <w:rsid w:val="002C46B4"/>
    <w:rsid w:val="002C46C6"/>
    <w:rsid w:val="002C46E5"/>
    <w:rsid w:val="002C472D"/>
    <w:rsid w:val="002C4739"/>
    <w:rsid w:val="002C47FE"/>
    <w:rsid w:val="002C48B8"/>
    <w:rsid w:val="002C490E"/>
    <w:rsid w:val="002C494B"/>
    <w:rsid w:val="002C4A1B"/>
    <w:rsid w:val="002C4A2C"/>
    <w:rsid w:val="002C4A8B"/>
    <w:rsid w:val="002C4ADE"/>
    <w:rsid w:val="002C4B15"/>
    <w:rsid w:val="002C4B2A"/>
    <w:rsid w:val="002C4C3C"/>
    <w:rsid w:val="002C4C9A"/>
    <w:rsid w:val="002C4C9E"/>
    <w:rsid w:val="002C4CE3"/>
    <w:rsid w:val="002C4D6F"/>
    <w:rsid w:val="002C4D86"/>
    <w:rsid w:val="002C4DDA"/>
    <w:rsid w:val="002C4E21"/>
    <w:rsid w:val="002C4EDB"/>
    <w:rsid w:val="002C4F0C"/>
    <w:rsid w:val="002C4F51"/>
    <w:rsid w:val="002C4F6A"/>
    <w:rsid w:val="002C4FC7"/>
    <w:rsid w:val="002C4FCC"/>
    <w:rsid w:val="002C4FE3"/>
    <w:rsid w:val="002C504C"/>
    <w:rsid w:val="002C50B0"/>
    <w:rsid w:val="002C5109"/>
    <w:rsid w:val="002C5154"/>
    <w:rsid w:val="002C5256"/>
    <w:rsid w:val="002C52CC"/>
    <w:rsid w:val="002C52CE"/>
    <w:rsid w:val="002C5307"/>
    <w:rsid w:val="002C5318"/>
    <w:rsid w:val="002C5382"/>
    <w:rsid w:val="002C5408"/>
    <w:rsid w:val="002C5417"/>
    <w:rsid w:val="002C5464"/>
    <w:rsid w:val="002C54D3"/>
    <w:rsid w:val="002C55D8"/>
    <w:rsid w:val="002C5636"/>
    <w:rsid w:val="002C5690"/>
    <w:rsid w:val="002C58B6"/>
    <w:rsid w:val="002C58EC"/>
    <w:rsid w:val="002C593D"/>
    <w:rsid w:val="002C5998"/>
    <w:rsid w:val="002C5A65"/>
    <w:rsid w:val="002C5AFD"/>
    <w:rsid w:val="002C5B49"/>
    <w:rsid w:val="002C5C41"/>
    <w:rsid w:val="002C5CAF"/>
    <w:rsid w:val="002C5CC8"/>
    <w:rsid w:val="002C5D65"/>
    <w:rsid w:val="002C5D76"/>
    <w:rsid w:val="002C5DC1"/>
    <w:rsid w:val="002C5E23"/>
    <w:rsid w:val="002C5E48"/>
    <w:rsid w:val="002C5E84"/>
    <w:rsid w:val="002C5E9C"/>
    <w:rsid w:val="002C5F20"/>
    <w:rsid w:val="002C5F6D"/>
    <w:rsid w:val="002C5FBB"/>
    <w:rsid w:val="002C5FDB"/>
    <w:rsid w:val="002C6012"/>
    <w:rsid w:val="002C6079"/>
    <w:rsid w:val="002C60EB"/>
    <w:rsid w:val="002C611F"/>
    <w:rsid w:val="002C625A"/>
    <w:rsid w:val="002C6297"/>
    <w:rsid w:val="002C630F"/>
    <w:rsid w:val="002C634B"/>
    <w:rsid w:val="002C63D0"/>
    <w:rsid w:val="002C63E6"/>
    <w:rsid w:val="002C649F"/>
    <w:rsid w:val="002C64B9"/>
    <w:rsid w:val="002C64E1"/>
    <w:rsid w:val="002C64E2"/>
    <w:rsid w:val="002C659A"/>
    <w:rsid w:val="002C663B"/>
    <w:rsid w:val="002C6699"/>
    <w:rsid w:val="002C66A2"/>
    <w:rsid w:val="002C6758"/>
    <w:rsid w:val="002C675C"/>
    <w:rsid w:val="002C676C"/>
    <w:rsid w:val="002C6778"/>
    <w:rsid w:val="002C68CA"/>
    <w:rsid w:val="002C68D5"/>
    <w:rsid w:val="002C68F9"/>
    <w:rsid w:val="002C693B"/>
    <w:rsid w:val="002C6980"/>
    <w:rsid w:val="002C69E1"/>
    <w:rsid w:val="002C6A4E"/>
    <w:rsid w:val="002C6B15"/>
    <w:rsid w:val="002C6B87"/>
    <w:rsid w:val="002C6BB7"/>
    <w:rsid w:val="002C6C72"/>
    <w:rsid w:val="002C6CD5"/>
    <w:rsid w:val="002C6D62"/>
    <w:rsid w:val="002C6D77"/>
    <w:rsid w:val="002C6DA2"/>
    <w:rsid w:val="002C6DB5"/>
    <w:rsid w:val="002C6DDB"/>
    <w:rsid w:val="002C6F0F"/>
    <w:rsid w:val="002C6FAB"/>
    <w:rsid w:val="002C6FC3"/>
    <w:rsid w:val="002C6FEE"/>
    <w:rsid w:val="002C7004"/>
    <w:rsid w:val="002C7030"/>
    <w:rsid w:val="002C70D1"/>
    <w:rsid w:val="002C7131"/>
    <w:rsid w:val="002C7135"/>
    <w:rsid w:val="002C7166"/>
    <w:rsid w:val="002C7211"/>
    <w:rsid w:val="002C7225"/>
    <w:rsid w:val="002C722F"/>
    <w:rsid w:val="002C7231"/>
    <w:rsid w:val="002C7233"/>
    <w:rsid w:val="002C7256"/>
    <w:rsid w:val="002C726D"/>
    <w:rsid w:val="002C7293"/>
    <w:rsid w:val="002C72C9"/>
    <w:rsid w:val="002C7366"/>
    <w:rsid w:val="002C7373"/>
    <w:rsid w:val="002C73A6"/>
    <w:rsid w:val="002C742C"/>
    <w:rsid w:val="002C744B"/>
    <w:rsid w:val="002C74F7"/>
    <w:rsid w:val="002C750B"/>
    <w:rsid w:val="002C7548"/>
    <w:rsid w:val="002C7559"/>
    <w:rsid w:val="002C7595"/>
    <w:rsid w:val="002C763D"/>
    <w:rsid w:val="002C7661"/>
    <w:rsid w:val="002C77A0"/>
    <w:rsid w:val="002C77C3"/>
    <w:rsid w:val="002C7817"/>
    <w:rsid w:val="002C7869"/>
    <w:rsid w:val="002C787C"/>
    <w:rsid w:val="002C78A1"/>
    <w:rsid w:val="002C78B5"/>
    <w:rsid w:val="002C78C0"/>
    <w:rsid w:val="002C78D1"/>
    <w:rsid w:val="002C78F9"/>
    <w:rsid w:val="002C7992"/>
    <w:rsid w:val="002C79B3"/>
    <w:rsid w:val="002C79ED"/>
    <w:rsid w:val="002C7A16"/>
    <w:rsid w:val="002C7AC6"/>
    <w:rsid w:val="002C7B31"/>
    <w:rsid w:val="002C7B43"/>
    <w:rsid w:val="002C7B5A"/>
    <w:rsid w:val="002C7B94"/>
    <w:rsid w:val="002C7BBF"/>
    <w:rsid w:val="002C7BC3"/>
    <w:rsid w:val="002C7C49"/>
    <w:rsid w:val="002C7C4F"/>
    <w:rsid w:val="002C7C53"/>
    <w:rsid w:val="002C7C61"/>
    <w:rsid w:val="002C7C98"/>
    <w:rsid w:val="002C7CF5"/>
    <w:rsid w:val="002C7CF6"/>
    <w:rsid w:val="002C7D80"/>
    <w:rsid w:val="002C7D84"/>
    <w:rsid w:val="002C7D86"/>
    <w:rsid w:val="002C7DB5"/>
    <w:rsid w:val="002C7E0A"/>
    <w:rsid w:val="002C7F11"/>
    <w:rsid w:val="002C7F57"/>
    <w:rsid w:val="002C7F61"/>
    <w:rsid w:val="002C7F9B"/>
    <w:rsid w:val="002D00D6"/>
    <w:rsid w:val="002D00FB"/>
    <w:rsid w:val="002D0124"/>
    <w:rsid w:val="002D01DC"/>
    <w:rsid w:val="002D01F2"/>
    <w:rsid w:val="002D020B"/>
    <w:rsid w:val="002D025C"/>
    <w:rsid w:val="002D034D"/>
    <w:rsid w:val="002D037A"/>
    <w:rsid w:val="002D0392"/>
    <w:rsid w:val="002D03FC"/>
    <w:rsid w:val="002D044E"/>
    <w:rsid w:val="002D056A"/>
    <w:rsid w:val="002D061D"/>
    <w:rsid w:val="002D0625"/>
    <w:rsid w:val="002D062F"/>
    <w:rsid w:val="002D0696"/>
    <w:rsid w:val="002D06CC"/>
    <w:rsid w:val="002D0717"/>
    <w:rsid w:val="002D0731"/>
    <w:rsid w:val="002D07EA"/>
    <w:rsid w:val="002D081F"/>
    <w:rsid w:val="002D094D"/>
    <w:rsid w:val="002D0978"/>
    <w:rsid w:val="002D0A07"/>
    <w:rsid w:val="002D0AFE"/>
    <w:rsid w:val="002D0C32"/>
    <w:rsid w:val="002D0CAB"/>
    <w:rsid w:val="002D0CEF"/>
    <w:rsid w:val="002D0DA5"/>
    <w:rsid w:val="002D0DEE"/>
    <w:rsid w:val="002D0E39"/>
    <w:rsid w:val="002D0EB9"/>
    <w:rsid w:val="002D0ED5"/>
    <w:rsid w:val="002D0EE6"/>
    <w:rsid w:val="002D0F20"/>
    <w:rsid w:val="002D0F3E"/>
    <w:rsid w:val="002D0F6C"/>
    <w:rsid w:val="002D0FDA"/>
    <w:rsid w:val="002D1003"/>
    <w:rsid w:val="002D100C"/>
    <w:rsid w:val="002D105A"/>
    <w:rsid w:val="002D107F"/>
    <w:rsid w:val="002D10A7"/>
    <w:rsid w:val="002D110A"/>
    <w:rsid w:val="002D1120"/>
    <w:rsid w:val="002D1177"/>
    <w:rsid w:val="002D11D7"/>
    <w:rsid w:val="002D12BE"/>
    <w:rsid w:val="002D12CF"/>
    <w:rsid w:val="002D12D2"/>
    <w:rsid w:val="002D12FE"/>
    <w:rsid w:val="002D1348"/>
    <w:rsid w:val="002D13DD"/>
    <w:rsid w:val="002D1408"/>
    <w:rsid w:val="002D143F"/>
    <w:rsid w:val="002D1450"/>
    <w:rsid w:val="002D15CE"/>
    <w:rsid w:val="002D1621"/>
    <w:rsid w:val="002D1638"/>
    <w:rsid w:val="002D1655"/>
    <w:rsid w:val="002D1788"/>
    <w:rsid w:val="002D17B1"/>
    <w:rsid w:val="002D17EC"/>
    <w:rsid w:val="002D1836"/>
    <w:rsid w:val="002D18B3"/>
    <w:rsid w:val="002D1901"/>
    <w:rsid w:val="002D1909"/>
    <w:rsid w:val="002D195F"/>
    <w:rsid w:val="002D1986"/>
    <w:rsid w:val="002D19E0"/>
    <w:rsid w:val="002D1A02"/>
    <w:rsid w:val="002D1A2A"/>
    <w:rsid w:val="002D1AA3"/>
    <w:rsid w:val="002D1B6D"/>
    <w:rsid w:val="002D1B87"/>
    <w:rsid w:val="002D1BB7"/>
    <w:rsid w:val="002D1C1F"/>
    <w:rsid w:val="002D1C55"/>
    <w:rsid w:val="002D1C7F"/>
    <w:rsid w:val="002D1E8A"/>
    <w:rsid w:val="002D1EB9"/>
    <w:rsid w:val="002D1EDF"/>
    <w:rsid w:val="002D1F41"/>
    <w:rsid w:val="002D2021"/>
    <w:rsid w:val="002D2067"/>
    <w:rsid w:val="002D20A6"/>
    <w:rsid w:val="002D21A0"/>
    <w:rsid w:val="002D21AA"/>
    <w:rsid w:val="002D21F2"/>
    <w:rsid w:val="002D21F3"/>
    <w:rsid w:val="002D2318"/>
    <w:rsid w:val="002D2383"/>
    <w:rsid w:val="002D23F2"/>
    <w:rsid w:val="002D24BD"/>
    <w:rsid w:val="002D24C0"/>
    <w:rsid w:val="002D25C2"/>
    <w:rsid w:val="002D25EE"/>
    <w:rsid w:val="002D2667"/>
    <w:rsid w:val="002D26CE"/>
    <w:rsid w:val="002D2787"/>
    <w:rsid w:val="002D2873"/>
    <w:rsid w:val="002D28B2"/>
    <w:rsid w:val="002D28C4"/>
    <w:rsid w:val="002D2955"/>
    <w:rsid w:val="002D2AA7"/>
    <w:rsid w:val="002D2AB2"/>
    <w:rsid w:val="002D2B18"/>
    <w:rsid w:val="002D2B49"/>
    <w:rsid w:val="002D2B53"/>
    <w:rsid w:val="002D2CC2"/>
    <w:rsid w:val="002D2D44"/>
    <w:rsid w:val="002D2DB5"/>
    <w:rsid w:val="002D2E2E"/>
    <w:rsid w:val="002D2E4E"/>
    <w:rsid w:val="002D2E9C"/>
    <w:rsid w:val="002D2EF9"/>
    <w:rsid w:val="002D2F9D"/>
    <w:rsid w:val="002D2FB2"/>
    <w:rsid w:val="002D300B"/>
    <w:rsid w:val="002D301C"/>
    <w:rsid w:val="002D307C"/>
    <w:rsid w:val="002D308B"/>
    <w:rsid w:val="002D30AD"/>
    <w:rsid w:val="002D30BE"/>
    <w:rsid w:val="002D3162"/>
    <w:rsid w:val="002D3210"/>
    <w:rsid w:val="002D3214"/>
    <w:rsid w:val="002D3297"/>
    <w:rsid w:val="002D329E"/>
    <w:rsid w:val="002D32C3"/>
    <w:rsid w:val="002D32D8"/>
    <w:rsid w:val="002D32E3"/>
    <w:rsid w:val="002D32F4"/>
    <w:rsid w:val="002D3314"/>
    <w:rsid w:val="002D33C1"/>
    <w:rsid w:val="002D3433"/>
    <w:rsid w:val="002D34B9"/>
    <w:rsid w:val="002D34D7"/>
    <w:rsid w:val="002D3504"/>
    <w:rsid w:val="002D3533"/>
    <w:rsid w:val="002D3565"/>
    <w:rsid w:val="002D359D"/>
    <w:rsid w:val="002D35ED"/>
    <w:rsid w:val="002D3601"/>
    <w:rsid w:val="002D366B"/>
    <w:rsid w:val="002D3681"/>
    <w:rsid w:val="002D36DB"/>
    <w:rsid w:val="002D3706"/>
    <w:rsid w:val="002D37C5"/>
    <w:rsid w:val="002D3840"/>
    <w:rsid w:val="002D3874"/>
    <w:rsid w:val="002D38DE"/>
    <w:rsid w:val="002D3977"/>
    <w:rsid w:val="002D39B1"/>
    <w:rsid w:val="002D39C6"/>
    <w:rsid w:val="002D39F3"/>
    <w:rsid w:val="002D3A04"/>
    <w:rsid w:val="002D3A2A"/>
    <w:rsid w:val="002D3A3A"/>
    <w:rsid w:val="002D3A6C"/>
    <w:rsid w:val="002D3A81"/>
    <w:rsid w:val="002D3AA7"/>
    <w:rsid w:val="002D3AD0"/>
    <w:rsid w:val="002D3C9B"/>
    <w:rsid w:val="002D3CAC"/>
    <w:rsid w:val="002D3D0F"/>
    <w:rsid w:val="002D3D30"/>
    <w:rsid w:val="002D3D32"/>
    <w:rsid w:val="002D3D78"/>
    <w:rsid w:val="002D3DA9"/>
    <w:rsid w:val="002D3DEC"/>
    <w:rsid w:val="002D3E46"/>
    <w:rsid w:val="002D3E56"/>
    <w:rsid w:val="002D3E68"/>
    <w:rsid w:val="002D3E79"/>
    <w:rsid w:val="002D3EE8"/>
    <w:rsid w:val="002D3F12"/>
    <w:rsid w:val="002D4015"/>
    <w:rsid w:val="002D4017"/>
    <w:rsid w:val="002D40B0"/>
    <w:rsid w:val="002D40C7"/>
    <w:rsid w:val="002D40D1"/>
    <w:rsid w:val="002D412C"/>
    <w:rsid w:val="002D4149"/>
    <w:rsid w:val="002D4160"/>
    <w:rsid w:val="002D41E1"/>
    <w:rsid w:val="002D41E3"/>
    <w:rsid w:val="002D41FA"/>
    <w:rsid w:val="002D421B"/>
    <w:rsid w:val="002D4230"/>
    <w:rsid w:val="002D423C"/>
    <w:rsid w:val="002D428B"/>
    <w:rsid w:val="002D4337"/>
    <w:rsid w:val="002D4413"/>
    <w:rsid w:val="002D4420"/>
    <w:rsid w:val="002D44C6"/>
    <w:rsid w:val="002D4535"/>
    <w:rsid w:val="002D4550"/>
    <w:rsid w:val="002D4585"/>
    <w:rsid w:val="002D45DE"/>
    <w:rsid w:val="002D45EF"/>
    <w:rsid w:val="002D4671"/>
    <w:rsid w:val="002D46AA"/>
    <w:rsid w:val="002D46E1"/>
    <w:rsid w:val="002D46E7"/>
    <w:rsid w:val="002D4765"/>
    <w:rsid w:val="002D476D"/>
    <w:rsid w:val="002D4780"/>
    <w:rsid w:val="002D4809"/>
    <w:rsid w:val="002D480A"/>
    <w:rsid w:val="002D4811"/>
    <w:rsid w:val="002D48F1"/>
    <w:rsid w:val="002D491A"/>
    <w:rsid w:val="002D493D"/>
    <w:rsid w:val="002D495A"/>
    <w:rsid w:val="002D4969"/>
    <w:rsid w:val="002D49B9"/>
    <w:rsid w:val="002D49E2"/>
    <w:rsid w:val="002D49FA"/>
    <w:rsid w:val="002D4A12"/>
    <w:rsid w:val="002D4A9C"/>
    <w:rsid w:val="002D4AF3"/>
    <w:rsid w:val="002D4B01"/>
    <w:rsid w:val="002D4B03"/>
    <w:rsid w:val="002D4B59"/>
    <w:rsid w:val="002D4BE8"/>
    <w:rsid w:val="002D4C00"/>
    <w:rsid w:val="002D4CA4"/>
    <w:rsid w:val="002D4CF7"/>
    <w:rsid w:val="002D4D28"/>
    <w:rsid w:val="002D4DC8"/>
    <w:rsid w:val="002D4E27"/>
    <w:rsid w:val="002D4E3E"/>
    <w:rsid w:val="002D4E72"/>
    <w:rsid w:val="002D4EA6"/>
    <w:rsid w:val="002D4FDA"/>
    <w:rsid w:val="002D505C"/>
    <w:rsid w:val="002D5080"/>
    <w:rsid w:val="002D50B8"/>
    <w:rsid w:val="002D5163"/>
    <w:rsid w:val="002D51D8"/>
    <w:rsid w:val="002D522D"/>
    <w:rsid w:val="002D523A"/>
    <w:rsid w:val="002D524B"/>
    <w:rsid w:val="002D5342"/>
    <w:rsid w:val="002D538D"/>
    <w:rsid w:val="002D5496"/>
    <w:rsid w:val="002D5548"/>
    <w:rsid w:val="002D55BB"/>
    <w:rsid w:val="002D55D9"/>
    <w:rsid w:val="002D562D"/>
    <w:rsid w:val="002D5675"/>
    <w:rsid w:val="002D56A2"/>
    <w:rsid w:val="002D56FC"/>
    <w:rsid w:val="002D5752"/>
    <w:rsid w:val="002D577C"/>
    <w:rsid w:val="002D5834"/>
    <w:rsid w:val="002D5874"/>
    <w:rsid w:val="002D58C5"/>
    <w:rsid w:val="002D590B"/>
    <w:rsid w:val="002D5935"/>
    <w:rsid w:val="002D5962"/>
    <w:rsid w:val="002D5B07"/>
    <w:rsid w:val="002D5B5B"/>
    <w:rsid w:val="002D5BB4"/>
    <w:rsid w:val="002D5C38"/>
    <w:rsid w:val="002D5C39"/>
    <w:rsid w:val="002D5C7D"/>
    <w:rsid w:val="002D5C99"/>
    <w:rsid w:val="002D5CC0"/>
    <w:rsid w:val="002D5D53"/>
    <w:rsid w:val="002D5D5F"/>
    <w:rsid w:val="002D5D85"/>
    <w:rsid w:val="002D5D8C"/>
    <w:rsid w:val="002D5DC2"/>
    <w:rsid w:val="002D5DF0"/>
    <w:rsid w:val="002D5E63"/>
    <w:rsid w:val="002D5F23"/>
    <w:rsid w:val="002D5F36"/>
    <w:rsid w:val="002D5FB8"/>
    <w:rsid w:val="002D5FCF"/>
    <w:rsid w:val="002D6020"/>
    <w:rsid w:val="002D6090"/>
    <w:rsid w:val="002D60B3"/>
    <w:rsid w:val="002D610C"/>
    <w:rsid w:val="002D610F"/>
    <w:rsid w:val="002D6152"/>
    <w:rsid w:val="002D6237"/>
    <w:rsid w:val="002D6265"/>
    <w:rsid w:val="002D6310"/>
    <w:rsid w:val="002D6334"/>
    <w:rsid w:val="002D637C"/>
    <w:rsid w:val="002D6389"/>
    <w:rsid w:val="002D63BA"/>
    <w:rsid w:val="002D63F9"/>
    <w:rsid w:val="002D6414"/>
    <w:rsid w:val="002D643A"/>
    <w:rsid w:val="002D65AC"/>
    <w:rsid w:val="002D6627"/>
    <w:rsid w:val="002D66C9"/>
    <w:rsid w:val="002D66E0"/>
    <w:rsid w:val="002D6764"/>
    <w:rsid w:val="002D6805"/>
    <w:rsid w:val="002D68A5"/>
    <w:rsid w:val="002D6A2F"/>
    <w:rsid w:val="002D6A5C"/>
    <w:rsid w:val="002D6A6C"/>
    <w:rsid w:val="002D6A9F"/>
    <w:rsid w:val="002D6B00"/>
    <w:rsid w:val="002D6B12"/>
    <w:rsid w:val="002D6B5C"/>
    <w:rsid w:val="002D6BF5"/>
    <w:rsid w:val="002D6C12"/>
    <w:rsid w:val="002D6C43"/>
    <w:rsid w:val="002D6CAE"/>
    <w:rsid w:val="002D6D59"/>
    <w:rsid w:val="002D6D68"/>
    <w:rsid w:val="002D6ED6"/>
    <w:rsid w:val="002D6EDF"/>
    <w:rsid w:val="002D6F50"/>
    <w:rsid w:val="002D6F5B"/>
    <w:rsid w:val="002D703E"/>
    <w:rsid w:val="002D705B"/>
    <w:rsid w:val="002D70DD"/>
    <w:rsid w:val="002D720D"/>
    <w:rsid w:val="002D72F1"/>
    <w:rsid w:val="002D736E"/>
    <w:rsid w:val="002D7384"/>
    <w:rsid w:val="002D73F2"/>
    <w:rsid w:val="002D740B"/>
    <w:rsid w:val="002D7458"/>
    <w:rsid w:val="002D748A"/>
    <w:rsid w:val="002D7556"/>
    <w:rsid w:val="002D7589"/>
    <w:rsid w:val="002D75B3"/>
    <w:rsid w:val="002D76AA"/>
    <w:rsid w:val="002D76DA"/>
    <w:rsid w:val="002D76E4"/>
    <w:rsid w:val="002D7756"/>
    <w:rsid w:val="002D77D6"/>
    <w:rsid w:val="002D7830"/>
    <w:rsid w:val="002D78ED"/>
    <w:rsid w:val="002D78FC"/>
    <w:rsid w:val="002D79E2"/>
    <w:rsid w:val="002D7A67"/>
    <w:rsid w:val="002D7A9D"/>
    <w:rsid w:val="002D7AC8"/>
    <w:rsid w:val="002D7C59"/>
    <w:rsid w:val="002D7CB7"/>
    <w:rsid w:val="002D7D1D"/>
    <w:rsid w:val="002D7D6D"/>
    <w:rsid w:val="002D7D9E"/>
    <w:rsid w:val="002D7DF4"/>
    <w:rsid w:val="002D7E5A"/>
    <w:rsid w:val="002D7E8A"/>
    <w:rsid w:val="002D7E90"/>
    <w:rsid w:val="002D7ED3"/>
    <w:rsid w:val="002D7EDF"/>
    <w:rsid w:val="002D7FE6"/>
    <w:rsid w:val="002E0017"/>
    <w:rsid w:val="002E0032"/>
    <w:rsid w:val="002E004B"/>
    <w:rsid w:val="002E0195"/>
    <w:rsid w:val="002E019B"/>
    <w:rsid w:val="002E01E0"/>
    <w:rsid w:val="002E021B"/>
    <w:rsid w:val="002E02B4"/>
    <w:rsid w:val="002E037A"/>
    <w:rsid w:val="002E03F4"/>
    <w:rsid w:val="002E0415"/>
    <w:rsid w:val="002E048F"/>
    <w:rsid w:val="002E054F"/>
    <w:rsid w:val="002E05BE"/>
    <w:rsid w:val="002E067D"/>
    <w:rsid w:val="002E06BB"/>
    <w:rsid w:val="002E06EA"/>
    <w:rsid w:val="002E0723"/>
    <w:rsid w:val="002E075C"/>
    <w:rsid w:val="002E07AE"/>
    <w:rsid w:val="002E07B8"/>
    <w:rsid w:val="002E087C"/>
    <w:rsid w:val="002E08E9"/>
    <w:rsid w:val="002E08EC"/>
    <w:rsid w:val="002E0916"/>
    <w:rsid w:val="002E09A6"/>
    <w:rsid w:val="002E0A07"/>
    <w:rsid w:val="002E0A18"/>
    <w:rsid w:val="002E0A6D"/>
    <w:rsid w:val="002E0A9C"/>
    <w:rsid w:val="002E0B0C"/>
    <w:rsid w:val="002E0B2C"/>
    <w:rsid w:val="002E0CEE"/>
    <w:rsid w:val="002E0CFB"/>
    <w:rsid w:val="002E0D1F"/>
    <w:rsid w:val="002E0D43"/>
    <w:rsid w:val="002E0D6A"/>
    <w:rsid w:val="002E0D6B"/>
    <w:rsid w:val="002E0D8C"/>
    <w:rsid w:val="002E0D98"/>
    <w:rsid w:val="002E0DA6"/>
    <w:rsid w:val="002E0E1C"/>
    <w:rsid w:val="002E0ED0"/>
    <w:rsid w:val="002E0EF9"/>
    <w:rsid w:val="002E0F2A"/>
    <w:rsid w:val="002E0F38"/>
    <w:rsid w:val="002E0F6A"/>
    <w:rsid w:val="002E0F6C"/>
    <w:rsid w:val="002E1013"/>
    <w:rsid w:val="002E1046"/>
    <w:rsid w:val="002E1070"/>
    <w:rsid w:val="002E10E2"/>
    <w:rsid w:val="002E10EC"/>
    <w:rsid w:val="002E1139"/>
    <w:rsid w:val="002E117A"/>
    <w:rsid w:val="002E11DE"/>
    <w:rsid w:val="002E12A0"/>
    <w:rsid w:val="002E12F2"/>
    <w:rsid w:val="002E1433"/>
    <w:rsid w:val="002E144B"/>
    <w:rsid w:val="002E1471"/>
    <w:rsid w:val="002E14BB"/>
    <w:rsid w:val="002E154D"/>
    <w:rsid w:val="002E154E"/>
    <w:rsid w:val="002E15A0"/>
    <w:rsid w:val="002E160B"/>
    <w:rsid w:val="002E16AE"/>
    <w:rsid w:val="002E16CC"/>
    <w:rsid w:val="002E1852"/>
    <w:rsid w:val="002E1861"/>
    <w:rsid w:val="002E188E"/>
    <w:rsid w:val="002E189F"/>
    <w:rsid w:val="002E18C9"/>
    <w:rsid w:val="002E1956"/>
    <w:rsid w:val="002E19AD"/>
    <w:rsid w:val="002E19C6"/>
    <w:rsid w:val="002E19D0"/>
    <w:rsid w:val="002E19F7"/>
    <w:rsid w:val="002E1A38"/>
    <w:rsid w:val="002E1A8B"/>
    <w:rsid w:val="002E1AD1"/>
    <w:rsid w:val="002E1B01"/>
    <w:rsid w:val="002E1C0B"/>
    <w:rsid w:val="002E1C0E"/>
    <w:rsid w:val="002E1C2C"/>
    <w:rsid w:val="002E1C61"/>
    <w:rsid w:val="002E1CE0"/>
    <w:rsid w:val="002E1CF9"/>
    <w:rsid w:val="002E1D05"/>
    <w:rsid w:val="002E1D45"/>
    <w:rsid w:val="002E1D5E"/>
    <w:rsid w:val="002E1DD1"/>
    <w:rsid w:val="002E1E17"/>
    <w:rsid w:val="002E1F76"/>
    <w:rsid w:val="002E1FEE"/>
    <w:rsid w:val="002E2071"/>
    <w:rsid w:val="002E2099"/>
    <w:rsid w:val="002E20BB"/>
    <w:rsid w:val="002E20C9"/>
    <w:rsid w:val="002E21E6"/>
    <w:rsid w:val="002E228A"/>
    <w:rsid w:val="002E2302"/>
    <w:rsid w:val="002E237F"/>
    <w:rsid w:val="002E23A8"/>
    <w:rsid w:val="002E23CF"/>
    <w:rsid w:val="002E241E"/>
    <w:rsid w:val="002E246C"/>
    <w:rsid w:val="002E24DD"/>
    <w:rsid w:val="002E261F"/>
    <w:rsid w:val="002E2663"/>
    <w:rsid w:val="002E2665"/>
    <w:rsid w:val="002E2685"/>
    <w:rsid w:val="002E2691"/>
    <w:rsid w:val="002E2799"/>
    <w:rsid w:val="002E27A6"/>
    <w:rsid w:val="002E27AC"/>
    <w:rsid w:val="002E2803"/>
    <w:rsid w:val="002E28FC"/>
    <w:rsid w:val="002E2927"/>
    <w:rsid w:val="002E2973"/>
    <w:rsid w:val="002E29AE"/>
    <w:rsid w:val="002E2A1D"/>
    <w:rsid w:val="002E2C24"/>
    <w:rsid w:val="002E2C2B"/>
    <w:rsid w:val="002E2C31"/>
    <w:rsid w:val="002E2D17"/>
    <w:rsid w:val="002E2DFD"/>
    <w:rsid w:val="002E2E1B"/>
    <w:rsid w:val="002E2E45"/>
    <w:rsid w:val="002E2EF5"/>
    <w:rsid w:val="002E2F45"/>
    <w:rsid w:val="002E2F79"/>
    <w:rsid w:val="002E2FBA"/>
    <w:rsid w:val="002E2FD1"/>
    <w:rsid w:val="002E303E"/>
    <w:rsid w:val="002E3057"/>
    <w:rsid w:val="002E30AB"/>
    <w:rsid w:val="002E30D8"/>
    <w:rsid w:val="002E30EE"/>
    <w:rsid w:val="002E3108"/>
    <w:rsid w:val="002E311E"/>
    <w:rsid w:val="002E318D"/>
    <w:rsid w:val="002E31B3"/>
    <w:rsid w:val="002E3258"/>
    <w:rsid w:val="002E3284"/>
    <w:rsid w:val="002E33A0"/>
    <w:rsid w:val="002E3419"/>
    <w:rsid w:val="002E341C"/>
    <w:rsid w:val="002E341F"/>
    <w:rsid w:val="002E344A"/>
    <w:rsid w:val="002E3473"/>
    <w:rsid w:val="002E3488"/>
    <w:rsid w:val="002E34A0"/>
    <w:rsid w:val="002E34CD"/>
    <w:rsid w:val="002E3546"/>
    <w:rsid w:val="002E3564"/>
    <w:rsid w:val="002E3589"/>
    <w:rsid w:val="002E359E"/>
    <w:rsid w:val="002E35AD"/>
    <w:rsid w:val="002E3621"/>
    <w:rsid w:val="002E362F"/>
    <w:rsid w:val="002E3716"/>
    <w:rsid w:val="002E37B2"/>
    <w:rsid w:val="002E382A"/>
    <w:rsid w:val="002E3846"/>
    <w:rsid w:val="002E3852"/>
    <w:rsid w:val="002E3874"/>
    <w:rsid w:val="002E39CF"/>
    <w:rsid w:val="002E3A41"/>
    <w:rsid w:val="002E3A48"/>
    <w:rsid w:val="002E3A50"/>
    <w:rsid w:val="002E3A97"/>
    <w:rsid w:val="002E3AC2"/>
    <w:rsid w:val="002E3BC5"/>
    <w:rsid w:val="002E3C0A"/>
    <w:rsid w:val="002E3C61"/>
    <w:rsid w:val="002E3C72"/>
    <w:rsid w:val="002E3CCB"/>
    <w:rsid w:val="002E3CE3"/>
    <w:rsid w:val="002E3CF4"/>
    <w:rsid w:val="002E3E27"/>
    <w:rsid w:val="002E3E2B"/>
    <w:rsid w:val="002E3E8F"/>
    <w:rsid w:val="002E3F19"/>
    <w:rsid w:val="002E4038"/>
    <w:rsid w:val="002E4087"/>
    <w:rsid w:val="002E4092"/>
    <w:rsid w:val="002E40C2"/>
    <w:rsid w:val="002E40D7"/>
    <w:rsid w:val="002E4106"/>
    <w:rsid w:val="002E41CE"/>
    <w:rsid w:val="002E424A"/>
    <w:rsid w:val="002E42F3"/>
    <w:rsid w:val="002E42F9"/>
    <w:rsid w:val="002E4371"/>
    <w:rsid w:val="002E438D"/>
    <w:rsid w:val="002E4391"/>
    <w:rsid w:val="002E43F7"/>
    <w:rsid w:val="002E43F8"/>
    <w:rsid w:val="002E4473"/>
    <w:rsid w:val="002E4495"/>
    <w:rsid w:val="002E44F0"/>
    <w:rsid w:val="002E4538"/>
    <w:rsid w:val="002E455A"/>
    <w:rsid w:val="002E4561"/>
    <w:rsid w:val="002E4564"/>
    <w:rsid w:val="002E458F"/>
    <w:rsid w:val="002E45EC"/>
    <w:rsid w:val="002E45F6"/>
    <w:rsid w:val="002E4640"/>
    <w:rsid w:val="002E467B"/>
    <w:rsid w:val="002E46DC"/>
    <w:rsid w:val="002E4762"/>
    <w:rsid w:val="002E4782"/>
    <w:rsid w:val="002E4787"/>
    <w:rsid w:val="002E47A4"/>
    <w:rsid w:val="002E47C6"/>
    <w:rsid w:val="002E47F8"/>
    <w:rsid w:val="002E480A"/>
    <w:rsid w:val="002E4951"/>
    <w:rsid w:val="002E4A70"/>
    <w:rsid w:val="002E4A8D"/>
    <w:rsid w:val="002E4AB8"/>
    <w:rsid w:val="002E4AF4"/>
    <w:rsid w:val="002E4B15"/>
    <w:rsid w:val="002E4B20"/>
    <w:rsid w:val="002E4B61"/>
    <w:rsid w:val="002E4B7D"/>
    <w:rsid w:val="002E4BEA"/>
    <w:rsid w:val="002E4C54"/>
    <w:rsid w:val="002E4C75"/>
    <w:rsid w:val="002E4C7E"/>
    <w:rsid w:val="002E4D3B"/>
    <w:rsid w:val="002E4D81"/>
    <w:rsid w:val="002E4DB0"/>
    <w:rsid w:val="002E4DEE"/>
    <w:rsid w:val="002E4EC2"/>
    <w:rsid w:val="002E4EEE"/>
    <w:rsid w:val="002E4EF1"/>
    <w:rsid w:val="002E4F12"/>
    <w:rsid w:val="002E4F25"/>
    <w:rsid w:val="002E4FF5"/>
    <w:rsid w:val="002E5038"/>
    <w:rsid w:val="002E50C2"/>
    <w:rsid w:val="002E5161"/>
    <w:rsid w:val="002E51B4"/>
    <w:rsid w:val="002E5272"/>
    <w:rsid w:val="002E5278"/>
    <w:rsid w:val="002E52A4"/>
    <w:rsid w:val="002E52DB"/>
    <w:rsid w:val="002E5302"/>
    <w:rsid w:val="002E541E"/>
    <w:rsid w:val="002E542B"/>
    <w:rsid w:val="002E559E"/>
    <w:rsid w:val="002E565E"/>
    <w:rsid w:val="002E5690"/>
    <w:rsid w:val="002E569A"/>
    <w:rsid w:val="002E5756"/>
    <w:rsid w:val="002E5795"/>
    <w:rsid w:val="002E57A0"/>
    <w:rsid w:val="002E5819"/>
    <w:rsid w:val="002E586E"/>
    <w:rsid w:val="002E5881"/>
    <w:rsid w:val="002E58C7"/>
    <w:rsid w:val="002E58F7"/>
    <w:rsid w:val="002E592D"/>
    <w:rsid w:val="002E598A"/>
    <w:rsid w:val="002E5993"/>
    <w:rsid w:val="002E59CC"/>
    <w:rsid w:val="002E59FC"/>
    <w:rsid w:val="002E5A3C"/>
    <w:rsid w:val="002E5A46"/>
    <w:rsid w:val="002E5AA1"/>
    <w:rsid w:val="002E5BD2"/>
    <w:rsid w:val="002E5BD8"/>
    <w:rsid w:val="002E5C21"/>
    <w:rsid w:val="002E5D03"/>
    <w:rsid w:val="002E5D09"/>
    <w:rsid w:val="002E5D9A"/>
    <w:rsid w:val="002E5E15"/>
    <w:rsid w:val="002E5E45"/>
    <w:rsid w:val="002E5E56"/>
    <w:rsid w:val="002E5EC7"/>
    <w:rsid w:val="002E5F7A"/>
    <w:rsid w:val="002E6092"/>
    <w:rsid w:val="002E609D"/>
    <w:rsid w:val="002E60C2"/>
    <w:rsid w:val="002E60DF"/>
    <w:rsid w:val="002E615E"/>
    <w:rsid w:val="002E622A"/>
    <w:rsid w:val="002E622D"/>
    <w:rsid w:val="002E6246"/>
    <w:rsid w:val="002E6361"/>
    <w:rsid w:val="002E6372"/>
    <w:rsid w:val="002E6422"/>
    <w:rsid w:val="002E642E"/>
    <w:rsid w:val="002E643A"/>
    <w:rsid w:val="002E65A2"/>
    <w:rsid w:val="002E65B0"/>
    <w:rsid w:val="002E6733"/>
    <w:rsid w:val="002E6734"/>
    <w:rsid w:val="002E6752"/>
    <w:rsid w:val="002E6790"/>
    <w:rsid w:val="002E67D6"/>
    <w:rsid w:val="002E681D"/>
    <w:rsid w:val="002E6820"/>
    <w:rsid w:val="002E6878"/>
    <w:rsid w:val="002E6896"/>
    <w:rsid w:val="002E68A6"/>
    <w:rsid w:val="002E68B3"/>
    <w:rsid w:val="002E6A37"/>
    <w:rsid w:val="002E6AE5"/>
    <w:rsid w:val="002E6B21"/>
    <w:rsid w:val="002E6B53"/>
    <w:rsid w:val="002E6B5F"/>
    <w:rsid w:val="002E6B63"/>
    <w:rsid w:val="002E6C1E"/>
    <w:rsid w:val="002E6C48"/>
    <w:rsid w:val="002E6CDE"/>
    <w:rsid w:val="002E6CEB"/>
    <w:rsid w:val="002E6CF6"/>
    <w:rsid w:val="002E6D00"/>
    <w:rsid w:val="002E6D60"/>
    <w:rsid w:val="002E6DC1"/>
    <w:rsid w:val="002E6DF1"/>
    <w:rsid w:val="002E6E1F"/>
    <w:rsid w:val="002E6EA3"/>
    <w:rsid w:val="002E6EF6"/>
    <w:rsid w:val="002E6F30"/>
    <w:rsid w:val="002E6F38"/>
    <w:rsid w:val="002E6F64"/>
    <w:rsid w:val="002E6F71"/>
    <w:rsid w:val="002E7008"/>
    <w:rsid w:val="002E7040"/>
    <w:rsid w:val="002E7045"/>
    <w:rsid w:val="002E7063"/>
    <w:rsid w:val="002E70F2"/>
    <w:rsid w:val="002E7124"/>
    <w:rsid w:val="002E71C7"/>
    <w:rsid w:val="002E7275"/>
    <w:rsid w:val="002E72F2"/>
    <w:rsid w:val="002E7323"/>
    <w:rsid w:val="002E7329"/>
    <w:rsid w:val="002E7364"/>
    <w:rsid w:val="002E7468"/>
    <w:rsid w:val="002E74BE"/>
    <w:rsid w:val="002E74D6"/>
    <w:rsid w:val="002E7539"/>
    <w:rsid w:val="002E75C3"/>
    <w:rsid w:val="002E7612"/>
    <w:rsid w:val="002E7666"/>
    <w:rsid w:val="002E76D9"/>
    <w:rsid w:val="002E772F"/>
    <w:rsid w:val="002E7751"/>
    <w:rsid w:val="002E77BD"/>
    <w:rsid w:val="002E7891"/>
    <w:rsid w:val="002E7897"/>
    <w:rsid w:val="002E7925"/>
    <w:rsid w:val="002E7A0E"/>
    <w:rsid w:val="002E7A76"/>
    <w:rsid w:val="002E7A7A"/>
    <w:rsid w:val="002E7B18"/>
    <w:rsid w:val="002E7B7D"/>
    <w:rsid w:val="002E7BC3"/>
    <w:rsid w:val="002E7C90"/>
    <w:rsid w:val="002E7CBD"/>
    <w:rsid w:val="002E7CF3"/>
    <w:rsid w:val="002E7D67"/>
    <w:rsid w:val="002E7DB8"/>
    <w:rsid w:val="002E7DF7"/>
    <w:rsid w:val="002E7E13"/>
    <w:rsid w:val="002E7E33"/>
    <w:rsid w:val="002E7F18"/>
    <w:rsid w:val="002E7F75"/>
    <w:rsid w:val="002E7F86"/>
    <w:rsid w:val="002F0000"/>
    <w:rsid w:val="002F00EC"/>
    <w:rsid w:val="002F0267"/>
    <w:rsid w:val="002F0270"/>
    <w:rsid w:val="002F02EB"/>
    <w:rsid w:val="002F033C"/>
    <w:rsid w:val="002F0411"/>
    <w:rsid w:val="002F0415"/>
    <w:rsid w:val="002F043A"/>
    <w:rsid w:val="002F045D"/>
    <w:rsid w:val="002F049C"/>
    <w:rsid w:val="002F0515"/>
    <w:rsid w:val="002F051E"/>
    <w:rsid w:val="002F0542"/>
    <w:rsid w:val="002F054F"/>
    <w:rsid w:val="002F0552"/>
    <w:rsid w:val="002F0553"/>
    <w:rsid w:val="002F05AD"/>
    <w:rsid w:val="002F05E5"/>
    <w:rsid w:val="002F05F6"/>
    <w:rsid w:val="002F0609"/>
    <w:rsid w:val="002F0687"/>
    <w:rsid w:val="002F0718"/>
    <w:rsid w:val="002F07A8"/>
    <w:rsid w:val="002F0837"/>
    <w:rsid w:val="002F084B"/>
    <w:rsid w:val="002F08CA"/>
    <w:rsid w:val="002F0903"/>
    <w:rsid w:val="002F092F"/>
    <w:rsid w:val="002F09A5"/>
    <w:rsid w:val="002F0ACA"/>
    <w:rsid w:val="002F0ACC"/>
    <w:rsid w:val="002F0AF4"/>
    <w:rsid w:val="002F0AF9"/>
    <w:rsid w:val="002F0B13"/>
    <w:rsid w:val="002F0B7E"/>
    <w:rsid w:val="002F0B92"/>
    <w:rsid w:val="002F0B9C"/>
    <w:rsid w:val="002F0BDB"/>
    <w:rsid w:val="002F0C74"/>
    <w:rsid w:val="002F0CE4"/>
    <w:rsid w:val="002F0D1D"/>
    <w:rsid w:val="002F0E7F"/>
    <w:rsid w:val="002F0EE0"/>
    <w:rsid w:val="002F0EF8"/>
    <w:rsid w:val="002F0F23"/>
    <w:rsid w:val="002F0F3D"/>
    <w:rsid w:val="002F0F46"/>
    <w:rsid w:val="002F0F8F"/>
    <w:rsid w:val="002F101E"/>
    <w:rsid w:val="002F10A8"/>
    <w:rsid w:val="002F10ED"/>
    <w:rsid w:val="002F1121"/>
    <w:rsid w:val="002F1123"/>
    <w:rsid w:val="002F1138"/>
    <w:rsid w:val="002F11AA"/>
    <w:rsid w:val="002F124D"/>
    <w:rsid w:val="002F125B"/>
    <w:rsid w:val="002F1260"/>
    <w:rsid w:val="002F1271"/>
    <w:rsid w:val="002F12A5"/>
    <w:rsid w:val="002F12DE"/>
    <w:rsid w:val="002F1309"/>
    <w:rsid w:val="002F132A"/>
    <w:rsid w:val="002F136F"/>
    <w:rsid w:val="002F138C"/>
    <w:rsid w:val="002F13CD"/>
    <w:rsid w:val="002F1441"/>
    <w:rsid w:val="002F1457"/>
    <w:rsid w:val="002F1476"/>
    <w:rsid w:val="002F1490"/>
    <w:rsid w:val="002F1550"/>
    <w:rsid w:val="002F1582"/>
    <w:rsid w:val="002F15B4"/>
    <w:rsid w:val="002F164E"/>
    <w:rsid w:val="002F165D"/>
    <w:rsid w:val="002F16A1"/>
    <w:rsid w:val="002F16A7"/>
    <w:rsid w:val="002F16AD"/>
    <w:rsid w:val="002F179F"/>
    <w:rsid w:val="002F17DA"/>
    <w:rsid w:val="002F1846"/>
    <w:rsid w:val="002F1898"/>
    <w:rsid w:val="002F18B2"/>
    <w:rsid w:val="002F18CA"/>
    <w:rsid w:val="002F190D"/>
    <w:rsid w:val="002F192F"/>
    <w:rsid w:val="002F196F"/>
    <w:rsid w:val="002F19CE"/>
    <w:rsid w:val="002F19D0"/>
    <w:rsid w:val="002F1A02"/>
    <w:rsid w:val="002F1A28"/>
    <w:rsid w:val="002F1AD5"/>
    <w:rsid w:val="002F1B4E"/>
    <w:rsid w:val="002F1B98"/>
    <w:rsid w:val="002F1BBE"/>
    <w:rsid w:val="002F1BCA"/>
    <w:rsid w:val="002F1BD4"/>
    <w:rsid w:val="002F1C3E"/>
    <w:rsid w:val="002F1C43"/>
    <w:rsid w:val="002F1D1D"/>
    <w:rsid w:val="002F1D8F"/>
    <w:rsid w:val="002F1DB0"/>
    <w:rsid w:val="002F1DB2"/>
    <w:rsid w:val="002F1DB3"/>
    <w:rsid w:val="002F1E91"/>
    <w:rsid w:val="002F1EE3"/>
    <w:rsid w:val="002F1F76"/>
    <w:rsid w:val="002F1F8F"/>
    <w:rsid w:val="002F1F99"/>
    <w:rsid w:val="002F2140"/>
    <w:rsid w:val="002F2276"/>
    <w:rsid w:val="002F22B4"/>
    <w:rsid w:val="002F234D"/>
    <w:rsid w:val="002F2360"/>
    <w:rsid w:val="002F23E6"/>
    <w:rsid w:val="002F241D"/>
    <w:rsid w:val="002F2449"/>
    <w:rsid w:val="002F24CC"/>
    <w:rsid w:val="002F24FE"/>
    <w:rsid w:val="002F25AE"/>
    <w:rsid w:val="002F25C3"/>
    <w:rsid w:val="002F26CA"/>
    <w:rsid w:val="002F26CB"/>
    <w:rsid w:val="002F278B"/>
    <w:rsid w:val="002F2790"/>
    <w:rsid w:val="002F2799"/>
    <w:rsid w:val="002F2814"/>
    <w:rsid w:val="002F28B1"/>
    <w:rsid w:val="002F2911"/>
    <w:rsid w:val="002F2971"/>
    <w:rsid w:val="002F2985"/>
    <w:rsid w:val="002F29DB"/>
    <w:rsid w:val="002F2A44"/>
    <w:rsid w:val="002F2ABD"/>
    <w:rsid w:val="002F2B12"/>
    <w:rsid w:val="002F2B14"/>
    <w:rsid w:val="002F2B21"/>
    <w:rsid w:val="002F2B55"/>
    <w:rsid w:val="002F2C3A"/>
    <w:rsid w:val="002F2D25"/>
    <w:rsid w:val="002F2D2A"/>
    <w:rsid w:val="002F2DCD"/>
    <w:rsid w:val="002F2EA7"/>
    <w:rsid w:val="002F2F25"/>
    <w:rsid w:val="002F2F65"/>
    <w:rsid w:val="002F2F7D"/>
    <w:rsid w:val="002F2FF2"/>
    <w:rsid w:val="002F3091"/>
    <w:rsid w:val="002F312A"/>
    <w:rsid w:val="002F313B"/>
    <w:rsid w:val="002F3186"/>
    <w:rsid w:val="002F31A8"/>
    <w:rsid w:val="002F31CD"/>
    <w:rsid w:val="002F31FC"/>
    <w:rsid w:val="002F3255"/>
    <w:rsid w:val="002F3305"/>
    <w:rsid w:val="002F3381"/>
    <w:rsid w:val="002F33B8"/>
    <w:rsid w:val="002F340B"/>
    <w:rsid w:val="002F3426"/>
    <w:rsid w:val="002F345B"/>
    <w:rsid w:val="002F34BE"/>
    <w:rsid w:val="002F35E7"/>
    <w:rsid w:val="002F3625"/>
    <w:rsid w:val="002F3635"/>
    <w:rsid w:val="002F3643"/>
    <w:rsid w:val="002F36DC"/>
    <w:rsid w:val="002F3719"/>
    <w:rsid w:val="002F3745"/>
    <w:rsid w:val="002F376E"/>
    <w:rsid w:val="002F37A2"/>
    <w:rsid w:val="002F37A7"/>
    <w:rsid w:val="002F3838"/>
    <w:rsid w:val="002F3889"/>
    <w:rsid w:val="002F38DF"/>
    <w:rsid w:val="002F3900"/>
    <w:rsid w:val="002F3937"/>
    <w:rsid w:val="002F397D"/>
    <w:rsid w:val="002F39B5"/>
    <w:rsid w:val="002F39C6"/>
    <w:rsid w:val="002F39CA"/>
    <w:rsid w:val="002F3A1A"/>
    <w:rsid w:val="002F3A36"/>
    <w:rsid w:val="002F3A91"/>
    <w:rsid w:val="002F3AF7"/>
    <w:rsid w:val="002F3B0B"/>
    <w:rsid w:val="002F3B2E"/>
    <w:rsid w:val="002F3BD9"/>
    <w:rsid w:val="002F3BFD"/>
    <w:rsid w:val="002F3C16"/>
    <w:rsid w:val="002F3C45"/>
    <w:rsid w:val="002F3D36"/>
    <w:rsid w:val="002F3D8E"/>
    <w:rsid w:val="002F3D92"/>
    <w:rsid w:val="002F3DEA"/>
    <w:rsid w:val="002F3E35"/>
    <w:rsid w:val="002F3E50"/>
    <w:rsid w:val="002F3E5C"/>
    <w:rsid w:val="002F3FF3"/>
    <w:rsid w:val="002F4132"/>
    <w:rsid w:val="002F41D1"/>
    <w:rsid w:val="002F41DA"/>
    <w:rsid w:val="002F41EB"/>
    <w:rsid w:val="002F4225"/>
    <w:rsid w:val="002F4256"/>
    <w:rsid w:val="002F4296"/>
    <w:rsid w:val="002F42DC"/>
    <w:rsid w:val="002F4346"/>
    <w:rsid w:val="002F4373"/>
    <w:rsid w:val="002F438E"/>
    <w:rsid w:val="002F43C4"/>
    <w:rsid w:val="002F43D5"/>
    <w:rsid w:val="002F44BA"/>
    <w:rsid w:val="002F4545"/>
    <w:rsid w:val="002F45F7"/>
    <w:rsid w:val="002F4668"/>
    <w:rsid w:val="002F46F1"/>
    <w:rsid w:val="002F4723"/>
    <w:rsid w:val="002F474A"/>
    <w:rsid w:val="002F4764"/>
    <w:rsid w:val="002F47BA"/>
    <w:rsid w:val="002F47FA"/>
    <w:rsid w:val="002F4804"/>
    <w:rsid w:val="002F485F"/>
    <w:rsid w:val="002F4885"/>
    <w:rsid w:val="002F48C8"/>
    <w:rsid w:val="002F48DC"/>
    <w:rsid w:val="002F4932"/>
    <w:rsid w:val="002F495D"/>
    <w:rsid w:val="002F4962"/>
    <w:rsid w:val="002F497D"/>
    <w:rsid w:val="002F499E"/>
    <w:rsid w:val="002F49F8"/>
    <w:rsid w:val="002F4A7F"/>
    <w:rsid w:val="002F4A95"/>
    <w:rsid w:val="002F4AD2"/>
    <w:rsid w:val="002F4B15"/>
    <w:rsid w:val="002F4BEC"/>
    <w:rsid w:val="002F4C53"/>
    <w:rsid w:val="002F4C5F"/>
    <w:rsid w:val="002F4CAB"/>
    <w:rsid w:val="002F4CB6"/>
    <w:rsid w:val="002F4CBD"/>
    <w:rsid w:val="002F4CDB"/>
    <w:rsid w:val="002F4CE8"/>
    <w:rsid w:val="002F4CFD"/>
    <w:rsid w:val="002F4DC8"/>
    <w:rsid w:val="002F4DD9"/>
    <w:rsid w:val="002F4F4F"/>
    <w:rsid w:val="002F4F63"/>
    <w:rsid w:val="002F5028"/>
    <w:rsid w:val="002F50ED"/>
    <w:rsid w:val="002F50FB"/>
    <w:rsid w:val="002F51B1"/>
    <w:rsid w:val="002F51D3"/>
    <w:rsid w:val="002F51E5"/>
    <w:rsid w:val="002F52CA"/>
    <w:rsid w:val="002F5312"/>
    <w:rsid w:val="002F5336"/>
    <w:rsid w:val="002F533C"/>
    <w:rsid w:val="002F533D"/>
    <w:rsid w:val="002F543C"/>
    <w:rsid w:val="002F5593"/>
    <w:rsid w:val="002F55B1"/>
    <w:rsid w:val="002F567F"/>
    <w:rsid w:val="002F5764"/>
    <w:rsid w:val="002F577A"/>
    <w:rsid w:val="002F57D0"/>
    <w:rsid w:val="002F57D2"/>
    <w:rsid w:val="002F5838"/>
    <w:rsid w:val="002F5841"/>
    <w:rsid w:val="002F58A1"/>
    <w:rsid w:val="002F58BB"/>
    <w:rsid w:val="002F58D0"/>
    <w:rsid w:val="002F5905"/>
    <w:rsid w:val="002F5936"/>
    <w:rsid w:val="002F595E"/>
    <w:rsid w:val="002F597E"/>
    <w:rsid w:val="002F5993"/>
    <w:rsid w:val="002F59A0"/>
    <w:rsid w:val="002F5AB9"/>
    <w:rsid w:val="002F5B5B"/>
    <w:rsid w:val="002F5C1C"/>
    <w:rsid w:val="002F5C58"/>
    <w:rsid w:val="002F5DE8"/>
    <w:rsid w:val="002F5E1D"/>
    <w:rsid w:val="002F5E39"/>
    <w:rsid w:val="002F5F69"/>
    <w:rsid w:val="002F5F72"/>
    <w:rsid w:val="002F5F83"/>
    <w:rsid w:val="002F5F9E"/>
    <w:rsid w:val="002F5FE8"/>
    <w:rsid w:val="002F6006"/>
    <w:rsid w:val="002F61AE"/>
    <w:rsid w:val="002F61E7"/>
    <w:rsid w:val="002F62BF"/>
    <w:rsid w:val="002F6385"/>
    <w:rsid w:val="002F640F"/>
    <w:rsid w:val="002F6532"/>
    <w:rsid w:val="002F65D5"/>
    <w:rsid w:val="002F6609"/>
    <w:rsid w:val="002F664F"/>
    <w:rsid w:val="002F6677"/>
    <w:rsid w:val="002F667D"/>
    <w:rsid w:val="002F66DE"/>
    <w:rsid w:val="002F676C"/>
    <w:rsid w:val="002F6779"/>
    <w:rsid w:val="002F6785"/>
    <w:rsid w:val="002F67D4"/>
    <w:rsid w:val="002F6838"/>
    <w:rsid w:val="002F683F"/>
    <w:rsid w:val="002F6860"/>
    <w:rsid w:val="002F6868"/>
    <w:rsid w:val="002F68AA"/>
    <w:rsid w:val="002F6924"/>
    <w:rsid w:val="002F6932"/>
    <w:rsid w:val="002F6971"/>
    <w:rsid w:val="002F69DC"/>
    <w:rsid w:val="002F6A55"/>
    <w:rsid w:val="002F6A56"/>
    <w:rsid w:val="002F6A71"/>
    <w:rsid w:val="002F6AAE"/>
    <w:rsid w:val="002F6AD4"/>
    <w:rsid w:val="002F6AF0"/>
    <w:rsid w:val="002F6B08"/>
    <w:rsid w:val="002F6B22"/>
    <w:rsid w:val="002F6B42"/>
    <w:rsid w:val="002F6B8D"/>
    <w:rsid w:val="002F6BB4"/>
    <w:rsid w:val="002F6CE4"/>
    <w:rsid w:val="002F6D4F"/>
    <w:rsid w:val="002F6ECE"/>
    <w:rsid w:val="002F6EF0"/>
    <w:rsid w:val="002F6FA0"/>
    <w:rsid w:val="002F6FB3"/>
    <w:rsid w:val="002F709D"/>
    <w:rsid w:val="002F70C1"/>
    <w:rsid w:val="002F7239"/>
    <w:rsid w:val="002F725A"/>
    <w:rsid w:val="002F72B4"/>
    <w:rsid w:val="002F730F"/>
    <w:rsid w:val="002F739E"/>
    <w:rsid w:val="002F742E"/>
    <w:rsid w:val="002F7606"/>
    <w:rsid w:val="002F768F"/>
    <w:rsid w:val="002F76E1"/>
    <w:rsid w:val="002F76FC"/>
    <w:rsid w:val="002F7732"/>
    <w:rsid w:val="002F77EB"/>
    <w:rsid w:val="002F78C7"/>
    <w:rsid w:val="002F7A18"/>
    <w:rsid w:val="002F7A2B"/>
    <w:rsid w:val="002F7A73"/>
    <w:rsid w:val="002F7ABA"/>
    <w:rsid w:val="002F7AF6"/>
    <w:rsid w:val="002F7B2D"/>
    <w:rsid w:val="002F7B51"/>
    <w:rsid w:val="002F7B70"/>
    <w:rsid w:val="002F7BEA"/>
    <w:rsid w:val="002F7C02"/>
    <w:rsid w:val="002F7C15"/>
    <w:rsid w:val="002F7C2B"/>
    <w:rsid w:val="002F7C4A"/>
    <w:rsid w:val="002F7C7F"/>
    <w:rsid w:val="002F7C83"/>
    <w:rsid w:val="002F7C97"/>
    <w:rsid w:val="002F7CAF"/>
    <w:rsid w:val="002F7CC3"/>
    <w:rsid w:val="002F7CF4"/>
    <w:rsid w:val="002F7D03"/>
    <w:rsid w:val="002F7D2D"/>
    <w:rsid w:val="002F7D7C"/>
    <w:rsid w:val="002F7D8D"/>
    <w:rsid w:val="002F7D90"/>
    <w:rsid w:val="002F7DDD"/>
    <w:rsid w:val="002F7DEA"/>
    <w:rsid w:val="002F7DF9"/>
    <w:rsid w:val="002F7E6E"/>
    <w:rsid w:val="002F7E70"/>
    <w:rsid w:val="002F7E7C"/>
    <w:rsid w:val="002F7EE0"/>
    <w:rsid w:val="002F7EEA"/>
    <w:rsid w:val="002F7F35"/>
    <w:rsid w:val="002F7F64"/>
    <w:rsid w:val="002F7F98"/>
    <w:rsid w:val="002F7FC1"/>
    <w:rsid w:val="00300074"/>
    <w:rsid w:val="00300087"/>
    <w:rsid w:val="00300164"/>
    <w:rsid w:val="0030017A"/>
    <w:rsid w:val="0030021A"/>
    <w:rsid w:val="00300248"/>
    <w:rsid w:val="0030024B"/>
    <w:rsid w:val="0030030B"/>
    <w:rsid w:val="00300314"/>
    <w:rsid w:val="0030037A"/>
    <w:rsid w:val="003003A3"/>
    <w:rsid w:val="003003BD"/>
    <w:rsid w:val="003003D0"/>
    <w:rsid w:val="003003EC"/>
    <w:rsid w:val="0030040D"/>
    <w:rsid w:val="00300414"/>
    <w:rsid w:val="0030043D"/>
    <w:rsid w:val="003004A5"/>
    <w:rsid w:val="003004AC"/>
    <w:rsid w:val="00300605"/>
    <w:rsid w:val="0030064A"/>
    <w:rsid w:val="00300699"/>
    <w:rsid w:val="003006E3"/>
    <w:rsid w:val="00300769"/>
    <w:rsid w:val="0030076C"/>
    <w:rsid w:val="0030078C"/>
    <w:rsid w:val="003007E9"/>
    <w:rsid w:val="0030083D"/>
    <w:rsid w:val="003008AB"/>
    <w:rsid w:val="003008C0"/>
    <w:rsid w:val="0030093C"/>
    <w:rsid w:val="0030095B"/>
    <w:rsid w:val="00300992"/>
    <w:rsid w:val="003009B8"/>
    <w:rsid w:val="003009CB"/>
    <w:rsid w:val="003009D3"/>
    <w:rsid w:val="003009EE"/>
    <w:rsid w:val="00300A62"/>
    <w:rsid w:val="00300AA9"/>
    <w:rsid w:val="00300B34"/>
    <w:rsid w:val="00300B82"/>
    <w:rsid w:val="00300BFE"/>
    <w:rsid w:val="00300C34"/>
    <w:rsid w:val="00300C4B"/>
    <w:rsid w:val="00300CB9"/>
    <w:rsid w:val="00300D0D"/>
    <w:rsid w:val="00300D8A"/>
    <w:rsid w:val="00300DB4"/>
    <w:rsid w:val="00300E4D"/>
    <w:rsid w:val="00300E96"/>
    <w:rsid w:val="00300EE2"/>
    <w:rsid w:val="00300FC6"/>
    <w:rsid w:val="00300FCC"/>
    <w:rsid w:val="00300FDE"/>
    <w:rsid w:val="00300FE7"/>
    <w:rsid w:val="00301000"/>
    <w:rsid w:val="003010AE"/>
    <w:rsid w:val="00301137"/>
    <w:rsid w:val="00301197"/>
    <w:rsid w:val="003011AE"/>
    <w:rsid w:val="003011B2"/>
    <w:rsid w:val="003011D5"/>
    <w:rsid w:val="00301234"/>
    <w:rsid w:val="003012A2"/>
    <w:rsid w:val="003013EC"/>
    <w:rsid w:val="0030145A"/>
    <w:rsid w:val="0030145D"/>
    <w:rsid w:val="00301540"/>
    <w:rsid w:val="003016C4"/>
    <w:rsid w:val="0030174D"/>
    <w:rsid w:val="00301767"/>
    <w:rsid w:val="003017B7"/>
    <w:rsid w:val="00301880"/>
    <w:rsid w:val="0030188F"/>
    <w:rsid w:val="003018A9"/>
    <w:rsid w:val="003018CC"/>
    <w:rsid w:val="00301929"/>
    <w:rsid w:val="003019C0"/>
    <w:rsid w:val="003019E0"/>
    <w:rsid w:val="003019F0"/>
    <w:rsid w:val="00301A05"/>
    <w:rsid w:val="00301A27"/>
    <w:rsid w:val="00301A46"/>
    <w:rsid w:val="00301ACD"/>
    <w:rsid w:val="00301AEA"/>
    <w:rsid w:val="00301B16"/>
    <w:rsid w:val="00301B6C"/>
    <w:rsid w:val="00301B89"/>
    <w:rsid w:val="00301B9C"/>
    <w:rsid w:val="00301BA3"/>
    <w:rsid w:val="00301BB3"/>
    <w:rsid w:val="00301CCD"/>
    <w:rsid w:val="00301DB3"/>
    <w:rsid w:val="00301DC8"/>
    <w:rsid w:val="00301DED"/>
    <w:rsid w:val="00301E54"/>
    <w:rsid w:val="00301E5E"/>
    <w:rsid w:val="00301EFF"/>
    <w:rsid w:val="00301F2A"/>
    <w:rsid w:val="00301F35"/>
    <w:rsid w:val="00301F62"/>
    <w:rsid w:val="00301FEE"/>
    <w:rsid w:val="00302045"/>
    <w:rsid w:val="0030204F"/>
    <w:rsid w:val="003020DB"/>
    <w:rsid w:val="00302144"/>
    <w:rsid w:val="0030222E"/>
    <w:rsid w:val="0030228A"/>
    <w:rsid w:val="00302293"/>
    <w:rsid w:val="003022EF"/>
    <w:rsid w:val="00302377"/>
    <w:rsid w:val="00302470"/>
    <w:rsid w:val="003024A9"/>
    <w:rsid w:val="003024F3"/>
    <w:rsid w:val="0030255D"/>
    <w:rsid w:val="0030256B"/>
    <w:rsid w:val="00302615"/>
    <w:rsid w:val="00302689"/>
    <w:rsid w:val="003026CA"/>
    <w:rsid w:val="003026E2"/>
    <w:rsid w:val="0030271B"/>
    <w:rsid w:val="0030274F"/>
    <w:rsid w:val="0030275E"/>
    <w:rsid w:val="003027BD"/>
    <w:rsid w:val="003027EF"/>
    <w:rsid w:val="00302824"/>
    <w:rsid w:val="00302885"/>
    <w:rsid w:val="0030288D"/>
    <w:rsid w:val="00302967"/>
    <w:rsid w:val="00302997"/>
    <w:rsid w:val="00302A40"/>
    <w:rsid w:val="00302A82"/>
    <w:rsid w:val="00302A8D"/>
    <w:rsid w:val="00302AE6"/>
    <w:rsid w:val="00302B21"/>
    <w:rsid w:val="00302BFA"/>
    <w:rsid w:val="00302CF4"/>
    <w:rsid w:val="00302CF6"/>
    <w:rsid w:val="00302CF7"/>
    <w:rsid w:val="00302CFC"/>
    <w:rsid w:val="00302D0D"/>
    <w:rsid w:val="00302D59"/>
    <w:rsid w:val="00302DB4"/>
    <w:rsid w:val="00302E18"/>
    <w:rsid w:val="00302E71"/>
    <w:rsid w:val="00302F15"/>
    <w:rsid w:val="00302FDE"/>
    <w:rsid w:val="00303020"/>
    <w:rsid w:val="00303035"/>
    <w:rsid w:val="00303086"/>
    <w:rsid w:val="00303188"/>
    <w:rsid w:val="003031E3"/>
    <w:rsid w:val="00303203"/>
    <w:rsid w:val="0030321F"/>
    <w:rsid w:val="003032A3"/>
    <w:rsid w:val="003032AD"/>
    <w:rsid w:val="003032BC"/>
    <w:rsid w:val="003032CB"/>
    <w:rsid w:val="00303366"/>
    <w:rsid w:val="003033BA"/>
    <w:rsid w:val="00303451"/>
    <w:rsid w:val="003034A3"/>
    <w:rsid w:val="00303514"/>
    <w:rsid w:val="00303531"/>
    <w:rsid w:val="00303576"/>
    <w:rsid w:val="003035D9"/>
    <w:rsid w:val="0030368C"/>
    <w:rsid w:val="00303745"/>
    <w:rsid w:val="003037ED"/>
    <w:rsid w:val="0030380E"/>
    <w:rsid w:val="0030381D"/>
    <w:rsid w:val="00303864"/>
    <w:rsid w:val="00303868"/>
    <w:rsid w:val="00303919"/>
    <w:rsid w:val="003039E1"/>
    <w:rsid w:val="00303A03"/>
    <w:rsid w:val="00303A08"/>
    <w:rsid w:val="00303A60"/>
    <w:rsid w:val="00303A83"/>
    <w:rsid w:val="00303ACA"/>
    <w:rsid w:val="00303B21"/>
    <w:rsid w:val="00303B48"/>
    <w:rsid w:val="00303B71"/>
    <w:rsid w:val="00303B90"/>
    <w:rsid w:val="00303BDD"/>
    <w:rsid w:val="00303C5D"/>
    <w:rsid w:val="00303D0C"/>
    <w:rsid w:val="00303D29"/>
    <w:rsid w:val="00303D46"/>
    <w:rsid w:val="00303D4C"/>
    <w:rsid w:val="00303D91"/>
    <w:rsid w:val="00303F0A"/>
    <w:rsid w:val="00303F25"/>
    <w:rsid w:val="0030402E"/>
    <w:rsid w:val="00304039"/>
    <w:rsid w:val="00304076"/>
    <w:rsid w:val="00304078"/>
    <w:rsid w:val="003040B6"/>
    <w:rsid w:val="00304107"/>
    <w:rsid w:val="00304153"/>
    <w:rsid w:val="003041ED"/>
    <w:rsid w:val="003041F5"/>
    <w:rsid w:val="0030426C"/>
    <w:rsid w:val="0030427A"/>
    <w:rsid w:val="003042AD"/>
    <w:rsid w:val="003042D2"/>
    <w:rsid w:val="00304307"/>
    <w:rsid w:val="00304312"/>
    <w:rsid w:val="0030432E"/>
    <w:rsid w:val="00304334"/>
    <w:rsid w:val="0030437D"/>
    <w:rsid w:val="003043DE"/>
    <w:rsid w:val="00304436"/>
    <w:rsid w:val="00304439"/>
    <w:rsid w:val="0030445A"/>
    <w:rsid w:val="0030447C"/>
    <w:rsid w:val="003044ED"/>
    <w:rsid w:val="003044F4"/>
    <w:rsid w:val="003045BD"/>
    <w:rsid w:val="0030463B"/>
    <w:rsid w:val="003046B6"/>
    <w:rsid w:val="003046CF"/>
    <w:rsid w:val="003046D3"/>
    <w:rsid w:val="00304715"/>
    <w:rsid w:val="00304774"/>
    <w:rsid w:val="003047A7"/>
    <w:rsid w:val="00304854"/>
    <w:rsid w:val="00304917"/>
    <w:rsid w:val="0030498F"/>
    <w:rsid w:val="00304A09"/>
    <w:rsid w:val="00304A33"/>
    <w:rsid w:val="00304A37"/>
    <w:rsid w:val="00304BC2"/>
    <w:rsid w:val="00304BF0"/>
    <w:rsid w:val="00304C26"/>
    <w:rsid w:val="00304C4E"/>
    <w:rsid w:val="00304C53"/>
    <w:rsid w:val="00304CC7"/>
    <w:rsid w:val="00304D87"/>
    <w:rsid w:val="00304E01"/>
    <w:rsid w:val="00304E0B"/>
    <w:rsid w:val="00304E38"/>
    <w:rsid w:val="00304E4B"/>
    <w:rsid w:val="00304E97"/>
    <w:rsid w:val="00304F26"/>
    <w:rsid w:val="00304F71"/>
    <w:rsid w:val="00304FBB"/>
    <w:rsid w:val="00304FD7"/>
    <w:rsid w:val="00304FEA"/>
    <w:rsid w:val="00305006"/>
    <w:rsid w:val="00305018"/>
    <w:rsid w:val="0030516D"/>
    <w:rsid w:val="003051A7"/>
    <w:rsid w:val="003051B7"/>
    <w:rsid w:val="003051F6"/>
    <w:rsid w:val="0030523F"/>
    <w:rsid w:val="00305382"/>
    <w:rsid w:val="003053D5"/>
    <w:rsid w:val="0030541F"/>
    <w:rsid w:val="0030543D"/>
    <w:rsid w:val="00305468"/>
    <w:rsid w:val="00305471"/>
    <w:rsid w:val="003054BF"/>
    <w:rsid w:val="003054FE"/>
    <w:rsid w:val="00305647"/>
    <w:rsid w:val="003056F0"/>
    <w:rsid w:val="0030580E"/>
    <w:rsid w:val="0030584C"/>
    <w:rsid w:val="00305863"/>
    <w:rsid w:val="0030586A"/>
    <w:rsid w:val="003058D4"/>
    <w:rsid w:val="00305A27"/>
    <w:rsid w:val="00305A50"/>
    <w:rsid w:val="00305B18"/>
    <w:rsid w:val="00305BD5"/>
    <w:rsid w:val="00305C77"/>
    <w:rsid w:val="00305CAE"/>
    <w:rsid w:val="00305CDB"/>
    <w:rsid w:val="00305CDC"/>
    <w:rsid w:val="00305D86"/>
    <w:rsid w:val="00305D8E"/>
    <w:rsid w:val="00305E9D"/>
    <w:rsid w:val="00305EB0"/>
    <w:rsid w:val="00305EC4"/>
    <w:rsid w:val="00305F24"/>
    <w:rsid w:val="00306024"/>
    <w:rsid w:val="00306028"/>
    <w:rsid w:val="00306110"/>
    <w:rsid w:val="003061C1"/>
    <w:rsid w:val="003061E4"/>
    <w:rsid w:val="00306241"/>
    <w:rsid w:val="00306430"/>
    <w:rsid w:val="0030644F"/>
    <w:rsid w:val="0030647D"/>
    <w:rsid w:val="003064B8"/>
    <w:rsid w:val="003064CF"/>
    <w:rsid w:val="003064F7"/>
    <w:rsid w:val="0030650D"/>
    <w:rsid w:val="00306527"/>
    <w:rsid w:val="0030653F"/>
    <w:rsid w:val="0030657C"/>
    <w:rsid w:val="0030658F"/>
    <w:rsid w:val="00306645"/>
    <w:rsid w:val="00306758"/>
    <w:rsid w:val="0030675D"/>
    <w:rsid w:val="00306760"/>
    <w:rsid w:val="00306781"/>
    <w:rsid w:val="003067A7"/>
    <w:rsid w:val="00306812"/>
    <w:rsid w:val="00306818"/>
    <w:rsid w:val="00306858"/>
    <w:rsid w:val="0030697D"/>
    <w:rsid w:val="003069A0"/>
    <w:rsid w:val="003069A9"/>
    <w:rsid w:val="003069B8"/>
    <w:rsid w:val="003069E2"/>
    <w:rsid w:val="003069EF"/>
    <w:rsid w:val="00306A91"/>
    <w:rsid w:val="00306AB0"/>
    <w:rsid w:val="00306B97"/>
    <w:rsid w:val="00306BB9"/>
    <w:rsid w:val="00306BC7"/>
    <w:rsid w:val="00306C00"/>
    <w:rsid w:val="00306C0B"/>
    <w:rsid w:val="00306D19"/>
    <w:rsid w:val="00306E54"/>
    <w:rsid w:val="00306F7C"/>
    <w:rsid w:val="00306FF9"/>
    <w:rsid w:val="00307003"/>
    <w:rsid w:val="0030701E"/>
    <w:rsid w:val="00307059"/>
    <w:rsid w:val="0030705E"/>
    <w:rsid w:val="00307134"/>
    <w:rsid w:val="0030718E"/>
    <w:rsid w:val="003071CA"/>
    <w:rsid w:val="003071CD"/>
    <w:rsid w:val="0030720D"/>
    <w:rsid w:val="0030722B"/>
    <w:rsid w:val="003072F7"/>
    <w:rsid w:val="0030731D"/>
    <w:rsid w:val="00307324"/>
    <w:rsid w:val="00307335"/>
    <w:rsid w:val="0030737B"/>
    <w:rsid w:val="00307421"/>
    <w:rsid w:val="00307473"/>
    <w:rsid w:val="003076B7"/>
    <w:rsid w:val="003076C7"/>
    <w:rsid w:val="003076D1"/>
    <w:rsid w:val="003076DC"/>
    <w:rsid w:val="00307718"/>
    <w:rsid w:val="003077A0"/>
    <w:rsid w:val="003077B0"/>
    <w:rsid w:val="003077B5"/>
    <w:rsid w:val="00307824"/>
    <w:rsid w:val="003078BE"/>
    <w:rsid w:val="0030794A"/>
    <w:rsid w:val="00307A9F"/>
    <w:rsid w:val="00307B14"/>
    <w:rsid w:val="00307BED"/>
    <w:rsid w:val="00307C35"/>
    <w:rsid w:val="00307CFD"/>
    <w:rsid w:val="00307D04"/>
    <w:rsid w:val="00307D1D"/>
    <w:rsid w:val="00307D3E"/>
    <w:rsid w:val="00307D51"/>
    <w:rsid w:val="00307D58"/>
    <w:rsid w:val="00307D9A"/>
    <w:rsid w:val="00307DA0"/>
    <w:rsid w:val="00307E92"/>
    <w:rsid w:val="00307E94"/>
    <w:rsid w:val="00307F26"/>
    <w:rsid w:val="00307F46"/>
    <w:rsid w:val="00307F8D"/>
    <w:rsid w:val="00307F9E"/>
    <w:rsid w:val="00307FB8"/>
    <w:rsid w:val="00307FE5"/>
    <w:rsid w:val="00310004"/>
    <w:rsid w:val="00310041"/>
    <w:rsid w:val="0031004D"/>
    <w:rsid w:val="00310077"/>
    <w:rsid w:val="00310106"/>
    <w:rsid w:val="00310125"/>
    <w:rsid w:val="003101DB"/>
    <w:rsid w:val="00310230"/>
    <w:rsid w:val="00310313"/>
    <w:rsid w:val="0031033C"/>
    <w:rsid w:val="00310344"/>
    <w:rsid w:val="00310396"/>
    <w:rsid w:val="003103F3"/>
    <w:rsid w:val="0031040F"/>
    <w:rsid w:val="00310414"/>
    <w:rsid w:val="003104A7"/>
    <w:rsid w:val="003104B1"/>
    <w:rsid w:val="003104D5"/>
    <w:rsid w:val="003104E3"/>
    <w:rsid w:val="00310568"/>
    <w:rsid w:val="003105A1"/>
    <w:rsid w:val="003105B3"/>
    <w:rsid w:val="003105D3"/>
    <w:rsid w:val="003105DC"/>
    <w:rsid w:val="00310628"/>
    <w:rsid w:val="0031067A"/>
    <w:rsid w:val="00310734"/>
    <w:rsid w:val="00310749"/>
    <w:rsid w:val="0031074B"/>
    <w:rsid w:val="00310798"/>
    <w:rsid w:val="003107B2"/>
    <w:rsid w:val="003107FD"/>
    <w:rsid w:val="00310813"/>
    <w:rsid w:val="00310830"/>
    <w:rsid w:val="003108AB"/>
    <w:rsid w:val="003109B5"/>
    <w:rsid w:val="00310A05"/>
    <w:rsid w:val="00310ACF"/>
    <w:rsid w:val="00310AFE"/>
    <w:rsid w:val="00310B5D"/>
    <w:rsid w:val="00310BBF"/>
    <w:rsid w:val="00310E1A"/>
    <w:rsid w:val="00310E4E"/>
    <w:rsid w:val="00310E84"/>
    <w:rsid w:val="00310EAB"/>
    <w:rsid w:val="00311020"/>
    <w:rsid w:val="00311026"/>
    <w:rsid w:val="00311030"/>
    <w:rsid w:val="0031103C"/>
    <w:rsid w:val="0031107F"/>
    <w:rsid w:val="00311164"/>
    <w:rsid w:val="0031123E"/>
    <w:rsid w:val="0031128A"/>
    <w:rsid w:val="003112A4"/>
    <w:rsid w:val="003112C9"/>
    <w:rsid w:val="0031136C"/>
    <w:rsid w:val="0031139D"/>
    <w:rsid w:val="003113FF"/>
    <w:rsid w:val="0031140E"/>
    <w:rsid w:val="00311439"/>
    <w:rsid w:val="00311548"/>
    <w:rsid w:val="00311600"/>
    <w:rsid w:val="0031160F"/>
    <w:rsid w:val="00311613"/>
    <w:rsid w:val="00311646"/>
    <w:rsid w:val="00311695"/>
    <w:rsid w:val="00311725"/>
    <w:rsid w:val="00311789"/>
    <w:rsid w:val="00311849"/>
    <w:rsid w:val="003118BE"/>
    <w:rsid w:val="00311956"/>
    <w:rsid w:val="003119CD"/>
    <w:rsid w:val="00311A4D"/>
    <w:rsid w:val="00311AA9"/>
    <w:rsid w:val="00311B3D"/>
    <w:rsid w:val="00311B58"/>
    <w:rsid w:val="00311B98"/>
    <w:rsid w:val="00311BCF"/>
    <w:rsid w:val="00311BD0"/>
    <w:rsid w:val="00311C20"/>
    <w:rsid w:val="00311C81"/>
    <w:rsid w:val="00311CEB"/>
    <w:rsid w:val="00311D03"/>
    <w:rsid w:val="00311D27"/>
    <w:rsid w:val="00311D55"/>
    <w:rsid w:val="00311DC1"/>
    <w:rsid w:val="00311DC5"/>
    <w:rsid w:val="00311DCF"/>
    <w:rsid w:val="00311E02"/>
    <w:rsid w:val="00311E1D"/>
    <w:rsid w:val="00311F0D"/>
    <w:rsid w:val="0031201D"/>
    <w:rsid w:val="00312027"/>
    <w:rsid w:val="00312072"/>
    <w:rsid w:val="003120F7"/>
    <w:rsid w:val="00312168"/>
    <w:rsid w:val="00312186"/>
    <w:rsid w:val="0031219D"/>
    <w:rsid w:val="003121E7"/>
    <w:rsid w:val="00312210"/>
    <w:rsid w:val="0031226D"/>
    <w:rsid w:val="0031230D"/>
    <w:rsid w:val="00312314"/>
    <w:rsid w:val="003123AE"/>
    <w:rsid w:val="003123F9"/>
    <w:rsid w:val="0031244E"/>
    <w:rsid w:val="0031249D"/>
    <w:rsid w:val="003124D4"/>
    <w:rsid w:val="003124D8"/>
    <w:rsid w:val="003125A9"/>
    <w:rsid w:val="003125CF"/>
    <w:rsid w:val="00312618"/>
    <w:rsid w:val="00312641"/>
    <w:rsid w:val="0031264B"/>
    <w:rsid w:val="0031266B"/>
    <w:rsid w:val="003126F9"/>
    <w:rsid w:val="0031275D"/>
    <w:rsid w:val="0031277B"/>
    <w:rsid w:val="0031282F"/>
    <w:rsid w:val="0031289E"/>
    <w:rsid w:val="003128AA"/>
    <w:rsid w:val="00312936"/>
    <w:rsid w:val="0031298B"/>
    <w:rsid w:val="00312A2E"/>
    <w:rsid w:val="00312ACE"/>
    <w:rsid w:val="00312AD2"/>
    <w:rsid w:val="00312AE0"/>
    <w:rsid w:val="00312B97"/>
    <w:rsid w:val="00312B99"/>
    <w:rsid w:val="00312BAB"/>
    <w:rsid w:val="00312C97"/>
    <w:rsid w:val="00312D3A"/>
    <w:rsid w:val="00312D6E"/>
    <w:rsid w:val="00312D9F"/>
    <w:rsid w:val="00312DE7"/>
    <w:rsid w:val="00312E52"/>
    <w:rsid w:val="00312EA0"/>
    <w:rsid w:val="00312F38"/>
    <w:rsid w:val="00312FDC"/>
    <w:rsid w:val="00312FE1"/>
    <w:rsid w:val="00313022"/>
    <w:rsid w:val="0031303E"/>
    <w:rsid w:val="003130E8"/>
    <w:rsid w:val="0031314D"/>
    <w:rsid w:val="0031318D"/>
    <w:rsid w:val="00313192"/>
    <w:rsid w:val="003131FC"/>
    <w:rsid w:val="00313237"/>
    <w:rsid w:val="0031323E"/>
    <w:rsid w:val="003132C5"/>
    <w:rsid w:val="00313356"/>
    <w:rsid w:val="003133B6"/>
    <w:rsid w:val="00313443"/>
    <w:rsid w:val="00313464"/>
    <w:rsid w:val="00313493"/>
    <w:rsid w:val="003134AE"/>
    <w:rsid w:val="003135BC"/>
    <w:rsid w:val="003135CE"/>
    <w:rsid w:val="00313636"/>
    <w:rsid w:val="003136F0"/>
    <w:rsid w:val="00313756"/>
    <w:rsid w:val="0031379B"/>
    <w:rsid w:val="003137BF"/>
    <w:rsid w:val="003137C2"/>
    <w:rsid w:val="0031380F"/>
    <w:rsid w:val="00313878"/>
    <w:rsid w:val="00313881"/>
    <w:rsid w:val="003138D5"/>
    <w:rsid w:val="00313996"/>
    <w:rsid w:val="00313A9D"/>
    <w:rsid w:val="00313AC9"/>
    <w:rsid w:val="00313BB6"/>
    <w:rsid w:val="00313BC5"/>
    <w:rsid w:val="00313BD7"/>
    <w:rsid w:val="00313C7C"/>
    <w:rsid w:val="00313D07"/>
    <w:rsid w:val="00313D8B"/>
    <w:rsid w:val="00313DDC"/>
    <w:rsid w:val="00313DEB"/>
    <w:rsid w:val="00313DF4"/>
    <w:rsid w:val="00313E3D"/>
    <w:rsid w:val="00313E7B"/>
    <w:rsid w:val="00313EC6"/>
    <w:rsid w:val="00313EC9"/>
    <w:rsid w:val="00313F12"/>
    <w:rsid w:val="0031408F"/>
    <w:rsid w:val="003140B6"/>
    <w:rsid w:val="003140B8"/>
    <w:rsid w:val="00314126"/>
    <w:rsid w:val="00314129"/>
    <w:rsid w:val="00314132"/>
    <w:rsid w:val="003141A0"/>
    <w:rsid w:val="003141BC"/>
    <w:rsid w:val="00314225"/>
    <w:rsid w:val="003142D5"/>
    <w:rsid w:val="00314347"/>
    <w:rsid w:val="003143CE"/>
    <w:rsid w:val="0031442C"/>
    <w:rsid w:val="003144BE"/>
    <w:rsid w:val="00314511"/>
    <w:rsid w:val="00314513"/>
    <w:rsid w:val="0031452F"/>
    <w:rsid w:val="00314564"/>
    <w:rsid w:val="003145A3"/>
    <w:rsid w:val="003145B5"/>
    <w:rsid w:val="00314661"/>
    <w:rsid w:val="00314671"/>
    <w:rsid w:val="003146C2"/>
    <w:rsid w:val="003146EA"/>
    <w:rsid w:val="003147A4"/>
    <w:rsid w:val="003147A7"/>
    <w:rsid w:val="003147B8"/>
    <w:rsid w:val="003147EF"/>
    <w:rsid w:val="0031483C"/>
    <w:rsid w:val="00314855"/>
    <w:rsid w:val="003148F2"/>
    <w:rsid w:val="0031490F"/>
    <w:rsid w:val="0031498A"/>
    <w:rsid w:val="003149C2"/>
    <w:rsid w:val="003149ED"/>
    <w:rsid w:val="00314AE3"/>
    <w:rsid w:val="00314AE4"/>
    <w:rsid w:val="00314B9B"/>
    <w:rsid w:val="00314BAE"/>
    <w:rsid w:val="00314C5F"/>
    <w:rsid w:val="00314CF7"/>
    <w:rsid w:val="00314D06"/>
    <w:rsid w:val="00314D33"/>
    <w:rsid w:val="00314D4E"/>
    <w:rsid w:val="00314D5F"/>
    <w:rsid w:val="00314D8F"/>
    <w:rsid w:val="00314DA2"/>
    <w:rsid w:val="00314E59"/>
    <w:rsid w:val="00314EC2"/>
    <w:rsid w:val="00314EDE"/>
    <w:rsid w:val="00314FAC"/>
    <w:rsid w:val="00314FCF"/>
    <w:rsid w:val="00314FE7"/>
    <w:rsid w:val="00314FEF"/>
    <w:rsid w:val="0031505F"/>
    <w:rsid w:val="0031507F"/>
    <w:rsid w:val="003150FE"/>
    <w:rsid w:val="003151BE"/>
    <w:rsid w:val="00315200"/>
    <w:rsid w:val="00315281"/>
    <w:rsid w:val="003152B3"/>
    <w:rsid w:val="00315304"/>
    <w:rsid w:val="0031538A"/>
    <w:rsid w:val="00315391"/>
    <w:rsid w:val="003153A3"/>
    <w:rsid w:val="00315420"/>
    <w:rsid w:val="0031544E"/>
    <w:rsid w:val="003154CA"/>
    <w:rsid w:val="003154DF"/>
    <w:rsid w:val="003154F0"/>
    <w:rsid w:val="00315545"/>
    <w:rsid w:val="0031557C"/>
    <w:rsid w:val="003155AE"/>
    <w:rsid w:val="003155DA"/>
    <w:rsid w:val="0031569A"/>
    <w:rsid w:val="003156DD"/>
    <w:rsid w:val="0031573E"/>
    <w:rsid w:val="0031576F"/>
    <w:rsid w:val="003157B5"/>
    <w:rsid w:val="003157F4"/>
    <w:rsid w:val="00315828"/>
    <w:rsid w:val="0031582D"/>
    <w:rsid w:val="00315893"/>
    <w:rsid w:val="00315900"/>
    <w:rsid w:val="0031590F"/>
    <w:rsid w:val="00315921"/>
    <w:rsid w:val="0031592D"/>
    <w:rsid w:val="00315956"/>
    <w:rsid w:val="00315965"/>
    <w:rsid w:val="003159B0"/>
    <w:rsid w:val="003159C7"/>
    <w:rsid w:val="003159D6"/>
    <w:rsid w:val="00315A4A"/>
    <w:rsid w:val="00315A7D"/>
    <w:rsid w:val="00315A95"/>
    <w:rsid w:val="00315AAA"/>
    <w:rsid w:val="00315AC2"/>
    <w:rsid w:val="00315ADE"/>
    <w:rsid w:val="00315BB3"/>
    <w:rsid w:val="00315BC4"/>
    <w:rsid w:val="00315C26"/>
    <w:rsid w:val="00315C97"/>
    <w:rsid w:val="00315CC2"/>
    <w:rsid w:val="00315CF9"/>
    <w:rsid w:val="00315D43"/>
    <w:rsid w:val="00315DFE"/>
    <w:rsid w:val="00315E21"/>
    <w:rsid w:val="00315ECA"/>
    <w:rsid w:val="00315FEF"/>
    <w:rsid w:val="00316039"/>
    <w:rsid w:val="0031604E"/>
    <w:rsid w:val="00316096"/>
    <w:rsid w:val="00316161"/>
    <w:rsid w:val="003161DD"/>
    <w:rsid w:val="00316273"/>
    <w:rsid w:val="0031629E"/>
    <w:rsid w:val="003162A7"/>
    <w:rsid w:val="003162C6"/>
    <w:rsid w:val="003162C9"/>
    <w:rsid w:val="003162E8"/>
    <w:rsid w:val="0031633C"/>
    <w:rsid w:val="003163A7"/>
    <w:rsid w:val="00316440"/>
    <w:rsid w:val="00316456"/>
    <w:rsid w:val="0031645E"/>
    <w:rsid w:val="003164AE"/>
    <w:rsid w:val="00316505"/>
    <w:rsid w:val="003165A5"/>
    <w:rsid w:val="003165C1"/>
    <w:rsid w:val="00316628"/>
    <w:rsid w:val="003166E5"/>
    <w:rsid w:val="00316732"/>
    <w:rsid w:val="0031675F"/>
    <w:rsid w:val="003167D4"/>
    <w:rsid w:val="00316850"/>
    <w:rsid w:val="003168C9"/>
    <w:rsid w:val="003168DA"/>
    <w:rsid w:val="003169CF"/>
    <w:rsid w:val="00316AE1"/>
    <w:rsid w:val="00316AF5"/>
    <w:rsid w:val="00316B16"/>
    <w:rsid w:val="00316C1F"/>
    <w:rsid w:val="00316C82"/>
    <w:rsid w:val="00316C97"/>
    <w:rsid w:val="00316CE6"/>
    <w:rsid w:val="00316E2D"/>
    <w:rsid w:val="00316E3B"/>
    <w:rsid w:val="00316E5A"/>
    <w:rsid w:val="00316E86"/>
    <w:rsid w:val="00316EEC"/>
    <w:rsid w:val="00316F28"/>
    <w:rsid w:val="00316F75"/>
    <w:rsid w:val="00316FA1"/>
    <w:rsid w:val="00316FAE"/>
    <w:rsid w:val="00316FD6"/>
    <w:rsid w:val="00317027"/>
    <w:rsid w:val="00317036"/>
    <w:rsid w:val="00317058"/>
    <w:rsid w:val="00317086"/>
    <w:rsid w:val="00317124"/>
    <w:rsid w:val="00317160"/>
    <w:rsid w:val="003171CD"/>
    <w:rsid w:val="003171EA"/>
    <w:rsid w:val="003171FA"/>
    <w:rsid w:val="0031725F"/>
    <w:rsid w:val="003172DA"/>
    <w:rsid w:val="003172F4"/>
    <w:rsid w:val="00317310"/>
    <w:rsid w:val="00317340"/>
    <w:rsid w:val="00317369"/>
    <w:rsid w:val="00317379"/>
    <w:rsid w:val="00317383"/>
    <w:rsid w:val="003173DD"/>
    <w:rsid w:val="003173E0"/>
    <w:rsid w:val="00317489"/>
    <w:rsid w:val="0031751F"/>
    <w:rsid w:val="0031759C"/>
    <w:rsid w:val="003175B0"/>
    <w:rsid w:val="00317692"/>
    <w:rsid w:val="0031769D"/>
    <w:rsid w:val="003176D4"/>
    <w:rsid w:val="003176F8"/>
    <w:rsid w:val="00317786"/>
    <w:rsid w:val="00317795"/>
    <w:rsid w:val="003177E0"/>
    <w:rsid w:val="0031782E"/>
    <w:rsid w:val="00317840"/>
    <w:rsid w:val="003178AA"/>
    <w:rsid w:val="00317929"/>
    <w:rsid w:val="003179A1"/>
    <w:rsid w:val="00317A4A"/>
    <w:rsid w:val="00317A68"/>
    <w:rsid w:val="00317ACB"/>
    <w:rsid w:val="00317B39"/>
    <w:rsid w:val="00317C6A"/>
    <w:rsid w:val="00317C78"/>
    <w:rsid w:val="00317CBF"/>
    <w:rsid w:val="00317DDB"/>
    <w:rsid w:val="00317DFA"/>
    <w:rsid w:val="00317EA8"/>
    <w:rsid w:val="00317EB5"/>
    <w:rsid w:val="00317ECF"/>
    <w:rsid w:val="00317F4E"/>
    <w:rsid w:val="00317F76"/>
    <w:rsid w:val="00317FA6"/>
    <w:rsid w:val="00320016"/>
    <w:rsid w:val="00320045"/>
    <w:rsid w:val="00320047"/>
    <w:rsid w:val="00320051"/>
    <w:rsid w:val="00320106"/>
    <w:rsid w:val="00320147"/>
    <w:rsid w:val="003201D4"/>
    <w:rsid w:val="003201F3"/>
    <w:rsid w:val="00320205"/>
    <w:rsid w:val="0032027D"/>
    <w:rsid w:val="003202C4"/>
    <w:rsid w:val="003202D2"/>
    <w:rsid w:val="0032030A"/>
    <w:rsid w:val="00320361"/>
    <w:rsid w:val="003203B0"/>
    <w:rsid w:val="003203F5"/>
    <w:rsid w:val="00320404"/>
    <w:rsid w:val="00320462"/>
    <w:rsid w:val="0032047E"/>
    <w:rsid w:val="003204B0"/>
    <w:rsid w:val="003204FF"/>
    <w:rsid w:val="00320538"/>
    <w:rsid w:val="00320548"/>
    <w:rsid w:val="0032060B"/>
    <w:rsid w:val="00320654"/>
    <w:rsid w:val="00320671"/>
    <w:rsid w:val="003206A7"/>
    <w:rsid w:val="0032071D"/>
    <w:rsid w:val="003207BE"/>
    <w:rsid w:val="003207F7"/>
    <w:rsid w:val="003208E6"/>
    <w:rsid w:val="00320919"/>
    <w:rsid w:val="00320948"/>
    <w:rsid w:val="003209B1"/>
    <w:rsid w:val="003209B6"/>
    <w:rsid w:val="003209BB"/>
    <w:rsid w:val="00320ACE"/>
    <w:rsid w:val="00320AD3"/>
    <w:rsid w:val="00320AF1"/>
    <w:rsid w:val="00320B29"/>
    <w:rsid w:val="00320B40"/>
    <w:rsid w:val="00320BB9"/>
    <w:rsid w:val="00320C66"/>
    <w:rsid w:val="00320CB5"/>
    <w:rsid w:val="00320CB9"/>
    <w:rsid w:val="00320D1E"/>
    <w:rsid w:val="00320D96"/>
    <w:rsid w:val="00320DC3"/>
    <w:rsid w:val="00320DE0"/>
    <w:rsid w:val="00320E20"/>
    <w:rsid w:val="00320E5D"/>
    <w:rsid w:val="00320ED8"/>
    <w:rsid w:val="00320F06"/>
    <w:rsid w:val="00320FFE"/>
    <w:rsid w:val="00321032"/>
    <w:rsid w:val="003210A5"/>
    <w:rsid w:val="003210C4"/>
    <w:rsid w:val="00321221"/>
    <w:rsid w:val="00321255"/>
    <w:rsid w:val="00321258"/>
    <w:rsid w:val="0032128C"/>
    <w:rsid w:val="00321379"/>
    <w:rsid w:val="003213D2"/>
    <w:rsid w:val="00321406"/>
    <w:rsid w:val="003214D9"/>
    <w:rsid w:val="0032152B"/>
    <w:rsid w:val="003215D1"/>
    <w:rsid w:val="003215D5"/>
    <w:rsid w:val="00321638"/>
    <w:rsid w:val="00321657"/>
    <w:rsid w:val="00321660"/>
    <w:rsid w:val="0032166E"/>
    <w:rsid w:val="0032173A"/>
    <w:rsid w:val="0032176E"/>
    <w:rsid w:val="003217EB"/>
    <w:rsid w:val="0032181E"/>
    <w:rsid w:val="00321907"/>
    <w:rsid w:val="00321969"/>
    <w:rsid w:val="003219AD"/>
    <w:rsid w:val="003219E8"/>
    <w:rsid w:val="003219EA"/>
    <w:rsid w:val="00321A51"/>
    <w:rsid w:val="00321A73"/>
    <w:rsid w:val="00321AB8"/>
    <w:rsid w:val="00321B09"/>
    <w:rsid w:val="00321B71"/>
    <w:rsid w:val="00321BD7"/>
    <w:rsid w:val="00321BE3"/>
    <w:rsid w:val="00321C46"/>
    <w:rsid w:val="00321C4A"/>
    <w:rsid w:val="00321C54"/>
    <w:rsid w:val="00321C79"/>
    <w:rsid w:val="00321C81"/>
    <w:rsid w:val="00321CF0"/>
    <w:rsid w:val="00321D0A"/>
    <w:rsid w:val="00321D0F"/>
    <w:rsid w:val="00321D33"/>
    <w:rsid w:val="00321D93"/>
    <w:rsid w:val="00321D99"/>
    <w:rsid w:val="00321DCE"/>
    <w:rsid w:val="00321E60"/>
    <w:rsid w:val="00321E86"/>
    <w:rsid w:val="00321F45"/>
    <w:rsid w:val="00321F7B"/>
    <w:rsid w:val="00321FE0"/>
    <w:rsid w:val="00322026"/>
    <w:rsid w:val="0032202F"/>
    <w:rsid w:val="00322055"/>
    <w:rsid w:val="00322130"/>
    <w:rsid w:val="0032218A"/>
    <w:rsid w:val="0032218F"/>
    <w:rsid w:val="00322191"/>
    <w:rsid w:val="003221F9"/>
    <w:rsid w:val="00322251"/>
    <w:rsid w:val="00322268"/>
    <w:rsid w:val="00322270"/>
    <w:rsid w:val="0032227A"/>
    <w:rsid w:val="0032229F"/>
    <w:rsid w:val="003222FA"/>
    <w:rsid w:val="00322351"/>
    <w:rsid w:val="00322399"/>
    <w:rsid w:val="003223FE"/>
    <w:rsid w:val="0032240B"/>
    <w:rsid w:val="00322410"/>
    <w:rsid w:val="00322412"/>
    <w:rsid w:val="00322469"/>
    <w:rsid w:val="003224B0"/>
    <w:rsid w:val="00322545"/>
    <w:rsid w:val="003225DE"/>
    <w:rsid w:val="00322612"/>
    <w:rsid w:val="0032262F"/>
    <w:rsid w:val="0032263C"/>
    <w:rsid w:val="003226C7"/>
    <w:rsid w:val="00322720"/>
    <w:rsid w:val="003227BE"/>
    <w:rsid w:val="0032280D"/>
    <w:rsid w:val="0032289E"/>
    <w:rsid w:val="003228D1"/>
    <w:rsid w:val="00322916"/>
    <w:rsid w:val="00322972"/>
    <w:rsid w:val="003229C6"/>
    <w:rsid w:val="003229F6"/>
    <w:rsid w:val="00322A49"/>
    <w:rsid w:val="00322A5F"/>
    <w:rsid w:val="00322A93"/>
    <w:rsid w:val="00322AC5"/>
    <w:rsid w:val="00322AC7"/>
    <w:rsid w:val="00322AED"/>
    <w:rsid w:val="00322B29"/>
    <w:rsid w:val="00322B2A"/>
    <w:rsid w:val="00322BAA"/>
    <w:rsid w:val="00322BE9"/>
    <w:rsid w:val="00322C9E"/>
    <w:rsid w:val="00322CAE"/>
    <w:rsid w:val="00322D06"/>
    <w:rsid w:val="00322D50"/>
    <w:rsid w:val="00322D6B"/>
    <w:rsid w:val="00322DB0"/>
    <w:rsid w:val="00322DB8"/>
    <w:rsid w:val="00322E2C"/>
    <w:rsid w:val="00322E5A"/>
    <w:rsid w:val="00322E6C"/>
    <w:rsid w:val="00322E9B"/>
    <w:rsid w:val="00322EAF"/>
    <w:rsid w:val="00322EEA"/>
    <w:rsid w:val="00322F0B"/>
    <w:rsid w:val="00322F32"/>
    <w:rsid w:val="00322F4A"/>
    <w:rsid w:val="00322F87"/>
    <w:rsid w:val="00322FA1"/>
    <w:rsid w:val="00322FAC"/>
    <w:rsid w:val="00323062"/>
    <w:rsid w:val="0032307A"/>
    <w:rsid w:val="003230B9"/>
    <w:rsid w:val="00323119"/>
    <w:rsid w:val="00323135"/>
    <w:rsid w:val="00323191"/>
    <w:rsid w:val="003231EA"/>
    <w:rsid w:val="0032323D"/>
    <w:rsid w:val="00323287"/>
    <w:rsid w:val="003232B5"/>
    <w:rsid w:val="003232B6"/>
    <w:rsid w:val="0032333F"/>
    <w:rsid w:val="003233A1"/>
    <w:rsid w:val="00323411"/>
    <w:rsid w:val="00323432"/>
    <w:rsid w:val="0032348E"/>
    <w:rsid w:val="0032351D"/>
    <w:rsid w:val="0032356D"/>
    <w:rsid w:val="00323577"/>
    <w:rsid w:val="003235E2"/>
    <w:rsid w:val="00323614"/>
    <w:rsid w:val="00323714"/>
    <w:rsid w:val="00323735"/>
    <w:rsid w:val="0032376F"/>
    <w:rsid w:val="003237B0"/>
    <w:rsid w:val="003237C3"/>
    <w:rsid w:val="00323824"/>
    <w:rsid w:val="00323840"/>
    <w:rsid w:val="00323848"/>
    <w:rsid w:val="0032384C"/>
    <w:rsid w:val="003238C9"/>
    <w:rsid w:val="003238CF"/>
    <w:rsid w:val="003238D2"/>
    <w:rsid w:val="00323935"/>
    <w:rsid w:val="00323A5E"/>
    <w:rsid w:val="00323A8E"/>
    <w:rsid w:val="00323B15"/>
    <w:rsid w:val="00323B4A"/>
    <w:rsid w:val="00323C74"/>
    <w:rsid w:val="00323C99"/>
    <w:rsid w:val="00323DB7"/>
    <w:rsid w:val="00323DBC"/>
    <w:rsid w:val="00323DD6"/>
    <w:rsid w:val="00323DD9"/>
    <w:rsid w:val="00323E7E"/>
    <w:rsid w:val="00323E99"/>
    <w:rsid w:val="00323EE2"/>
    <w:rsid w:val="00323F89"/>
    <w:rsid w:val="00323FCD"/>
    <w:rsid w:val="00323FD1"/>
    <w:rsid w:val="00324076"/>
    <w:rsid w:val="003240DF"/>
    <w:rsid w:val="003240F3"/>
    <w:rsid w:val="00324249"/>
    <w:rsid w:val="0032429D"/>
    <w:rsid w:val="0032432F"/>
    <w:rsid w:val="0032434D"/>
    <w:rsid w:val="00324404"/>
    <w:rsid w:val="00324423"/>
    <w:rsid w:val="0032445F"/>
    <w:rsid w:val="00324464"/>
    <w:rsid w:val="00324498"/>
    <w:rsid w:val="00324553"/>
    <w:rsid w:val="003245AE"/>
    <w:rsid w:val="00324622"/>
    <w:rsid w:val="00324634"/>
    <w:rsid w:val="0032463B"/>
    <w:rsid w:val="0032468D"/>
    <w:rsid w:val="003246B7"/>
    <w:rsid w:val="00324777"/>
    <w:rsid w:val="0032488D"/>
    <w:rsid w:val="00324892"/>
    <w:rsid w:val="003248A4"/>
    <w:rsid w:val="003248A6"/>
    <w:rsid w:val="003248C9"/>
    <w:rsid w:val="003248D6"/>
    <w:rsid w:val="003248E3"/>
    <w:rsid w:val="00324965"/>
    <w:rsid w:val="003249FB"/>
    <w:rsid w:val="00324A37"/>
    <w:rsid w:val="00324A93"/>
    <w:rsid w:val="00324AAA"/>
    <w:rsid w:val="00324AF6"/>
    <w:rsid w:val="00324B46"/>
    <w:rsid w:val="00324B6B"/>
    <w:rsid w:val="00324BAA"/>
    <w:rsid w:val="00324BAB"/>
    <w:rsid w:val="00324C39"/>
    <w:rsid w:val="00324C69"/>
    <w:rsid w:val="00324C80"/>
    <w:rsid w:val="00324CAB"/>
    <w:rsid w:val="00324D00"/>
    <w:rsid w:val="00324D07"/>
    <w:rsid w:val="00324D1D"/>
    <w:rsid w:val="00324D54"/>
    <w:rsid w:val="00324DCD"/>
    <w:rsid w:val="00324DEA"/>
    <w:rsid w:val="00324E46"/>
    <w:rsid w:val="00324EBB"/>
    <w:rsid w:val="00324ECE"/>
    <w:rsid w:val="00324EFD"/>
    <w:rsid w:val="00324FEE"/>
    <w:rsid w:val="0032506A"/>
    <w:rsid w:val="00325087"/>
    <w:rsid w:val="003250B6"/>
    <w:rsid w:val="00325140"/>
    <w:rsid w:val="0032518B"/>
    <w:rsid w:val="003251C3"/>
    <w:rsid w:val="0032529E"/>
    <w:rsid w:val="003252D1"/>
    <w:rsid w:val="00325308"/>
    <w:rsid w:val="0032530B"/>
    <w:rsid w:val="003253A7"/>
    <w:rsid w:val="003253EA"/>
    <w:rsid w:val="00325473"/>
    <w:rsid w:val="003254DD"/>
    <w:rsid w:val="00325539"/>
    <w:rsid w:val="0032555A"/>
    <w:rsid w:val="003255C1"/>
    <w:rsid w:val="003255D9"/>
    <w:rsid w:val="00325627"/>
    <w:rsid w:val="0032564C"/>
    <w:rsid w:val="0032566B"/>
    <w:rsid w:val="003256DC"/>
    <w:rsid w:val="003256E2"/>
    <w:rsid w:val="0032574D"/>
    <w:rsid w:val="003257C5"/>
    <w:rsid w:val="003257FD"/>
    <w:rsid w:val="0032587B"/>
    <w:rsid w:val="00325910"/>
    <w:rsid w:val="0032598C"/>
    <w:rsid w:val="003259A6"/>
    <w:rsid w:val="00325A27"/>
    <w:rsid w:val="00325AD6"/>
    <w:rsid w:val="00325B33"/>
    <w:rsid w:val="00325B41"/>
    <w:rsid w:val="00325C74"/>
    <w:rsid w:val="00325C86"/>
    <w:rsid w:val="00325D20"/>
    <w:rsid w:val="00325D7E"/>
    <w:rsid w:val="00325DC0"/>
    <w:rsid w:val="00325E61"/>
    <w:rsid w:val="00325ECE"/>
    <w:rsid w:val="00325F54"/>
    <w:rsid w:val="00326063"/>
    <w:rsid w:val="00326156"/>
    <w:rsid w:val="003261DD"/>
    <w:rsid w:val="0032623B"/>
    <w:rsid w:val="00326273"/>
    <w:rsid w:val="003262AD"/>
    <w:rsid w:val="003262C9"/>
    <w:rsid w:val="003262CC"/>
    <w:rsid w:val="003262DC"/>
    <w:rsid w:val="003262DF"/>
    <w:rsid w:val="003262FB"/>
    <w:rsid w:val="00326372"/>
    <w:rsid w:val="003263AD"/>
    <w:rsid w:val="003263E3"/>
    <w:rsid w:val="00326440"/>
    <w:rsid w:val="0032646B"/>
    <w:rsid w:val="003264F1"/>
    <w:rsid w:val="0032657C"/>
    <w:rsid w:val="003265D2"/>
    <w:rsid w:val="0032663B"/>
    <w:rsid w:val="0032672A"/>
    <w:rsid w:val="00326759"/>
    <w:rsid w:val="00326769"/>
    <w:rsid w:val="0032678B"/>
    <w:rsid w:val="003267D7"/>
    <w:rsid w:val="003267DD"/>
    <w:rsid w:val="003268E4"/>
    <w:rsid w:val="00326948"/>
    <w:rsid w:val="00326998"/>
    <w:rsid w:val="0032699D"/>
    <w:rsid w:val="003269AB"/>
    <w:rsid w:val="00326AA6"/>
    <w:rsid w:val="00326ACE"/>
    <w:rsid w:val="00326BAF"/>
    <w:rsid w:val="00326CF2"/>
    <w:rsid w:val="00326D39"/>
    <w:rsid w:val="00326D5A"/>
    <w:rsid w:val="00326DA7"/>
    <w:rsid w:val="00326DE4"/>
    <w:rsid w:val="00326E63"/>
    <w:rsid w:val="00326F72"/>
    <w:rsid w:val="0032703A"/>
    <w:rsid w:val="003271A0"/>
    <w:rsid w:val="003271C0"/>
    <w:rsid w:val="003271EA"/>
    <w:rsid w:val="003272BE"/>
    <w:rsid w:val="003272F4"/>
    <w:rsid w:val="00327324"/>
    <w:rsid w:val="0032733D"/>
    <w:rsid w:val="00327361"/>
    <w:rsid w:val="0032744B"/>
    <w:rsid w:val="00327490"/>
    <w:rsid w:val="00327569"/>
    <w:rsid w:val="00327599"/>
    <w:rsid w:val="003276BF"/>
    <w:rsid w:val="00327708"/>
    <w:rsid w:val="0032773F"/>
    <w:rsid w:val="00327753"/>
    <w:rsid w:val="0032778F"/>
    <w:rsid w:val="003277BD"/>
    <w:rsid w:val="0032780B"/>
    <w:rsid w:val="0032789D"/>
    <w:rsid w:val="003278E8"/>
    <w:rsid w:val="00327919"/>
    <w:rsid w:val="00327955"/>
    <w:rsid w:val="0032795C"/>
    <w:rsid w:val="00327987"/>
    <w:rsid w:val="00327A69"/>
    <w:rsid w:val="00327ACE"/>
    <w:rsid w:val="00327B0D"/>
    <w:rsid w:val="00327B27"/>
    <w:rsid w:val="00327B58"/>
    <w:rsid w:val="00327BDA"/>
    <w:rsid w:val="00327C14"/>
    <w:rsid w:val="00327C49"/>
    <w:rsid w:val="00327CDC"/>
    <w:rsid w:val="00327D5F"/>
    <w:rsid w:val="00327DBE"/>
    <w:rsid w:val="00327E4B"/>
    <w:rsid w:val="00327ED1"/>
    <w:rsid w:val="00327F1E"/>
    <w:rsid w:val="00327FBC"/>
    <w:rsid w:val="00327FEB"/>
    <w:rsid w:val="00327FF8"/>
    <w:rsid w:val="0033008C"/>
    <w:rsid w:val="0033013F"/>
    <w:rsid w:val="00330285"/>
    <w:rsid w:val="003302FD"/>
    <w:rsid w:val="00330331"/>
    <w:rsid w:val="00330355"/>
    <w:rsid w:val="00330363"/>
    <w:rsid w:val="0033047C"/>
    <w:rsid w:val="00330489"/>
    <w:rsid w:val="0033053B"/>
    <w:rsid w:val="003305D8"/>
    <w:rsid w:val="0033061C"/>
    <w:rsid w:val="0033063D"/>
    <w:rsid w:val="00330659"/>
    <w:rsid w:val="00330680"/>
    <w:rsid w:val="0033076B"/>
    <w:rsid w:val="003307C2"/>
    <w:rsid w:val="003308E1"/>
    <w:rsid w:val="003308E5"/>
    <w:rsid w:val="003308FB"/>
    <w:rsid w:val="0033092C"/>
    <w:rsid w:val="003309F3"/>
    <w:rsid w:val="00330A28"/>
    <w:rsid w:val="00330ABD"/>
    <w:rsid w:val="00330AC4"/>
    <w:rsid w:val="00330B5D"/>
    <w:rsid w:val="00330B83"/>
    <w:rsid w:val="00330CA0"/>
    <w:rsid w:val="00330D82"/>
    <w:rsid w:val="00330E11"/>
    <w:rsid w:val="00330E42"/>
    <w:rsid w:val="00330F58"/>
    <w:rsid w:val="00330FAF"/>
    <w:rsid w:val="00330FEB"/>
    <w:rsid w:val="00331016"/>
    <w:rsid w:val="0033106A"/>
    <w:rsid w:val="0033107C"/>
    <w:rsid w:val="003310E8"/>
    <w:rsid w:val="0033114F"/>
    <w:rsid w:val="00331178"/>
    <w:rsid w:val="003311C0"/>
    <w:rsid w:val="003311F2"/>
    <w:rsid w:val="00331242"/>
    <w:rsid w:val="0033125E"/>
    <w:rsid w:val="0033133D"/>
    <w:rsid w:val="00331372"/>
    <w:rsid w:val="003313FE"/>
    <w:rsid w:val="00331417"/>
    <w:rsid w:val="0033143F"/>
    <w:rsid w:val="0033148F"/>
    <w:rsid w:val="003314C9"/>
    <w:rsid w:val="0033150A"/>
    <w:rsid w:val="0033158D"/>
    <w:rsid w:val="00331591"/>
    <w:rsid w:val="003315E3"/>
    <w:rsid w:val="0033165E"/>
    <w:rsid w:val="00331694"/>
    <w:rsid w:val="003316C3"/>
    <w:rsid w:val="003316E3"/>
    <w:rsid w:val="003316FE"/>
    <w:rsid w:val="003317BE"/>
    <w:rsid w:val="003317DC"/>
    <w:rsid w:val="00331803"/>
    <w:rsid w:val="0033180C"/>
    <w:rsid w:val="00331859"/>
    <w:rsid w:val="0033185C"/>
    <w:rsid w:val="003318DB"/>
    <w:rsid w:val="003319B7"/>
    <w:rsid w:val="003319BB"/>
    <w:rsid w:val="00331A4E"/>
    <w:rsid w:val="00331A62"/>
    <w:rsid w:val="00331A90"/>
    <w:rsid w:val="00331B9C"/>
    <w:rsid w:val="00331BAC"/>
    <w:rsid w:val="00331BD2"/>
    <w:rsid w:val="00331C08"/>
    <w:rsid w:val="00331CB4"/>
    <w:rsid w:val="00331DCC"/>
    <w:rsid w:val="00331DF1"/>
    <w:rsid w:val="00331EA0"/>
    <w:rsid w:val="00331EDA"/>
    <w:rsid w:val="00331EF4"/>
    <w:rsid w:val="00331F4C"/>
    <w:rsid w:val="00331F64"/>
    <w:rsid w:val="00331FBD"/>
    <w:rsid w:val="00332013"/>
    <w:rsid w:val="00332074"/>
    <w:rsid w:val="003320E2"/>
    <w:rsid w:val="00332131"/>
    <w:rsid w:val="0033213D"/>
    <w:rsid w:val="0033214C"/>
    <w:rsid w:val="0033215B"/>
    <w:rsid w:val="00332160"/>
    <w:rsid w:val="003321CB"/>
    <w:rsid w:val="003321F3"/>
    <w:rsid w:val="0033223D"/>
    <w:rsid w:val="0033226B"/>
    <w:rsid w:val="00332276"/>
    <w:rsid w:val="003322B0"/>
    <w:rsid w:val="003322BF"/>
    <w:rsid w:val="003322C9"/>
    <w:rsid w:val="00332311"/>
    <w:rsid w:val="00332359"/>
    <w:rsid w:val="00332452"/>
    <w:rsid w:val="0033246F"/>
    <w:rsid w:val="00332499"/>
    <w:rsid w:val="003324E1"/>
    <w:rsid w:val="003324EF"/>
    <w:rsid w:val="00332523"/>
    <w:rsid w:val="00332538"/>
    <w:rsid w:val="0033259E"/>
    <w:rsid w:val="003325AA"/>
    <w:rsid w:val="00332618"/>
    <w:rsid w:val="00332672"/>
    <w:rsid w:val="00332684"/>
    <w:rsid w:val="0033269C"/>
    <w:rsid w:val="003326C3"/>
    <w:rsid w:val="003326FB"/>
    <w:rsid w:val="00332706"/>
    <w:rsid w:val="0033277D"/>
    <w:rsid w:val="003327BF"/>
    <w:rsid w:val="003327EE"/>
    <w:rsid w:val="0033286F"/>
    <w:rsid w:val="00332907"/>
    <w:rsid w:val="00332943"/>
    <w:rsid w:val="00332967"/>
    <w:rsid w:val="0033299C"/>
    <w:rsid w:val="0033299E"/>
    <w:rsid w:val="00332AD1"/>
    <w:rsid w:val="00332AE6"/>
    <w:rsid w:val="00332B55"/>
    <w:rsid w:val="00332B77"/>
    <w:rsid w:val="00332B7C"/>
    <w:rsid w:val="00332C08"/>
    <w:rsid w:val="00332D2E"/>
    <w:rsid w:val="00332D4F"/>
    <w:rsid w:val="00332D9F"/>
    <w:rsid w:val="00332E76"/>
    <w:rsid w:val="00332EDE"/>
    <w:rsid w:val="00332F54"/>
    <w:rsid w:val="00332F77"/>
    <w:rsid w:val="00332F9C"/>
    <w:rsid w:val="003330A4"/>
    <w:rsid w:val="003330B6"/>
    <w:rsid w:val="003330DA"/>
    <w:rsid w:val="003330F0"/>
    <w:rsid w:val="00333191"/>
    <w:rsid w:val="00333195"/>
    <w:rsid w:val="003332F9"/>
    <w:rsid w:val="0033334B"/>
    <w:rsid w:val="0033334E"/>
    <w:rsid w:val="003333BB"/>
    <w:rsid w:val="00333449"/>
    <w:rsid w:val="00333466"/>
    <w:rsid w:val="00333474"/>
    <w:rsid w:val="003334E2"/>
    <w:rsid w:val="00333540"/>
    <w:rsid w:val="0033369D"/>
    <w:rsid w:val="003336B6"/>
    <w:rsid w:val="003337C6"/>
    <w:rsid w:val="00333802"/>
    <w:rsid w:val="00333861"/>
    <w:rsid w:val="00333879"/>
    <w:rsid w:val="003338F8"/>
    <w:rsid w:val="0033391D"/>
    <w:rsid w:val="0033399E"/>
    <w:rsid w:val="003339EA"/>
    <w:rsid w:val="00333A17"/>
    <w:rsid w:val="00333A39"/>
    <w:rsid w:val="00333A6D"/>
    <w:rsid w:val="00333AB8"/>
    <w:rsid w:val="00333BA4"/>
    <w:rsid w:val="00333C23"/>
    <w:rsid w:val="00333C33"/>
    <w:rsid w:val="00333C56"/>
    <w:rsid w:val="00333DD4"/>
    <w:rsid w:val="00333E14"/>
    <w:rsid w:val="00333EAA"/>
    <w:rsid w:val="00333EB7"/>
    <w:rsid w:val="00333F4C"/>
    <w:rsid w:val="00333F4F"/>
    <w:rsid w:val="00333F51"/>
    <w:rsid w:val="00333F71"/>
    <w:rsid w:val="00333FCD"/>
    <w:rsid w:val="0033405E"/>
    <w:rsid w:val="00334090"/>
    <w:rsid w:val="0033409F"/>
    <w:rsid w:val="00334145"/>
    <w:rsid w:val="003341C0"/>
    <w:rsid w:val="003341E0"/>
    <w:rsid w:val="00334201"/>
    <w:rsid w:val="003342CC"/>
    <w:rsid w:val="003342DA"/>
    <w:rsid w:val="003343C1"/>
    <w:rsid w:val="003343FD"/>
    <w:rsid w:val="00334433"/>
    <w:rsid w:val="0033445C"/>
    <w:rsid w:val="003344CE"/>
    <w:rsid w:val="00334568"/>
    <w:rsid w:val="00334575"/>
    <w:rsid w:val="00334579"/>
    <w:rsid w:val="00334596"/>
    <w:rsid w:val="003346D0"/>
    <w:rsid w:val="003346F7"/>
    <w:rsid w:val="003347D1"/>
    <w:rsid w:val="00334839"/>
    <w:rsid w:val="00334883"/>
    <w:rsid w:val="00334886"/>
    <w:rsid w:val="003348A2"/>
    <w:rsid w:val="003348A4"/>
    <w:rsid w:val="003348B4"/>
    <w:rsid w:val="003348D5"/>
    <w:rsid w:val="00334909"/>
    <w:rsid w:val="00334988"/>
    <w:rsid w:val="003349D9"/>
    <w:rsid w:val="00334A20"/>
    <w:rsid w:val="00334A5C"/>
    <w:rsid w:val="00334A8A"/>
    <w:rsid w:val="00334AF9"/>
    <w:rsid w:val="00334B26"/>
    <w:rsid w:val="00334B81"/>
    <w:rsid w:val="00334BDA"/>
    <w:rsid w:val="00334BE3"/>
    <w:rsid w:val="00334C1B"/>
    <w:rsid w:val="00334C35"/>
    <w:rsid w:val="00334C59"/>
    <w:rsid w:val="00334CD9"/>
    <w:rsid w:val="00334D14"/>
    <w:rsid w:val="00334D48"/>
    <w:rsid w:val="00334D4E"/>
    <w:rsid w:val="00334D6D"/>
    <w:rsid w:val="00334D9E"/>
    <w:rsid w:val="00334E0A"/>
    <w:rsid w:val="00334E16"/>
    <w:rsid w:val="00334EB3"/>
    <w:rsid w:val="00334F9D"/>
    <w:rsid w:val="00334FCB"/>
    <w:rsid w:val="00335076"/>
    <w:rsid w:val="003350AB"/>
    <w:rsid w:val="003350AD"/>
    <w:rsid w:val="003350E1"/>
    <w:rsid w:val="003350F9"/>
    <w:rsid w:val="003351AF"/>
    <w:rsid w:val="003351D7"/>
    <w:rsid w:val="003351FE"/>
    <w:rsid w:val="00335217"/>
    <w:rsid w:val="0033521D"/>
    <w:rsid w:val="00335269"/>
    <w:rsid w:val="003352BB"/>
    <w:rsid w:val="003352CC"/>
    <w:rsid w:val="003352E4"/>
    <w:rsid w:val="00335345"/>
    <w:rsid w:val="00335377"/>
    <w:rsid w:val="003353C9"/>
    <w:rsid w:val="003353CA"/>
    <w:rsid w:val="00335401"/>
    <w:rsid w:val="003354ED"/>
    <w:rsid w:val="00335548"/>
    <w:rsid w:val="00335557"/>
    <w:rsid w:val="0033557D"/>
    <w:rsid w:val="0033560A"/>
    <w:rsid w:val="003356CC"/>
    <w:rsid w:val="00335704"/>
    <w:rsid w:val="0033570C"/>
    <w:rsid w:val="00335716"/>
    <w:rsid w:val="00335736"/>
    <w:rsid w:val="0033573D"/>
    <w:rsid w:val="003359CD"/>
    <w:rsid w:val="003359D5"/>
    <w:rsid w:val="00335A1F"/>
    <w:rsid w:val="00335A48"/>
    <w:rsid w:val="00335A71"/>
    <w:rsid w:val="00335A9E"/>
    <w:rsid w:val="00335AE4"/>
    <w:rsid w:val="00335B41"/>
    <w:rsid w:val="00335C1E"/>
    <w:rsid w:val="00335D22"/>
    <w:rsid w:val="00335D29"/>
    <w:rsid w:val="00335D75"/>
    <w:rsid w:val="00335DF4"/>
    <w:rsid w:val="00335E5A"/>
    <w:rsid w:val="00335E6A"/>
    <w:rsid w:val="00335E8E"/>
    <w:rsid w:val="00335EC4"/>
    <w:rsid w:val="00335F23"/>
    <w:rsid w:val="00335F4C"/>
    <w:rsid w:val="0033602B"/>
    <w:rsid w:val="00336044"/>
    <w:rsid w:val="00336056"/>
    <w:rsid w:val="0033610D"/>
    <w:rsid w:val="003361A6"/>
    <w:rsid w:val="0033626E"/>
    <w:rsid w:val="0033629D"/>
    <w:rsid w:val="003362EF"/>
    <w:rsid w:val="003363AC"/>
    <w:rsid w:val="003363B6"/>
    <w:rsid w:val="0033657F"/>
    <w:rsid w:val="0033658E"/>
    <w:rsid w:val="003365A0"/>
    <w:rsid w:val="003365DB"/>
    <w:rsid w:val="0033660B"/>
    <w:rsid w:val="003366AA"/>
    <w:rsid w:val="00336736"/>
    <w:rsid w:val="0033673C"/>
    <w:rsid w:val="0033677C"/>
    <w:rsid w:val="003367EA"/>
    <w:rsid w:val="003368C5"/>
    <w:rsid w:val="00336912"/>
    <w:rsid w:val="00336AB4"/>
    <w:rsid w:val="00336AEF"/>
    <w:rsid w:val="00336AFB"/>
    <w:rsid w:val="00336B90"/>
    <w:rsid w:val="00336C7D"/>
    <w:rsid w:val="00336CAA"/>
    <w:rsid w:val="00336CFF"/>
    <w:rsid w:val="00336D07"/>
    <w:rsid w:val="00336D28"/>
    <w:rsid w:val="00336DE3"/>
    <w:rsid w:val="00336E88"/>
    <w:rsid w:val="00336EF3"/>
    <w:rsid w:val="00336F2B"/>
    <w:rsid w:val="00336F39"/>
    <w:rsid w:val="00336F73"/>
    <w:rsid w:val="00336F74"/>
    <w:rsid w:val="00336FD8"/>
    <w:rsid w:val="00337005"/>
    <w:rsid w:val="00337013"/>
    <w:rsid w:val="00337023"/>
    <w:rsid w:val="0033704D"/>
    <w:rsid w:val="00337077"/>
    <w:rsid w:val="00337084"/>
    <w:rsid w:val="003370A2"/>
    <w:rsid w:val="0033710E"/>
    <w:rsid w:val="00337113"/>
    <w:rsid w:val="00337122"/>
    <w:rsid w:val="0033714D"/>
    <w:rsid w:val="003371CA"/>
    <w:rsid w:val="003371E3"/>
    <w:rsid w:val="00337246"/>
    <w:rsid w:val="0033724E"/>
    <w:rsid w:val="00337258"/>
    <w:rsid w:val="00337275"/>
    <w:rsid w:val="00337289"/>
    <w:rsid w:val="0033730D"/>
    <w:rsid w:val="00337426"/>
    <w:rsid w:val="003374EF"/>
    <w:rsid w:val="0033750D"/>
    <w:rsid w:val="0033751E"/>
    <w:rsid w:val="00337525"/>
    <w:rsid w:val="00337527"/>
    <w:rsid w:val="00337580"/>
    <w:rsid w:val="0033763B"/>
    <w:rsid w:val="0033768F"/>
    <w:rsid w:val="003376F4"/>
    <w:rsid w:val="00337810"/>
    <w:rsid w:val="00337941"/>
    <w:rsid w:val="0033799E"/>
    <w:rsid w:val="00337A31"/>
    <w:rsid w:val="00337A3B"/>
    <w:rsid w:val="00337AD6"/>
    <w:rsid w:val="00337AE5"/>
    <w:rsid w:val="00337BA0"/>
    <w:rsid w:val="00337BB4"/>
    <w:rsid w:val="00337C04"/>
    <w:rsid w:val="00337C0D"/>
    <w:rsid w:val="00337C69"/>
    <w:rsid w:val="00337CF7"/>
    <w:rsid w:val="00337D21"/>
    <w:rsid w:val="00337D3D"/>
    <w:rsid w:val="00337D84"/>
    <w:rsid w:val="00337E42"/>
    <w:rsid w:val="00337E81"/>
    <w:rsid w:val="00337E89"/>
    <w:rsid w:val="00337EA1"/>
    <w:rsid w:val="00337EB1"/>
    <w:rsid w:val="00337EB9"/>
    <w:rsid w:val="00337EC9"/>
    <w:rsid w:val="00337F3F"/>
    <w:rsid w:val="0034004B"/>
    <w:rsid w:val="0034005A"/>
    <w:rsid w:val="00340087"/>
    <w:rsid w:val="003400D2"/>
    <w:rsid w:val="003400DE"/>
    <w:rsid w:val="00340119"/>
    <w:rsid w:val="003401A1"/>
    <w:rsid w:val="003401FC"/>
    <w:rsid w:val="0034024F"/>
    <w:rsid w:val="00340262"/>
    <w:rsid w:val="0034026D"/>
    <w:rsid w:val="00340286"/>
    <w:rsid w:val="00340403"/>
    <w:rsid w:val="00340409"/>
    <w:rsid w:val="00340447"/>
    <w:rsid w:val="00340469"/>
    <w:rsid w:val="003404D1"/>
    <w:rsid w:val="003404F8"/>
    <w:rsid w:val="0034056D"/>
    <w:rsid w:val="00340589"/>
    <w:rsid w:val="0034059C"/>
    <w:rsid w:val="0034059F"/>
    <w:rsid w:val="0034060C"/>
    <w:rsid w:val="0034064D"/>
    <w:rsid w:val="0034066C"/>
    <w:rsid w:val="003406F4"/>
    <w:rsid w:val="003407DC"/>
    <w:rsid w:val="003407EF"/>
    <w:rsid w:val="00340833"/>
    <w:rsid w:val="00340840"/>
    <w:rsid w:val="00340880"/>
    <w:rsid w:val="00340909"/>
    <w:rsid w:val="0034090E"/>
    <w:rsid w:val="00340915"/>
    <w:rsid w:val="003409D0"/>
    <w:rsid w:val="00340A65"/>
    <w:rsid w:val="00340CE6"/>
    <w:rsid w:val="00340CF9"/>
    <w:rsid w:val="00340E9C"/>
    <w:rsid w:val="00340F6B"/>
    <w:rsid w:val="003410F7"/>
    <w:rsid w:val="00341164"/>
    <w:rsid w:val="0034119C"/>
    <w:rsid w:val="003411A0"/>
    <w:rsid w:val="003411AB"/>
    <w:rsid w:val="003411BB"/>
    <w:rsid w:val="003411F2"/>
    <w:rsid w:val="003412DF"/>
    <w:rsid w:val="003412E4"/>
    <w:rsid w:val="003412EE"/>
    <w:rsid w:val="0034131F"/>
    <w:rsid w:val="00341363"/>
    <w:rsid w:val="00341387"/>
    <w:rsid w:val="003413AF"/>
    <w:rsid w:val="003413C4"/>
    <w:rsid w:val="003413E3"/>
    <w:rsid w:val="00341406"/>
    <w:rsid w:val="00341472"/>
    <w:rsid w:val="003414E2"/>
    <w:rsid w:val="00341504"/>
    <w:rsid w:val="00341574"/>
    <w:rsid w:val="0034157F"/>
    <w:rsid w:val="003415EB"/>
    <w:rsid w:val="003415F8"/>
    <w:rsid w:val="003416B4"/>
    <w:rsid w:val="003416D3"/>
    <w:rsid w:val="0034171F"/>
    <w:rsid w:val="003417D6"/>
    <w:rsid w:val="00341838"/>
    <w:rsid w:val="003418E9"/>
    <w:rsid w:val="00341A71"/>
    <w:rsid w:val="00341A81"/>
    <w:rsid w:val="00341B3A"/>
    <w:rsid w:val="00341B50"/>
    <w:rsid w:val="00341BAF"/>
    <w:rsid w:val="00341C54"/>
    <w:rsid w:val="00341CB7"/>
    <w:rsid w:val="00341D1E"/>
    <w:rsid w:val="00341D25"/>
    <w:rsid w:val="00341D86"/>
    <w:rsid w:val="00341DDF"/>
    <w:rsid w:val="00341EC6"/>
    <w:rsid w:val="00341EDC"/>
    <w:rsid w:val="00341EE2"/>
    <w:rsid w:val="00341F20"/>
    <w:rsid w:val="00341FED"/>
    <w:rsid w:val="00342014"/>
    <w:rsid w:val="00342032"/>
    <w:rsid w:val="003420EA"/>
    <w:rsid w:val="00342114"/>
    <w:rsid w:val="0034212C"/>
    <w:rsid w:val="00342229"/>
    <w:rsid w:val="00342239"/>
    <w:rsid w:val="00342249"/>
    <w:rsid w:val="003422A5"/>
    <w:rsid w:val="003422A9"/>
    <w:rsid w:val="003422BE"/>
    <w:rsid w:val="00342329"/>
    <w:rsid w:val="0034238E"/>
    <w:rsid w:val="003423C3"/>
    <w:rsid w:val="00342401"/>
    <w:rsid w:val="0034243E"/>
    <w:rsid w:val="00342543"/>
    <w:rsid w:val="00342562"/>
    <w:rsid w:val="003425F0"/>
    <w:rsid w:val="003425F8"/>
    <w:rsid w:val="0034265E"/>
    <w:rsid w:val="003426DF"/>
    <w:rsid w:val="0034270B"/>
    <w:rsid w:val="00342783"/>
    <w:rsid w:val="003427DC"/>
    <w:rsid w:val="0034280F"/>
    <w:rsid w:val="00342833"/>
    <w:rsid w:val="003428D4"/>
    <w:rsid w:val="00342917"/>
    <w:rsid w:val="0034295C"/>
    <w:rsid w:val="00342AC1"/>
    <w:rsid w:val="00342AED"/>
    <w:rsid w:val="00342AFB"/>
    <w:rsid w:val="00342BEF"/>
    <w:rsid w:val="00342BFD"/>
    <w:rsid w:val="00342C0F"/>
    <w:rsid w:val="00342C6D"/>
    <w:rsid w:val="00342C7D"/>
    <w:rsid w:val="00342CC5"/>
    <w:rsid w:val="00342D21"/>
    <w:rsid w:val="00342D3D"/>
    <w:rsid w:val="00342E5D"/>
    <w:rsid w:val="00342EC3"/>
    <w:rsid w:val="00342ECC"/>
    <w:rsid w:val="00342EDC"/>
    <w:rsid w:val="00342F07"/>
    <w:rsid w:val="00342F21"/>
    <w:rsid w:val="00342F7C"/>
    <w:rsid w:val="00342F83"/>
    <w:rsid w:val="003430D5"/>
    <w:rsid w:val="003430F7"/>
    <w:rsid w:val="0034310D"/>
    <w:rsid w:val="00343167"/>
    <w:rsid w:val="003431DC"/>
    <w:rsid w:val="00343250"/>
    <w:rsid w:val="003432DB"/>
    <w:rsid w:val="00343321"/>
    <w:rsid w:val="00343336"/>
    <w:rsid w:val="0034333E"/>
    <w:rsid w:val="00343353"/>
    <w:rsid w:val="0034340C"/>
    <w:rsid w:val="00343439"/>
    <w:rsid w:val="0034347C"/>
    <w:rsid w:val="0034347E"/>
    <w:rsid w:val="00343530"/>
    <w:rsid w:val="00343557"/>
    <w:rsid w:val="0034361B"/>
    <w:rsid w:val="00343622"/>
    <w:rsid w:val="00343678"/>
    <w:rsid w:val="003436AD"/>
    <w:rsid w:val="003436B6"/>
    <w:rsid w:val="003436CF"/>
    <w:rsid w:val="003436EB"/>
    <w:rsid w:val="003436EE"/>
    <w:rsid w:val="00343715"/>
    <w:rsid w:val="00343722"/>
    <w:rsid w:val="003437EF"/>
    <w:rsid w:val="00343892"/>
    <w:rsid w:val="003438E5"/>
    <w:rsid w:val="00343979"/>
    <w:rsid w:val="00343987"/>
    <w:rsid w:val="003439A0"/>
    <w:rsid w:val="003439DF"/>
    <w:rsid w:val="00343AA2"/>
    <w:rsid w:val="00343B1F"/>
    <w:rsid w:val="00343B62"/>
    <w:rsid w:val="00343B64"/>
    <w:rsid w:val="00343BA3"/>
    <w:rsid w:val="00343BA5"/>
    <w:rsid w:val="00343BCC"/>
    <w:rsid w:val="00343BF9"/>
    <w:rsid w:val="00343C1F"/>
    <w:rsid w:val="00343C2A"/>
    <w:rsid w:val="00343C4A"/>
    <w:rsid w:val="00343C65"/>
    <w:rsid w:val="00343CD0"/>
    <w:rsid w:val="00343D21"/>
    <w:rsid w:val="00343DD6"/>
    <w:rsid w:val="00343E5A"/>
    <w:rsid w:val="00343EC8"/>
    <w:rsid w:val="00343F4A"/>
    <w:rsid w:val="00343FB4"/>
    <w:rsid w:val="0034402A"/>
    <w:rsid w:val="0034402E"/>
    <w:rsid w:val="00344061"/>
    <w:rsid w:val="00344074"/>
    <w:rsid w:val="003440A4"/>
    <w:rsid w:val="003441F5"/>
    <w:rsid w:val="0034420D"/>
    <w:rsid w:val="00344232"/>
    <w:rsid w:val="00344263"/>
    <w:rsid w:val="00344284"/>
    <w:rsid w:val="003442BF"/>
    <w:rsid w:val="003442EA"/>
    <w:rsid w:val="00344399"/>
    <w:rsid w:val="0034439D"/>
    <w:rsid w:val="00344404"/>
    <w:rsid w:val="0034442A"/>
    <w:rsid w:val="00344492"/>
    <w:rsid w:val="0034449F"/>
    <w:rsid w:val="003445B1"/>
    <w:rsid w:val="003445BD"/>
    <w:rsid w:val="003445DD"/>
    <w:rsid w:val="0034465E"/>
    <w:rsid w:val="00344673"/>
    <w:rsid w:val="003446C7"/>
    <w:rsid w:val="0034486F"/>
    <w:rsid w:val="0034489F"/>
    <w:rsid w:val="003448DB"/>
    <w:rsid w:val="003448E5"/>
    <w:rsid w:val="003449A9"/>
    <w:rsid w:val="00344A03"/>
    <w:rsid w:val="00344ABD"/>
    <w:rsid w:val="00344B26"/>
    <w:rsid w:val="00344B5A"/>
    <w:rsid w:val="00344C0F"/>
    <w:rsid w:val="00344C32"/>
    <w:rsid w:val="00344C64"/>
    <w:rsid w:val="00344D43"/>
    <w:rsid w:val="00344D4E"/>
    <w:rsid w:val="00344D67"/>
    <w:rsid w:val="00344DB7"/>
    <w:rsid w:val="00344E80"/>
    <w:rsid w:val="00344EC3"/>
    <w:rsid w:val="00344EFB"/>
    <w:rsid w:val="00344FBD"/>
    <w:rsid w:val="00344FF3"/>
    <w:rsid w:val="00345019"/>
    <w:rsid w:val="00345029"/>
    <w:rsid w:val="0034506B"/>
    <w:rsid w:val="00345077"/>
    <w:rsid w:val="003450AC"/>
    <w:rsid w:val="003450EC"/>
    <w:rsid w:val="003451AC"/>
    <w:rsid w:val="0034529E"/>
    <w:rsid w:val="003452C0"/>
    <w:rsid w:val="003452D2"/>
    <w:rsid w:val="00345329"/>
    <w:rsid w:val="00345345"/>
    <w:rsid w:val="00345366"/>
    <w:rsid w:val="00345372"/>
    <w:rsid w:val="0034538B"/>
    <w:rsid w:val="003453C4"/>
    <w:rsid w:val="003453E1"/>
    <w:rsid w:val="003454D7"/>
    <w:rsid w:val="00345552"/>
    <w:rsid w:val="003455A7"/>
    <w:rsid w:val="00345671"/>
    <w:rsid w:val="00345707"/>
    <w:rsid w:val="003457FE"/>
    <w:rsid w:val="00345804"/>
    <w:rsid w:val="00345930"/>
    <w:rsid w:val="003459F8"/>
    <w:rsid w:val="00345A40"/>
    <w:rsid w:val="00345A9F"/>
    <w:rsid w:val="00345BC0"/>
    <w:rsid w:val="00345C14"/>
    <w:rsid w:val="00345C8E"/>
    <w:rsid w:val="00345CA0"/>
    <w:rsid w:val="00345D7F"/>
    <w:rsid w:val="00345D98"/>
    <w:rsid w:val="00345E50"/>
    <w:rsid w:val="00345E79"/>
    <w:rsid w:val="00345EB0"/>
    <w:rsid w:val="00345EFE"/>
    <w:rsid w:val="00345F16"/>
    <w:rsid w:val="00345F63"/>
    <w:rsid w:val="00345F82"/>
    <w:rsid w:val="00345F9C"/>
    <w:rsid w:val="00345FAE"/>
    <w:rsid w:val="00346016"/>
    <w:rsid w:val="0034609F"/>
    <w:rsid w:val="00346116"/>
    <w:rsid w:val="00346119"/>
    <w:rsid w:val="0034618F"/>
    <w:rsid w:val="003461A1"/>
    <w:rsid w:val="003461AF"/>
    <w:rsid w:val="003461C3"/>
    <w:rsid w:val="00346221"/>
    <w:rsid w:val="00346375"/>
    <w:rsid w:val="00346396"/>
    <w:rsid w:val="003463A6"/>
    <w:rsid w:val="003463EC"/>
    <w:rsid w:val="0034641F"/>
    <w:rsid w:val="00346442"/>
    <w:rsid w:val="00346477"/>
    <w:rsid w:val="0034647B"/>
    <w:rsid w:val="003464B2"/>
    <w:rsid w:val="003464E5"/>
    <w:rsid w:val="003464ED"/>
    <w:rsid w:val="0034651C"/>
    <w:rsid w:val="0034658E"/>
    <w:rsid w:val="003465CC"/>
    <w:rsid w:val="003465D7"/>
    <w:rsid w:val="0034661B"/>
    <w:rsid w:val="00346639"/>
    <w:rsid w:val="003466BB"/>
    <w:rsid w:val="0034685C"/>
    <w:rsid w:val="00346880"/>
    <w:rsid w:val="003468FF"/>
    <w:rsid w:val="0034690B"/>
    <w:rsid w:val="00346910"/>
    <w:rsid w:val="003469E1"/>
    <w:rsid w:val="00346A07"/>
    <w:rsid w:val="00346A41"/>
    <w:rsid w:val="00346A9E"/>
    <w:rsid w:val="00346AE4"/>
    <w:rsid w:val="00346AEB"/>
    <w:rsid w:val="00346B3D"/>
    <w:rsid w:val="00346B5E"/>
    <w:rsid w:val="00346BCA"/>
    <w:rsid w:val="00346C15"/>
    <w:rsid w:val="00346C1D"/>
    <w:rsid w:val="00346C44"/>
    <w:rsid w:val="00346C5F"/>
    <w:rsid w:val="00346CB4"/>
    <w:rsid w:val="00346CEE"/>
    <w:rsid w:val="00346D25"/>
    <w:rsid w:val="00346D3D"/>
    <w:rsid w:val="00346D58"/>
    <w:rsid w:val="00346E6C"/>
    <w:rsid w:val="00346E94"/>
    <w:rsid w:val="00346F1A"/>
    <w:rsid w:val="00346F40"/>
    <w:rsid w:val="00346FCB"/>
    <w:rsid w:val="00346FE8"/>
    <w:rsid w:val="00347031"/>
    <w:rsid w:val="00347036"/>
    <w:rsid w:val="003470CE"/>
    <w:rsid w:val="00347105"/>
    <w:rsid w:val="00347121"/>
    <w:rsid w:val="00347135"/>
    <w:rsid w:val="00347282"/>
    <w:rsid w:val="003472C4"/>
    <w:rsid w:val="003472CA"/>
    <w:rsid w:val="00347313"/>
    <w:rsid w:val="0034734C"/>
    <w:rsid w:val="0034736D"/>
    <w:rsid w:val="0034746A"/>
    <w:rsid w:val="0034748B"/>
    <w:rsid w:val="003474BF"/>
    <w:rsid w:val="00347501"/>
    <w:rsid w:val="0034752B"/>
    <w:rsid w:val="0034759B"/>
    <w:rsid w:val="003475C8"/>
    <w:rsid w:val="003475EE"/>
    <w:rsid w:val="00347640"/>
    <w:rsid w:val="00347668"/>
    <w:rsid w:val="003476B7"/>
    <w:rsid w:val="003476B8"/>
    <w:rsid w:val="003476E4"/>
    <w:rsid w:val="00347752"/>
    <w:rsid w:val="003477A3"/>
    <w:rsid w:val="003477D0"/>
    <w:rsid w:val="003477D9"/>
    <w:rsid w:val="003477F0"/>
    <w:rsid w:val="003477F3"/>
    <w:rsid w:val="00347872"/>
    <w:rsid w:val="00347895"/>
    <w:rsid w:val="00347925"/>
    <w:rsid w:val="00347954"/>
    <w:rsid w:val="00347966"/>
    <w:rsid w:val="00347A72"/>
    <w:rsid w:val="00347A89"/>
    <w:rsid w:val="00347AE6"/>
    <w:rsid w:val="00347AF8"/>
    <w:rsid w:val="00347B22"/>
    <w:rsid w:val="00347B25"/>
    <w:rsid w:val="00347B81"/>
    <w:rsid w:val="00347BFC"/>
    <w:rsid w:val="00347C82"/>
    <w:rsid w:val="00347CBB"/>
    <w:rsid w:val="00347CD6"/>
    <w:rsid w:val="00347D1B"/>
    <w:rsid w:val="00347D37"/>
    <w:rsid w:val="00347DA0"/>
    <w:rsid w:val="00347E07"/>
    <w:rsid w:val="00347E26"/>
    <w:rsid w:val="00347E59"/>
    <w:rsid w:val="00347E68"/>
    <w:rsid w:val="00347F01"/>
    <w:rsid w:val="00347FC0"/>
    <w:rsid w:val="00347FC6"/>
    <w:rsid w:val="00347FEC"/>
    <w:rsid w:val="00350085"/>
    <w:rsid w:val="003500B9"/>
    <w:rsid w:val="003500FA"/>
    <w:rsid w:val="00350199"/>
    <w:rsid w:val="003501FF"/>
    <w:rsid w:val="0035025A"/>
    <w:rsid w:val="0035032E"/>
    <w:rsid w:val="003503A0"/>
    <w:rsid w:val="00350422"/>
    <w:rsid w:val="00350493"/>
    <w:rsid w:val="003504DA"/>
    <w:rsid w:val="00350509"/>
    <w:rsid w:val="00350525"/>
    <w:rsid w:val="0035052B"/>
    <w:rsid w:val="0035053E"/>
    <w:rsid w:val="0035057B"/>
    <w:rsid w:val="00350591"/>
    <w:rsid w:val="00350659"/>
    <w:rsid w:val="00350664"/>
    <w:rsid w:val="0035067B"/>
    <w:rsid w:val="00350687"/>
    <w:rsid w:val="003506AF"/>
    <w:rsid w:val="003506BC"/>
    <w:rsid w:val="003506ED"/>
    <w:rsid w:val="00350727"/>
    <w:rsid w:val="00350742"/>
    <w:rsid w:val="00350744"/>
    <w:rsid w:val="00350747"/>
    <w:rsid w:val="003507BC"/>
    <w:rsid w:val="003507F7"/>
    <w:rsid w:val="0035087C"/>
    <w:rsid w:val="003508C4"/>
    <w:rsid w:val="00350A33"/>
    <w:rsid w:val="00350AE7"/>
    <w:rsid w:val="00350B39"/>
    <w:rsid w:val="00350B48"/>
    <w:rsid w:val="00350B81"/>
    <w:rsid w:val="00350BAC"/>
    <w:rsid w:val="00350BD6"/>
    <w:rsid w:val="00350C1D"/>
    <w:rsid w:val="00350CE3"/>
    <w:rsid w:val="00350D02"/>
    <w:rsid w:val="00350D09"/>
    <w:rsid w:val="00350E12"/>
    <w:rsid w:val="00350E2A"/>
    <w:rsid w:val="00350E81"/>
    <w:rsid w:val="00350E9B"/>
    <w:rsid w:val="00350E9F"/>
    <w:rsid w:val="00350ECC"/>
    <w:rsid w:val="00350EE5"/>
    <w:rsid w:val="00350EEF"/>
    <w:rsid w:val="00351029"/>
    <w:rsid w:val="0035105B"/>
    <w:rsid w:val="00351188"/>
    <w:rsid w:val="003511C2"/>
    <w:rsid w:val="00351256"/>
    <w:rsid w:val="003512AC"/>
    <w:rsid w:val="003512B1"/>
    <w:rsid w:val="0035130A"/>
    <w:rsid w:val="003513BB"/>
    <w:rsid w:val="003513F9"/>
    <w:rsid w:val="00351421"/>
    <w:rsid w:val="00351491"/>
    <w:rsid w:val="003514B8"/>
    <w:rsid w:val="003514BE"/>
    <w:rsid w:val="0035154A"/>
    <w:rsid w:val="003515F9"/>
    <w:rsid w:val="00351684"/>
    <w:rsid w:val="0035169F"/>
    <w:rsid w:val="0035170D"/>
    <w:rsid w:val="00351715"/>
    <w:rsid w:val="00351764"/>
    <w:rsid w:val="003517B0"/>
    <w:rsid w:val="003518A4"/>
    <w:rsid w:val="00351A1F"/>
    <w:rsid w:val="00351A5A"/>
    <w:rsid w:val="00351AC5"/>
    <w:rsid w:val="00351BCC"/>
    <w:rsid w:val="00351C0F"/>
    <w:rsid w:val="00351C22"/>
    <w:rsid w:val="00351C25"/>
    <w:rsid w:val="00351C44"/>
    <w:rsid w:val="00351C98"/>
    <w:rsid w:val="00351C9D"/>
    <w:rsid w:val="00351CC0"/>
    <w:rsid w:val="00351CC2"/>
    <w:rsid w:val="00351CC7"/>
    <w:rsid w:val="00351D4B"/>
    <w:rsid w:val="00351D6C"/>
    <w:rsid w:val="00351D8D"/>
    <w:rsid w:val="00351DD1"/>
    <w:rsid w:val="00351DE9"/>
    <w:rsid w:val="00351E3E"/>
    <w:rsid w:val="00351E4A"/>
    <w:rsid w:val="00351E76"/>
    <w:rsid w:val="00351FA5"/>
    <w:rsid w:val="00351FC9"/>
    <w:rsid w:val="00351FF0"/>
    <w:rsid w:val="0035212F"/>
    <w:rsid w:val="0035219B"/>
    <w:rsid w:val="003521D4"/>
    <w:rsid w:val="0035221F"/>
    <w:rsid w:val="00352244"/>
    <w:rsid w:val="0035233E"/>
    <w:rsid w:val="003523EE"/>
    <w:rsid w:val="003523F2"/>
    <w:rsid w:val="00352402"/>
    <w:rsid w:val="0035241E"/>
    <w:rsid w:val="0035245E"/>
    <w:rsid w:val="00352481"/>
    <w:rsid w:val="00352486"/>
    <w:rsid w:val="003524A8"/>
    <w:rsid w:val="003524B0"/>
    <w:rsid w:val="003524CA"/>
    <w:rsid w:val="003524E3"/>
    <w:rsid w:val="00352524"/>
    <w:rsid w:val="00352622"/>
    <w:rsid w:val="003526B5"/>
    <w:rsid w:val="003526E5"/>
    <w:rsid w:val="00352753"/>
    <w:rsid w:val="00352767"/>
    <w:rsid w:val="00352784"/>
    <w:rsid w:val="003527B1"/>
    <w:rsid w:val="00352810"/>
    <w:rsid w:val="00352883"/>
    <w:rsid w:val="0035288D"/>
    <w:rsid w:val="003528B8"/>
    <w:rsid w:val="003528E8"/>
    <w:rsid w:val="003528EC"/>
    <w:rsid w:val="0035294C"/>
    <w:rsid w:val="00352993"/>
    <w:rsid w:val="003529FD"/>
    <w:rsid w:val="00352A00"/>
    <w:rsid w:val="00352A2F"/>
    <w:rsid w:val="00352A32"/>
    <w:rsid w:val="00352A7C"/>
    <w:rsid w:val="00352ABD"/>
    <w:rsid w:val="00352AF8"/>
    <w:rsid w:val="00352B1B"/>
    <w:rsid w:val="00352B34"/>
    <w:rsid w:val="00352BB0"/>
    <w:rsid w:val="00352BC7"/>
    <w:rsid w:val="00352C54"/>
    <w:rsid w:val="00352C6C"/>
    <w:rsid w:val="00352CA9"/>
    <w:rsid w:val="00352D08"/>
    <w:rsid w:val="00352D31"/>
    <w:rsid w:val="00352D6F"/>
    <w:rsid w:val="00352E29"/>
    <w:rsid w:val="00352E2B"/>
    <w:rsid w:val="00352E39"/>
    <w:rsid w:val="00352E3C"/>
    <w:rsid w:val="00352E99"/>
    <w:rsid w:val="00352EF2"/>
    <w:rsid w:val="00352F67"/>
    <w:rsid w:val="00352F91"/>
    <w:rsid w:val="00353043"/>
    <w:rsid w:val="0035304D"/>
    <w:rsid w:val="003531C2"/>
    <w:rsid w:val="003532DA"/>
    <w:rsid w:val="0035337C"/>
    <w:rsid w:val="0035349C"/>
    <w:rsid w:val="003534AE"/>
    <w:rsid w:val="00353582"/>
    <w:rsid w:val="003535C1"/>
    <w:rsid w:val="0035366A"/>
    <w:rsid w:val="003536C7"/>
    <w:rsid w:val="00353747"/>
    <w:rsid w:val="0035378A"/>
    <w:rsid w:val="0035383C"/>
    <w:rsid w:val="00353855"/>
    <w:rsid w:val="003538A0"/>
    <w:rsid w:val="00353947"/>
    <w:rsid w:val="0035395A"/>
    <w:rsid w:val="00353BB8"/>
    <w:rsid w:val="00353BC5"/>
    <w:rsid w:val="00353C20"/>
    <w:rsid w:val="00353C44"/>
    <w:rsid w:val="00353C62"/>
    <w:rsid w:val="00353CC1"/>
    <w:rsid w:val="00353D02"/>
    <w:rsid w:val="00353D51"/>
    <w:rsid w:val="00353DF3"/>
    <w:rsid w:val="00353EA5"/>
    <w:rsid w:val="00353EE4"/>
    <w:rsid w:val="00353F19"/>
    <w:rsid w:val="00353F34"/>
    <w:rsid w:val="00353F58"/>
    <w:rsid w:val="00353F61"/>
    <w:rsid w:val="00353FC1"/>
    <w:rsid w:val="00353FEB"/>
    <w:rsid w:val="0035401E"/>
    <w:rsid w:val="00354110"/>
    <w:rsid w:val="003541D5"/>
    <w:rsid w:val="00354224"/>
    <w:rsid w:val="00354266"/>
    <w:rsid w:val="003542EF"/>
    <w:rsid w:val="00354459"/>
    <w:rsid w:val="0035445B"/>
    <w:rsid w:val="0035451B"/>
    <w:rsid w:val="00354522"/>
    <w:rsid w:val="00354591"/>
    <w:rsid w:val="003545E7"/>
    <w:rsid w:val="00354676"/>
    <w:rsid w:val="0035467D"/>
    <w:rsid w:val="0035469C"/>
    <w:rsid w:val="003546A9"/>
    <w:rsid w:val="00354734"/>
    <w:rsid w:val="0035477F"/>
    <w:rsid w:val="00354793"/>
    <w:rsid w:val="00354822"/>
    <w:rsid w:val="003548A9"/>
    <w:rsid w:val="0035490F"/>
    <w:rsid w:val="00354916"/>
    <w:rsid w:val="00354924"/>
    <w:rsid w:val="0035493A"/>
    <w:rsid w:val="0035494C"/>
    <w:rsid w:val="00354959"/>
    <w:rsid w:val="00354961"/>
    <w:rsid w:val="00354996"/>
    <w:rsid w:val="00354A36"/>
    <w:rsid w:val="00354A7B"/>
    <w:rsid w:val="00354AD3"/>
    <w:rsid w:val="00354C07"/>
    <w:rsid w:val="00354C4B"/>
    <w:rsid w:val="00354C9A"/>
    <w:rsid w:val="00354CA7"/>
    <w:rsid w:val="00354D2B"/>
    <w:rsid w:val="00354D88"/>
    <w:rsid w:val="00354DB6"/>
    <w:rsid w:val="00354DDE"/>
    <w:rsid w:val="00354E41"/>
    <w:rsid w:val="00354E4F"/>
    <w:rsid w:val="00354E61"/>
    <w:rsid w:val="00354F4E"/>
    <w:rsid w:val="00354F75"/>
    <w:rsid w:val="00355004"/>
    <w:rsid w:val="00355063"/>
    <w:rsid w:val="00355067"/>
    <w:rsid w:val="003550D1"/>
    <w:rsid w:val="003550D8"/>
    <w:rsid w:val="003550E0"/>
    <w:rsid w:val="0035518F"/>
    <w:rsid w:val="003551AB"/>
    <w:rsid w:val="003552C2"/>
    <w:rsid w:val="003552CE"/>
    <w:rsid w:val="003552EC"/>
    <w:rsid w:val="00355315"/>
    <w:rsid w:val="0035531F"/>
    <w:rsid w:val="0035533A"/>
    <w:rsid w:val="003553D2"/>
    <w:rsid w:val="0035546A"/>
    <w:rsid w:val="00355471"/>
    <w:rsid w:val="003554DD"/>
    <w:rsid w:val="00355565"/>
    <w:rsid w:val="0035556C"/>
    <w:rsid w:val="003555A4"/>
    <w:rsid w:val="0035562C"/>
    <w:rsid w:val="00355655"/>
    <w:rsid w:val="003556B0"/>
    <w:rsid w:val="00355782"/>
    <w:rsid w:val="003557BE"/>
    <w:rsid w:val="00355849"/>
    <w:rsid w:val="00355926"/>
    <w:rsid w:val="00355993"/>
    <w:rsid w:val="00355A5E"/>
    <w:rsid w:val="00355A6A"/>
    <w:rsid w:val="00355A6B"/>
    <w:rsid w:val="00355A9E"/>
    <w:rsid w:val="00355B56"/>
    <w:rsid w:val="00355B7F"/>
    <w:rsid w:val="00355B97"/>
    <w:rsid w:val="00355C22"/>
    <w:rsid w:val="00355C4A"/>
    <w:rsid w:val="00355CAB"/>
    <w:rsid w:val="00355CE9"/>
    <w:rsid w:val="00355CEC"/>
    <w:rsid w:val="00355D45"/>
    <w:rsid w:val="00355D50"/>
    <w:rsid w:val="00355E88"/>
    <w:rsid w:val="00355F07"/>
    <w:rsid w:val="00355F24"/>
    <w:rsid w:val="00356094"/>
    <w:rsid w:val="00356095"/>
    <w:rsid w:val="00356248"/>
    <w:rsid w:val="0035630A"/>
    <w:rsid w:val="00356332"/>
    <w:rsid w:val="0035638E"/>
    <w:rsid w:val="0035639A"/>
    <w:rsid w:val="003563F4"/>
    <w:rsid w:val="00356407"/>
    <w:rsid w:val="0035644B"/>
    <w:rsid w:val="00356495"/>
    <w:rsid w:val="00356504"/>
    <w:rsid w:val="00356517"/>
    <w:rsid w:val="00356550"/>
    <w:rsid w:val="003565B0"/>
    <w:rsid w:val="00356689"/>
    <w:rsid w:val="003566E7"/>
    <w:rsid w:val="00356703"/>
    <w:rsid w:val="003567A7"/>
    <w:rsid w:val="003567C1"/>
    <w:rsid w:val="00356801"/>
    <w:rsid w:val="0035680B"/>
    <w:rsid w:val="00356810"/>
    <w:rsid w:val="00356834"/>
    <w:rsid w:val="0035687D"/>
    <w:rsid w:val="003568BE"/>
    <w:rsid w:val="0035690B"/>
    <w:rsid w:val="003569A2"/>
    <w:rsid w:val="00356A0E"/>
    <w:rsid w:val="00356A53"/>
    <w:rsid w:val="00356A62"/>
    <w:rsid w:val="00356A84"/>
    <w:rsid w:val="00356AAD"/>
    <w:rsid w:val="00356ADD"/>
    <w:rsid w:val="00356B20"/>
    <w:rsid w:val="00356B35"/>
    <w:rsid w:val="00356BFE"/>
    <w:rsid w:val="00356C94"/>
    <w:rsid w:val="00356C9C"/>
    <w:rsid w:val="00356D6B"/>
    <w:rsid w:val="00356D85"/>
    <w:rsid w:val="00356DE1"/>
    <w:rsid w:val="00356DF8"/>
    <w:rsid w:val="00356E07"/>
    <w:rsid w:val="00356E14"/>
    <w:rsid w:val="00356ED8"/>
    <w:rsid w:val="00356F46"/>
    <w:rsid w:val="00356F65"/>
    <w:rsid w:val="003570E0"/>
    <w:rsid w:val="003570E7"/>
    <w:rsid w:val="00357117"/>
    <w:rsid w:val="00357123"/>
    <w:rsid w:val="00357163"/>
    <w:rsid w:val="003571E6"/>
    <w:rsid w:val="0035720C"/>
    <w:rsid w:val="00357290"/>
    <w:rsid w:val="0035735A"/>
    <w:rsid w:val="003573F9"/>
    <w:rsid w:val="0035744E"/>
    <w:rsid w:val="00357470"/>
    <w:rsid w:val="003574A1"/>
    <w:rsid w:val="003575D8"/>
    <w:rsid w:val="003575E5"/>
    <w:rsid w:val="0035760A"/>
    <w:rsid w:val="0035762D"/>
    <w:rsid w:val="00357691"/>
    <w:rsid w:val="003576DF"/>
    <w:rsid w:val="0035782E"/>
    <w:rsid w:val="0035784E"/>
    <w:rsid w:val="00357895"/>
    <w:rsid w:val="0035791C"/>
    <w:rsid w:val="0035795B"/>
    <w:rsid w:val="0035799D"/>
    <w:rsid w:val="003579E8"/>
    <w:rsid w:val="003579FC"/>
    <w:rsid w:val="00357A06"/>
    <w:rsid w:val="00357A1D"/>
    <w:rsid w:val="00357A2B"/>
    <w:rsid w:val="00357A38"/>
    <w:rsid w:val="00357A68"/>
    <w:rsid w:val="00357A7E"/>
    <w:rsid w:val="00357B06"/>
    <w:rsid w:val="00357C3E"/>
    <w:rsid w:val="00357C49"/>
    <w:rsid w:val="00357C8F"/>
    <w:rsid w:val="00357CB5"/>
    <w:rsid w:val="00357CEC"/>
    <w:rsid w:val="00357D3F"/>
    <w:rsid w:val="00357DF0"/>
    <w:rsid w:val="00357DF9"/>
    <w:rsid w:val="00357FEC"/>
    <w:rsid w:val="0036003B"/>
    <w:rsid w:val="00360052"/>
    <w:rsid w:val="00360060"/>
    <w:rsid w:val="003600CD"/>
    <w:rsid w:val="003600D8"/>
    <w:rsid w:val="003601FD"/>
    <w:rsid w:val="00360218"/>
    <w:rsid w:val="00360242"/>
    <w:rsid w:val="0036028F"/>
    <w:rsid w:val="003602A4"/>
    <w:rsid w:val="003602CF"/>
    <w:rsid w:val="0036032C"/>
    <w:rsid w:val="003603D7"/>
    <w:rsid w:val="0036040B"/>
    <w:rsid w:val="0036047C"/>
    <w:rsid w:val="0036049D"/>
    <w:rsid w:val="003604C4"/>
    <w:rsid w:val="003604E6"/>
    <w:rsid w:val="00360538"/>
    <w:rsid w:val="003605E0"/>
    <w:rsid w:val="00360667"/>
    <w:rsid w:val="00360680"/>
    <w:rsid w:val="00360698"/>
    <w:rsid w:val="003606D9"/>
    <w:rsid w:val="0036073A"/>
    <w:rsid w:val="0036073B"/>
    <w:rsid w:val="003607D5"/>
    <w:rsid w:val="003607F6"/>
    <w:rsid w:val="00360850"/>
    <w:rsid w:val="0036085F"/>
    <w:rsid w:val="00360891"/>
    <w:rsid w:val="00360894"/>
    <w:rsid w:val="0036099A"/>
    <w:rsid w:val="0036099B"/>
    <w:rsid w:val="0036099F"/>
    <w:rsid w:val="003609FC"/>
    <w:rsid w:val="00360A01"/>
    <w:rsid w:val="00360A39"/>
    <w:rsid w:val="00360A9B"/>
    <w:rsid w:val="00360B1A"/>
    <w:rsid w:val="00360B89"/>
    <w:rsid w:val="00360BA5"/>
    <w:rsid w:val="00360BB6"/>
    <w:rsid w:val="00360C15"/>
    <w:rsid w:val="00360E2D"/>
    <w:rsid w:val="00360F46"/>
    <w:rsid w:val="00360F75"/>
    <w:rsid w:val="00361061"/>
    <w:rsid w:val="0036107E"/>
    <w:rsid w:val="003610FA"/>
    <w:rsid w:val="00361119"/>
    <w:rsid w:val="003611E7"/>
    <w:rsid w:val="0036122B"/>
    <w:rsid w:val="003612C9"/>
    <w:rsid w:val="003612CF"/>
    <w:rsid w:val="003612D2"/>
    <w:rsid w:val="003612DC"/>
    <w:rsid w:val="003612FC"/>
    <w:rsid w:val="00361308"/>
    <w:rsid w:val="00361314"/>
    <w:rsid w:val="0036131F"/>
    <w:rsid w:val="00361339"/>
    <w:rsid w:val="0036134C"/>
    <w:rsid w:val="00361378"/>
    <w:rsid w:val="00361470"/>
    <w:rsid w:val="0036148F"/>
    <w:rsid w:val="003614C5"/>
    <w:rsid w:val="00361621"/>
    <w:rsid w:val="0036166C"/>
    <w:rsid w:val="00361692"/>
    <w:rsid w:val="003616C3"/>
    <w:rsid w:val="003616C9"/>
    <w:rsid w:val="003617EB"/>
    <w:rsid w:val="0036185C"/>
    <w:rsid w:val="0036187F"/>
    <w:rsid w:val="003618EE"/>
    <w:rsid w:val="003618F2"/>
    <w:rsid w:val="003618F3"/>
    <w:rsid w:val="00361936"/>
    <w:rsid w:val="00361A3F"/>
    <w:rsid w:val="00361A70"/>
    <w:rsid w:val="00361A7F"/>
    <w:rsid w:val="00361AB2"/>
    <w:rsid w:val="00361B26"/>
    <w:rsid w:val="00361B59"/>
    <w:rsid w:val="00361B88"/>
    <w:rsid w:val="00361B94"/>
    <w:rsid w:val="00361C98"/>
    <w:rsid w:val="00361D3B"/>
    <w:rsid w:val="00361D89"/>
    <w:rsid w:val="00361DFE"/>
    <w:rsid w:val="00361E63"/>
    <w:rsid w:val="00361EAF"/>
    <w:rsid w:val="00361EF9"/>
    <w:rsid w:val="00361F51"/>
    <w:rsid w:val="00361F73"/>
    <w:rsid w:val="00361F90"/>
    <w:rsid w:val="00361FB1"/>
    <w:rsid w:val="00361FBD"/>
    <w:rsid w:val="00362028"/>
    <w:rsid w:val="0036208A"/>
    <w:rsid w:val="0036210C"/>
    <w:rsid w:val="0036219B"/>
    <w:rsid w:val="003621E0"/>
    <w:rsid w:val="003622A3"/>
    <w:rsid w:val="003623BC"/>
    <w:rsid w:val="00362440"/>
    <w:rsid w:val="0036244D"/>
    <w:rsid w:val="00362451"/>
    <w:rsid w:val="003624B6"/>
    <w:rsid w:val="003624C8"/>
    <w:rsid w:val="00362564"/>
    <w:rsid w:val="003625C0"/>
    <w:rsid w:val="00362667"/>
    <w:rsid w:val="00362684"/>
    <w:rsid w:val="0036275D"/>
    <w:rsid w:val="003627F0"/>
    <w:rsid w:val="00362845"/>
    <w:rsid w:val="00362894"/>
    <w:rsid w:val="003628C0"/>
    <w:rsid w:val="003628F8"/>
    <w:rsid w:val="00362957"/>
    <w:rsid w:val="0036299D"/>
    <w:rsid w:val="00362A7F"/>
    <w:rsid w:val="00362A9E"/>
    <w:rsid w:val="00362AF5"/>
    <w:rsid w:val="00362B0A"/>
    <w:rsid w:val="00362B0B"/>
    <w:rsid w:val="00362B55"/>
    <w:rsid w:val="00362B62"/>
    <w:rsid w:val="00362B7A"/>
    <w:rsid w:val="00362BB2"/>
    <w:rsid w:val="00362BB5"/>
    <w:rsid w:val="00362BEB"/>
    <w:rsid w:val="00362CB8"/>
    <w:rsid w:val="00362D7F"/>
    <w:rsid w:val="00362DDA"/>
    <w:rsid w:val="00362E44"/>
    <w:rsid w:val="00362E9A"/>
    <w:rsid w:val="00362ED9"/>
    <w:rsid w:val="00362F9C"/>
    <w:rsid w:val="00363046"/>
    <w:rsid w:val="003630A3"/>
    <w:rsid w:val="003630A6"/>
    <w:rsid w:val="0036311E"/>
    <w:rsid w:val="0036317D"/>
    <w:rsid w:val="003631B4"/>
    <w:rsid w:val="00363243"/>
    <w:rsid w:val="00363291"/>
    <w:rsid w:val="003632EE"/>
    <w:rsid w:val="00363368"/>
    <w:rsid w:val="00363387"/>
    <w:rsid w:val="003633E1"/>
    <w:rsid w:val="00363405"/>
    <w:rsid w:val="0036344C"/>
    <w:rsid w:val="00363486"/>
    <w:rsid w:val="003634A7"/>
    <w:rsid w:val="003634B3"/>
    <w:rsid w:val="003635B2"/>
    <w:rsid w:val="003635B7"/>
    <w:rsid w:val="003635CF"/>
    <w:rsid w:val="00363601"/>
    <w:rsid w:val="00363671"/>
    <w:rsid w:val="003636C4"/>
    <w:rsid w:val="0036379F"/>
    <w:rsid w:val="003637A5"/>
    <w:rsid w:val="003637FB"/>
    <w:rsid w:val="00363822"/>
    <w:rsid w:val="0036384D"/>
    <w:rsid w:val="0036385C"/>
    <w:rsid w:val="0036388C"/>
    <w:rsid w:val="003638B2"/>
    <w:rsid w:val="00363917"/>
    <w:rsid w:val="003639A0"/>
    <w:rsid w:val="003639B0"/>
    <w:rsid w:val="003639FB"/>
    <w:rsid w:val="00363A69"/>
    <w:rsid w:val="00363AD5"/>
    <w:rsid w:val="00363B11"/>
    <w:rsid w:val="00363CB0"/>
    <w:rsid w:val="00363CD4"/>
    <w:rsid w:val="00363D27"/>
    <w:rsid w:val="00363DC6"/>
    <w:rsid w:val="00363DF3"/>
    <w:rsid w:val="00363E1B"/>
    <w:rsid w:val="00363EB7"/>
    <w:rsid w:val="00363FA0"/>
    <w:rsid w:val="00363FC0"/>
    <w:rsid w:val="00363FE1"/>
    <w:rsid w:val="00364057"/>
    <w:rsid w:val="003640F2"/>
    <w:rsid w:val="00364138"/>
    <w:rsid w:val="0036419E"/>
    <w:rsid w:val="0036424D"/>
    <w:rsid w:val="00364282"/>
    <w:rsid w:val="00364342"/>
    <w:rsid w:val="00364376"/>
    <w:rsid w:val="003643A4"/>
    <w:rsid w:val="003643D4"/>
    <w:rsid w:val="00364431"/>
    <w:rsid w:val="00364510"/>
    <w:rsid w:val="00364567"/>
    <w:rsid w:val="0036458C"/>
    <w:rsid w:val="00364597"/>
    <w:rsid w:val="003645B9"/>
    <w:rsid w:val="003645E6"/>
    <w:rsid w:val="00364784"/>
    <w:rsid w:val="003647F3"/>
    <w:rsid w:val="0036480F"/>
    <w:rsid w:val="00364833"/>
    <w:rsid w:val="00364869"/>
    <w:rsid w:val="003648B3"/>
    <w:rsid w:val="003648DF"/>
    <w:rsid w:val="00364915"/>
    <w:rsid w:val="00364944"/>
    <w:rsid w:val="00364990"/>
    <w:rsid w:val="003649AA"/>
    <w:rsid w:val="003649EA"/>
    <w:rsid w:val="00364A26"/>
    <w:rsid w:val="00364A51"/>
    <w:rsid w:val="00364A81"/>
    <w:rsid w:val="00364AA9"/>
    <w:rsid w:val="00364AF6"/>
    <w:rsid w:val="00364B82"/>
    <w:rsid w:val="00364B8F"/>
    <w:rsid w:val="00364B9D"/>
    <w:rsid w:val="00364BD7"/>
    <w:rsid w:val="00364C5C"/>
    <w:rsid w:val="00364C79"/>
    <w:rsid w:val="00364C9D"/>
    <w:rsid w:val="00364CAC"/>
    <w:rsid w:val="00364DD8"/>
    <w:rsid w:val="00364DEC"/>
    <w:rsid w:val="00364E9E"/>
    <w:rsid w:val="00364EFD"/>
    <w:rsid w:val="00364F04"/>
    <w:rsid w:val="00365000"/>
    <w:rsid w:val="00365076"/>
    <w:rsid w:val="003650A3"/>
    <w:rsid w:val="00365133"/>
    <w:rsid w:val="00365159"/>
    <w:rsid w:val="00365239"/>
    <w:rsid w:val="0036525A"/>
    <w:rsid w:val="00365284"/>
    <w:rsid w:val="003652C1"/>
    <w:rsid w:val="00365302"/>
    <w:rsid w:val="00365351"/>
    <w:rsid w:val="0036537C"/>
    <w:rsid w:val="003653A8"/>
    <w:rsid w:val="003653AE"/>
    <w:rsid w:val="003653B4"/>
    <w:rsid w:val="0036542A"/>
    <w:rsid w:val="00365455"/>
    <w:rsid w:val="003654F5"/>
    <w:rsid w:val="003655B8"/>
    <w:rsid w:val="00365601"/>
    <w:rsid w:val="003656E9"/>
    <w:rsid w:val="00365753"/>
    <w:rsid w:val="003657B6"/>
    <w:rsid w:val="003657C6"/>
    <w:rsid w:val="003658AF"/>
    <w:rsid w:val="003658F7"/>
    <w:rsid w:val="003658FB"/>
    <w:rsid w:val="0036593D"/>
    <w:rsid w:val="0036593F"/>
    <w:rsid w:val="0036594A"/>
    <w:rsid w:val="0036598A"/>
    <w:rsid w:val="00365A13"/>
    <w:rsid w:val="00365A5A"/>
    <w:rsid w:val="00365A72"/>
    <w:rsid w:val="00365AB9"/>
    <w:rsid w:val="00365CB6"/>
    <w:rsid w:val="00365D81"/>
    <w:rsid w:val="00365DE3"/>
    <w:rsid w:val="00365E42"/>
    <w:rsid w:val="00365E72"/>
    <w:rsid w:val="00365E84"/>
    <w:rsid w:val="00365EDD"/>
    <w:rsid w:val="00365F0C"/>
    <w:rsid w:val="00365F28"/>
    <w:rsid w:val="00365FE5"/>
    <w:rsid w:val="00366004"/>
    <w:rsid w:val="003660CB"/>
    <w:rsid w:val="00366131"/>
    <w:rsid w:val="00366229"/>
    <w:rsid w:val="00366252"/>
    <w:rsid w:val="003663B4"/>
    <w:rsid w:val="0036644A"/>
    <w:rsid w:val="003664C6"/>
    <w:rsid w:val="003664EB"/>
    <w:rsid w:val="003664F0"/>
    <w:rsid w:val="003664FC"/>
    <w:rsid w:val="00366612"/>
    <w:rsid w:val="00366639"/>
    <w:rsid w:val="0036669F"/>
    <w:rsid w:val="00366701"/>
    <w:rsid w:val="0036671E"/>
    <w:rsid w:val="00366722"/>
    <w:rsid w:val="0036675B"/>
    <w:rsid w:val="00366762"/>
    <w:rsid w:val="00366804"/>
    <w:rsid w:val="0036689D"/>
    <w:rsid w:val="003668D5"/>
    <w:rsid w:val="003668F1"/>
    <w:rsid w:val="00366A20"/>
    <w:rsid w:val="00366A73"/>
    <w:rsid w:val="00366B78"/>
    <w:rsid w:val="00366B93"/>
    <w:rsid w:val="00366D26"/>
    <w:rsid w:val="00366DDC"/>
    <w:rsid w:val="00366DFC"/>
    <w:rsid w:val="00366E1D"/>
    <w:rsid w:val="00366E87"/>
    <w:rsid w:val="00366EA5"/>
    <w:rsid w:val="00366EDD"/>
    <w:rsid w:val="00366EEE"/>
    <w:rsid w:val="00366F30"/>
    <w:rsid w:val="00366FB3"/>
    <w:rsid w:val="00367008"/>
    <w:rsid w:val="0036704A"/>
    <w:rsid w:val="00367111"/>
    <w:rsid w:val="00367181"/>
    <w:rsid w:val="0036725E"/>
    <w:rsid w:val="00367260"/>
    <w:rsid w:val="00367297"/>
    <w:rsid w:val="003672AB"/>
    <w:rsid w:val="003672F1"/>
    <w:rsid w:val="00367357"/>
    <w:rsid w:val="0036738E"/>
    <w:rsid w:val="00367397"/>
    <w:rsid w:val="003673E3"/>
    <w:rsid w:val="003673E9"/>
    <w:rsid w:val="003673FC"/>
    <w:rsid w:val="00367459"/>
    <w:rsid w:val="00367488"/>
    <w:rsid w:val="00367560"/>
    <w:rsid w:val="00367563"/>
    <w:rsid w:val="003675D7"/>
    <w:rsid w:val="0036763F"/>
    <w:rsid w:val="00367642"/>
    <w:rsid w:val="00367668"/>
    <w:rsid w:val="0036766F"/>
    <w:rsid w:val="00367690"/>
    <w:rsid w:val="0036779B"/>
    <w:rsid w:val="003677EC"/>
    <w:rsid w:val="00367837"/>
    <w:rsid w:val="003678D2"/>
    <w:rsid w:val="003678E9"/>
    <w:rsid w:val="00367920"/>
    <w:rsid w:val="00367965"/>
    <w:rsid w:val="00367967"/>
    <w:rsid w:val="00367A31"/>
    <w:rsid w:val="00367A65"/>
    <w:rsid w:val="00367A6B"/>
    <w:rsid w:val="00367A70"/>
    <w:rsid w:val="00367C39"/>
    <w:rsid w:val="00367C6F"/>
    <w:rsid w:val="00367CE5"/>
    <w:rsid w:val="00367D34"/>
    <w:rsid w:val="00367D66"/>
    <w:rsid w:val="00367D70"/>
    <w:rsid w:val="00367D94"/>
    <w:rsid w:val="00367D9A"/>
    <w:rsid w:val="00367DBB"/>
    <w:rsid w:val="00367DF4"/>
    <w:rsid w:val="00367E1D"/>
    <w:rsid w:val="00367E33"/>
    <w:rsid w:val="00367EB9"/>
    <w:rsid w:val="00367F3D"/>
    <w:rsid w:val="00367F4C"/>
    <w:rsid w:val="00370056"/>
    <w:rsid w:val="0037018D"/>
    <w:rsid w:val="003701A1"/>
    <w:rsid w:val="003701FD"/>
    <w:rsid w:val="00370250"/>
    <w:rsid w:val="0037025E"/>
    <w:rsid w:val="0037029B"/>
    <w:rsid w:val="003702A2"/>
    <w:rsid w:val="003702AE"/>
    <w:rsid w:val="003702BE"/>
    <w:rsid w:val="003702C3"/>
    <w:rsid w:val="003702F5"/>
    <w:rsid w:val="00370346"/>
    <w:rsid w:val="00370411"/>
    <w:rsid w:val="00370415"/>
    <w:rsid w:val="00370432"/>
    <w:rsid w:val="0037047F"/>
    <w:rsid w:val="00370546"/>
    <w:rsid w:val="0037055A"/>
    <w:rsid w:val="0037056F"/>
    <w:rsid w:val="00370661"/>
    <w:rsid w:val="00370703"/>
    <w:rsid w:val="0037072F"/>
    <w:rsid w:val="00370895"/>
    <w:rsid w:val="003708A4"/>
    <w:rsid w:val="003708B9"/>
    <w:rsid w:val="003708FE"/>
    <w:rsid w:val="003709DF"/>
    <w:rsid w:val="00370A1B"/>
    <w:rsid w:val="00370A9D"/>
    <w:rsid w:val="00370AB7"/>
    <w:rsid w:val="00370B95"/>
    <w:rsid w:val="00370B99"/>
    <w:rsid w:val="00370C0A"/>
    <w:rsid w:val="00370C34"/>
    <w:rsid w:val="00370C54"/>
    <w:rsid w:val="00370CFB"/>
    <w:rsid w:val="00370E00"/>
    <w:rsid w:val="00370E51"/>
    <w:rsid w:val="00370E5E"/>
    <w:rsid w:val="00370E60"/>
    <w:rsid w:val="00370E8B"/>
    <w:rsid w:val="00370E98"/>
    <w:rsid w:val="00370EF0"/>
    <w:rsid w:val="00370F9D"/>
    <w:rsid w:val="00371005"/>
    <w:rsid w:val="003710C6"/>
    <w:rsid w:val="003710DA"/>
    <w:rsid w:val="003710E1"/>
    <w:rsid w:val="00371179"/>
    <w:rsid w:val="0037118C"/>
    <w:rsid w:val="00371195"/>
    <w:rsid w:val="003711C9"/>
    <w:rsid w:val="003712D6"/>
    <w:rsid w:val="003712EB"/>
    <w:rsid w:val="0037130C"/>
    <w:rsid w:val="0037135B"/>
    <w:rsid w:val="00371422"/>
    <w:rsid w:val="00371424"/>
    <w:rsid w:val="00371437"/>
    <w:rsid w:val="003714A9"/>
    <w:rsid w:val="0037162B"/>
    <w:rsid w:val="003716CC"/>
    <w:rsid w:val="003716D2"/>
    <w:rsid w:val="0037176B"/>
    <w:rsid w:val="00371795"/>
    <w:rsid w:val="00371799"/>
    <w:rsid w:val="003717C8"/>
    <w:rsid w:val="003717E6"/>
    <w:rsid w:val="00371876"/>
    <w:rsid w:val="003718A9"/>
    <w:rsid w:val="0037191E"/>
    <w:rsid w:val="003719BA"/>
    <w:rsid w:val="003719BD"/>
    <w:rsid w:val="003719C6"/>
    <w:rsid w:val="003719E1"/>
    <w:rsid w:val="003719F1"/>
    <w:rsid w:val="00371A52"/>
    <w:rsid w:val="00371AD5"/>
    <w:rsid w:val="00371B0E"/>
    <w:rsid w:val="00371B91"/>
    <w:rsid w:val="00371BBE"/>
    <w:rsid w:val="00371C01"/>
    <w:rsid w:val="00371C0E"/>
    <w:rsid w:val="00371C67"/>
    <w:rsid w:val="00371C96"/>
    <w:rsid w:val="00371CAF"/>
    <w:rsid w:val="00371CC8"/>
    <w:rsid w:val="00371CF7"/>
    <w:rsid w:val="00371D88"/>
    <w:rsid w:val="00371D97"/>
    <w:rsid w:val="00371DFB"/>
    <w:rsid w:val="00371F36"/>
    <w:rsid w:val="00371F56"/>
    <w:rsid w:val="00372051"/>
    <w:rsid w:val="003720D2"/>
    <w:rsid w:val="0037210F"/>
    <w:rsid w:val="00372139"/>
    <w:rsid w:val="00372183"/>
    <w:rsid w:val="003721F3"/>
    <w:rsid w:val="0037227A"/>
    <w:rsid w:val="00372294"/>
    <w:rsid w:val="00372326"/>
    <w:rsid w:val="00372351"/>
    <w:rsid w:val="003723C8"/>
    <w:rsid w:val="003723E0"/>
    <w:rsid w:val="003723E7"/>
    <w:rsid w:val="003723F1"/>
    <w:rsid w:val="00372484"/>
    <w:rsid w:val="0037252C"/>
    <w:rsid w:val="0037252D"/>
    <w:rsid w:val="003725AB"/>
    <w:rsid w:val="00372606"/>
    <w:rsid w:val="003726AD"/>
    <w:rsid w:val="003726F3"/>
    <w:rsid w:val="0037273D"/>
    <w:rsid w:val="0037274A"/>
    <w:rsid w:val="003727D8"/>
    <w:rsid w:val="0037284A"/>
    <w:rsid w:val="00372855"/>
    <w:rsid w:val="003728CB"/>
    <w:rsid w:val="003728E2"/>
    <w:rsid w:val="00372903"/>
    <w:rsid w:val="00372969"/>
    <w:rsid w:val="00372981"/>
    <w:rsid w:val="003729BD"/>
    <w:rsid w:val="00372A23"/>
    <w:rsid w:val="00372A66"/>
    <w:rsid w:val="00372AA3"/>
    <w:rsid w:val="00372AE7"/>
    <w:rsid w:val="00372AFF"/>
    <w:rsid w:val="00372B12"/>
    <w:rsid w:val="00372B1E"/>
    <w:rsid w:val="00372C17"/>
    <w:rsid w:val="00372C2D"/>
    <w:rsid w:val="00372C52"/>
    <w:rsid w:val="00372C54"/>
    <w:rsid w:val="00372C6B"/>
    <w:rsid w:val="00372CD7"/>
    <w:rsid w:val="00372CF1"/>
    <w:rsid w:val="00372CF4"/>
    <w:rsid w:val="00372D52"/>
    <w:rsid w:val="00372DCD"/>
    <w:rsid w:val="00372DD4"/>
    <w:rsid w:val="00372DE9"/>
    <w:rsid w:val="00372E7A"/>
    <w:rsid w:val="00372EF9"/>
    <w:rsid w:val="00372FF9"/>
    <w:rsid w:val="00373002"/>
    <w:rsid w:val="00373014"/>
    <w:rsid w:val="00373025"/>
    <w:rsid w:val="003730DC"/>
    <w:rsid w:val="003730E1"/>
    <w:rsid w:val="003731E8"/>
    <w:rsid w:val="003731F9"/>
    <w:rsid w:val="0037322B"/>
    <w:rsid w:val="00373255"/>
    <w:rsid w:val="0037327A"/>
    <w:rsid w:val="003732DB"/>
    <w:rsid w:val="00373373"/>
    <w:rsid w:val="00373390"/>
    <w:rsid w:val="003733B7"/>
    <w:rsid w:val="003733D1"/>
    <w:rsid w:val="003733DD"/>
    <w:rsid w:val="003733E6"/>
    <w:rsid w:val="00373490"/>
    <w:rsid w:val="003734FA"/>
    <w:rsid w:val="0037352D"/>
    <w:rsid w:val="00373538"/>
    <w:rsid w:val="00373570"/>
    <w:rsid w:val="00373592"/>
    <w:rsid w:val="003735EF"/>
    <w:rsid w:val="00373617"/>
    <w:rsid w:val="003736DE"/>
    <w:rsid w:val="003737BD"/>
    <w:rsid w:val="00373804"/>
    <w:rsid w:val="00373831"/>
    <w:rsid w:val="003738E7"/>
    <w:rsid w:val="00373A14"/>
    <w:rsid w:val="00373A7A"/>
    <w:rsid w:val="00373A7F"/>
    <w:rsid w:val="00373AB0"/>
    <w:rsid w:val="00373B97"/>
    <w:rsid w:val="00373BAE"/>
    <w:rsid w:val="00373C84"/>
    <w:rsid w:val="00373CF8"/>
    <w:rsid w:val="00373D7C"/>
    <w:rsid w:val="00373D9A"/>
    <w:rsid w:val="00373E32"/>
    <w:rsid w:val="00373E3C"/>
    <w:rsid w:val="00373E5D"/>
    <w:rsid w:val="00373E85"/>
    <w:rsid w:val="00373E91"/>
    <w:rsid w:val="00373EFC"/>
    <w:rsid w:val="00373F3B"/>
    <w:rsid w:val="00373F78"/>
    <w:rsid w:val="00373F81"/>
    <w:rsid w:val="0037401B"/>
    <w:rsid w:val="003741C8"/>
    <w:rsid w:val="0037426E"/>
    <w:rsid w:val="003742F2"/>
    <w:rsid w:val="00374336"/>
    <w:rsid w:val="00374339"/>
    <w:rsid w:val="0037439F"/>
    <w:rsid w:val="00374485"/>
    <w:rsid w:val="003744BC"/>
    <w:rsid w:val="003745DD"/>
    <w:rsid w:val="003745FE"/>
    <w:rsid w:val="00374637"/>
    <w:rsid w:val="0037465B"/>
    <w:rsid w:val="00374664"/>
    <w:rsid w:val="0037466B"/>
    <w:rsid w:val="003746F0"/>
    <w:rsid w:val="003748D9"/>
    <w:rsid w:val="003748DC"/>
    <w:rsid w:val="00374950"/>
    <w:rsid w:val="0037498E"/>
    <w:rsid w:val="003749E4"/>
    <w:rsid w:val="00374B28"/>
    <w:rsid w:val="00374B3B"/>
    <w:rsid w:val="00374BE9"/>
    <w:rsid w:val="00374C3B"/>
    <w:rsid w:val="00374C53"/>
    <w:rsid w:val="00374D2E"/>
    <w:rsid w:val="00374D4E"/>
    <w:rsid w:val="00374DC3"/>
    <w:rsid w:val="00374E3C"/>
    <w:rsid w:val="00374E7B"/>
    <w:rsid w:val="00374E80"/>
    <w:rsid w:val="00374E92"/>
    <w:rsid w:val="00374F14"/>
    <w:rsid w:val="00374F5E"/>
    <w:rsid w:val="0037507B"/>
    <w:rsid w:val="003750CA"/>
    <w:rsid w:val="003750E4"/>
    <w:rsid w:val="003750F6"/>
    <w:rsid w:val="00375103"/>
    <w:rsid w:val="0037518A"/>
    <w:rsid w:val="00375236"/>
    <w:rsid w:val="00375293"/>
    <w:rsid w:val="003752BA"/>
    <w:rsid w:val="003752BE"/>
    <w:rsid w:val="0037532A"/>
    <w:rsid w:val="003753BF"/>
    <w:rsid w:val="003753CF"/>
    <w:rsid w:val="003753E5"/>
    <w:rsid w:val="003753F4"/>
    <w:rsid w:val="003754C0"/>
    <w:rsid w:val="003754C2"/>
    <w:rsid w:val="00375515"/>
    <w:rsid w:val="0037559E"/>
    <w:rsid w:val="003755D6"/>
    <w:rsid w:val="003755E8"/>
    <w:rsid w:val="003756D6"/>
    <w:rsid w:val="00375724"/>
    <w:rsid w:val="00375751"/>
    <w:rsid w:val="0037575C"/>
    <w:rsid w:val="00375883"/>
    <w:rsid w:val="0037590A"/>
    <w:rsid w:val="0037592F"/>
    <w:rsid w:val="0037595A"/>
    <w:rsid w:val="0037597F"/>
    <w:rsid w:val="003759D6"/>
    <w:rsid w:val="00375A2E"/>
    <w:rsid w:val="00375A6D"/>
    <w:rsid w:val="00375B0A"/>
    <w:rsid w:val="00375B32"/>
    <w:rsid w:val="00375B70"/>
    <w:rsid w:val="00375B92"/>
    <w:rsid w:val="00375C68"/>
    <w:rsid w:val="00375CA7"/>
    <w:rsid w:val="00375DCB"/>
    <w:rsid w:val="00375E48"/>
    <w:rsid w:val="00375EED"/>
    <w:rsid w:val="00375EF6"/>
    <w:rsid w:val="00375FD2"/>
    <w:rsid w:val="00376025"/>
    <w:rsid w:val="00376068"/>
    <w:rsid w:val="00376156"/>
    <w:rsid w:val="0037615E"/>
    <w:rsid w:val="00376258"/>
    <w:rsid w:val="00376265"/>
    <w:rsid w:val="00376301"/>
    <w:rsid w:val="00376392"/>
    <w:rsid w:val="003763DC"/>
    <w:rsid w:val="003763F3"/>
    <w:rsid w:val="00376468"/>
    <w:rsid w:val="00376701"/>
    <w:rsid w:val="00376721"/>
    <w:rsid w:val="00376730"/>
    <w:rsid w:val="00376764"/>
    <w:rsid w:val="00376790"/>
    <w:rsid w:val="0037685E"/>
    <w:rsid w:val="0037687A"/>
    <w:rsid w:val="0037688F"/>
    <w:rsid w:val="0037695E"/>
    <w:rsid w:val="00376964"/>
    <w:rsid w:val="003769AC"/>
    <w:rsid w:val="00376A82"/>
    <w:rsid w:val="00376AA0"/>
    <w:rsid w:val="00376ABD"/>
    <w:rsid w:val="00376AF2"/>
    <w:rsid w:val="00376B0E"/>
    <w:rsid w:val="00376B80"/>
    <w:rsid w:val="00376C36"/>
    <w:rsid w:val="00376C66"/>
    <w:rsid w:val="00376CCA"/>
    <w:rsid w:val="00376CE3"/>
    <w:rsid w:val="00376CFB"/>
    <w:rsid w:val="00376D18"/>
    <w:rsid w:val="00376D35"/>
    <w:rsid w:val="00376E46"/>
    <w:rsid w:val="00376E5A"/>
    <w:rsid w:val="00376EA7"/>
    <w:rsid w:val="00376EBA"/>
    <w:rsid w:val="00376FF0"/>
    <w:rsid w:val="0037709A"/>
    <w:rsid w:val="003771B1"/>
    <w:rsid w:val="003771C9"/>
    <w:rsid w:val="003772D4"/>
    <w:rsid w:val="00377310"/>
    <w:rsid w:val="00377365"/>
    <w:rsid w:val="003773A3"/>
    <w:rsid w:val="003773BB"/>
    <w:rsid w:val="003774D6"/>
    <w:rsid w:val="003775D0"/>
    <w:rsid w:val="00377616"/>
    <w:rsid w:val="003776C7"/>
    <w:rsid w:val="003776E1"/>
    <w:rsid w:val="00377708"/>
    <w:rsid w:val="003777F1"/>
    <w:rsid w:val="0037783E"/>
    <w:rsid w:val="00377860"/>
    <w:rsid w:val="003778C8"/>
    <w:rsid w:val="00377A05"/>
    <w:rsid w:val="00377A27"/>
    <w:rsid w:val="00377A69"/>
    <w:rsid w:val="00377ACF"/>
    <w:rsid w:val="00377C67"/>
    <w:rsid w:val="00377D46"/>
    <w:rsid w:val="00377D74"/>
    <w:rsid w:val="00377D7F"/>
    <w:rsid w:val="00377DF1"/>
    <w:rsid w:val="00377E0C"/>
    <w:rsid w:val="00377E0F"/>
    <w:rsid w:val="00377E14"/>
    <w:rsid w:val="00377F12"/>
    <w:rsid w:val="00377F67"/>
    <w:rsid w:val="00377F82"/>
    <w:rsid w:val="00377FD2"/>
    <w:rsid w:val="003800E0"/>
    <w:rsid w:val="003800E8"/>
    <w:rsid w:val="00380290"/>
    <w:rsid w:val="003802B2"/>
    <w:rsid w:val="0038031D"/>
    <w:rsid w:val="00380359"/>
    <w:rsid w:val="00380376"/>
    <w:rsid w:val="0038039A"/>
    <w:rsid w:val="003803B9"/>
    <w:rsid w:val="003803CF"/>
    <w:rsid w:val="003803EF"/>
    <w:rsid w:val="003803FA"/>
    <w:rsid w:val="0038042A"/>
    <w:rsid w:val="00380435"/>
    <w:rsid w:val="00380453"/>
    <w:rsid w:val="003804C3"/>
    <w:rsid w:val="003804DF"/>
    <w:rsid w:val="00380501"/>
    <w:rsid w:val="0038053B"/>
    <w:rsid w:val="00380562"/>
    <w:rsid w:val="003805AA"/>
    <w:rsid w:val="00380609"/>
    <w:rsid w:val="00380610"/>
    <w:rsid w:val="00380725"/>
    <w:rsid w:val="00380780"/>
    <w:rsid w:val="00380794"/>
    <w:rsid w:val="0038079B"/>
    <w:rsid w:val="003807E6"/>
    <w:rsid w:val="003807F0"/>
    <w:rsid w:val="0038087F"/>
    <w:rsid w:val="003808D4"/>
    <w:rsid w:val="0038091B"/>
    <w:rsid w:val="0038095E"/>
    <w:rsid w:val="00380966"/>
    <w:rsid w:val="0038096C"/>
    <w:rsid w:val="00380973"/>
    <w:rsid w:val="00380A3A"/>
    <w:rsid w:val="00380A75"/>
    <w:rsid w:val="00380B2C"/>
    <w:rsid w:val="00380BF4"/>
    <w:rsid w:val="00380C23"/>
    <w:rsid w:val="00380C35"/>
    <w:rsid w:val="00380C7E"/>
    <w:rsid w:val="00380C8B"/>
    <w:rsid w:val="00380CAC"/>
    <w:rsid w:val="00380CC8"/>
    <w:rsid w:val="00380D47"/>
    <w:rsid w:val="00380DA8"/>
    <w:rsid w:val="00380DAD"/>
    <w:rsid w:val="00380DB4"/>
    <w:rsid w:val="00380DD4"/>
    <w:rsid w:val="00380DF6"/>
    <w:rsid w:val="00380E60"/>
    <w:rsid w:val="00380E84"/>
    <w:rsid w:val="00380E92"/>
    <w:rsid w:val="00380EA3"/>
    <w:rsid w:val="00380F8B"/>
    <w:rsid w:val="00380F94"/>
    <w:rsid w:val="0038103A"/>
    <w:rsid w:val="00381073"/>
    <w:rsid w:val="00381074"/>
    <w:rsid w:val="0038112D"/>
    <w:rsid w:val="003811A0"/>
    <w:rsid w:val="003811F1"/>
    <w:rsid w:val="00381218"/>
    <w:rsid w:val="00381253"/>
    <w:rsid w:val="0038125E"/>
    <w:rsid w:val="003812A0"/>
    <w:rsid w:val="003812ED"/>
    <w:rsid w:val="0038135C"/>
    <w:rsid w:val="00381371"/>
    <w:rsid w:val="00381429"/>
    <w:rsid w:val="003814E2"/>
    <w:rsid w:val="0038150C"/>
    <w:rsid w:val="00381563"/>
    <w:rsid w:val="0038160D"/>
    <w:rsid w:val="003816F4"/>
    <w:rsid w:val="003817F9"/>
    <w:rsid w:val="00381828"/>
    <w:rsid w:val="00381838"/>
    <w:rsid w:val="00381864"/>
    <w:rsid w:val="00381870"/>
    <w:rsid w:val="0038193D"/>
    <w:rsid w:val="00381A2D"/>
    <w:rsid w:val="00381A66"/>
    <w:rsid w:val="00381A6C"/>
    <w:rsid w:val="00381A80"/>
    <w:rsid w:val="00381AB2"/>
    <w:rsid w:val="00381B2C"/>
    <w:rsid w:val="00381B4D"/>
    <w:rsid w:val="00381BCA"/>
    <w:rsid w:val="00381BDE"/>
    <w:rsid w:val="00381C28"/>
    <w:rsid w:val="00381C2C"/>
    <w:rsid w:val="00381CB6"/>
    <w:rsid w:val="00381CD4"/>
    <w:rsid w:val="00381CE0"/>
    <w:rsid w:val="00381D92"/>
    <w:rsid w:val="00381DB4"/>
    <w:rsid w:val="00381DEE"/>
    <w:rsid w:val="00381EFD"/>
    <w:rsid w:val="00381EFF"/>
    <w:rsid w:val="00381F4C"/>
    <w:rsid w:val="00381F96"/>
    <w:rsid w:val="00381FA5"/>
    <w:rsid w:val="00381FEC"/>
    <w:rsid w:val="003820A7"/>
    <w:rsid w:val="003820C8"/>
    <w:rsid w:val="00382106"/>
    <w:rsid w:val="0038218F"/>
    <w:rsid w:val="003821D0"/>
    <w:rsid w:val="0038233D"/>
    <w:rsid w:val="00382460"/>
    <w:rsid w:val="003824A8"/>
    <w:rsid w:val="00382568"/>
    <w:rsid w:val="0038256A"/>
    <w:rsid w:val="003825EB"/>
    <w:rsid w:val="00382666"/>
    <w:rsid w:val="003826EE"/>
    <w:rsid w:val="003827D6"/>
    <w:rsid w:val="00382809"/>
    <w:rsid w:val="00382871"/>
    <w:rsid w:val="0038287D"/>
    <w:rsid w:val="00382A13"/>
    <w:rsid w:val="00382A63"/>
    <w:rsid w:val="00382A8C"/>
    <w:rsid w:val="00382B03"/>
    <w:rsid w:val="00382B88"/>
    <w:rsid w:val="00382B8D"/>
    <w:rsid w:val="00382BC2"/>
    <w:rsid w:val="00382BCE"/>
    <w:rsid w:val="00382C24"/>
    <w:rsid w:val="00382C63"/>
    <w:rsid w:val="00382C82"/>
    <w:rsid w:val="00382CDD"/>
    <w:rsid w:val="00382EEA"/>
    <w:rsid w:val="00383030"/>
    <w:rsid w:val="00383124"/>
    <w:rsid w:val="00383194"/>
    <w:rsid w:val="003832D5"/>
    <w:rsid w:val="0038333C"/>
    <w:rsid w:val="00383341"/>
    <w:rsid w:val="003833A1"/>
    <w:rsid w:val="003833F3"/>
    <w:rsid w:val="003834F4"/>
    <w:rsid w:val="0038356F"/>
    <w:rsid w:val="003835DF"/>
    <w:rsid w:val="0038363E"/>
    <w:rsid w:val="00383649"/>
    <w:rsid w:val="003836F0"/>
    <w:rsid w:val="0038371E"/>
    <w:rsid w:val="00383720"/>
    <w:rsid w:val="003838EA"/>
    <w:rsid w:val="0038391A"/>
    <w:rsid w:val="00383955"/>
    <w:rsid w:val="0038398A"/>
    <w:rsid w:val="003839EE"/>
    <w:rsid w:val="00383A03"/>
    <w:rsid w:val="00383A72"/>
    <w:rsid w:val="00383A8A"/>
    <w:rsid w:val="00383BDF"/>
    <w:rsid w:val="00383C83"/>
    <w:rsid w:val="00383CCA"/>
    <w:rsid w:val="00383D3D"/>
    <w:rsid w:val="00383D5E"/>
    <w:rsid w:val="00383D64"/>
    <w:rsid w:val="00383D9D"/>
    <w:rsid w:val="00383DBB"/>
    <w:rsid w:val="00383DBD"/>
    <w:rsid w:val="00383E04"/>
    <w:rsid w:val="00383E2B"/>
    <w:rsid w:val="00383E39"/>
    <w:rsid w:val="00383E6E"/>
    <w:rsid w:val="00383E84"/>
    <w:rsid w:val="00383E9C"/>
    <w:rsid w:val="00383EC3"/>
    <w:rsid w:val="00383F56"/>
    <w:rsid w:val="00383F76"/>
    <w:rsid w:val="00383FBB"/>
    <w:rsid w:val="00383FC6"/>
    <w:rsid w:val="00383FCF"/>
    <w:rsid w:val="00383FF0"/>
    <w:rsid w:val="0038404B"/>
    <w:rsid w:val="0038409D"/>
    <w:rsid w:val="0038411B"/>
    <w:rsid w:val="00384148"/>
    <w:rsid w:val="00384159"/>
    <w:rsid w:val="00384175"/>
    <w:rsid w:val="0038417A"/>
    <w:rsid w:val="00384186"/>
    <w:rsid w:val="003841DF"/>
    <w:rsid w:val="003841FF"/>
    <w:rsid w:val="0038451D"/>
    <w:rsid w:val="00384537"/>
    <w:rsid w:val="00384604"/>
    <w:rsid w:val="00384624"/>
    <w:rsid w:val="0038465D"/>
    <w:rsid w:val="00384769"/>
    <w:rsid w:val="00384811"/>
    <w:rsid w:val="0038482A"/>
    <w:rsid w:val="00384836"/>
    <w:rsid w:val="003848C4"/>
    <w:rsid w:val="003848F6"/>
    <w:rsid w:val="00384913"/>
    <w:rsid w:val="0038493A"/>
    <w:rsid w:val="00384AA8"/>
    <w:rsid w:val="00384B45"/>
    <w:rsid w:val="00384BAD"/>
    <w:rsid w:val="00384BB5"/>
    <w:rsid w:val="00384C2F"/>
    <w:rsid w:val="00384C9C"/>
    <w:rsid w:val="00384CC2"/>
    <w:rsid w:val="00384CF4"/>
    <w:rsid w:val="00384D2B"/>
    <w:rsid w:val="00384DB0"/>
    <w:rsid w:val="00384DE6"/>
    <w:rsid w:val="00384E39"/>
    <w:rsid w:val="00384E48"/>
    <w:rsid w:val="00384E5C"/>
    <w:rsid w:val="00384E6B"/>
    <w:rsid w:val="00384EAA"/>
    <w:rsid w:val="00384F17"/>
    <w:rsid w:val="00384FA6"/>
    <w:rsid w:val="00384FFE"/>
    <w:rsid w:val="0038509E"/>
    <w:rsid w:val="003850B4"/>
    <w:rsid w:val="0038523C"/>
    <w:rsid w:val="00385292"/>
    <w:rsid w:val="003852B1"/>
    <w:rsid w:val="00385368"/>
    <w:rsid w:val="00385372"/>
    <w:rsid w:val="0038538A"/>
    <w:rsid w:val="00385402"/>
    <w:rsid w:val="00385467"/>
    <w:rsid w:val="00385474"/>
    <w:rsid w:val="0038547F"/>
    <w:rsid w:val="00385507"/>
    <w:rsid w:val="00385509"/>
    <w:rsid w:val="0038557E"/>
    <w:rsid w:val="003855D3"/>
    <w:rsid w:val="00385683"/>
    <w:rsid w:val="003856C8"/>
    <w:rsid w:val="0038575B"/>
    <w:rsid w:val="003857AC"/>
    <w:rsid w:val="003857E4"/>
    <w:rsid w:val="00385846"/>
    <w:rsid w:val="00385851"/>
    <w:rsid w:val="003859B5"/>
    <w:rsid w:val="00385A1C"/>
    <w:rsid w:val="00385A75"/>
    <w:rsid w:val="00385AAF"/>
    <w:rsid w:val="00385AEE"/>
    <w:rsid w:val="00385BFE"/>
    <w:rsid w:val="00385C19"/>
    <w:rsid w:val="00385C3B"/>
    <w:rsid w:val="00385C75"/>
    <w:rsid w:val="00385C8C"/>
    <w:rsid w:val="00385CBD"/>
    <w:rsid w:val="00385CC7"/>
    <w:rsid w:val="00385D3E"/>
    <w:rsid w:val="00385D70"/>
    <w:rsid w:val="00385DED"/>
    <w:rsid w:val="00385DF3"/>
    <w:rsid w:val="00385E3C"/>
    <w:rsid w:val="00385E80"/>
    <w:rsid w:val="00385E9F"/>
    <w:rsid w:val="00385EA5"/>
    <w:rsid w:val="00385F21"/>
    <w:rsid w:val="00385F81"/>
    <w:rsid w:val="00385FCE"/>
    <w:rsid w:val="003860B8"/>
    <w:rsid w:val="00386154"/>
    <w:rsid w:val="00386171"/>
    <w:rsid w:val="003862C4"/>
    <w:rsid w:val="003862CD"/>
    <w:rsid w:val="0038630C"/>
    <w:rsid w:val="00386312"/>
    <w:rsid w:val="0038632A"/>
    <w:rsid w:val="0038635A"/>
    <w:rsid w:val="00386481"/>
    <w:rsid w:val="003864AC"/>
    <w:rsid w:val="00386538"/>
    <w:rsid w:val="0038668E"/>
    <w:rsid w:val="003866DA"/>
    <w:rsid w:val="0038670C"/>
    <w:rsid w:val="00386766"/>
    <w:rsid w:val="0038676A"/>
    <w:rsid w:val="0038676E"/>
    <w:rsid w:val="0038685B"/>
    <w:rsid w:val="0038686A"/>
    <w:rsid w:val="00386889"/>
    <w:rsid w:val="003868BF"/>
    <w:rsid w:val="003868D3"/>
    <w:rsid w:val="003868D6"/>
    <w:rsid w:val="00386936"/>
    <w:rsid w:val="0038696F"/>
    <w:rsid w:val="00386974"/>
    <w:rsid w:val="00386980"/>
    <w:rsid w:val="003869AE"/>
    <w:rsid w:val="003869E1"/>
    <w:rsid w:val="00386A15"/>
    <w:rsid w:val="00386A54"/>
    <w:rsid w:val="00386AA4"/>
    <w:rsid w:val="00386AF4"/>
    <w:rsid w:val="00386B12"/>
    <w:rsid w:val="00386B47"/>
    <w:rsid w:val="00386B90"/>
    <w:rsid w:val="00386BB8"/>
    <w:rsid w:val="00386BB9"/>
    <w:rsid w:val="00386BF9"/>
    <w:rsid w:val="00386BFC"/>
    <w:rsid w:val="00386C03"/>
    <w:rsid w:val="00386CB4"/>
    <w:rsid w:val="00386CEF"/>
    <w:rsid w:val="00386D5D"/>
    <w:rsid w:val="00386DF0"/>
    <w:rsid w:val="00386E4B"/>
    <w:rsid w:val="00386F8F"/>
    <w:rsid w:val="00386F95"/>
    <w:rsid w:val="00387049"/>
    <w:rsid w:val="00387125"/>
    <w:rsid w:val="00387128"/>
    <w:rsid w:val="00387173"/>
    <w:rsid w:val="00387175"/>
    <w:rsid w:val="00387196"/>
    <w:rsid w:val="003871A4"/>
    <w:rsid w:val="003871FE"/>
    <w:rsid w:val="0038727F"/>
    <w:rsid w:val="00387284"/>
    <w:rsid w:val="0038728E"/>
    <w:rsid w:val="003872BE"/>
    <w:rsid w:val="00387348"/>
    <w:rsid w:val="00387367"/>
    <w:rsid w:val="00387404"/>
    <w:rsid w:val="003874C6"/>
    <w:rsid w:val="003874D7"/>
    <w:rsid w:val="0038756A"/>
    <w:rsid w:val="00387611"/>
    <w:rsid w:val="0038761C"/>
    <w:rsid w:val="00387675"/>
    <w:rsid w:val="003876B6"/>
    <w:rsid w:val="003876BE"/>
    <w:rsid w:val="0038771B"/>
    <w:rsid w:val="00387771"/>
    <w:rsid w:val="00387781"/>
    <w:rsid w:val="003877FF"/>
    <w:rsid w:val="0038784B"/>
    <w:rsid w:val="0038789F"/>
    <w:rsid w:val="003879A6"/>
    <w:rsid w:val="00387A6A"/>
    <w:rsid w:val="00387B87"/>
    <w:rsid w:val="00387D04"/>
    <w:rsid w:val="00387D05"/>
    <w:rsid w:val="00387D0A"/>
    <w:rsid w:val="00387D2A"/>
    <w:rsid w:val="00387D8C"/>
    <w:rsid w:val="00387DFC"/>
    <w:rsid w:val="00387EC7"/>
    <w:rsid w:val="00387EE9"/>
    <w:rsid w:val="00387FC4"/>
    <w:rsid w:val="0039000D"/>
    <w:rsid w:val="00390032"/>
    <w:rsid w:val="00390169"/>
    <w:rsid w:val="003901BF"/>
    <w:rsid w:val="00390283"/>
    <w:rsid w:val="00390320"/>
    <w:rsid w:val="0039033F"/>
    <w:rsid w:val="003903A1"/>
    <w:rsid w:val="00390420"/>
    <w:rsid w:val="00390422"/>
    <w:rsid w:val="003904C7"/>
    <w:rsid w:val="003904EB"/>
    <w:rsid w:val="003904F2"/>
    <w:rsid w:val="00390508"/>
    <w:rsid w:val="0039057D"/>
    <w:rsid w:val="003905A0"/>
    <w:rsid w:val="003906B2"/>
    <w:rsid w:val="003906EB"/>
    <w:rsid w:val="003906F6"/>
    <w:rsid w:val="003906F9"/>
    <w:rsid w:val="00390726"/>
    <w:rsid w:val="00390895"/>
    <w:rsid w:val="00390902"/>
    <w:rsid w:val="00390933"/>
    <w:rsid w:val="00390942"/>
    <w:rsid w:val="00390964"/>
    <w:rsid w:val="003909AE"/>
    <w:rsid w:val="00390A6D"/>
    <w:rsid w:val="00390A81"/>
    <w:rsid w:val="00390ABB"/>
    <w:rsid w:val="00390AFB"/>
    <w:rsid w:val="00390C41"/>
    <w:rsid w:val="00390C61"/>
    <w:rsid w:val="00390C76"/>
    <w:rsid w:val="00390D06"/>
    <w:rsid w:val="00390DCA"/>
    <w:rsid w:val="00390DD6"/>
    <w:rsid w:val="00390DFF"/>
    <w:rsid w:val="00390EC5"/>
    <w:rsid w:val="00390ECA"/>
    <w:rsid w:val="00390F22"/>
    <w:rsid w:val="00391091"/>
    <w:rsid w:val="003910BD"/>
    <w:rsid w:val="003910F7"/>
    <w:rsid w:val="00391149"/>
    <w:rsid w:val="0039114F"/>
    <w:rsid w:val="00391180"/>
    <w:rsid w:val="003911B9"/>
    <w:rsid w:val="003911C7"/>
    <w:rsid w:val="00391243"/>
    <w:rsid w:val="00391282"/>
    <w:rsid w:val="00391312"/>
    <w:rsid w:val="0039142C"/>
    <w:rsid w:val="0039146E"/>
    <w:rsid w:val="00391574"/>
    <w:rsid w:val="003915A8"/>
    <w:rsid w:val="003915D6"/>
    <w:rsid w:val="0039172B"/>
    <w:rsid w:val="00391770"/>
    <w:rsid w:val="0039186F"/>
    <w:rsid w:val="00391934"/>
    <w:rsid w:val="00391948"/>
    <w:rsid w:val="003919E1"/>
    <w:rsid w:val="00391A05"/>
    <w:rsid w:val="00391A21"/>
    <w:rsid w:val="00391A84"/>
    <w:rsid w:val="00391ACE"/>
    <w:rsid w:val="00391AF0"/>
    <w:rsid w:val="00391C01"/>
    <w:rsid w:val="00391C1A"/>
    <w:rsid w:val="00391C25"/>
    <w:rsid w:val="00391C3A"/>
    <w:rsid w:val="00391C4A"/>
    <w:rsid w:val="00391CF0"/>
    <w:rsid w:val="00391D40"/>
    <w:rsid w:val="00391DD3"/>
    <w:rsid w:val="00391DE9"/>
    <w:rsid w:val="00391E38"/>
    <w:rsid w:val="00391E62"/>
    <w:rsid w:val="00391EA4"/>
    <w:rsid w:val="00391EE8"/>
    <w:rsid w:val="00391F0A"/>
    <w:rsid w:val="00391F69"/>
    <w:rsid w:val="0039201F"/>
    <w:rsid w:val="00392053"/>
    <w:rsid w:val="0039206C"/>
    <w:rsid w:val="003920D9"/>
    <w:rsid w:val="003920DB"/>
    <w:rsid w:val="0039212C"/>
    <w:rsid w:val="00392147"/>
    <w:rsid w:val="0039214A"/>
    <w:rsid w:val="00392153"/>
    <w:rsid w:val="00392161"/>
    <w:rsid w:val="0039216A"/>
    <w:rsid w:val="00392258"/>
    <w:rsid w:val="00392290"/>
    <w:rsid w:val="003922BD"/>
    <w:rsid w:val="0039237E"/>
    <w:rsid w:val="0039237F"/>
    <w:rsid w:val="00392396"/>
    <w:rsid w:val="00392398"/>
    <w:rsid w:val="00392423"/>
    <w:rsid w:val="0039244D"/>
    <w:rsid w:val="0039245A"/>
    <w:rsid w:val="00392465"/>
    <w:rsid w:val="00392466"/>
    <w:rsid w:val="00392494"/>
    <w:rsid w:val="003924D9"/>
    <w:rsid w:val="00392505"/>
    <w:rsid w:val="003925AC"/>
    <w:rsid w:val="003925E7"/>
    <w:rsid w:val="003925FA"/>
    <w:rsid w:val="00392658"/>
    <w:rsid w:val="00392733"/>
    <w:rsid w:val="0039279C"/>
    <w:rsid w:val="003927E6"/>
    <w:rsid w:val="00392822"/>
    <w:rsid w:val="00392829"/>
    <w:rsid w:val="0039282A"/>
    <w:rsid w:val="00392889"/>
    <w:rsid w:val="003928C4"/>
    <w:rsid w:val="003928F4"/>
    <w:rsid w:val="003929FA"/>
    <w:rsid w:val="00392A8E"/>
    <w:rsid w:val="00392B15"/>
    <w:rsid w:val="00392B1B"/>
    <w:rsid w:val="00392B67"/>
    <w:rsid w:val="00392D41"/>
    <w:rsid w:val="00392D81"/>
    <w:rsid w:val="00392E3C"/>
    <w:rsid w:val="00392E95"/>
    <w:rsid w:val="00392EE0"/>
    <w:rsid w:val="00393005"/>
    <w:rsid w:val="00393062"/>
    <w:rsid w:val="00393080"/>
    <w:rsid w:val="00393098"/>
    <w:rsid w:val="0039309F"/>
    <w:rsid w:val="003930F0"/>
    <w:rsid w:val="003930FB"/>
    <w:rsid w:val="00393108"/>
    <w:rsid w:val="003931FB"/>
    <w:rsid w:val="00393270"/>
    <w:rsid w:val="00393297"/>
    <w:rsid w:val="00393383"/>
    <w:rsid w:val="00393393"/>
    <w:rsid w:val="003933DC"/>
    <w:rsid w:val="00393400"/>
    <w:rsid w:val="00393407"/>
    <w:rsid w:val="0039342C"/>
    <w:rsid w:val="003934BE"/>
    <w:rsid w:val="0039353F"/>
    <w:rsid w:val="003935C0"/>
    <w:rsid w:val="003936A3"/>
    <w:rsid w:val="003936AD"/>
    <w:rsid w:val="0039370A"/>
    <w:rsid w:val="0039371F"/>
    <w:rsid w:val="00393796"/>
    <w:rsid w:val="003937EB"/>
    <w:rsid w:val="0039383E"/>
    <w:rsid w:val="0039385D"/>
    <w:rsid w:val="00393911"/>
    <w:rsid w:val="00393919"/>
    <w:rsid w:val="0039394A"/>
    <w:rsid w:val="00393987"/>
    <w:rsid w:val="003939AA"/>
    <w:rsid w:val="003939EB"/>
    <w:rsid w:val="00393A5F"/>
    <w:rsid w:val="00393A73"/>
    <w:rsid w:val="00393AE2"/>
    <w:rsid w:val="00393B33"/>
    <w:rsid w:val="00393B86"/>
    <w:rsid w:val="00393BA9"/>
    <w:rsid w:val="00393BE5"/>
    <w:rsid w:val="00393C83"/>
    <w:rsid w:val="00393CEE"/>
    <w:rsid w:val="00393CFC"/>
    <w:rsid w:val="00393D29"/>
    <w:rsid w:val="00393D66"/>
    <w:rsid w:val="00393E01"/>
    <w:rsid w:val="00393E0F"/>
    <w:rsid w:val="00393EF4"/>
    <w:rsid w:val="0039400A"/>
    <w:rsid w:val="00394025"/>
    <w:rsid w:val="00394065"/>
    <w:rsid w:val="00394084"/>
    <w:rsid w:val="003940B1"/>
    <w:rsid w:val="00394146"/>
    <w:rsid w:val="00394155"/>
    <w:rsid w:val="0039415C"/>
    <w:rsid w:val="003941FB"/>
    <w:rsid w:val="0039421A"/>
    <w:rsid w:val="003942EF"/>
    <w:rsid w:val="003943A8"/>
    <w:rsid w:val="00394423"/>
    <w:rsid w:val="0039444A"/>
    <w:rsid w:val="00394483"/>
    <w:rsid w:val="00394485"/>
    <w:rsid w:val="003944B6"/>
    <w:rsid w:val="0039458E"/>
    <w:rsid w:val="003945A1"/>
    <w:rsid w:val="003945DE"/>
    <w:rsid w:val="00394692"/>
    <w:rsid w:val="003946C6"/>
    <w:rsid w:val="003946D7"/>
    <w:rsid w:val="0039477E"/>
    <w:rsid w:val="0039479A"/>
    <w:rsid w:val="003947A3"/>
    <w:rsid w:val="003947CB"/>
    <w:rsid w:val="003948C8"/>
    <w:rsid w:val="003948E6"/>
    <w:rsid w:val="00394A16"/>
    <w:rsid w:val="00394A3F"/>
    <w:rsid w:val="00394A93"/>
    <w:rsid w:val="00394B7F"/>
    <w:rsid w:val="00394BDF"/>
    <w:rsid w:val="00394C1F"/>
    <w:rsid w:val="00394CB0"/>
    <w:rsid w:val="00394CD6"/>
    <w:rsid w:val="00394D32"/>
    <w:rsid w:val="00394DB6"/>
    <w:rsid w:val="00394DF5"/>
    <w:rsid w:val="00394E0A"/>
    <w:rsid w:val="00394E9C"/>
    <w:rsid w:val="00394EA6"/>
    <w:rsid w:val="00394EF7"/>
    <w:rsid w:val="00394F90"/>
    <w:rsid w:val="00394FF1"/>
    <w:rsid w:val="00395054"/>
    <w:rsid w:val="003950C5"/>
    <w:rsid w:val="003951E9"/>
    <w:rsid w:val="00395204"/>
    <w:rsid w:val="003952FD"/>
    <w:rsid w:val="003953DB"/>
    <w:rsid w:val="00395409"/>
    <w:rsid w:val="0039543D"/>
    <w:rsid w:val="003954C9"/>
    <w:rsid w:val="00395513"/>
    <w:rsid w:val="00395539"/>
    <w:rsid w:val="0039553E"/>
    <w:rsid w:val="00395635"/>
    <w:rsid w:val="003956C1"/>
    <w:rsid w:val="00395753"/>
    <w:rsid w:val="003957CE"/>
    <w:rsid w:val="003957DD"/>
    <w:rsid w:val="0039580C"/>
    <w:rsid w:val="00395861"/>
    <w:rsid w:val="00395867"/>
    <w:rsid w:val="003958B0"/>
    <w:rsid w:val="003958D3"/>
    <w:rsid w:val="00395905"/>
    <w:rsid w:val="00395913"/>
    <w:rsid w:val="0039592A"/>
    <w:rsid w:val="0039593A"/>
    <w:rsid w:val="00395968"/>
    <w:rsid w:val="003959C1"/>
    <w:rsid w:val="003959EC"/>
    <w:rsid w:val="00395A46"/>
    <w:rsid w:val="00395AD0"/>
    <w:rsid w:val="00395B61"/>
    <w:rsid w:val="00395B6A"/>
    <w:rsid w:val="00395B7E"/>
    <w:rsid w:val="00395BA3"/>
    <w:rsid w:val="00395BCD"/>
    <w:rsid w:val="00395BED"/>
    <w:rsid w:val="00395C04"/>
    <w:rsid w:val="00395C82"/>
    <w:rsid w:val="00395C95"/>
    <w:rsid w:val="00395D22"/>
    <w:rsid w:val="00395DBE"/>
    <w:rsid w:val="00395DCD"/>
    <w:rsid w:val="00395E12"/>
    <w:rsid w:val="00395E24"/>
    <w:rsid w:val="00395E3B"/>
    <w:rsid w:val="00395E3D"/>
    <w:rsid w:val="00395E4B"/>
    <w:rsid w:val="00395E82"/>
    <w:rsid w:val="00395ECE"/>
    <w:rsid w:val="00395F44"/>
    <w:rsid w:val="00396021"/>
    <w:rsid w:val="003960C3"/>
    <w:rsid w:val="003960D9"/>
    <w:rsid w:val="0039610A"/>
    <w:rsid w:val="0039611E"/>
    <w:rsid w:val="00396164"/>
    <w:rsid w:val="00396191"/>
    <w:rsid w:val="003961BE"/>
    <w:rsid w:val="00396237"/>
    <w:rsid w:val="003962E3"/>
    <w:rsid w:val="00396307"/>
    <w:rsid w:val="003963EF"/>
    <w:rsid w:val="00396469"/>
    <w:rsid w:val="003964D1"/>
    <w:rsid w:val="003964D3"/>
    <w:rsid w:val="00396528"/>
    <w:rsid w:val="003965AE"/>
    <w:rsid w:val="00396613"/>
    <w:rsid w:val="00396649"/>
    <w:rsid w:val="00396667"/>
    <w:rsid w:val="00396689"/>
    <w:rsid w:val="003966FB"/>
    <w:rsid w:val="00396742"/>
    <w:rsid w:val="00396770"/>
    <w:rsid w:val="00396795"/>
    <w:rsid w:val="00396847"/>
    <w:rsid w:val="00396905"/>
    <w:rsid w:val="0039692D"/>
    <w:rsid w:val="00396936"/>
    <w:rsid w:val="00396A4F"/>
    <w:rsid w:val="00396A7C"/>
    <w:rsid w:val="00396ACE"/>
    <w:rsid w:val="00396BDD"/>
    <w:rsid w:val="00396BE6"/>
    <w:rsid w:val="00396C17"/>
    <w:rsid w:val="00396C51"/>
    <w:rsid w:val="00396D42"/>
    <w:rsid w:val="00396DEF"/>
    <w:rsid w:val="00396E18"/>
    <w:rsid w:val="00396E58"/>
    <w:rsid w:val="00396EB9"/>
    <w:rsid w:val="00396EE4"/>
    <w:rsid w:val="00396F7C"/>
    <w:rsid w:val="00396F98"/>
    <w:rsid w:val="00396FB7"/>
    <w:rsid w:val="00396FD4"/>
    <w:rsid w:val="00397094"/>
    <w:rsid w:val="003970C6"/>
    <w:rsid w:val="003970DE"/>
    <w:rsid w:val="003971C4"/>
    <w:rsid w:val="003971E6"/>
    <w:rsid w:val="00397250"/>
    <w:rsid w:val="00397267"/>
    <w:rsid w:val="00397268"/>
    <w:rsid w:val="00397270"/>
    <w:rsid w:val="0039727B"/>
    <w:rsid w:val="003972FF"/>
    <w:rsid w:val="00397337"/>
    <w:rsid w:val="00397349"/>
    <w:rsid w:val="00397358"/>
    <w:rsid w:val="0039736D"/>
    <w:rsid w:val="0039737C"/>
    <w:rsid w:val="0039741B"/>
    <w:rsid w:val="00397456"/>
    <w:rsid w:val="003974D1"/>
    <w:rsid w:val="003975AB"/>
    <w:rsid w:val="003976D3"/>
    <w:rsid w:val="00397722"/>
    <w:rsid w:val="00397783"/>
    <w:rsid w:val="00397792"/>
    <w:rsid w:val="003977B1"/>
    <w:rsid w:val="00397869"/>
    <w:rsid w:val="003978F6"/>
    <w:rsid w:val="0039797F"/>
    <w:rsid w:val="0039798D"/>
    <w:rsid w:val="00397C4D"/>
    <w:rsid w:val="00397DB3"/>
    <w:rsid w:val="00397DBA"/>
    <w:rsid w:val="00397DC0"/>
    <w:rsid w:val="00397DD3"/>
    <w:rsid w:val="00397E20"/>
    <w:rsid w:val="00397E23"/>
    <w:rsid w:val="00397FC1"/>
    <w:rsid w:val="00397FC3"/>
    <w:rsid w:val="00397FCD"/>
    <w:rsid w:val="00397FEC"/>
    <w:rsid w:val="003A001B"/>
    <w:rsid w:val="003A00A7"/>
    <w:rsid w:val="003A00B9"/>
    <w:rsid w:val="003A00BE"/>
    <w:rsid w:val="003A016B"/>
    <w:rsid w:val="003A0270"/>
    <w:rsid w:val="003A02DF"/>
    <w:rsid w:val="003A03E4"/>
    <w:rsid w:val="003A03F1"/>
    <w:rsid w:val="003A0521"/>
    <w:rsid w:val="003A05D7"/>
    <w:rsid w:val="003A069D"/>
    <w:rsid w:val="003A06B2"/>
    <w:rsid w:val="003A06BC"/>
    <w:rsid w:val="003A0827"/>
    <w:rsid w:val="003A0828"/>
    <w:rsid w:val="003A0866"/>
    <w:rsid w:val="003A088C"/>
    <w:rsid w:val="003A093E"/>
    <w:rsid w:val="003A09C7"/>
    <w:rsid w:val="003A09FD"/>
    <w:rsid w:val="003A0A59"/>
    <w:rsid w:val="003A0B0E"/>
    <w:rsid w:val="003A0B27"/>
    <w:rsid w:val="003A0B86"/>
    <w:rsid w:val="003A0C19"/>
    <w:rsid w:val="003A0C84"/>
    <w:rsid w:val="003A0D06"/>
    <w:rsid w:val="003A0DC5"/>
    <w:rsid w:val="003A0E3A"/>
    <w:rsid w:val="003A0E7D"/>
    <w:rsid w:val="003A0EC3"/>
    <w:rsid w:val="003A0EF6"/>
    <w:rsid w:val="003A0F72"/>
    <w:rsid w:val="003A0FA9"/>
    <w:rsid w:val="003A0FBA"/>
    <w:rsid w:val="003A0FC9"/>
    <w:rsid w:val="003A1050"/>
    <w:rsid w:val="003A10D0"/>
    <w:rsid w:val="003A1106"/>
    <w:rsid w:val="003A1160"/>
    <w:rsid w:val="003A1183"/>
    <w:rsid w:val="003A1250"/>
    <w:rsid w:val="003A1295"/>
    <w:rsid w:val="003A138F"/>
    <w:rsid w:val="003A1392"/>
    <w:rsid w:val="003A140D"/>
    <w:rsid w:val="003A1484"/>
    <w:rsid w:val="003A14CF"/>
    <w:rsid w:val="003A14D2"/>
    <w:rsid w:val="003A152B"/>
    <w:rsid w:val="003A1533"/>
    <w:rsid w:val="003A15C2"/>
    <w:rsid w:val="003A162C"/>
    <w:rsid w:val="003A165F"/>
    <w:rsid w:val="003A1682"/>
    <w:rsid w:val="003A16C9"/>
    <w:rsid w:val="003A16D8"/>
    <w:rsid w:val="003A16E4"/>
    <w:rsid w:val="003A170E"/>
    <w:rsid w:val="003A172B"/>
    <w:rsid w:val="003A1764"/>
    <w:rsid w:val="003A17B8"/>
    <w:rsid w:val="003A17E1"/>
    <w:rsid w:val="003A180C"/>
    <w:rsid w:val="003A182A"/>
    <w:rsid w:val="003A1854"/>
    <w:rsid w:val="003A18F9"/>
    <w:rsid w:val="003A19DB"/>
    <w:rsid w:val="003A19DE"/>
    <w:rsid w:val="003A1B0E"/>
    <w:rsid w:val="003A1B36"/>
    <w:rsid w:val="003A1B66"/>
    <w:rsid w:val="003A1B72"/>
    <w:rsid w:val="003A1C0F"/>
    <w:rsid w:val="003A1D23"/>
    <w:rsid w:val="003A1D5E"/>
    <w:rsid w:val="003A1D71"/>
    <w:rsid w:val="003A1D8E"/>
    <w:rsid w:val="003A1E2D"/>
    <w:rsid w:val="003A1E77"/>
    <w:rsid w:val="003A1ECC"/>
    <w:rsid w:val="003A1F00"/>
    <w:rsid w:val="003A1F90"/>
    <w:rsid w:val="003A20DE"/>
    <w:rsid w:val="003A2152"/>
    <w:rsid w:val="003A216D"/>
    <w:rsid w:val="003A21B9"/>
    <w:rsid w:val="003A21EA"/>
    <w:rsid w:val="003A2227"/>
    <w:rsid w:val="003A22A0"/>
    <w:rsid w:val="003A22D1"/>
    <w:rsid w:val="003A22ED"/>
    <w:rsid w:val="003A230C"/>
    <w:rsid w:val="003A2356"/>
    <w:rsid w:val="003A2370"/>
    <w:rsid w:val="003A23ED"/>
    <w:rsid w:val="003A242C"/>
    <w:rsid w:val="003A243A"/>
    <w:rsid w:val="003A245D"/>
    <w:rsid w:val="003A24D6"/>
    <w:rsid w:val="003A2558"/>
    <w:rsid w:val="003A25A1"/>
    <w:rsid w:val="003A25AD"/>
    <w:rsid w:val="003A25BE"/>
    <w:rsid w:val="003A2606"/>
    <w:rsid w:val="003A261D"/>
    <w:rsid w:val="003A2694"/>
    <w:rsid w:val="003A26B5"/>
    <w:rsid w:val="003A27AA"/>
    <w:rsid w:val="003A2867"/>
    <w:rsid w:val="003A297A"/>
    <w:rsid w:val="003A29AF"/>
    <w:rsid w:val="003A29DB"/>
    <w:rsid w:val="003A2A19"/>
    <w:rsid w:val="003A2A44"/>
    <w:rsid w:val="003A2A46"/>
    <w:rsid w:val="003A2A6D"/>
    <w:rsid w:val="003A2A86"/>
    <w:rsid w:val="003A2B0A"/>
    <w:rsid w:val="003A2B7C"/>
    <w:rsid w:val="003A2B7F"/>
    <w:rsid w:val="003A2B9D"/>
    <w:rsid w:val="003A2C6A"/>
    <w:rsid w:val="003A2CC2"/>
    <w:rsid w:val="003A2CE0"/>
    <w:rsid w:val="003A2D7E"/>
    <w:rsid w:val="003A2DED"/>
    <w:rsid w:val="003A2E0B"/>
    <w:rsid w:val="003A2F42"/>
    <w:rsid w:val="003A2FAD"/>
    <w:rsid w:val="003A2FC6"/>
    <w:rsid w:val="003A2FF3"/>
    <w:rsid w:val="003A3097"/>
    <w:rsid w:val="003A30D5"/>
    <w:rsid w:val="003A311B"/>
    <w:rsid w:val="003A3135"/>
    <w:rsid w:val="003A3149"/>
    <w:rsid w:val="003A315C"/>
    <w:rsid w:val="003A319D"/>
    <w:rsid w:val="003A31C1"/>
    <w:rsid w:val="003A323F"/>
    <w:rsid w:val="003A32B9"/>
    <w:rsid w:val="003A32D4"/>
    <w:rsid w:val="003A331C"/>
    <w:rsid w:val="003A336F"/>
    <w:rsid w:val="003A33B8"/>
    <w:rsid w:val="003A33F2"/>
    <w:rsid w:val="003A3464"/>
    <w:rsid w:val="003A3482"/>
    <w:rsid w:val="003A351D"/>
    <w:rsid w:val="003A352C"/>
    <w:rsid w:val="003A3555"/>
    <w:rsid w:val="003A35D8"/>
    <w:rsid w:val="003A35E6"/>
    <w:rsid w:val="003A3669"/>
    <w:rsid w:val="003A3692"/>
    <w:rsid w:val="003A37D5"/>
    <w:rsid w:val="003A37ED"/>
    <w:rsid w:val="003A3803"/>
    <w:rsid w:val="003A382E"/>
    <w:rsid w:val="003A3905"/>
    <w:rsid w:val="003A3920"/>
    <w:rsid w:val="003A393E"/>
    <w:rsid w:val="003A397B"/>
    <w:rsid w:val="003A3A49"/>
    <w:rsid w:val="003A3AE4"/>
    <w:rsid w:val="003A3BDF"/>
    <w:rsid w:val="003A3C26"/>
    <w:rsid w:val="003A3C75"/>
    <w:rsid w:val="003A3C8E"/>
    <w:rsid w:val="003A3CD9"/>
    <w:rsid w:val="003A3D05"/>
    <w:rsid w:val="003A3D13"/>
    <w:rsid w:val="003A3D5B"/>
    <w:rsid w:val="003A3D70"/>
    <w:rsid w:val="003A3D71"/>
    <w:rsid w:val="003A3D75"/>
    <w:rsid w:val="003A3D86"/>
    <w:rsid w:val="003A3EA5"/>
    <w:rsid w:val="003A3EF9"/>
    <w:rsid w:val="003A3FBB"/>
    <w:rsid w:val="003A3FE4"/>
    <w:rsid w:val="003A3FF8"/>
    <w:rsid w:val="003A4087"/>
    <w:rsid w:val="003A4090"/>
    <w:rsid w:val="003A40D1"/>
    <w:rsid w:val="003A40F7"/>
    <w:rsid w:val="003A4105"/>
    <w:rsid w:val="003A4111"/>
    <w:rsid w:val="003A414D"/>
    <w:rsid w:val="003A416F"/>
    <w:rsid w:val="003A41A7"/>
    <w:rsid w:val="003A426F"/>
    <w:rsid w:val="003A42A9"/>
    <w:rsid w:val="003A42CF"/>
    <w:rsid w:val="003A42D4"/>
    <w:rsid w:val="003A42F4"/>
    <w:rsid w:val="003A434D"/>
    <w:rsid w:val="003A437A"/>
    <w:rsid w:val="003A437E"/>
    <w:rsid w:val="003A43B5"/>
    <w:rsid w:val="003A43D3"/>
    <w:rsid w:val="003A4462"/>
    <w:rsid w:val="003A44B0"/>
    <w:rsid w:val="003A44CA"/>
    <w:rsid w:val="003A44FA"/>
    <w:rsid w:val="003A4580"/>
    <w:rsid w:val="003A458A"/>
    <w:rsid w:val="003A4595"/>
    <w:rsid w:val="003A459F"/>
    <w:rsid w:val="003A45C1"/>
    <w:rsid w:val="003A460C"/>
    <w:rsid w:val="003A4666"/>
    <w:rsid w:val="003A4673"/>
    <w:rsid w:val="003A4697"/>
    <w:rsid w:val="003A46BD"/>
    <w:rsid w:val="003A477B"/>
    <w:rsid w:val="003A47BA"/>
    <w:rsid w:val="003A4849"/>
    <w:rsid w:val="003A4869"/>
    <w:rsid w:val="003A49CA"/>
    <w:rsid w:val="003A4A4D"/>
    <w:rsid w:val="003A4ABE"/>
    <w:rsid w:val="003A4AE9"/>
    <w:rsid w:val="003A4B3E"/>
    <w:rsid w:val="003A4B40"/>
    <w:rsid w:val="003A4BD3"/>
    <w:rsid w:val="003A4C16"/>
    <w:rsid w:val="003A4C68"/>
    <w:rsid w:val="003A4D95"/>
    <w:rsid w:val="003A4E1F"/>
    <w:rsid w:val="003A4E4A"/>
    <w:rsid w:val="003A4F7B"/>
    <w:rsid w:val="003A4F84"/>
    <w:rsid w:val="003A4FDF"/>
    <w:rsid w:val="003A4FE2"/>
    <w:rsid w:val="003A4FE6"/>
    <w:rsid w:val="003A5074"/>
    <w:rsid w:val="003A508A"/>
    <w:rsid w:val="003A5090"/>
    <w:rsid w:val="003A50CA"/>
    <w:rsid w:val="003A5164"/>
    <w:rsid w:val="003A51B3"/>
    <w:rsid w:val="003A52C6"/>
    <w:rsid w:val="003A5312"/>
    <w:rsid w:val="003A5378"/>
    <w:rsid w:val="003A5396"/>
    <w:rsid w:val="003A53B2"/>
    <w:rsid w:val="003A53D5"/>
    <w:rsid w:val="003A53DC"/>
    <w:rsid w:val="003A53E2"/>
    <w:rsid w:val="003A5428"/>
    <w:rsid w:val="003A544D"/>
    <w:rsid w:val="003A54B9"/>
    <w:rsid w:val="003A54BC"/>
    <w:rsid w:val="003A54BD"/>
    <w:rsid w:val="003A54DF"/>
    <w:rsid w:val="003A5517"/>
    <w:rsid w:val="003A55A6"/>
    <w:rsid w:val="003A55EB"/>
    <w:rsid w:val="003A55EF"/>
    <w:rsid w:val="003A5698"/>
    <w:rsid w:val="003A58EA"/>
    <w:rsid w:val="003A58F2"/>
    <w:rsid w:val="003A5932"/>
    <w:rsid w:val="003A5961"/>
    <w:rsid w:val="003A5980"/>
    <w:rsid w:val="003A5987"/>
    <w:rsid w:val="003A59FB"/>
    <w:rsid w:val="003A5A30"/>
    <w:rsid w:val="003A5AEC"/>
    <w:rsid w:val="003A5BAE"/>
    <w:rsid w:val="003A5BB2"/>
    <w:rsid w:val="003A5BCE"/>
    <w:rsid w:val="003A5BCF"/>
    <w:rsid w:val="003A5C1C"/>
    <w:rsid w:val="003A5CDE"/>
    <w:rsid w:val="003A5D90"/>
    <w:rsid w:val="003A5E56"/>
    <w:rsid w:val="003A5ED2"/>
    <w:rsid w:val="003A5ED7"/>
    <w:rsid w:val="003A5F5C"/>
    <w:rsid w:val="003A5FC1"/>
    <w:rsid w:val="003A6017"/>
    <w:rsid w:val="003A60BA"/>
    <w:rsid w:val="003A60F5"/>
    <w:rsid w:val="003A6119"/>
    <w:rsid w:val="003A6198"/>
    <w:rsid w:val="003A61B8"/>
    <w:rsid w:val="003A6205"/>
    <w:rsid w:val="003A6225"/>
    <w:rsid w:val="003A6241"/>
    <w:rsid w:val="003A62FE"/>
    <w:rsid w:val="003A6310"/>
    <w:rsid w:val="003A638C"/>
    <w:rsid w:val="003A6429"/>
    <w:rsid w:val="003A6470"/>
    <w:rsid w:val="003A6482"/>
    <w:rsid w:val="003A6516"/>
    <w:rsid w:val="003A6579"/>
    <w:rsid w:val="003A6585"/>
    <w:rsid w:val="003A6597"/>
    <w:rsid w:val="003A65DF"/>
    <w:rsid w:val="003A6628"/>
    <w:rsid w:val="003A6650"/>
    <w:rsid w:val="003A66A2"/>
    <w:rsid w:val="003A66D5"/>
    <w:rsid w:val="003A6731"/>
    <w:rsid w:val="003A6751"/>
    <w:rsid w:val="003A67B9"/>
    <w:rsid w:val="003A67D6"/>
    <w:rsid w:val="003A6832"/>
    <w:rsid w:val="003A687E"/>
    <w:rsid w:val="003A693E"/>
    <w:rsid w:val="003A6A03"/>
    <w:rsid w:val="003A6AB4"/>
    <w:rsid w:val="003A6AD3"/>
    <w:rsid w:val="003A6B73"/>
    <w:rsid w:val="003A6B7A"/>
    <w:rsid w:val="003A6BFF"/>
    <w:rsid w:val="003A6CA0"/>
    <w:rsid w:val="003A6D6E"/>
    <w:rsid w:val="003A6D9E"/>
    <w:rsid w:val="003A6DAC"/>
    <w:rsid w:val="003A6DBE"/>
    <w:rsid w:val="003A6E42"/>
    <w:rsid w:val="003A6EFC"/>
    <w:rsid w:val="003A6F17"/>
    <w:rsid w:val="003A6F37"/>
    <w:rsid w:val="003A6F80"/>
    <w:rsid w:val="003A6FEB"/>
    <w:rsid w:val="003A7005"/>
    <w:rsid w:val="003A7014"/>
    <w:rsid w:val="003A7020"/>
    <w:rsid w:val="003A706A"/>
    <w:rsid w:val="003A7079"/>
    <w:rsid w:val="003A708C"/>
    <w:rsid w:val="003A70B0"/>
    <w:rsid w:val="003A7266"/>
    <w:rsid w:val="003A726C"/>
    <w:rsid w:val="003A7283"/>
    <w:rsid w:val="003A73A9"/>
    <w:rsid w:val="003A73CA"/>
    <w:rsid w:val="003A7405"/>
    <w:rsid w:val="003A7428"/>
    <w:rsid w:val="003A7466"/>
    <w:rsid w:val="003A746C"/>
    <w:rsid w:val="003A7536"/>
    <w:rsid w:val="003A7538"/>
    <w:rsid w:val="003A755F"/>
    <w:rsid w:val="003A75C8"/>
    <w:rsid w:val="003A75CB"/>
    <w:rsid w:val="003A7645"/>
    <w:rsid w:val="003A76C4"/>
    <w:rsid w:val="003A76F9"/>
    <w:rsid w:val="003A76FA"/>
    <w:rsid w:val="003A77A4"/>
    <w:rsid w:val="003A7889"/>
    <w:rsid w:val="003A78D1"/>
    <w:rsid w:val="003A78E4"/>
    <w:rsid w:val="003A7939"/>
    <w:rsid w:val="003A796A"/>
    <w:rsid w:val="003A7972"/>
    <w:rsid w:val="003A7A82"/>
    <w:rsid w:val="003A7AB1"/>
    <w:rsid w:val="003A7B03"/>
    <w:rsid w:val="003A7B0F"/>
    <w:rsid w:val="003A7B41"/>
    <w:rsid w:val="003A7C5A"/>
    <w:rsid w:val="003A7CF7"/>
    <w:rsid w:val="003A7D3C"/>
    <w:rsid w:val="003A7D46"/>
    <w:rsid w:val="003A7D5B"/>
    <w:rsid w:val="003A7D85"/>
    <w:rsid w:val="003A7DEF"/>
    <w:rsid w:val="003A7E11"/>
    <w:rsid w:val="003A7E78"/>
    <w:rsid w:val="003A7EFD"/>
    <w:rsid w:val="003A7F10"/>
    <w:rsid w:val="003A7F88"/>
    <w:rsid w:val="003A7FAC"/>
    <w:rsid w:val="003A7FB8"/>
    <w:rsid w:val="003A7FC9"/>
    <w:rsid w:val="003A7FCA"/>
    <w:rsid w:val="003B001A"/>
    <w:rsid w:val="003B006C"/>
    <w:rsid w:val="003B0086"/>
    <w:rsid w:val="003B009E"/>
    <w:rsid w:val="003B00DB"/>
    <w:rsid w:val="003B00E8"/>
    <w:rsid w:val="003B0115"/>
    <w:rsid w:val="003B018B"/>
    <w:rsid w:val="003B028D"/>
    <w:rsid w:val="003B02CC"/>
    <w:rsid w:val="003B02E8"/>
    <w:rsid w:val="003B0326"/>
    <w:rsid w:val="003B0346"/>
    <w:rsid w:val="003B0350"/>
    <w:rsid w:val="003B03BE"/>
    <w:rsid w:val="003B03E6"/>
    <w:rsid w:val="003B03F9"/>
    <w:rsid w:val="003B041F"/>
    <w:rsid w:val="003B047A"/>
    <w:rsid w:val="003B0484"/>
    <w:rsid w:val="003B0490"/>
    <w:rsid w:val="003B04B8"/>
    <w:rsid w:val="003B04CC"/>
    <w:rsid w:val="003B0506"/>
    <w:rsid w:val="003B054E"/>
    <w:rsid w:val="003B057F"/>
    <w:rsid w:val="003B05C3"/>
    <w:rsid w:val="003B05F7"/>
    <w:rsid w:val="003B076B"/>
    <w:rsid w:val="003B079F"/>
    <w:rsid w:val="003B089E"/>
    <w:rsid w:val="003B0903"/>
    <w:rsid w:val="003B091F"/>
    <w:rsid w:val="003B0926"/>
    <w:rsid w:val="003B0970"/>
    <w:rsid w:val="003B0AB7"/>
    <w:rsid w:val="003B0AD2"/>
    <w:rsid w:val="003B0B58"/>
    <w:rsid w:val="003B0BA1"/>
    <w:rsid w:val="003B0BCD"/>
    <w:rsid w:val="003B0C10"/>
    <w:rsid w:val="003B0C19"/>
    <w:rsid w:val="003B0C3E"/>
    <w:rsid w:val="003B0C51"/>
    <w:rsid w:val="003B0C77"/>
    <w:rsid w:val="003B0C99"/>
    <w:rsid w:val="003B0D96"/>
    <w:rsid w:val="003B0DA4"/>
    <w:rsid w:val="003B0DCC"/>
    <w:rsid w:val="003B0E45"/>
    <w:rsid w:val="003B0EA1"/>
    <w:rsid w:val="003B0ED1"/>
    <w:rsid w:val="003B0F02"/>
    <w:rsid w:val="003B0F0F"/>
    <w:rsid w:val="003B0F31"/>
    <w:rsid w:val="003B0F39"/>
    <w:rsid w:val="003B0F5D"/>
    <w:rsid w:val="003B0F86"/>
    <w:rsid w:val="003B0FF2"/>
    <w:rsid w:val="003B1012"/>
    <w:rsid w:val="003B1021"/>
    <w:rsid w:val="003B1028"/>
    <w:rsid w:val="003B1031"/>
    <w:rsid w:val="003B1081"/>
    <w:rsid w:val="003B1134"/>
    <w:rsid w:val="003B1160"/>
    <w:rsid w:val="003B116E"/>
    <w:rsid w:val="003B1179"/>
    <w:rsid w:val="003B1182"/>
    <w:rsid w:val="003B122D"/>
    <w:rsid w:val="003B1258"/>
    <w:rsid w:val="003B12F8"/>
    <w:rsid w:val="003B1359"/>
    <w:rsid w:val="003B136D"/>
    <w:rsid w:val="003B13D8"/>
    <w:rsid w:val="003B13DC"/>
    <w:rsid w:val="003B13E7"/>
    <w:rsid w:val="003B1413"/>
    <w:rsid w:val="003B1427"/>
    <w:rsid w:val="003B149B"/>
    <w:rsid w:val="003B14EC"/>
    <w:rsid w:val="003B14FB"/>
    <w:rsid w:val="003B1594"/>
    <w:rsid w:val="003B159B"/>
    <w:rsid w:val="003B15C5"/>
    <w:rsid w:val="003B15FF"/>
    <w:rsid w:val="003B16A9"/>
    <w:rsid w:val="003B16B4"/>
    <w:rsid w:val="003B16F0"/>
    <w:rsid w:val="003B171F"/>
    <w:rsid w:val="003B1739"/>
    <w:rsid w:val="003B1771"/>
    <w:rsid w:val="003B1845"/>
    <w:rsid w:val="003B18BA"/>
    <w:rsid w:val="003B1958"/>
    <w:rsid w:val="003B1A1C"/>
    <w:rsid w:val="003B1A44"/>
    <w:rsid w:val="003B1ADC"/>
    <w:rsid w:val="003B1AEE"/>
    <w:rsid w:val="003B1B03"/>
    <w:rsid w:val="003B1B2E"/>
    <w:rsid w:val="003B1C62"/>
    <w:rsid w:val="003B1D02"/>
    <w:rsid w:val="003B1D0F"/>
    <w:rsid w:val="003B1D93"/>
    <w:rsid w:val="003B1DA9"/>
    <w:rsid w:val="003B1E6D"/>
    <w:rsid w:val="003B1EA3"/>
    <w:rsid w:val="003B1EEA"/>
    <w:rsid w:val="003B1F02"/>
    <w:rsid w:val="003B1F1A"/>
    <w:rsid w:val="003B1F27"/>
    <w:rsid w:val="003B1F68"/>
    <w:rsid w:val="003B2048"/>
    <w:rsid w:val="003B2114"/>
    <w:rsid w:val="003B2141"/>
    <w:rsid w:val="003B21E8"/>
    <w:rsid w:val="003B220C"/>
    <w:rsid w:val="003B22B3"/>
    <w:rsid w:val="003B22EE"/>
    <w:rsid w:val="003B234E"/>
    <w:rsid w:val="003B23AA"/>
    <w:rsid w:val="003B243E"/>
    <w:rsid w:val="003B24A0"/>
    <w:rsid w:val="003B2529"/>
    <w:rsid w:val="003B258F"/>
    <w:rsid w:val="003B25EB"/>
    <w:rsid w:val="003B25F5"/>
    <w:rsid w:val="003B2603"/>
    <w:rsid w:val="003B2610"/>
    <w:rsid w:val="003B261D"/>
    <w:rsid w:val="003B2622"/>
    <w:rsid w:val="003B2681"/>
    <w:rsid w:val="003B268A"/>
    <w:rsid w:val="003B2697"/>
    <w:rsid w:val="003B278A"/>
    <w:rsid w:val="003B27A4"/>
    <w:rsid w:val="003B27AC"/>
    <w:rsid w:val="003B27AD"/>
    <w:rsid w:val="003B27E3"/>
    <w:rsid w:val="003B281E"/>
    <w:rsid w:val="003B286C"/>
    <w:rsid w:val="003B28D4"/>
    <w:rsid w:val="003B29C4"/>
    <w:rsid w:val="003B2A30"/>
    <w:rsid w:val="003B2A90"/>
    <w:rsid w:val="003B2ABD"/>
    <w:rsid w:val="003B2B1E"/>
    <w:rsid w:val="003B2C3E"/>
    <w:rsid w:val="003B2C49"/>
    <w:rsid w:val="003B2C5B"/>
    <w:rsid w:val="003B2CAB"/>
    <w:rsid w:val="003B2CBE"/>
    <w:rsid w:val="003B2CF4"/>
    <w:rsid w:val="003B2EC0"/>
    <w:rsid w:val="003B2F8A"/>
    <w:rsid w:val="003B2FD3"/>
    <w:rsid w:val="003B3017"/>
    <w:rsid w:val="003B3073"/>
    <w:rsid w:val="003B30BA"/>
    <w:rsid w:val="003B313B"/>
    <w:rsid w:val="003B31D2"/>
    <w:rsid w:val="003B3253"/>
    <w:rsid w:val="003B332B"/>
    <w:rsid w:val="003B339D"/>
    <w:rsid w:val="003B33A2"/>
    <w:rsid w:val="003B3424"/>
    <w:rsid w:val="003B3443"/>
    <w:rsid w:val="003B345F"/>
    <w:rsid w:val="003B34A1"/>
    <w:rsid w:val="003B34AB"/>
    <w:rsid w:val="003B34F3"/>
    <w:rsid w:val="003B34FB"/>
    <w:rsid w:val="003B3581"/>
    <w:rsid w:val="003B3679"/>
    <w:rsid w:val="003B37AB"/>
    <w:rsid w:val="003B3827"/>
    <w:rsid w:val="003B3870"/>
    <w:rsid w:val="003B3940"/>
    <w:rsid w:val="003B397E"/>
    <w:rsid w:val="003B3A1A"/>
    <w:rsid w:val="003B3ADF"/>
    <w:rsid w:val="003B3BA7"/>
    <w:rsid w:val="003B3BFA"/>
    <w:rsid w:val="003B3BFF"/>
    <w:rsid w:val="003B3C0B"/>
    <w:rsid w:val="003B3C7F"/>
    <w:rsid w:val="003B3C87"/>
    <w:rsid w:val="003B3C8E"/>
    <w:rsid w:val="003B3CB2"/>
    <w:rsid w:val="003B3D4F"/>
    <w:rsid w:val="003B3DC4"/>
    <w:rsid w:val="003B3E58"/>
    <w:rsid w:val="003B3EA1"/>
    <w:rsid w:val="003B3EBE"/>
    <w:rsid w:val="003B3F7E"/>
    <w:rsid w:val="003B4002"/>
    <w:rsid w:val="003B4009"/>
    <w:rsid w:val="003B4030"/>
    <w:rsid w:val="003B4051"/>
    <w:rsid w:val="003B40F6"/>
    <w:rsid w:val="003B4129"/>
    <w:rsid w:val="003B413D"/>
    <w:rsid w:val="003B4155"/>
    <w:rsid w:val="003B4193"/>
    <w:rsid w:val="003B4224"/>
    <w:rsid w:val="003B426E"/>
    <w:rsid w:val="003B4275"/>
    <w:rsid w:val="003B4279"/>
    <w:rsid w:val="003B42DD"/>
    <w:rsid w:val="003B42EB"/>
    <w:rsid w:val="003B4310"/>
    <w:rsid w:val="003B437A"/>
    <w:rsid w:val="003B438D"/>
    <w:rsid w:val="003B43C7"/>
    <w:rsid w:val="003B4553"/>
    <w:rsid w:val="003B4598"/>
    <w:rsid w:val="003B459A"/>
    <w:rsid w:val="003B45AB"/>
    <w:rsid w:val="003B45E4"/>
    <w:rsid w:val="003B4648"/>
    <w:rsid w:val="003B467E"/>
    <w:rsid w:val="003B46D6"/>
    <w:rsid w:val="003B46DE"/>
    <w:rsid w:val="003B4792"/>
    <w:rsid w:val="003B479D"/>
    <w:rsid w:val="003B47DE"/>
    <w:rsid w:val="003B47FC"/>
    <w:rsid w:val="003B4861"/>
    <w:rsid w:val="003B48A5"/>
    <w:rsid w:val="003B48F5"/>
    <w:rsid w:val="003B4916"/>
    <w:rsid w:val="003B49AB"/>
    <w:rsid w:val="003B4AB8"/>
    <w:rsid w:val="003B4BA9"/>
    <w:rsid w:val="003B4BAD"/>
    <w:rsid w:val="003B4BFF"/>
    <w:rsid w:val="003B4C7B"/>
    <w:rsid w:val="003B4C88"/>
    <w:rsid w:val="003B4C8F"/>
    <w:rsid w:val="003B4C93"/>
    <w:rsid w:val="003B4CA8"/>
    <w:rsid w:val="003B4D29"/>
    <w:rsid w:val="003B4DD9"/>
    <w:rsid w:val="003B4DF0"/>
    <w:rsid w:val="003B4E31"/>
    <w:rsid w:val="003B4E32"/>
    <w:rsid w:val="003B4EAF"/>
    <w:rsid w:val="003B4ED0"/>
    <w:rsid w:val="003B4F5C"/>
    <w:rsid w:val="003B4FBB"/>
    <w:rsid w:val="003B4FCC"/>
    <w:rsid w:val="003B501B"/>
    <w:rsid w:val="003B501F"/>
    <w:rsid w:val="003B5069"/>
    <w:rsid w:val="003B5083"/>
    <w:rsid w:val="003B50BF"/>
    <w:rsid w:val="003B50EC"/>
    <w:rsid w:val="003B51D7"/>
    <w:rsid w:val="003B5213"/>
    <w:rsid w:val="003B524D"/>
    <w:rsid w:val="003B5261"/>
    <w:rsid w:val="003B5315"/>
    <w:rsid w:val="003B535B"/>
    <w:rsid w:val="003B53A6"/>
    <w:rsid w:val="003B53BF"/>
    <w:rsid w:val="003B53EC"/>
    <w:rsid w:val="003B5416"/>
    <w:rsid w:val="003B5434"/>
    <w:rsid w:val="003B54C0"/>
    <w:rsid w:val="003B5510"/>
    <w:rsid w:val="003B55CB"/>
    <w:rsid w:val="003B55D2"/>
    <w:rsid w:val="003B55DA"/>
    <w:rsid w:val="003B56D1"/>
    <w:rsid w:val="003B5789"/>
    <w:rsid w:val="003B5800"/>
    <w:rsid w:val="003B5833"/>
    <w:rsid w:val="003B5877"/>
    <w:rsid w:val="003B5890"/>
    <w:rsid w:val="003B58D7"/>
    <w:rsid w:val="003B591C"/>
    <w:rsid w:val="003B5963"/>
    <w:rsid w:val="003B5968"/>
    <w:rsid w:val="003B59E5"/>
    <w:rsid w:val="003B5A09"/>
    <w:rsid w:val="003B5A48"/>
    <w:rsid w:val="003B5B2E"/>
    <w:rsid w:val="003B5B4E"/>
    <w:rsid w:val="003B5B56"/>
    <w:rsid w:val="003B5B8B"/>
    <w:rsid w:val="003B5BB5"/>
    <w:rsid w:val="003B5BB6"/>
    <w:rsid w:val="003B5BE1"/>
    <w:rsid w:val="003B5C01"/>
    <w:rsid w:val="003B5C1B"/>
    <w:rsid w:val="003B5C3D"/>
    <w:rsid w:val="003B5C65"/>
    <w:rsid w:val="003B5CAD"/>
    <w:rsid w:val="003B5CB2"/>
    <w:rsid w:val="003B5CDD"/>
    <w:rsid w:val="003B5D10"/>
    <w:rsid w:val="003B5D27"/>
    <w:rsid w:val="003B5D46"/>
    <w:rsid w:val="003B5D54"/>
    <w:rsid w:val="003B5D65"/>
    <w:rsid w:val="003B5DFC"/>
    <w:rsid w:val="003B5EB7"/>
    <w:rsid w:val="003B601F"/>
    <w:rsid w:val="003B6098"/>
    <w:rsid w:val="003B60C3"/>
    <w:rsid w:val="003B616B"/>
    <w:rsid w:val="003B61ED"/>
    <w:rsid w:val="003B6207"/>
    <w:rsid w:val="003B628E"/>
    <w:rsid w:val="003B62CF"/>
    <w:rsid w:val="003B62EC"/>
    <w:rsid w:val="003B630C"/>
    <w:rsid w:val="003B63D0"/>
    <w:rsid w:val="003B63D4"/>
    <w:rsid w:val="003B63E4"/>
    <w:rsid w:val="003B64C5"/>
    <w:rsid w:val="003B6504"/>
    <w:rsid w:val="003B6530"/>
    <w:rsid w:val="003B656F"/>
    <w:rsid w:val="003B65A4"/>
    <w:rsid w:val="003B65E7"/>
    <w:rsid w:val="003B6630"/>
    <w:rsid w:val="003B666A"/>
    <w:rsid w:val="003B669B"/>
    <w:rsid w:val="003B67CE"/>
    <w:rsid w:val="003B68A2"/>
    <w:rsid w:val="003B68BC"/>
    <w:rsid w:val="003B68D0"/>
    <w:rsid w:val="003B68DA"/>
    <w:rsid w:val="003B692E"/>
    <w:rsid w:val="003B697B"/>
    <w:rsid w:val="003B69D5"/>
    <w:rsid w:val="003B6A43"/>
    <w:rsid w:val="003B6B0F"/>
    <w:rsid w:val="003B6B16"/>
    <w:rsid w:val="003B6B62"/>
    <w:rsid w:val="003B6B78"/>
    <w:rsid w:val="003B6B7B"/>
    <w:rsid w:val="003B6C05"/>
    <w:rsid w:val="003B6D25"/>
    <w:rsid w:val="003B6D30"/>
    <w:rsid w:val="003B6DA0"/>
    <w:rsid w:val="003B6DD1"/>
    <w:rsid w:val="003B7032"/>
    <w:rsid w:val="003B7062"/>
    <w:rsid w:val="003B70DA"/>
    <w:rsid w:val="003B70DE"/>
    <w:rsid w:val="003B70FC"/>
    <w:rsid w:val="003B717D"/>
    <w:rsid w:val="003B72F9"/>
    <w:rsid w:val="003B734D"/>
    <w:rsid w:val="003B7350"/>
    <w:rsid w:val="003B73B6"/>
    <w:rsid w:val="003B73F0"/>
    <w:rsid w:val="003B7404"/>
    <w:rsid w:val="003B7409"/>
    <w:rsid w:val="003B747C"/>
    <w:rsid w:val="003B74AB"/>
    <w:rsid w:val="003B74B7"/>
    <w:rsid w:val="003B7520"/>
    <w:rsid w:val="003B7556"/>
    <w:rsid w:val="003B7558"/>
    <w:rsid w:val="003B75BE"/>
    <w:rsid w:val="003B7641"/>
    <w:rsid w:val="003B7690"/>
    <w:rsid w:val="003B76C1"/>
    <w:rsid w:val="003B771C"/>
    <w:rsid w:val="003B772E"/>
    <w:rsid w:val="003B779C"/>
    <w:rsid w:val="003B77A2"/>
    <w:rsid w:val="003B77CB"/>
    <w:rsid w:val="003B786D"/>
    <w:rsid w:val="003B7876"/>
    <w:rsid w:val="003B7939"/>
    <w:rsid w:val="003B793B"/>
    <w:rsid w:val="003B7967"/>
    <w:rsid w:val="003B796A"/>
    <w:rsid w:val="003B79AF"/>
    <w:rsid w:val="003B79EB"/>
    <w:rsid w:val="003B7A47"/>
    <w:rsid w:val="003B7A74"/>
    <w:rsid w:val="003B7A7F"/>
    <w:rsid w:val="003B7A8B"/>
    <w:rsid w:val="003B7A90"/>
    <w:rsid w:val="003B7BCB"/>
    <w:rsid w:val="003B7BF2"/>
    <w:rsid w:val="003B7C56"/>
    <w:rsid w:val="003B7C5F"/>
    <w:rsid w:val="003B7C69"/>
    <w:rsid w:val="003B7CD7"/>
    <w:rsid w:val="003B7CF4"/>
    <w:rsid w:val="003B7D1B"/>
    <w:rsid w:val="003B7DEA"/>
    <w:rsid w:val="003B7E3E"/>
    <w:rsid w:val="003B7E6C"/>
    <w:rsid w:val="003B7EA2"/>
    <w:rsid w:val="003B7EC7"/>
    <w:rsid w:val="003B7F09"/>
    <w:rsid w:val="003B7F3A"/>
    <w:rsid w:val="003B7F64"/>
    <w:rsid w:val="003C00A4"/>
    <w:rsid w:val="003C00A7"/>
    <w:rsid w:val="003C00EF"/>
    <w:rsid w:val="003C0176"/>
    <w:rsid w:val="003C0188"/>
    <w:rsid w:val="003C01B6"/>
    <w:rsid w:val="003C01E2"/>
    <w:rsid w:val="003C01FA"/>
    <w:rsid w:val="003C0253"/>
    <w:rsid w:val="003C026D"/>
    <w:rsid w:val="003C027F"/>
    <w:rsid w:val="003C02CF"/>
    <w:rsid w:val="003C02E9"/>
    <w:rsid w:val="003C030E"/>
    <w:rsid w:val="003C0354"/>
    <w:rsid w:val="003C0362"/>
    <w:rsid w:val="003C0468"/>
    <w:rsid w:val="003C048B"/>
    <w:rsid w:val="003C053B"/>
    <w:rsid w:val="003C0555"/>
    <w:rsid w:val="003C0570"/>
    <w:rsid w:val="003C0584"/>
    <w:rsid w:val="003C05BC"/>
    <w:rsid w:val="003C0608"/>
    <w:rsid w:val="003C0615"/>
    <w:rsid w:val="003C0628"/>
    <w:rsid w:val="003C06E5"/>
    <w:rsid w:val="003C06FE"/>
    <w:rsid w:val="003C073D"/>
    <w:rsid w:val="003C074D"/>
    <w:rsid w:val="003C07BD"/>
    <w:rsid w:val="003C0925"/>
    <w:rsid w:val="003C097A"/>
    <w:rsid w:val="003C0A03"/>
    <w:rsid w:val="003C0A13"/>
    <w:rsid w:val="003C0A1A"/>
    <w:rsid w:val="003C0ABB"/>
    <w:rsid w:val="003C0BA7"/>
    <w:rsid w:val="003C0BD6"/>
    <w:rsid w:val="003C0C0E"/>
    <w:rsid w:val="003C0C4E"/>
    <w:rsid w:val="003C0C7C"/>
    <w:rsid w:val="003C0CA6"/>
    <w:rsid w:val="003C0CC9"/>
    <w:rsid w:val="003C0DB5"/>
    <w:rsid w:val="003C0DFD"/>
    <w:rsid w:val="003C0E2D"/>
    <w:rsid w:val="003C0E76"/>
    <w:rsid w:val="003C0EC6"/>
    <w:rsid w:val="003C0F41"/>
    <w:rsid w:val="003C0FED"/>
    <w:rsid w:val="003C1055"/>
    <w:rsid w:val="003C107F"/>
    <w:rsid w:val="003C1096"/>
    <w:rsid w:val="003C10CF"/>
    <w:rsid w:val="003C1161"/>
    <w:rsid w:val="003C1287"/>
    <w:rsid w:val="003C129B"/>
    <w:rsid w:val="003C12A9"/>
    <w:rsid w:val="003C12B9"/>
    <w:rsid w:val="003C12F0"/>
    <w:rsid w:val="003C12F2"/>
    <w:rsid w:val="003C13AB"/>
    <w:rsid w:val="003C13AE"/>
    <w:rsid w:val="003C140B"/>
    <w:rsid w:val="003C14C3"/>
    <w:rsid w:val="003C14F6"/>
    <w:rsid w:val="003C14FF"/>
    <w:rsid w:val="003C151E"/>
    <w:rsid w:val="003C153E"/>
    <w:rsid w:val="003C15C5"/>
    <w:rsid w:val="003C15D3"/>
    <w:rsid w:val="003C1648"/>
    <w:rsid w:val="003C1654"/>
    <w:rsid w:val="003C167A"/>
    <w:rsid w:val="003C1768"/>
    <w:rsid w:val="003C1795"/>
    <w:rsid w:val="003C1840"/>
    <w:rsid w:val="003C18E2"/>
    <w:rsid w:val="003C1910"/>
    <w:rsid w:val="003C191C"/>
    <w:rsid w:val="003C199B"/>
    <w:rsid w:val="003C1A56"/>
    <w:rsid w:val="003C1A97"/>
    <w:rsid w:val="003C1AA9"/>
    <w:rsid w:val="003C1AB6"/>
    <w:rsid w:val="003C1AF2"/>
    <w:rsid w:val="003C1B65"/>
    <w:rsid w:val="003C1C14"/>
    <w:rsid w:val="003C1DE4"/>
    <w:rsid w:val="003C1E78"/>
    <w:rsid w:val="003C1E83"/>
    <w:rsid w:val="003C1FF4"/>
    <w:rsid w:val="003C2021"/>
    <w:rsid w:val="003C2032"/>
    <w:rsid w:val="003C2128"/>
    <w:rsid w:val="003C21A8"/>
    <w:rsid w:val="003C21E3"/>
    <w:rsid w:val="003C21F6"/>
    <w:rsid w:val="003C2209"/>
    <w:rsid w:val="003C2250"/>
    <w:rsid w:val="003C2271"/>
    <w:rsid w:val="003C22E1"/>
    <w:rsid w:val="003C2338"/>
    <w:rsid w:val="003C2532"/>
    <w:rsid w:val="003C253A"/>
    <w:rsid w:val="003C253F"/>
    <w:rsid w:val="003C2543"/>
    <w:rsid w:val="003C2597"/>
    <w:rsid w:val="003C25BB"/>
    <w:rsid w:val="003C25D6"/>
    <w:rsid w:val="003C2647"/>
    <w:rsid w:val="003C2659"/>
    <w:rsid w:val="003C267D"/>
    <w:rsid w:val="003C2754"/>
    <w:rsid w:val="003C2788"/>
    <w:rsid w:val="003C27B4"/>
    <w:rsid w:val="003C27F4"/>
    <w:rsid w:val="003C28CF"/>
    <w:rsid w:val="003C2943"/>
    <w:rsid w:val="003C294A"/>
    <w:rsid w:val="003C296E"/>
    <w:rsid w:val="003C2977"/>
    <w:rsid w:val="003C2B07"/>
    <w:rsid w:val="003C2B64"/>
    <w:rsid w:val="003C2CEA"/>
    <w:rsid w:val="003C2CFE"/>
    <w:rsid w:val="003C2D30"/>
    <w:rsid w:val="003C2DC7"/>
    <w:rsid w:val="003C2E07"/>
    <w:rsid w:val="003C2E22"/>
    <w:rsid w:val="003C2E2D"/>
    <w:rsid w:val="003C2ED0"/>
    <w:rsid w:val="003C2F11"/>
    <w:rsid w:val="003C2F25"/>
    <w:rsid w:val="003C2F2C"/>
    <w:rsid w:val="003C2F84"/>
    <w:rsid w:val="003C2FC3"/>
    <w:rsid w:val="003C2FC7"/>
    <w:rsid w:val="003C3197"/>
    <w:rsid w:val="003C3246"/>
    <w:rsid w:val="003C3267"/>
    <w:rsid w:val="003C3280"/>
    <w:rsid w:val="003C32B4"/>
    <w:rsid w:val="003C32E9"/>
    <w:rsid w:val="003C32F8"/>
    <w:rsid w:val="003C3350"/>
    <w:rsid w:val="003C3389"/>
    <w:rsid w:val="003C33B5"/>
    <w:rsid w:val="003C33CD"/>
    <w:rsid w:val="003C3403"/>
    <w:rsid w:val="003C34B6"/>
    <w:rsid w:val="003C34DB"/>
    <w:rsid w:val="003C352A"/>
    <w:rsid w:val="003C353E"/>
    <w:rsid w:val="003C3555"/>
    <w:rsid w:val="003C3595"/>
    <w:rsid w:val="003C35B6"/>
    <w:rsid w:val="003C36BC"/>
    <w:rsid w:val="003C36C1"/>
    <w:rsid w:val="003C36D1"/>
    <w:rsid w:val="003C36D2"/>
    <w:rsid w:val="003C36E4"/>
    <w:rsid w:val="003C36EE"/>
    <w:rsid w:val="003C3799"/>
    <w:rsid w:val="003C37C2"/>
    <w:rsid w:val="003C386D"/>
    <w:rsid w:val="003C387C"/>
    <w:rsid w:val="003C3886"/>
    <w:rsid w:val="003C3935"/>
    <w:rsid w:val="003C394E"/>
    <w:rsid w:val="003C3959"/>
    <w:rsid w:val="003C397E"/>
    <w:rsid w:val="003C39CB"/>
    <w:rsid w:val="003C3AF5"/>
    <w:rsid w:val="003C3B0E"/>
    <w:rsid w:val="003C3C43"/>
    <w:rsid w:val="003C3C7E"/>
    <w:rsid w:val="003C3C7F"/>
    <w:rsid w:val="003C3D00"/>
    <w:rsid w:val="003C3D17"/>
    <w:rsid w:val="003C3D25"/>
    <w:rsid w:val="003C3D52"/>
    <w:rsid w:val="003C3D65"/>
    <w:rsid w:val="003C3DCD"/>
    <w:rsid w:val="003C3E6E"/>
    <w:rsid w:val="003C3E70"/>
    <w:rsid w:val="003C3EC2"/>
    <w:rsid w:val="003C3F2B"/>
    <w:rsid w:val="003C3F81"/>
    <w:rsid w:val="003C3FEB"/>
    <w:rsid w:val="003C3FEE"/>
    <w:rsid w:val="003C400B"/>
    <w:rsid w:val="003C404D"/>
    <w:rsid w:val="003C4096"/>
    <w:rsid w:val="003C40BE"/>
    <w:rsid w:val="003C40ED"/>
    <w:rsid w:val="003C411C"/>
    <w:rsid w:val="003C4120"/>
    <w:rsid w:val="003C417A"/>
    <w:rsid w:val="003C41B5"/>
    <w:rsid w:val="003C425C"/>
    <w:rsid w:val="003C42A8"/>
    <w:rsid w:val="003C42AD"/>
    <w:rsid w:val="003C42C1"/>
    <w:rsid w:val="003C42D3"/>
    <w:rsid w:val="003C42E6"/>
    <w:rsid w:val="003C431D"/>
    <w:rsid w:val="003C435C"/>
    <w:rsid w:val="003C436B"/>
    <w:rsid w:val="003C44AF"/>
    <w:rsid w:val="003C4514"/>
    <w:rsid w:val="003C4564"/>
    <w:rsid w:val="003C45F4"/>
    <w:rsid w:val="003C4671"/>
    <w:rsid w:val="003C46D8"/>
    <w:rsid w:val="003C4707"/>
    <w:rsid w:val="003C4727"/>
    <w:rsid w:val="003C473B"/>
    <w:rsid w:val="003C4783"/>
    <w:rsid w:val="003C480A"/>
    <w:rsid w:val="003C4853"/>
    <w:rsid w:val="003C4862"/>
    <w:rsid w:val="003C48BF"/>
    <w:rsid w:val="003C48C5"/>
    <w:rsid w:val="003C48CF"/>
    <w:rsid w:val="003C48F8"/>
    <w:rsid w:val="003C4968"/>
    <w:rsid w:val="003C497A"/>
    <w:rsid w:val="003C49DA"/>
    <w:rsid w:val="003C4A54"/>
    <w:rsid w:val="003C4AB5"/>
    <w:rsid w:val="003C4B0C"/>
    <w:rsid w:val="003C4B6A"/>
    <w:rsid w:val="003C4BBC"/>
    <w:rsid w:val="003C4BED"/>
    <w:rsid w:val="003C4CE2"/>
    <w:rsid w:val="003C4E69"/>
    <w:rsid w:val="003C4E7A"/>
    <w:rsid w:val="003C4F0A"/>
    <w:rsid w:val="003C4F5B"/>
    <w:rsid w:val="003C50AF"/>
    <w:rsid w:val="003C50B9"/>
    <w:rsid w:val="003C50C3"/>
    <w:rsid w:val="003C50D2"/>
    <w:rsid w:val="003C5177"/>
    <w:rsid w:val="003C5188"/>
    <w:rsid w:val="003C51DE"/>
    <w:rsid w:val="003C5272"/>
    <w:rsid w:val="003C52B6"/>
    <w:rsid w:val="003C52C3"/>
    <w:rsid w:val="003C5342"/>
    <w:rsid w:val="003C534C"/>
    <w:rsid w:val="003C5400"/>
    <w:rsid w:val="003C5499"/>
    <w:rsid w:val="003C54A4"/>
    <w:rsid w:val="003C54CA"/>
    <w:rsid w:val="003C54F9"/>
    <w:rsid w:val="003C55F7"/>
    <w:rsid w:val="003C567F"/>
    <w:rsid w:val="003C5735"/>
    <w:rsid w:val="003C575D"/>
    <w:rsid w:val="003C5854"/>
    <w:rsid w:val="003C5864"/>
    <w:rsid w:val="003C590A"/>
    <w:rsid w:val="003C5916"/>
    <w:rsid w:val="003C5A17"/>
    <w:rsid w:val="003C5A3A"/>
    <w:rsid w:val="003C5A3E"/>
    <w:rsid w:val="003C5A5F"/>
    <w:rsid w:val="003C5A99"/>
    <w:rsid w:val="003C5AC3"/>
    <w:rsid w:val="003C5B07"/>
    <w:rsid w:val="003C5BC0"/>
    <w:rsid w:val="003C5C2D"/>
    <w:rsid w:val="003C5CAB"/>
    <w:rsid w:val="003C5D54"/>
    <w:rsid w:val="003C5EB7"/>
    <w:rsid w:val="003C5F21"/>
    <w:rsid w:val="003C5F2A"/>
    <w:rsid w:val="003C5F9C"/>
    <w:rsid w:val="003C5FB0"/>
    <w:rsid w:val="003C6023"/>
    <w:rsid w:val="003C6030"/>
    <w:rsid w:val="003C6106"/>
    <w:rsid w:val="003C6188"/>
    <w:rsid w:val="003C619E"/>
    <w:rsid w:val="003C61B9"/>
    <w:rsid w:val="003C61E5"/>
    <w:rsid w:val="003C61E8"/>
    <w:rsid w:val="003C62A9"/>
    <w:rsid w:val="003C62BD"/>
    <w:rsid w:val="003C6336"/>
    <w:rsid w:val="003C63A1"/>
    <w:rsid w:val="003C63F5"/>
    <w:rsid w:val="003C64CF"/>
    <w:rsid w:val="003C656F"/>
    <w:rsid w:val="003C65DA"/>
    <w:rsid w:val="003C65DC"/>
    <w:rsid w:val="003C65FD"/>
    <w:rsid w:val="003C6743"/>
    <w:rsid w:val="003C67FE"/>
    <w:rsid w:val="003C68DB"/>
    <w:rsid w:val="003C68E1"/>
    <w:rsid w:val="003C68E3"/>
    <w:rsid w:val="003C6911"/>
    <w:rsid w:val="003C6914"/>
    <w:rsid w:val="003C692D"/>
    <w:rsid w:val="003C693C"/>
    <w:rsid w:val="003C694F"/>
    <w:rsid w:val="003C696C"/>
    <w:rsid w:val="003C696E"/>
    <w:rsid w:val="003C69A0"/>
    <w:rsid w:val="003C69CE"/>
    <w:rsid w:val="003C6A18"/>
    <w:rsid w:val="003C6A38"/>
    <w:rsid w:val="003C6A86"/>
    <w:rsid w:val="003C6AF0"/>
    <w:rsid w:val="003C6B7D"/>
    <w:rsid w:val="003C6B8A"/>
    <w:rsid w:val="003C6BDD"/>
    <w:rsid w:val="003C6C4E"/>
    <w:rsid w:val="003C6CAD"/>
    <w:rsid w:val="003C6CBC"/>
    <w:rsid w:val="003C6CF3"/>
    <w:rsid w:val="003C6D30"/>
    <w:rsid w:val="003C6D42"/>
    <w:rsid w:val="003C6DDF"/>
    <w:rsid w:val="003C6E0F"/>
    <w:rsid w:val="003C6E71"/>
    <w:rsid w:val="003C6EB4"/>
    <w:rsid w:val="003C6EC0"/>
    <w:rsid w:val="003C6ED8"/>
    <w:rsid w:val="003C6F60"/>
    <w:rsid w:val="003C6FBE"/>
    <w:rsid w:val="003C6FF7"/>
    <w:rsid w:val="003C701A"/>
    <w:rsid w:val="003C7064"/>
    <w:rsid w:val="003C708D"/>
    <w:rsid w:val="003C70CD"/>
    <w:rsid w:val="003C713A"/>
    <w:rsid w:val="003C714D"/>
    <w:rsid w:val="003C717C"/>
    <w:rsid w:val="003C71AC"/>
    <w:rsid w:val="003C71EF"/>
    <w:rsid w:val="003C7284"/>
    <w:rsid w:val="003C72BC"/>
    <w:rsid w:val="003C73AD"/>
    <w:rsid w:val="003C73BD"/>
    <w:rsid w:val="003C73D4"/>
    <w:rsid w:val="003C741F"/>
    <w:rsid w:val="003C7546"/>
    <w:rsid w:val="003C7571"/>
    <w:rsid w:val="003C7594"/>
    <w:rsid w:val="003C759B"/>
    <w:rsid w:val="003C7602"/>
    <w:rsid w:val="003C7661"/>
    <w:rsid w:val="003C769D"/>
    <w:rsid w:val="003C76B2"/>
    <w:rsid w:val="003C76B4"/>
    <w:rsid w:val="003C76FD"/>
    <w:rsid w:val="003C7707"/>
    <w:rsid w:val="003C7709"/>
    <w:rsid w:val="003C775A"/>
    <w:rsid w:val="003C77A9"/>
    <w:rsid w:val="003C77B7"/>
    <w:rsid w:val="003C77D1"/>
    <w:rsid w:val="003C7844"/>
    <w:rsid w:val="003C7942"/>
    <w:rsid w:val="003C796D"/>
    <w:rsid w:val="003C79A4"/>
    <w:rsid w:val="003C79B0"/>
    <w:rsid w:val="003C7A4C"/>
    <w:rsid w:val="003C7AE5"/>
    <w:rsid w:val="003C7AE9"/>
    <w:rsid w:val="003C7B1B"/>
    <w:rsid w:val="003C7B1E"/>
    <w:rsid w:val="003C7B3F"/>
    <w:rsid w:val="003C7BA2"/>
    <w:rsid w:val="003C7BFE"/>
    <w:rsid w:val="003C7C35"/>
    <w:rsid w:val="003C7CA3"/>
    <w:rsid w:val="003C7D39"/>
    <w:rsid w:val="003C7D84"/>
    <w:rsid w:val="003C7E2C"/>
    <w:rsid w:val="003C7E51"/>
    <w:rsid w:val="003C7E71"/>
    <w:rsid w:val="003C7E9C"/>
    <w:rsid w:val="003C7EAE"/>
    <w:rsid w:val="003C7EBF"/>
    <w:rsid w:val="003C7EE0"/>
    <w:rsid w:val="003C7F69"/>
    <w:rsid w:val="003C7F72"/>
    <w:rsid w:val="003C7F8B"/>
    <w:rsid w:val="003C7F95"/>
    <w:rsid w:val="003D0003"/>
    <w:rsid w:val="003D009E"/>
    <w:rsid w:val="003D0147"/>
    <w:rsid w:val="003D0227"/>
    <w:rsid w:val="003D027B"/>
    <w:rsid w:val="003D0281"/>
    <w:rsid w:val="003D02BC"/>
    <w:rsid w:val="003D02E0"/>
    <w:rsid w:val="003D032C"/>
    <w:rsid w:val="003D033E"/>
    <w:rsid w:val="003D034E"/>
    <w:rsid w:val="003D0380"/>
    <w:rsid w:val="003D0387"/>
    <w:rsid w:val="003D03C7"/>
    <w:rsid w:val="003D03D7"/>
    <w:rsid w:val="003D0478"/>
    <w:rsid w:val="003D04C6"/>
    <w:rsid w:val="003D04FD"/>
    <w:rsid w:val="003D05DC"/>
    <w:rsid w:val="003D063B"/>
    <w:rsid w:val="003D0687"/>
    <w:rsid w:val="003D06B7"/>
    <w:rsid w:val="003D06D1"/>
    <w:rsid w:val="003D06F5"/>
    <w:rsid w:val="003D0707"/>
    <w:rsid w:val="003D074E"/>
    <w:rsid w:val="003D07CF"/>
    <w:rsid w:val="003D0832"/>
    <w:rsid w:val="003D091E"/>
    <w:rsid w:val="003D0926"/>
    <w:rsid w:val="003D0A05"/>
    <w:rsid w:val="003D0A3B"/>
    <w:rsid w:val="003D0A73"/>
    <w:rsid w:val="003D0A91"/>
    <w:rsid w:val="003D0AE4"/>
    <w:rsid w:val="003D0B1E"/>
    <w:rsid w:val="003D0B85"/>
    <w:rsid w:val="003D0C06"/>
    <w:rsid w:val="003D0C81"/>
    <w:rsid w:val="003D0CD7"/>
    <w:rsid w:val="003D0D0F"/>
    <w:rsid w:val="003D0D25"/>
    <w:rsid w:val="003D0D44"/>
    <w:rsid w:val="003D0D49"/>
    <w:rsid w:val="003D0D68"/>
    <w:rsid w:val="003D0D86"/>
    <w:rsid w:val="003D0D91"/>
    <w:rsid w:val="003D0E06"/>
    <w:rsid w:val="003D0E61"/>
    <w:rsid w:val="003D0ED4"/>
    <w:rsid w:val="003D0F17"/>
    <w:rsid w:val="003D0F6B"/>
    <w:rsid w:val="003D0FD8"/>
    <w:rsid w:val="003D1134"/>
    <w:rsid w:val="003D113B"/>
    <w:rsid w:val="003D1165"/>
    <w:rsid w:val="003D131E"/>
    <w:rsid w:val="003D137C"/>
    <w:rsid w:val="003D13B2"/>
    <w:rsid w:val="003D13BA"/>
    <w:rsid w:val="003D14C7"/>
    <w:rsid w:val="003D1522"/>
    <w:rsid w:val="003D154F"/>
    <w:rsid w:val="003D1567"/>
    <w:rsid w:val="003D1576"/>
    <w:rsid w:val="003D15F2"/>
    <w:rsid w:val="003D1645"/>
    <w:rsid w:val="003D165F"/>
    <w:rsid w:val="003D16E2"/>
    <w:rsid w:val="003D1700"/>
    <w:rsid w:val="003D1743"/>
    <w:rsid w:val="003D1756"/>
    <w:rsid w:val="003D1861"/>
    <w:rsid w:val="003D18C1"/>
    <w:rsid w:val="003D191D"/>
    <w:rsid w:val="003D19D3"/>
    <w:rsid w:val="003D19F8"/>
    <w:rsid w:val="003D1A0A"/>
    <w:rsid w:val="003D1A70"/>
    <w:rsid w:val="003D1A9B"/>
    <w:rsid w:val="003D1AF5"/>
    <w:rsid w:val="003D1B0C"/>
    <w:rsid w:val="003D1BCE"/>
    <w:rsid w:val="003D1BEC"/>
    <w:rsid w:val="003D1C59"/>
    <w:rsid w:val="003D1CAF"/>
    <w:rsid w:val="003D1CD4"/>
    <w:rsid w:val="003D1CEF"/>
    <w:rsid w:val="003D1D27"/>
    <w:rsid w:val="003D1DD3"/>
    <w:rsid w:val="003D1DFE"/>
    <w:rsid w:val="003D1E11"/>
    <w:rsid w:val="003D1EB5"/>
    <w:rsid w:val="003D1EF0"/>
    <w:rsid w:val="003D1F9D"/>
    <w:rsid w:val="003D1FB0"/>
    <w:rsid w:val="003D204D"/>
    <w:rsid w:val="003D2155"/>
    <w:rsid w:val="003D21B1"/>
    <w:rsid w:val="003D2291"/>
    <w:rsid w:val="003D2325"/>
    <w:rsid w:val="003D234E"/>
    <w:rsid w:val="003D23C1"/>
    <w:rsid w:val="003D23CE"/>
    <w:rsid w:val="003D23F4"/>
    <w:rsid w:val="003D242D"/>
    <w:rsid w:val="003D2460"/>
    <w:rsid w:val="003D24D9"/>
    <w:rsid w:val="003D2567"/>
    <w:rsid w:val="003D2582"/>
    <w:rsid w:val="003D2591"/>
    <w:rsid w:val="003D25C1"/>
    <w:rsid w:val="003D2683"/>
    <w:rsid w:val="003D26BB"/>
    <w:rsid w:val="003D273B"/>
    <w:rsid w:val="003D2757"/>
    <w:rsid w:val="003D276C"/>
    <w:rsid w:val="003D278C"/>
    <w:rsid w:val="003D2815"/>
    <w:rsid w:val="003D28A6"/>
    <w:rsid w:val="003D2901"/>
    <w:rsid w:val="003D2AEB"/>
    <w:rsid w:val="003D2BEB"/>
    <w:rsid w:val="003D2BF7"/>
    <w:rsid w:val="003D2C5D"/>
    <w:rsid w:val="003D2C64"/>
    <w:rsid w:val="003D2C82"/>
    <w:rsid w:val="003D2CA5"/>
    <w:rsid w:val="003D2CF7"/>
    <w:rsid w:val="003D2F70"/>
    <w:rsid w:val="003D2F85"/>
    <w:rsid w:val="003D3013"/>
    <w:rsid w:val="003D301C"/>
    <w:rsid w:val="003D3023"/>
    <w:rsid w:val="003D3068"/>
    <w:rsid w:val="003D3151"/>
    <w:rsid w:val="003D31A4"/>
    <w:rsid w:val="003D31BA"/>
    <w:rsid w:val="003D31E0"/>
    <w:rsid w:val="003D3208"/>
    <w:rsid w:val="003D3214"/>
    <w:rsid w:val="003D326C"/>
    <w:rsid w:val="003D33A6"/>
    <w:rsid w:val="003D33B9"/>
    <w:rsid w:val="003D3409"/>
    <w:rsid w:val="003D3423"/>
    <w:rsid w:val="003D34BF"/>
    <w:rsid w:val="003D34D0"/>
    <w:rsid w:val="003D355A"/>
    <w:rsid w:val="003D3567"/>
    <w:rsid w:val="003D3568"/>
    <w:rsid w:val="003D35D2"/>
    <w:rsid w:val="003D36E8"/>
    <w:rsid w:val="003D3741"/>
    <w:rsid w:val="003D37AC"/>
    <w:rsid w:val="003D37B1"/>
    <w:rsid w:val="003D37F0"/>
    <w:rsid w:val="003D3840"/>
    <w:rsid w:val="003D3860"/>
    <w:rsid w:val="003D3868"/>
    <w:rsid w:val="003D387E"/>
    <w:rsid w:val="003D389F"/>
    <w:rsid w:val="003D394B"/>
    <w:rsid w:val="003D3958"/>
    <w:rsid w:val="003D3977"/>
    <w:rsid w:val="003D39B8"/>
    <w:rsid w:val="003D39C1"/>
    <w:rsid w:val="003D3A8F"/>
    <w:rsid w:val="003D3ACA"/>
    <w:rsid w:val="003D3AF4"/>
    <w:rsid w:val="003D3B0D"/>
    <w:rsid w:val="003D3BB3"/>
    <w:rsid w:val="003D3BB9"/>
    <w:rsid w:val="003D3BF1"/>
    <w:rsid w:val="003D3C48"/>
    <w:rsid w:val="003D3C91"/>
    <w:rsid w:val="003D3CA9"/>
    <w:rsid w:val="003D3CE7"/>
    <w:rsid w:val="003D3CF3"/>
    <w:rsid w:val="003D3DA0"/>
    <w:rsid w:val="003D3E2B"/>
    <w:rsid w:val="003D3E6D"/>
    <w:rsid w:val="003D3F35"/>
    <w:rsid w:val="003D3F57"/>
    <w:rsid w:val="003D3FDB"/>
    <w:rsid w:val="003D40BA"/>
    <w:rsid w:val="003D40CB"/>
    <w:rsid w:val="003D40E7"/>
    <w:rsid w:val="003D40F2"/>
    <w:rsid w:val="003D4103"/>
    <w:rsid w:val="003D4124"/>
    <w:rsid w:val="003D417D"/>
    <w:rsid w:val="003D41CE"/>
    <w:rsid w:val="003D41FC"/>
    <w:rsid w:val="003D4232"/>
    <w:rsid w:val="003D424C"/>
    <w:rsid w:val="003D4323"/>
    <w:rsid w:val="003D4351"/>
    <w:rsid w:val="003D43CE"/>
    <w:rsid w:val="003D4441"/>
    <w:rsid w:val="003D4625"/>
    <w:rsid w:val="003D4660"/>
    <w:rsid w:val="003D4665"/>
    <w:rsid w:val="003D471B"/>
    <w:rsid w:val="003D4748"/>
    <w:rsid w:val="003D4749"/>
    <w:rsid w:val="003D477D"/>
    <w:rsid w:val="003D48BD"/>
    <w:rsid w:val="003D493D"/>
    <w:rsid w:val="003D494B"/>
    <w:rsid w:val="003D4971"/>
    <w:rsid w:val="003D4A65"/>
    <w:rsid w:val="003D4AC3"/>
    <w:rsid w:val="003D4B26"/>
    <w:rsid w:val="003D4B57"/>
    <w:rsid w:val="003D4BF6"/>
    <w:rsid w:val="003D4C03"/>
    <w:rsid w:val="003D4C2D"/>
    <w:rsid w:val="003D4C2E"/>
    <w:rsid w:val="003D4C34"/>
    <w:rsid w:val="003D4C81"/>
    <w:rsid w:val="003D4C86"/>
    <w:rsid w:val="003D4D16"/>
    <w:rsid w:val="003D4D19"/>
    <w:rsid w:val="003D4D23"/>
    <w:rsid w:val="003D4D59"/>
    <w:rsid w:val="003D4D61"/>
    <w:rsid w:val="003D4DD4"/>
    <w:rsid w:val="003D4E75"/>
    <w:rsid w:val="003D4E80"/>
    <w:rsid w:val="003D4EB0"/>
    <w:rsid w:val="003D4F34"/>
    <w:rsid w:val="003D4F68"/>
    <w:rsid w:val="003D4F91"/>
    <w:rsid w:val="003D50AC"/>
    <w:rsid w:val="003D50F6"/>
    <w:rsid w:val="003D51DF"/>
    <w:rsid w:val="003D51FA"/>
    <w:rsid w:val="003D521D"/>
    <w:rsid w:val="003D5260"/>
    <w:rsid w:val="003D5266"/>
    <w:rsid w:val="003D52BC"/>
    <w:rsid w:val="003D5306"/>
    <w:rsid w:val="003D5368"/>
    <w:rsid w:val="003D537C"/>
    <w:rsid w:val="003D550E"/>
    <w:rsid w:val="003D5512"/>
    <w:rsid w:val="003D5554"/>
    <w:rsid w:val="003D555E"/>
    <w:rsid w:val="003D56ED"/>
    <w:rsid w:val="003D570B"/>
    <w:rsid w:val="003D574C"/>
    <w:rsid w:val="003D5796"/>
    <w:rsid w:val="003D57A7"/>
    <w:rsid w:val="003D5829"/>
    <w:rsid w:val="003D586F"/>
    <w:rsid w:val="003D5903"/>
    <w:rsid w:val="003D5913"/>
    <w:rsid w:val="003D5963"/>
    <w:rsid w:val="003D5AB6"/>
    <w:rsid w:val="003D5ABB"/>
    <w:rsid w:val="003D5AD7"/>
    <w:rsid w:val="003D5AF1"/>
    <w:rsid w:val="003D5B1B"/>
    <w:rsid w:val="003D5B90"/>
    <w:rsid w:val="003D5BEB"/>
    <w:rsid w:val="003D5BEF"/>
    <w:rsid w:val="003D5BF8"/>
    <w:rsid w:val="003D5C14"/>
    <w:rsid w:val="003D5C23"/>
    <w:rsid w:val="003D5C48"/>
    <w:rsid w:val="003D5CD8"/>
    <w:rsid w:val="003D5CF9"/>
    <w:rsid w:val="003D5CFC"/>
    <w:rsid w:val="003D5D3B"/>
    <w:rsid w:val="003D5D49"/>
    <w:rsid w:val="003D5E03"/>
    <w:rsid w:val="003D5E53"/>
    <w:rsid w:val="003D5E66"/>
    <w:rsid w:val="003D5ED4"/>
    <w:rsid w:val="003D5F1B"/>
    <w:rsid w:val="003D5F21"/>
    <w:rsid w:val="003D5F25"/>
    <w:rsid w:val="003D5F3C"/>
    <w:rsid w:val="003D5F3D"/>
    <w:rsid w:val="003D60BE"/>
    <w:rsid w:val="003D615B"/>
    <w:rsid w:val="003D61AC"/>
    <w:rsid w:val="003D623F"/>
    <w:rsid w:val="003D6256"/>
    <w:rsid w:val="003D6348"/>
    <w:rsid w:val="003D63E5"/>
    <w:rsid w:val="003D647D"/>
    <w:rsid w:val="003D6482"/>
    <w:rsid w:val="003D64C8"/>
    <w:rsid w:val="003D64FD"/>
    <w:rsid w:val="003D656B"/>
    <w:rsid w:val="003D65D3"/>
    <w:rsid w:val="003D6674"/>
    <w:rsid w:val="003D66B9"/>
    <w:rsid w:val="003D674A"/>
    <w:rsid w:val="003D6751"/>
    <w:rsid w:val="003D67A9"/>
    <w:rsid w:val="003D67F2"/>
    <w:rsid w:val="003D684C"/>
    <w:rsid w:val="003D6879"/>
    <w:rsid w:val="003D6890"/>
    <w:rsid w:val="003D690D"/>
    <w:rsid w:val="003D69FA"/>
    <w:rsid w:val="003D6A24"/>
    <w:rsid w:val="003D6A49"/>
    <w:rsid w:val="003D6A90"/>
    <w:rsid w:val="003D6AA1"/>
    <w:rsid w:val="003D6ABD"/>
    <w:rsid w:val="003D6CC7"/>
    <w:rsid w:val="003D6D2C"/>
    <w:rsid w:val="003D6D6C"/>
    <w:rsid w:val="003D6DB5"/>
    <w:rsid w:val="003D6DFD"/>
    <w:rsid w:val="003D6F14"/>
    <w:rsid w:val="003D6F8B"/>
    <w:rsid w:val="003D6FD2"/>
    <w:rsid w:val="003D6FF9"/>
    <w:rsid w:val="003D708E"/>
    <w:rsid w:val="003D70F4"/>
    <w:rsid w:val="003D713B"/>
    <w:rsid w:val="003D71AE"/>
    <w:rsid w:val="003D71BA"/>
    <w:rsid w:val="003D71CF"/>
    <w:rsid w:val="003D7275"/>
    <w:rsid w:val="003D72B0"/>
    <w:rsid w:val="003D7328"/>
    <w:rsid w:val="003D7338"/>
    <w:rsid w:val="003D7349"/>
    <w:rsid w:val="003D7411"/>
    <w:rsid w:val="003D7463"/>
    <w:rsid w:val="003D74A8"/>
    <w:rsid w:val="003D74B7"/>
    <w:rsid w:val="003D74E9"/>
    <w:rsid w:val="003D7503"/>
    <w:rsid w:val="003D7523"/>
    <w:rsid w:val="003D7614"/>
    <w:rsid w:val="003D76A6"/>
    <w:rsid w:val="003D76E3"/>
    <w:rsid w:val="003D774D"/>
    <w:rsid w:val="003D7780"/>
    <w:rsid w:val="003D77E3"/>
    <w:rsid w:val="003D77EC"/>
    <w:rsid w:val="003D7804"/>
    <w:rsid w:val="003D782F"/>
    <w:rsid w:val="003D7841"/>
    <w:rsid w:val="003D789C"/>
    <w:rsid w:val="003D78AA"/>
    <w:rsid w:val="003D78FF"/>
    <w:rsid w:val="003D79E1"/>
    <w:rsid w:val="003D7A39"/>
    <w:rsid w:val="003D7A3C"/>
    <w:rsid w:val="003D7B18"/>
    <w:rsid w:val="003D7B8A"/>
    <w:rsid w:val="003D7B9F"/>
    <w:rsid w:val="003D7C34"/>
    <w:rsid w:val="003D7C90"/>
    <w:rsid w:val="003D7CB1"/>
    <w:rsid w:val="003D7CB8"/>
    <w:rsid w:val="003D7CCB"/>
    <w:rsid w:val="003D7D64"/>
    <w:rsid w:val="003D7E94"/>
    <w:rsid w:val="003D7EA3"/>
    <w:rsid w:val="003D7EFC"/>
    <w:rsid w:val="003D7FAD"/>
    <w:rsid w:val="003D7FE5"/>
    <w:rsid w:val="003D7FEC"/>
    <w:rsid w:val="003E00B4"/>
    <w:rsid w:val="003E0153"/>
    <w:rsid w:val="003E0168"/>
    <w:rsid w:val="003E01F5"/>
    <w:rsid w:val="003E01FB"/>
    <w:rsid w:val="003E025B"/>
    <w:rsid w:val="003E0271"/>
    <w:rsid w:val="003E0279"/>
    <w:rsid w:val="003E02C9"/>
    <w:rsid w:val="003E0380"/>
    <w:rsid w:val="003E042B"/>
    <w:rsid w:val="003E0484"/>
    <w:rsid w:val="003E0485"/>
    <w:rsid w:val="003E05B8"/>
    <w:rsid w:val="003E05CF"/>
    <w:rsid w:val="003E072C"/>
    <w:rsid w:val="003E0766"/>
    <w:rsid w:val="003E07DD"/>
    <w:rsid w:val="003E07EE"/>
    <w:rsid w:val="003E0811"/>
    <w:rsid w:val="003E081E"/>
    <w:rsid w:val="003E0845"/>
    <w:rsid w:val="003E0857"/>
    <w:rsid w:val="003E098E"/>
    <w:rsid w:val="003E09BA"/>
    <w:rsid w:val="003E09E6"/>
    <w:rsid w:val="003E0AEB"/>
    <w:rsid w:val="003E0B06"/>
    <w:rsid w:val="003E0B24"/>
    <w:rsid w:val="003E0B5B"/>
    <w:rsid w:val="003E0BFD"/>
    <w:rsid w:val="003E0C03"/>
    <w:rsid w:val="003E0C21"/>
    <w:rsid w:val="003E0C7A"/>
    <w:rsid w:val="003E0D54"/>
    <w:rsid w:val="003E0D57"/>
    <w:rsid w:val="003E0DF6"/>
    <w:rsid w:val="003E0DFE"/>
    <w:rsid w:val="003E0E1F"/>
    <w:rsid w:val="003E0E60"/>
    <w:rsid w:val="003E0E86"/>
    <w:rsid w:val="003E0E88"/>
    <w:rsid w:val="003E0EF8"/>
    <w:rsid w:val="003E0EFD"/>
    <w:rsid w:val="003E0F20"/>
    <w:rsid w:val="003E0F42"/>
    <w:rsid w:val="003E0FD3"/>
    <w:rsid w:val="003E0FEC"/>
    <w:rsid w:val="003E0FFC"/>
    <w:rsid w:val="003E1030"/>
    <w:rsid w:val="003E104F"/>
    <w:rsid w:val="003E105E"/>
    <w:rsid w:val="003E1077"/>
    <w:rsid w:val="003E107E"/>
    <w:rsid w:val="003E10B9"/>
    <w:rsid w:val="003E10E5"/>
    <w:rsid w:val="003E10F2"/>
    <w:rsid w:val="003E1142"/>
    <w:rsid w:val="003E116E"/>
    <w:rsid w:val="003E11C0"/>
    <w:rsid w:val="003E11D4"/>
    <w:rsid w:val="003E1230"/>
    <w:rsid w:val="003E1255"/>
    <w:rsid w:val="003E1282"/>
    <w:rsid w:val="003E140C"/>
    <w:rsid w:val="003E150A"/>
    <w:rsid w:val="003E1530"/>
    <w:rsid w:val="003E1574"/>
    <w:rsid w:val="003E159A"/>
    <w:rsid w:val="003E15CC"/>
    <w:rsid w:val="003E1604"/>
    <w:rsid w:val="003E164C"/>
    <w:rsid w:val="003E16A8"/>
    <w:rsid w:val="003E16D9"/>
    <w:rsid w:val="003E172C"/>
    <w:rsid w:val="003E1737"/>
    <w:rsid w:val="003E173E"/>
    <w:rsid w:val="003E1765"/>
    <w:rsid w:val="003E178D"/>
    <w:rsid w:val="003E178E"/>
    <w:rsid w:val="003E185C"/>
    <w:rsid w:val="003E1902"/>
    <w:rsid w:val="003E192E"/>
    <w:rsid w:val="003E19E3"/>
    <w:rsid w:val="003E1A0F"/>
    <w:rsid w:val="003E1A43"/>
    <w:rsid w:val="003E1A48"/>
    <w:rsid w:val="003E1CA2"/>
    <w:rsid w:val="003E1CFE"/>
    <w:rsid w:val="003E1D3B"/>
    <w:rsid w:val="003E1DD4"/>
    <w:rsid w:val="003E1E0C"/>
    <w:rsid w:val="003E1ED0"/>
    <w:rsid w:val="003E1EFD"/>
    <w:rsid w:val="003E1F52"/>
    <w:rsid w:val="003E1F68"/>
    <w:rsid w:val="003E1F69"/>
    <w:rsid w:val="003E1F7A"/>
    <w:rsid w:val="003E2092"/>
    <w:rsid w:val="003E20F5"/>
    <w:rsid w:val="003E21CE"/>
    <w:rsid w:val="003E2255"/>
    <w:rsid w:val="003E2256"/>
    <w:rsid w:val="003E22C8"/>
    <w:rsid w:val="003E2303"/>
    <w:rsid w:val="003E2329"/>
    <w:rsid w:val="003E23B4"/>
    <w:rsid w:val="003E2420"/>
    <w:rsid w:val="003E2481"/>
    <w:rsid w:val="003E2535"/>
    <w:rsid w:val="003E2581"/>
    <w:rsid w:val="003E25EE"/>
    <w:rsid w:val="003E267D"/>
    <w:rsid w:val="003E26BE"/>
    <w:rsid w:val="003E26CB"/>
    <w:rsid w:val="003E2710"/>
    <w:rsid w:val="003E272E"/>
    <w:rsid w:val="003E2732"/>
    <w:rsid w:val="003E2742"/>
    <w:rsid w:val="003E277F"/>
    <w:rsid w:val="003E27E7"/>
    <w:rsid w:val="003E27FF"/>
    <w:rsid w:val="003E281A"/>
    <w:rsid w:val="003E283B"/>
    <w:rsid w:val="003E2954"/>
    <w:rsid w:val="003E29FA"/>
    <w:rsid w:val="003E2ABA"/>
    <w:rsid w:val="003E2AF1"/>
    <w:rsid w:val="003E2B9E"/>
    <w:rsid w:val="003E2BCF"/>
    <w:rsid w:val="003E2C36"/>
    <w:rsid w:val="003E2C39"/>
    <w:rsid w:val="003E2C46"/>
    <w:rsid w:val="003E2CCE"/>
    <w:rsid w:val="003E2D04"/>
    <w:rsid w:val="003E2D4E"/>
    <w:rsid w:val="003E2DF7"/>
    <w:rsid w:val="003E2E11"/>
    <w:rsid w:val="003E2E25"/>
    <w:rsid w:val="003E2F23"/>
    <w:rsid w:val="003E2F49"/>
    <w:rsid w:val="003E2F65"/>
    <w:rsid w:val="003E2FB2"/>
    <w:rsid w:val="003E3077"/>
    <w:rsid w:val="003E309E"/>
    <w:rsid w:val="003E30A6"/>
    <w:rsid w:val="003E30CC"/>
    <w:rsid w:val="003E30D3"/>
    <w:rsid w:val="003E30DD"/>
    <w:rsid w:val="003E3112"/>
    <w:rsid w:val="003E316C"/>
    <w:rsid w:val="003E317F"/>
    <w:rsid w:val="003E31CE"/>
    <w:rsid w:val="003E31ED"/>
    <w:rsid w:val="003E32D1"/>
    <w:rsid w:val="003E3311"/>
    <w:rsid w:val="003E331E"/>
    <w:rsid w:val="003E337F"/>
    <w:rsid w:val="003E33A7"/>
    <w:rsid w:val="003E347B"/>
    <w:rsid w:val="003E34AB"/>
    <w:rsid w:val="003E3549"/>
    <w:rsid w:val="003E3550"/>
    <w:rsid w:val="003E3567"/>
    <w:rsid w:val="003E35DF"/>
    <w:rsid w:val="003E3620"/>
    <w:rsid w:val="003E3642"/>
    <w:rsid w:val="003E3675"/>
    <w:rsid w:val="003E368B"/>
    <w:rsid w:val="003E3724"/>
    <w:rsid w:val="003E3729"/>
    <w:rsid w:val="003E376C"/>
    <w:rsid w:val="003E382E"/>
    <w:rsid w:val="003E386F"/>
    <w:rsid w:val="003E390A"/>
    <w:rsid w:val="003E39A4"/>
    <w:rsid w:val="003E3A60"/>
    <w:rsid w:val="003E3A7B"/>
    <w:rsid w:val="003E3AB0"/>
    <w:rsid w:val="003E3B43"/>
    <w:rsid w:val="003E3C12"/>
    <w:rsid w:val="003E3CB4"/>
    <w:rsid w:val="003E3D2A"/>
    <w:rsid w:val="003E3DA8"/>
    <w:rsid w:val="003E3DAD"/>
    <w:rsid w:val="003E3DFB"/>
    <w:rsid w:val="003E3E9B"/>
    <w:rsid w:val="003E4055"/>
    <w:rsid w:val="003E41AD"/>
    <w:rsid w:val="003E41B0"/>
    <w:rsid w:val="003E41D2"/>
    <w:rsid w:val="003E428D"/>
    <w:rsid w:val="003E42DD"/>
    <w:rsid w:val="003E4331"/>
    <w:rsid w:val="003E4359"/>
    <w:rsid w:val="003E436B"/>
    <w:rsid w:val="003E43D3"/>
    <w:rsid w:val="003E44FC"/>
    <w:rsid w:val="003E454D"/>
    <w:rsid w:val="003E4561"/>
    <w:rsid w:val="003E456F"/>
    <w:rsid w:val="003E457E"/>
    <w:rsid w:val="003E4659"/>
    <w:rsid w:val="003E466D"/>
    <w:rsid w:val="003E4833"/>
    <w:rsid w:val="003E48A3"/>
    <w:rsid w:val="003E497D"/>
    <w:rsid w:val="003E4984"/>
    <w:rsid w:val="003E4A48"/>
    <w:rsid w:val="003E4AC8"/>
    <w:rsid w:val="003E4AE5"/>
    <w:rsid w:val="003E4B25"/>
    <w:rsid w:val="003E4BBF"/>
    <w:rsid w:val="003E4BDB"/>
    <w:rsid w:val="003E4BF1"/>
    <w:rsid w:val="003E4CBA"/>
    <w:rsid w:val="003E4EC7"/>
    <w:rsid w:val="003E4F43"/>
    <w:rsid w:val="003E4F6A"/>
    <w:rsid w:val="003E500F"/>
    <w:rsid w:val="003E5044"/>
    <w:rsid w:val="003E50B5"/>
    <w:rsid w:val="003E50FE"/>
    <w:rsid w:val="003E5195"/>
    <w:rsid w:val="003E52D1"/>
    <w:rsid w:val="003E52FA"/>
    <w:rsid w:val="003E531F"/>
    <w:rsid w:val="003E532B"/>
    <w:rsid w:val="003E5356"/>
    <w:rsid w:val="003E5448"/>
    <w:rsid w:val="003E5472"/>
    <w:rsid w:val="003E5495"/>
    <w:rsid w:val="003E54D5"/>
    <w:rsid w:val="003E558C"/>
    <w:rsid w:val="003E5646"/>
    <w:rsid w:val="003E5660"/>
    <w:rsid w:val="003E5671"/>
    <w:rsid w:val="003E56DB"/>
    <w:rsid w:val="003E56E8"/>
    <w:rsid w:val="003E5799"/>
    <w:rsid w:val="003E57AC"/>
    <w:rsid w:val="003E57AE"/>
    <w:rsid w:val="003E5836"/>
    <w:rsid w:val="003E586D"/>
    <w:rsid w:val="003E5889"/>
    <w:rsid w:val="003E5963"/>
    <w:rsid w:val="003E597F"/>
    <w:rsid w:val="003E5A59"/>
    <w:rsid w:val="003E5A65"/>
    <w:rsid w:val="003E5A95"/>
    <w:rsid w:val="003E5BA4"/>
    <w:rsid w:val="003E5C0D"/>
    <w:rsid w:val="003E5C28"/>
    <w:rsid w:val="003E5C7A"/>
    <w:rsid w:val="003E5C7E"/>
    <w:rsid w:val="003E5D1A"/>
    <w:rsid w:val="003E5DD7"/>
    <w:rsid w:val="003E5DDA"/>
    <w:rsid w:val="003E5E0F"/>
    <w:rsid w:val="003E5E20"/>
    <w:rsid w:val="003E5E2D"/>
    <w:rsid w:val="003E5E59"/>
    <w:rsid w:val="003E5E76"/>
    <w:rsid w:val="003E5E79"/>
    <w:rsid w:val="003E5EA6"/>
    <w:rsid w:val="003E5EC5"/>
    <w:rsid w:val="003E5EC7"/>
    <w:rsid w:val="003E5ED2"/>
    <w:rsid w:val="003E5EE6"/>
    <w:rsid w:val="003E5F01"/>
    <w:rsid w:val="003E5FBC"/>
    <w:rsid w:val="003E608C"/>
    <w:rsid w:val="003E6101"/>
    <w:rsid w:val="003E6157"/>
    <w:rsid w:val="003E6192"/>
    <w:rsid w:val="003E61C9"/>
    <w:rsid w:val="003E6211"/>
    <w:rsid w:val="003E6215"/>
    <w:rsid w:val="003E624B"/>
    <w:rsid w:val="003E6287"/>
    <w:rsid w:val="003E62A0"/>
    <w:rsid w:val="003E62EE"/>
    <w:rsid w:val="003E6302"/>
    <w:rsid w:val="003E632C"/>
    <w:rsid w:val="003E637D"/>
    <w:rsid w:val="003E637E"/>
    <w:rsid w:val="003E63A0"/>
    <w:rsid w:val="003E63A8"/>
    <w:rsid w:val="003E63EB"/>
    <w:rsid w:val="003E6440"/>
    <w:rsid w:val="003E64BF"/>
    <w:rsid w:val="003E64DF"/>
    <w:rsid w:val="003E64E8"/>
    <w:rsid w:val="003E65D1"/>
    <w:rsid w:val="003E664A"/>
    <w:rsid w:val="003E66AE"/>
    <w:rsid w:val="003E681C"/>
    <w:rsid w:val="003E682C"/>
    <w:rsid w:val="003E6866"/>
    <w:rsid w:val="003E692C"/>
    <w:rsid w:val="003E6AA1"/>
    <w:rsid w:val="003E6B4F"/>
    <w:rsid w:val="003E6BAF"/>
    <w:rsid w:val="003E6BF3"/>
    <w:rsid w:val="003E6C1F"/>
    <w:rsid w:val="003E6C2D"/>
    <w:rsid w:val="003E6C38"/>
    <w:rsid w:val="003E6C3E"/>
    <w:rsid w:val="003E6D5B"/>
    <w:rsid w:val="003E6D67"/>
    <w:rsid w:val="003E6DA7"/>
    <w:rsid w:val="003E6E83"/>
    <w:rsid w:val="003E6EDA"/>
    <w:rsid w:val="003E6EDC"/>
    <w:rsid w:val="003E6F00"/>
    <w:rsid w:val="003E700A"/>
    <w:rsid w:val="003E7018"/>
    <w:rsid w:val="003E70A8"/>
    <w:rsid w:val="003E70AF"/>
    <w:rsid w:val="003E7111"/>
    <w:rsid w:val="003E716C"/>
    <w:rsid w:val="003E71B1"/>
    <w:rsid w:val="003E71C8"/>
    <w:rsid w:val="003E722F"/>
    <w:rsid w:val="003E7338"/>
    <w:rsid w:val="003E73A9"/>
    <w:rsid w:val="003E7429"/>
    <w:rsid w:val="003E7471"/>
    <w:rsid w:val="003E74CF"/>
    <w:rsid w:val="003E74F1"/>
    <w:rsid w:val="003E75DC"/>
    <w:rsid w:val="003E760B"/>
    <w:rsid w:val="003E7643"/>
    <w:rsid w:val="003E7664"/>
    <w:rsid w:val="003E76E4"/>
    <w:rsid w:val="003E76F4"/>
    <w:rsid w:val="003E7734"/>
    <w:rsid w:val="003E77C0"/>
    <w:rsid w:val="003E77E6"/>
    <w:rsid w:val="003E781C"/>
    <w:rsid w:val="003E7822"/>
    <w:rsid w:val="003E7848"/>
    <w:rsid w:val="003E78B4"/>
    <w:rsid w:val="003E78D3"/>
    <w:rsid w:val="003E7929"/>
    <w:rsid w:val="003E7960"/>
    <w:rsid w:val="003E79C4"/>
    <w:rsid w:val="003E7A52"/>
    <w:rsid w:val="003E7AE6"/>
    <w:rsid w:val="003E7B7E"/>
    <w:rsid w:val="003E7BB5"/>
    <w:rsid w:val="003E7D37"/>
    <w:rsid w:val="003E7E20"/>
    <w:rsid w:val="003E7ECB"/>
    <w:rsid w:val="003E7EE5"/>
    <w:rsid w:val="003E7EE6"/>
    <w:rsid w:val="003E7F4B"/>
    <w:rsid w:val="003E7FEE"/>
    <w:rsid w:val="003F0060"/>
    <w:rsid w:val="003F0083"/>
    <w:rsid w:val="003F010E"/>
    <w:rsid w:val="003F0143"/>
    <w:rsid w:val="003F0171"/>
    <w:rsid w:val="003F0218"/>
    <w:rsid w:val="003F028C"/>
    <w:rsid w:val="003F02B4"/>
    <w:rsid w:val="003F02BD"/>
    <w:rsid w:val="003F02D2"/>
    <w:rsid w:val="003F03AF"/>
    <w:rsid w:val="003F0457"/>
    <w:rsid w:val="003F045F"/>
    <w:rsid w:val="003F0491"/>
    <w:rsid w:val="003F04F4"/>
    <w:rsid w:val="003F0592"/>
    <w:rsid w:val="003F059B"/>
    <w:rsid w:val="003F05D4"/>
    <w:rsid w:val="003F0693"/>
    <w:rsid w:val="003F06A5"/>
    <w:rsid w:val="003F074F"/>
    <w:rsid w:val="003F0765"/>
    <w:rsid w:val="003F07C5"/>
    <w:rsid w:val="003F080A"/>
    <w:rsid w:val="003F0A37"/>
    <w:rsid w:val="003F0A7C"/>
    <w:rsid w:val="003F0B37"/>
    <w:rsid w:val="003F0B46"/>
    <w:rsid w:val="003F0B56"/>
    <w:rsid w:val="003F0BB7"/>
    <w:rsid w:val="003F0C19"/>
    <w:rsid w:val="003F0C73"/>
    <w:rsid w:val="003F0C88"/>
    <w:rsid w:val="003F0C92"/>
    <w:rsid w:val="003F0CB5"/>
    <w:rsid w:val="003F0D1A"/>
    <w:rsid w:val="003F0DDA"/>
    <w:rsid w:val="003F0DDE"/>
    <w:rsid w:val="003F0E03"/>
    <w:rsid w:val="003F0E47"/>
    <w:rsid w:val="003F0E7E"/>
    <w:rsid w:val="003F0EB3"/>
    <w:rsid w:val="003F0EDC"/>
    <w:rsid w:val="003F0EF4"/>
    <w:rsid w:val="003F0F4C"/>
    <w:rsid w:val="003F0F84"/>
    <w:rsid w:val="003F1056"/>
    <w:rsid w:val="003F1097"/>
    <w:rsid w:val="003F1196"/>
    <w:rsid w:val="003F122E"/>
    <w:rsid w:val="003F131B"/>
    <w:rsid w:val="003F139F"/>
    <w:rsid w:val="003F13D1"/>
    <w:rsid w:val="003F13E8"/>
    <w:rsid w:val="003F14CE"/>
    <w:rsid w:val="003F1504"/>
    <w:rsid w:val="003F1511"/>
    <w:rsid w:val="003F154F"/>
    <w:rsid w:val="003F15F6"/>
    <w:rsid w:val="003F1620"/>
    <w:rsid w:val="003F167E"/>
    <w:rsid w:val="003F16F5"/>
    <w:rsid w:val="003F16F8"/>
    <w:rsid w:val="003F16FA"/>
    <w:rsid w:val="003F173D"/>
    <w:rsid w:val="003F1743"/>
    <w:rsid w:val="003F175A"/>
    <w:rsid w:val="003F181E"/>
    <w:rsid w:val="003F1881"/>
    <w:rsid w:val="003F1910"/>
    <w:rsid w:val="003F1945"/>
    <w:rsid w:val="003F1AD7"/>
    <w:rsid w:val="003F1B53"/>
    <w:rsid w:val="003F1B8E"/>
    <w:rsid w:val="003F1C23"/>
    <w:rsid w:val="003F1CB1"/>
    <w:rsid w:val="003F1CC7"/>
    <w:rsid w:val="003F1CCF"/>
    <w:rsid w:val="003F1D0E"/>
    <w:rsid w:val="003F1DD6"/>
    <w:rsid w:val="003F1DF8"/>
    <w:rsid w:val="003F1E2E"/>
    <w:rsid w:val="003F1E32"/>
    <w:rsid w:val="003F1E33"/>
    <w:rsid w:val="003F1EB2"/>
    <w:rsid w:val="003F1EE2"/>
    <w:rsid w:val="003F1EFB"/>
    <w:rsid w:val="003F1F48"/>
    <w:rsid w:val="003F1F4A"/>
    <w:rsid w:val="003F1F8F"/>
    <w:rsid w:val="003F1FB7"/>
    <w:rsid w:val="003F201E"/>
    <w:rsid w:val="003F207A"/>
    <w:rsid w:val="003F207C"/>
    <w:rsid w:val="003F2087"/>
    <w:rsid w:val="003F2097"/>
    <w:rsid w:val="003F2161"/>
    <w:rsid w:val="003F2212"/>
    <w:rsid w:val="003F2221"/>
    <w:rsid w:val="003F226D"/>
    <w:rsid w:val="003F22BA"/>
    <w:rsid w:val="003F22C4"/>
    <w:rsid w:val="003F22EA"/>
    <w:rsid w:val="003F230C"/>
    <w:rsid w:val="003F23A6"/>
    <w:rsid w:val="003F23FB"/>
    <w:rsid w:val="003F240B"/>
    <w:rsid w:val="003F2427"/>
    <w:rsid w:val="003F243F"/>
    <w:rsid w:val="003F2482"/>
    <w:rsid w:val="003F248B"/>
    <w:rsid w:val="003F24C3"/>
    <w:rsid w:val="003F2516"/>
    <w:rsid w:val="003F2521"/>
    <w:rsid w:val="003F2555"/>
    <w:rsid w:val="003F25B3"/>
    <w:rsid w:val="003F25BE"/>
    <w:rsid w:val="003F25D8"/>
    <w:rsid w:val="003F26D8"/>
    <w:rsid w:val="003F26F4"/>
    <w:rsid w:val="003F2830"/>
    <w:rsid w:val="003F284D"/>
    <w:rsid w:val="003F2851"/>
    <w:rsid w:val="003F28AC"/>
    <w:rsid w:val="003F28B5"/>
    <w:rsid w:val="003F29AD"/>
    <w:rsid w:val="003F29B3"/>
    <w:rsid w:val="003F2A50"/>
    <w:rsid w:val="003F2A67"/>
    <w:rsid w:val="003F2A9C"/>
    <w:rsid w:val="003F2AD8"/>
    <w:rsid w:val="003F2B1C"/>
    <w:rsid w:val="003F2BAD"/>
    <w:rsid w:val="003F2BD6"/>
    <w:rsid w:val="003F2CB3"/>
    <w:rsid w:val="003F2CD1"/>
    <w:rsid w:val="003F2CF5"/>
    <w:rsid w:val="003F2D2F"/>
    <w:rsid w:val="003F2D51"/>
    <w:rsid w:val="003F2DE0"/>
    <w:rsid w:val="003F2E3F"/>
    <w:rsid w:val="003F2FFB"/>
    <w:rsid w:val="003F3014"/>
    <w:rsid w:val="003F3043"/>
    <w:rsid w:val="003F3058"/>
    <w:rsid w:val="003F3072"/>
    <w:rsid w:val="003F307D"/>
    <w:rsid w:val="003F30F9"/>
    <w:rsid w:val="003F31A3"/>
    <w:rsid w:val="003F31B3"/>
    <w:rsid w:val="003F31F4"/>
    <w:rsid w:val="003F325E"/>
    <w:rsid w:val="003F32B8"/>
    <w:rsid w:val="003F3440"/>
    <w:rsid w:val="003F34F4"/>
    <w:rsid w:val="003F3542"/>
    <w:rsid w:val="003F35ED"/>
    <w:rsid w:val="003F3610"/>
    <w:rsid w:val="003F3632"/>
    <w:rsid w:val="003F3679"/>
    <w:rsid w:val="003F36B9"/>
    <w:rsid w:val="003F36CB"/>
    <w:rsid w:val="003F3861"/>
    <w:rsid w:val="003F3895"/>
    <w:rsid w:val="003F3899"/>
    <w:rsid w:val="003F38C0"/>
    <w:rsid w:val="003F38D9"/>
    <w:rsid w:val="003F394E"/>
    <w:rsid w:val="003F3A40"/>
    <w:rsid w:val="003F3B34"/>
    <w:rsid w:val="003F3C27"/>
    <w:rsid w:val="003F3C4E"/>
    <w:rsid w:val="003F3C5C"/>
    <w:rsid w:val="003F3CBF"/>
    <w:rsid w:val="003F3D66"/>
    <w:rsid w:val="003F3D7B"/>
    <w:rsid w:val="003F3DE4"/>
    <w:rsid w:val="003F3DF5"/>
    <w:rsid w:val="003F3E26"/>
    <w:rsid w:val="003F3E75"/>
    <w:rsid w:val="003F3E83"/>
    <w:rsid w:val="003F3EFA"/>
    <w:rsid w:val="003F3F27"/>
    <w:rsid w:val="003F3F4B"/>
    <w:rsid w:val="003F4002"/>
    <w:rsid w:val="003F411B"/>
    <w:rsid w:val="003F417A"/>
    <w:rsid w:val="003F41A2"/>
    <w:rsid w:val="003F420A"/>
    <w:rsid w:val="003F4231"/>
    <w:rsid w:val="003F4244"/>
    <w:rsid w:val="003F428E"/>
    <w:rsid w:val="003F4347"/>
    <w:rsid w:val="003F4589"/>
    <w:rsid w:val="003F45D5"/>
    <w:rsid w:val="003F45ED"/>
    <w:rsid w:val="003F45FD"/>
    <w:rsid w:val="003F472B"/>
    <w:rsid w:val="003F4730"/>
    <w:rsid w:val="003F4753"/>
    <w:rsid w:val="003F48A7"/>
    <w:rsid w:val="003F48E4"/>
    <w:rsid w:val="003F48FD"/>
    <w:rsid w:val="003F493E"/>
    <w:rsid w:val="003F499D"/>
    <w:rsid w:val="003F49B6"/>
    <w:rsid w:val="003F49EB"/>
    <w:rsid w:val="003F49F0"/>
    <w:rsid w:val="003F49FA"/>
    <w:rsid w:val="003F4AE2"/>
    <w:rsid w:val="003F4AE9"/>
    <w:rsid w:val="003F4B0E"/>
    <w:rsid w:val="003F4CF8"/>
    <w:rsid w:val="003F4D2E"/>
    <w:rsid w:val="003F4D4B"/>
    <w:rsid w:val="003F4D94"/>
    <w:rsid w:val="003F4DAF"/>
    <w:rsid w:val="003F4E81"/>
    <w:rsid w:val="003F4EF7"/>
    <w:rsid w:val="003F4F0C"/>
    <w:rsid w:val="003F4F2D"/>
    <w:rsid w:val="003F4F38"/>
    <w:rsid w:val="003F4F3C"/>
    <w:rsid w:val="003F4F8B"/>
    <w:rsid w:val="003F502A"/>
    <w:rsid w:val="003F5037"/>
    <w:rsid w:val="003F508B"/>
    <w:rsid w:val="003F50F6"/>
    <w:rsid w:val="003F512B"/>
    <w:rsid w:val="003F521C"/>
    <w:rsid w:val="003F52A9"/>
    <w:rsid w:val="003F52F0"/>
    <w:rsid w:val="003F5393"/>
    <w:rsid w:val="003F546C"/>
    <w:rsid w:val="003F54E2"/>
    <w:rsid w:val="003F5536"/>
    <w:rsid w:val="003F55BA"/>
    <w:rsid w:val="003F55D2"/>
    <w:rsid w:val="003F5722"/>
    <w:rsid w:val="003F5752"/>
    <w:rsid w:val="003F5798"/>
    <w:rsid w:val="003F57B5"/>
    <w:rsid w:val="003F5811"/>
    <w:rsid w:val="003F5862"/>
    <w:rsid w:val="003F5885"/>
    <w:rsid w:val="003F5888"/>
    <w:rsid w:val="003F5921"/>
    <w:rsid w:val="003F59C8"/>
    <w:rsid w:val="003F59E0"/>
    <w:rsid w:val="003F59E9"/>
    <w:rsid w:val="003F5A03"/>
    <w:rsid w:val="003F5A36"/>
    <w:rsid w:val="003F5A3C"/>
    <w:rsid w:val="003F5A4B"/>
    <w:rsid w:val="003F5A63"/>
    <w:rsid w:val="003F5B0B"/>
    <w:rsid w:val="003F5C0D"/>
    <w:rsid w:val="003F5C3C"/>
    <w:rsid w:val="003F5CB7"/>
    <w:rsid w:val="003F5CE3"/>
    <w:rsid w:val="003F5DA1"/>
    <w:rsid w:val="003F5DF5"/>
    <w:rsid w:val="003F5E70"/>
    <w:rsid w:val="003F5F14"/>
    <w:rsid w:val="003F5F15"/>
    <w:rsid w:val="003F6028"/>
    <w:rsid w:val="003F6077"/>
    <w:rsid w:val="003F607F"/>
    <w:rsid w:val="003F60F6"/>
    <w:rsid w:val="003F623C"/>
    <w:rsid w:val="003F6253"/>
    <w:rsid w:val="003F626E"/>
    <w:rsid w:val="003F6280"/>
    <w:rsid w:val="003F62A7"/>
    <w:rsid w:val="003F633F"/>
    <w:rsid w:val="003F6350"/>
    <w:rsid w:val="003F63FC"/>
    <w:rsid w:val="003F644A"/>
    <w:rsid w:val="003F6463"/>
    <w:rsid w:val="003F646B"/>
    <w:rsid w:val="003F64FD"/>
    <w:rsid w:val="003F6558"/>
    <w:rsid w:val="003F65B9"/>
    <w:rsid w:val="003F65D1"/>
    <w:rsid w:val="003F66DA"/>
    <w:rsid w:val="003F6703"/>
    <w:rsid w:val="003F675F"/>
    <w:rsid w:val="003F679D"/>
    <w:rsid w:val="003F679F"/>
    <w:rsid w:val="003F67AE"/>
    <w:rsid w:val="003F67C4"/>
    <w:rsid w:val="003F685B"/>
    <w:rsid w:val="003F68BA"/>
    <w:rsid w:val="003F6A30"/>
    <w:rsid w:val="003F6A7E"/>
    <w:rsid w:val="003F6AC1"/>
    <w:rsid w:val="003F6B16"/>
    <w:rsid w:val="003F6BAE"/>
    <w:rsid w:val="003F6C0E"/>
    <w:rsid w:val="003F6C71"/>
    <w:rsid w:val="003F6C9F"/>
    <w:rsid w:val="003F6DB3"/>
    <w:rsid w:val="003F6DCE"/>
    <w:rsid w:val="003F6EA1"/>
    <w:rsid w:val="003F6EB3"/>
    <w:rsid w:val="003F6F05"/>
    <w:rsid w:val="003F6F6D"/>
    <w:rsid w:val="003F702A"/>
    <w:rsid w:val="003F7032"/>
    <w:rsid w:val="003F7054"/>
    <w:rsid w:val="003F7129"/>
    <w:rsid w:val="003F716C"/>
    <w:rsid w:val="003F71D1"/>
    <w:rsid w:val="003F72FF"/>
    <w:rsid w:val="003F7368"/>
    <w:rsid w:val="003F73AF"/>
    <w:rsid w:val="003F73B3"/>
    <w:rsid w:val="003F7401"/>
    <w:rsid w:val="003F7473"/>
    <w:rsid w:val="003F74C9"/>
    <w:rsid w:val="003F7501"/>
    <w:rsid w:val="003F7555"/>
    <w:rsid w:val="003F759E"/>
    <w:rsid w:val="003F763C"/>
    <w:rsid w:val="003F76BB"/>
    <w:rsid w:val="003F771F"/>
    <w:rsid w:val="003F7796"/>
    <w:rsid w:val="003F786B"/>
    <w:rsid w:val="003F7889"/>
    <w:rsid w:val="003F78A2"/>
    <w:rsid w:val="003F78A3"/>
    <w:rsid w:val="003F78D7"/>
    <w:rsid w:val="003F79BB"/>
    <w:rsid w:val="003F79D1"/>
    <w:rsid w:val="003F7A90"/>
    <w:rsid w:val="003F7AAC"/>
    <w:rsid w:val="003F7B33"/>
    <w:rsid w:val="003F7B56"/>
    <w:rsid w:val="003F7B5F"/>
    <w:rsid w:val="003F7BF2"/>
    <w:rsid w:val="003F7CBB"/>
    <w:rsid w:val="003F7CDC"/>
    <w:rsid w:val="003F7D22"/>
    <w:rsid w:val="003F7D43"/>
    <w:rsid w:val="003F7D60"/>
    <w:rsid w:val="003F7DB3"/>
    <w:rsid w:val="003F7DCB"/>
    <w:rsid w:val="003F7E0A"/>
    <w:rsid w:val="003F7E87"/>
    <w:rsid w:val="003F7E94"/>
    <w:rsid w:val="003F7F91"/>
    <w:rsid w:val="003F7FD0"/>
    <w:rsid w:val="0040004C"/>
    <w:rsid w:val="004000DF"/>
    <w:rsid w:val="004000F0"/>
    <w:rsid w:val="0040012A"/>
    <w:rsid w:val="004001BB"/>
    <w:rsid w:val="004001C2"/>
    <w:rsid w:val="004001E2"/>
    <w:rsid w:val="004002C6"/>
    <w:rsid w:val="00400342"/>
    <w:rsid w:val="00400421"/>
    <w:rsid w:val="00400437"/>
    <w:rsid w:val="004004CE"/>
    <w:rsid w:val="00400525"/>
    <w:rsid w:val="00400555"/>
    <w:rsid w:val="00400558"/>
    <w:rsid w:val="00400614"/>
    <w:rsid w:val="00400661"/>
    <w:rsid w:val="004006A8"/>
    <w:rsid w:val="004006BB"/>
    <w:rsid w:val="00400716"/>
    <w:rsid w:val="00400774"/>
    <w:rsid w:val="00400859"/>
    <w:rsid w:val="004008A5"/>
    <w:rsid w:val="004008E8"/>
    <w:rsid w:val="004008F3"/>
    <w:rsid w:val="004009AE"/>
    <w:rsid w:val="00400A34"/>
    <w:rsid w:val="00400ADE"/>
    <w:rsid w:val="00400B9B"/>
    <w:rsid w:val="00400C56"/>
    <w:rsid w:val="00400CB3"/>
    <w:rsid w:val="00400EA9"/>
    <w:rsid w:val="00400F7D"/>
    <w:rsid w:val="00401023"/>
    <w:rsid w:val="00401098"/>
    <w:rsid w:val="0040113C"/>
    <w:rsid w:val="0040116D"/>
    <w:rsid w:val="0040120F"/>
    <w:rsid w:val="0040124E"/>
    <w:rsid w:val="004012D4"/>
    <w:rsid w:val="00401302"/>
    <w:rsid w:val="0040132D"/>
    <w:rsid w:val="0040135A"/>
    <w:rsid w:val="00401419"/>
    <w:rsid w:val="00401469"/>
    <w:rsid w:val="004014ED"/>
    <w:rsid w:val="004014F7"/>
    <w:rsid w:val="00401508"/>
    <w:rsid w:val="004015EB"/>
    <w:rsid w:val="00401605"/>
    <w:rsid w:val="0040160A"/>
    <w:rsid w:val="0040161C"/>
    <w:rsid w:val="0040164C"/>
    <w:rsid w:val="0040167B"/>
    <w:rsid w:val="0040175B"/>
    <w:rsid w:val="00401788"/>
    <w:rsid w:val="0040186D"/>
    <w:rsid w:val="004019ED"/>
    <w:rsid w:val="00401A10"/>
    <w:rsid w:val="00401A5D"/>
    <w:rsid w:val="00401A96"/>
    <w:rsid w:val="00401AFA"/>
    <w:rsid w:val="00401B6F"/>
    <w:rsid w:val="00401C08"/>
    <w:rsid w:val="00401C43"/>
    <w:rsid w:val="00401C8A"/>
    <w:rsid w:val="00401CA1"/>
    <w:rsid w:val="00401CAD"/>
    <w:rsid w:val="00401CEC"/>
    <w:rsid w:val="00401DAF"/>
    <w:rsid w:val="00401DEA"/>
    <w:rsid w:val="00401EBC"/>
    <w:rsid w:val="00401F08"/>
    <w:rsid w:val="00401F2A"/>
    <w:rsid w:val="00401F3C"/>
    <w:rsid w:val="0040203B"/>
    <w:rsid w:val="004020B0"/>
    <w:rsid w:val="004020B6"/>
    <w:rsid w:val="0040215F"/>
    <w:rsid w:val="004021A0"/>
    <w:rsid w:val="004021D4"/>
    <w:rsid w:val="0040222D"/>
    <w:rsid w:val="00402291"/>
    <w:rsid w:val="00402377"/>
    <w:rsid w:val="0040244E"/>
    <w:rsid w:val="00402540"/>
    <w:rsid w:val="00402590"/>
    <w:rsid w:val="00402697"/>
    <w:rsid w:val="004026A4"/>
    <w:rsid w:val="004026AB"/>
    <w:rsid w:val="0040274A"/>
    <w:rsid w:val="00402812"/>
    <w:rsid w:val="0040283A"/>
    <w:rsid w:val="0040287C"/>
    <w:rsid w:val="004028E2"/>
    <w:rsid w:val="00402943"/>
    <w:rsid w:val="00402970"/>
    <w:rsid w:val="00402A6C"/>
    <w:rsid w:val="00402A85"/>
    <w:rsid w:val="00402A9F"/>
    <w:rsid w:val="00402AA6"/>
    <w:rsid w:val="00402ACD"/>
    <w:rsid w:val="00402ADB"/>
    <w:rsid w:val="00402AEA"/>
    <w:rsid w:val="00402B15"/>
    <w:rsid w:val="00402BB5"/>
    <w:rsid w:val="00402BDF"/>
    <w:rsid w:val="00402C20"/>
    <w:rsid w:val="00402C43"/>
    <w:rsid w:val="00402D2D"/>
    <w:rsid w:val="00402D46"/>
    <w:rsid w:val="00402D66"/>
    <w:rsid w:val="00402D75"/>
    <w:rsid w:val="00402D8A"/>
    <w:rsid w:val="00402D96"/>
    <w:rsid w:val="00402EBE"/>
    <w:rsid w:val="00402F77"/>
    <w:rsid w:val="00402FAC"/>
    <w:rsid w:val="00403055"/>
    <w:rsid w:val="004030B0"/>
    <w:rsid w:val="004030F6"/>
    <w:rsid w:val="00403177"/>
    <w:rsid w:val="00403192"/>
    <w:rsid w:val="004031B0"/>
    <w:rsid w:val="0040321C"/>
    <w:rsid w:val="00403268"/>
    <w:rsid w:val="0040326B"/>
    <w:rsid w:val="004032B3"/>
    <w:rsid w:val="00403322"/>
    <w:rsid w:val="004033A6"/>
    <w:rsid w:val="004033F1"/>
    <w:rsid w:val="0040343F"/>
    <w:rsid w:val="00403462"/>
    <w:rsid w:val="00403482"/>
    <w:rsid w:val="0040352D"/>
    <w:rsid w:val="0040355F"/>
    <w:rsid w:val="00403658"/>
    <w:rsid w:val="0040365D"/>
    <w:rsid w:val="00403672"/>
    <w:rsid w:val="004036CF"/>
    <w:rsid w:val="004036DC"/>
    <w:rsid w:val="00403702"/>
    <w:rsid w:val="00403716"/>
    <w:rsid w:val="004037E4"/>
    <w:rsid w:val="0040380D"/>
    <w:rsid w:val="00403868"/>
    <w:rsid w:val="004038FA"/>
    <w:rsid w:val="00403957"/>
    <w:rsid w:val="0040396B"/>
    <w:rsid w:val="00403990"/>
    <w:rsid w:val="00403A02"/>
    <w:rsid w:val="00403A65"/>
    <w:rsid w:val="00403AEF"/>
    <w:rsid w:val="00403AFD"/>
    <w:rsid w:val="00403B03"/>
    <w:rsid w:val="00403B1E"/>
    <w:rsid w:val="00403B4C"/>
    <w:rsid w:val="00403B83"/>
    <w:rsid w:val="00403B87"/>
    <w:rsid w:val="00403C51"/>
    <w:rsid w:val="00403C77"/>
    <w:rsid w:val="00403D0D"/>
    <w:rsid w:val="00403D47"/>
    <w:rsid w:val="00403E15"/>
    <w:rsid w:val="00403E8F"/>
    <w:rsid w:val="00403EA2"/>
    <w:rsid w:val="00403EA4"/>
    <w:rsid w:val="00403ECE"/>
    <w:rsid w:val="00403F5E"/>
    <w:rsid w:val="00404044"/>
    <w:rsid w:val="00404086"/>
    <w:rsid w:val="00404118"/>
    <w:rsid w:val="00404147"/>
    <w:rsid w:val="0040414F"/>
    <w:rsid w:val="00404210"/>
    <w:rsid w:val="00404274"/>
    <w:rsid w:val="00404379"/>
    <w:rsid w:val="004043B3"/>
    <w:rsid w:val="004044B5"/>
    <w:rsid w:val="00404548"/>
    <w:rsid w:val="00404575"/>
    <w:rsid w:val="004045A5"/>
    <w:rsid w:val="004045CC"/>
    <w:rsid w:val="004045E0"/>
    <w:rsid w:val="00404612"/>
    <w:rsid w:val="0040466D"/>
    <w:rsid w:val="0040469C"/>
    <w:rsid w:val="00404747"/>
    <w:rsid w:val="00404778"/>
    <w:rsid w:val="004047AC"/>
    <w:rsid w:val="004047AF"/>
    <w:rsid w:val="00404816"/>
    <w:rsid w:val="0040483E"/>
    <w:rsid w:val="00404867"/>
    <w:rsid w:val="00404869"/>
    <w:rsid w:val="0040486C"/>
    <w:rsid w:val="00404910"/>
    <w:rsid w:val="00404A2D"/>
    <w:rsid w:val="00404A31"/>
    <w:rsid w:val="00404A34"/>
    <w:rsid w:val="00404A52"/>
    <w:rsid w:val="00404AAE"/>
    <w:rsid w:val="00404ADB"/>
    <w:rsid w:val="00404B7F"/>
    <w:rsid w:val="00404B88"/>
    <w:rsid w:val="00404BDD"/>
    <w:rsid w:val="00404C2E"/>
    <w:rsid w:val="00404CD7"/>
    <w:rsid w:val="00404D41"/>
    <w:rsid w:val="00404D42"/>
    <w:rsid w:val="00404DFC"/>
    <w:rsid w:val="00404E40"/>
    <w:rsid w:val="00404E4C"/>
    <w:rsid w:val="00404E76"/>
    <w:rsid w:val="00404E82"/>
    <w:rsid w:val="00404E8D"/>
    <w:rsid w:val="00404EF0"/>
    <w:rsid w:val="00404F8F"/>
    <w:rsid w:val="00405009"/>
    <w:rsid w:val="00405062"/>
    <w:rsid w:val="00405071"/>
    <w:rsid w:val="004050F6"/>
    <w:rsid w:val="004050F9"/>
    <w:rsid w:val="00405393"/>
    <w:rsid w:val="00405527"/>
    <w:rsid w:val="0040552C"/>
    <w:rsid w:val="00405562"/>
    <w:rsid w:val="004055E0"/>
    <w:rsid w:val="004055ED"/>
    <w:rsid w:val="004055FB"/>
    <w:rsid w:val="004056FF"/>
    <w:rsid w:val="00405703"/>
    <w:rsid w:val="00405720"/>
    <w:rsid w:val="0040574E"/>
    <w:rsid w:val="0040578A"/>
    <w:rsid w:val="004057B2"/>
    <w:rsid w:val="004058E3"/>
    <w:rsid w:val="004058E8"/>
    <w:rsid w:val="004058FC"/>
    <w:rsid w:val="00405A01"/>
    <w:rsid w:val="00405B00"/>
    <w:rsid w:val="00405BD4"/>
    <w:rsid w:val="00405C6E"/>
    <w:rsid w:val="00405C77"/>
    <w:rsid w:val="00405DCF"/>
    <w:rsid w:val="00405E88"/>
    <w:rsid w:val="00405EC7"/>
    <w:rsid w:val="00405F14"/>
    <w:rsid w:val="00405F5F"/>
    <w:rsid w:val="00405FB9"/>
    <w:rsid w:val="00405FF1"/>
    <w:rsid w:val="00406034"/>
    <w:rsid w:val="00406072"/>
    <w:rsid w:val="00406133"/>
    <w:rsid w:val="00406183"/>
    <w:rsid w:val="004061D5"/>
    <w:rsid w:val="00406289"/>
    <w:rsid w:val="004062E0"/>
    <w:rsid w:val="0040633D"/>
    <w:rsid w:val="00406381"/>
    <w:rsid w:val="004064A2"/>
    <w:rsid w:val="004064B5"/>
    <w:rsid w:val="004064C3"/>
    <w:rsid w:val="004064E3"/>
    <w:rsid w:val="00406553"/>
    <w:rsid w:val="0040663A"/>
    <w:rsid w:val="004067AD"/>
    <w:rsid w:val="004067C3"/>
    <w:rsid w:val="004067F5"/>
    <w:rsid w:val="0040680F"/>
    <w:rsid w:val="00406867"/>
    <w:rsid w:val="00406951"/>
    <w:rsid w:val="00406963"/>
    <w:rsid w:val="00406B01"/>
    <w:rsid w:val="00406B85"/>
    <w:rsid w:val="00406B94"/>
    <w:rsid w:val="00406C68"/>
    <w:rsid w:val="00406CA8"/>
    <w:rsid w:val="00406D22"/>
    <w:rsid w:val="00406D95"/>
    <w:rsid w:val="00406F78"/>
    <w:rsid w:val="00406F86"/>
    <w:rsid w:val="004070E3"/>
    <w:rsid w:val="004070FA"/>
    <w:rsid w:val="00407165"/>
    <w:rsid w:val="00407196"/>
    <w:rsid w:val="004071F7"/>
    <w:rsid w:val="00407233"/>
    <w:rsid w:val="00407234"/>
    <w:rsid w:val="00407242"/>
    <w:rsid w:val="0040725C"/>
    <w:rsid w:val="00407296"/>
    <w:rsid w:val="004072E6"/>
    <w:rsid w:val="00407336"/>
    <w:rsid w:val="0040738B"/>
    <w:rsid w:val="004073F3"/>
    <w:rsid w:val="00407446"/>
    <w:rsid w:val="00407455"/>
    <w:rsid w:val="00407529"/>
    <w:rsid w:val="0040758D"/>
    <w:rsid w:val="00407602"/>
    <w:rsid w:val="0040763C"/>
    <w:rsid w:val="00407700"/>
    <w:rsid w:val="00407711"/>
    <w:rsid w:val="00407751"/>
    <w:rsid w:val="00407826"/>
    <w:rsid w:val="00407841"/>
    <w:rsid w:val="00407874"/>
    <w:rsid w:val="0040788B"/>
    <w:rsid w:val="004078DF"/>
    <w:rsid w:val="004078F1"/>
    <w:rsid w:val="0040791B"/>
    <w:rsid w:val="00407927"/>
    <w:rsid w:val="00407965"/>
    <w:rsid w:val="004079F2"/>
    <w:rsid w:val="00407A8B"/>
    <w:rsid w:val="00407AB0"/>
    <w:rsid w:val="00407AE8"/>
    <w:rsid w:val="00407C17"/>
    <w:rsid w:val="00407C58"/>
    <w:rsid w:val="00407D41"/>
    <w:rsid w:val="00407DC4"/>
    <w:rsid w:val="00407DE9"/>
    <w:rsid w:val="00407F8F"/>
    <w:rsid w:val="00410059"/>
    <w:rsid w:val="00410072"/>
    <w:rsid w:val="00410078"/>
    <w:rsid w:val="004100A8"/>
    <w:rsid w:val="004101FC"/>
    <w:rsid w:val="00410323"/>
    <w:rsid w:val="0041032D"/>
    <w:rsid w:val="004103A0"/>
    <w:rsid w:val="004104FE"/>
    <w:rsid w:val="00410536"/>
    <w:rsid w:val="0041055C"/>
    <w:rsid w:val="0041059E"/>
    <w:rsid w:val="004105A9"/>
    <w:rsid w:val="004105BB"/>
    <w:rsid w:val="004105FF"/>
    <w:rsid w:val="00410682"/>
    <w:rsid w:val="004106F8"/>
    <w:rsid w:val="00410707"/>
    <w:rsid w:val="00410730"/>
    <w:rsid w:val="004107A8"/>
    <w:rsid w:val="004108A7"/>
    <w:rsid w:val="004108F2"/>
    <w:rsid w:val="00410AA9"/>
    <w:rsid w:val="00410B7A"/>
    <w:rsid w:val="00410BF8"/>
    <w:rsid w:val="00410BFD"/>
    <w:rsid w:val="00410C77"/>
    <w:rsid w:val="00410D1A"/>
    <w:rsid w:val="00410D2E"/>
    <w:rsid w:val="00410D6E"/>
    <w:rsid w:val="00410E80"/>
    <w:rsid w:val="00410F27"/>
    <w:rsid w:val="00410F5E"/>
    <w:rsid w:val="00410F70"/>
    <w:rsid w:val="00411068"/>
    <w:rsid w:val="004110D3"/>
    <w:rsid w:val="00411149"/>
    <w:rsid w:val="004111D0"/>
    <w:rsid w:val="00411249"/>
    <w:rsid w:val="00411258"/>
    <w:rsid w:val="004112F3"/>
    <w:rsid w:val="0041139A"/>
    <w:rsid w:val="004113FA"/>
    <w:rsid w:val="00411411"/>
    <w:rsid w:val="00411486"/>
    <w:rsid w:val="004114AA"/>
    <w:rsid w:val="00411536"/>
    <w:rsid w:val="00411603"/>
    <w:rsid w:val="00411665"/>
    <w:rsid w:val="00411678"/>
    <w:rsid w:val="004116A8"/>
    <w:rsid w:val="00411703"/>
    <w:rsid w:val="00411715"/>
    <w:rsid w:val="00411790"/>
    <w:rsid w:val="00411818"/>
    <w:rsid w:val="00411819"/>
    <w:rsid w:val="0041181B"/>
    <w:rsid w:val="00411895"/>
    <w:rsid w:val="00411898"/>
    <w:rsid w:val="0041193C"/>
    <w:rsid w:val="00411957"/>
    <w:rsid w:val="0041195A"/>
    <w:rsid w:val="00411A06"/>
    <w:rsid w:val="00411A4F"/>
    <w:rsid w:val="00411A62"/>
    <w:rsid w:val="00411A8C"/>
    <w:rsid w:val="00411AE6"/>
    <w:rsid w:val="00411AFB"/>
    <w:rsid w:val="00411B37"/>
    <w:rsid w:val="00411B44"/>
    <w:rsid w:val="00411B66"/>
    <w:rsid w:val="00411B69"/>
    <w:rsid w:val="00411B7A"/>
    <w:rsid w:val="00411C12"/>
    <w:rsid w:val="00411C57"/>
    <w:rsid w:val="00411C93"/>
    <w:rsid w:val="00411C9A"/>
    <w:rsid w:val="00411CA5"/>
    <w:rsid w:val="00411D11"/>
    <w:rsid w:val="00411E24"/>
    <w:rsid w:val="00411E93"/>
    <w:rsid w:val="00411EB8"/>
    <w:rsid w:val="00411EEB"/>
    <w:rsid w:val="0041200D"/>
    <w:rsid w:val="00412093"/>
    <w:rsid w:val="004120A7"/>
    <w:rsid w:val="004120BC"/>
    <w:rsid w:val="00412117"/>
    <w:rsid w:val="0041214F"/>
    <w:rsid w:val="00412170"/>
    <w:rsid w:val="00412198"/>
    <w:rsid w:val="00412235"/>
    <w:rsid w:val="0041228E"/>
    <w:rsid w:val="004122AB"/>
    <w:rsid w:val="00412315"/>
    <w:rsid w:val="00412381"/>
    <w:rsid w:val="00412398"/>
    <w:rsid w:val="004123AD"/>
    <w:rsid w:val="004123D2"/>
    <w:rsid w:val="0041247D"/>
    <w:rsid w:val="00412499"/>
    <w:rsid w:val="004124E5"/>
    <w:rsid w:val="00412575"/>
    <w:rsid w:val="004125CA"/>
    <w:rsid w:val="004125FA"/>
    <w:rsid w:val="00412604"/>
    <w:rsid w:val="00412610"/>
    <w:rsid w:val="00412646"/>
    <w:rsid w:val="0041264E"/>
    <w:rsid w:val="00412792"/>
    <w:rsid w:val="004127B0"/>
    <w:rsid w:val="00412803"/>
    <w:rsid w:val="004128B1"/>
    <w:rsid w:val="004128D8"/>
    <w:rsid w:val="004128EE"/>
    <w:rsid w:val="0041292C"/>
    <w:rsid w:val="0041299A"/>
    <w:rsid w:val="004129E8"/>
    <w:rsid w:val="00412A2B"/>
    <w:rsid w:val="00412AE0"/>
    <w:rsid w:val="00412B42"/>
    <w:rsid w:val="00412B4A"/>
    <w:rsid w:val="00412B62"/>
    <w:rsid w:val="00412C59"/>
    <w:rsid w:val="00412CDC"/>
    <w:rsid w:val="00412CFE"/>
    <w:rsid w:val="00412D73"/>
    <w:rsid w:val="00412E01"/>
    <w:rsid w:val="00412E97"/>
    <w:rsid w:val="00412EC6"/>
    <w:rsid w:val="00412F78"/>
    <w:rsid w:val="00413001"/>
    <w:rsid w:val="00413225"/>
    <w:rsid w:val="00413339"/>
    <w:rsid w:val="00413362"/>
    <w:rsid w:val="004133B3"/>
    <w:rsid w:val="004133B7"/>
    <w:rsid w:val="004133E2"/>
    <w:rsid w:val="0041349C"/>
    <w:rsid w:val="00413599"/>
    <w:rsid w:val="004135D0"/>
    <w:rsid w:val="00413632"/>
    <w:rsid w:val="0041363C"/>
    <w:rsid w:val="0041365D"/>
    <w:rsid w:val="00413753"/>
    <w:rsid w:val="004137A2"/>
    <w:rsid w:val="004137B4"/>
    <w:rsid w:val="0041387A"/>
    <w:rsid w:val="00413907"/>
    <w:rsid w:val="00413979"/>
    <w:rsid w:val="004139A1"/>
    <w:rsid w:val="004139E6"/>
    <w:rsid w:val="004139EB"/>
    <w:rsid w:val="00413B91"/>
    <w:rsid w:val="00413BC0"/>
    <w:rsid w:val="00413BD6"/>
    <w:rsid w:val="00413BE0"/>
    <w:rsid w:val="00413BE5"/>
    <w:rsid w:val="00413C2D"/>
    <w:rsid w:val="00413C93"/>
    <w:rsid w:val="00413CD5"/>
    <w:rsid w:val="00413D50"/>
    <w:rsid w:val="00413D63"/>
    <w:rsid w:val="00413D7B"/>
    <w:rsid w:val="00413DB6"/>
    <w:rsid w:val="00413DD5"/>
    <w:rsid w:val="00413E12"/>
    <w:rsid w:val="00413E3E"/>
    <w:rsid w:val="00413ED8"/>
    <w:rsid w:val="00413EE0"/>
    <w:rsid w:val="00413FA7"/>
    <w:rsid w:val="00414054"/>
    <w:rsid w:val="00414085"/>
    <w:rsid w:val="00414088"/>
    <w:rsid w:val="0041412F"/>
    <w:rsid w:val="00414156"/>
    <w:rsid w:val="0041418E"/>
    <w:rsid w:val="004141DB"/>
    <w:rsid w:val="0041428D"/>
    <w:rsid w:val="0041430C"/>
    <w:rsid w:val="004143AB"/>
    <w:rsid w:val="004143B1"/>
    <w:rsid w:val="00414456"/>
    <w:rsid w:val="0041447F"/>
    <w:rsid w:val="004144CA"/>
    <w:rsid w:val="00414525"/>
    <w:rsid w:val="004145B7"/>
    <w:rsid w:val="004145D7"/>
    <w:rsid w:val="0041467E"/>
    <w:rsid w:val="004146B8"/>
    <w:rsid w:val="004146EA"/>
    <w:rsid w:val="00414725"/>
    <w:rsid w:val="00414756"/>
    <w:rsid w:val="00414778"/>
    <w:rsid w:val="004147D0"/>
    <w:rsid w:val="00414845"/>
    <w:rsid w:val="0041490F"/>
    <w:rsid w:val="00414919"/>
    <w:rsid w:val="00414983"/>
    <w:rsid w:val="004149A4"/>
    <w:rsid w:val="00414A21"/>
    <w:rsid w:val="00414A27"/>
    <w:rsid w:val="00414A45"/>
    <w:rsid w:val="00414A4C"/>
    <w:rsid w:val="00414AF9"/>
    <w:rsid w:val="00414B41"/>
    <w:rsid w:val="00414B8B"/>
    <w:rsid w:val="00414C40"/>
    <w:rsid w:val="00414C55"/>
    <w:rsid w:val="00414CBA"/>
    <w:rsid w:val="00414D22"/>
    <w:rsid w:val="00414E1D"/>
    <w:rsid w:val="00414E24"/>
    <w:rsid w:val="00414F84"/>
    <w:rsid w:val="00414FBF"/>
    <w:rsid w:val="0041505C"/>
    <w:rsid w:val="00415062"/>
    <w:rsid w:val="0041508B"/>
    <w:rsid w:val="004150EA"/>
    <w:rsid w:val="0041522C"/>
    <w:rsid w:val="00415261"/>
    <w:rsid w:val="0041528C"/>
    <w:rsid w:val="004152A2"/>
    <w:rsid w:val="004152A8"/>
    <w:rsid w:val="0041530F"/>
    <w:rsid w:val="00415321"/>
    <w:rsid w:val="00415328"/>
    <w:rsid w:val="0041532A"/>
    <w:rsid w:val="00415344"/>
    <w:rsid w:val="00415385"/>
    <w:rsid w:val="00415387"/>
    <w:rsid w:val="004153B6"/>
    <w:rsid w:val="004153FB"/>
    <w:rsid w:val="00415418"/>
    <w:rsid w:val="00415479"/>
    <w:rsid w:val="00415484"/>
    <w:rsid w:val="00415487"/>
    <w:rsid w:val="004154B4"/>
    <w:rsid w:val="00415599"/>
    <w:rsid w:val="004155A2"/>
    <w:rsid w:val="004155A5"/>
    <w:rsid w:val="004155ED"/>
    <w:rsid w:val="004155F4"/>
    <w:rsid w:val="0041565D"/>
    <w:rsid w:val="004156AA"/>
    <w:rsid w:val="004156BC"/>
    <w:rsid w:val="004156E9"/>
    <w:rsid w:val="004156F9"/>
    <w:rsid w:val="00415727"/>
    <w:rsid w:val="0041578F"/>
    <w:rsid w:val="004157BB"/>
    <w:rsid w:val="0041583C"/>
    <w:rsid w:val="004158B5"/>
    <w:rsid w:val="00415A30"/>
    <w:rsid w:val="00415A51"/>
    <w:rsid w:val="00415AB2"/>
    <w:rsid w:val="00415BB6"/>
    <w:rsid w:val="00415BE2"/>
    <w:rsid w:val="00415C4C"/>
    <w:rsid w:val="00415CFC"/>
    <w:rsid w:val="00415D71"/>
    <w:rsid w:val="00415E2E"/>
    <w:rsid w:val="00415ED7"/>
    <w:rsid w:val="00415FFA"/>
    <w:rsid w:val="0041608F"/>
    <w:rsid w:val="004160DA"/>
    <w:rsid w:val="00416115"/>
    <w:rsid w:val="00416197"/>
    <w:rsid w:val="0041621E"/>
    <w:rsid w:val="0041623D"/>
    <w:rsid w:val="0041623E"/>
    <w:rsid w:val="00416256"/>
    <w:rsid w:val="00416284"/>
    <w:rsid w:val="004162A2"/>
    <w:rsid w:val="004163A4"/>
    <w:rsid w:val="00416400"/>
    <w:rsid w:val="004164CD"/>
    <w:rsid w:val="004165A3"/>
    <w:rsid w:val="004165BB"/>
    <w:rsid w:val="004165FD"/>
    <w:rsid w:val="00416612"/>
    <w:rsid w:val="0041663A"/>
    <w:rsid w:val="0041665D"/>
    <w:rsid w:val="004166D9"/>
    <w:rsid w:val="00416749"/>
    <w:rsid w:val="00416764"/>
    <w:rsid w:val="00416877"/>
    <w:rsid w:val="004168AF"/>
    <w:rsid w:val="0041690C"/>
    <w:rsid w:val="00416915"/>
    <w:rsid w:val="00416930"/>
    <w:rsid w:val="0041693F"/>
    <w:rsid w:val="00416945"/>
    <w:rsid w:val="00416960"/>
    <w:rsid w:val="004169E7"/>
    <w:rsid w:val="00416A2E"/>
    <w:rsid w:val="00416A87"/>
    <w:rsid w:val="00416AB9"/>
    <w:rsid w:val="00416AF9"/>
    <w:rsid w:val="00416B47"/>
    <w:rsid w:val="00416B70"/>
    <w:rsid w:val="00416C3F"/>
    <w:rsid w:val="00416C8B"/>
    <w:rsid w:val="00416CFF"/>
    <w:rsid w:val="00416D24"/>
    <w:rsid w:val="00416D7C"/>
    <w:rsid w:val="00416DE0"/>
    <w:rsid w:val="00416DE3"/>
    <w:rsid w:val="00416E6A"/>
    <w:rsid w:val="00416F93"/>
    <w:rsid w:val="00417042"/>
    <w:rsid w:val="00417092"/>
    <w:rsid w:val="004170EE"/>
    <w:rsid w:val="00417145"/>
    <w:rsid w:val="00417189"/>
    <w:rsid w:val="004171C4"/>
    <w:rsid w:val="004171CB"/>
    <w:rsid w:val="004171DC"/>
    <w:rsid w:val="004171DE"/>
    <w:rsid w:val="00417221"/>
    <w:rsid w:val="00417254"/>
    <w:rsid w:val="00417262"/>
    <w:rsid w:val="004172D6"/>
    <w:rsid w:val="004172F6"/>
    <w:rsid w:val="0041730F"/>
    <w:rsid w:val="00417376"/>
    <w:rsid w:val="0041741E"/>
    <w:rsid w:val="0041750C"/>
    <w:rsid w:val="0041758B"/>
    <w:rsid w:val="00417591"/>
    <w:rsid w:val="004175B7"/>
    <w:rsid w:val="00417614"/>
    <w:rsid w:val="0041761B"/>
    <w:rsid w:val="0041767F"/>
    <w:rsid w:val="0041769F"/>
    <w:rsid w:val="0041776B"/>
    <w:rsid w:val="00417812"/>
    <w:rsid w:val="00417826"/>
    <w:rsid w:val="00417A57"/>
    <w:rsid w:val="00417A6C"/>
    <w:rsid w:val="00417A7F"/>
    <w:rsid w:val="00417A99"/>
    <w:rsid w:val="00417AF6"/>
    <w:rsid w:val="00417B5B"/>
    <w:rsid w:val="00417BCA"/>
    <w:rsid w:val="00417BCE"/>
    <w:rsid w:val="00417C88"/>
    <w:rsid w:val="00417CE7"/>
    <w:rsid w:val="00417D06"/>
    <w:rsid w:val="00417D1F"/>
    <w:rsid w:val="00417D82"/>
    <w:rsid w:val="00417E9B"/>
    <w:rsid w:val="00417EA9"/>
    <w:rsid w:val="00417EB4"/>
    <w:rsid w:val="00417EC6"/>
    <w:rsid w:val="00417ED1"/>
    <w:rsid w:val="00417ED2"/>
    <w:rsid w:val="00417FDD"/>
    <w:rsid w:val="00417FE1"/>
    <w:rsid w:val="00417FFD"/>
    <w:rsid w:val="0042000B"/>
    <w:rsid w:val="00420034"/>
    <w:rsid w:val="00420075"/>
    <w:rsid w:val="004200A2"/>
    <w:rsid w:val="004200CB"/>
    <w:rsid w:val="00420113"/>
    <w:rsid w:val="00420118"/>
    <w:rsid w:val="00420159"/>
    <w:rsid w:val="0042018B"/>
    <w:rsid w:val="004201BD"/>
    <w:rsid w:val="004201C3"/>
    <w:rsid w:val="004201E9"/>
    <w:rsid w:val="00420233"/>
    <w:rsid w:val="004202C4"/>
    <w:rsid w:val="00420344"/>
    <w:rsid w:val="00420366"/>
    <w:rsid w:val="0042036E"/>
    <w:rsid w:val="004203D1"/>
    <w:rsid w:val="00420471"/>
    <w:rsid w:val="00420485"/>
    <w:rsid w:val="004204CD"/>
    <w:rsid w:val="004204D9"/>
    <w:rsid w:val="004204F9"/>
    <w:rsid w:val="00420538"/>
    <w:rsid w:val="00420552"/>
    <w:rsid w:val="004205B2"/>
    <w:rsid w:val="00420691"/>
    <w:rsid w:val="00420794"/>
    <w:rsid w:val="0042082B"/>
    <w:rsid w:val="00420833"/>
    <w:rsid w:val="0042086A"/>
    <w:rsid w:val="004208E9"/>
    <w:rsid w:val="0042090F"/>
    <w:rsid w:val="00420958"/>
    <w:rsid w:val="004209C1"/>
    <w:rsid w:val="004209CE"/>
    <w:rsid w:val="00420A06"/>
    <w:rsid w:val="00420A1A"/>
    <w:rsid w:val="00420A98"/>
    <w:rsid w:val="00420ABC"/>
    <w:rsid w:val="00420AE9"/>
    <w:rsid w:val="00420B2D"/>
    <w:rsid w:val="00420BE0"/>
    <w:rsid w:val="00420BF7"/>
    <w:rsid w:val="00420C00"/>
    <w:rsid w:val="00420C4F"/>
    <w:rsid w:val="00420CAF"/>
    <w:rsid w:val="00420CBC"/>
    <w:rsid w:val="00420CF3"/>
    <w:rsid w:val="00420D0B"/>
    <w:rsid w:val="00420D96"/>
    <w:rsid w:val="00420DCC"/>
    <w:rsid w:val="00420E68"/>
    <w:rsid w:val="00420F30"/>
    <w:rsid w:val="00420F31"/>
    <w:rsid w:val="00420F72"/>
    <w:rsid w:val="00420F8F"/>
    <w:rsid w:val="00420FD7"/>
    <w:rsid w:val="00420FF4"/>
    <w:rsid w:val="0042101D"/>
    <w:rsid w:val="0042104D"/>
    <w:rsid w:val="004210B8"/>
    <w:rsid w:val="004210BD"/>
    <w:rsid w:val="004210C5"/>
    <w:rsid w:val="004210FA"/>
    <w:rsid w:val="0042113B"/>
    <w:rsid w:val="00421150"/>
    <w:rsid w:val="0042115E"/>
    <w:rsid w:val="00421172"/>
    <w:rsid w:val="004211B2"/>
    <w:rsid w:val="004211D9"/>
    <w:rsid w:val="004211E9"/>
    <w:rsid w:val="004212BF"/>
    <w:rsid w:val="00421301"/>
    <w:rsid w:val="004213B2"/>
    <w:rsid w:val="004213BA"/>
    <w:rsid w:val="004213D6"/>
    <w:rsid w:val="0042143A"/>
    <w:rsid w:val="00421469"/>
    <w:rsid w:val="0042152D"/>
    <w:rsid w:val="004216A5"/>
    <w:rsid w:val="00421703"/>
    <w:rsid w:val="00421705"/>
    <w:rsid w:val="00421722"/>
    <w:rsid w:val="00421741"/>
    <w:rsid w:val="00421776"/>
    <w:rsid w:val="0042182F"/>
    <w:rsid w:val="004218C8"/>
    <w:rsid w:val="004218D1"/>
    <w:rsid w:val="004218ED"/>
    <w:rsid w:val="00421950"/>
    <w:rsid w:val="00421A12"/>
    <w:rsid w:val="00421A38"/>
    <w:rsid w:val="00421A56"/>
    <w:rsid w:val="00421BE3"/>
    <w:rsid w:val="00421BE6"/>
    <w:rsid w:val="00421C02"/>
    <w:rsid w:val="00421C94"/>
    <w:rsid w:val="00421C97"/>
    <w:rsid w:val="00421CAB"/>
    <w:rsid w:val="00421D14"/>
    <w:rsid w:val="00421D57"/>
    <w:rsid w:val="00421D66"/>
    <w:rsid w:val="00421D82"/>
    <w:rsid w:val="00421D8C"/>
    <w:rsid w:val="00421D98"/>
    <w:rsid w:val="00421DBA"/>
    <w:rsid w:val="00421ECD"/>
    <w:rsid w:val="00421F2D"/>
    <w:rsid w:val="00422026"/>
    <w:rsid w:val="004220AC"/>
    <w:rsid w:val="00422129"/>
    <w:rsid w:val="0042215B"/>
    <w:rsid w:val="0042229B"/>
    <w:rsid w:val="004222CC"/>
    <w:rsid w:val="004222CD"/>
    <w:rsid w:val="004222E3"/>
    <w:rsid w:val="0042232A"/>
    <w:rsid w:val="0042232D"/>
    <w:rsid w:val="00422392"/>
    <w:rsid w:val="00422413"/>
    <w:rsid w:val="004224BF"/>
    <w:rsid w:val="0042256E"/>
    <w:rsid w:val="0042259D"/>
    <w:rsid w:val="004225A7"/>
    <w:rsid w:val="00422643"/>
    <w:rsid w:val="0042266C"/>
    <w:rsid w:val="00422739"/>
    <w:rsid w:val="00422754"/>
    <w:rsid w:val="00422763"/>
    <w:rsid w:val="004227A9"/>
    <w:rsid w:val="00422852"/>
    <w:rsid w:val="0042286D"/>
    <w:rsid w:val="00422883"/>
    <w:rsid w:val="00422886"/>
    <w:rsid w:val="00422A4D"/>
    <w:rsid w:val="00422A92"/>
    <w:rsid w:val="00422B5E"/>
    <w:rsid w:val="00422BF2"/>
    <w:rsid w:val="00422BF3"/>
    <w:rsid w:val="00422C0B"/>
    <w:rsid w:val="00422C30"/>
    <w:rsid w:val="00422C53"/>
    <w:rsid w:val="00422C6B"/>
    <w:rsid w:val="00422CA2"/>
    <w:rsid w:val="00422CD1"/>
    <w:rsid w:val="00422CF8"/>
    <w:rsid w:val="00422D05"/>
    <w:rsid w:val="00422D4C"/>
    <w:rsid w:val="00422DF0"/>
    <w:rsid w:val="00422EC7"/>
    <w:rsid w:val="00422EE5"/>
    <w:rsid w:val="00422F04"/>
    <w:rsid w:val="00422F43"/>
    <w:rsid w:val="00422F50"/>
    <w:rsid w:val="00422F59"/>
    <w:rsid w:val="00422FA1"/>
    <w:rsid w:val="00422FB4"/>
    <w:rsid w:val="00423091"/>
    <w:rsid w:val="004230AE"/>
    <w:rsid w:val="004230B2"/>
    <w:rsid w:val="0042318E"/>
    <w:rsid w:val="004231F5"/>
    <w:rsid w:val="00423240"/>
    <w:rsid w:val="0042338B"/>
    <w:rsid w:val="004233E7"/>
    <w:rsid w:val="00423406"/>
    <w:rsid w:val="00423470"/>
    <w:rsid w:val="004234F0"/>
    <w:rsid w:val="0042356F"/>
    <w:rsid w:val="004235CF"/>
    <w:rsid w:val="004235D7"/>
    <w:rsid w:val="00423644"/>
    <w:rsid w:val="00423676"/>
    <w:rsid w:val="004236F8"/>
    <w:rsid w:val="0042371A"/>
    <w:rsid w:val="0042371E"/>
    <w:rsid w:val="00423743"/>
    <w:rsid w:val="00423845"/>
    <w:rsid w:val="0042388E"/>
    <w:rsid w:val="00423918"/>
    <w:rsid w:val="0042398F"/>
    <w:rsid w:val="004239F0"/>
    <w:rsid w:val="00423A3E"/>
    <w:rsid w:val="00423BF8"/>
    <w:rsid w:val="00423C01"/>
    <w:rsid w:val="00423C3C"/>
    <w:rsid w:val="00423C43"/>
    <w:rsid w:val="00423C5B"/>
    <w:rsid w:val="00423C7D"/>
    <w:rsid w:val="00423CBD"/>
    <w:rsid w:val="00423CC6"/>
    <w:rsid w:val="00423D22"/>
    <w:rsid w:val="00423DC3"/>
    <w:rsid w:val="00423E33"/>
    <w:rsid w:val="00423E47"/>
    <w:rsid w:val="00423E4E"/>
    <w:rsid w:val="00423EA8"/>
    <w:rsid w:val="00423ECA"/>
    <w:rsid w:val="00423F2A"/>
    <w:rsid w:val="00423F79"/>
    <w:rsid w:val="00423FCE"/>
    <w:rsid w:val="00424007"/>
    <w:rsid w:val="00424088"/>
    <w:rsid w:val="0042416E"/>
    <w:rsid w:val="0042417E"/>
    <w:rsid w:val="00424197"/>
    <w:rsid w:val="00424198"/>
    <w:rsid w:val="004241F5"/>
    <w:rsid w:val="00424202"/>
    <w:rsid w:val="00424223"/>
    <w:rsid w:val="00424227"/>
    <w:rsid w:val="0042423F"/>
    <w:rsid w:val="004242DA"/>
    <w:rsid w:val="00424325"/>
    <w:rsid w:val="00424336"/>
    <w:rsid w:val="0042434E"/>
    <w:rsid w:val="00424378"/>
    <w:rsid w:val="004243A0"/>
    <w:rsid w:val="00424523"/>
    <w:rsid w:val="0042454A"/>
    <w:rsid w:val="004245B0"/>
    <w:rsid w:val="004245E6"/>
    <w:rsid w:val="0042462C"/>
    <w:rsid w:val="00424634"/>
    <w:rsid w:val="0042465A"/>
    <w:rsid w:val="0042467E"/>
    <w:rsid w:val="004246CC"/>
    <w:rsid w:val="004246D4"/>
    <w:rsid w:val="004246DA"/>
    <w:rsid w:val="004247F8"/>
    <w:rsid w:val="00424847"/>
    <w:rsid w:val="00424872"/>
    <w:rsid w:val="004248BE"/>
    <w:rsid w:val="004248FF"/>
    <w:rsid w:val="0042492D"/>
    <w:rsid w:val="0042495B"/>
    <w:rsid w:val="004249A0"/>
    <w:rsid w:val="00424AA3"/>
    <w:rsid w:val="00424AB5"/>
    <w:rsid w:val="00424B04"/>
    <w:rsid w:val="00424B37"/>
    <w:rsid w:val="00424B9C"/>
    <w:rsid w:val="00424BB9"/>
    <w:rsid w:val="00424C7C"/>
    <w:rsid w:val="00424C96"/>
    <w:rsid w:val="00424CDB"/>
    <w:rsid w:val="00424CDC"/>
    <w:rsid w:val="00424CE6"/>
    <w:rsid w:val="00424D40"/>
    <w:rsid w:val="00424D55"/>
    <w:rsid w:val="00424DC7"/>
    <w:rsid w:val="00424E6F"/>
    <w:rsid w:val="00424EF7"/>
    <w:rsid w:val="00424F2E"/>
    <w:rsid w:val="0042500F"/>
    <w:rsid w:val="00425033"/>
    <w:rsid w:val="004250B2"/>
    <w:rsid w:val="004250BE"/>
    <w:rsid w:val="004250EB"/>
    <w:rsid w:val="0042510C"/>
    <w:rsid w:val="0042521C"/>
    <w:rsid w:val="00425295"/>
    <w:rsid w:val="004252F4"/>
    <w:rsid w:val="004253E0"/>
    <w:rsid w:val="004253E6"/>
    <w:rsid w:val="004254AE"/>
    <w:rsid w:val="004254CA"/>
    <w:rsid w:val="004254CC"/>
    <w:rsid w:val="004254CD"/>
    <w:rsid w:val="00425503"/>
    <w:rsid w:val="00425546"/>
    <w:rsid w:val="0042557B"/>
    <w:rsid w:val="004255E2"/>
    <w:rsid w:val="004256BD"/>
    <w:rsid w:val="00425733"/>
    <w:rsid w:val="00425758"/>
    <w:rsid w:val="004257D0"/>
    <w:rsid w:val="004258E3"/>
    <w:rsid w:val="004259A7"/>
    <w:rsid w:val="004259D8"/>
    <w:rsid w:val="00425A2B"/>
    <w:rsid w:val="00425A4E"/>
    <w:rsid w:val="00425B21"/>
    <w:rsid w:val="00425C04"/>
    <w:rsid w:val="00425C63"/>
    <w:rsid w:val="00425CD0"/>
    <w:rsid w:val="00425EB6"/>
    <w:rsid w:val="00425F32"/>
    <w:rsid w:val="00425F4B"/>
    <w:rsid w:val="00425FD1"/>
    <w:rsid w:val="00425FD2"/>
    <w:rsid w:val="00425FD8"/>
    <w:rsid w:val="00425FFC"/>
    <w:rsid w:val="00426043"/>
    <w:rsid w:val="0042615C"/>
    <w:rsid w:val="00426178"/>
    <w:rsid w:val="0042617C"/>
    <w:rsid w:val="004261E4"/>
    <w:rsid w:val="004262F8"/>
    <w:rsid w:val="0042633B"/>
    <w:rsid w:val="00426347"/>
    <w:rsid w:val="004263D6"/>
    <w:rsid w:val="00426426"/>
    <w:rsid w:val="00426497"/>
    <w:rsid w:val="004264AC"/>
    <w:rsid w:val="004264F9"/>
    <w:rsid w:val="00426552"/>
    <w:rsid w:val="00426576"/>
    <w:rsid w:val="004265B5"/>
    <w:rsid w:val="004266FE"/>
    <w:rsid w:val="0042685D"/>
    <w:rsid w:val="00426930"/>
    <w:rsid w:val="0042698D"/>
    <w:rsid w:val="004269CD"/>
    <w:rsid w:val="004269EF"/>
    <w:rsid w:val="00426A0F"/>
    <w:rsid w:val="00426A24"/>
    <w:rsid w:val="00426A4A"/>
    <w:rsid w:val="00426AC4"/>
    <w:rsid w:val="00426B10"/>
    <w:rsid w:val="00426B8C"/>
    <w:rsid w:val="00426BB0"/>
    <w:rsid w:val="00426BDC"/>
    <w:rsid w:val="00426CBD"/>
    <w:rsid w:val="00426D72"/>
    <w:rsid w:val="00426D7C"/>
    <w:rsid w:val="00426DAC"/>
    <w:rsid w:val="00426E16"/>
    <w:rsid w:val="00426E39"/>
    <w:rsid w:val="00426E61"/>
    <w:rsid w:val="00426EBA"/>
    <w:rsid w:val="00426F43"/>
    <w:rsid w:val="00426F9B"/>
    <w:rsid w:val="00427024"/>
    <w:rsid w:val="00427127"/>
    <w:rsid w:val="0042714F"/>
    <w:rsid w:val="00427175"/>
    <w:rsid w:val="00427180"/>
    <w:rsid w:val="004271C6"/>
    <w:rsid w:val="0042725D"/>
    <w:rsid w:val="00427260"/>
    <w:rsid w:val="00427279"/>
    <w:rsid w:val="0042732B"/>
    <w:rsid w:val="00427417"/>
    <w:rsid w:val="00427492"/>
    <w:rsid w:val="0042751A"/>
    <w:rsid w:val="00427569"/>
    <w:rsid w:val="0042757C"/>
    <w:rsid w:val="0042758A"/>
    <w:rsid w:val="004275C7"/>
    <w:rsid w:val="00427633"/>
    <w:rsid w:val="0042767D"/>
    <w:rsid w:val="00427756"/>
    <w:rsid w:val="004277BE"/>
    <w:rsid w:val="0042785F"/>
    <w:rsid w:val="0042791D"/>
    <w:rsid w:val="00427963"/>
    <w:rsid w:val="00427976"/>
    <w:rsid w:val="004279AB"/>
    <w:rsid w:val="004279F0"/>
    <w:rsid w:val="00427A4B"/>
    <w:rsid w:val="00427ADD"/>
    <w:rsid w:val="00427AFC"/>
    <w:rsid w:val="00427B78"/>
    <w:rsid w:val="00427B9E"/>
    <w:rsid w:val="00427BC0"/>
    <w:rsid w:val="00427BF1"/>
    <w:rsid w:val="00427C0B"/>
    <w:rsid w:val="00427C12"/>
    <w:rsid w:val="00427D41"/>
    <w:rsid w:val="00427D52"/>
    <w:rsid w:val="00427D63"/>
    <w:rsid w:val="00427E82"/>
    <w:rsid w:val="00427E92"/>
    <w:rsid w:val="00427EF0"/>
    <w:rsid w:val="00427F83"/>
    <w:rsid w:val="004300A3"/>
    <w:rsid w:val="00430179"/>
    <w:rsid w:val="0043018D"/>
    <w:rsid w:val="004301D8"/>
    <w:rsid w:val="004301F8"/>
    <w:rsid w:val="00430209"/>
    <w:rsid w:val="00430274"/>
    <w:rsid w:val="004302A2"/>
    <w:rsid w:val="004302A5"/>
    <w:rsid w:val="004302AB"/>
    <w:rsid w:val="00430301"/>
    <w:rsid w:val="0043034E"/>
    <w:rsid w:val="00430397"/>
    <w:rsid w:val="004303D2"/>
    <w:rsid w:val="0043044C"/>
    <w:rsid w:val="004304D1"/>
    <w:rsid w:val="004304FA"/>
    <w:rsid w:val="00430538"/>
    <w:rsid w:val="00430573"/>
    <w:rsid w:val="0043057E"/>
    <w:rsid w:val="004305DD"/>
    <w:rsid w:val="004305E9"/>
    <w:rsid w:val="004305F7"/>
    <w:rsid w:val="00430664"/>
    <w:rsid w:val="0043068F"/>
    <w:rsid w:val="004306D5"/>
    <w:rsid w:val="00430828"/>
    <w:rsid w:val="004308A5"/>
    <w:rsid w:val="004308E7"/>
    <w:rsid w:val="0043097A"/>
    <w:rsid w:val="00430A99"/>
    <w:rsid w:val="00430AD6"/>
    <w:rsid w:val="00430C40"/>
    <w:rsid w:val="00430C99"/>
    <w:rsid w:val="00430CA5"/>
    <w:rsid w:val="00430D2C"/>
    <w:rsid w:val="00430D30"/>
    <w:rsid w:val="00430DEA"/>
    <w:rsid w:val="00430E35"/>
    <w:rsid w:val="00430E3D"/>
    <w:rsid w:val="00430F5D"/>
    <w:rsid w:val="004310EE"/>
    <w:rsid w:val="004310F6"/>
    <w:rsid w:val="0043111E"/>
    <w:rsid w:val="0043113D"/>
    <w:rsid w:val="00431149"/>
    <w:rsid w:val="004311EE"/>
    <w:rsid w:val="00431200"/>
    <w:rsid w:val="004312C2"/>
    <w:rsid w:val="00431309"/>
    <w:rsid w:val="0043136C"/>
    <w:rsid w:val="0043137B"/>
    <w:rsid w:val="004313EF"/>
    <w:rsid w:val="004314FA"/>
    <w:rsid w:val="00431554"/>
    <w:rsid w:val="00431586"/>
    <w:rsid w:val="004315BB"/>
    <w:rsid w:val="00431645"/>
    <w:rsid w:val="004316B8"/>
    <w:rsid w:val="004317B4"/>
    <w:rsid w:val="004317CC"/>
    <w:rsid w:val="004317EE"/>
    <w:rsid w:val="004318A1"/>
    <w:rsid w:val="00431979"/>
    <w:rsid w:val="00431996"/>
    <w:rsid w:val="004319A5"/>
    <w:rsid w:val="004319F5"/>
    <w:rsid w:val="00431A06"/>
    <w:rsid w:val="00431A82"/>
    <w:rsid w:val="00431AA3"/>
    <w:rsid w:val="00431AD2"/>
    <w:rsid w:val="00431B39"/>
    <w:rsid w:val="00431B6A"/>
    <w:rsid w:val="00431B8F"/>
    <w:rsid w:val="00431C12"/>
    <w:rsid w:val="00431C2B"/>
    <w:rsid w:val="00431D1F"/>
    <w:rsid w:val="00431DAC"/>
    <w:rsid w:val="00431DB6"/>
    <w:rsid w:val="00431DF8"/>
    <w:rsid w:val="00431E4B"/>
    <w:rsid w:val="00431E4C"/>
    <w:rsid w:val="00431E80"/>
    <w:rsid w:val="00431ED4"/>
    <w:rsid w:val="00431F30"/>
    <w:rsid w:val="00431F60"/>
    <w:rsid w:val="00432150"/>
    <w:rsid w:val="00432185"/>
    <w:rsid w:val="004321FE"/>
    <w:rsid w:val="00432208"/>
    <w:rsid w:val="0043220E"/>
    <w:rsid w:val="00432241"/>
    <w:rsid w:val="0043225C"/>
    <w:rsid w:val="0043231F"/>
    <w:rsid w:val="00432395"/>
    <w:rsid w:val="0043240B"/>
    <w:rsid w:val="0043248E"/>
    <w:rsid w:val="0043249A"/>
    <w:rsid w:val="00432541"/>
    <w:rsid w:val="004325B6"/>
    <w:rsid w:val="004325C3"/>
    <w:rsid w:val="004325E7"/>
    <w:rsid w:val="00432633"/>
    <w:rsid w:val="00432677"/>
    <w:rsid w:val="004326FB"/>
    <w:rsid w:val="004326FC"/>
    <w:rsid w:val="00432720"/>
    <w:rsid w:val="00432747"/>
    <w:rsid w:val="004327BC"/>
    <w:rsid w:val="00432825"/>
    <w:rsid w:val="00432873"/>
    <w:rsid w:val="0043288B"/>
    <w:rsid w:val="004328F4"/>
    <w:rsid w:val="00432909"/>
    <w:rsid w:val="0043298C"/>
    <w:rsid w:val="004329A0"/>
    <w:rsid w:val="004329DF"/>
    <w:rsid w:val="00432A60"/>
    <w:rsid w:val="00432A63"/>
    <w:rsid w:val="00432AA6"/>
    <w:rsid w:val="00432BEE"/>
    <w:rsid w:val="00432CCD"/>
    <w:rsid w:val="00432CF9"/>
    <w:rsid w:val="00432D3C"/>
    <w:rsid w:val="00432D40"/>
    <w:rsid w:val="00432E77"/>
    <w:rsid w:val="00432EA6"/>
    <w:rsid w:val="00432EB4"/>
    <w:rsid w:val="00432EF1"/>
    <w:rsid w:val="00432F2A"/>
    <w:rsid w:val="00432F36"/>
    <w:rsid w:val="00432F69"/>
    <w:rsid w:val="00432F7D"/>
    <w:rsid w:val="00432F80"/>
    <w:rsid w:val="00432FA9"/>
    <w:rsid w:val="00433001"/>
    <w:rsid w:val="004330BF"/>
    <w:rsid w:val="00433114"/>
    <w:rsid w:val="00433132"/>
    <w:rsid w:val="00433144"/>
    <w:rsid w:val="00433171"/>
    <w:rsid w:val="00433193"/>
    <w:rsid w:val="004331AC"/>
    <w:rsid w:val="004331EC"/>
    <w:rsid w:val="00433232"/>
    <w:rsid w:val="00433266"/>
    <w:rsid w:val="004332EE"/>
    <w:rsid w:val="0043330E"/>
    <w:rsid w:val="00433416"/>
    <w:rsid w:val="00433434"/>
    <w:rsid w:val="0043344A"/>
    <w:rsid w:val="004334B7"/>
    <w:rsid w:val="004334E3"/>
    <w:rsid w:val="00433535"/>
    <w:rsid w:val="00433548"/>
    <w:rsid w:val="00433637"/>
    <w:rsid w:val="00433639"/>
    <w:rsid w:val="00433677"/>
    <w:rsid w:val="004336FB"/>
    <w:rsid w:val="004337A4"/>
    <w:rsid w:val="004337BB"/>
    <w:rsid w:val="004337D6"/>
    <w:rsid w:val="00433875"/>
    <w:rsid w:val="004338A0"/>
    <w:rsid w:val="004338C8"/>
    <w:rsid w:val="004339F7"/>
    <w:rsid w:val="00433A6E"/>
    <w:rsid w:val="00433A80"/>
    <w:rsid w:val="00433B3D"/>
    <w:rsid w:val="00433BA8"/>
    <w:rsid w:val="00433C44"/>
    <w:rsid w:val="00433C5C"/>
    <w:rsid w:val="00433FD1"/>
    <w:rsid w:val="00433FD3"/>
    <w:rsid w:val="00434022"/>
    <w:rsid w:val="00434047"/>
    <w:rsid w:val="00434071"/>
    <w:rsid w:val="0043408E"/>
    <w:rsid w:val="004340C2"/>
    <w:rsid w:val="004340D4"/>
    <w:rsid w:val="00434136"/>
    <w:rsid w:val="00434170"/>
    <w:rsid w:val="004341CF"/>
    <w:rsid w:val="00434232"/>
    <w:rsid w:val="0043427D"/>
    <w:rsid w:val="00434280"/>
    <w:rsid w:val="004342F6"/>
    <w:rsid w:val="0043430F"/>
    <w:rsid w:val="004343F7"/>
    <w:rsid w:val="004344D2"/>
    <w:rsid w:val="004345E5"/>
    <w:rsid w:val="00434617"/>
    <w:rsid w:val="00434658"/>
    <w:rsid w:val="004346AE"/>
    <w:rsid w:val="004346FF"/>
    <w:rsid w:val="004347A0"/>
    <w:rsid w:val="0043489E"/>
    <w:rsid w:val="00434A2F"/>
    <w:rsid w:val="00434A53"/>
    <w:rsid w:val="00434A8F"/>
    <w:rsid w:val="00434ABB"/>
    <w:rsid w:val="00434AF5"/>
    <w:rsid w:val="00434C2F"/>
    <w:rsid w:val="00434D43"/>
    <w:rsid w:val="00434DB1"/>
    <w:rsid w:val="00434DEB"/>
    <w:rsid w:val="00434DEF"/>
    <w:rsid w:val="00434E2F"/>
    <w:rsid w:val="00434E65"/>
    <w:rsid w:val="00434EC7"/>
    <w:rsid w:val="00434EF5"/>
    <w:rsid w:val="00434F60"/>
    <w:rsid w:val="00434F71"/>
    <w:rsid w:val="00434FC7"/>
    <w:rsid w:val="00435031"/>
    <w:rsid w:val="004350AF"/>
    <w:rsid w:val="0043511D"/>
    <w:rsid w:val="00435143"/>
    <w:rsid w:val="00435175"/>
    <w:rsid w:val="004351EB"/>
    <w:rsid w:val="004351FF"/>
    <w:rsid w:val="00435213"/>
    <w:rsid w:val="0043528A"/>
    <w:rsid w:val="004352CE"/>
    <w:rsid w:val="00435317"/>
    <w:rsid w:val="00435355"/>
    <w:rsid w:val="00435375"/>
    <w:rsid w:val="00435394"/>
    <w:rsid w:val="004353F2"/>
    <w:rsid w:val="0043544E"/>
    <w:rsid w:val="0043564C"/>
    <w:rsid w:val="004356BD"/>
    <w:rsid w:val="004356E2"/>
    <w:rsid w:val="00435744"/>
    <w:rsid w:val="0043575C"/>
    <w:rsid w:val="0043576B"/>
    <w:rsid w:val="0043577C"/>
    <w:rsid w:val="0043579C"/>
    <w:rsid w:val="00435802"/>
    <w:rsid w:val="00435808"/>
    <w:rsid w:val="00435866"/>
    <w:rsid w:val="0043587A"/>
    <w:rsid w:val="0043589D"/>
    <w:rsid w:val="004358D0"/>
    <w:rsid w:val="004358D6"/>
    <w:rsid w:val="00435938"/>
    <w:rsid w:val="00435989"/>
    <w:rsid w:val="004359A2"/>
    <w:rsid w:val="004359FE"/>
    <w:rsid w:val="00435A17"/>
    <w:rsid w:val="00435AD7"/>
    <w:rsid w:val="00435B21"/>
    <w:rsid w:val="00435C54"/>
    <w:rsid w:val="00435C57"/>
    <w:rsid w:val="00435D3A"/>
    <w:rsid w:val="00435D79"/>
    <w:rsid w:val="00435D92"/>
    <w:rsid w:val="00435DE8"/>
    <w:rsid w:val="00435E7A"/>
    <w:rsid w:val="00435EB6"/>
    <w:rsid w:val="00435EBC"/>
    <w:rsid w:val="00435FDE"/>
    <w:rsid w:val="0043602C"/>
    <w:rsid w:val="00436086"/>
    <w:rsid w:val="004360B8"/>
    <w:rsid w:val="00436115"/>
    <w:rsid w:val="00436118"/>
    <w:rsid w:val="0043621C"/>
    <w:rsid w:val="004362C4"/>
    <w:rsid w:val="004362E4"/>
    <w:rsid w:val="00436365"/>
    <w:rsid w:val="00436394"/>
    <w:rsid w:val="00436396"/>
    <w:rsid w:val="004363E6"/>
    <w:rsid w:val="00436421"/>
    <w:rsid w:val="0043645C"/>
    <w:rsid w:val="0043657D"/>
    <w:rsid w:val="004365D0"/>
    <w:rsid w:val="0043685D"/>
    <w:rsid w:val="00436886"/>
    <w:rsid w:val="004368A6"/>
    <w:rsid w:val="004368E2"/>
    <w:rsid w:val="0043691E"/>
    <w:rsid w:val="00436926"/>
    <w:rsid w:val="00436A47"/>
    <w:rsid w:val="00436AED"/>
    <w:rsid w:val="00436B00"/>
    <w:rsid w:val="00436B68"/>
    <w:rsid w:val="00436C38"/>
    <w:rsid w:val="00436E87"/>
    <w:rsid w:val="00436EC7"/>
    <w:rsid w:val="00436F7F"/>
    <w:rsid w:val="0043706C"/>
    <w:rsid w:val="004370E8"/>
    <w:rsid w:val="004371BE"/>
    <w:rsid w:val="004371F4"/>
    <w:rsid w:val="0043727A"/>
    <w:rsid w:val="00437343"/>
    <w:rsid w:val="0043737A"/>
    <w:rsid w:val="00437395"/>
    <w:rsid w:val="004373CD"/>
    <w:rsid w:val="004373EC"/>
    <w:rsid w:val="00437431"/>
    <w:rsid w:val="00437478"/>
    <w:rsid w:val="004374BF"/>
    <w:rsid w:val="004374DF"/>
    <w:rsid w:val="004375A7"/>
    <w:rsid w:val="0043767C"/>
    <w:rsid w:val="00437716"/>
    <w:rsid w:val="00437771"/>
    <w:rsid w:val="0043778D"/>
    <w:rsid w:val="004377FA"/>
    <w:rsid w:val="004378C6"/>
    <w:rsid w:val="00437943"/>
    <w:rsid w:val="00437975"/>
    <w:rsid w:val="004379F9"/>
    <w:rsid w:val="00437A7A"/>
    <w:rsid w:val="00437A7D"/>
    <w:rsid w:val="00437A92"/>
    <w:rsid w:val="00437A9F"/>
    <w:rsid w:val="00437ABA"/>
    <w:rsid w:val="00437AC8"/>
    <w:rsid w:val="00437B46"/>
    <w:rsid w:val="00437BA1"/>
    <w:rsid w:val="00437BD6"/>
    <w:rsid w:val="00437BFA"/>
    <w:rsid w:val="00437C37"/>
    <w:rsid w:val="00437C47"/>
    <w:rsid w:val="00437C68"/>
    <w:rsid w:val="00437CA8"/>
    <w:rsid w:val="00437D73"/>
    <w:rsid w:val="00437DDC"/>
    <w:rsid w:val="00437DEE"/>
    <w:rsid w:val="00437E86"/>
    <w:rsid w:val="00437EAB"/>
    <w:rsid w:val="00437EDA"/>
    <w:rsid w:val="00437F4D"/>
    <w:rsid w:val="00437F83"/>
    <w:rsid w:val="00437F88"/>
    <w:rsid w:val="00440082"/>
    <w:rsid w:val="00440094"/>
    <w:rsid w:val="004400B4"/>
    <w:rsid w:val="00440119"/>
    <w:rsid w:val="00440136"/>
    <w:rsid w:val="004401BF"/>
    <w:rsid w:val="00440233"/>
    <w:rsid w:val="00440249"/>
    <w:rsid w:val="004402F5"/>
    <w:rsid w:val="004402FC"/>
    <w:rsid w:val="00440300"/>
    <w:rsid w:val="00440350"/>
    <w:rsid w:val="0044035B"/>
    <w:rsid w:val="00440393"/>
    <w:rsid w:val="004403DC"/>
    <w:rsid w:val="0044047D"/>
    <w:rsid w:val="0044048A"/>
    <w:rsid w:val="00440497"/>
    <w:rsid w:val="004404B5"/>
    <w:rsid w:val="004404CE"/>
    <w:rsid w:val="004404F0"/>
    <w:rsid w:val="0044052E"/>
    <w:rsid w:val="00440543"/>
    <w:rsid w:val="00440552"/>
    <w:rsid w:val="00440554"/>
    <w:rsid w:val="004405A7"/>
    <w:rsid w:val="004405CB"/>
    <w:rsid w:val="0044061D"/>
    <w:rsid w:val="00440625"/>
    <w:rsid w:val="00440688"/>
    <w:rsid w:val="004406B0"/>
    <w:rsid w:val="004406DE"/>
    <w:rsid w:val="004406E1"/>
    <w:rsid w:val="004407BF"/>
    <w:rsid w:val="004407E5"/>
    <w:rsid w:val="004407EE"/>
    <w:rsid w:val="00440882"/>
    <w:rsid w:val="0044090B"/>
    <w:rsid w:val="00440922"/>
    <w:rsid w:val="0044096D"/>
    <w:rsid w:val="00440980"/>
    <w:rsid w:val="00440A06"/>
    <w:rsid w:val="00440A76"/>
    <w:rsid w:val="00440AC3"/>
    <w:rsid w:val="00440AEE"/>
    <w:rsid w:val="00440B0D"/>
    <w:rsid w:val="00440B18"/>
    <w:rsid w:val="00440B95"/>
    <w:rsid w:val="00440C2E"/>
    <w:rsid w:val="00440C59"/>
    <w:rsid w:val="00440CAD"/>
    <w:rsid w:val="00440D63"/>
    <w:rsid w:val="00440D9C"/>
    <w:rsid w:val="00440DAB"/>
    <w:rsid w:val="00440DF3"/>
    <w:rsid w:val="00440EC1"/>
    <w:rsid w:val="00440EE8"/>
    <w:rsid w:val="00440F0C"/>
    <w:rsid w:val="00440F32"/>
    <w:rsid w:val="00440F72"/>
    <w:rsid w:val="00440F74"/>
    <w:rsid w:val="00440FC0"/>
    <w:rsid w:val="00441059"/>
    <w:rsid w:val="004410D7"/>
    <w:rsid w:val="004410F9"/>
    <w:rsid w:val="0044111F"/>
    <w:rsid w:val="0044115C"/>
    <w:rsid w:val="004411C1"/>
    <w:rsid w:val="00441202"/>
    <w:rsid w:val="00441242"/>
    <w:rsid w:val="0044128C"/>
    <w:rsid w:val="00441342"/>
    <w:rsid w:val="004413D6"/>
    <w:rsid w:val="004413F7"/>
    <w:rsid w:val="004413FD"/>
    <w:rsid w:val="00441403"/>
    <w:rsid w:val="00441497"/>
    <w:rsid w:val="00441517"/>
    <w:rsid w:val="00441553"/>
    <w:rsid w:val="0044158B"/>
    <w:rsid w:val="00441686"/>
    <w:rsid w:val="004416C5"/>
    <w:rsid w:val="00441719"/>
    <w:rsid w:val="00441774"/>
    <w:rsid w:val="004417A3"/>
    <w:rsid w:val="004418C7"/>
    <w:rsid w:val="004418CF"/>
    <w:rsid w:val="0044194E"/>
    <w:rsid w:val="0044197B"/>
    <w:rsid w:val="00441988"/>
    <w:rsid w:val="0044198C"/>
    <w:rsid w:val="004419D6"/>
    <w:rsid w:val="00441A0F"/>
    <w:rsid w:val="00441A1C"/>
    <w:rsid w:val="00441A5C"/>
    <w:rsid w:val="00441B57"/>
    <w:rsid w:val="00441B64"/>
    <w:rsid w:val="00441B68"/>
    <w:rsid w:val="00441B6A"/>
    <w:rsid w:val="00441B92"/>
    <w:rsid w:val="00441BEE"/>
    <w:rsid w:val="00441C32"/>
    <w:rsid w:val="00441C44"/>
    <w:rsid w:val="00441C53"/>
    <w:rsid w:val="00441C86"/>
    <w:rsid w:val="00441D90"/>
    <w:rsid w:val="00441D91"/>
    <w:rsid w:val="00441E0B"/>
    <w:rsid w:val="00441F33"/>
    <w:rsid w:val="00441F47"/>
    <w:rsid w:val="00441F9E"/>
    <w:rsid w:val="00442035"/>
    <w:rsid w:val="0044203A"/>
    <w:rsid w:val="0044205C"/>
    <w:rsid w:val="0044206B"/>
    <w:rsid w:val="004420AB"/>
    <w:rsid w:val="004421A6"/>
    <w:rsid w:val="004421B1"/>
    <w:rsid w:val="00442211"/>
    <w:rsid w:val="0044229C"/>
    <w:rsid w:val="004422B5"/>
    <w:rsid w:val="004423B3"/>
    <w:rsid w:val="004424B4"/>
    <w:rsid w:val="00442588"/>
    <w:rsid w:val="0044260A"/>
    <w:rsid w:val="0044269D"/>
    <w:rsid w:val="0044275A"/>
    <w:rsid w:val="00442876"/>
    <w:rsid w:val="004428D7"/>
    <w:rsid w:val="00442946"/>
    <w:rsid w:val="00442962"/>
    <w:rsid w:val="0044297F"/>
    <w:rsid w:val="00442983"/>
    <w:rsid w:val="00442995"/>
    <w:rsid w:val="004429E9"/>
    <w:rsid w:val="004429F4"/>
    <w:rsid w:val="00442A03"/>
    <w:rsid w:val="00442A0C"/>
    <w:rsid w:val="00442A31"/>
    <w:rsid w:val="00442A4A"/>
    <w:rsid w:val="00442AAA"/>
    <w:rsid w:val="00442AD9"/>
    <w:rsid w:val="00442AF3"/>
    <w:rsid w:val="00442B7D"/>
    <w:rsid w:val="00442B91"/>
    <w:rsid w:val="00442BAE"/>
    <w:rsid w:val="00442BC0"/>
    <w:rsid w:val="00442BF3"/>
    <w:rsid w:val="00442C03"/>
    <w:rsid w:val="00442C11"/>
    <w:rsid w:val="00442C94"/>
    <w:rsid w:val="00442D14"/>
    <w:rsid w:val="00442D37"/>
    <w:rsid w:val="00442D54"/>
    <w:rsid w:val="00442DEA"/>
    <w:rsid w:val="00442E8F"/>
    <w:rsid w:val="00442E91"/>
    <w:rsid w:val="00442EA7"/>
    <w:rsid w:val="00442F04"/>
    <w:rsid w:val="00442F60"/>
    <w:rsid w:val="00443018"/>
    <w:rsid w:val="00443036"/>
    <w:rsid w:val="0044305E"/>
    <w:rsid w:val="00443106"/>
    <w:rsid w:val="0044312F"/>
    <w:rsid w:val="00443170"/>
    <w:rsid w:val="0044318B"/>
    <w:rsid w:val="004431BF"/>
    <w:rsid w:val="0044325E"/>
    <w:rsid w:val="00443269"/>
    <w:rsid w:val="00443285"/>
    <w:rsid w:val="00443298"/>
    <w:rsid w:val="0044329B"/>
    <w:rsid w:val="004432AE"/>
    <w:rsid w:val="004433F8"/>
    <w:rsid w:val="0044343D"/>
    <w:rsid w:val="00443489"/>
    <w:rsid w:val="00443531"/>
    <w:rsid w:val="00443563"/>
    <w:rsid w:val="00443611"/>
    <w:rsid w:val="004436BC"/>
    <w:rsid w:val="004437EE"/>
    <w:rsid w:val="00443880"/>
    <w:rsid w:val="00443941"/>
    <w:rsid w:val="00443962"/>
    <w:rsid w:val="0044399A"/>
    <w:rsid w:val="004439D0"/>
    <w:rsid w:val="004439F1"/>
    <w:rsid w:val="00443A74"/>
    <w:rsid w:val="00443ABB"/>
    <w:rsid w:val="00443ACC"/>
    <w:rsid w:val="00443ADD"/>
    <w:rsid w:val="00443AE0"/>
    <w:rsid w:val="00443C1A"/>
    <w:rsid w:val="00443CB2"/>
    <w:rsid w:val="00443CCF"/>
    <w:rsid w:val="00443D03"/>
    <w:rsid w:val="00443D25"/>
    <w:rsid w:val="00443D40"/>
    <w:rsid w:val="00443D64"/>
    <w:rsid w:val="00443D70"/>
    <w:rsid w:val="00443D9D"/>
    <w:rsid w:val="00443E23"/>
    <w:rsid w:val="00443E48"/>
    <w:rsid w:val="00443E5D"/>
    <w:rsid w:val="00443E84"/>
    <w:rsid w:val="00443E97"/>
    <w:rsid w:val="00443EAE"/>
    <w:rsid w:val="00443EEF"/>
    <w:rsid w:val="00443F98"/>
    <w:rsid w:val="00443FB4"/>
    <w:rsid w:val="00444063"/>
    <w:rsid w:val="004440CA"/>
    <w:rsid w:val="00444115"/>
    <w:rsid w:val="00444168"/>
    <w:rsid w:val="0044419E"/>
    <w:rsid w:val="0044422B"/>
    <w:rsid w:val="00444258"/>
    <w:rsid w:val="00444283"/>
    <w:rsid w:val="00444287"/>
    <w:rsid w:val="004442C8"/>
    <w:rsid w:val="004443B8"/>
    <w:rsid w:val="004443D2"/>
    <w:rsid w:val="0044442F"/>
    <w:rsid w:val="0044448B"/>
    <w:rsid w:val="0044449C"/>
    <w:rsid w:val="004444EA"/>
    <w:rsid w:val="00444530"/>
    <w:rsid w:val="00444577"/>
    <w:rsid w:val="00444662"/>
    <w:rsid w:val="0044466E"/>
    <w:rsid w:val="004446A0"/>
    <w:rsid w:val="00444754"/>
    <w:rsid w:val="004447D1"/>
    <w:rsid w:val="00444800"/>
    <w:rsid w:val="00444826"/>
    <w:rsid w:val="004448AF"/>
    <w:rsid w:val="004448DC"/>
    <w:rsid w:val="00444A25"/>
    <w:rsid w:val="00444A61"/>
    <w:rsid w:val="00444B16"/>
    <w:rsid w:val="00444B27"/>
    <w:rsid w:val="00444B45"/>
    <w:rsid w:val="00444B71"/>
    <w:rsid w:val="00444BA5"/>
    <w:rsid w:val="00444BB7"/>
    <w:rsid w:val="00444C08"/>
    <w:rsid w:val="00444CD9"/>
    <w:rsid w:val="00444D83"/>
    <w:rsid w:val="00444D95"/>
    <w:rsid w:val="00444D9D"/>
    <w:rsid w:val="00444DC8"/>
    <w:rsid w:val="00444E16"/>
    <w:rsid w:val="00444E9D"/>
    <w:rsid w:val="00444EC1"/>
    <w:rsid w:val="00444FBB"/>
    <w:rsid w:val="00444FD1"/>
    <w:rsid w:val="00444FEB"/>
    <w:rsid w:val="00445143"/>
    <w:rsid w:val="0044515B"/>
    <w:rsid w:val="0044519E"/>
    <w:rsid w:val="00445247"/>
    <w:rsid w:val="0044524A"/>
    <w:rsid w:val="00445288"/>
    <w:rsid w:val="004452A5"/>
    <w:rsid w:val="004452E5"/>
    <w:rsid w:val="00445315"/>
    <w:rsid w:val="0044533D"/>
    <w:rsid w:val="00445359"/>
    <w:rsid w:val="004453DF"/>
    <w:rsid w:val="00445420"/>
    <w:rsid w:val="0044548D"/>
    <w:rsid w:val="004454FE"/>
    <w:rsid w:val="00445506"/>
    <w:rsid w:val="00445565"/>
    <w:rsid w:val="0044557E"/>
    <w:rsid w:val="0044559A"/>
    <w:rsid w:val="004455F5"/>
    <w:rsid w:val="00445668"/>
    <w:rsid w:val="00445680"/>
    <w:rsid w:val="0044578D"/>
    <w:rsid w:val="004457B2"/>
    <w:rsid w:val="004458F2"/>
    <w:rsid w:val="004458FD"/>
    <w:rsid w:val="0044590E"/>
    <w:rsid w:val="00445917"/>
    <w:rsid w:val="00445928"/>
    <w:rsid w:val="00445949"/>
    <w:rsid w:val="0044594B"/>
    <w:rsid w:val="0044596F"/>
    <w:rsid w:val="00445970"/>
    <w:rsid w:val="00445B0C"/>
    <w:rsid w:val="00445B3C"/>
    <w:rsid w:val="00445BCD"/>
    <w:rsid w:val="00445C31"/>
    <w:rsid w:val="00445C4D"/>
    <w:rsid w:val="00445CEA"/>
    <w:rsid w:val="00445D83"/>
    <w:rsid w:val="00445D98"/>
    <w:rsid w:val="00445DC9"/>
    <w:rsid w:val="00445E36"/>
    <w:rsid w:val="00445E53"/>
    <w:rsid w:val="00445EE3"/>
    <w:rsid w:val="00445F09"/>
    <w:rsid w:val="00445F70"/>
    <w:rsid w:val="00445FD5"/>
    <w:rsid w:val="00446065"/>
    <w:rsid w:val="0044606F"/>
    <w:rsid w:val="00446094"/>
    <w:rsid w:val="004460FA"/>
    <w:rsid w:val="00446111"/>
    <w:rsid w:val="00446138"/>
    <w:rsid w:val="0044620A"/>
    <w:rsid w:val="00446265"/>
    <w:rsid w:val="00446270"/>
    <w:rsid w:val="004462A8"/>
    <w:rsid w:val="00446415"/>
    <w:rsid w:val="00446458"/>
    <w:rsid w:val="0044647C"/>
    <w:rsid w:val="00446499"/>
    <w:rsid w:val="004464AC"/>
    <w:rsid w:val="004464F4"/>
    <w:rsid w:val="00446523"/>
    <w:rsid w:val="0044660D"/>
    <w:rsid w:val="0044661A"/>
    <w:rsid w:val="0044661E"/>
    <w:rsid w:val="00446664"/>
    <w:rsid w:val="0044666F"/>
    <w:rsid w:val="0044669E"/>
    <w:rsid w:val="00446764"/>
    <w:rsid w:val="00446784"/>
    <w:rsid w:val="004467A9"/>
    <w:rsid w:val="004467DC"/>
    <w:rsid w:val="004467E2"/>
    <w:rsid w:val="0044682D"/>
    <w:rsid w:val="00446837"/>
    <w:rsid w:val="00446841"/>
    <w:rsid w:val="00446881"/>
    <w:rsid w:val="0044693A"/>
    <w:rsid w:val="00446982"/>
    <w:rsid w:val="00446983"/>
    <w:rsid w:val="00446A85"/>
    <w:rsid w:val="00446AAE"/>
    <w:rsid w:val="00446AB1"/>
    <w:rsid w:val="00446B0C"/>
    <w:rsid w:val="00446B44"/>
    <w:rsid w:val="00446B72"/>
    <w:rsid w:val="00446BEC"/>
    <w:rsid w:val="00446C15"/>
    <w:rsid w:val="00446C53"/>
    <w:rsid w:val="00446C5F"/>
    <w:rsid w:val="00446CD6"/>
    <w:rsid w:val="00446D37"/>
    <w:rsid w:val="00446DF5"/>
    <w:rsid w:val="00446DF8"/>
    <w:rsid w:val="00446E4D"/>
    <w:rsid w:val="00446E74"/>
    <w:rsid w:val="00446F7C"/>
    <w:rsid w:val="00446FA9"/>
    <w:rsid w:val="00446FD6"/>
    <w:rsid w:val="00446FF1"/>
    <w:rsid w:val="004470C2"/>
    <w:rsid w:val="004470F3"/>
    <w:rsid w:val="0044712C"/>
    <w:rsid w:val="00447176"/>
    <w:rsid w:val="004471F9"/>
    <w:rsid w:val="00447223"/>
    <w:rsid w:val="004472F7"/>
    <w:rsid w:val="00447300"/>
    <w:rsid w:val="0044737E"/>
    <w:rsid w:val="0044738D"/>
    <w:rsid w:val="004473D1"/>
    <w:rsid w:val="004473E8"/>
    <w:rsid w:val="004474C0"/>
    <w:rsid w:val="004474FE"/>
    <w:rsid w:val="00447505"/>
    <w:rsid w:val="0044750B"/>
    <w:rsid w:val="00447523"/>
    <w:rsid w:val="00447536"/>
    <w:rsid w:val="00447566"/>
    <w:rsid w:val="00447577"/>
    <w:rsid w:val="004475BB"/>
    <w:rsid w:val="004475C4"/>
    <w:rsid w:val="004475E7"/>
    <w:rsid w:val="00447601"/>
    <w:rsid w:val="00447623"/>
    <w:rsid w:val="00447624"/>
    <w:rsid w:val="004477DA"/>
    <w:rsid w:val="00447851"/>
    <w:rsid w:val="004478E1"/>
    <w:rsid w:val="004478F3"/>
    <w:rsid w:val="00447953"/>
    <w:rsid w:val="00447A6C"/>
    <w:rsid w:val="00447A80"/>
    <w:rsid w:val="00447B07"/>
    <w:rsid w:val="00447B28"/>
    <w:rsid w:val="00447B6F"/>
    <w:rsid w:val="00447C4F"/>
    <w:rsid w:val="00447C7D"/>
    <w:rsid w:val="00447CB1"/>
    <w:rsid w:val="00447D0E"/>
    <w:rsid w:val="00447D2E"/>
    <w:rsid w:val="00447D37"/>
    <w:rsid w:val="00447D48"/>
    <w:rsid w:val="00447D8E"/>
    <w:rsid w:val="00447D8F"/>
    <w:rsid w:val="00447E5C"/>
    <w:rsid w:val="00447EE0"/>
    <w:rsid w:val="00450049"/>
    <w:rsid w:val="00450051"/>
    <w:rsid w:val="00450059"/>
    <w:rsid w:val="00450104"/>
    <w:rsid w:val="0045011C"/>
    <w:rsid w:val="0045011D"/>
    <w:rsid w:val="0045018E"/>
    <w:rsid w:val="004501CC"/>
    <w:rsid w:val="004501E4"/>
    <w:rsid w:val="004501EB"/>
    <w:rsid w:val="004502AE"/>
    <w:rsid w:val="004502DE"/>
    <w:rsid w:val="004502EE"/>
    <w:rsid w:val="00450372"/>
    <w:rsid w:val="0045049D"/>
    <w:rsid w:val="004504C2"/>
    <w:rsid w:val="00450519"/>
    <w:rsid w:val="00450588"/>
    <w:rsid w:val="004505A0"/>
    <w:rsid w:val="004505B9"/>
    <w:rsid w:val="004506F2"/>
    <w:rsid w:val="00450840"/>
    <w:rsid w:val="0045085A"/>
    <w:rsid w:val="004508B7"/>
    <w:rsid w:val="004508F8"/>
    <w:rsid w:val="00450905"/>
    <w:rsid w:val="00450930"/>
    <w:rsid w:val="00450953"/>
    <w:rsid w:val="00450993"/>
    <w:rsid w:val="004509EF"/>
    <w:rsid w:val="00450A2C"/>
    <w:rsid w:val="00450A7A"/>
    <w:rsid w:val="00450A8D"/>
    <w:rsid w:val="00450B6B"/>
    <w:rsid w:val="00450C36"/>
    <w:rsid w:val="00450CA8"/>
    <w:rsid w:val="00450D1B"/>
    <w:rsid w:val="00450DB6"/>
    <w:rsid w:val="00450FAC"/>
    <w:rsid w:val="00451002"/>
    <w:rsid w:val="0045101C"/>
    <w:rsid w:val="004510CB"/>
    <w:rsid w:val="00451214"/>
    <w:rsid w:val="0045123C"/>
    <w:rsid w:val="004512B5"/>
    <w:rsid w:val="004512E6"/>
    <w:rsid w:val="00451307"/>
    <w:rsid w:val="0045134E"/>
    <w:rsid w:val="00451468"/>
    <w:rsid w:val="004514C5"/>
    <w:rsid w:val="004514E6"/>
    <w:rsid w:val="00451508"/>
    <w:rsid w:val="00451517"/>
    <w:rsid w:val="00451596"/>
    <w:rsid w:val="004515A7"/>
    <w:rsid w:val="004515CC"/>
    <w:rsid w:val="004515FA"/>
    <w:rsid w:val="0045161B"/>
    <w:rsid w:val="00451648"/>
    <w:rsid w:val="00451675"/>
    <w:rsid w:val="00451902"/>
    <w:rsid w:val="00451923"/>
    <w:rsid w:val="0045194F"/>
    <w:rsid w:val="0045198F"/>
    <w:rsid w:val="00451A6A"/>
    <w:rsid w:val="00451A6C"/>
    <w:rsid w:val="00451A80"/>
    <w:rsid w:val="00451A92"/>
    <w:rsid w:val="00451AC2"/>
    <w:rsid w:val="00451AD4"/>
    <w:rsid w:val="00451B5A"/>
    <w:rsid w:val="00451BA1"/>
    <w:rsid w:val="00451C25"/>
    <w:rsid w:val="00451CA3"/>
    <w:rsid w:val="00451D2B"/>
    <w:rsid w:val="00451D82"/>
    <w:rsid w:val="00451D99"/>
    <w:rsid w:val="00451DD5"/>
    <w:rsid w:val="00451E8C"/>
    <w:rsid w:val="00451EF0"/>
    <w:rsid w:val="00451F69"/>
    <w:rsid w:val="00451F6C"/>
    <w:rsid w:val="00451FDB"/>
    <w:rsid w:val="0045202C"/>
    <w:rsid w:val="00452107"/>
    <w:rsid w:val="00452161"/>
    <w:rsid w:val="0045221A"/>
    <w:rsid w:val="0045237C"/>
    <w:rsid w:val="0045238D"/>
    <w:rsid w:val="00452460"/>
    <w:rsid w:val="0045250A"/>
    <w:rsid w:val="00452524"/>
    <w:rsid w:val="0045257F"/>
    <w:rsid w:val="00452608"/>
    <w:rsid w:val="00452631"/>
    <w:rsid w:val="004526AA"/>
    <w:rsid w:val="004526AC"/>
    <w:rsid w:val="004526D9"/>
    <w:rsid w:val="004526E2"/>
    <w:rsid w:val="00452794"/>
    <w:rsid w:val="00452814"/>
    <w:rsid w:val="0045284A"/>
    <w:rsid w:val="00452913"/>
    <w:rsid w:val="00452936"/>
    <w:rsid w:val="0045295E"/>
    <w:rsid w:val="00452967"/>
    <w:rsid w:val="00452A83"/>
    <w:rsid w:val="00452ABF"/>
    <w:rsid w:val="00452B17"/>
    <w:rsid w:val="00452B3D"/>
    <w:rsid w:val="00452B61"/>
    <w:rsid w:val="00452B6D"/>
    <w:rsid w:val="00452C65"/>
    <w:rsid w:val="00452C8C"/>
    <w:rsid w:val="00452D07"/>
    <w:rsid w:val="00452D58"/>
    <w:rsid w:val="00452E00"/>
    <w:rsid w:val="00452F27"/>
    <w:rsid w:val="0045303E"/>
    <w:rsid w:val="00453057"/>
    <w:rsid w:val="00453060"/>
    <w:rsid w:val="004530D9"/>
    <w:rsid w:val="00453123"/>
    <w:rsid w:val="0045320C"/>
    <w:rsid w:val="00453390"/>
    <w:rsid w:val="004533A4"/>
    <w:rsid w:val="004533F2"/>
    <w:rsid w:val="00453416"/>
    <w:rsid w:val="004534B5"/>
    <w:rsid w:val="00453501"/>
    <w:rsid w:val="00453507"/>
    <w:rsid w:val="00453511"/>
    <w:rsid w:val="004535A1"/>
    <w:rsid w:val="004535ED"/>
    <w:rsid w:val="00453631"/>
    <w:rsid w:val="0045367D"/>
    <w:rsid w:val="004536AA"/>
    <w:rsid w:val="004536CF"/>
    <w:rsid w:val="00453707"/>
    <w:rsid w:val="00453783"/>
    <w:rsid w:val="004537EA"/>
    <w:rsid w:val="00453813"/>
    <w:rsid w:val="00453849"/>
    <w:rsid w:val="00453873"/>
    <w:rsid w:val="004538B6"/>
    <w:rsid w:val="00453923"/>
    <w:rsid w:val="004539F4"/>
    <w:rsid w:val="00453AA5"/>
    <w:rsid w:val="00453B7F"/>
    <w:rsid w:val="00453BB2"/>
    <w:rsid w:val="00453C31"/>
    <w:rsid w:val="00453C94"/>
    <w:rsid w:val="00453D2B"/>
    <w:rsid w:val="00453D3D"/>
    <w:rsid w:val="00453D53"/>
    <w:rsid w:val="00453D66"/>
    <w:rsid w:val="00453D72"/>
    <w:rsid w:val="00453DE4"/>
    <w:rsid w:val="00453E25"/>
    <w:rsid w:val="00453EC9"/>
    <w:rsid w:val="00453EED"/>
    <w:rsid w:val="00454058"/>
    <w:rsid w:val="004540C3"/>
    <w:rsid w:val="004541F3"/>
    <w:rsid w:val="00454224"/>
    <w:rsid w:val="0045426E"/>
    <w:rsid w:val="00454339"/>
    <w:rsid w:val="00454469"/>
    <w:rsid w:val="004544C6"/>
    <w:rsid w:val="004544FF"/>
    <w:rsid w:val="00454512"/>
    <w:rsid w:val="00454545"/>
    <w:rsid w:val="0045467D"/>
    <w:rsid w:val="004546C4"/>
    <w:rsid w:val="004546CF"/>
    <w:rsid w:val="0045470E"/>
    <w:rsid w:val="00454723"/>
    <w:rsid w:val="00454768"/>
    <w:rsid w:val="004547B2"/>
    <w:rsid w:val="004547D5"/>
    <w:rsid w:val="00454827"/>
    <w:rsid w:val="004548A9"/>
    <w:rsid w:val="00454945"/>
    <w:rsid w:val="0045497E"/>
    <w:rsid w:val="0045498D"/>
    <w:rsid w:val="004549F2"/>
    <w:rsid w:val="00454A3F"/>
    <w:rsid w:val="00454A5F"/>
    <w:rsid w:val="00454A6B"/>
    <w:rsid w:val="00454A82"/>
    <w:rsid w:val="00454AA3"/>
    <w:rsid w:val="00454AD8"/>
    <w:rsid w:val="00454B25"/>
    <w:rsid w:val="00454B40"/>
    <w:rsid w:val="00454B50"/>
    <w:rsid w:val="00454B77"/>
    <w:rsid w:val="00454BA6"/>
    <w:rsid w:val="00454BB5"/>
    <w:rsid w:val="00454BD0"/>
    <w:rsid w:val="00454C13"/>
    <w:rsid w:val="00454C1D"/>
    <w:rsid w:val="00454C2D"/>
    <w:rsid w:val="00454C57"/>
    <w:rsid w:val="00454C6A"/>
    <w:rsid w:val="00454D37"/>
    <w:rsid w:val="00454D85"/>
    <w:rsid w:val="00454D91"/>
    <w:rsid w:val="00454E1F"/>
    <w:rsid w:val="00454E85"/>
    <w:rsid w:val="00454EB7"/>
    <w:rsid w:val="00454EFD"/>
    <w:rsid w:val="00454F15"/>
    <w:rsid w:val="00454F49"/>
    <w:rsid w:val="00455007"/>
    <w:rsid w:val="00455034"/>
    <w:rsid w:val="0045503C"/>
    <w:rsid w:val="004550D5"/>
    <w:rsid w:val="0045511E"/>
    <w:rsid w:val="0045518D"/>
    <w:rsid w:val="0045519C"/>
    <w:rsid w:val="00455229"/>
    <w:rsid w:val="00455234"/>
    <w:rsid w:val="00455235"/>
    <w:rsid w:val="0045527F"/>
    <w:rsid w:val="004552DF"/>
    <w:rsid w:val="00455390"/>
    <w:rsid w:val="004553D6"/>
    <w:rsid w:val="004554B1"/>
    <w:rsid w:val="004554C1"/>
    <w:rsid w:val="0045550C"/>
    <w:rsid w:val="004555DD"/>
    <w:rsid w:val="00455654"/>
    <w:rsid w:val="004556B9"/>
    <w:rsid w:val="0045575E"/>
    <w:rsid w:val="004557BF"/>
    <w:rsid w:val="004557CC"/>
    <w:rsid w:val="0045584D"/>
    <w:rsid w:val="004558C2"/>
    <w:rsid w:val="00455948"/>
    <w:rsid w:val="0045596C"/>
    <w:rsid w:val="00455970"/>
    <w:rsid w:val="00455978"/>
    <w:rsid w:val="00455A32"/>
    <w:rsid w:val="00455A41"/>
    <w:rsid w:val="00455B5A"/>
    <w:rsid w:val="00455BA2"/>
    <w:rsid w:val="00455CBE"/>
    <w:rsid w:val="00455CC7"/>
    <w:rsid w:val="00455DA1"/>
    <w:rsid w:val="00455E39"/>
    <w:rsid w:val="00455E8C"/>
    <w:rsid w:val="00455EE0"/>
    <w:rsid w:val="00455EEC"/>
    <w:rsid w:val="00455EF7"/>
    <w:rsid w:val="00455F10"/>
    <w:rsid w:val="00455F36"/>
    <w:rsid w:val="00455F6B"/>
    <w:rsid w:val="00455F73"/>
    <w:rsid w:val="0045602D"/>
    <w:rsid w:val="00456093"/>
    <w:rsid w:val="004561A1"/>
    <w:rsid w:val="00456261"/>
    <w:rsid w:val="00456287"/>
    <w:rsid w:val="004562A3"/>
    <w:rsid w:val="00456408"/>
    <w:rsid w:val="00456516"/>
    <w:rsid w:val="00456567"/>
    <w:rsid w:val="00456584"/>
    <w:rsid w:val="004565DF"/>
    <w:rsid w:val="00456645"/>
    <w:rsid w:val="00456680"/>
    <w:rsid w:val="00456696"/>
    <w:rsid w:val="004566A6"/>
    <w:rsid w:val="004566E2"/>
    <w:rsid w:val="004566FE"/>
    <w:rsid w:val="00456714"/>
    <w:rsid w:val="0045672C"/>
    <w:rsid w:val="0045675B"/>
    <w:rsid w:val="004567C7"/>
    <w:rsid w:val="004568A2"/>
    <w:rsid w:val="004569A9"/>
    <w:rsid w:val="00456A0F"/>
    <w:rsid w:val="00456A93"/>
    <w:rsid w:val="00456AF9"/>
    <w:rsid w:val="00456B87"/>
    <w:rsid w:val="00456BBC"/>
    <w:rsid w:val="00456C0D"/>
    <w:rsid w:val="00456C1F"/>
    <w:rsid w:val="00456C31"/>
    <w:rsid w:val="00456C67"/>
    <w:rsid w:val="00456C72"/>
    <w:rsid w:val="00456CBC"/>
    <w:rsid w:val="00456D45"/>
    <w:rsid w:val="00456DB8"/>
    <w:rsid w:val="00456DF7"/>
    <w:rsid w:val="00456E5F"/>
    <w:rsid w:val="00456E9D"/>
    <w:rsid w:val="00456F41"/>
    <w:rsid w:val="00456F81"/>
    <w:rsid w:val="00457047"/>
    <w:rsid w:val="00457049"/>
    <w:rsid w:val="004570AB"/>
    <w:rsid w:val="00457163"/>
    <w:rsid w:val="0045717F"/>
    <w:rsid w:val="004571A4"/>
    <w:rsid w:val="004571DA"/>
    <w:rsid w:val="004571FF"/>
    <w:rsid w:val="0045722E"/>
    <w:rsid w:val="00457291"/>
    <w:rsid w:val="00457296"/>
    <w:rsid w:val="004572C7"/>
    <w:rsid w:val="00457396"/>
    <w:rsid w:val="00457398"/>
    <w:rsid w:val="004573A1"/>
    <w:rsid w:val="004573C4"/>
    <w:rsid w:val="004573E3"/>
    <w:rsid w:val="0045746D"/>
    <w:rsid w:val="00457524"/>
    <w:rsid w:val="00457591"/>
    <w:rsid w:val="00457662"/>
    <w:rsid w:val="00457689"/>
    <w:rsid w:val="004576B8"/>
    <w:rsid w:val="0045773D"/>
    <w:rsid w:val="0045779A"/>
    <w:rsid w:val="0045779F"/>
    <w:rsid w:val="004577CA"/>
    <w:rsid w:val="0045785E"/>
    <w:rsid w:val="004578C7"/>
    <w:rsid w:val="004578E7"/>
    <w:rsid w:val="00457902"/>
    <w:rsid w:val="00457954"/>
    <w:rsid w:val="004579D2"/>
    <w:rsid w:val="00457AA8"/>
    <w:rsid w:val="00457AF4"/>
    <w:rsid w:val="00457B28"/>
    <w:rsid w:val="00457B6F"/>
    <w:rsid w:val="00457C0F"/>
    <w:rsid w:val="00457C1D"/>
    <w:rsid w:val="00457C66"/>
    <w:rsid w:val="00457C89"/>
    <w:rsid w:val="00457CA6"/>
    <w:rsid w:val="00457DB0"/>
    <w:rsid w:val="00457F19"/>
    <w:rsid w:val="00457F33"/>
    <w:rsid w:val="00457F69"/>
    <w:rsid w:val="00457FF5"/>
    <w:rsid w:val="00460050"/>
    <w:rsid w:val="0046005F"/>
    <w:rsid w:val="00460116"/>
    <w:rsid w:val="0046011F"/>
    <w:rsid w:val="00460189"/>
    <w:rsid w:val="004601A0"/>
    <w:rsid w:val="004601FB"/>
    <w:rsid w:val="004602B3"/>
    <w:rsid w:val="004602D4"/>
    <w:rsid w:val="00460367"/>
    <w:rsid w:val="0046039E"/>
    <w:rsid w:val="00460476"/>
    <w:rsid w:val="004604D8"/>
    <w:rsid w:val="00460523"/>
    <w:rsid w:val="00460527"/>
    <w:rsid w:val="00460534"/>
    <w:rsid w:val="0046054A"/>
    <w:rsid w:val="00460588"/>
    <w:rsid w:val="00460597"/>
    <w:rsid w:val="004605CC"/>
    <w:rsid w:val="0046061A"/>
    <w:rsid w:val="00460673"/>
    <w:rsid w:val="00460687"/>
    <w:rsid w:val="00460733"/>
    <w:rsid w:val="004607CE"/>
    <w:rsid w:val="004607D4"/>
    <w:rsid w:val="00460834"/>
    <w:rsid w:val="00460836"/>
    <w:rsid w:val="0046084B"/>
    <w:rsid w:val="0046089E"/>
    <w:rsid w:val="004608AD"/>
    <w:rsid w:val="004608B0"/>
    <w:rsid w:val="004608E8"/>
    <w:rsid w:val="004608F1"/>
    <w:rsid w:val="00460905"/>
    <w:rsid w:val="0046098D"/>
    <w:rsid w:val="004609A7"/>
    <w:rsid w:val="00460AB2"/>
    <w:rsid w:val="00460AE9"/>
    <w:rsid w:val="00460B4A"/>
    <w:rsid w:val="00460B50"/>
    <w:rsid w:val="00460B8D"/>
    <w:rsid w:val="00460B9A"/>
    <w:rsid w:val="00460C40"/>
    <w:rsid w:val="00460CE5"/>
    <w:rsid w:val="00460D24"/>
    <w:rsid w:val="00460D40"/>
    <w:rsid w:val="00460D55"/>
    <w:rsid w:val="00460D7A"/>
    <w:rsid w:val="00460DB0"/>
    <w:rsid w:val="00460DD9"/>
    <w:rsid w:val="00460E0C"/>
    <w:rsid w:val="00460E58"/>
    <w:rsid w:val="00460E83"/>
    <w:rsid w:val="00460E86"/>
    <w:rsid w:val="00460F33"/>
    <w:rsid w:val="00460F62"/>
    <w:rsid w:val="004610CD"/>
    <w:rsid w:val="0046114A"/>
    <w:rsid w:val="00461154"/>
    <w:rsid w:val="004611CD"/>
    <w:rsid w:val="0046124D"/>
    <w:rsid w:val="004612CA"/>
    <w:rsid w:val="004612CF"/>
    <w:rsid w:val="004612E7"/>
    <w:rsid w:val="00461322"/>
    <w:rsid w:val="0046133F"/>
    <w:rsid w:val="004614AF"/>
    <w:rsid w:val="004614EC"/>
    <w:rsid w:val="00461553"/>
    <w:rsid w:val="00461574"/>
    <w:rsid w:val="004615A2"/>
    <w:rsid w:val="004615DE"/>
    <w:rsid w:val="00461660"/>
    <w:rsid w:val="00461664"/>
    <w:rsid w:val="00461706"/>
    <w:rsid w:val="0046179C"/>
    <w:rsid w:val="004617F5"/>
    <w:rsid w:val="00461810"/>
    <w:rsid w:val="00461858"/>
    <w:rsid w:val="0046185D"/>
    <w:rsid w:val="0046187F"/>
    <w:rsid w:val="00461890"/>
    <w:rsid w:val="004618AB"/>
    <w:rsid w:val="004618EF"/>
    <w:rsid w:val="00461917"/>
    <w:rsid w:val="00461922"/>
    <w:rsid w:val="00461932"/>
    <w:rsid w:val="00461952"/>
    <w:rsid w:val="004619F2"/>
    <w:rsid w:val="00461AA1"/>
    <w:rsid w:val="00461AFD"/>
    <w:rsid w:val="00461B7B"/>
    <w:rsid w:val="00461CF0"/>
    <w:rsid w:val="00461E4B"/>
    <w:rsid w:val="00461E93"/>
    <w:rsid w:val="00461F20"/>
    <w:rsid w:val="00461FC0"/>
    <w:rsid w:val="00461FE0"/>
    <w:rsid w:val="00462059"/>
    <w:rsid w:val="00462187"/>
    <w:rsid w:val="004621F1"/>
    <w:rsid w:val="00462208"/>
    <w:rsid w:val="0046228A"/>
    <w:rsid w:val="0046230A"/>
    <w:rsid w:val="0046232C"/>
    <w:rsid w:val="00462351"/>
    <w:rsid w:val="0046238D"/>
    <w:rsid w:val="004623AD"/>
    <w:rsid w:val="00462500"/>
    <w:rsid w:val="00462525"/>
    <w:rsid w:val="00462553"/>
    <w:rsid w:val="00462587"/>
    <w:rsid w:val="004625D1"/>
    <w:rsid w:val="00462612"/>
    <w:rsid w:val="00462615"/>
    <w:rsid w:val="00462790"/>
    <w:rsid w:val="004627AC"/>
    <w:rsid w:val="004627E5"/>
    <w:rsid w:val="004627ED"/>
    <w:rsid w:val="0046280D"/>
    <w:rsid w:val="0046292E"/>
    <w:rsid w:val="00462943"/>
    <w:rsid w:val="0046294D"/>
    <w:rsid w:val="0046298A"/>
    <w:rsid w:val="00462A05"/>
    <w:rsid w:val="00462A07"/>
    <w:rsid w:val="00462A9C"/>
    <w:rsid w:val="00462AAB"/>
    <w:rsid w:val="00462ACC"/>
    <w:rsid w:val="00462B06"/>
    <w:rsid w:val="00462B16"/>
    <w:rsid w:val="00462B2C"/>
    <w:rsid w:val="00462B53"/>
    <w:rsid w:val="00462BD6"/>
    <w:rsid w:val="00462E50"/>
    <w:rsid w:val="00462E55"/>
    <w:rsid w:val="00462EFA"/>
    <w:rsid w:val="00462FF4"/>
    <w:rsid w:val="0046300F"/>
    <w:rsid w:val="004630B3"/>
    <w:rsid w:val="004630C0"/>
    <w:rsid w:val="0046311D"/>
    <w:rsid w:val="00463138"/>
    <w:rsid w:val="00463195"/>
    <w:rsid w:val="004631BD"/>
    <w:rsid w:val="004631CA"/>
    <w:rsid w:val="00463258"/>
    <w:rsid w:val="0046331A"/>
    <w:rsid w:val="0046334F"/>
    <w:rsid w:val="00463458"/>
    <w:rsid w:val="004634AE"/>
    <w:rsid w:val="004634BE"/>
    <w:rsid w:val="00463771"/>
    <w:rsid w:val="004638C4"/>
    <w:rsid w:val="00463978"/>
    <w:rsid w:val="004639D3"/>
    <w:rsid w:val="00463A55"/>
    <w:rsid w:val="00463AEE"/>
    <w:rsid w:val="00463D0B"/>
    <w:rsid w:val="00463D2E"/>
    <w:rsid w:val="00463E63"/>
    <w:rsid w:val="00463E71"/>
    <w:rsid w:val="00463F69"/>
    <w:rsid w:val="00463FA1"/>
    <w:rsid w:val="00463FB6"/>
    <w:rsid w:val="00463FD6"/>
    <w:rsid w:val="0046400A"/>
    <w:rsid w:val="00464053"/>
    <w:rsid w:val="004640FA"/>
    <w:rsid w:val="004641BF"/>
    <w:rsid w:val="004641C3"/>
    <w:rsid w:val="004641D9"/>
    <w:rsid w:val="004641FB"/>
    <w:rsid w:val="00464207"/>
    <w:rsid w:val="00464219"/>
    <w:rsid w:val="00464257"/>
    <w:rsid w:val="00464307"/>
    <w:rsid w:val="00464428"/>
    <w:rsid w:val="00464474"/>
    <w:rsid w:val="0046450F"/>
    <w:rsid w:val="004645B1"/>
    <w:rsid w:val="004645E5"/>
    <w:rsid w:val="004645E9"/>
    <w:rsid w:val="00464789"/>
    <w:rsid w:val="004647BE"/>
    <w:rsid w:val="004647BF"/>
    <w:rsid w:val="0046485F"/>
    <w:rsid w:val="00464869"/>
    <w:rsid w:val="004648C8"/>
    <w:rsid w:val="00464955"/>
    <w:rsid w:val="00464A44"/>
    <w:rsid w:val="00464AAE"/>
    <w:rsid w:val="00464AFC"/>
    <w:rsid w:val="00464B00"/>
    <w:rsid w:val="00464B1E"/>
    <w:rsid w:val="00464B43"/>
    <w:rsid w:val="00464BB5"/>
    <w:rsid w:val="00464BDE"/>
    <w:rsid w:val="00464BE6"/>
    <w:rsid w:val="00464BFC"/>
    <w:rsid w:val="00464C01"/>
    <w:rsid w:val="00464D45"/>
    <w:rsid w:val="00464D4B"/>
    <w:rsid w:val="00464D9A"/>
    <w:rsid w:val="00464DA1"/>
    <w:rsid w:val="00464DA2"/>
    <w:rsid w:val="00464DBA"/>
    <w:rsid w:val="00464E35"/>
    <w:rsid w:val="00464E46"/>
    <w:rsid w:val="00464E73"/>
    <w:rsid w:val="00464EB5"/>
    <w:rsid w:val="00464EBB"/>
    <w:rsid w:val="00464FE3"/>
    <w:rsid w:val="00465055"/>
    <w:rsid w:val="004650DB"/>
    <w:rsid w:val="00465134"/>
    <w:rsid w:val="00465167"/>
    <w:rsid w:val="004651B9"/>
    <w:rsid w:val="004651E8"/>
    <w:rsid w:val="00465200"/>
    <w:rsid w:val="00465281"/>
    <w:rsid w:val="00465335"/>
    <w:rsid w:val="00465349"/>
    <w:rsid w:val="004653A3"/>
    <w:rsid w:val="004653B3"/>
    <w:rsid w:val="00465543"/>
    <w:rsid w:val="004655A2"/>
    <w:rsid w:val="004655D5"/>
    <w:rsid w:val="004656D5"/>
    <w:rsid w:val="00465726"/>
    <w:rsid w:val="0046575A"/>
    <w:rsid w:val="004657E0"/>
    <w:rsid w:val="0046580B"/>
    <w:rsid w:val="0046580E"/>
    <w:rsid w:val="0046583A"/>
    <w:rsid w:val="004658C7"/>
    <w:rsid w:val="004658E2"/>
    <w:rsid w:val="00465907"/>
    <w:rsid w:val="00465925"/>
    <w:rsid w:val="00465939"/>
    <w:rsid w:val="00465961"/>
    <w:rsid w:val="00465984"/>
    <w:rsid w:val="00465AA5"/>
    <w:rsid w:val="00465AC7"/>
    <w:rsid w:val="00465AE6"/>
    <w:rsid w:val="00465B1D"/>
    <w:rsid w:val="00465CAF"/>
    <w:rsid w:val="00465CC9"/>
    <w:rsid w:val="00465CFB"/>
    <w:rsid w:val="00465D19"/>
    <w:rsid w:val="00465DF5"/>
    <w:rsid w:val="00465E05"/>
    <w:rsid w:val="00465E29"/>
    <w:rsid w:val="00465E4C"/>
    <w:rsid w:val="00465E5E"/>
    <w:rsid w:val="00465F4C"/>
    <w:rsid w:val="00465F5E"/>
    <w:rsid w:val="00465FAF"/>
    <w:rsid w:val="00465FEF"/>
    <w:rsid w:val="00466035"/>
    <w:rsid w:val="00466148"/>
    <w:rsid w:val="0046623A"/>
    <w:rsid w:val="00466273"/>
    <w:rsid w:val="004662AB"/>
    <w:rsid w:val="004662CB"/>
    <w:rsid w:val="004662FC"/>
    <w:rsid w:val="004663A4"/>
    <w:rsid w:val="004663AB"/>
    <w:rsid w:val="004663DA"/>
    <w:rsid w:val="00466407"/>
    <w:rsid w:val="00466415"/>
    <w:rsid w:val="004664EE"/>
    <w:rsid w:val="0046651E"/>
    <w:rsid w:val="00466574"/>
    <w:rsid w:val="0046657D"/>
    <w:rsid w:val="00466584"/>
    <w:rsid w:val="004665E5"/>
    <w:rsid w:val="004665FA"/>
    <w:rsid w:val="0046666D"/>
    <w:rsid w:val="004666B7"/>
    <w:rsid w:val="004667FA"/>
    <w:rsid w:val="0046681C"/>
    <w:rsid w:val="00466853"/>
    <w:rsid w:val="004669A4"/>
    <w:rsid w:val="004669B2"/>
    <w:rsid w:val="00466A43"/>
    <w:rsid w:val="00466B57"/>
    <w:rsid w:val="00466B7B"/>
    <w:rsid w:val="00466BCB"/>
    <w:rsid w:val="00466BF3"/>
    <w:rsid w:val="00466C06"/>
    <w:rsid w:val="00466C25"/>
    <w:rsid w:val="00466C96"/>
    <w:rsid w:val="00466CE1"/>
    <w:rsid w:val="00466D63"/>
    <w:rsid w:val="00466DFF"/>
    <w:rsid w:val="00466E3F"/>
    <w:rsid w:val="00466E59"/>
    <w:rsid w:val="00466EC2"/>
    <w:rsid w:val="00466F09"/>
    <w:rsid w:val="00466F8F"/>
    <w:rsid w:val="0046700B"/>
    <w:rsid w:val="0046702D"/>
    <w:rsid w:val="0046709E"/>
    <w:rsid w:val="0046710B"/>
    <w:rsid w:val="00467135"/>
    <w:rsid w:val="00467157"/>
    <w:rsid w:val="0046724E"/>
    <w:rsid w:val="004672B8"/>
    <w:rsid w:val="0046744B"/>
    <w:rsid w:val="00467459"/>
    <w:rsid w:val="0046759A"/>
    <w:rsid w:val="00467662"/>
    <w:rsid w:val="00467676"/>
    <w:rsid w:val="0046767C"/>
    <w:rsid w:val="0046770F"/>
    <w:rsid w:val="00467725"/>
    <w:rsid w:val="004677B1"/>
    <w:rsid w:val="004677C8"/>
    <w:rsid w:val="004677D6"/>
    <w:rsid w:val="00467830"/>
    <w:rsid w:val="0046784F"/>
    <w:rsid w:val="00467874"/>
    <w:rsid w:val="004678BE"/>
    <w:rsid w:val="00467938"/>
    <w:rsid w:val="00467A01"/>
    <w:rsid w:val="00467A60"/>
    <w:rsid w:val="00467A7A"/>
    <w:rsid w:val="00467C11"/>
    <w:rsid w:val="00467C43"/>
    <w:rsid w:val="00467C94"/>
    <w:rsid w:val="00467DBB"/>
    <w:rsid w:val="00467DEB"/>
    <w:rsid w:val="00467DF4"/>
    <w:rsid w:val="00467E2D"/>
    <w:rsid w:val="00467E98"/>
    <w:rsid w:val="00467F3F"/>
    <w:rsid w:val="00467F56"/>
    <w:rsid w:val="00467FF7"/>
    <w:rsid w:val="00470082"/>
    <w:rsid w:val="00470110"/>
    <w:rsid w:val="004702E3"/>
    <w:rsid w:val="00470347"/>
    <w:rsid w:val="004703C2"/>
    <w:rsid w:val="0047043A"/>
    <w:rsid w:val="00470468"/>
    <w:rsid w:val="0047046A"/>
    <w:rsid w:val="00470478"/>
    <w:rsid w:val="004706E5"/>
    <w:rsid w:val="00470732"/>
    <w:rsid w:val="004707BC"/>
    <w:rsid w:val="004707C1"/>
    <w:rsid w:val="0047085B"/>
    <w:rsid w:val="0047091D"/>
    <w:rsid w:val="004709A0"/>
    <w:rsid w:val="004709A4"/>
    <w:rsid w:val="00470A22"/>
    <w:rsid w:val="00470A2E"/>
    <w:rsid w:val="00470A56"/>
    <w:rsid w:val="00470A5C"/>
    <w:rsid w:val="00470BCD"/>
    <w:rsid w:val="00470BE9"/>
    <w:rsid w:val="00470C0D"/>
    <w:rsid w:val="00470C43"/>
    <w:rsid w:val="00470D4A"/>
    <w:rsid w:val="00470E3D"/>
    <w:rsid w:val="00470E75"/>
    <w:rsid w:val="00470E7F"/>
    <w:rsid w:val="00470EA1"/>
    <w:rsid w:val="00470ED3"/>
    <w:rsid w:val="00470EE1"/>
    <w:rsid w:val="00470F3C"/>
    <w:rsid w:val="00471050"/>
    <w:rsid w:val="004710B4"/>
    <w:rsid w:val="0047113F"/>
    <w:rsid w:val="00471193"/>
    <w:rsid w:val="0047119E"/>
    <w:rsid w:val="004711D0"/>
    <w:rsid w:val="004711D3"/>
    <w:rsid w:val="004712AB"/>
    <w:rsid w:val="00471326"/>
    <w:rsid w:val="0047137B"/>
    <w:rsid w:val="004713B7"/>
    <w:rsid w:val="004713C5"/>
    <w:rsid w:val="004714EB"/>
    <w:rsid w:val="0047152C"/>
    <w:rsid w:val="00471583"/>
    <w:rsid w:val="00471699"/>
    <w:rsid w:val="004717AF"/>
    <w:rsid w:val="004717B3"/>
    <w:rsid w:val="0047187B"/>
    <w:rsid w:val="004718A6"/>
    <w:rsid w:val="004718DD"/>
    <w:rsid w:val="004718F1"/>
    <w:rsid w:val="00471A66"/>
    <w:rsid w:val="00471A80"/>
    <w:rsid w:val="00471AAD"/>
    <w:rsid w:val="00471BF4"/>
    <w:rsid w:val="00471C6B"/>
    <w:rsid w:val="00471CD8"/>
    <w:rsid w:val="00471D96"/>
    <w:rsid w:val="00471E0F"/>
    <w:rsid w:val="00471F4F"/>
    <w:rsid w:val="00471F87"/>
    <w:rsid w:val="00472031"/>
    <w:rsid w:val="004720BB"/>
    <w:rsid w:val="004720CB"/>
    <w:rsid w:val="004720F3"/>
    <w:rsid w:val="00472142"/>
    <w:rsid w:val="0047223F"/>
    <w:rsid w:val="00472280"/>
    <w:rsid w:val="00472284"/>
    <w:rsid w:val="0047228A"/>
    <w:rsid w:val="00472309"/>
    <w:rsid w:val="00472345"/>
    <w:rsid w:val="00472451"/>
    <w:rsid w:val="00472462"/>
    <w:rsid w:val="00472467"/>
    <w:rsid w:val="00472505"/>
    <w:rsid w:val="0047252C"/>
    <w:rsid w:val="00472564"/>
    <w:rsid w:val="0047257E"/>
    <w:rsid w:val="004725BA"/>
    <w:rsid w:val="00472693"/>
    <w:rsid w:val="0047270D"/>
    <w:rsid w:val="00472755"/>
    <w:rsid w:val="00472767"/>
    <w:rsid w:val="0047279E"/>
    <w:rsid w:val="004727DE"/>
    <w:rsid w:val="0047283F"/>
    <w:rsid w:val="00472855"/>
    <w:rsid w:val="00472865"/>
    <w:rsid w:val="004728BC"/>
    <w:rsid w:val="00472951"/>
    <w:rsid w:val="0047296F"/>
    <w:rsid w:val="004729D0"/>
    <w:rsid w:val="00472AC3"/>
    <w:rsid w:val="00472AD0"/>
    <w:rsid w:val="00472C19"/>
    <w:rsid w:val="00472CB5"/>
    <w:rsid w:val="00472CC6"/>
    <w:rsid w:val="00472CFC"/>
    <w:rsid w:val="00472D5F"/>
    <w:rsid w:val="00472D76"/>
    <w:rsid w:val="00472DF7"/>
    <w:rsid w:val="00472E1F"/>
    <w:rsid w:val="00472EA5"/>
    <w:rsid w:val="00472F3D"/>
    <w:rsid w:val="00472F60"/>
    <w:rsid w:val="0047302A"/>
    <w:rsid w:val="0047306F"/>
    <w:rsid w:val="00473070"/>
    <w:rsid w:val="004730E2"/>
    <w:rsid w:val="00473114"/>
    <w:rsid w:val="004731E1"/>
    <w:rsid w:val="0047323C"/>
    <w:rsid w:val="00473261"/>
    <w:rsid w:val="0047331F"/>
    <w:rsid w:val="004733A6"/>
    <w:rsid w:val="004734A9"/>
    <w:rsid w:val="004734B2"/>
    <w:rsid w:val="00473584"/>
    <w:rsid w:val="00473589"/>
    <w:rsid w:val="00473599"/>
    <w:rsid w:val="004735AB"/>
    <w:rsid w:val="0047360F"/>
    <w:rsid w:val="004736B4"/>
    <w:rsid w:val="00473749"/>
    <w:rsid w:val="0047388D"/>
    <w:rsid w:val="004738F0"/>
    <w:rsid w:val="00473985"/>
    <w:rsid w:val="004739EA"/>
    <w:rsid w:val="00473A01"/>
    <w:rsid w:val="00473A18"/>
    <w:rsid w:val="00473AEF"/>
    <w:rsid w:val="00473B19"/>
    <w:rsid w:val="00473B65"/>
    <w:rsid w:val="00473B75"/>
    <w:rsid w:val="00473B90"/>
    <w:rsid w:val="00473C18"/>
    <w:rsid w:val="00473CA9"/>
    <w:rsid w:val="00473D0A"/>
    <w:rsid w:val="00473D78"/>
    <w:rsid w:val="00473DA4"/>
    <w:rsid w:val="00473DD8"/>
    <w:rsid w:val="00473E0C"/>
    <w:rsid w:val="00473E15"/>
    <w:rsid w:val="00473E17"/>
    <w:rsid w:val="00473E4E"/>
    <w:rsid w:val="00473E57"/>
    <w:rsid w:val="00473EE1"/>
    <w:rsid w:val="00473F12"/>
    <w:rsid w:val="00473FCD"/>
    <w:rsid w:val="00473FFA"/>
    <w:rsid w:val="004740A7"/>
    <w:rsid w:val="004740B5"/>
    <w:rsid w:val="004741AA"/>
    <w:rsid w:val="004741AB"/>
    <w:rsid w:val="004741F8"/>
    <w:rsid w:val="004742C2"/>
    <w:rsid w:val="0047431B"/>
    <w:rsid w:val="004744B4"/>
    <w:rsid w:val="004746AF"/>
    <w:rsid w:val="004746DE"/>
    <w:rsid w:val="00474734"/>
    <w:rsid w:val="00474749"/>
    <w:rsid w:val="004747D5"/>
    <w:rsid w:val="004747E8"/>
    <w:rsid w:val="00474805"/>
    <w:rsid w:val="00474838"/>
    <w:rsid w:val="0047486D"/>
    <w:rsid w:val="004748D4"/>
    <w:rsid w:val="00474999"/>
    <w:rsid w:val="004749B1"/>
    <w:rsid w:val="00474A25"/>
    <w:rsid w:val="00474A50"/>
    <w:rsid w:val="00474AFE"/>
    <w:rsid w:val="00474B9E"/>
    <w:rsid w:val="00474CC8"/>
    <w:rsid w:val="00474CEC"/>
    <w:rsid w:val="00474D50"/>
    <w:rsid w:val="00474D69"/>
    <w:rsid w:val="00474DB8"/>
    <w:rsid w:val="00474E1D"/>
    <w:rsid w:val="00474E21"/>
    <w:rsid w:val="00474EDA"/>
    <w:rsid w:val="00474EEF"/>
    <w:rsid w:val="00474F24"/>
    <w:rsid w:val="00474F27"/>
    <w:rsid w:val="00474F6E"/>
    <w:rsid w:val="00474FA6"/>
    <w:rsid w:val="00474FAF"/>
    <w:rsid w:val="00474FDA"/>
    <w:rsid w:val="00475025"/>
    <w:rsid w:val="00475087"/>
    <w:rsid w:val="0047508C"/>
    <w:rsid w:val="00475190"/>
    <w:rsid w:val="00475208"/>
    <w:rsid w:val="004752A4"/>
    <w:rsid w:val="004752AC"/>
    <w:rsid w:val="00475307"/>
    <w:rsid w:val="0047536E"/>
    <w:rsid w:val="0047542F"/>
    <w:rsid w:val="00475470"/>
    <w:rsid w:val="004754DE"/>
    <w:rsid w:val="0047553A"/>
    <w:rsid w:val="00475548"/>
    <w:rsid w:val="0047554B"/>
    <w:rsid w:val="00475554"/>
    <w:rsid w:val="0047556C"/>
    <w:rsid w:val="00475659"/>
    <w:rsid w:val="00475660"/>
    <w:rsid w:val="00475686"/>
    <w:rsid w:val="004756C4"/>
    <w:rsid w:val="004756DC"/>
    <w:rsid w:val="00475720"/>
    <w:rsid w:val="00475721"/>
    <w:rsid w:val="00475758"/>
    <w:rsid w:val="00475867"/>
    <w:rsid w:val="0047594C"/>
    <w:rsid w:val="0047598C"/>
    <w:rsid w:val="004759B6"/>
    <w:rsid w:val="00475A53"/>
    <w:rsid w:val="00475AA1"/>
    <w:rsid w:val="00475AE2"/>
    <w:rsid w:val="00475B47"/>
    <w:rsid w:val="00475BAF"/>
    <w:rsid w:val="00475BBB"/>
    <w:rsid w:val="00475CF6"/>
    <w:rsid w:val="00475D54"/>
    <w:rsid w:val="00475D5E"/>
    <w:rsid w:val="00475DC1"/>
    <w:rsid w:val="00475E0E"/>
    <w:rsid w:val="00475E2C"/>
    <w:rsid w:val="00475E5B"/>
    <w:rsid w:val="00475F53"/>
    <w:rsid w:val="00475FA4"/>
    <w:rsid w:val="00476017"/>
    <w:rsid w:val="0047606A"/>
    <w:rsid w:val="004760A4"/>
    <w:rsid w:val="004760B0"/>
    <w:rsid w:val="004760E9"/>
    <w:rsid w:val="00476153"/>
    <w:rsid w:val="004762A8"/>
    <w:rsid w:val="004762B9"/>
    <w:rsid w:val="004762F0"/>
    <w:rsid w:val="00476320"/>
    <w:rsid w:val="0047632C"/>
    <w:rsid w:val="0047634C"/>
    <w:rsid w:val="00476385"/>
    <w:rsid w:val="0047638B"/>
    <w:rsid w:val="004763E3"/>
    <w:rsid w:val="00476432"/>
    <w:rsid w:val="0047644F"/>
    <w:rsid w:val="0047645A"/>
    <w:rsid w:val="0047646F"/>
    <w:rsid w:val="00476486"/>
    <w:rsid w:val="004764FA"/>
    <w:rsid w:val="00476518"/>
    <w:rsid w:val="00476533"/>
    <w:rsid w:val="0047661A"/>
    <w:rsid w:val="004766A5"/>
    <w:rsid w:val="0047673A"/>
    <w:rsid w:val="00476744"/>
    <w:rsid w:val="0047675F"/>
    <w:rsid w:val="004767F2"/>
    <w:rsid w:val="0047687E"/>
    <w:rsid w:val="00476AA0"/>
    <w:rsid w:val="00476B36"/>
    <w:rsid w:val="00476B85"/>
    <w:rsid w:val="00476BC8"/>
    <w:rsid w:val="00476BF6"/>
    <w:rsid w:val="00476C16"/>
    <w:rsid w:val="00476C34"/>
    <w:rsid w:val="00476C9B"/>
    <w:rsid w:val="00476D02"/>
    <w:rsid w:val="00476D28"/>
    <w:rsid w:val="00476DE1"/>
    <w:rsid w:val="00476E1E"/>
    <w:rsid w:val="00476E8D"/>
    <w:rsid w:val="00476F55"/>
    <w:rsid w:val="00476F8F"/>
    <w:rsid w:val="00477116"/>
    <w:rsid w:val="0047713E"/>
    <w:rsid w:val="004772CE"/>
    <w:rsid w:val="004772FC"/>
    <w:rsid w:val="00477308"/>
    <w:rsid w:val="0047730F"/>
    <w:rsid w:val="004773D9"/>
    <w:rsid w:val="004773FE"/>
    <w:rsid w:val="00477451"/>
    <w:rsid w:val="00477462"/>
    <w:rsid w:val="0047747B"/>
    <w:rsid w:val="004774DB"/>
    <w:rsid w:val="00477503"/>
    <w:rsid w:val="0047756E"/>
    <w:rsid w:val="004775BB"/>
    <w:rsid w:val="004776B7"/>
    <w:rsid w:val="00477726"/>
    <w:rsid w:val="004777CA"/>
    <w:rsid w:val="00477813"/>
    <w:rsid w:val="00477904"/>
    <w:rsid w:val="00477909"/>
    <w:rsid w:val="0047790C"/>
    <w:rsid w:val="0047791A"/>
    <w:rsid w:val="0047795D"/>
    <w:rsid w:val="00477968"/>
    <w:rsid w:val="004779CF"/>
    <w:rsid w:val="00477A01"/>
    <w:rsid w:val="00477A4B"/>
    <w:rsid w:val="00477A98"/>
    <w:rsid w:val="00477AA2"/>
    <w:rsid w:val="00477B01"/>
    <w:rsid w:val="00477CCA"/>
    <w:rsid w:val="00477D26"/>
    <w:rsid w:val="00477D6F"/>
    <w:rsid w:val="00477DF4"/>
    <w:rsid w:val="00477E42"/>
    <w:rsid w:val="00477F0B"/>
    <w:rsid w:val="00477F3B"/>
    <w:rsid w:val="00477FA5"/>
    <w:rsid w:val="00480025"/>
    <w:rsid w:val="004800BE"/>
    <w:rsid w:val="004800CD"/>
    <w:rsid w:val="0048010F"/>
    <w:rsid w:val="00480141"/>
    <w:rsid w:val="00480173"/>
    <w:rsid w:val="004802F6"/>
    <w:rsid w:val="0048031E"/>
    <w:rsid w:val="00480359"/>
    <w:rsid w:val="004803C5"/>
    <w:rsid w:val="00480441"/>
    <w:rsid w:val="00480453"/>
    <w:rsid w:val="004804C5"/>
    <w:rsid w:val="00480503"/>
    <w:rsid w:val="0048058C"/>
    <w:rsid w:val="004805A2"/>
    <w:rsid w:val="004806A1"/>
    <w:rsid w:val="004806F4"/>
    <w:rsid w:val="00480765"/>
    <w:rsid w:val="004807E1"/>
    <w:rsid w:val="004807F2"/>
    <w:rsid w:val="0048080B"/>
    <w:rsid w:val="00480895"/>
    <w:rsid w:val="00480971"/>
    <w:rsid w:val="00480A12"/>
    <w:rsid w:val="00480A5F"/>
    <w:rsid w:val="00480B52"/>
    <w:rsid w:val="00480BAA"/>
    <w:rsid w:val="00480BDD"/>
    <w:rsid w:val="00480BED"/>
    <w:rsid w:val="00480CD6"/>
    <w:rsid w:val="00480D43"/>
    <w:rsid w:val="00480D46"/>
    <w:rsid w:val="00480D70"/>
    <w:rsid w:val="00480DFD"/>
    <w:rsid w:val="00480E1A"/>
    <w:rsid w:val="00480E31"/>
    <w:rsid w:val="00480E41"/>
    <w:rsid w:val="00480F06"/>
    <w:rsid w:val="00480FF9"/>
    <w:rsid w:val="00481076"/>
    <w:rsid w:val="00481084"/>
    <w:rsid w:val="0048117D"/>
    <w:rsid w:val="004812A7"/>
    <w:rsid w:val="004812BE"/>
    <w:rsid w:val="0048138B"/>
    <w:rsid w:val="004813AC"/>
    <w:rsid w:val="004813D4"/>
    <w:rsid w:val="004814EE"/>
    <w:rsid w:val="0048158B"/>
    <w:rsid w:val="004815D0"/>
    <w:rsid w:val="004815D6"/>
    <w:rsid w:val="004815DC"/>
    <w:rsid w:val="004816A9"/>
    <w:rsid w:val="004816E4"/>
    <w:rsid w:val="00481707"/>
    <w:rsid w:val="004817B3"/>
    <w:rsid w:val="00481898"/>
    <w:rsid w:val="004818A5"/>
    <w:rsid w:val="00481992"/>
    <w:rsid w:val="0048199C"/>
    <w:rsid w:val="004819A6"/>
    <w:rsid w:val="004819C3"/>
    <w:rsid w:val="00481A31"/>
    <w:rsid w:val="00481B29"/>
    <w:rsid w:val="00481B82"/>
    <w:rsid w:val="00481B8C"/>
    <w:rsid w:val="00481BF1"/>
    <w:rsid w:val="00481BF9"/>
    <w:rsid w:val="00481C2A"/>
    <w:rsid w:val="00481CAB"/>
    <w:rsid w:val="00481CAC"/>
    <w:rsid w:val="00481CE5"/>
    <w:rsid w:val="00481D0C"/>
    <w:rsid w:val="00481D5E"/>
    <w:rsid w:val="00481D6F"/>
    <w:rsid w:val="00481D86"/>
    <w:rsid w:val="00481DA3"/>
    <w:rsid w:val="00481E06"/>
    <w:rsid w:val="00481E4C"/>
    <w:rsid w:val="00481E7A"/>
    <w:rsid w:val="00481EA9"/>
    <w:rsid w:val="00481EC1"/>
    <w:rsid w:val="00481F49"/>
    <w:rsid w:val="00481F7C"/>
    <w:rsid w:val="00482015"/>
    <w:rsid w:val="0048203D"/>
    <w:rsid w:val="00482060"/>
    <w:rsid w:val="004820A9"/>
    <w:rsid w:val="004820BB"/>
    <w:rsid w:val="0048214C"/>
    <w:rsid w:val="00482158"/>
    <w:rsid w:val="00482175"/>
    <w:rsid w:val="004821BF"/>
    <w:rsid w:val="0048223B"/>
    <w:rsid w:val="0048228A"/>
    <w:rsid w:val="004822DA"/>
    <w:rsid w:val="004822E2"/>
    <w:rsid w:val="004822F8"/>
    <w:rsid w:val="00482337"/>
    <w:rsid w:val="00482340"/>
    <w:rsid w:val="00482362"/>
    <w:rsid w:val="0048239C"/>
    <w:rsid w:val="004823D6"/>
    <w:rsid w:val="0048247A"/>
    <w:rsid w:val="004824B4"/>
    <w:rsid w:val="004824DD"/>
    <w:rsid w:val="004824FC"/>
    <w:rsid w:val="00482526"/>
    <w:rsid w:val="00482548"/>
    <w:rsid w:val="0048255C"/>
    <w:rsid w:val="00482564"/>
    <w:rsid w:val="00482595"/>
    <w:rsid w:val="0048263B"/>
    <w:rsid w:val="004826C5"/>
    <w:rsid w:val="00482786"/>
    <w:rsid w:val="004827D6"/>
    <w:rsid w:val="004827E7"/>
    <w:rsid w:val="004827EA"/>
    <w:rsid w:val="00482869"/>
    <w:rsid w:val="00482A53"/>
    <w:rsid w:val="00482A61"/>
    <w:rsid w:val="00482A89"/>
    <w:rsid w:val="00482AE3"/>
    <w:rsid w:val="00482B84"/>
    <w:rsid w:val="00482C35"/>
    <w:rsid w:val="00482CB9"/>
    <w:rsid w:val="00482CC5"/>
    <w:rsid w:val="00482CD6"/>
    <w:rsid w:val="00482D37"/>
    <w:rsid w:val="00482D77"/>
    <w:rsid w:val="00482D90"/>
    <w:rsid w:val="00482E09"/>
    <w:rsid w:val="00482E0A"/>
    <w:rsid w:val="00482EB6"/>
    <w:rsid w:val="00482EE4"/>
    <w:rsid w:val="00482F1C"/>
    <w:rsid w:val="00482F34"/>
    <w:rsid w:val="00482FC0"/>
    <w:rsid w:val="00482FDD"/>
    <w:rsid w:val="00483038"/>
    <w:rsid w:val="004830A2"/>
    <w:rsid w:val="004830C0"/>
    <w:rsid w:val="004831BB"/>
    <w:rsid w:val="004831D9"/>
    <w:rsid w:val="004831E1"/>
    <w:rsid w:val="0048320B"/>
    <w:rsid w:val="00483236"/>
    <w:rsid w:val="00483267"/>
    <w:rsid w:val="004832B4"/>
    <w:rsid w:val="004832BD"/>
    <w:rsid w:val="004832C7"/>
    <w:rsid w:val="00483329"/>
    <w:rsid w:val="0048340F"/>
    <w:rsid w:val="0048341A"/>
    <w:rsid w:val="00483442"/>
    <w:rsid w:val="00483450"/>
    <w:rsid w:val="004834ED"/>
    <w:rsid w:val="00483533"/>
    <w:rsid w:val="0048354E"/>
    <w:rsid w:val="00483595"/>
    <w:rsid w:val="0048359C"/>
    <w:rsid w:val="004835DC"/>
    <w:rsid w:val="004835E7"/>
    <w:rsid w:val="004835F4"/>
    <w:rsid w:val="00483609"/>
    <w:rsid w:val="00483664"/>
    <w:rsid w:val="004836DA"/>
    <w:rsid w:val="00483723"/>
    <w:rsid w:val="0048373F"/>
    <w:rsid w:val="0048374B"/>
    <w:rsid w:val="00483772"/>
    <w:rsid w:val="004837DC"/>
    <w:rsid w:val="00483837"/>
    <w:rsid w:val="004838A2"/>
    <w:rsid w:val="004838AB"/>
    <w:rsid w:val="0048391C"/>
    <w:rsid w:val="004839C3"/>
    <w:rsid w:val="004839D0"/>
    <w:rsid w:val="004839FE"/>
    <w:rsid w:val="00483A50"/>
    <w:rsid w:val="00483A7F"/>
    <w:rsid w:val="00483A82"/>
    <w:rsid w:val="00483AA8"/>
    <w:rsid w:val="00483AC1"/>
    <w:rsid w:val="00483B09"/>
    <w:rsid w:val="00483B19"/>
    <w:rsid w:val="00483B1F"/>
    <w:rsid w:val="00483B34"/>
    <w:rsid w:val="00483B51"/>
    <w:rsid w:val="00483B7A"/>
    <w:rsid w:val="00483BAF"/>
    <w:rsid w:val="00483BEE"/>
    <w:rsid w:val="00483C78"/>
    <w:rsid w:val="00483CBA"/>
    <w:rsid w:val="00483CBB"/>
    <w:rsid w:val="00483D02"/>
    <w:rsid w:val="00483D47"/>
    <w:rsid w:val="00483D65"/>
    <w:rsid w:val="00483D86"/>
    <w:rsid w:val="00483DA4"/>
    <w:rsid w:val="00483E40"/>
    <w:rsid w:val="00483E60"/>
    <w:rsid w:val="00483E70"/>
    <w:rsid w:val="00483F0E"/>
    <w:rsid w:val="00483FAF"/>
    <w:rsid w:val="00484005"/>
    <w:rsid w:val="00484055"/>
    <w:rsid w:val="004840FE"/>
    <w:rsid w:val="0048411B"/>
    <w:rsid w:val="00484122"/>
    <w:rsid w:val="0048418F"/>
    <w:rsid w:val="004841C7"/>
    <w:rsid w:val="00484271"/>
    <w:rsid w:val="0048428E"/>
    <w:rsid w:val="0048435D"/>
    <w:rsid w:val="00484378"/>
    <w:rsid w:val="00484400"/>
    <w:rsid w:val="0048447A"/>
    <w:rsid w:val="004844FB"/>
    <w:rsid w:val="0048451F"/>
    <w:rsid w:val="00484666"/>
    <w:rsid w:val="00484677"/>
    <w:rsid w:val="004846A7"/>
    <w:rsid w:val="0048473E"/>
    <w:rsid w:val="0048475B"/>
    <w:rsid w:val="00484775"/>
    <w:rsid w:val="00484791"/>
    <w:rsid w:val="004847D8"/>
    <w:rsid w:val="004847F9"/>
    <w:rsid w:val="00484835"/>
    <w:rsid w:val="004848EE"/>
    <w:rsid w:val="00484903"/>
    <w:rsid w:val="00484913"/>
    <w:rsid w:val="004849DC"/>
    <w:rsid w:val="004849E0"/>
    <w:rsid w:val="00484A78"/>
    <w:rsid w:val="00484BD0"/>
    <w:rsid w:val="00484BD4"/>
    <w:rsid w:val="00484C5C"/>
    <w:rsid w:val="00484C6E"/>
    <w:rsid w:val="00484CAB"/>
    <w:rsid w:val="00484CB5"/>
    <w:rsid w:val="00484CBC"/>
    <w:rsid w:val="00484CFC"/>
    <w:rsid w:val="00484D86"/>
    <w:rsid w:val="00484D9A"/>
    <w:rsid w:val="00484DC1"/>
    <w:rsid w:val="00484E07"/>
    <w:rsid w:val="00484F2D"/>
    <w:rsid w:val="00484F36"/>
    <w:rsid w:val="00484F38"/>
    <w:rsid w:val="00484F76"/>
    <w:rsid w:val="00484F78"/>
    <w:rsid w:val="0048507B"/>
    <w:rsid w:val="00485082"/>
    <w:rsid w:val="004850AB"/>
    <w:rsid w:val="004850DB"/>
    <w:rsid w:val="0048510F"/>
    <w:rsid w:val="0048512B"/>
    <w:rsid w:val="00485148"/>
    <w:rsid w:val="00485198"/>
    <w:rsid w:val="004851BB"/>
    <w:rsid w:val="004851BC"/>
    <w:rsid w:val="004851BD"/>
    <w:rsid w:val="004851E1"/>
    <w:rsid w:val="004852C2"/>
    <w:rsid w:val="004852C6"/>
    <w:rsid w:val="00485413"/>
    <w:rsid w:val="00485444"/>
    <w:rsid w:val="004854C9"/>
    <w:rsid w:val="00485559"/>
    <w:rsid w:val="004855DC"/>
    <w:rsid w:val="00485626"/>
    <w:rsid w:val="00485639"/>
    <w:rsid w:val="0048564E"/>
    <w:rsid w:val="0048565C"/>
    <w:rsid w:val="0048566D"/>
    <w:rsid w:val="004856B9"/>
    <w:rsid w:val="004856BC"/>
    <w:rsid w:val="00485729"/>
    <w:rsid w:val="0048576D"/>
    <w:rsid w:val="0048578C"/>
    <w:rsid w:val="004857A5"/>
    <w:rsid w:val="0048583A"/>
    <w:rsid w:val="00485847"/>
    <w:rsid w:val="00485916"/>
    <w:rsid w:val="004859B5"/>
    <w:rsid w:val="004859EE"/>
    <w:rsid w:val="00485A01"/>
    <w:rsid w:val="00485A3F"/>
    <w:rsid w:val="00485A4F"/>
    <w:rsid w:val="00485AC8"/>
    <w:rsid w:val="00485B89"/>
    <w:rsid w:val="00485BB0"/>
    <w:rsid w:val="00485BBB"/>
    <w:rsid w:val="00485BBC"/>
    <w:rsid w:val="00485C0A"/>
    <w:rsid w:val="00485C1A"/>
    <w:rsid w:val="00485C37"/>
    <w:rsid w:val="00485C38"/>
    <w:rsid w:val="00485CE4"/>
    <w:rsid w:val="00485D17"/>
    <w:rsid w:val="00485DF1"/>
    <w:rsid w:val="00485DF7"/>
    <w:rsid w:val="00485E2D"/>
    <w:rsid w:val="00485E52"/>
    <w:rsid w:val="00485F4B"/>
    <w:rsid w:val="00485F5F"/>
    <w:rsid w:val="00485F64"/>
    <w:rsid w:val="00485FDD"/>
    <w:rsid w:val="0048603D"/>
    <w:rsid w:val="00486084"/>
    <w:rsid w:val="004860D9"/>
    <w:rsid w:val="0048620D"/>
    <w:rsid w:val="0048621A"/>
    <w:rsid w:val="00486256"/>
    <w:rsid w:val="00486283"/>
    <w:rsid w:val="004862E9"/>
    <w:rsid w:val="00486348"/>
    <w:rsid w:val="00486369"/>
    <w:rsid w:val="004864CC"/>
    <w:rsid w:val="00486625"/>
    <w:rsid w:val="0048672F"/>
    <w:rsid w:val="00486805"/>
    <w:rsid w:val="00486812"/>
    <w:rsid w:val="00486814"/>
    <w:rsid w:val="00486895"/>
    <w:rsid w:val="00486902"/>
    <w:rsid w:val="00486931"/>
    <w:rsid w:val="00486986"/>
    <w:rsid w:val="00486AC9"/>
    <w:rsid w:val="00486AE3"/>
    <w:rsid w:val="00486AF7"/>
    <w:rsid w:val="00486B23"/>
    <w:rsid w:val="00486BFB"/>
    <w:rsid w:val="00486C0D"/>
    <w:rsid w:val="00486C5D"/>
    <w:rsid w:val="00486C67"/>
    <w:rsid w:val="00486CBF"/>
    <w:rsid w:val="00486D22"/>
    <w:rsid w:val="00486DC0"/>
    <w:rsid w:val="00486E02"/>
    <w:rsid w:val="00486E36"/>
    <w:rsid w:val="00486E49"/>
    <w:rsid w:val="00486EC9"/>
    <w:rsid w:val="00486F2D"/>
    <w:rsid w:val="00486F89"/>
    <w:rsid w:val="00487031"/>
    <w:rsid w:val="00487097"/>
    <w:rsid w:val="004870AF"/>
    <w:rsid w:val="0048716A"/>
    <w:rsid w:val="004871E2"/>
    <w:rsid w:val="00487226"/>
    <w:rsid w:val="004872BC"/>
    <w:rsid w:val="004872C0"/>
    <w:rsid w:val="0048732E"/>
    <w:rsid w:val="00487351"/>
    <w:rsid w:val="00487354"/>
    <w:rsid w:val="0048737E"/>
    <w:rsid w:val="004873F2"/>
    <w:rsid w:val="00487407"/>
    <w:rsid w:val="00487440"/>
    <w:rsid w:val="004874DC"/>
    <w:rsid w:val="00487563"/>
    <w:rsid w:val="00487566"/>
    <w:rsid w:val="0048760B"/>
    <w:rsid w:val="00487699"/>
    <w:rsid w:val="0048770C"/>
    <w:rsid w:val="00487726"/>
    <w:rsid w:val="00487731"/>
    <w:rsid w:val="00487786"/>
    <w:rsid w:val="004877E1"/>
    <w:rsid w:val="00487828"/>
    <w:rsid w:val="004878BF"/>
    <w:rsid w:val="004878F7"/>
    <w:rsid w:val="00487995"/>
    <w:rsid w:val="00487997"/>
    <w:rsid w:val="00487A37"/>
    <w:rsid w:val="00487ACD"/>
    <w:rsid w:val="00487AF5"/>
    <w:rsid w:val="00487BC3"/>
    <w:rsid w:val="00487CAE"/>
    <w:rsid w:val="00487CB1"/>
    <w:rsid w:val="00487CC7"/>
    <w:rsid w:val="00487CFD"/>
    <w:rsid w:val="00487D38"/>
    <w:rsid w:val="00487D7F"/>
    <w:rsid w:val="00487DF9"/>
    <w:rsid w:val="00487E3F"/>
    <w:rsid w:val="00487E63"/>
    <w:rsid w:val="00487E96"/>
    <w:rsid w:val="00487FC8"/>
    <w:rsid w:val="0049002C"/>
    <w:rsid w:val="00490065"/>
    <w:rsid w:val="004900A4"/>
    <w:rsid w:val="004900AA"/>
    <w:rsid w:val="0049015C"/>
    <w:rsid w:val="004901E2"/>
    <w:rsid w:val="00490230"/>
    <w:rsid w:val="00490235"/>
    <w:rsid w:val="00490275"/>
    <w:rsid w:val="00490286"/>
    <w:rsid w:val="004902E4"/>
    <w:rsid w:val="004902E8"/>
    <w:rsid w:val="00490331"/>
    <w:rsid w:val="00490340"/>
    <w:rsid w:val="00490347"/>
    <w:rsid w:val="00490357"/>
    <w:rsid w:val="004903E8"/>
    <w:rsid w:val="00490463"/>
    <w:rsid w:val="0049047C"/>
    <w:rsid w:val="00490507"/>
    <w:rsid w:val="0049052B"/>
    <w:rsid w:val="00490549"/>
    <w:rsid w:val="00490563"/>
    <w:rsid w:val="0049061D"/>
    <w:rsid w:val="00490700"/>
    <w:rsid w:val="0049072E"/>
    <w:rsid w:val="0049075A"/>
    <w:rsid w:val="0049078F"/>
    <w:rsid w:val="00490842"/>
    <w:rsid w:val="00490852"/>
    <w:rsid w:val="004908EB"/>
    <w:rsid w:val="00490969"/>
    <w:rsid w:val="0049098D"/>
    <w:rsid w:val="00490A74"/>
    <w:rsid w:val="00490A92"/>
    <w:rsid w:val="00490B39"/>
    <w:rsid w:val="00490B41"/>
    <w:rsid w:val="00490B45"/>
    <w:rsid w:val="00490B5A"/>
    <w:rsid w:val="00490B98"/>
    <w:rsid w:val="00490BCD"/>
    <w:rsid w:val="00490C02"/>
    <w:rsid w:val="00490C17"/>
    <w:rsid w:val="00490CC3"/>
    <w:rsid w:val="00490CD7"/>
    <w:rsid w:val="00490D0B"/>
    <w:rsid w:val="00490D22"/>
    <w:rsid w:val="00490D24"/>
    <w:rsid w:val="00490D2B"/>
    <w:rsid w:val="00490D71"/>
    <w:rsid w:val="00490DCF"/>
    <w:rsid w:val="00490E1D"/>
    <w:rsid w:val="00490E44"/>
    <w:rsid w:val="00490EC1"/>
    <w:rsid w:val="00490ECA"/>
    <w:rsid w:val="00490EF7"/>
    <w:rsid w:val="00490F25"/>
    <w:rsid w:val="00490F8D"/>
    <w:rsid w:val="00490F98"/>
    <w:rsid w:val="00490FBC"/>
    <w:rsid w:val="00490FF8"/>
    <w:rsid w:val="0049102F"/>
    <w:rsid w:val="00491076"/>
    <w:rsid w:val="00491077"/>
    <w:rsid w:val="0049108F"/>
    <w:rsid w:val="004910C8"/>
    <w:rsid w:val="00491167"/>
    <w:rsid w:val="00491198"/>
    <w:rsid w:val="004911F3"/>
    <w:rsid w:val="00491219"/>
    <w:rsid w:val="0049131E"/>
    <w:rsid w:val="00491339"/>
    <w:rsid w:val="004913AE"/>
    <w:rsid w:val="004913E4"/>
    <w:rsid w:val="00491463"/>
    <w:rsid w:val="004914E3"/>
    <w:rsid w:val="00491513"/>
    <w:rsid w:val="0049151C"/>
    <w:rsid w:val="00491543"/>
    <w:rsid w:val="0049159F"/>
    <w:rsid w:val="0049170D"/>
    <w:rsid w:val="0049180D"/>
    <w:rsid w:val="00491810"/>
    <w:rsid w:val="0049184D"/>
    <w:rsid w:val="004918AA"/>
    <w:rsid w:val="004918DB"/>
    <w:rsid w:val="004918E6"/>
    <w:rsid w:val="004918F2"/>
    <w:rsid w:val="00491A2E"/>
    <w:rsid w:val="00491A43"/>
    <w:rsid w:val="00491B40"/>
    <w:rsid w:val="00491B48"/>
    <w:rsid w:val="00491B76"/>
    <w:rsid w:val="00491BC5"/>
    <w:rsid w:val="00491C58"/>
    <w:rsid w:val="00491CB3"/>
    <w:rsid w:val="00491CC8"/>
    <w:rsid w:val="00491D2D"/>
    <w:rsid w:val="00491DAA"/>
    <w:rsid w:val="00491DBB"/>
    <w:rsid w:val="00491DE5"/>
    <w:rsid w:val="00491E01"/>
    <w:rsid w:val="00491E25"/>
    <w:rsid w:val="00491E95"/>
    <w:rsid w:val="00491ECE"/>
    <w:rsid w:val="00491EE6"/>
    <w:rsid w:val="00491FD0"/>
    <w:rsid w:val="00491FFA"/>
    <w:rsid w:val="00492034"/>
    <w:rsid w:val="00492123"/>
    <w:rsid w:val="00492198"/>
    <w:rsid w:val="004921B1"/>
    <w:rsid w:val="00492241"/>
    <w:rsid w:val="00492420"/>
    <w:rsid w:val="00492423"/>
    <w:rsid w:val="00492429"/>
    <w:rsid w:val="0049244A"/>
    <w:rsid w:val="00492478"/>
    <w:rsid w:val="00492485"/>
    <w:rsid w:val="0049252E"/>
    <w:rsid w:val="00492581"/>
    <w:rsid w:val="004925A9"/>
    <w:rsid w:val="004925AC"/>
    <w:rsid w:val="004925C0"/>
    <w:rsid w:val="0049260D"/>
    <w:rsid w:val="0049265A"/>
    <w:rsid w:val="00492717"/>
    <w:rsid w:val="004927A7"/>
    <w:rsid w:val="004927B5"/>
    <w:rsid w:val="00492824"/>
    <w:rsid w:val="004928A9"/>
    <w:rsid w:val="004928F7"/>
    <w:rsid w:val="00492968"/>
    <w:rsid w:val="0049297A"/>
    <w:rsid w:val="004929A5"/>
    <w:rsid w:val="00492A27"/>
    <w:rsid w:val="00492A2F"/>
    <w:rsid w:val="00492A49"/>
    <w:rsid w:val="00492A53"/>
    <w:rsid w:val="00492B19"/>
    <w:rsid w:val="00492B3A"/>
    <w:rsid w:val="00492B3F"/>
    <w:rsid w:val="00492BF0"/>
    <w:rsid w:val="00492BF3"/>
    <w:rsid w:val="00492C64"/>
    <w:rsid w:val="00492CD7"/>
    <w:rsid w:val="00492CE4"/>
    <w:rsid w:val="00492D26"/>
    <w:rsid w:val="00492D2D"/>
    <w:rsid w:val="00492D44"/>
    <w:rsid w:val="00492D9A"/>
    <w:rsid w:val="00492DC5"/>
    <w:rsid w:val="00492E1A"/>
    <w:rsid w:val="00492E80"/>
    <w:rsid w:val="00492E91"/>
    <w:rsid w:val="00492EBB"/>
    <w:rsid w:val="00492EC2"/>
    <w:rsid w:val="00492EC6"/>
    <w:rsid w:val="00492EE0"/>
    <w:rsid w:val="00492F0F"/>
    <w:rsid w:val="00492F13"/>
    <w:rsid w:val="00492FAB"/>
    <w:rsid w:val="00492FBA"/>
    <w:rsid w:val="00493148"/>
    <w:rsid w:val="00493168"/>
    <w:rsid w:val="00493189"/>
    <w:rsid w:val="004931C1"/>
    <w:rsid w:val="0049328D"/>
    <w:rsid w:val="0049332D"/>
    <w:rsid w:val="00493338"/>
    <w:rsid w:val="004933AB"/>
    <w:rsid w:val="0049353C"/>
    <w:rsid w:val="004936B2"/>
    <w:rsid w:val="0049374C"/>
    <w:rsid w:val="004937CB"/>
    <w:rsid w:val="0049380D"/>
    <w:rsid w:val="00493843"/>
    <w:rsid w:val="004938D8"/>
    <w:rsid w:val="004938E3"/>
    <w:rsid w:val="004938E9"/>
    <w:rsid w:val="00493A04"/>
    <w:rsid w:val="00493A88"/>
    <w:rsid w:val="00493AAB"/>
    <w:rsid w:val="00493AC5"/>
    <w:rsid w:val="00493D05"/>
    <w:rsid w:val="00493E4E"/>
    <w:rsid w:val="00493E8B"/>
    <w:rsid w:val="00493E9A"/>
    <w:rsid w:val="00493EF7"/>
    <w:rsid w:val="00493F3E"/>
    <w:rsid w:val="00493F6A"/>
    <w:rsid w:val="0049414C"/>
    <w:rsid w:val="00494157"/>
    <w:rsid w:val="004941C1"/>
    <w:rsid w:val="00494203"/>
    <w:rsid w:val="0049422A"/>
    <w:rsid w:val="0049431B"/>
    <w:rsid w:val="00494336"/>
    <w:rsid w:val="00494358"/>
    <w:rsid w:val="00494365"/>
    <w:rsid w:val="0049443D"/>
    <w:rsid w:val="004944CD"/>
    <w:rsid w:val="00494538"/>
    <w:rsid w:val="004945A4"/>
    <w:rsid w:val="00494616"/>
    <w:rsid w:val="00494686"/>
    <w:rsid w:val="004946F9"/>
    <w:rsid w:val="004946FA"/>
    <w:rsid w:val="0049474C"/>
    <w:rsid w:val="0049479D"/>
    <w:rsid w:val="004947B7"/>
    <w:rsid w:val="00494810"/>
    <w:rsid w:val="00494814"/>
    <w:rsid w:val="00494826"/>
    <w:rsid w:val="0049487A"/>
    <w:rsid w:val="004948BC"/>
    <w:rsid w:val="004948F9"/>
    <w:rsid w:val="00494905"/>
    <w:rsid w:val="0049497E"/>
    <w:rsid w:val="004949AB"/>
    <w:rsid w:val="004949BF"/>
    <w:rsid w:val="00494A02"/>
    <w:rsid w:val="00494A24"/>
    <w:rsid w:val="00494A9C"/>
    <w:rsid w:val="00494AB3"/>
    <w:rsid w:val="00494AD4"/>
    <w:rsid w:val="00494B55"/>
    <w:rsid w:val="00494B6D"/>
    <w:rsid w:val="00494BA4"/>
    <w:rsid w:val="00494BB2"/>
    <w:rsid w:val="00494C4C"/>
    <w:rsid w:val="00494C55"/>
    <w:rsid w:val="00494D52"/>
    <w:rsid w:val="00494D7C"/>
    <w:rsid w:val="00494DBC"/>
    <w:rsid w:val="00494DCD"/>
    <w:rsid w:val="00494EAE"/>
    <w:rsid w:val="00494F33"/>
    <w:rsid w:val="00494F6E"/>
    <w:rsid w:val="00494FE7"/>
    <w:rsid w:val="0049501D"/>
    <w:rsid w:val="00495083"/>
    <w:rsid w:val="00495103"/>
    <w:rsid w:val="004951A8"/>
    <w:rsid w:val="00495235"/>
    <w:rsid w:val="0049524F"/>
    <w:rsid w:val="00495263"/>
    <w:rsid w:val="00495267"/>
    <w:rsid w:val="004952CF"/>
    <w:rsid w:val="004952F6"/>
    <w:rsid w:val="00495374"/>
    <w:rsid w:val="00495393"/>
    <w:rsid w:val="0049540A"/>
    <w:rsid w:val="0049541D"/>
    <w:rsid w:val="0049542A"/>
    <w:rsid w:val="00495496"/>
    <w:rsid w:val="004954E4"/>
    <w:rsid w:val="00495501"/>
    <w:rsid w:val="00495504"/>
    <w:rsid w:val="0049552D"/>
    <w:rsid w:val="00495579"/>
    <w:rsid w:val="00495597"/>
    <w:rsid w:val="004955BF"/>
    <w:rsid w:val="004955C0"/>
    <w:rsid w:val="004955D0"/>
    <w:rsid w:val="004955DF"/>
    <w:rsid w:val="00495700"/>
    <w:rsid w:val="00495743"/>
    <w:rsid w:val="0049578F"/>
    <w:rsid w:val="00495795"/>
    <w:rsid w:val="00495832"/>
    <w:rsid w:val="00495870"/>
    <w:rsid w:val="00495927"/>
    <w:rsid w:val="004959AF"/>
    <w:rsid w:val="004959E7"/>
    <w:rsid w:val="00495AD3"/>
    <w:rsid w:val="00495AD8"/>
    <w:rsid w:val="00495B3E"/>
    <w:rsid w:val="00495B99"/>
    <w:rsid w:val="00495C25"/>
    <w:rsid w:val="00495C5F"/>
    <w:rsid w:val="00495DAB"/>
    <w:rsid w:val="00495DFE"/>
    <w:rsid w:val="00495E13"/>
    <w:rsid w:val="00495F02"/>
    <w:rsid w:val="00495FD0"/>
    <w:rsid w:val="0049600D"/>
    <w:rsid w:val="00496093"/>
    <w:rsid w:val="0049609A"/>
    <w:rsid w:val="00496127"/>
    <w:rsid w:val="004961AB"/>
    <w:rsid w:val="00496220"/>
    <w:rsid w:val="004962BB"/>
    <w:rsid w:val="0049632C"/>
    <w:rsid w:val="004963CB"/>
    <w:rsid w:val="0049648E"/>
    <w:rsid w:val="0049653A"/>
    <w:rsid w:val="00496573"/>
    <w:rsid w:val="0049659B"/>
    <w:rsid w:val="004965D4"/>
    <w:rsid w:val="0049665C"/>
    <w:rsid w:val="00496669"/>
    <w:rsid w:val="004966AB"/>
    <w:rsid w:val="004966CC"/>
    <w:rsid w:val="00496767"/>
    <w:rsid w:val="0049679F"/>
    <w:rsid w:val="004967B9"/>
    <w:rsid w:val="004968DD"/>
    <w:rsid w:val="0049690E"/>
    <w:rsid w:val="00496954"/>
    <w:rsid w:val="0049698F"/>
    <w:rsid w:val="00496A22"/>
    <w:rsid w:val="00496A2A"/>
    <w:rsid w:val="00496A4D"/>
    <w:rsid w:val="00496A6C"/>
    <w:rsid w:val="00496A9B"/>
    <w:rsid w:val="00496AEB"/>
    <w:rsid w:val="00496B06"/>
    <w:rsid w:val="00496B09"/>
    <w:rsid w:val="00496B25"/>
    <w:rsid w:val="00496B5C"/>
    <w:rsid w:val="00496B7B"/>
    <w:rsid w:val="00496BB5"/>
    <w:rsid w:val="00496C8B"/>
    <w:rsid w:val="00496CCA"/>
    <w:rsid w:val="00496D00"/>
    <w:rsid w:val="00496D31"/>
    <w:rsid w:val="00496E0C"/>
    <w:rsid w:val="00496E44"/>
    <w:rsid w:val="00496E80"/>
    <w:rsid w:val="00496F60"/>
    <w:rsid w:val="00496F9B"/>
    <w:rsid w:val="00496FA1"/>
    <w:rsid w:val="00496FA2"/>
    <w:rsid w:val="00496FCD"/>
    <w:rsid w:val="00497033"/>
    <w:rsid w:val="00497056"/>
    <w:rsid w:val="00497067"/>
    <w:rsid w:val="004970C8"/>
    <w:rsid w:val="004970E0"/>
    <w:rsid w:val="004970E3"/>
    <w:rsid w:val="00497127"/>
    <w:rsid w:val="00497138"/>
    <w:rsid w:val="004971AD"/>
    <w:rsid w:val="004971B0"/>
    <w:rsid w:val="004971F8"/>
    <w:rsid w:val="00497288"/>
    <w:rsid w:val="004972E7"/>
    <w:rsid w:val="0049742E"/>
    <w:rsid w:val="004974F5"/>
    <w:rsid w:val="004974F9"/>
    <w:rsid w:val="00497547"/>
    <w:rsid w:val="0049755B"/>
    <w:rsid w:val="00497562"/>
    <w:rsid w:val="004975BA"/>
    <w:rsid w:val="004976A0"/>
    <w:rsid w:val="00497752"/>
    <w:rsid w:val="00497816"/>
    <w:rsid w:val="0049798A"/>
    <w:rsid w:val="00497A02"/>
    <w:rsid w:val="00497A62"/>
    <w:rsid w:val="00497AA0"/>
    <w:rsid w:val="00497AD3"/>
    <w:rsid w:val="00497B0E"/>
    <w:rsid w:val="00497B1A"/>
    <w:rsid w:val="00497B37"/>
    <w:rsid w:val="00497BD6"/>
    <w:rsid w:val="00497BEF"/>
    <w:rsid w:val="00497C2A"/>
    <w:rsid w:val="00497C38"/>
    <w:rsid w:val="00497C9A"/>
    <w:rsid w:val="00497CA2"/>
    <w:rsid w:val="00497D14"/>
    <w:rsid w:val="00497D84"/>
    <w:rsid w:val="00497D9D"/>
    <w:rsid w:val="00497DB8"/>
    <w:rsid w:val="00497DBF"/>
    <w:rsid w:val="00497DD2"/>
    <w:rsid w:val="00497E3A"/>
    <w:rsid w:val="00497EC0"/>
    <w:rsid w:val="00497F26"/>
    <w:rsid w:val="00497F75"/>
    <w:rsid w:val="00497FA6"/>
    <w:rsid w:val="00497FCD"/>
    <w:rsid w:val="004A0004"/>
    <w:rsid w:val="004A000A"/>
    <w:rsid w:val="004A000E"/>
    <w:rsid w:val="004A0012"/>
    <w:rsid w:val="004A004D"/>
    <w:rsid w:val="004A0072"/>
    <w:rsid w:val="004A009A"/>
    <w:rsid w:val="004A00E7"/>
    <w:rsid w:val="004A01CA"/>
    <w:rsid w:val="004A01DD"/>
    <w:rsid w:val="004A021A"/>
    <w:rsid w:val="004A025D"/>
    <w:rsid w:val="004A028C"/>
    <w:rsid w:val="004A03C3"/>
    <w:rsid w:val="004A0465"/>
    <w:rsid w:val="004A047D"/>
    <w:rsid w:val="004A0481"/>
    <w:rsid w:val="004A0525"/>
    <w:rsid w:val="004A052B"/>
    <w:rsid w:val="004A0577"/>
    <w:rsid w:val="004A0597"/>
    <w:rsid w:val="004A05B9"/>
    <w:rsid w:val="004A0667"/>
    <w:rsid w:val="004A069D"/>
    <w:rsid w:val="004A06FC"/>
    <w:rsid w:val="004A0763"/>
    <w:rsid w:val="004A07F0"/>
    <w:rsid w:val="004A0803"/>
    <w:rsid w:val="004A0815"/>
    <w:rsid w:val="004A0845"/>
    <w:rsid w:val="004A08C1"/>
    <w:rsid w:val="004A08C6"/>
    <w:rsid w:val="004A08E4"/>
    <w:rsid w:val="004A0909"/>
    <w:rsid w:val="004A090D"/>
    <w:rsid w:val="004A093E"/>
    <w:rsid w:val="004A0940"/>
    <w:rsid w:val="004A096E"/>
    <w:rsid w:val="004A09B0"/>
    <w:rsid w:val="004A09E9"/>
    <w:rsid w:val="004A0A20"/>
    <w:rsid w:val="004A0A61"/>
    <w:rsid w:val="004A0A65"/>
    <w:rsid w:val="004A0B27"/>
    <w:rsid w:val="004A0B68"/>
    <w:rsid w:val="004A0B6A"/>
    <w:rsid w:val="004A0C76"/>
    <w:rsid w:val="004A0CE1"/>
    <w:rsid w:val="004A0DDA"/>
    <w:rsid w:val="004A0E86"/>
    <w:rsid w:val="004A0E8C"/>
    <w:rsid w:val="004A0EBA"/>
    <w:rsid w:val="004A0FD3"/>
    <w:rsid w:val="004A0FEA"/>
    <w:rsid w:val="004A100C"/>
    <w:rsid w:val="004A103D"/>
    <w:rsid w:val="004A104D"/>
    <w:rsid w:val="004A10C9"/>
    <w:rsid w:val="004A10E4"/>
    <w:rsid w:val="004A11A0"/>
    <w:rsid w:val="004A1233"/>
    <w:rsid w:val="004A1259"/>
    <w:rsid w:val="004A12AA"/>
    <w:rsid w:val="004A1319"/>
    <w:rsid w:val="004A1411"/>
    <w:rsid w:val="004A14E2"/>
    <w:rsid w:val="004A1546"/>
    <w:rsid w:val="004A15B9"/>
    <w:rsid w:val="004A15D1"/>
    <w:rsid w:val="004A17BF"/>
    <w:rsid w:val="004A17FC"/>
    <w:rsid w:val="004A1820"/>
    <w:rsid w:val="004A183E"/>
    <w:rsid w:val="004A184A"/>
    <w:rsid w:val="004A190A"/>
    <w:rsid w:val="004A1950"/>
    <w:rsid w:val="004A1968"/>
    <w:rsid w:val="004A19A0"/>
    <w:rsid w:val="004A1A4F"/>
    <w:rsid w:val="004A1A7B"/>
    <w:rsid w:val="004A1A84"/>
    <w:rsid w:val="004A1AA4"/>
    <w:rsid w:val="004A1AE3"/>
    <w:rsid w:val="004A1B16"/>
    <w:rsid w:val="004A1B85"/>
    <w:rsid w:val="004A1C92"/>
    <w:rsid w:val="004A1D1D"/>
    <w:rsid w:val="004A1D44"/>
    <w:rsid w:val="004A1D5C"/>
    <w:rsid w:val="004A1D75"/>
    <w:rsid w:val="004A1DD4"/>
    <w:rsid w:val="004A1DE3"/>
    <w:rsid w:val="004A1E15"/>
    <w:rsid w:val="004A1E36"/>
    <w:rsid w:val="004A1E77"/>
    <w:rsid w:val="004A1F02"/>
    <w:rsid w:val="004A1F4C"/>
    <w:rsid w:val="004A1F70"/>
    <w:rsid w:val="004A1F8C"/>
    <w:rsid w:val="004A1F94"/>
    <w:rsid w:val="004A2039"/>
    <w:rsid w:val="004A2068"/>
    <w:rsid w:val="004A2094"/>
    <w:rsid w:val="004A218C"/>
    <w:rsid w:val="004A21B9"/>
    <w:rsid w:val="004A2200"/>
    <w:rsid w:val="004A2245"/>
    <w:rsid w:val="004A2258"/>
    <w:rsid w:val="004A2284"/>
    <w:rsid w:val="004A22C1"/>
    <w:rsid w:val="004A238E"/>
    <w:rsid w:val="004A242D"/>
    <w:rsid w:val="004A2521"/>
    <w:rsid w:val="004A2567"/>
    <w:rsid w:val="004A259D"/>
    <w:rsid w:val="004A270D"/>
    <w:rsid w:val="004A270E"/>
    <w:rsid w:val="004A2710"/>
    <w:rsid w:val="004A27A6"/>
    <w:rsid w:val="004A280A"/>
    <w:rsid w:val="004A287E"/>
    <w:rsid w:val="004A28A1"/>
    <w:rsid w:val="004A290D"/>
    <w:rsid w:val="004A2968"/>
    <w:rsid w:val="004A296F"/>
    <w:rsid w:val="004A29B0"/>
    <w:rsid w:val="004A2A5E"/>
    <w:rsid w:val="004A2AA2"/>
    <w:rsid w:val="004A2AA8"/>
    <w:rsid w:val="004A2AD9"/>
    <w:rsid w:val="004A2B1F"/>
    <w:rsid w:val="004A2B84"/>
    <w:rsid w:val="004A2BB9"/>
    <w:rsid w:val="004A2BC9"/>
    <w:rsid w:val="004A2BCE"/>
    <w:rsid w:val="004A2C25"/>
    <w:rsid w:val="004A2C35"/>
    <w:rsid w:val="004A2C9B"/>
    <w:rsid w:val="004A2CAB"/>
    <w:rsid w:val="004A2D30"/>
    <w:rsid w:val="004A2DAF"/>
    <w:rsid w:val="004A2DF6"/>
    <w:rsid w:val="004A2EBE"/>
    <w:rsid w:val="004A2ECF"/>
    <w:rsid w:val="004A2EE7"/>
    <w:rsid w:val="004A2F05"/>
    <w:rsid w:val="004A2F4C"/>
    <w:rsid w:val="004A2FD5"/>
    <w:rsid w:val="004A301E"/>
    <w:rsid w:val="004A30CC"/>
    <w:rsid w:val="004A30EC"/>
    <w:rsid w:val="004A3198"/>
    <w:rsid w:val="004A31F1"/>
    <w:rsid w:val="004A3223"/>
    <w:rsid w:val="004A327A"/>
    <w:rsid w:val="004A32FA"/>
    <w:rsid w:val="004A3312"/>
    <w:rsid w:val="004A3327"/>
    <w:rsid w:val="004A333E"/>
    <w:rsid w:val="004A3351"/>
    <w:rsid w:val="004A33A7"/>
    <w:rsid w:val="004A3417"/>
    <w:rsid w:val="004A34AA"/>
    <w:rsid w:val="004A350C"/>
    <w:rsid w:val="004A3524"/>
    <w:rsid w:val="004A35AA"/>
    <w:rsid w:val="004A361D"/>
    <w:rsid w:val="004A3655"/>
    <w:rsid w:val="004A3671"/>
    <w:rsid w:val="004A3843"/>
    <w:rsid w:val="004A3865"/>
    <w:rsid w:val="004A395D"/>
    <w:rsid w:val="004A3AED"/>
    <w:rsid w:val="004A3B05"/>
    <w:rsid w:val="004A3B75"/>
    <w:rsid w:val="004A3BC7"/>
    <w:rsid w:val="004A3BF2"/>
    <w:rsid w:val="004A3C7C"/>
    <w:rsid w:val="004A3CBC"/>
    <w:rsid w:val="004A3CBF"/>
    <w:rsid w:val="004A3CFC"/>
    <w:rsid w:val="004A3D35"/>
    <w:rsid w:val="004A3E6C"/>
    <w:rsid w:val="004A3E85"/>
    <w:rsid w:val="004A3ED6"/>
    <w:rsid w:val="004A3F10"/>
    <w:rsid w:val="004A3F19"/>
    <w:rsid w:val="004A3F66"/>
    <w:rsid w:val="004A3FC4"/>
    <w:rsid w:val="004A3FDC"/>
    <w:rsid w:val="004A3FEB"/>
    <w:rsid w:val="004A4069"/>
    <w:rsid w:val="004A4160"/>
    <w:rsid w:val="004A41BF"/>
    <w:rsid w:val="004A4200"/>
    <w:rsid w:val="004A4216"/>
    <w:rsid w:val="004A421F"/>
    <w:rsid w:val="004A423D"/>
    <w:rsid w:val="004A4254"/>
    <w:rsid w:val="004A426D"/>
    <w:rsid w:val="004A4270"/>
    <w:rsid w:val="004A4294"/>
    <w:rsid w:val="004A4299"/>
    <w:rsid w:val="004A42AF"/>
    <w:rsid w:val="004A42B8"/>
    <w:rsid w:val="004A42D1"/>
    <w:rsid w:val="004A42E1"/>
    <w:rsid w:val="004A4323"/>
    <w:rsid w:val="004A4383"/>
    <w:rsid w:val="004A43BC"/>
    <w:rsid w:val="004A441D"/>
    <w:rsid w:val="004A44A9"/>
    <w:rsid w:val="004A44BD"/>
    <w:rsid w:val="004A44E9"/>
    <w:rsid w:val="004A44FE"/>
    <w:rsid w:val="004A4509"/>
    <w:rsid w:val="004A45E6"/>
    <w:rsid w:val="004A465C"/>
    <w:rsid w:val="004A466E"/>
    <w:rsid w:val="004A467C"/>
    <w:rsid w:val="004A46D9"/>
    <w:rsid w:val="004A4713"/>
    <w:rsid w:val="004A47DE"/>
    <w:rsid w:val="004A47F9"/>
    <w:rsid w:val="004A4848"/>
    <w:rsid w:val="004A488F"/>
    <w:rsid w:val="004A48B8"/>
    <w:rsid w:val="004A48D0"/>
    <w:rsid w:val="004A48D7"/>
    <w:rsid w:val="004A495F"/>
    <w:rsid w:val="004A49CC"/>
    <w:rsid w:val="004A49E3"/>
    <w:rsid w:val="004A4A7A"/>
    <w:rsid w:val="004A4AD0"/>
    <w:rsid w:val="004A4B06"/>
    <w:rsid w:val="004A4B21"/>
    <w:rsid w:val="004A4B23"/>
    <w:rsid w:val="004A4B2C"/>
    <w:rsid w:val="004A4B80"/>
    <w:rsid w:val="004A4B87"/>
    <w:rsid w:val="004A4BCB"/>
    <w:rsid w:val="004A4BD9"/>
    <w:rsid w:val="004A4BDC"/>
    <w:rsid w:val="004A4C20"/>
    <w:rsid w:val="004A4C6B"/>
    <w:rsid w:val="004A4C94"/>
    <w:rsid w:val="004A4D07"/>
    <w:rsid w:val="004A4D13"/>
    <w:rsid w:val="004A4D82"/>
    <w:rsid w:val="004A4DD6"/>
    <w:rsid w:val="004A4DE4"/>
    <w:rsid w:val="004A4E02"/>
    <w:rsid w:val="004A4E26"/>
    <w:rsid w:val="004A4E3C"/>
    <w:rsid w:val="004A4E77"/>
    <w:rsid w:val="004A4EA2"/>
    <w:rsid w:val="004A4ED1"/>
    <w:rsid w:val="004A4F6E"/>
    <w:rsid w:val="004A4FCF"/>
    <w:rsid w:val="004A4FEE"/>
    <w:rsid w:val="004A5004"/>
    <w:rsid w:val="004A5101"/>
    <w:rsid w:val="004A5172"/>
    <w:rsid w:val="004A51C5"/>
    <w:rsid w:val="004A51E6"/>
    <w:rsid w:val="004A520A"/>
    <w:rsid w:val="004A529C"/>
    <w:rsid w:val="004A52C0"/>
    <w:rsid w:val="004A5349"/>
    <w:rsid w:val="004A5363"/>
    <w:rsid w:val="004A542B"/>
    <w:rsid w:val="004A5474"/>
    <w:rsid w:val="004A54BB"/>
    <w:rsid w:val="004A55CD"/>
    <w:rsid w:val="004A565A"/>
    <w:rsid w:val="004A5695"/>
    <w:rsid w:val="004A56C5"/>
    <w:rsid w:val="004A56F7"/>
    <w:rsid w:val="004A5795"/>
    <w:rsid w:val="004A57C9"/>
    <w:rsid w:val="004A57FF"/>
    <w:rsid w:val="004A580C"/>
    <w:rsid w:val="004A585B"/>
    <w:rsid w:val="004A590B"/>
    <w:rsid w:val="004A590C"/>
    <w:rsid w:val="004A593F"/>
    <w:rsid w:val="004A5962"/>
    <w:rsid w:val="004A5A4B"/>
    <w:rsid w:val="004A5A65"/>
    <w:rsid w:val="004A5A8D"/>
    <w:rsid w:val="004A5A92"/>
    <w:rsid w:val="004A5AB2"/>
    <w:rsid w:val="004A5B1E"/>
    <w:rsid w:val="004A5BAC"/>
    <w:rsid w:val="004A5BC6"/>
    <w:rsid w:val="004A5BEA"/>
    <w:rsid w:val="004A5BEC"/>
    <w:rsid w:val="004A5CA7"/>
    <w:rsid w:val="004A5CF6"/>
    <w:rsid w:val="004A5D05"/>
    <w:rsid w:val="004A5D28"/>
    <w:rsid w:val="004A5DFE"/>
    <w:rsid w:val="004A5F26"/>
    <w:rsid w:val="004A5F4D"/>
    <w:rsid w:val="004A5FAA"/>
    <w:rsid w:val="004A5FF1"/>
    <w:rsid w:val="004A600C"/>
    <w:rsid w:val="004A6087"/>
    <w:rsid w:val="004A60C7"/>
    <w:rsid w:val="004A60C8"/>
    <w:rsid w:val="004A61C2"/>
    <w:rsid w:val="004A61DD"/>
    <w:rsid w:val="004A61F2"/>
    <w:rsid w:val="004A62EF"/>
    <w:rsid w:val="004A632E"/>
    <w:rsid w:val="004A63B3"/>
    <w:rsid w:val="004A63CB"/>
    <w:rsid w:val="004A63CD"/>
    <w:rsid w:val="004A63D6"/>
    <w:rsid w:val="004A6404"/>
    <w:rsid w:val="004A6455"/>
    <w:rsid w:val="004A64BB"/>
    <w:rsid w:val="004A651E"/>
    <w:rsid w:val="004A65A1"/>
    <w:rsid w:val="004A65C9"/>
    <w:rsid w:val="004A65DB"/>
    <w:rsid w:val="004A660C"/>
    <w:rsid w:val="004A6617"/>
    <w:rsid w:val="004A6628"/>
    <w:rsid w:val="004A6673"/>
    <w:rsid w:val="004A668A"/>
    <w:rsid w:val="004A6795"/>
    <w:rsid w:val="004A6799"/>
    <w:rsid w:val="004A67DC"/>
    <w:rsid w:val="004A67DE"/>
    <w:rsid w:val="004A6801"/>
    <w:rsid w:val="004A6849"/>
    <w:rsid w:val="004A6931"/>
    <w:rsid w:val="004A6980"/>
    <w:rsid w:val="004A6A18"/>
    <w:rsid w:val="004A6A2A"/>
    <w:rsid w:val="004A6A7D"/>
    <w:rsid w:val="004A6A9D"/>
    <w:rsid w:val="004A6C6D"/>
    <w:rsid w:val="004A6C82"/>
    <w:rsid w:val="004A6CF6"/>
    <w:rsid w:val="004A6D21"/>
    <w:rsid w:val="004A6D51"/>
    <w:rsid w:val="004A6D61"/>
    <w:rsid w:val="004A6DCA"/>
    <w:rsid w:val="004A6EB5"/>
    <w:rsid w:val="004A6EF2"/>
    <w:rsid w:val="004A6F32"/>
    <w:rsid w:val="004A6FB8"/>
    <w:rsid w:val="004A6FCA"/>
    <w:rsid w:val="004A6FD0"/>
    <w:rsid w:val="004A6FE2"/>
    <w:rsid w:val="004A7119"/>
    <w:rsid w:val="004A71C6"/>
    <w:rsid w:val="004A7202"/>
    <w:rsid w:val="004A7204"/>
    <w:rsid w:val="004A7217"/>
    <w:rsid w:val="004A7249"/>
    <w:rsid w:val="004A7315"/>
    <w:rsid w:val="004A7323"/>
    <w:rsid w:val="004A7333"/>
    <w:rsid w:val="004A7335"/>
    <w:rsid w:val="004A73CB"/>
    <w:rsid w:val="004A7528"/>
    <w:rsid w:val="004A75A6"/>
    <w:rsid w:val="004A75E0"/>
    <w:rsid w:val="004A75EE"/>
    <w:rsid w:val="004A7687"/>
    <w:rsid w:val="004A7689"/>
    <w:rsid w:val="004A77B5"/>
    <w:rsid w:val="004A7930"/>
    <w:rsid w:val="004A795D"/>
    <w:rsid w:val="004A796B"/>
    <w:rsid w:val="004A799C"/>
    <w:rsid w:val="004A79F9"/>
    <w:rsid w:val="004A7AAD"/>
    <w:rsid w:val="004A7B3F"/>
    <w:rsid w:val="004A7BD8"/>
    <w:rsid w:val="004A7BE2"/>
    <w:rsid w:val="004A7BF3"/>
    <w:rsid w:val="004A7C20"/>
    <w:rsid w:val="004A7C61"/>
    <w:rsid w:val="004A7CCE"/>
    <w:rsid w:val="004A7CF4"/>
    <w:rsid w:val="004A7D7C"/>
    <w:rsid w:val="004A7DC7"/>
    <w:rsid w:val="004A7E02"/>
    <w:rsid w:val="004A7E09"/>
    <w:rsid w:val="004A7E3F"/>
    <w:rsid w:val="004A7EBD"/>
    <w:rsid w:val="004A7F6C"/>
    <w:rsid w:val="004A7FFE"/>
    <w:rsid w:val="004B000C"/>
    <w:rsid w:val="004B001D"/>
    <w:rsid w:val="004B00ED"/>
    <w:rsid w:val="004B00F2"/>
    <w:rsid w:val="004B0148"/>
    <w:rsid w:val="004B0186"/>
    <w:rsid w:val="004B018B"/>
    <w:rsid w:val="004B01C8"/>
    <w:rsid w:val="004B01CF"/>
    <w:rsid w:val="004B01FA"/>
    <w:rsid w:val="004B022E"/>
    <w:rsid w:val="004B0275"/>
    <w:rsid w:val="004B02B6"/>
    <w:rsid w:val="004B0339"/>
    <w:rsid w:val="004B0406"/>
    <w:rsid w:val="004B04E3"/>
    <w:rsid w:val="004B05B0"/>
    <w:rsid w:val="004B060B"/>
    <w:rsid w:val="004B065C"/>
    <w:rsid w:val="004B06E3"/>
    <w:rsid w:val="004B078F"/>
    <w:rsid w:val="004B07E5"/>
    <w:rsid w:val="004B07ED"/>
    <w:rsid w:val="004B0892"/>
    <w:rsid w:val="004B0895"/>
    <w:rsid w:val="004B0917"/>
    <w:rsid w:val="004B0975"/>
    <w:rsid w:val="004B0A3E"/>
    <w:rsid w:val="004B0B00"/>
    <w:rsid w:val="004B0B3D"/>
    <w:rsid w:val="004B0CA8"/>
    <w:rsid w:val="004B0D89"/>
    <w:rsid w:val="004B0DA1"/>
    <w:rsid w:val="004B0DBA"/>
    <w:rsid w:val="004B0E1E"/>
    <w:rsid w:val="004B0E66"/>
    <w:rsid w:val="004B0E84"/>
    <w:rsid w:val="004B0E8F"/>
    <w:rsid w:val="004B0EBB"/>
    <w:rsid w:val="004B0EE5"/>
    <w:rsid w:val="004B0F27"/>
    <w:rsid w:val="004B1039"/>
    <w:rsid w:val="004B1057"/>
    <w:rsid w:val="004B1069"/>
    <w:rsid w:val="004B1094"/>
    <w:rsid w:val="004B1135"/>
    <w:rsid w:val="004B1202"/>
    <w:rsid w:val="004B1236"/>
    <w:rsid w:val="004B128E"/>
    <w:rsid w:val="004B1318"/>
    <w:rsid w:val="004B13AB"/>
    <w:rsid w:val="004B1404"/>
    <w:rsid w:val="004B1441"/>
    <w:rsid w:val="004B1532"/>
    <w:rsid w:val="004B1546"/>
    <w:rsid w:val="004B161B"/>
    <w:rsid w:val="004B168A"/>
    <w:rsid w:val="004B16DA"/>
    <w:rsid w:val="004B1775"/>
    <w:rsid w:val="004B17D8"/>
    <w:rsid w:val="004B1836"/>
    <w:rsid w:val="004B1839"/>
    <w:rsid w:val="004B18CE"/>
    <w:rsid w:val="004B191F"/>
    <w:rsid w:val="004B1972"/>
    <w:rsid w:val="004B1977"/>
    <w:rsid w:val="004B1A3C"/>
    <w:rsid w:val="004B1A3D"/>
    <w:rsid w:val="004B1B89"/>
    <w:rsid w:val="004B1C58"/>
    <w:rsid w:val="004B1C77"/>
    <w:rsid w:val="004B1D8D"/>
    <w:rsid w:val="004B1DC2"/>
    <w:rsid w:val="004B1DED"/>
    <w:rsid w:val="004B1DF1"/>
    <w:rsid w:val="004B1E57"/>
    <w:rsid w:val="004B1EF8"/>
    <w:rsid w:val="004B1EFF"/>
    <w:rsid w:val="004B1F8B"/>
    <w:rsid w:val="004B2121"/>
    <w:rsid w:val="004B218F"/>
    <w:rsid w:val="004B22D7"/>
    <w:rsid w:val="004B237D"/>
    <w:rsid w:val="004B238A"/>
    <w:rsid w:val="004B238F"/>
    <w:rsid w:val="004B2391"/>
    <w:rsid w:val="004B2445"/>
    <w:rsid w:val="004B2446"/>
    <w:rsid w:val="004B24E9"/>
    <w:rsid w:val="004B25DF"/>
    <w:rsid w:val="004B2630"/>
    <w:rsid w:val="004B2636"/>
    <w:rsid w:val="004B26C6"/>
    <w:rsid w:val="004B274D"/>
    <w:rsid w:val="004B2755"/>
    <w:rsid w:val="004B278A"/>
    <w:rsid w:val="004B282F"/>
    <w:rsid w:val="004B2831"/>
    <w:rsid w:val="004B2839"/>
    <w:rsid w:val="004B2861"/>
    <w:rsid w:val="004B28CD"/>
    <w:rsid w:val="004B2987"/>
    <w:rsid w:val="004B2A35"/>
    <w:rsid w:val="004B2AD2"/>
    <w:rsid w:val="004B2B0D"/>
    <w:rsid w:val="004B2BBD"/>
    <w:rsid w:val="004B2C6B"/>
    <w:rsid w:val="004B2C7C"/>
    <w:rsid w:val="004B2CFD"/>
    <w:rsid w:val="004B2D91"/>
    <w:rsid w:val="004B2E35"/>
    <w:rsid w:val="004B2E7B"/>
    <w:rsid w:val="004B2EA9"/>
    <w:rsid w:val="004B2F3A"/>
    <w:rsid w:val="004B2F3E"/>
    <w:rsid w:val="004B2F60"/>
    <w:rsid w:val="004B2F9F"/>
    <w:rsid w:val="004B2FB8"/>
    <w:rsid w:val="004B2FCE"/>
    <w:rsid w:val="004B300F"/>
    <w:rsid w:val="004B3014"/>
    <w:rsid w:val="004B3030"/>
    <w:rsid w:val="004B3096"/>
    <w:rsid w:val="004B30A4"/>
    <w:rsid w:val="004B30F9"/>
    <w:rsid w:val="004B3153"/>
    <w:rsid w:val="004B3159"/>
    <w:rsid w:val="004B3214"/>
    <w:rsid w:val="004B3246"/>
    <w:rsid w:val="004B3258"/>
    <w:rsid w:val="004B3279"/>
    <w:rsid w:val="004B327A"/>
    <w:rsid w:val="004B329F"/>
    <w:rsid w:val="004B32DD"/>
    <w:rsid w:val="004B32E1"/>
    <w:rsid w:val="004B32F7"/>
    <w:rsid w:val="004B3384"/>
    <w:rsid w:val="004B33C9"/>
    <w:rsid w:val="004B342C"/>
    <w:rsid w:val="004B3448"/>
    <w:rsid w:val="004B34D6"/>
    <w:rsid w:val="004B3515"/>
    <w:rsid w:val="004B35F4"/>
    <w:rsid w:val="004B36D2"/>
    <w:rsid w:val="004B36D3"/>
    <w:rsid w:val="004B376F"/>
    <w:rsid w:val="004B3776"/>
    <w:rsid w:val="004B378C"/>
    <w:rsid w:val="004B3792"/>
    <w:rsid w:val="004B37A3"/>
    <w:rsid w:val="004B37CB"/>
    <w:rsid w:val="004B383F"/>
    <w:rsid w:val="004B384D"/>
    <w:rsid w:val="004B3850"/>
    <w:rsid w:val="004B3867"/>
    <w:rsid w:val="004B387B"/>
    <w:rsid w:val="004B3959"/>
    <w:rsid w:val="004B3AA5"/>
    <w:rsid w:val="004B3AA6"/>
    <w:rsid w:val="004B3AE3"/>
    <w:rsid w:val="004B3AE8"/>
    <w:rsid w:val="004B3B0E"/>
    <w:rsid w:val="004B3B34"/>
    <w:rsid w:val="004B3BBD"/>
    <w:rsid w:val="004B3BFE"/>
    <w:rsid w:val="004B3C1C"/>
    <w:rsid w:val="004B3C8D"/>
    <w:rsid w:val="004B3DA4"/>
    <w:rsid w:val="004B3DB2"/>
    <w:rsid w:val="004B3EB5"/>
    <w:rsid w:val="004B3EB8"/>
    <w:rsid w:val="004B3EFA"/>
    <w:rsid w:val="004B3F13"/>
    <w:rsid w:val="004B3F4E"/>
    <w:rsid w:val="004B3F86"/>
    <w:rsid w:val="004B3FEC"/>
    <w:rsid w:val="004B4015"/>
    <w:rsid w:val="004B40E6"/>
    <w:rsid w:val="004B4188"/>
    <w:rsid w:val="004B41CF"/>
    <w:rsid w:val="004B427D"/>
    <w:rsid w:val="004B4284"/>
    <w:rsid w:val="004B42D9"/>
    <w:rsid w:val="004B4335"/>
    <w:rsid w:val="004B4407"/>
    <w:rsid w:val="004B4454"/>
    <w:rsid w:val="004B445E"/>
    <w:rsid w:val="004B447B"/>
    <w:rsid w:val="004B44FE"/>
    <w:rsid w:val="004B4578"/>
    <w:rsid w:val="004B4618"/>
    <w:rsid w:val="004B461C"/>
    <w:rsid w:val="004B46A4"/>
    <w:rsid w:val="004B46ED"/>
    <w:rsid w:val="004B4730"/>
    <w:rsid w:val="004B47BD"/>
    <w:rsid w:val="004B4848"/>
    <w:rsid w:val="004B48FD"/>
    <w:rsid w:val="004B48FF"/>
    <w:rsid w:val="004B49AD"/>
    <w:rsid w:val="004B49C6"/>
    <w:rsid w:val="004B49DA"/>
    <w:rsid w:val="004B4A3E"/>
    <w:rsid w:val="004B4AF8"/>
    <w:rsid w:val="004B4B00"/>
    <w:rsid w:val="004B4BB8"/>
    <w:rsid w:val="004B4BCE"/>
    <w:rsid w:val="004B4BF5"/>
    <w:rsid w:val="004B4CA6"/>
    <w:rsid w:val="004B4D03"/>
    <w:rsid w:val="004B4D13"/>
    <w:rsid w:val="004B4D82"/>
    <w:rsid w:val="004B4D8C"/>
    <w:rsid w:val="004B4D8E"/>
    <w:rsid w:val="004B4EDB"/>
    <w:rsid w:val="004B4FF0"/>
    <w:rsid w:val="004B5033"/>
    <w:rsid w:val="004B50E0"/>
    <w:rsid w:val="004B5147"/>
    <w:rsid w:val="004B5191"/>
    <w:rsid w:val="004B519F"/>
    <w:rsid w:val="004B51C5"/>
    <w:rsid w:val="004B51E3"/>
    <w:rsid w:val="004B5226"/>
    <w:rsid w:val="004B5241"/>
    <w:rsid w:val="004B52E5"/>
    <w:rsid w:val="004B5300"/>
    <w:rsid w:val="004B5339"/>
    <w:rsid w:val="004B537B"/>
    <w:rsid w:val="004B53B3"/>
    <w:rsid w:val="004B53EC"/>
    <w:rsid w:val="004B543D"/>
    <w:rsid w:val="004B54BD"/>
    <w:rsid w:val="004B5538"/>
    <w:rsid w:val="004B5644"/>
    <w:rsid w:val="004B569A"/>
    <w:rsid w:val="004B56AA"/>
    <w:rsid w:val="004B56C8"/>
    <w:rsid w:val="004B56D0"/>
    <w:rsid w:val="004B577A"/>
    <w:rsid w:val="004B57BF"/>
    <w:rsid w:val="004B5877"/>
    <w:rsid w:val="004B5893"/>
    <w:rsid w:val="004B5957"/>
    <w:rsid w:val="004B59C5"/>
    <w:rsid w:val="004B5A33"/>
    <w:rsid w:val="004B5A64"/>
    <w:rsid w:val="004B5AF5"/>
    <w:rsid w:val="004B5B2A"/>
    <w:rsid w:val="004B5B5D"/>
    <w:rsid w:val="004B5B6C"/>
    <w:rsid w:val="004B5B93"/>
    <w:rsid w:val="004B5B9E"/>
    <w:rsid w:val="004B5BD8"/>
    <w:rsid w:val="004B5C4D"/>
    <w:rsid w:val="004B5C65"/>
    <w:rsid w:val="004B5CA1"/>
    <w:rsid w:val="004B5CE3"/>
    <w:rsid w:val="004B5CE8"/>
    <w:rsid w:val="004B5D24"/>
    <w:rsid w:val="004B5D39"/>
    <w:rsid w:val="004B5D4F"/>
    <w:rsid w:val="004B5E4B"/>
    <w:rsid w:val="004B5F2F"/>
    <w:rsid w:val="004B5F31"/>
    <w:rsid w:val="004B5F38"/>
    <w:rsid w:val="004B5F70"/>
    <w:rsid w:val="004B5F7A"/>
    <w:rsid w:val="004B5F96"/>
    <w:rsid w:val="004B6053"/>
    <w:rsid w:val="004B607E"/>
    <w:rsid w:val="004B60F7"/>
    <w:rsid w:val="004B6165"/>
    <w:rsid w:val="004B61B0"/>
    <w:rsid w:val="004B624B"/>
    <w:rsid w:val="004B6292"/>
    <w:rsid w:val="004B63A0"/>
    <w:rsid w:val="004B645D"/>
    <w:rsid w:val="004B6535"/>
    <w:rsid w:val="004B65B3"/>
    <w:rsid w:val="004B65E8"/>
    <w:rsid w:val="004B667E"/>
    <w:rsid w:val="004B6693"/>
    <w:rsid w:val="004B6724"/>
    <w:rsid w:val="004B67DB"/>
    <w:rsid w:val="004B685A"/>
    <w:rsid w:val="004B68AE"/>
    <w:rsid w:val="004B68EA"/>
    <w:rsid w:val="004B6907"/>
    <w:rsid w:val="004B6986"/>
    <w:rsid w:val="004B6999"/>
    <w:rsid w:val="004B69B1"/>
    <w:rsid w:val="004B69F1"/>
    <w:rsid w:val="004B6A11"/>
    <w:rsid w:val="004B6A2E"/>
    <w:rsid w:val="004B6A59"/>
    <w:rsid w:val="004B6A8E"/>
    <w:rsid w:val="004B6AA7"/>
    <w:rsid w:val="004B6AE0"/>
    <w:rsid w:val="004B6AEE"/>
    <w:rsid w:val="004B6B12"/>
    <w:rsid w:val="004B6BBB"/>
    <w:rsid w:val="004B6BD3"/>
    <w:rsid w:val="004B6C4F"/>
    <w:rsid w:val="004B6C71"/>
    <w:rsid w:val="004B6D05"/>
    <w:rsid w:val="004B6DCF"/>
    <w:rsid w:val="004B6E44"/>
    <w:rsid w:val="004B6F0C"/>
    <w:rsid w:val="004B6F40"/>
    <w:rsid w:val="004B6F8A"/>
    <w:rsid w:val="004B6FCF"/>
    <w:rsid w:val="004B6FF7"/>
    <w:rsid w:val="004B704C"/>
    <w:rsid w:val="004B7083"/>
    <w:rsid w:val="004B70C1"/>
    <w:rsid w:val="004B70ED"/>
    <w:rsid w:val="004B7103"/>
    <w:rsid w:val="004B7115"/>
    <w:rsid w:val="004B7190"/>
    <w:rsid w:val="004B7199"/>
    <w:rsid w:val="004B71B9"/>
    <w:rsid w:val="004B7200"/>
    <w:rsid w:val="004B721B"/>
    <w:rsid w:val="004B721F"/>
    <w:rsid w:val="004B724B"/>
    <w:rsid w:val="004B726E"/>
    <w:rsid w:val="004B72C5"/>
    <w:rsid w:val="004B7324"/>
    <w:rsid w:val="004B73DD"/>
    <w:rsid w:val="004B73EB"/>
    <w:rsid w:val="004B7413"/>
    <w:rsid w:val="004B7450"/>
    <w:rsid w:val="004B74C9"/>
    <w:rsid w:val="004B74CE"/>
    <w:rsid w:val="004B7523"/>
    <w:rsid w:val="004B75CE"/>
    <w:rsid w:val="004B7613"/>
    <w:rsid w:val="004B761F"/>
    <w:rsid w:val="004B7702"/>
    <w:rsid w:val="004B7741"/>
    <w:rsid w:val="004B77F8"/>
    <w:rsid w:val="004B7807"/>
    <w:rsid w:val="004B7865"/>
    <w:rsid w:val="004B7868"/>
    <w:rsid w:val="004B78AA"/>
    <w:rsid w:val="004B7B49"/>
    <w:rsid w:val="004B7B64"/>
    <w:rsid w:val="004B7B6F"/>
    <w:rsid w:val="004B7C23"/>
    <w:rsid w:val="004B7C97"/>
    <w:rsid w:val="004B7CA1"/>
    <w:rsid w:val="004B7CBE"/>
    <w:rsid w:val="004B7CEE"/>
    <w:rsid w:val="004B7CFA"/>
    <w:rsid w:val="004B7E87"/>
    <w:rsid w:val="004B7F81"/>
    <w:rsid w:val="004B7F8D"/>
    <w:rsid w:val="004B7F91"/>
    <w:rsid w:val="004B7FEC"/>
    <w:rsid w:val="004C01E0"/>
    <w:rsid w:val="004C022C"/>
    <w:rsid w:val="004C03BA"/>
    <w:rsid w:val="004C03CA"/>
    <w:rsid w:val="004C045B"/>
    <w:rsid w:val="004C045E"/>
    <w:rsid w:val="004C04FB"/>
    <w:rsid w:val="004C05E6"/>
    <w:rsid w:val="004C0605"/>
    <w:rsid w:val="004C0653"/>
    <w:rsid w:val="004C066F"/>
    <w:rsid w:val="004C0677"/>
    <w:rsid w:val="004C068B"/>
    <w:rsid w:val="004C06BF"/>
    <w:rsid w:val="004C06D0"/>
    <w:rsid w:val="004C0707"/>
    <w:rsid w:val="004C0709"/>
    <w:rsid w:val="004C076A"/>
    <w:rsid w:val="004C078C"/>
    <w:rsid w:val="004C078D"/>
    <w:rsid w:val="004C0967"/>
    <w:rsid w:val="004C0982"/>
    <w:rsid w:val="004C0A26"/>
    <w:rsid w:val="004C0A8C"/>
    <w:rsid w:val="004C0B34"/>
    <w:rsid w:val="004C0B42"/>
    <w:rsid w:val="004C0B43"/>
    <w:rsid w:val="004C0B50"/>
    <w:rsid w:val="004C0B5F"/>
    <w:rsid w:val="004C0B62"/>
    <w:rsid w:val="004C0BA3"/>
    <w:rsid w:val="004C0C96"/>
    <w:rsid w:val="004C0CAB"/>
    <w:rsid w:val="004C0CAD"/>
    <w:rsid w:val="004C0D79"/>
    <w:rsid w:val="004C0E0C"/>
    <w:rsid w:val="004C0EAA"/>
    <w:rsid w:val="004C0F8A"/>
    <w:rsid w:val="004C0F95"/>
    <w:rsid w:val="004C0FCB"/>
    <w:rsid w:val="004C0FDC"/>
    <w:rsid w:val="004C1004"/>
    <w:rsid w:val="004C101C"/>
    <w:rsid w:val="004C102B"/>
    <w:rsid w:val="004C10A5"/>
    <w:rsid w:val="004C121A"/>
    <w:rsid w:val="004C139D"/>
    <w:rsid w:val="004C13E7"/>
    <w:rsid w:val="004C14C2"/>
    <w:rsid w:val="004C1503"/>
    <w:rsid w:val="004C152A"/>
    <w:rsid w:val="004C1554"/>
    <w:rsid w:val="004C1606"/>
    <w:rsid w:val="004C166C"/>
    <w:rsid w:val="004C16BE"/>
    <w:rsid w:val="004C16D2"/>
    <w:rsid w:val="004C170D"/>
    <w:rsid w:val="004C1730"/>
    <w:rsid w:val="004C175C"/>
    <w:rsid w:val="004C1785"/>
    <w:rsid w:val="004C1786"/>
    <w:rsid w:val="004C17CD"/>
    <w:rsid w:val="004C17DD"/>
    <w:rsid w:val="004C17F5"/>
    <w:rsid w:val="004C1812"/>
    <w:rsid w:val="004C18E7"/>
    <w:rsid w:val="004C19AD"/>
    <w:rsid w:val="004C1A67"/>
    <w:rsid w:val="004C1A94"/>
    <w:rsid w:val="004C1AE1"/>
    <w:rsid w:val="004C1B03"/>
    <w:rsid w:val="004C1B0A"/>
    <w:rsid w:val="004C1BB3"/>
    <w:rsid w:val="004C1BC3"/>
    <w:rsid w:val="004C1C5F"/>
    <w:rsid w:val="004C1CD5"/>
    <w:rsid w:val="004C1D0D"/>
    <w:rsid w:val="004C1DB7"/>
    <w:rsid w:val="004C1E33"/>
    <w:rsid w:val="004C1E54"/>
    <w:rsid w:val="004C1E8A"/>
    <w:rsid w:val="004C1F0E"/>
    <w:rsid w:val="004C1FEC"/>
    <w:rsid w:val="004C20D4"/>
    <w:rsid w:val="004C2156"/>
    <w:rsid w:val="004C21DB"/>
    <w:rsid w:val="004C2267"/>
    <w:rsid w:val="004C2389"/>
    <w:rsid w:val="004C2428"/>
    <w:rsid w:val="004C2484"/>
    <w:rsid w:val="004C24A8"/>
    <w:rsid w:val="004C2503"/>
    <w:rsid w:val="004C2660"/>
    <w:rsid w:val="004C2691"/>
    <w:rsid w:val="004C26D2"/>
    <w:rsid w:val="004C26E0"/>
    <w:rsid w:val="004C27F4"/>
    <w:rsid w:val="004C2820"/>
    <w:rsid w:val="004C28CA"/>
    <w:rsid w:val="004C2907"/>
    <w:rsid w:val="004C291A"/>
    <w:rsid w:val="004C2951"/>
    <w:rsid w:val="004C2A2D"/>
    <w:rsid w:val="004C2A38"/>
    <w:rsid w:val="004C2A72"/>
    <w:rsid w:val="004C2B17"/>
    <w:rsid w:val="004C2B2B"/>
    <w:rsid w:val="004C2BB1"/>
    <w:rsid w:val="004C2BDC"/>
    <w:rsid w:val="004C2C2C"/>
    <w:rsid w:val="004C2C31"/>
    <w:rsid w:val="004C2CC0"/>
    <w:rsid w:val="004C2D21"/>
    <w:rsid w:val="004C2D31"/>
    <w:rsid w:val="004C2D4A"/>
    <w:rsid w:val="004C2E78"/>
    <w:rsid w:val="004C2ED8"/>
    <w:rsid w:val="004C3149"/>
    <w:rsid w:val="004C3165"/>
    <w:rsid w:val="004C3177"/>
    <w:rsid w:val="004C3178"/>
    <w:rsid w:val="004C31A9"/>
    <w:rsid w:val="004C3201"/>
    <w:rsid w:val="004C32F6"/>
    <w:rsid w:val="004C3333"/>
    <w:rsid w:val="004C33DC"/>
    <w:rsid w:val="004C3414"/>
    <w:rsid w:val="004C348F"/>
    <w:rsid w:val="004C355B"/>
    <w:rsid w:val="004C35D4"/>
    <w:rsid w:val="004C36BA"/>
    <w:rsid w:val="004C36FC"/>
    <w:rsid w:val="004C3746"/>
    <w:rsid w:val="004C37CA"/>
    <w:rsid w:val="004C37D9"/>
    <w:rsid w:val="004C37EB"/>
    <w:rsid w:val="004C380B"/>
    <w:rsid w:val="004C38BE"/>
    <w:rsid w:val="004C3952"/>
    <w:rsid w:val="004C3971"/>
    <w:rsid w:val="004C39A7"/>
    <w:rsid w:val="004C39E0"/>
    <w:rsid w:val="004C3AD3"/>
    <w:rsid w:val="004C3B2C"/>
    <w:rsid w:val="004C3B9B"/>
    <w:rsid w:val="004C3BB4"/>
    <w:rsid w:val="004C3BFA"/>
    <w:rsid w:val="004C3C3E"/>
    <w:rsid w:val="004C3C5A"/>
    <w:rsid w:val="004C3C69"/>
    <w:rsid w:val="004C3C7A"/>
    <w:rsid w:val="004C3D3E"/>
    <w:rsid w:val="004C3EF1"/>
    <w:rsid w:val="004C3F4A"/>
    <w:rsid w:val="004C3FDE"/>
    <w:rsid w:val="004C40AB"/>
    <w:rsid w:val="004C4186"/>
    <w:rsid w:val="004C421D"/>
    <w:rsid w:val="004C4274"/>
    <w:rsid w:val="004C42A3"/>
    <w:rsid w:val="004C42D4"/>
    <w:rsid w:val="004C4346"/>
    <w:rsid w:val="004C4350"/>
    <w:rsid w:val="004C4590"/>
    <w:rsid w:val="004C45F5"/>
    <w:rsid w:val="004C474A"/>
    <w:rsid w:val="004C4844"/>
    <w:rsid w:val="004C4863"/>
    <w:rsid w:val="004C48A5"/>
    <w:rsid w:val="004C491A"/>
    <w:rsid w:val="004C4937"/>
    <w:rsid w:val="004C4940"/>
    <w:rsid w:val="004C498D"/>
    <w:rsid w:val="004C4995"/>
    <w:rsid w:val="004C49C2"/>
    <w:rsid w:val="004C49CE"/>
    <w:rsid w:val="004C4A42"/>
    <w:rsid w:val="004C4B47"/>
    <w:rsid w:val="004C4C1B"/>
    <w:rsid w:val="004C4CBB"/>
    <w:rsid w:val="004C4CC5"/>
    <w:rsid w:val="004C4DB2"/>
    <w:rsid w:val="004C4E28"/>
    <w:rsid w:val="004C4E3B"/>
    <w:rsid w:val="004C4EEE"/>
    <w:rsid w:val="004C4F11"/>
    <w:rsid w:val="004C4FAA"/>
    <w:rsid w:val="004C5069"/>
    <w:rsid w:val="004C5073"/>
    <w:rsid w:val="004C50FE"/>
    <w:rsid w:val="004C5104"/>
    <w:rsid w:val="004C51FA"/>
    <w:rsid w:val="004C51FF"/>
    <w:rsid w:val="004C522B"/>
    <w:rsid w:val="004C526F"/>
    <w:rsid w:val="004C5277"/>
    <w:rsid w:val="004C53F7"/>
    <w:rsid w:val="004C5436"/>
    <w:rsid w:val="004C5539"/>
    <w:rsid w:val="004C554D"/>
    <w:rsid w:val="004C5574"/>
    <w:rsid w:val="004C55C7"/>
    <w:rsid w:val="004C5674"/>
    <w:rsid w:val="004C56A5"/>
    <w:rsid w:val="004C56E1"/>
    <w:rsid w:val="004C56E7"/>
    <w:rsid w:val="004C5714"/>
    <w:rsid w:val="004C5754"/>
    <w:rsid w:val="004C5770"/>
    <w:rsid w:val="004C577C"/>
    <w:rsid w:val="004C5795"/>
    <w:rsid w:val="004C57BA"/>
    <w:rsid w:val="004C5833"/>
    <w:rsid w:val="004C586D"/>
    <w:rsid w:val="004C5880"/>
    <w:rsid w:val="004C5882"/>
    <w:rsid w:val="004C597C"/>
    <w:rsid w:val="004C5AB4"/>
    <w:rsid w:val="004C5AD0"/>
    <w:rsid w:val="004C5AFB"/>
    <w:rsid w:val="004C5B28"/>
    <w:rsid w:val="004C5B9C"/>
    <w:rsid w:val="004C5BC6"/>
    <w:rsid w:val="004C5C26"/>
    <w:rsid w:val="004C5C3D"/>
    <w:rsid w:val="004C5C4C"/>
    <w:rsid w:val="004C5C5C"/>
    <w:rsid w:val="004C5CCB"/>
    <w:rsid w:val="004C5DD4"/>
    <w:rsid w:val="004C5E20"/>
    <w:rsid w:val="004C5E2C"/>
    <w:rsid w:val="004C5E31"/>
    <w:rsid w:val="004C5E6D"/>
    <w:rsid w:val="004C5F23"/>
    <w:rsid w:val="004C6020"/>
    <w:rsid w:val="004C6041"/>
    <w:rsid w:val="004C60CB"/>
    <w:rsid w:val="004C6104"/>
    <w:rsid w:val="004C6197"/>
    <w:rsid w:val="004C632C"/>
    <w:rsid w:val="004C6348"/>
    <w:rsid w:val="004C6489"/>
    <w:rsid w:val="004C64F8"/>
    <w:rsid w:val="004C656B"/>
    <w:rsid w:val="004C6570"/>
    <w:rsid w:val="004C65A1"/>
    <w:rsid w:val="004C65EF"/>
    <w:rsid w:val="004C6606"/>
    <w:rsid w:val="004C66BA"/>
    <w:rsid w:val="004C66CE"/>
    <w:rsid w:val="004C66F6"/>
    <w:rsid w:val="004C66FF"/>
    <w:rsid w:val="004C6703"/>
    <w:rsid w:val="004C6724"/>
    <w:rsid w:val="004C672C"/>
    <w:rsid w:val="004C688D"/>
    <w:rsid w:val="004C68E9"/>
    <w:rsid w:val="004C697D"/>
    <w:rsid w:val="004C69BC"/>
    <w:rsid w:val="004C69CC"/>
    <w:rsid w:val="004C6A31"/>
    <w:rsid w:val="004C6A44"/>
    <w:rsid w:val="004C6A9D"/>
    <w:rsid w:val="004C6AD9"/>
    <w:rsid w:val="004C6B94"/>
    <w:rsid w:val="004C6BD4"/>
    <w:rsid w:val="004C6C22"/>
    <w:rsid w:val="004C6C59"/>
    <w:rsid w:val="004C6D62"/>
    <w:rsid w:val="004C6E01"/>
    <w:rsid w:val="004C6ECE"/>
    <w:rsid w:val="004C6EDF"/>
    <w:rsid w:val="004C6F2D"/>
    <w:rsid w:val="004C6F35"/>
    <w:rsid w:val="004C6F52"/>
    <w:rsid w:val="004C6F9D"/>
    <w:rsid w:val="004C7020"/>
    <w:rsid w:val="004C7093"/>
    <w:rsid w:val="004C715B"/>
    <w:rsid w:val="004C7163"/>
    <w:rsid w:val="004C71A5"/>
    <w:rsid w:val="004C720B"/>
    <w:rsid w:val="004C7227"/>
    <w:rsid w:val="004C7235"/>
    <w:rsid w:val="004C72D6"/>
    <w:rsid w:val="004C72EB"/>
    <w:rsid w:val="004C7324"/>
    <w:rsid w:val="004C7351"/>
    <w:rsid w:val="004C736B"/>
    <w:rsid w:val="004C73B8"/>
    <w:rsid w:val="004C7431"/>
    <w:rsid w:val="004C7456"/>
    <w:rsid w:val="004C7492"/>
    <w:rsid w:val="004C74AD"/>
    <w:rsid w:val="004C74C1"/>
    <w:rsid w:val="004C7528"/>
    <w:rsid w:val="004C7650"/>
    <w:rsid w:val="004C76A2"/>
    <w:rsid w:val="004C76AF"/>
    <w:rsid w:val="004C784C"/>
    <w:rsid w:val="004C78A5"/>
    <w:rsid w:val="004C795B"/>
    <w:rsid w:val="004C79B4"/>
    <w:rsid w:val="004C79EC"/>
    <w:rsid w:val="004C79F7"/>
    <w:rsid w:val="004C7A84"/>
    <w:rsid w:val="004C7AD6"/>
    <w:rsid w:val="004C7B03"/>
    <w:rsid w:val="004C7BB0"/>
    <w:rsid w:val="004C7BC2"/>
    <w:rsid w:val="004C7CCF"/>
    <w:rsid w:val="004C7EBA"/>
    <w:rsid w:val="004C7F18"/>
    <w:rsid w:val="004C7FF4"/>
    <w:rsid w:val="004D00AE"/>
    <w:rsid w:val="004D0181"/>
    <w:rsid w:val="004D018C"/>
    <w:rsid w:val="004D01B5"/>
    <w:rsid w:val="004D01D6"/>
    <w:rsid w:val="004D02CB"/>
    <w:rsid w:val="004D03F3"/>
    <w:rsid w:val="004D04D0"/>
    <w:rsid w:val="004D04FB"/>
    <w:rsid w:val="004D050A"/>
    <w:rsid w:val="004D052B"/>
    <w:rsid w:val="004D0567"/>
    <w:rsid w:val="004D0639"/>
    <w:rsid w:val="004D066E"/>
    <w:rsid w:val="004D06AF"/>
    <w:rsid w:val="004D0721"/>
    <w:rsid w:val="004D0729"/>
    <w:rsid w:val="004D074E"/>
    <w:rsid w:val="004D08AE"/>
    <w:rsid w:val="004D08C4"/>
    <w:rsid w:val="004D096C"/>
    <w:rsid w:val="004D0AC0"/>
    <w:rsid w:val="004D0AD2"/>
    <w:rsid w:val="004D0AF7"/>
    <w:rsid w:val="004D0AFA"/>
    <w:rsid w:val="004D0B37"/>
    <w:rsid w:val="004D0B53"/>
    <w:rsid w:val="004D0B9F"/>
    <w:rsid w:val="004D0BD9"/>
    <w:rsid w:val="004D0BF8"/>
    <w:rsid w:val="004D0C35"/>
    <w:rsid w:val="004D0C38"/>
    <w:rsid w:val="004D0C76"/>
    <w:rsid w:val="004D0C7A"/>
    <w:rsid w:val="004D0CFD"/>
    <w:rsid w:val="004D0D66"/>
    <w:rsid w:val="004D0DDC"/>
    <w:rsid w:val="004D0E44"/>
    <w:rsid w:val="004D0E6C"/>
    <w:rsid w:val="004D0EF2"/>
    <w:rsid w:val="004D0F12"/>
    <w:rsid w:val="004D0F3C"/>
    <w:rsid w:val="004D0F73"/>
    <w:rsid w:val="004D0FD8"/>
    <w:rsid w:val="004D1016"/>
    <w:rsid w:val="004D101A"/>
    <w:rsid w:val="004D104D"/>
    <w:rsid w:val="004D105E"/>
    <w:rsid w:val="004D1085"/>
    <w:rsid w:val="004D1089"/>
    <w:rsid w:val="004D10A0"/>
    <w:rsid w:val="004D1114"/>
    <w:rsid w:val="004D1122"/>
    <w:rsid w:val="004D1187"/>
    <w:rsid w:val="004D119B"/>
    <w:rsid w:val="004D11A8"/>
    <w:rsid w:val="004D1230"/>
    <w:rsid w:val="004D123B"/>
    <w:rsid w:val="004D12C4"/>
    <w:rsid w:val="004D135F"/>
    <w:rsid w:val="004D1378"/>
    <w:rsid w:val="004D1387"/>
    <w:rsid w:val="004D13BF"/>
    <w:rsid w:val="004D13EF"/>
    <w:rsid w:val="004D1456"/>
    <w:rsid w:val="004D14BD"/>
    <w:rsid w:val="004D14E4"/>
    <w:rsid w:val="004D1544"/>
    <w:rsid w:val="004D154C"/>
    <w:rsid w:val="004D15E1"/>
    <w:rsid w:val="004D1659"/>
    <w:rsid w:val="004D1678"/>
    <w:rsid w:val="004D172E"/>
    <w:rsid w:val="004D1757"/>
    <w:rsid w:val="004D177A"/>
    <w:rsid w:val="004D17A8"/>
    <w:rsid w:val="004D17B2"/>
    <w:rsid w:val="004D17C0"/>
    <w:rsid w:val="004D1903"/>
    <w:rsid w:val="004D1917"/>
    <w:rsid w:val="004D19EB"/>
    <w:rsid w:val="004D1A5B"/>
    <w:rsid w:val="004D1A7D"/>
    <w:rsid w:val="004D1B18"/>
    <w:rsid w:val="004D1B80"/>
    <w:rsid w:val="004D1BAB"/>
    <w:rsid w:val="004D1C43"/>
    <w:rsid w:val="004D1C63"/>
    <w:rsid w:val="004D1C79"/>
    <w:rsid w:val="004D1C7E"/>
    <w:rsid w:val="004D1CAF"/>
    <w:rsid w:val="004D1CB9"/>
    <w:rsid w:val="004D1CBD"/>
    <w:rsid w:val="004D1D13"/>
    <w:rsid w:val="004D1E6E"/>
    <w:rsid w:val="004D1F9C"/>
    <w:rsid w:val="004D1FB6"/>
    <w:rsid w:val="004D201D"/>
    <w:rsid w:val="004D2035"/>
    <w:rsid w:val="004D2037"/>
    <w:rsid w:val="004D203C"/>
    <w:rsid w:val="004D204D"/>
    <w:rsid w:val="004D2080"/>
    <w:rsid w:val="004D20E3"/>
    <w:rsid w:val="004D2104"/>
    <w:rsid w:val="004D21F3"/>
    <w:rsid w:val="004D223B"/>
    <w:rsid w:val="004D224B"/>
    <w:rsid w:val="004D22CB"/>
    <w:rsid w:val="004D233F"/>
    <w:rsid w:val="004D2382"/>
    <w:rsid w:val="004D2420"/>
    <w:rsid w:val="004D2432"/>
    <w:rsid w:val="004D2470"/>
    <w:rsid w:val="004D2471"/>
    <w:rsid w:val="004D2507"/>
    <w:rsid w:val="004D250D"/>
    <w:rsid w:val="004D2670"/>
    <w:rsid w:val="004D268C"/>
    <w:rsid w:val="004D2768"/>
    <w:rsid w:val="004D27FB"/>
    <w:rsid w:val="004D2814"/>
    <w:rsid w:val="004D2874"/>
    <w:rsid w:val="004D28BC"/>
    <w:rsid w:val="004D28C6"/>
    <w:rsid w:val="004D2964"/>
    <w:rsid w:val="004D2974"/>
    <w:rsid w:val="004D2A35"/>
    <w:rsid w:val="004D2A84"/>
    <w:rsid w:val="004D2AE5"/>
    <w:rsid w:val="004D2BA0"/>
    <w:rsid w:val="004D2BB7"/>
    <w:rsid w:val="004D2C4D"/>
    <w:rsid w:val="004D2C9B"/>
    <w:rsid w:val="004D2CEC"/>
    <w:rsid w:val="004D2D1D"/>
    <w:rsid w:val="004D2E36"/>
    <w:rsid w:val="004D2EA5"/>
    <w:rsid w:val="004D2F20"/>
    <w:rsid w:val="004D2FA1"/>
    <w:rsid w:val="004D2FA8"/>
    <w:rsid w:val="004D2FB6"/>
    <w:rsid w:val="004D2FE5"/>
    <w:rsid w:val="004D3074"/>
    <w:rsid w:val="004D31AA"/>
    <w:rsid w:val="004D31B8"/>
    <w:rsid w:val="004D321F"/>
    <w:rsid w:val="004D3257"/>
    <w:rsid w:val="004D3265"/>
    <w:rsid w:val="004D32E9"/>
    <w:rsid w:val="004D32F2"/>
    <w:rsid w:val="004D3304"/>
    <w:rsid w:val="004D3326"/>
    <w:rsid w:val="004D334C"/>
    <w:rsid w:val="004D335F"/>
    <w:rsid w:val="004D3362"/>
    <w:rsid w:val="004D33F9"/>
    <w:rsid w:val="004D3411"/>
    <w:rsid w:val="004D34B4"/>
    <w:rsid w:val="004D3523"/>
    <w:rsid w:val="004D353B"/>
    <w:rsid w:val="004D3587"/>
    <w:rsid w:val="004D35BB"/>
    <w:rsid w:val="004D35FD"/>
    <w:rsid w:val="004D366C"/>
    <w:rsid w:val="004D36C5"/>
    <w:rsid w:val="004D36FC"/>
    <w:rsid w:val="004D376E"/>
    <w:rsid w:val="004D37C8"/>
    <w:rsid w:val="004D3836"/>
    <w:rsid w:val="004D3846"/>
    <w:rsid w:val="004D384C"/>
    <w:rsid w:val="004D3879"/>
    <w:rsid w:val="004D388F"/>
    <w:rsid w:val="004D38C5"/>
    <w:rsid w:val="004D38CA"/>
    <w:rsid w:val="004D390D"/>
    <w:rsid w:val="004D3936"/>
    <w:rsid w:val="004D393C"/>
    <w:rsid w:val="004D394E"/>
    <w:rsid w:val="004D395C"/>
    <w:rsid w:val="004D39B2"/>
    <w:rsid w:val="004D39F3"/>
    <w:rsid w:val="004D3AA1"/>
    <w:rsid w:val="004D3AE1"/>
    <w:rsid w:val="004D3AFD"/>
    <w:rsid w:val="004D3B5F"/>
    <w:rsid w:val="004D3B6F"/>
    <w:rsid w:val="004D3C18"/>
    <w:rsid w:val="004D3C29"/>
    <w:rsid w:val="004D3D89"/>
    <w:rsid w:val="004D3DD0"/>
    <w:rsid w:val="004D3DFB"/>
    <w:rsid w:val="004D3E2F"/>
    <w:rsid w:val="004D3F4A"/>
    <w:rsid w:val="004D3F8C"/>
    <w:rsid w:val="004D3FC4"/>
    <w:rsid w:val="004D4029"/>
    <w:rsid w:val="004D4118"/>
    <w:rsid w:val="004D4129"/>
    <w:rsid w:val="004D415D"/>
    <w:rsid w:val="004D41A9"/>
    <w:rsid w:val="004D41E0"/>
    <w:rsid w:val="004D422C"/>
    <w:rsid w:val="004D42B9"/>
    <w:rsid w:val="004D42FB"/>
    <w:rsid w:val="004D4323"/>
    <w:rsid w:val="004D4377"/>
    <w:rsid w:val="004D4431"/>
    <w:rsid w:val="004D4493"/>
    <w:rsid w:val="004D44BE"/>
    <w:rsid w:val="004D44C7"/>
    <w:rsid w:val="004D44CF"/>
    <w:rsid w:val="004D44D1"/>
    <w:rsid w:val="004D44ED"/>
    <w:rsid w:val="004D44F3"/>
    <w:rsid w:val="004D4511"/>
    <w:rsid w:val="004D451D"/>
    <w:rsid w:val="004D45EC"/>
    <w:rsid w:val="004D4608"/>
    <w:rsid w:val="004D4690"/>
    <w:rsid w:val="004D4691"/>
    <w:rsid w:val="004D4702"/>
    <w:rsid w:val="004D471E"/>
    <w:rsid w:val="004D47AD"/>
    <w:rsid w:val="004D47C7"/>
    <w:rsid w:val="004D47D6"/>
    <w:rsid w:val="004D482E"/>
    <w:rsid w:val="004D485F"/>
    <w:rsid w:val="004D486F"/>
    <w:rsid w:val="004D4894"/>
    <w:rsid w:val="004D48E8"/>
    <w:rsid w:val="004D48EE"/>
    <w:rsid w:val="004D4929"/>
    <w:rsid w:val="004D4958"/>
    <w:rsid w:val="004D4981"/>
    <w:rsid w:val="004D498E"/>
    <w:rsid w:val="004D49A1"/>
    <w:rsid w:val="004D4A67"/>
    <w:rsid w:val="004D4A93"/>
    <w:rsid w:val="004D4B58"/>
    <w:rsid w:val="004D4B68"/>
    <w:rsid w:val="004D4B9C"/>
    <w:rsid w:val="004D4BF3"/>
    <w:rsid w:val="004D4C61"/>
    <w:rsid w:val="004D4C9F"/>
    <w:rsid w:val="004D4D30"/>
    <w:rsid w:val="004D4D49"/>
    <w:rsid w:val="004D4DE8"/>
    <w:rsid w:val="004D4E9E"/>
    <w:rsid w:val="004D4EAB"/>
    <w:rsid w:val="004D4FDB"/>
    <w:rsid w:val="004D5024"/>
    <w:rsid w:val="004D5089"/>
    <w:rsid w:val="004D50A7"/>
    <w:rsid w:val="004D50E6"/>
    <w:rsid w:val="004D513E"/>
    <w:rsid w:val="004D5152"/>
    <w:rsid w:val="004D51AF"/>
    <w:rsid w:val="004D52A5"/>
    <w:rsid w:val="004D5310"/>
    <w:rsid w:val="004D5345"/>
    <w:rsid w:val="004D537E"/>
    <w:rsid w:val="004D53B0"/>
    <w:rsid w:val="004D540C"/>
    <w:rsid w:val="004D5465"/>
    <w:rsid w:val="004D5525"/>
    <w:rsid w:val="004D5599"/>
    <w:rsid w:val="004D55A3"/>
    <w:rsid w:val="004D55F2"/>
    <w:rsid w:val="004D55FD"/>
    <w:rsid w:val="004D5679"/>
    <w:rsid w:val="004D568F"/>
    <w:rsid w:val="004D5701"/>
    <w:rsid w:val="004D5755"/>
    <w:rsid w:val="004D5758"/>
    <w:rsid w:val="004D576C"/>
    <w:rsid w:val="004D5873"/>
    <w:rsid w:val="004D5875"/>
    <w:rsid w:val="004D59A8"/>
    <w:rsid w:val="004D5A47"/>
    <w:rsid w:val="004D5A79"/>
    <w:rsid w:val="004D5A90"/>
    <w:rsid w:val="004D5A9D"/>
    <w:rsid w:val="004D5B31"/>
    <w:rsid w:val="004D5B5C"/>
    <w:rsid w:val="004D5B71"/>
    <w:rsid w:val="004D5C6F"/>
    <w:rsid w:val="004D5CAE"/>
    <w:rsid w:val="004D5D19"/>
    <w:rsid w:val="004D5D1C"/>
    <w:rsid w:val="004D5D2B"/>
    <w:rsid w:val="004D5D34"/>
    <w:rsid w:val="004D5D45"/>
    <w:rsid w:val="004D5DA8"/>
    <w:rsid w:val="004D5E5D"/>
    <w:rsid w:val="004D5E69"/>
    <w:rsid w:val="004D5E71"/>
    <w:rsid w:val="004D5E81"/>
    <w:rsid w:val="004D5ECE"/>
    <w:rsid w:val="004D5F06"/>
    <w:rsid w:val="004D5F3B"/>
    <w:rsid w:val="004D5FB6"/>
    <w:rsid w:val="004D5FBA"/>
    <w:rsid w:val="004D5FE1"/>
    <w:rsid w:val="004D60E3"/>
    <w:rsid w:val="004D60F0"/>
    <w:rsid w:val="004D6157"/>
    <w:rsid w:val="004D616C"/>
    <w:rsid w:val="004D6242"/>
    <w:rsid w:val="004D6330"/>
    <w:rsid w:val="004D6356"/>
    <w:rsid w:val="004D6366"/>
    <w:rsid w:val="004D640C"/>
    <w:rsid w:val="004D648C"/>
    <w:rsid w:val="004D649B"/>
    <w:rsid w:val="004D64D8"/>
    <w:rsid w:val="004D64F7"/>
    <w:rsid w:val="004D6510"/>
    <w:rsid w:val="004D652B"/>
    <w:rsid w:val="004D6624"/>
    <w:rsid w:val="004D6627"/>
    <w:rsid w:val="004D678C"/>
    <w:rsid w:val="004D67A9"/>
    <w:rsid w:val="004D67C6"/>
    <w:rsid w:val="004D683D"/>
    <w:rsid w:val="004D684A"/>
    <w:rsid w:val="004D695D"/>
    <w:rsid w:val="004D6970"/>
    <w:rsid w:val="004D6A0A"/>
    <w:rsid w:val="004D6A31"/>
    <w:rsid w:val="004D6A3E"/>
    <w:rsid w:val="004D6B29"/>
    <w:rsid w:val="004D6B2C"/>
    <w:rsid w:val="004D6B43"/>
    <w:rsid w:val="004D6B67"/>
    <w:rsid w:val="004D6B92"/>
    <w:rsid w:val="004D6BBC"/>
    <w:rsid w:val="004D6C26"/>
    <w:rsid w:val="004D6C8C"/>
    <w:rsid w:val="004D6CB4"/>
    <w:rsid w:val="004D6CF2"/>
    <w:rsid w:val="004D6CFE"/>
    <w:rsid w:val="004D6D0C"/>
    <w:rsid w:val="004D6D3B"/>
    <w:rsid w:val="004D6D6D"/>
    <w:rsid w:val="004D6DB7"/>
    <w:rsid w:val="004D6DC0"/>
    <w:rsid w:val="004D6E12"/>
    <w:rsid w:val="004D6E91"/>
    <w:rsid w:val="004D6EE8"/>
    <w:rsid w:val="004D6EEA"/>
    <w:rsid w:val="004D6F4D"/>
    <w:rsid w:val="004D6F58"/>
    <w:rsid w:val="004D6FAF"/>
    <w:rsid w:val="004D6FDD"/>
    <w:rsid w:val="004D6FF0"/>
    <w:rsid w:val="004D7089"/>
    <w:rsid w:val="004D70F3"/>
    <w:rsid w:val="004D71C5"/>
    <w:rsid w:val="004D7226"/>
    <w:rsid w:val="004D73B8"/>
    <w:rsid w:val="004D73F4"/>
    <w:rsid w:val="004D749D"/>
    <w:rsid w:val="004D74A2"/>
    <w:rsid w:val="004D74CC"/>
    <w:rsid w:val="004D750A"/>
    <w:rsid w:val="004D750C"/>
    <w:rsid w:val="004D7520"/>
    <w:rsid w:val="004D7584"/>
    <w:rsid w:val="004D75EF"/>
    <w:rsid w:val="004D7609"/>
    <w:rsid w:val="004D7637"/>
    <w:rsid w:val="004D764A"/>
    <w:rsid w:val="004D766F"/>
    <w:rsid w:val="004D7691"/>
    <w:rsid w:val="004D7763"/>
    <w:rsid w:val="004D77A5"/>
    <w:rsid w:val="004D77B4"/>
    <w:rsid w:val="004D788D"/>
    <w:rsid w:val="004D78ED"/>
    <w:rsid w:val="004D78FC"/>
    <w:rsid w:val="004D793E"/>
    <w:rsid w:val="004D7993"/>
    <w:rsid w:val="004D7A3F"/>
    <w:rsid w:val="004D7B07"/>
    <w:rsid w:val="004D7B13"/>
    <w:rsid w:val="004D7C13"/>
    <w:rsid w:val="004D7C15"/>
    <w:rsid w:val="004D7D18"/>
    <w:rsid w:val="004D7D63"/>
    <w:rsid w:val="004D7E6C"/>
    <w:rsid w:val="004D7EA8"/>
    <w:rsid w:val="004D7F0B"/>
    <w:rsid w:val="004D7F35"/>
    <w:rsid w:val="004D7F88"/>
    <w:rsid w:val="004D7F8C"/>
    <w:rsid w:val="004E002F"/>
    <w:rsid w:val="004E0046"/>
    <w:rsid w:val="004E0071"/>
    <w:rsid w:val="004E0106"/>
    <w:rsid w:val="004E012B"/>
    <w:rsid w:val="004E01C2"/>
    <w:rsid w:val="004E023C"/>
    <w:rsid w:val="004E0271"/>
    <w:rsid w:val="004E0293"/>
    <w:rsid w:val="004E02DC"/>
    <w:rsid w:val="004E033E"/>
    <w:rsid w:val="004E0361"/>
    <w:rsid w:val="004E0381"/>
    <w:rsid w:val="004E0382"/>
    <w:rsid w:val="004E03C8"/>
    <w:rsid w:val="004E043D"/>
    <w:rsid w:val="004E046B"/>
    <w:rsid w:val="004E0480"/>
    <w:rsid w:val="004E049E"/>
    <w:rsid w:val="004E051E"/>
    <w:rsid w:val="004E0526"/>
    <w:rsid w:val="004E059C"/>
    <w:rsid w:val="004E05A5"/>
    <w:rsid w:val="004E05C5"/>
    <w:rsid w:val="004E05E8"/>
    <w:rsid w:val="004E074A"/>
    <w:rsid w:val="004E0755"/>
    <w:rsid w:val="004E07C4"/>
    <w:rsid w:val="004E07FC"/>
    <w:rsid w:val="004E0807"/>
    <w:rsid w:val="004E0845"/>
    <w:rsid w:val="004E0951"/>
    <w:rsid w:val="004E098F"/>
    <w:rsid w:val="004E09B1"/>
    <w:rsid w:val="004E0A46"/>
    <w:rsid w:val="004E0A74"/>
    <w:rsid w:val="004E0B38"/>
    <w:rsid w:val="004E0B6B"/>
    <w:rsid w:val="004E0C31"/>
    <w:rsid w:val="004E0C5E"/>
    <w:rsid w:val="004E0C81"/>
    <w:rsid w:val="004E0D37"/>
    <w:rsid w:val="004E0D47"/>
    <w:rsid w:val="004E0D89"/>
    <w:rsid w:val="004E0DF2"/>
    <w:rsid w:val="004E0DFB"/>
    <w:rsid w:val="004E0E9F"/>
    <w:rsid w:val="004E0F2B"/>
    <w:rsid w:val="004E0F9A"/>
    <w:rsid w:val="004E0FCD"/>
    <w:rsid w:val="004E1047"/>
    <w:rsid w:val="004E104C"/>
    <w:rsid w:val="004E10BE"/>
    <w:rsid w:val="004E111B"/>
    <w:rsid w:val="004E11DB"/>
    <w:rsid w:val="004E12A3"/>
    <w:rsid w:val="004E12D5"/>
    <w:rsid w:val="004E12D6"/>
    <w:rsid w:val="004E132B"/>
    <w:rsid w:val="004E1337"/>
    <w:rsid w:val="004E1345"/>
    <w:rsid w:val="004E1364"/>
    <w:rsid w:val="004E1377"/>
    <w:rsid w:val="004E137A"/>
    <w:rsid w:val="004E13AC"/>
    <w:rsid w:val="004E13F2"/>
    <w:rsid w:val="004E1416"/>
    <w:rsid w:val="004E1419"/>
    <w:rsid w:val="004E142F"/>
    <w:rsid w:val="004E146F"/>
    <w:rsid w:val="004E1493"/>
    <w:rsid w:val="004E1688"/>
    <w:rsid w:val="004E169F"/>
    <w:rsid w:val="004E177A"/>
    <w:rsid w:val="004E17CC"/>
    <w:rsid w:val="004E180E"/>
    <w:rsid w:val="004E190C"/>
    <w:rsid w:val="004E190E"/>
    <w:rsid w:val="004E1944"/>
    <w:rsid w:val="004E1A65"/>
    <w:rsid w:val="004E1AE7"/>
    <w:rsid w:val="004E1B93"/>
    <w:rsid w:val="004E1BB2"/>
    <w:rsid w:val="004E1C1A"/>
    <w:rsid w:val="004E1C50"/>
    <w:rsid w:val="004E1D37"/>
    <w:rsid w:val="004E1D91"/>
    <w:rsid w:val="004E1D9F"/>
    <w:rsid w:val="004E1DF0"/>
    <w:rsid w:val="004E1E03"/>
    <w:rsid w:val="004E1E3D"/>
    <w:rsid w:val="004E1EBB"/>
    <w:rsid w:val="004E1EF9"/>
    <w:rsid w:val="004E1EFA"/>
    <w:rsid w:val="004E1F81"/>
    <w:rsid w:val="004E1FE5"/>
    <w:rsid w:val="004E202B"/>
    <w:rsid w:val="004E208F"/>
    <w:rsid w:val="004E2106"/>
    <w:rsid w:val="004E2202"/>
    <w:rsid w:val="004E2284"/>
    <w:rsid w:val="004E22EE"/>
    <w:rsid w:val="004E22EF"/>
    <w:rsid w:val="004E234F"/>
    <w:rsid w:val="004E23C1"/>
    <w:rsid w:val="004E23D6"/>
    <w:rsid w:val="004E23D7"/>
    <w:rsid w:val="004E23F5"/>
    <w:rsid w:val="004E240A"/>
    <w:rsid w:val="004E245A"/>
    <w:rsid w:val="004E247F"/>
    <w:rsid w:val="004E24D8"/>
    <w:rsid w:val="004E24DC"/>
    <w:rsid w:val="004E24F6"/>
    <w:rsid w:val="004E2554"/>
    <w:rsid w:val="004E258A"/>
    <w:rsid w:val="004E25C7"/>
    <w:rsid w:val="004E2630"/>
    <w:rsid w:val="004E26F3"/>
    <w:rsid w:val="004E27A5"/>
    <w:rsid w:val="004E27F7"/>
    <w:rsid w:val="004E287A"/>
    <w:rsid w:val="004E28A9"/>
    <w:rsid w:val="004E293C"/>
    <w:rsid w:val="004E2A07"/>
    <w:rsid w:val="004E2A37"/>
    <w:rsid w:val="004E2A53"/>
    <w:rsid w:val="004E2A57"/>
    <w:rsid w:val="004E2C2D"/>
    <w:rsid w:val="004E2C2E"/>
    <w:rsid w:val="004E2C74"/>
    <w:rsid w:val="004E2C95"/>
    <w:rsid w:val="004E2CCA"/>
    <w:rsid w:val="004E2CE8"/>
    <w:rsid w:val="004E2D62"/>
    <w:rsid w:val="004E2DAA"/>
    <w:rsid w:val="004E2F0C"/>
    <w:rsid w:val="004E2F1C"/>
    <w:rsid w:val="004E2F97"/>
    <w:rsid w:val="004E2FB4"/>
    <w:rsid w:val="004E2FE5"/>
    <w:rsid w:val="004E2FE6"/>
    <w:rsid w:val="004E309E"/>
    <w:rsid w:val="004E30D5"/>
    <w:rsid w:val="004E30DA"/>
    <w:rsid w:val="004E317D"/>
    <w:rsid w:val="004E3184"/>
    <w:rsid w:val="004E31D1"/>
    <w:rsid w:val="004E3209"/>
    <w:rsid w:val="004E3221"/>
    <w:rsid w:val="004E322F"/>
    <w:rsid w:val="004E32B1"/>
    <w:rsid w:val="004E32C5"/>
    <w:rsid w:val="004E32E3"/>
    <w:rsid w:val="004E32F3"/>
    <w:rsid w:val="004E336C"/>
    <w:rsid w:val="004E339A"/>
    <w:rsid w:val="004E33AF"/>
    <w:rsid w:val="004E33ED"/>
    <w:rsid w:val="004E34A3"/>
    <w:rsid w:val="004E34C6"/>
    <w:rsid w:val="004E34F7"/>
    <w:rsid w:val="004E3567"/>
    <w:rsid w:val="004E3660"/>
    <w:rsid w:val="004E368C"/>
    <w:rsid w:val="004E36C6"/>
    <w:rsid w:val="004E36DE"/>
    <w:rsid w:val="004E38F6"/>
    <w:rsid w:val="004E39F6"/>
    <w:rsid w:val="004E3A7D"/>
    <w:rsid w:val="004E3AB8"/>
    <w:rsid w:val="004E3AF8"/>
    <w:rsid w:val="004E3B1D"/>
    <w:rsid w:val="004E3B43"/>
    <w:rsid w:val="004E3B4A"/>
    <w:rsid w:val="004E3C29"/>
    <w:rsid w:val="004E3C83"/>
    <w:rsid w:val="004E3D45"/>
    <w:rsid w:val="004E3D8A"/>
    <w:rsid w:val="004E3D8F"/>
    <w:rsid w:val="004E3DB6"/>
    <w:rsid w:val="004E3DBB"/>
    <w:rsid w:val="004E3DF0"/>
    <w:rsid w:val="004E3EAB"/>
    <w:rsid w:val="004E3EFD"/>
    <w:rsid w:val="004E3F7F"/>
    <w:rsid w:val="004E3FC8"/>
    <w:rsid w:val="004E3FE8"/>
    <w:rsid w:val="004E409E"/>
    <w:rsid w:val="004E40E9"/>
    <w:rsid w:val="004E41A3"/>
    <w:rsid w:val="004E425E"/>
    <w:rsid w:val="004E4309"/>
    <w:rsid w:val="004E444F"/>
    <w:rsid w:val="004E4479"/>
    <w:rsid w:val="004E44D4"/>
    <w:rsid w:val="004E44F6"/>
    <w:rsid w:val="004E44FE"/>
    <w:rsid w:val="004E4511"/>
    <w:rsid w:val="004E4596"/>
    <w:rsid w:val="004E467A"/>
    <w:rsid w:val="004E4687"/>
    <w:rsid w:val="004E46E0"/>
    <w:rsid w:val="004E470F"/>
    <w:rsid w:val="004E476F"/>
    <w:rsid w:val="004E47A5"/>
    <w:rsid w:val="004E4812"/>
    <w:rsid w:val="004E499E"/>
    <w:rsid w:val="004E49A4"/>
    <w:rsid w:val="004E49F4"/>
    <w:rsid w:val="004E4A07"/>
    <w:rsid w:val="004E4A09"/>
    <w:rsid w:val="004E4A0B"/>
    <w:rsid w:val="004E4AAA"/>
    <w:rsid w:val="004E4B59"/>
    <w:rsid w:val="004E4BAF"/>
    <w:rsid w:val="004E4BCA"/>
    <w:rsid w:val="004E4C05"/>
    <w:rsid w:val="004E4C45"/>
    <w:rsid w:val="004E4C6E"/>
    <w:rsid w:val="004E4CD2"/>
    <w:rsid w:val="004E4CE7"/>
    <w:rsid w:val="004E4CE8"/>
    <w:rsid w:val="004E4CF0"/>
    <w:rsid w:val="004E4D0E"/>
    <w:rsid w:val="004E4D31"/>
    <w:rsid w:val="004E4D6C"/>
    <w:rsid w:val="004E4E2A"/>
    <w:rsid w:val="004E4E2C"/>
    <w:rsid w:val="004E4E48"/>
    <w:rsid w:val="004E4EAA"/>
    <w:rsid w:val="004E4EB6"/>
    <w:rsid w:val="004E5012"/>
    <w:rsid w:val="004E5017"/>
    <w:rsid w:val="004E5060"/>
    <w:rsid w:val="004E5078"/>
    <w:rsid w:val="004E50D5"/>
    <w:rsid w:val="004E51CA"/>
    <w:rsid w:val="004E5261"/>
    <w:rsid w:val="004E52C4"/>
    <w:rsid w:val="004E52F7"/>
    <w:rsid w:val="004E5308"/>
    <w:rsid w:val="004E5311"/>
    <w:rsid w:val="004E5424"/>
    <w:rsid w:val="004E5436"/>
    <w:rsid w:val="004E543D"/>
    <w:rsid w:val="004E5467"/>
    <w:rsid w:val="004E549C"/>
    <w:rsid w:val="004E54B2"/>
    <w:rsid w:val="004E54DF"/>
    <w:rsid w:val="004E5593"/>
    <w:rsid w:val="004E55AE"/>
    <w:rsid w:val="004E55CB"/>
    <w:rsid w:val="004E565E"/>
    <w:rsid w:val="004E57C3"/>
    <w:rsid w:val="004E57C6"/>
    <w:rsid w:val="004E5843"/>
    <w:rsid w:val="004E5844"/>
    <w:rsid w:val="004E58C1"/>
    <w:rsid w:val="004E58F4"/>
    <w:rsid w:val="004E5923"/>
    <w:rsid w:val="004E5978"/>
    <w:rsid w:val="004E59BB"/>
    <w:rsid w:val="004E5A22"/>
    <w:rsid w:val="004E5A28"/>
    <w:rsid w:val="004E5A6C"/>
    <w:rsid w:val="004E5A94"/>
    <w:rsid w:val="004E5C16"/>
    <w:rsid w:val="004E5C48"/>
    <w:rsid w:val="004E5CB0"/>
    <w:rsid w:val="004E5E38"/>
    <w:rsid w:val="004E5E62"/>
    <w:rsid w:val="004E5ED5"/>
    <w:rsid w:val="004E5EDD"/>
    <w:rsid w:val="004E5F09"/>
    <w:rsid w:val="004E5F6F"/>
    <w:rsid w:val="004E5F83"/>
    <w:rsid w:val="004E5FBF"/>
    <w:rsid w:val="004E606B"/>
    <w:rsid w:val="004E609A"/>
    <w:rsid w:val="004E60C7"/>
    <w:rsid w:val="004E60E8"/>
    <w:rsid w:val="004E6118"/>
    <w:rsid w:val="004E6127"/>
    <w:rsid w:val="004E6132"/>
    <w:rsid w:val="004E61DE"/>
    <w:rsid w:val="004E61F7"/>
    <w:rsid w:val="004E6268"/>
    <w:rsid w:val="004E62BC"/>
    <w:rsid w:val="004E6301"/>
    <w:rsid w:val="004E6380"/>
    <w:rsid w:val="004E63F3"/>
    <w:rsid w:val="004E640A"/>
    <w:rsid w:val="004E64DD"/>
    <w:rsid w:val="004E6536"/>
    <w:rsid w:val="004E6634"/>
    <w:rsid w:val="004E664C"/>
    <w:rsid w:val="004E6698"/>
    <w:rsid w:val="004E671A"/>
    <w:rsid w:val="004E671F"/>
    <w:rsid w:val="004E6720"/>
    <w:rsid w:val="004E6726"/>
    <w:rsid w:val="004E6746"/>
    <w:rsid w:val="004E683B"/>
    <w:rsid w:val="004E68DA"/>
    <w:rsid w:val="004E6AA6"/>
    <w:rsid w:val="004E6AD4"/>
    <w:rsid w:val="004E6CD7"/>
    <w:rsid w:val="004E6D6D"/>
    <w:rsid w:val="004E6D91"/>
    <w:rsid w:val="004E6DBE"/>
    <w:rsid w:val="004E6EC1"/>
    <w:rsid w:val="004E6F78"/>
    <w:rsid w:val="004E6F9F"/>
    <w:rsid w:val="004E6FD5"/>
    <w:rsid w:val="004E7087"/>
    <w:rsid w:val="004E71B0"/>
    <w:rsid w:val="004E71E1"/>
    <w:rsid w:val="004E725E"/>
    <w:rsid w:val="004E72C1"/>
    <w:rsid w:val="004E7313"/>
    <w:rsid w:val="004E7377"/>
    <w:rsid w:val="004E737C"/>
    <w:rsid w:val="004E73DA"/>
    <w:rsid w:val="004E73FE"/>
    <w:rsid w:val="004E74D9"/>
    <w:rsid w:val="004E74DA"/>
    <w:rsid w:val="004E74E4"/>
    <w:rsid w:val="004E74FF"/>
    <w:rsid w:val="004E7515"/>
    <w:rsid w:val="004E752A"/>
    <w:rsid w:val="004E7575"/>
    <w:rsid w:val="004E758D"/>
    <w:rsid w:val="004E75E4"/>
    <w:rsid w:val="004E763C"/>
    <w:rsid w:val="004E765C"/>
    <w:rsid w:val="004E76C7"/>
    <w:rsid w:val="004E777D"/>
    <w:rsid w:val="004E7783"/>
    <w:rsid w:val="004E7799"/>
    <w:rsid w:val="004E77A5"/>
    <w:rsid w:val="004E77A7"/>
    <w:rsid w:val="004E77DC"/>
    <w:rsid w:val="004E77F0"/>
    <w:rsid w:val="004E7811"/>
    <w:rsid w:val="004E781D"/>
    <w:rsid w:val="004E782D"/>
    <w:rsid w:val="004E7835"/>
    <w:rsid w:val="004E7883"/>
    <w:rsid w:val="004E78A1"/>
    <w:rsid w:val="004E78D5"/>
    <w:rsid w:val="004E79A1"/>
    <w:rsid w:val="004E7A30"/>
    <w:rsid w:val="004E7AF0"/>
    <w:rsid w:val="004E7B21"/>
    <w:rsid w:val="004E7B9D"/>
    <w:rsid w:val="004E7BD0"/>
    <w:rsid w:val="004E7BE8"/>
    <w:rsid w:val="004E7C56"/>
    <w:rsid w:val="004E7C8C"/>
    <w:rsid w:val="004E7CB9"/>
    <w:rsid w:val="004E7CE0"/>
    <w:rsid w:val="004E7D52"/>
    <w:rsid w:val="004E7DDD"/>
    <w:rsid w:val="004E7DE7"/>
    <w:rsid w:val="004E7DF3"/>
    <w:rsid w:val="004E7E40"/>
    <w:rsid w:val="004E7E96"/>
    <w:rsid w:val="004E7EE2"/>
    <w:rsid w:val="004F0029"/>
    <w:rsid w:val="004F0050"/>
    <w:rsid w:val="004F009A"/>
    <w:rsid w:val="004F00AB"/>
    <w:rsid w:val="004F0117"/>
    <w:rsid w:val="004F018A"/>
    <w:rsid w:val="004F01A4"/>
    <w:rsid w:val="004F01E0"/>
    <w:rsid w:val="004F01FC"/>
    <w:rsid w:val="004F0226"/>
    <w:rsid w:val="004F0252"/>
    <w:rsid w:val="004F0257"/>
    <w:rsid w:val="004F02B7"/>
    <w:rsid w:val="004F0325"/>
    <w:rsid w:val="004F03B3"/>
    <w:rsid w:val="004F046A"/>
    <w:rsid w:val="004F048D"/>
    <w:rsid w:val="004F04B9"/>
    <w:rsid w:val="004F0544"/>
    <w:rsid w:val="004F0591"/>
    <w:rsid w:val="004F05AE"/>
    <w:rsid w:val="004F05DE"/>
    <w:rsid w:val="004F05ED"/>
    <w:rsid w:val="004F0663"/>
    <w:rsid w:val="004F06E3"/>
    <w:rsid w:val="004F06E6"/>
    <w:rsid w:val="004F073F"/>
    <w:rsid w:val="004F074E"/>
    <w:rsid w:val="004F0859"/>
    <w:rsid w:val="004F08B7"/>
    <w:rsid w:val="004F08F7"/>
    <w:rsid w:val="004F0934"/>
    <w:rsid w:val="004F0994"/>
    <w:rsid w:val="004F0A64"/>
    <w:rsid w:val="004F0A8F"/>
    <w:rsid w:val="004F0AE6"/>
    <w:rsid w:val="004F0AE9"/>
    <w:rsid w:val="004F0B4D"/>
    <w:rsid w:val="004F0B90"/>
    <w:rsid w:val="004F0BE4"/>
    <w:rsid w:val="004F0C2D"/>
    <w:rsid w:val="004F0C35"/>
    <w:rsid w:val="004F0CE7"/>
    <w:rsid w:val="004F0D8B"/>
    <w:rsid w:val="004F0DD1"/>
    <w:rsid w:val="004F0DF4"/>
    <w:rsid w:val="004F0E19"/>
    <w:rsid w:val="004F0E7E"/>
    <w:rsid w:val="004F0EEA"/>
    <w:rsid w:val="004F0F33"/>
    <w:rsid w:val="004F0F7B"/>
    <w:rsid w:val="004F0FD1"/>
    <w:rsid w:val="004F1000"/>
    <w:rsid w:val="004F1063"/>
    <w:rsid w:val="004F10A9"/>
    <w:rsid w:val="004F10AC"/>
    <w:rsid w:val="004F10D2"/>
    <w:rsid w:val="004F1116"/>
    <w:rsid w:val="004F11AA"/>
    <w:rsid w:val="004F11F1"/>
    <w:rsid w:val="004F11FD"/>
    <w:rsid w:val="004F1248"/>
    <w:rsid w:val="004F1340"/>
    <w:rsid w:val="004F1356"/>
    <w:rsid w:val="004F138E"/>
    <w:rsid w:val="004F13F9"/>
    <w:rsid w:val="004F13FF"/>
    <w:rsid w:val="004F1465"/>
    <w:rsid w:val="004F149E"/>
    <w:rsid w:val="004F14AE"/>
    <w:rsid w:val="004F14E5"/>
    <w:rsid w:val="004F14EF"/>
    <w:rsid w:val="004F1519"/>
    <w:rsid w:val="004F15A6"/>
    <w:rsid w:val="004F15BF"/>
    <w:rsid w:val="004F16DA"/>
    <w:rsid w:val="004F16DF"/>
    <w:rsid w:val="004F1707"/>
    <w:rsid w:val="004F1745"/>
    <w:rsid w:val="004F176B"/>
    <w:rsid w:val="004F17B1"/>
    <w:rsid w:val="004F1883"/>
    <w:rsid w:val="004F18C8"/>
    <w:rsid w:val="004F193A"/>
    <w:rsid w:val="004F194F"/>
    <w:rsid w:val="004F1A13"/>
    <w:rsid w:val="004F1AE9"/>
    <w:rsid w:val="004F1AF5"/>
    <w:rsid w:val="004F1AFB"/>
    <w:rsid w:val="004F1BB8"/>
    <w:rsid w:val="004F1BB9"/>
    <w:rsid w:val="004F1BC8"/>
    <w:rsid w:val="004F1C78"/>
    <w:rsid w:val="004F1D5A"/>
    <w:rsid w:val="004F1DA6"/>
    <w:rsid w:val="004F1E09"/>
    <w:rsid w:val="004F1E17"/>
    <w:rsid w:val="004F1E53"/>
    <w:rsid w:val="004F1F12"/>
    <w:rsid w:val="004F1F92"/>
    <w:rsid w:val="004F1FB4"/>
    <w:rsid w:val="004F2012"/>
    <w:rsid w:val="004F2017"/>
    <w:rsid w:val="004F206F"/>
    <w:rsid w:val="004F2079"/>
    <w:rsid w:val="004F208F"/>
    <w:rsid w:val="004F20E6"/>
    <w:rsid w:val="004F210F"/>
    <w:rsid w:val="004F211B"/>
    <w:rsid w:val="004F2147"/>
    <w:rsid w:val="004F21DE"/>
    <w:rsid w:val="004F2230"/>
    <w:rsid w:val="004F2241"/>
    <w:rsid w:val="004F2257"/>
    <w:rsid w:val="004F225A"/>
    <w:rsid w:val="004F225E"/>
    <w:rsid w:val="004F226D"/>
    <w:rsid w:val="004F229B"/>
    <w:rsid w:val="004F2363"/>
    <w:rsid w:val="004F23B9"/>
    <w:rsid w:val="004F23E1"/>
    <w:rsid w:val="004F245B"/>
    <w:rsid w:val="004F24A4"/>
    <w:rsid w:val="004F2539"/>
    <w:rsid w:val="004F257C"/>
    <w:rsid w:val="004F2630"/>
    <w:rsid w:val="004F266D"/>
    <w:rsid w:val="004F2795"/>
    <w:rsid w:val="004F27A7"/>
    <w:rsid w:val="004F294A"/>
    <w:rsid w:val="004F29B2"/>
    <w:rsid w:val="004F29EC"/>
    <w:rsid w:val="004F2A63"/>
    <w:rsid w:val="004F2AAE"/>
    <w:rsid w:val="004F2B1B"/>
    <w:rsid w:val="004F2B8E"/>
    <w:rsid w:val="004F2BC3"/>
    <w:rsid w:val="004F2C49"/>
    <w:rsid w:val="004F2C64"/>
    <w:rsid w:val="004F2C96"/>
    <w:rsid w:val="004F2CB2"/>
    <w:rsid w:val="004F2CE0"/>
    <w:rsid w:val="004F2D62"/>
    <w:rsid w:val="004F2DB9"/>
    <w:rsid w:val="004F2DC1"/>
    <w:rsid w:val="004F2DD9"/>
    <w:rsid w:val="004F2DF6"/>
    <w:rsid w:val="004F2E40"/>
    <w:rsid w:val="004F2ECB"/>
    <w:rsid w:val="004F2F00"/>
    <w:rsid w:val="004F2FA5"/>
    <w:rsid w:val="004F2FC9"/>
    <w:rsid w:val="004F30EA"/>
    <w:rsid w:val="004F313C"/>
    <w:rsid w:val="004F316B"/>
    <w:rsid w:val="004F320D"/>
    <w:rsid w:val="004F32A3"/>
    <w:rsid w:val="004F32C1"/>
    <w:rsid w:val="004F3373"/>
    <w:rsid w:val="004F337C"/>
    <w:rsid w:val="004F337F"/>
    <w:rsid w:val="004F33D1"/>
    <w:rsid w:val="004F33DC"/>
    <w:rsid w:val="004F33EE"/>
    <w:rsid w:val="004F3434"/>
    <w:rsid w:val="004F34AB"/>
    <w:rsid w:val="004F3555"/>
    <w:rsid w:val="004F3594"/>
    <w:rsid w:val="004F35C7"/>
    <w:rsid w:val="004F35F0"/>
    <w:rsid w:val="004F362A"/>
    <w:rsid w:val="004F3687"/>
    <w:rsid w:val="004F36BA"/>
    <w:rsid w:val="004F36E8"/>
    <w:rsid w:val="004F37CC"/>
    <w:rsid w:val="004F3832"/>
    <w:rsid w:val="004F38B3"/>
    <w:rsid w:val="004F38C9"/>
    <w:rsid w:val="004F396A"/>
    <w:rsid w:val="004F398C"/>
    <w:rsid w:val="004F39AD"/>
    <w:rsid w:val="004F39DA"/>
    <w:rsid w:val="004F39FC"/>
    <w:rsid w:val="004F3A56"/>
    <w:rsid w:val="004F3A6B"/>
    <w:rsid w:val="004F3AD3"/>
    <w:rsid w:val="004F3B1C"/>
    <w:rsid w:val="004F3BC3"/>
    <w:rsid w:val="004F3BD3"/>
    <w:rsid w:val="004F3BEE"/>
    <w:rsid w:val="004F3C24"/>
    <w:rsid w:val="004F3C70"/>
    <w:rsid w:val="004F3D60"/>
    <w:rsid w:val="004F3D62"/>
    <w:rsid w:val="004F3DE0"/>
    <w:rsid w:val="004F3E6E"/>
    <w:rsid w:val="004F3EC9"/>
    <w:rsid w:val="004F3FD3"/>
    <w:rsid w:val="004F3FFB"/>
    <w:rsid w:val="004F400E"/>
    <w:rsid w:val="004F401E"/>
    <w:rsid w:val="004F4074"/>
    <w:rsid w:val="004F410A"/>
    <w:rsid w:val="004F41F2"/>
    <w:rsid w:val="004F421F"/>
    <w:rsid w:val="004F42FF"/>
    <w:rsid w:val="004F4322"/>
    <w:rsid w:val="004F432C"/>
    <w:rsid w:val="004F432E"/>
    <w:rsid w:val="004F434E"/>
    <w:rsid w:val="004F4360"/>
    <w:rsid w:val="004F4428"/>
    <w:rsid w:val="004F448B"/>
    <w:rsid w:val="004F44E7"/>
    <w:rsid w:val="004F4560"/>
    <w:rsid w:val="004F456C"/>
    <w:rsid w:val="004F45A9"/>
    <w:rsid w:val="004F45D2"/>
    <w:rsid w:val="004F4653"/>
    <w:rsid w:val="004F468B"/>
    <w:rsid w:val="004F468E"/>
    <w:rsid w:val="004F46E5"/>
    <w:rsid w:val="004F4709"/>
    <w:rsid w:val="004F471E"/>
    <w:rsid w:val="004F4732"/>
    <w:rsid w:val="004F473C"/>
    <w:rsid w:val="004F4787"/>
    <w:rsid w:val="004F4871"/>
    <w:rsid w:val="004F4909"/>
    <w:rsid w:val="004F4969"/>
    <w:rsid w:val="004F496E"/>
    <w:rsid w:val="004F498B"/>
    <w:rsid w:val="004F4994"/>
    <w:rsid w:val="004F49C3"/>
    <w:rsid w:val="004F4A61"/>
    <w:rsid w:val="004F4A7F"/>
    <w:rsid w:val="004F4ADC"/>
    <w:rsid w:val="004F4B5E"/>
    <w:rsid w:val="004F4C02"/>
    <w:rsid w:val="004F4C1C"/>
    <w:rsid w:val="004F4C4D"/>
    <w:rsid w:val="004F4C60"/>
    <w:rsid w:val="004F4C73"/>
    <w:rsid w:val="004F4C8A"/>
    <w:rsid w:val="004F4CF7"/>
    <w:rsid w:val="004F4D23"/>
    <w:rsid w:val="004F4D41"/>
    <w:rsid w:val="004F4D94"/>
    <w:rsid w:val="004F4D99"/>
    <w:rsid w:val="004F4DD6"/>
    <w:rsid w:val="004F4DFF"/>
    <w:rsid w:val="004F4E55"/>
    <w:rsid w:val="004F4F96"/>
    <w:rsid w:val="004F4FBE"/>
    <w:rsid w:val="004F511C"/>
    <w:rsid w:val="004F5197"/>
    <w:rsid w:val="004F525A"/>
    <w:rsid w:val="004F525C"/>
    <w:rsid w:val="004F528D"/>
    <w:rsid w:val="004F52B2"/>
    <w:rsid w:val="004F52E8"/>
    <w:rsid w:val="004F535A"/>
    <w:rsid w:val="004F53AD"/>
    <w:rsid w:val="004F53FA"/>
    <w:rsid w:val="004F5451"/>
    <w:rsid w:val="004F54B3"/>
    <w:rsid w:val="004F54D7"/>
    <w:rsid w:val="004F550B"/>
    <w:rsid w:val="004F550C"/>
    <w:rsid w:val="004F5530"/>
    <w:rsid w:val="004F55C8"/>
    <w:rsid w:val="004F55D9"/>
    <w:rsid w:val="004F5680"/>
    <w:rsid w:val="004F5722"/>
    <w:rsid w:val="004F5729"/>
    <w:rsid w:val="004F57DC"/>
    <w:rsid w:val="004F585B"/>
    <w:rsid w:val="004F589D"/>
    <w:rsid w:val="004F5965"/>
    <w:rsid w:val="004F59AA"/>
    <w:rsid w:val="004F5A72"/>
    <w:rsid w:val="004F5A87"/>
    <w:rsid w:val="004F5AEF"/>
    <w:rsid w:val="004F5B31"/>
    <w:rsid w:val="004F5BA3"/>
    <w:rsid w:val="004F5C96"/>
    <w:rsid w:val="004F5CED"/>
    <w:rsid w:val="004F5D22"/>
    <w:rsid w:val="004F5D45"/>
    <w:rsid w:val="004F5DFE"/>
    <w:rsid w:val="004F5EB6"/>
    <w:rsid w:val="004F5ED0"/>
    <w:rsid w:val="004F5EFA"/>
    <w:rsid w:val="004F5F67"/>
    <w:rsid w:val="004F5FF7"/>
    <w:rsid w:val="004F6074"/>
    <w:rsid w:val="004F6083"/>
    <w:rsid w:val="004F6100"/>
    <w:rsid w:val="004F6114"/>
    <w:rsid w:val="004F614D"/>
    <w:rsid w:val="004F61DF"/>
    <w:rsid w:val="004F61E3"/>
    <w:rsid w:val="004F6287"/>
    <w:rsid w:val="004F62FE"/>
    <w:rsid w:val="004F6324"/>
    <w:rsid w:val="004F6357"/>
    <w:rsid w:val="004F6361"/>
    <w:rsid w:val="004F6376"/>
    <w:rsid w:val="004F6461"/>
    <w:rsid w:val="004F64C1"/>
    <w:rsid w:val="004F6594"/>
    <w:rsid w:val="004F65CE"/>
    <w:rsid w:val="004F6603"/>
    <w:rsid w:val="004F663B"/>
    <w:rsid w:val="004F66B7"/>
    <w:rsid w:val="004F66C2"/>
    <w:rsid w:val="004F6706"/>
    <w:rsid w:val="004F677B"/>
    <w:rsid w:val="004F6790"/>
    <w:rsid w:val="004F6805"/>
    <w:rsid w:val="004F6823"/>
    <w:rsid w:val="004F6838"/>
    <w:rsid w:val="004F685E"/>
    <w:rsid w:val="004F68E7"/>
    <w:rsid w:val="004F68FB"/>
    <w:rsid w:val="004F68FE"/>
    <w:rsid w:val="004F6A13"/>
    <w:rsid w:val="004F6ACF"/>
    <w:rsid w:val="004F6B10"/>
    <w:rsid w:val="004F6B36"/>
    <w:rsid w:val="004F6B86"/>
    <w:rsid w:val="004F6C9B"/>
    <w:rsid w:val="004F6CC8"/>
    <w:rsid w:val="004F6CCF"/>
    <w:rsid w:val="004F6CD5"/>
    <w:rsid w:val="004F6CE1"/>
    <w:rsid w:val="004F6D25"/>
    <w:rsid w:val="004F6D3B"/>
    <w:rsid w:val="004F6E8C"/>
    <w:rsid w:val="004F6F1A"/>
    <w:rsid w:val="004F6F86"/>
    <w:rsid w:val="004F6FCA"/>
    <w:rsid w:val="004F6FF2"/>
    <w:rsid w:val="004F703B"/>
    <w:rsid w:val="004F703C"/>
    <w:rsid w:val="004F7048"/>
    <w:rsid w:val="004F705E"/>
    <w:rsid w:val="004F7081"/>
    <w:rsid w:val="004F7093"/>
    <w:rsid w:val="004F70AA"/>
    <w:rsid w:val="004F70AC"/>
    <w:rsid w:val="004F70B5"/>
    <w:rsid w:val="004F7191"/>
    <w:rsid w:val="004F7197"/>
    <w:rsid w:val="004F71B1"/>
    <w:rsid w:val="004F71C8"/>
    <w:rsid w:val="004F7287"/>
    <w:rsid w:val="004F72B2"/>
    <w:rsid w:val="004F731A"/>
    <w:rsid w:val="004F7437"/>
    <w:rsid w:val="004F743C"/>
    <w:rsid w:val="004F74DC"/>
    <w:rsid w:val="004F74E0"/>
    <w:rsid w:val="004F74E6"/>
    <w:rsid w:val="004F7539"/>
    <w:rsid w:val="004F75E8"/>
    <w:rsid w:val="004F75F9"/>
    <w:rsid w:val="004F7653"/>
    <w:rsid w:val="004F76E3"/>
    <w:rsid w:val="004F774A"/>
    <w:rsid w:val="004F7754"/>
    <w:rsid w:val="004F77B8"/>
    <w:rsid w:val="004F7835"/>
    <w:rsid w:val="004F787B"/>
    <w:rsid w:val="004F7916"/>
    <w:rsid w:val="004F7967"/>
    <w:rsid w:val="004F7A1C"/>
    <w:rsid w:val="004F7AD2"/>
    <w:rsid w:val="004F7B10"/>
    <w:rsid w:val="004F7B2F"/>
    <w:rsid w:val="004F7B6E"/>
    <w:rsid w:val="004F7CE1"/>
    <w:rsid w:val="004F7D73"/>
    <w:rsid w:val="004F7E05"/>
    <w:rsid w:val="004F7E82"/>
    <w:rsid w:val="004F7E9C"/>
    <w:rsid w:val="004F7EB6"/>
    <w:rsid w:val="004F7EF2"/>
    <w:rsid w:val="004F7FA7"/>
    <w:rsid w:val="004F7FFA"/>
    <w:rsid w:val="00500026"/>
    <w:rsid w:val="00500053"/>
    <w:rsid w:val="00500064"/>
    <w:rsid w:val="005000A6"/>
    <w:rsid w:val="005000B1"/>
    <w:rsid w:val="00500145"/>
    <w:rsid w:val="00500147"/>
    <w:rsid w:val="00500183"/>
    <w:rsid w:val="0050018B"/>
    <w:rsid w:val="00500199"/>
    <w:rsid w:val="005001AB"/>
    <w:rsid w:val="0050021B"/>
    <w:rsid w:val="005003A8"/>
    <w:rsid w:val="005003DC"/>
    <w:rsid w:val="0050042C"/>
    <w:rsid w:val="00500502"/>
    <w:rsid w:val="0050057C"/>
    <w:rsid w:val="005005C0"/>
    <w:rsid w:val="005005F4"/>
    <w:rsid w:val="005006B7"/>
    <w:rsid w:val="005006EB"/>
    <w:rsid w:val="0050078D"/>
    <w:rsid w:val="0050079D"/>
    <w:rsid w:val="00500828"/>
    <w:rsid w:val="00500966"/>
    <w:rsid w:val="00500A0A"/>
    <w:rsid w:val="00500A60"/>
    <w:rsid w:val="00500A68"/>
    <w:rsid w:val="00500A8A"/>
    <w:rsid w:val="00500A9F"/>
    <w:rsid w:val="00500BF4"/>
    <w:rsid w:val="00500C0D"/>
    <w:rsid w:val="00500C44"/>
    <w:rsid w:val="00500C7F"/>
    <w:rsid w:val="00500C96"/>
    <w:rsid w:val="00500CA6"/>
    <w:rsid w:val="00500D23"/>
    <w:rsid w:val="00500D8D"/>
    <w:rsid w:val="00500DF6"/>
    <w:rsid w:val="00500E0E"/>
    <w:rsid w:val="00500E45"/>
    <w:rsid w:val="00500E52"/>
    <w:rsid w:val="00500E58"/>
    <w:rsid w:val="00500EB3"/>
    <w:rsid w:val="00500EB6"/>
    <w:rsid w:val="00500EEE"/>
    <w:rsid w:val="00500FB7"/>
    <w:rsid w:val="00501004"/>
    <w:rsid w:val="00501040"/>
    <w:rsid w:val="00501053"/>
    <w:rsid w:val="0050107B"/>
    <w:rsid w:val="005011AD"/>
    <w:rsid w:val="0050122E"/>
    <w:rsid w:val="00501279"/>
    <w:rsid w:val="005012A1"/>
    <w:rsid w:val="005012ED"/>
    <w:rsid w:val="005012F4"/>
    <w:rsid w:val="0050142A"/>
    <w:rsid w:val="00501496"/>
    <w:rsid w:val="005014C8"/>
    <w:rsid w:val="005014E4"/>
    <w:rsid w:val="005014F6"/>
    <w:rsid w:val="0050152E"/>
    <w:rsid w:val="0050155E"/>
    <w:rsid w:val="00501566"/>
    <w:rsid w:val="0050157F"/>
    <w:rsid w:val="0050158C"/>
    <w:rsid w:val="005015D5"/>
    <w:rsid w:val="00501606"/>
    <w:rsid w:val="00501607"/>
    <w:rsid w:val="0050165E"/>
    <w:rsid w:val="00501675"/>
    <w:rsid w:val="005016A8"/>
    <w:rsid w:val="005016D1"/>
    <w:rsid w:val="005016ED"/>
    <w:rsid w:val="0050172A"/>
    <w:rsid w:val="005017A8"/>
    <w:rsid w:val="005017B9"/>
    <w:rsid w:val="005017DC"/>
    <w:rsid w:val="0050188C"/>
    <w:rsid w:val="0050196C"/>
    <w:rsid w:val="00501A3D"/>
    <w:rsid w:val="00501A51"/>
    <w:rsid w:val="00501A61"/>
    <w:rsid w:val="00501A6B"/>
    <w:rsid w:val="00501A8A"/>
    <w:rsid w:val="00501A9A"/>
    <w:rsid w:val="00501AC0"/>
    <w:rsid w:val="00501B0E"/>
    <w:rsid w:val="00501B81"/>
    <w:rsid w:val="00501BCD"/>
    <w:rsid w:val="00501C0E"/>
    <w:rsid w:val="00501C10"/>
    <w:rsid w:val="00501CBC"/>
    <w:rsid w:val="00501D03"/>
    <w:rsid w:val="00501D30"/>
    <w:rsid w:val="00501E26"/>
    <w:rsid w:val="00501E4C"/>
    <w:rsid w:val="00501E7B"/>
    <w:rsid w:val="00501EE6"/>
    <w:rsid w:val="00501EE8"/>
    <w:rsid w:val="00501F47"/>
    <w:rsid w:val="00501FB5"/>
    <w:rsid w:val="00501FE6"/>
    <w:rsid w:val="00502054"/>
    <w:rsid w:val="005020C2"/>
    <w:rsid w:val="00502103"/>
    <w:rsid w:val="00502121"/>
    <w:rsid w:val="005021FD"/>
    <w:rsid w:val="0050220B"/>
    <w:rsid w:val="0050221D"/>
    <w:rsid w:val="00502282"/>
    <w:rsid w:val="0050228A"/>
    <w:rsid w:val="005022C8"/>
    <w:rsid w:val="005022D3"/>
    <w:rsid w:val="005023CE"/>
    <w:rsid w:val="0050245B"/>
    <w:rsid w:val="0050245C"/>
    <w:rsid w:val="0050246A"/>
    <w:rsid w:val="0050246B"/>
    <w:rsid w:val="0050254E"/>
    <w:rsid w:val="0050258B"/>
    <w:rsid w:val="005025E6"/>
    <w:rsid w:val="00502615"/>
    <w:rsid w:val="0050261B"/>
    <w:rsid w:val="0050261F"/>
    <w:rsid w:val="00502669"/>
    <w:rsid w:val="0050269C"/>
    <w:rsid w:val="00502718"/>
    <w:rsid w:val="00502866"/>
    <w:rsid w:val="005028A3"/>
    <w:rsid w:val="005028E3"/>
    <w:rsid w:val="005028FF"/>
    <w:rsid w:val="0050290B"/>
    <w:rsid w:val="00502947"/>
    <w:rsid w:val="005029EF"/>
    <w:rsid w:val="005029F7"/>
    <w:rsid w:val="00502B6D"/>
    <w:rsid w:val="00502C5B"/>
    <w:rsid w:val="00502CFE"/>
    <w:rsid w:val="00502D7B"/>
    <w:rsid w:val="00502DC3"/>
    <w:rsid w:val="00502E45"/>
    <w:rsid w:val="00502EA5"/>
    <w:rsid w:val="00502F4E"/>
    <w:rsid w:val="00502F59"/>
    <w:rsid w:val="00502F6A"/>
    <w:rsid w:val="00502FC1"/>
    <w:rsid w:val="00502FEF"/>
    <w:rsid w:val="005030C8"/>
    <w:rsid w:val="00503150"/>
    <w:rsid w:val="00503171"/>
    <w:rsid w:val="00503193"/>
    <w:rsid w:val="00503195"/>
    <w:rsid w:val="00503196"/>
    <w:rsid w:val="005031B5"/>
    <w:rsid w:val="005031C9"/>
    <w:rsid w:val="00503204"/>
    <w:rsid w:val="0050321C"/>
    <w:rsid w:val="00503231"/>
    <w:rsid w:val="00503235"/>
    <w:rsid w:val="00503245"/>
    <w:rsid w:val="005032EC"/>
    <w:rsid w:val="0050338C"/>
    <w:rsid w:val="005033FD"/>
    <w:rsid w:val="00503429"/>
    <w:rsid w:val="005034C0"/>
    <w:rsid w:val="005034DE"/>
    <w:rsid w:val="005035B8"/>
    <w:rsid w:val="00503629"/>
    <w:rsid w:val="005036C7"/>
    <w:rsid w:val="005036F1"/>
    <w:rsid w:val="00503709"/>
    <w:rsid w:val="0050371E"/>
    <w:rsid w:val="00503734"/>
    <w:rsid w:val="00503746"/>
    <w:rsid w:val="0050376C"/>
    <w:rsid w:val="00503823"/>
    <w:rsid w:val="0050382A"/>
    <w:rsid w:val="005038DB"/>
    <w:rsid w:val="005038F1"/>
    <w:rsid w:val="00503965"/>
    <w:rsid w:val="005039E7"/>
    <w:rsid w:val="00503A70"/>
    <w:rsid w:val="00503A8F"/>
    <w:rsid w:val="00503AED"/>
    <w:rsid w:val="00503B01"/>
    <w:rsid w:val="00503BEE"/>
    <w:rsid w:val="00503C28"/>
    <w:rsid w:val="00503C7B"/>
    <w:rsid w:val="00503D71"/>
    <w:rsid w:val="00503D98"/>
    <w:rsid w:val="00503DF4"/>
    <w:rsid w:val="00503DFA"/>
    <w:rsid w:val="00503E97"/>
    <w:rsid w:val="00503EB9"/>
    <w:rsid w:val="00503EC7"/>
    <w:rsid w:val="00503ECC"/>
    <w:rsid w:val="00503ED1"/>
    <w:rsid w:val="00503FB7"/>
    <w:rsid w:val="00504043"/>
    <w:rsid w:val="00504064"/>
    <w:rsid w:val="005040B6"/>
    <w:rsid w:val="005040C4"/>
    <w:rsid w:val="005040F8"/>
    <w:rsid w:val="0050411F"/>
    <w:rsid w:val="00504147"/>
    <w:rsid w:val="005041B7"/>
    <w:rsid w:val="005041E0"/>
    <w:rsid w:val="00504274"/>
    <w:rsid w:val="00504295"/>
    <w:rsid w:val="00504362"/>
    <w:rsid w:val="005043A1"/>
    <w:rsid w:val="005045AF"/>
    <w:rsid w:val="005045F2"/>
    <w:rsid w:val="00504644"/>
    <w:rsid w:val="0050464D"/>
    <w:rsid w:val="00504660"/>
    <w:rsid w:val="00504677"/>
    <w:rsid w:val="00504679"/>
    <w:rsid w:val="005046DF"/>
    <w:rsid w:val="005046F7"/>
    <w:rsid w:val="00504724"/>
    <w:rsid w:val="0050472C"/>
    <w:rsid w:val="00504774"/>
    <w:rsid w:val="00504776"/>
    <w:rsid w:val="005047D9"/>
    <w:rsid w:val="005047F0"/>
    <w:rsid w:val="005048E9"/>
    <w:rsid w:val="005049DA"/>
    <w:rsid w:val="00504A2B"/>
    <w:rsid w:val="00504A5B"/>
    <w:rsid w:val="00504AC3"/>
    <w:rsid w:val="00504AF6"/>
    <w:rsid w:val="00504B02"/>
    <w:rsid w:val="00504B29"/>
    <w:rsid w:val="00504B39"/>
    <w:rsid w:val="00504B61"/>
    <w:rsid w:val="00504B69"/>
    <w:rsid w:val="00504CAF"/>
    <w:rsid w:val="00504CC1"/>
    <w:rsid w:val="00504DC2"/>
    <w:rsid w:val="00504DD6"/>
    <w:rsid w:val="00504EE1"/>
    <w:rsid w:val="00504EEF"/>
    <w:rsid w:val="00504EF3"/>
    <w:rsid w:val="005050FF"/>
    <w:rsid w:val="00505120"/>
    <w:rsid w:val="0050512A"/>
    <w:rsid w:val="00505153"/>
    <w:rsid w:val="00505156"/>
    <w:rsid w:val="00505189"/>
    <w:rsid w:val="00505191"/>
    <w:rsid w:val="0050523F"/>
    <w:rsid w:val="00505248"/>
    <w:rsid w:val="00505322"/>
    <w:rsid w:val="00505323"/>
    <w:rsid w:val="0050538E"/>
    <w:rsid w:val="00505394"/>
    <w:rsid w:val="00505396"/>
    <w:rsid w:val="005053BC"/>
    <w:rsid w:val="00505440"/>
    <w:rsid w:val="0050549B"/>
    <w:rsid w:val="005054A2"/>
    <w:rsid w:val="005054AE"/>
    <w:rsid w:val="0050550F"/>
    <w:rsid w:val="00505532"/>
    <w:rsid w:val="0050556D"/>
    <w:rsid w:val="00505575"/>
    <w:rsid w:val="005055A1"/>
    <w:rsid w:val="005055A5"/>
    <w:rsid w:val="005055E4"/>
    <w:rsid w:val="00505700"/>
    <w:rsid w:val="00505741"/>
    <w:rsid w:val="00505816"/>
    <w:rsid w:val="00505876"/>
    <w:rsid w:val="005058AB"/>
    <w:rsid w:val="00505907"/>
    <w:rsid w:val="00505959"/>
    <w:rsid w:val="005059B3"/>
    <w:rsid w:val="00505A53"/>
    <w:rsid w:val="00505AD6"/>
    <w:rsid w:val="00505B03"/>
    <w:rsid w:val="00505B54"/>
    <w:rsid w:val="00505BA4"/>
    <w:rsid w:val="00505BA7"/>
    <w:rsid w:val="00505BB5"/>
    <w:rsid w:val="00505C02"/>
    <w:rsid w:val="00505C1F"/>
    <w:rsid w:val="00505D19"/>
    <w:rsid w:val="00505E06"/>
    <w:rsid w:val="00505E09"/>
    <w:rsid w:val="00505E22"/>
    <w:rsid w:val="00505EAA"/>
    <w:rsid w:val="00505F18"/>
    <w:rsid w:val="00505FCD"/>
    <w:rsid w:val="005060C1"/>
    <w:rsid w:val="005060F0"/>
    <w:rsid w:val="005061BE"/>
    <w:rsid w:val="005061FC"/>
    <w:rsid w:val="00506212"/>
    <w:rsid w:val="00506317"/>
    <w:rsid w:val="005063CD"/>
    <w:rsid w:val="005063F5"/>
    <w:rsid w:val="00506482"/>
    <w:rsid w:val="005064AC"/>
    <w:rsid w:val="005064B6"/>
    <w:rsid w:val="005064CB"/>
    <w:rsid w:val="005064FF"/>
    <w:rsid w:val="00506527"/>
    <w:rsid w:val="0050656D"/>
    <w:rsid w:val="00506570"/>
    <w:rsid w:val="00506597"/>
    <w:rsid w:val="0050660E"/>
    <w:rsid w:val="00506634"/>
    <w:rsid w:val="0050665A"/>
    <w:rsid w:val="00506663"/>
    <w:rsid w:val="0050668D"/>
    <w:rsid w:val="005066E6"/>
    <w:rsid w:val="00506734"/>
    <w:rsid w:val="0050679F"/>
    <w:rsid w:val="00506813"/>
    <w:rsid w:val="0050681D"/>
    <w:rsid w:val="00506851"/>
    <w:rsid w:val="00506879"/>
    <w:rsid w:val="005068CA"/>
    <w:rsid w:val="00506934"/>
    <w:rsid w:val="00506997"/>
    <w:rsid w:val="00506AB0"/>
    <w:rsid w:val="00506B26"/>
    <w:rsid w:val="00506B37"/>
    <w:rsid w:val="00506B43"/>
    <w:rsid w:val="00506D02"/>
    <w:rsid w:val="00506DE6"/>
    <w:rsid w:val="00506E5E"/>
    <w:rsid w:val="00506EE1"/>
    <w:rsid w:val="00506EE8"/>
    <w:rsid w:val="00506F33"/>
    <w:rsid w:val="00506F4A"/>
    <w:rsid w:val="00506F9B"/>
    <w:rsid w:val="00506FC7"/>
    <w:rsid w:val="00506FF9"/>
    <w:rsid w:val="00507012"/>
    <w:rsid w:val="00507046"/>
    <w:rsid w:val="005070F3"/>
    <w:rsid w:val="0050710A"/>
    <w:rsid w:val="00507116"/>
    <w:rsid w:val="00507179"/>
    <w:rsid w:val="005071D7"/>
    <w:rsid w:val="005071FB"/>
    <w:rsid w:val="00507227"/>
    <w:rsid w:val="0050726C"/>
    <w:rsid w:val="005072EE"/>
    <w:rsid w:val="0050734F"/>
    <w:rsid w:val="0050738C"/>
    <w:rsid w:val="00507528"/>
    <w:rsid w:val="00507599"/>
    <w:rsid w:val="005076B6"/>
    <w:rsid w:val="00507792"/>
    <w:rsid w:val="005077D8"/>
    <w:rsid w:val="005077ED"/>
    <w:rsid w:val="00507836"/>
    <w:rsid w:val="00507924"/>
    <w:rsid w:val="005079C5"/>
    <w:rsid w:val="00507A6C"/>
    <w:rsid w:val="00507AB1"/>
    <w:rsid w:val="00507B05"/>
    <w:rsid w:val="00507B14"/>
    <w:rsid w:val="00507B23"/>
    <w:rsid w:val="00507B3F"/>
    <w:rsid w:val="00507B95"/>
    <w:rsid w:val="00507BC3"/>
    <w:rsid w:val="00507BE6"/>
    <w:rsid w:val="00507C40"/>
    <w:rsid w:val="00507C6D"/>
    <w:rsid w:val="00507D7D"/>
    <w:rsid w:val="00507D96"/>
    <w:rsid w:val="00507DAF"/>
    <w:rsid w:val="00507DF0"/>
    <w:rsid w:val="00507EF1"/>
    <w:rsid w:val="00507F3A"/>
    <w:rsid w:val="0051009B"/>
    <w:rsid w:val="00510104"/>
    <w:rsid w:val="0051010F"/>
    <w:rsid w:val="0051014E"/>
    <w:rsid w:val="0051015C"/>
    <w:rsid w:val="00510192"/>
    <w:rsid w:val="005101BE"/>
    <w:rsid w:val="00510323"/>
    <w:rsid w:val="00510337"/>
    <w:rsid w:val="005103B2"/>
    <w:rsid w:val="005104C0"/>
    <w:rsid w:val="005104E4"/>
    <w:rsid w:val="0051055C"/>
    <w:rsid w:val="00510584"/>
    <w:rsid w:val="005105E9"/>
    <w:rsid w:val="00510604"/>
    <w:rsid w:val="00510657"/>
    <w:rsid w:val="0051065E"/>
    <w:rsid w:val="00510681"/>
    <w:rsid w:val="00510790"/>
    <w:rsid w:val="005107A8"/>
    <w:rsid w:val="005107D4"/>
    <w:rsid w:val="00510831"/>
    <w:rsid w:val="005108BD"/>
    <w:rsid w:val="005108D6"/>
    <w:rsid w:val="00510927"/>
    <w:rsid w:val="005109B0"/>
    <w:rsid w:val="005109F8"/>
    <w:rsid w:val="005109FD"/>
    <w:rsid w:val="00510A2F"/>
    <w:rsid w:val="00510A99"/>
    <w:rsid w:val="00510AC5"/>
    <w:rsid w:val="00510B0C"/>
    <w:rsid w:val="00510B66"/>
    <w:rsid w:val="00510B88"/>
    <w:rsid w:val="00510BBF"/>
    <w:rsid w:val="00510C64"/>
    <w:rsid w:val="00510CE6"/>
    <w:rsid w:val="00510CF9"/>
    <w:rsid w:val="00510CFB"/>
    <w:rsid w:val="00510D18"/>
    <w:rsid w:val="00510D2C"/>
    <w:rsid w:val="00510D54"/>
    <w:rsid w:val="00510DAB"/>
    <w:rsid w:val="00510E81"/>
    <w:rsid w:val="00510EA3"/>
    <w:rsid w:val="00511158"/>
    <w:rsid w:val="00511181"/>
    <w:rsid w:val="005111CB"/>
    <w:rsid w:val="005111F0"/>
    <w:rsid w:val="00511227"/>
    <w:rsid w:val="005112CC"/>
    <w:rsid w:val="005113CE"/>
    <w:rsid w:val="00511418"/>
    <w:rsid w:val="0051144A"/>
    <w:rsid w:val="00511450"/>
    <w:rsid w:val="0051145D"/>
    <w:rsid w:val="005114C9"/>
    <w:rsid w:val="0051156A"/>
    <w:rsid w:val="0051157C"/>
    <w:rsid w:val="00511587"/>
    <w:rsid w:val="00511599"/>
    <w:rsid w:val="005115A6"/>
    <w:rsid w:val="00511646"/>
    <w:rsid w:val="00511652"/>
    <w:rsid w:val="00511723"/>
    <w:rsid w:val="005117B8"/>
    <w:rsid w:val="005117B9"/>
    <w:rsid w:val="005117C0"/>
    <w:rsid w:val="005118D6"/>
    <w:rsid w:val="00511936"/>
    <w:rsid w:val="00511A08"/>
    <w:rsid w:val="00511A3C"/>
    <w:rsid w:val="00511A44"/>
    <w:rsid w:val="00511A71"/>
    <w:rsid w:val="00511A77"/>
    <w:rsid w:val="00511B0C"/>
    <w:rsid w:val="00511B95"/>
    <w:rsid w:val="00511BB8"/>
    <w:rsid w:val="00511BDC"/>
    <w:rsid w:val="00511C30"/>
    <w:rsid w:val="00511C4D"/>
    <w:rsid w:val="00511C6E"/>
    <w:rsid w:val="00511CC0"/>
    <w:rsid w:val="00511CDA"/>
    <w:rsid w:val="00511D0D"/>
    <w:rsid w:val="00511D4A"/>
    <w:rsid w:val="00511ED2"/>
    <w:rsid w:val="00511FCA"/>
    <w:rsid w:val="0051203E"/>
    <w:rsid w:val="005120D7"/>
    <w:rsid w:val="005120E9"/>
    <w:rsid w:val="00512170"/>
    <w:rsid w:val="00512195"/>
    <w:rsid w:val="005121BA"/>
    <w:rsid w:val="00512246"/>
    <w:rsid w:val="005122EB"/>
    <w:rsid w:val="00512304"/>
    <w:rsid w:val="0051232F"/>
    <w:rsid w:val="005123A4"/>
    <w:rsid w:val="005123A5"/>
    <w:rsid w:val="00512414"/>
    <w:rsid w:val="0051247D"/>
    <w:rsid w:val="00512492"/>
    <w:rsid w:val="005124B5"/>
    <w:rsid w:val="00512518"/>
    <w:rsid w:val="00512529"/>
    <w:rsid w:val="0051259F"/>
    <w:rsid w:val="005125F1"/>
    <w:rsid w:val="00512607"/>
    <w:rsid w:val="00512624"/>
    <w:rsid w:val="005126AF"/>
    <w:rsid w:val="005126D4"/>
    <w:rsid w:val="005126ED"/>
    <w:rsid w:val="005126F6"/>
    <w:rsid w:val="0051276F"/>
    <w:rsid w:val="005127CC"/>
    <w:rsid w:val="005127E1"/>
    <w:rsid w:val="00512887"/>
    <w:rsid w:val="00512938"/>
    <w:rsid w:val="0051295A"/>
    <w:rsid w:val="0051295F"/>
    <w:rsid w:val="005129B2"/>
    <w:rsid w:val="005129EA"/>
    <w:rsid w:val="00512A6F"/>
    <w:rsid w:val="00512B07"/>
    <w:rsid w:val="00512B21"/>
    <w:rsid w:val="00512B7A"/>
    <w:rsid w:val="00512B8D"/>
    <w:rsid w:val="00512BCD"/>
    <w:rsid w:val="00512BD6"/>
    <w:rsid w:val="00512BEE"/>
    <w:rsid w:val="00512C92"/>
    <w:rsid w:val="00512D74"/>
    <w:rsid w:val="00512D8B"/>
    <w:rsid w:val="00512DF5"/>
    <w:rsid w:val="00512E4F"/>
    <w:rsid w:val="00512EE1"/>
    <w:rsid w:val="00512F13"/>
    <w:rsid w:val="00512F1E"/>
    <w:rsid w:val="00512F68"/>
    <w:rsid w:val="00512F76"/>
    <w:rsid w:val="00512FF3"/>
    <w:rsid w:val="00513016"/>
    <w:rsid w:val="005130C9"/>
    <w:rsid w:val="005130CF"/>
    <w:rsid w:val="005131E4"/>
    <w:rsid w:val="00513228"/>
    <w:rsid w:val="0051323D"/>
    <w:rsid w:val="0051329E"/>
    <w:rsid w:val="005132E4"/>
    <w:rsid w:val="00513342"/>
    <w:rsid w:val="0051340C"/>
    <w:rsid w:val="00513412"/>
    <w:rsid w:val="00513413"/>
    <w:rsid w:val="00513457"/>
    <w:rsid w:val="00513465"/>
    <w:rsid w:val="005134C8"/>
    <w:rsid w:val="0051355E"/>
    <w:rsid w:val="0051358A"/>
    <w:rsid w:val="005135A0"/>
    <w:rsid w:val="005135C3"/>
    <w:rsid w:val="00513671"/>
    <w:rsid w:val="005136AB"/>
    <w:rsid w:val="00513738"/>
    <w:rsid w:val="00513783"/>
    <w:rsid w:val="00513795"/>
    <w:rsid w:val="00513895"/>
    <w:rsid w:val="005138DF"/>
    <w:rsid w:val="0051392C"/>
    <w:rsid w:val="00513977"/>
    <w:rsid w:val="005139A3"/>
    <w:rsid w:val="005139E5"/>
    <w:rsid w:val="005139EA"/>
    <w:rsid w:val="00513A9E"/>
    <w:rsid w:val="00513AA8"/>
    <w:rsid w:val="00513B2B"/>
    <w:rsid w:val="00513BC2"/>
    <w:rsid w:val="00513C1B"/>
    <w:rsid w:val="00513C5F"/>
    <w:rsid w:val="00513C9E"/>
    <w:rsid w:val="00513F64"/>
    <w:rsid w:val="00513FB3"/>
    <w:rsid w:val="00513FC6"/>
    <w:rsid w:val="00513FCE"/>
    <w:rsid w:val="00514089"/>
    <w:rsid w:val="005140EE"/>
    <w:rsid w:val="005140FA"/>
    <w:rsid w:val="0051414D"/>
    <w:rsid w:val="0051416E"/>
    <w:rsid w:val="005141F1"/>
    <w:rsid w:val="005141FD"/>
    <w:rsid w:val="0051423D"/>
    <w:rsid w:val="00514282"/>
    <w:rsid w:val="005142CA"/>
    <w:rsid w:val="00514427"/>
    <w:rsid w:val="00514433"/>
    <w:rsid w:val="005144BD"/>
    <w:rsid w:val="005144ED"/>
    <w:rsid w:val="00514512"/>
    <w:rsid w:val="0051461E"/>
    <w:rsid w:val="0051472B"/>
    <w:rsid w:val="00514732"/>
    <w:rsid w:val="00514753"/>
    <w:rsid w:val="0051476C"/>
    <w:rsid w:val="005148F1"/>
    <w:rsid w:val="00514940"/>
    <w:rsid w:val="00514A01"/>
    <w:rsid w:val="00514A80"/>
    <w:rsid w:val="00514AC9"/>
    <w:rsid w:val="00514AE5"/>
    <w:rsid w:val="00514B0C"/>
    <w:rsid w:val="00514B42"/>
    <w:rsid w:val="00514B97"/>
    <w:rsid w:val="00514C18"/>
    <w:rsid w:val="00514C3A"/>
    <w:rsid w:val="00514C52"/>
    <w:rsid w:val="00514C91"/>
    <w:rsid w:val="00514CCD"/>
    <w:rsid w:val="00514D2E"/>
    <w:rsid w:val="00514E6D"/>
    <w:rsid w:val="00514EF4"/>
    <w:rsid w:val="00514F0F"/>
    <w:rsid w:val="00514F53"/>
    <w:rsid w:val="00514F92"/>
    <w:rsid w:val="00514FD9"/>
    <w:rsid w:val="00514FE7"/>
    <w:rsid w:val="00515065"/>
    <w:rsid w:val="00515091"/>
    <w:rsid w:val="005150DE"/>
    <w:rsid w:val="0051510D"/>
    <w:rsid w:val="005151AD"/>
    <w:rsid w:val="0051524B"/>
    <w:rsid w:val="005152B9"/>
    <w:rsid w:val="0051536A"/>
    <w:rsid w:val="005153B5"/>
    <w:rsid w:val="00515437"/>
    <w:rsid w:val="0051543F"/>
    <w:rsid w:val="00515445"/>
    <w:rsid w:val="0051544F"/>
    <w:rsid w:val="0051546E"/>
    <w:rsid w:val="005154A4"/>
    <w:rsid w:val="005154FB"/>
    <w:rsid w:val="0051552A"/>
    <w:rsid w:val="00515567"/>
    <w:rsid w:val="00515613"/>
    <w:rsid w:val="00515644"/>
    <w:rsid w:val="0051564C"/>
    <w:rsid w:val="00515687"/>
    <w:rsid w:val="005156EF"/>
    <w:rsid w:val="0051578C"/>
    <w:rsid w:val="005157D2"/>
    <w:rsid w:val="00515809"/>
    <w:rsid w:val="0051580D"/>
    <w:rsid w:val="0051582F"/>
    <w:rsid w:val="0051583F"/>
    <w:rsid w:val="00515871"/>
    <w:rsid w:val="00515876"/>
    <w:rsid w:val="005158B7"/>
    <w:rsid w:val="005158BD"/>
    <w:rsid w:val="0051596F"/>
    <w:rsid w:val="00515994"/>
    <w:rsid w:val="00515A4B"/>
    <w:rsid w:val="00515A7B"/>
    <w:rsid w:val="00515B26"/>
    <w:rsid w:val="00515B3F"/>
    <w:rsid w:val="00515B54"/>
    <w:rsid w:val="00515C0E"/>
    <w:rsid w:val="00515C3A"/>
    <w:rsid w:val="00515C48"/>
    <w:rsid w:val="00515C9D"/>
    <w:rsid w:val="00515CC5"/>
    <w:rsid w:val="00515CD7"/>
    <w:rsid w:val="00515CD8"/>
    <w:rsid w:val="00515E2E"/>
    <w:rsid w:val="00515ECF"/>
    <w:rsid w:val="00515FB8"/>
    <w:rsid w:val="005160ED"/>
    <w:rsid w:val="0051611A"/>
    <w:rsid w:val="0051611B"/>
    <w:rsid w:val="0051613D"/>
    <w:rsid w:val="005161D6"/>
    <w:rsid w:val="005161F7"/>
    <w:rsid w:val="005162CD"/>
    <w:rsid w:val="005162E3"/>
    <w:rsid w:val="005162FB"/>
    <w:rsid w:val="005162FE"/>
    <w:rsid w:val="00516377"/>
    <w:rsid w:val="005163C3"/>
    <w:rsid w:val="0051646C"/>
    <w:rsid w:val="005164C8"/>
    <w:rsid w:val="005165D5"/>
    <w:rsid w:val="005165DC"/>
    <w:rsid w:val="00516629"/>
    <w:rsid w:val="00516648"/>
    <w:rsid w:val="00516791"/>
    <w:rsid w:val="005167EC"/>
    <w:rsid w:val="00516A54"/>
    <w:rsid w:val="00516ADF"/>
    <w:rsid w:val="00516B35"/>
    <w:rsid w:val="00516B6B"/>
    <w:rsid w:val="00516BD3"/>
    <w:rsid w:val="00516BD5"/>
    <w:rsid w:val="00516C1E"/>
    <w:rsid w:val="00516C3D"/>
    <w:rsid w:val="00516DDA"/>
    <w:rsid w:val="00516E78"/>
    <w:rsid w:val="00516EA0"/>
    <w:rsid w:val="00516EA5"/>
    <w:rsid w:val="00516F16"/>
    <w:rsid w:val="00516F28"/>
    <w:rsid w:val="00517000"/>
    <w:rsid w:val="00517087"/>
    <w:rsid w:val="005170B3"/>
    <w:rsid w:val="005170D2"/>
    <w:rsid w:val="00517107"/>
    <w:rsid w:val="0051711C"/>
    <w:rsid w:val="0051726C"/>
    <w:rsid w:val="00517272"/>
    <w:rsid w:val="0051729A"/>
    <w:rsid w:val="005172AB"/>
    <w:rsid w:val="005172E4"/>
    <w:rsid w:val="0051731D"/>
    <w:rsid w:val="0051737A"/>
    <w:rsid w:val="0051739B"/>
    <w:rsid w:val="005173C1"/>
    <w:rsid w:val="005173E0"/>
    <w:rsid w:val="0051746B"/>
    <w:rsid w:val="0051748A"/>
    <w:rsid w:val="005174AC"/>
    <w:rsid w:val="005174B4"/>
    <w:rsid w:val="00517515"/>
    <w:rsid w:val="0051752A"/>
    <w:rsid w:val="00517650"/>
    <w:rsid w:val="005176AF"/>
    <w:rsid w:val="0051770D"/>
    <w:rsid w:val="00517735"/>
    <w:rsid w:val="00517736"/>
    <w:rsid w:val="00517769"/>
    <w:rsid w:val="00517797"/>
    <w:rsid w:val="0051783C"/>
    <w:rsid w:val="0051785E"/>
    <w:rsid w:val="005178D3"/>
    <w:rsid w:val="005178E5"/>
    <w:rsid w:val="005179B2"/>
    <w:rsid w:val="005179F9"/>
    <w:rsid w:val="00517A8E"/>
    <w:rsid w:val="00517B01"/>
    <w:rsid w:val="00517B4B"/>
    <w:rsid w:val="00517B74"/>
    <w:rsid w:val="00517B79"/>
    <w:rsid w:val="00517BBC"/>
    <w:rsid w:val="00517C08"/>
    <w:rsid w:val="00517C4E"/>
    <w:rsid w:val="00517C9B"/>
    <w:rsid w:val="00517CB1"/>
    <w:rsid w:val="00517CBC"/>
    <w:rsid w:val="00517D3C"/>
    <w:rsid w:val="00517E08"/>
    <w:rsid w:val="00517E66"/>
    <w:rsid w:val="00517ECB"/>
    <w:rsid w:val="00517EDE"/>
    <w:rsid w:val="00517FBC"/>
    <w:rsid w:val="005200EF"/>
    <w:rsid w:val="00520159"/>
    <w:rsid w:val="00520219"/>
    <w:rsid w:val="00520269"/>
    <w:rsid w:val="0052028A"/>
    <w:rsid w:val="005202D1"/>
    <w:rsid w:val="005202D5"/>
    <w:rsid w:val="0052030F"/>
    <w:rsid w:val="0052031F"/>
    <w:rsid w:val="0052038D"/>
    <w:rsid w:val="005204A5"/>
    <w:rsid w:val="005204C3"/>
    <w:rsid w:val="00520680"/>
    <w:rsid w:val="00520738"/>
    <w:rsid w:val="005207B8"/>
    <w:rsid w:val="005207CB"/>
    <w:rsid w:val="005207E8"/>
    <w:rsid w:val="00520848"/>
    <w:rsid w:val="0052088E"/>
    <w:rsid w:val="005208A2"/>
    <w:rsid w:val="005208C8"/>
    <w:rsid w:val="005208CC"/>
    <w:rsid w:val="00520943"/>
    <w:rsid w:val="00520B23"/>
    <w:rsid w:val="00520B2F"/>
    <w:rsid w:val="00520B46"/>
    <w:rsid w:val="00520BA2"/>
    <w:rsid w:val="00520BF8"/>
    <w:rsid w:val="00520C0B"/>
    <w:rsid w:val="00520D71"/>
    <w:rsid w:val="00520DF5"/>
    <w:rsid w:val="00520DFC"/>
    <w:rsid w:val="00520E4F"/>
    <w:rsid w:val="00520E84"/>
    <w:rsid w:val="00520F22"/>
    <w:rsid w:val="00520F53"/>
    <w:rsid w:val="00520F9D"/>
    <w:rsid w:val="00520FAA"/>
    <w:rsid w:val="00521046"/>
    <w:rsid w:val="005210A8"/>
    <w:rsid w:val="005210E9"/>
    <w:rsid w:val="005211E7"/>
    <w:rsid w:val="00521213"/>
    <w:rsid w:val="00521252"/>
    <w:rsid w:val="00521296"/>
    <w:rsid w:val="005212C1"/>
    <w:rsid w:val="005212DE"/>
    <w:rsid w:val="00521321"/>
    <w:rsid w:val="005213AB"/>
    <w:rsid w:val="005213F2"/>
    <w:rsid w:val="005214C8"/>
    <w:rsid w:val="005214EC"/>
    <w:rsid w:val="005215B1"/>
    <w:rsid w:val="00521607"/>
    <w:rsid w:val="0052162E"/>
    <w:rsid w:val="00521637"/>
    <w:rsid w:val="0052163C"/>
    <w:rsid w:val="00521689"/>
    <w:rsid w:val="005216A7"/>
    <w:rsid w:val="005216C1"/>
    <w:rsid w:val="005216C7"/>
    <w:rsid w:val="005216D5"/>
    <w:rsid w:val="00521780"/>
    <w:rsid w:val="0052186B"/>
    <w:rsid w:val="00521876"/>
    <w:rsid w:val="0052189A"/>
    <w:rsid w:val="005218F4"/>
    <w:rsid w:val="0052190E"/>
    <w:rsid w:val="00521943"/>
    <w:rsid w:val="00521964"/>
    <w:rsid w:val="005219DA"/>
    <w:rsid w:val="005219DC"/>
    <w:rsid w:val="00521A0A"/>
    <w:rsid w:val="00521A2D"/>
    <w:rsid w:val="00521A4A"/>
    <w:rsid w:val="00521AFD"/>
    <w:rsid w:val="00521B9B"/>
    <w:rsid w:val="00521C15"/>
    <w:rsid w:val="00521C90"/>
    <w:rsid w:val="00521D1C"/>
    <w:rsid w:val="00521D85"/>
    <w:rsid w:val="00521DC8"/>
    <w:rsid w:val="00521E27"/>
    <w:rsid w:val="00521E3F"/>
    <w:rsid w:val="00521EA8"/>
    <w:rsid w:val="00521ED4"/>
    <w:rsid w:val="00521FB3"/>
    <w:rsid w:val="0052208E"/>
    <w:rsid w:val="005220E0"/>
    <w:rsid w:val="0052217F"/>
    <w:rsid w:val="0052219B"/>
    <w:rsid w:val="005221D3"/>
    <w:rsid w:val="00522265"/>
    <w:rsid w:val="00522287"/>
    <w:rsid w:val="005222EC"/>
    <w:rsid w:val="00522339"/>
    <w:rsid w:val="00522354"/>
    <w:rsid w:val="0052236B"/>
    <w:rsid w:val="00522375"/>
    <w:rsid w:val="00522403"/>
    <w:rsid w:val="0052245D"/>
    <w:rsid w:val="00522472"/>
    <w:rsid w:val="0052248A"/>
    <w:rsid w:val="005224AA"/>
    <w:rsid w:val="005224DF"/>
    <w:rsid w:val="005224F2"/>
    <w:rsid w:val="00522528"/>
    <w:rsid w:val="0052252D"/>
    <w:rsid w:val="00522551"/>
    <w:rsid w:val="00522597"/>
    <w:rsid w:val="005225BC"/>
    <w:rsid w:val="005225E1"/>
    <w:rsid w:val="0052261B"/>
    <w:rsid w:val="0052266B"/>
    <w:rsid w:val="0052280F"/>
    <w:rsid w:val="0052287A"/>
    <w:rsid w:val="00522899"/>
    <w:rsid w:val="005228F9"/>
    <w:rsid w:val="00522999"/>
    <w:rsid w:val="00522ADA"/>
    <w:rsid w:val="00522ADB"/>
    <w:rsid w:val="00522AE6"/>
    <w:rsid w:val="00522B97"/>
    <w:rsid w:val="00522BF1"/>
    <w:rsid w:val="00522C2E"/>
    <w:rsid w:val="00522C3B"/>
    <w:rsid w:val="00522C93"/>
    <w:rsid w:val="00522CDF"/>
    <w:rsid w:val="00522D25"/>
    <w:rsid w:val="00522E2B"/>
    <w:rsid w:val="00522EA3"/>
    <w:rsid w:val="00522F4F"/>
    <w:rsid w:val="00522FBC"/>
    <w:rsid w:val="00523016"/>
    <w:rsid w:val="00523028"/>
    <w:rsid w:val="005230A8"/>
    <w:rsid w:val="005230C6"/>
    <w:rsid w:val="00523141"/>
    <w:rsid w:val="0052315C"/>
    <w:rsid w:val="005231A9"/>
    <w:rsid w:val="00523264"/>
    <w:rsid w:val="00523285"/>
    <w:rsid w:val="005232F8"/>
    <w:rsid w:val="00523336"/>
    <w:rsid w:val="005233BF"/>
    <w:rsid w:val="005233E4"/>
    <w:rsid w:val="00523426"/>
    <w:rsid w:val="00523427"/>
    <w:rsid w:val="00523439"/>
    <w:rsid w:val="0052345E"/>
    <w:rsid w:val="0052346A"/>
    <w:rsid w:val="005234D3"/>
    <w:rsid w:val="00523550"/>
    <w:rsid w:val="005235DC"/>
    <w:rsid w:val="00523641"/>
    <w:rsid w:val="00523675"/>
    <w:rsid w:val="00523711"/>
    <w:rsid w:val="00523723"/>
    <w:rsid w:val="00523728"/>
    <w:rsid w:val="00523743"/>
    <w:rsid w:val="005237C3"/>
    <w:rsid w:val="005237D2"/>
    <w:rsid w:val="005237E6"/>
    <w:rsid w:val="005238CD"/>
    <w:rsid w:val="005238F9"/>
    <w:rsid w:val="00523963"/>
    <w:rsid w:val="00523998"/>
    <w:rsid w:val="00523AF9"/>
    <w:rsid w:val="00523B0F"/>
    <w:rsid w:val="00523B5F"/>
    <w:rsid w:val="00523C8A"/>
    <w:rsid w:val="00523CE8"/>
    <w:rsid w:val="00523D0B"/>
    <w:rsid w:val="00523D26"/>
    <w:rsid w:val="00523D4F"/>
    <w:rsid w:val="00523D5B"/>
    <w:rsid w:val="00523D68"/>
    <w:rsid w:val="00523D69"/>
    <w:rsid w:val="00523D8A"/>
    <w:rsid w:val="00523DCD"/>
    <w:rsid w:val="00523E16"/>
    <w:rsid w:val="00523E4F"/>
    <w:rsid w:val="00523E50"/>
    <w:rsid w:val="00523E59"/>
    <w:rsid w:val="00523E63"/>
    <w:rsid w:val="00523E79"/>
    <w:rsid w:val="00524072"/>
    <w:rsid w:val="00524099"/>
    <w:rsid w:val="0052410F"/>
    <w:rsid w:val="005241E3"/>
    <w:rsid w:val="00524295"/>
    <w:rsid w:val="005242B4"/>
    <w:rsid w:val="0052433C"/>
    <w:rsid w:val="0052438A"/>
    <w:rsid w:val="00524399"/>
    <w:rsid w:val="005244D3"/>
    <w:rsid w:val="00524536"/>
    <w:rsid w:val="0052458E"/>
    <w:rsid w:val="005246B6"/>
    <w:rsid w:val="005246DD"/>
    <w:rsid w:val="005246F0"/>
    <w:rsid w:val="005246FF"/>
    <w:rsid w:val="0052476C"/>
    <w:rsid w:val="00524852"/>
    <w:rsid w:val="005248DB"/>
    <w:rsid w:val="005248E4"/>
    <w:rsid w:val="005248F9"/>
    <w:rsid w:val="00524934"/>
    <w:rsid w:val="0052495A"/>
    <w:rsid w:val="005249D9"/>
    <w:rsid w:val="00524A61"/>
    <w:rsid w:val="00524A6D"/>
    <w:rsid w:val="00524AD2"/>
    <w:rsid w:val="00524AF4"/>
    <w:rsid w:val="00524B5F"/>
    <w:rsid w:val="00524B6D"/>
    <w:rsid w:val="00524C90"/>
    <w:rsid w:val="00524CA6"/>
    <w:rsid w:val="00524CCE"/>
    <w:rsid w:val="00524DCC"/>
    <w:rsid w:val="00524DD5"/>
    <w:rsid w:val="00524E87"/>
    <w:rsid w:val="00524EFD"/>
    <w:rsid w:val="00524F83"/>
    <w:rsid w:val="00524FE1"/>
    <w:rsid w:val="0052500E"/>
    <w:rsid w:val="00525040"/>
    <w:rsid w:val="00525055"/>
    <w:rsid w:val="0052506F"/>
    <w:rsid w:val="005250B7"/>
    <w:rsid w:val="0052510D"/>
    <w:rsid w:val="00525187"/>
    <w:rsid w:val="005251AA"/>
    <w:rsid w:val="00525267"/>
    <w:rsid w:val="0052526A"/>
    <w:rsid w:val="0052526C"/>
    <w:rsid w:val="0052526D"/>
    <w:rsid w:val="005252E3"/>
    <w:rsid w:val="005252FC"/>
    <w:rsid w:val="0052531E"/>
    <w:rsid w:val="0052540D"/>
    <w:rsid w:val="005254BA"/>
    <w:rsid w:val="00525537"/>
    <w:rsid w:val="0052559E"/>
    <w:rsid w:val="005255D0"/>
    <w:rsid w:val="005255E2"/>
    <w:rsid w:val="00525624"/>
    <w:rsid w:val="00525648"/>
    <w:rsid w:val="0052571F"/>
    <w:rsid w:val="00525722"/>
    <w:rsid w:val="00525772"/>
    <w:rsid w:val="005257D6"/>
    <w:rsid w:val="00525829"/>
    <w:rsid w:val="00525997"/>
    <w:rsid w:val="00525A0E"/>
    <w:rsid w:val="00525A27"/>
    <w:rsid w:val="00525A34"/>
    <w:rsid w:val="00525A4E"/>
    <w:rsid w:val="00525AAA"/>
    <w:rsid w:val="00525ACC"/>
    <w:rsid w:val="00525B71"/>
    <w:rsid w:val="00525B8C"/>
    <w:rsid w:val="00525BA6"/>
    <w:rsid w:val="00525BAE"/>
    <w:rsid w:val="00525C2A"/>
    <w:rsid w:val="00525CAC"/>
    <w:rsid w:val="00525CD5"/>
    <w:rsid w:val="00525CEA"/>
    <w:rsid w:val="00525D44"/>
    <w:rsid w:val="00525DF1"/>
    <w:rsid w:val="00525E0C"/>
    <w:rsid w:val="00525E84"/>
    <w:rsid w:val="00525EE1"/>
    <w:rsid w:val="00525EE9"/>
    <w:rsid w:val="00525F2F"/>
    <w:rsid w:val="00526062"/>
    <w:rsid w:val="005260F9"/>
    <w:rsid w:val="0052612D"/>
    <w:rsid w:val="005261A1"/>
    <w:rsid w:val="005261B9"/>
    <w:rsid w:val="005261D7"/>
    <w:rsid w:val="005261FF"/>
    <w:rsid w:val="00526274"/>
    <w:rsid w:val="00526281"/>
    <w:rsid w:val="005262E6"/>
    <w:rsid w:val="00526309"/>
    <w:rsid w:val="0052635D"/>
    <w:rsid w:val="00526439"/>
    <w:rsid w:val="0052647D"/>
    <w:rsid w:val="00526481"/>
    <w:rsid w:val="005264C8"/>
    <w:rsid w:val="00526597"/>
    <w:rsid w:val="0052659A"/>
    <w:rsid w:val="005265FB"/>
    <w:rsid w:val="00526625"/>
    <w:rsid w:val="00526633"/>
    <w:rsid w:val="00526725"/>
    <w:rsid w:val="005267AF"/>
    <w:rsid w:val="0052687E"/>
    <w:rsid w:val="005269B5"/>
    <w:rsid w:val="005269C1"/>
    <w:rsid w:val="00526A59"/>
    <w:rsid w:val="00526ABC"/>
    <w:rsid w:val="00526B96"/>
    <w:rsid w:val="00526C16"/>
    <w:rsid w:val="00526C2E"/>
    <w:rsid w:val="00526C63"/>
    <w:rsid w:val="00526C8E"/>
    <w:rsid w:val="00526D37"/>
    <w:rsid w:val="00526E1E"/>
    <w:rsid w:val="00526F4D"/>
    <w:rsid w:val="00526F66"/>
    <w:rsid w:val="00526FA9"/>
    <w:rsid w:val="0052705B"/>
    <w:rsid w:val="00527093"/>
    <w:rsid w:val="0052714A"/>
    <w:rsid w:val="005271F3"/>
    <w:rsid w:val="00527200"/>
    <w:rsid w:val="00527214"/>
    <w:rsid w:val="00527270"/>
    <w:rsid w:val="00527282"/>
    <w:rsid w:val="005272BB"/>
    <w:rsid w:val="005272D1"/>
    <w:rsid w:val="005272DA"/>
    <w:rsid w:val="00527312"/>
    <w:rsid w:val="00527327"/>
    <w:rsid w:val="00527377"/>
    <w:rsid w:val="0052739B"/>
    <w:rsid w:val="0052739F"/>
    <w:rsid w:val="005273F9"/>
    <w:rsid w:val="005274BD"/>
    <w:rsid w:val="0052753D"/>
    <w:rsid w:val="00527547"/>
    <w:rsid w:val="00527593"/>
    <w:rsid w:val="0052775C"/>
    <w:rsid w:val="005277BA"/>
    <w:rsid w:val="00527917"/>
    <w:rsid w:val="0052791D"/>
    <w:rsid w:val="0052797D"/>
    <w:rsid w:val="005279E7"/>
    <w:rsid w:val="00527A6F"/>
    <w:rsid w:val="00527A94"/>
    <w:rsid w:val="00527AA7"/>
    <w:rsid w:val="00527AB5"/>
    <w:rsid w:val="00527AFE"/>
    <w:rsid w:val="00527B25"/>
    <w:rsid w:val="00527BBC"/>
    <w:rsid w:val="00527BCA"/>
    <w:rsid w:val="00527C37"/>
    <w:rsid w:val="00527C4E"/>
    <w:rsid w:val="00527C7C"/>
    <w:rsid w:val="00527CBD"/>
    <w:rsid w:val="00527D0B"/>
    <w:rsid w:val="00527DED"/>
    <w:rsid w:val="00527E06"/>
    <w:rsid w:val="00527E19"/>
    <w:rsid w:val="00527E2E"/>
    <w:rsid w:val="00527ED5"/>
    <w:rsid w:val="00527EEE"/>
    <w:rsid w:val="00527F31"/>
    <w:rsid w:val="00527FC8"/>
    <w:rsid w:val="00527FDC"/>
    <w:rsid w:val="00530049"/>
    <w:rsid w:val="005300A6"/>
    <w:rsid w:val="005300C5"/>
    <w:rsid w:val="005300F3"/>
    <w:rsid w:val="00530152"/>
    <w:rsid w:val="00530188"/>
    <w:rsid w:val="005302AF"/>
    <w:rsid w:val="005302D7"/>
    <w:rsid w:val="005302EB"/>
    <w:rsid w:val="00530346"/>
    <w:rsid w:val="005304CC"/>
    <w:rsid w:val="005304CF"/>
    <w:rsid w:val="00530538"/>
    <w:rsid w:val="00530570"/>
    <w:rsid w:val="005305BE"/>
    <w:rsid w:val="005305E6"/>
    <w:rsid w:val="00530603"/>
    <w:rsid w:val="0053073A"/>
    <w:rsid w:val="005307A5"/>
    <w:rsid w:val="005307CA"/>
    <w:rsid w:val="005307E1"/>
    <w:rsid w:val="0053094A"/>
    <w:rsid w:val="0053098F"/>
    <w:rsid w:val="005309C5"/>
    <w:rsid w:val="005309ED"/>
    <w:rsid w:val="005309F6"/>
    <w:rsid w:val="00530AE9"/>
    <w:rsid w:val="00530B30"/>
    <w:rsid w:val="00530BA8"/>
    <w:rsid w:val="00530C21"/>
    <w:rsid w:val="00530C50"/>
    <w:rsid w:val="00530CAF"/>
    <w:rsid w:val="00530CC6"/>
    <w:rsid w:val="00530D2B"/>
    <w:rsid w:val="00530D8F"/>
    <w:rsid w:val="00530DC2"/>
    <w:rsid w:val="00530E1F"/>
    <w:rsid w:val="00530E7F"/>
    <w:rsid w:val="00530E80"/>
    <w:rsid w:val="00530E90"/>
    <w:rsid w:val="00530EA4"/>
    <w:rsid w:val="00530EBF"/>
    <w:rsid w:val="00530F03"/>
    <w:rsid w:val="00531046"/>
    <w:rsid w:val="00531047"/>
    <w:rsid w:val="00531077"/>
    <w:rsid w:val="0053107E"/>
    <w:rsid w:val="005310BE"/>
    <w:rsid w:val="005310CD"/>
    <w:rsid w:val="0053113C"/>
    <w:rsid w:val="00531155"/>
    <w:rsid w:val="00531179"/>
    <w:rsid w:val="005311E3"/>
    <w:rsid w:val="005311F8"/>
    <w:rsid w:val="00531221"/>
    <w:rsid w:val="00531232"/>
    <w:rsid w:val="00531245"/>
    <w:rsid w:val="0053125F"/>
    <w:rsid w:val="00531291"/>
    <w:rsid w:val="005312C6"/>
    <w:rsid w:val="00531356"/>
    <w:rsid w:val="0053140B"/>
    <w:rsid w:val="00531440"/>
    <w:rsid w:val="005314EE"/>
    <w:rsid w:val="0053151D"/>
    <w:rsid w:val="00531566"/>
    <w:rsid w:val="005315B6"/>
    <w:rsid w:val="005315E8"/>
    <w:rsid w:val="0053160B"/>
    <w:rsid w:val="0053164A"/>
    <w:rsid w:val="0053164D"/>
    <w:rsid w:val="0053165F"/>
    <w:rsid w:val="005316AB"/>
    <w:rsid w:val="005316B3"/>
    <w:rsid w:val="00531781"/>
    <w:rsid w:val="005317BD"/>
    <w:rsid w:val="005317D4"/>
    <w:rsid w:val="005317E7"/>
    <w:rsid w:val="0053180B"/>
    <w:rsid w:val="0053182D"/>
    <w:rsid w:val="00531852"/>
    <w:rsid w:val="005318C5"/>
    <w:rsid w:val="00531933"/>
    <w:rsid w:val="0053193C"/>
    <w:rsid w:val="00531955"/>
    <w:rsid w:val="0053195E"/>
    <w:rsid w:val="00531999"/>
    <w:rsid w:val="005319D9"/>
    <w:rsid w:val="005319E7"/>
    <w:rsid w:val="00531A05"/>
    <w:rsid w:val="00531A23"/>
    <w:rsid w:val="00531A29"/>
    <w:rsid w:val="00531A49"/>
    <w:rsid w:val="00531AAF"/>
    <w:rsid w:val="00531B25"/>
    <w:rsid w:val="00531B85"/>
    <w:rsid w:val="00531B88"/>
    <w:rsid w:val="00531BBD"/>
    <w:rsid w:val="00531C09"/>
    <w:rsid w:val="00531C99"/>
    <w:rsid w:val="00531D44"/>
    <w:rsid w:val="00531D5D"/>
    <w:rsid w:val="00531D5E"/>
    <w:rsid w:val="00531E21"/>
    <w:rsid w:val="00531E22"/>
    <w:rsid w:val="00531E45"/>
    <w:rsid w:val="00531F0F"/>
    <w:rsid w:val="00531F21"/>
    <w:rsid w:val="00531F7D"/>
    <w:rsid w:val="00531FBC"/>
    <w:rsid w:val="00532029"/>
    <w:rsid w:val="0053203D"/>
    <w:rsid w:val="005320CD"/>
    <w:rsid w:val="005321BA"/>
    <w:rsid w:val="00532247"/>
    <w:rsid w:val="005322B3"/>
    <w:rsid w:val="00532329"/>
    <w:rsid w:val="00532357"/>
    <w:rsid w:val="0053251D"/>
    <w:rsid w:val="005326EC"/>
    <w:rsid w:val="00532738"/>
    <w:rsid w:val="0053278D"/>
    <w:rsid w:val="005327B8"/>
    <w:rsid w:val="005327C7"/>
    <w:rsid w:val="005327E8"/>
    <w:rsid w:val="0053288A"/>
    <w:rsid w:val="005328DD"/>
    <w:rsid w:val="005328DF"/>
    <w:rsid w:val="0053293C"/>
    <w:rsid w:val="00532A53"/>
    <w:rsid w:val="00532AF1"/>
    <w:rsid w:val="00532B04"/>
    <w:rsid w:val="00532B09"/>
    <w:rsid w:val="00532BFB"/>
    <w:rsid w:val="00532C13"/>
    <w:rsid w:val="00532CD0"/>
    <w:rsid w:val="00532D6E"/>
    <w:rsid w:val="00532DAB"/>
    <w:rsid w:val="00532DC6"/>
    <w:rsid w:val="00532E37"/>
    <w:rsid w:val="00532E56"/>
    <w:rsid w:val="00532E83"/>
    <w:rsid w:val="00532E88"/>
    <w:rsid w:val="00532E8C"/>
    <w:rsid w:val="00532EC9"/>
    <w:rsid w:val="00532EFB"/>
    <w:rsid w:val="00532F22"/>
    <w:rsid w:val="00532FA9"/>
    <w:rsid w:val="00532FB8"/>
    <w:rsid w:val="00533069"/>
    <w:rsid w:val="00533099"/>
    <w:rsid w:val="005330A5"/>
    <w:rsid w:val="005331C3"/>
    <w:rsid w:val="005332FB"/>
    <w:rsid w:val="0053335C"/>
    <w:rsid w:val="00533453"/>
    <w:rsid w:val="00533462"/>
    <w:rsid w:val="005334AC"/>
    <w:rsid w:val="005334E3"/>
    <w:rsid w:val="00533510"/>
    <w:rsid w:val="0053356A"/>
    <w:rsid w:val="0053356D"/>
    <w:rsid w:val="0053358C"/>
    <w:rsid w:val="00533593"/>
    <w:rsid w:val="00533614"/>
    <w:rsid w:val="00533622"/>
    <w:rsid w:val="00533639"/>
    <w:rsid w:val="005336A4"/>
    <w:rsid w:val="0053379D"/>
    <w:rsid w:val="00533809"/>
    <w:rsid w:val="00533839"/>
    <w:rsid w:val="005338B3"/>
    <w:rsid w:val="005339E6"/>
    <w:rsid w:val="00533A92"/>
    <w:rsid w:val="00533B0D"/>
    <w:rsid w:val="00533B35"/>
    <w:rsid w:val="00533B38"/>
    <w:rsid w:val="00533B39"/>
    <w:rsid w:val="00533BC4"/>
    <w:rsid w:val="00533BF1"/>
    <w:rsid w:val="00533C18"/>
    <w:rsid w:val="00533C8B"/>
    <w:rsid w:val="00533CA7"/>
    <w:rsid w:val="00533DAF"/>
    <w:rsid w:val="00533DBE"/>
    <w:rsid w:val="00533EFD"/>
    <w:rsid w:val="00533F33"/>
    <w:rsid w:val="00533FAD"/>
    <w:rsid w:val="00534010"/>
    <w:rsid w:val="00534140"/>
    <w:rsid w:val="0053422D"/>
    <w:rsid w:val="00534390"/>
    <w:rsid w:val="005343BD"/>
    <w:rsid w:val="005344E0"/>
    <w:rsid w:val="0053450F"/>
    <w:rsid w:val="0053459C"/>
    <w:rsid w:val="005345B1"/>
    <w:rsid w:val="005345F3"/>
    <w:rsid w:val="00534631"/>
    <w:rsid w:val="00534650"/>
    <w:rsid w:val="005346DE"/>
    <w:rsid w:val="005346F4"/>
    <w:rsid w:val="0053470C"/>
    <w:rsid w:val="00534773"/>
    <w:rsid w:val="005347A4"/>
    <w:rsid w:val="0053489A"/>
    <w:rsid w:val="005348CB"/>
    <w:rsid w:val="00534920"/>
    <w:rsid w:val="0053494C"/>
    <w:rsid w:val="00534966"/>
    <w:rsid w:val="005349E8"/>
    <w:rsid w:val="00534A19"/>
    <w:rsid w:val="00534AA4"/>
    <w:rsid w:val="00534AB5"/>
    <w:rsid w:val="00534AC3"/>
    <w:rsid w:val="00534B24"/>
    <w:rsid w:val="00534B2F"/>
    <w:rsid w:val="00534BAA"/>
    <w:rsid w:val="00534BD6"/>
    <w:rsid w:val="00534C81"/>
    <w:rsid w:val="00534CD6"/>
    <w:rsid w:val="00534D12"/>
    <w:rsid w:val="00534D23"/>
    <w:rsid w:val="00534D8E"/>
    <w:rsid w:val="00534DF7"/>
    <w:rsid w:val="00534E2F"/>
    <w:rsid w:val="00534E40"/>
    <w:rsid w:val="00534E64"/>
    <w:rsid w:val="00534E69"/>
    <w:rsid w:val="00534EA9"/>
    <w:rsid w:val="00534F20"/>
    <w:rsid w:val="00534F6A"/>
    <w:rsid w:val="00534F71"/>
    <w:rsid w:val="00534F74"/>
    <w:rsid w:val="00534F91"/>
    <w:rsid w:val="00534FA8"/>
    <w:rsid w:val="0053501E"/>
    <w:rsid w:val="00535045"/>
    <w:rsid w:val="005350DF"/>
    <w:rsid w:val="0053510F"/>
    <w:rsid w:val="00535137"/>
    <w:rsid w:val="00535153"/>
    <w:rsid w:val="0053517A"/>
    <w:rsid w:val="005351BF"/>
    <w:rsid w:val="005351C2"/>
    <w:rsid w:val="005352A6"/>
    <w:rsid w:val="005352CD"/>
    <w:rsid w:val="00535326"/>
    <w:rsid w:val="00535338"/>
    <w:rsid w:val="0053538D"/>
    <w:rsid w:val="005353E2"/>
    <w:rsid w:val="005353FB"/>
    <w:rsid w:val="005353FE"/>
    <w:rsid w:val="00535441"/>
    <w:rsid w:val="0053549D"/>
    <w:rsid w:val="00535564"/>
    <w:rsid w:val="005355E0"/>
    <w:rsid w:val="00535603"/>
    <w:rsid w:val="0053564B"/>
    <w:rsid w:val="005356D9"/>
    <w:rsid w:val="0053570E"/>
    <w:rsid w:val="005357B7"/>
    <w:rsid w:val="005357C7"/>
    <w:rsid w:val="005357FC"/>
    <w:rsid w:val="00535836"/>
    <w:rsid w:val="00535852"/>
    <w:rsid w:val="0053585B"/>
    <w:rsid w:val="005359B2"/>
    <w:rsid w:val="00535A4A"/>
    <w:rsid w:val="00535B1A"/>
    <w:rsid w:val="00535C17"/>
    <w:rsid w:val="00535CEB"/>
    <w:rsid w:val="00535D21"/>
    <w:rsid w:val="00535D59"/>
    <w:rsid w:val="00535D5B"/>
    <w:rsid w:val="00535D63"/>
    <w:rsid w:val="00535E16"/>
    <w:rsid w:val="00535EEC"/>
    <w:rsid w:val="00535EFE"/>
    <w:rsid w:val="00535F3D"/>
    <w:rsid w:val="00535F55"/>
    <w:rsid w:val="00535F97"/>
    <w:rsid w:val="00535FA3"/>
    <w:rsid w:val="005361B3"/>
    <w:rsid w:val="005361F9"/>
    <w:rsid w:val="0053624A"/>
    <w:rsid w:val="0053624F"/>
    <w:rsid w:val="0053626E"/>
    <w:rsid w:val="005362B3"/>
    <w:rsid w:val="005362E1"/>
    <w:rsid w:val="00536327"/>
    <w:rsid w:val="00536508"/>
    <w:rsid w:val="0053650D"/>
    <w:rsid w:val="0053652E"/>
    <w:rsid w:val="00536570"/>
    <w:rsid w:val="0053658A"/>
    <w:rsid w:val="005365AD"/>
    <w:rsid w:val="0053669E"/>
    <w:rsid w:val="0053672E"/>
    <w:rsid w:val="0053679D"/>
    <w:rsid w:val="005367BB"/>
    <w:rsid w:val="00536810"/>
    <w:rsid w:val="00536829"/>
    <w:rsid w:val="00536892"/>
    <w:rsid w:val="00536897"/>
    <w:rsid w:val="005368BA"/>
    <w:rsid w:val="005368C3"/>
    <w:rsid w:val="0053693E"/>
    <w:rsid w:val="005369C3"/>
    <w:rsid w:val="00536A13"/>
    <w:rsid w:val="00536A93"/>
    <w:rsid w:val="00536A9A"/>
    <w:rsid w:val="00536ACD"/>
    <w:rsid w:val="00536B1B"/>
    <w:rsid w:val="00536B1C"/>
    <w:rsid w:val="00536BE7"/>
    <w:rsid w:val="00536C95"/>
    <w:rsid w:val="00536C96"/>
    <w:rsid w:val="00536CB2"/>
    <w:rsid w:val="00536D03"/>
    <w:rsid w:val="00536D3F"/>
    <w:rsid w:val="00536EE4"/>
    <w:rsid w:val="00536F10"/>
    <w:rsid w:val="00536F43"/>
    <w:rsid w:val="00536F93"/>
    <w:rsid w:val="00536FA1"/>
    <w:rsid w:val="00536FDA"/>
    <w:rsid w:val="00537029"/>
    <w:rsid w:val="0053709C"/>
    <w:rsid w:val="005370C8"/>
    <w:rsid w:val="0053713F"/>
    <w:rsid w:val="00537179"/>
    <w:rsid w:val="005371A0"/>
    <w:rsid w:val="0053725C"/>
    <w:rsid w:val="005373B3"/>
    <w:rsid w:val="005373E7"/>
    <w:rsid w:val="005374E6"/>
    <w:rsid w:val="00537511"/>
    <w:rsid w:val="00537529"/>
    <w:rsid w:val="0053758E"/>
    <w:rsid w:val="00537594"/>
    <w:rsid w:val="00537603"/>
    <w:rsid w:val="00537636"/>
    <w:rsid w:val="0053768C"/>
    <w:rsid w:val="00537747"/>
    <w:rsid w:val="00537752"/>
    <w:rsid w:val="00537779"/>
    <w:rsid w:val="005377EA"/>
    <w:rsid w:val="005377F9"/>
    <w:rsid w:val="00537894"/>
    <w:rsid w:val="00537917"/>
    <w:rsid w:val="00537AB3"/>
    <w:rsid w:val="00537AB8"/>
    <w:rsid w:val="00537AF3"/>
    <w:rsid w:val="00537B46"/>
    <w:rsid w:val="00537BA7"/>
    <w:rsid w:val="00537BCA"/>
    <w:rsid w:val="00537BCB"/>
    <w:rsid w:val="00537C74"/>
    <w:rsid w:val="00537C81"/>
    <w:rsid w:val="00537D76"/>
    <w:rsid w:val="00537DF7"/>
    <w:rsid w:val="00537E06"/>
    <w:rsid w:val="00537E3E"/>
    <w:rsid w:val="00537E5C"/>
    <w:rsid w:val="00537E8E"/>
    <w:rsid w:val="00537EBA"/>
    <w:rsid w:val="00537EE5"/>
    <w:rsid w:val="00537F4E"/>
    <w:rsid w:val="00537F75"/>
    <w:rsid w:val="00540010"/>
    <w:rsid w:val="00540045"/>
    <w:rsid w:val="005400B7"/>
    <w:rsid w:val="005400EA"/>
    <w:rsid w:val="00540152"/>
    <w:rsid w:val="0054015F"/>
    <w:rsid w:val="005401BB"/>
    <w:rsid w:val="0054027E"/>
    <w:rsid w:val="005402B8"/>
    <w:rsid w:val="005403BB"/>
    <w:rsid w:val="005403D6"/>
    <w:rsid w:val="005403FD"/>
    <w:rsid w:val="0054041B"/>
    <w:rsid w:val="00540467"/>
    <w:rsid w:val="0054047A"/>
    <w:rsid w:val="00540480"/>
    <w:rsid w:val="005404C2"/>
    <w:rsid w:val="00540515"/>
    <w:rsid w:val="0054052E"/>
    <w:rsid w:val="00540613"/>
    <w:rsid w:val="005406C4"/>
    <w:rsid w:val="00540748"/>
    <w:rsid w:val="00540761"/>
    <w:rsid w:val="00540783"/>
    <w:rsid w:val="0054084A"/>
    <w:rsid w:val="0054088C"/>
    <w:rsid w:val="0054089F"/>
    <w:rsid w:val="00540985"/>
    <w:rsid w:val="005409D3"/>
    <w:rsid w:val="005409E9"/>
    <w:rsid w:val="00540A23"/>
    <w:rsid w:val="00540A80"/>
    <w:rsid w:val="00540B2A"/>
    <w:rsid w:val="00540B57"/>
    <w:rsid w:val="00540B5B"/>
    <w:rsid w:val="00540BB0"/>
    <w:rsid w:val="00540BD0"/>
    <w:rsid w:val="00540C09"/>
    <w:rsid w:val="00540C4B"/>
    <w:rsid w:val="00540C7F"/>
    <w:rsid w:val="00540CA1"/>
    <w:rsid w:val="00540CD7"/>
    <w:rsid w:val="00540CD8"/>
    <w:rsid w:val="00540D02"/>
    <w:rsid w:val="00540D30"/>
    <w:rsid w:val="00540D83"/>
    <w:rsid w:val="00540E14"/>
    <w:rsid w:val="00540EF3"/>
    <w:rsid w:val="00540EF6"/>
    <w:rsid w:val="00540F8A"/>
    <w:rsid w:val="00540FBF"/>
    <w:rsid w:val="00540FC7"/>
    <w:rsid w:val="00541014"/>
    <w:rsid w:val="00541028"/>
    <w:rsid w:val="0054103C"/>
    <w:rsid w:val="00541043"/>
    <w:rsid w:val="005410DF"/>
    <w:rsid w:val="005410EB"/>
    <w:rsid w:val="0054118A"/>
    <w:rsid w:val="005411C5"/>
    <w:rsid w:val="005412F4"/>
    <w:rsid w:val="0054132B"/>
    <w:rsid w:val="005413CD"/>
    <w:rsid w:val="00541486"/>
    <w:rsid w:val="005414B9"/>
    <w:rsid w:val="005415F5"/>
    <w:rsid w:val="005417A7"/>
    <w:rsid w:val="005417C0"/>
    <w:rsid w:val="005417C5"/>
    <w:rsid w:val="0054184A"/>
    <w:rsid w:val="0054185F"/>
    <w:rsid w:val="00541870"/>
    <w:rsid w:val="005418E8"/>
    <w:rsid w:val="005418F4"/>
    <w:rsid w:val="0054192A"/>
    <w:rsid w:val="0054194D"/>
    <w:rsid w:val="00541963"/>
    <w:rsid w:val="00541971"/>
    <w:rsid w:val="00541985"/>
    <w:rsid w:val="005419E4"/>
    <w:rsid w:val="005419FB"/>
    <w:rsid w:val="00541B8D"/>
    <w:rsid w:val="00541C0A"/>
    <w:rsid w:val="00541C8F"/>
    <w:rsid w:val="00541C99"/>
    <w:rsid w:val="00541CB8"/>
    <w:rsid w:val="00541CD7"/>
    <w:rsid w:val="00541D03"/>
    <w:rsid w:val="00541D20"/>
    <w:rsid w:val="00541E00"/>
    <w:rsid w:val="00541FE5"/>
    <w:rsid w:val="005420CC"/>
    <w:rsid w:val="00542105"/>
    <w:rsid w:val="0054214F"/>
    <w:rsid w:val="00542152"/>
    <w:rsid w:val="0054216B"/>
    <w:rsid w:val="0054216D"/>
    <w:rsid w:val="005421A4"/>
    <w:rsid w:val="005421A5"/>
    <w:rsid w:val="005421DA"/>
    <w:rsid w:val="0054222E"/>
    <w:rsid w:val="005422C5"/>
    <w:rsid w:val="005422F2"/>
    <w:rsid w:val="005423DF"/>
    <w:rsid w:val="00542490"/>
    <w:rsid w:val="005424C2"/>
    <w:rsid w:val="005425C7"/>
    <w:rsid w:val="005426F3"/>
    <w:rsid w:val="00542721"/>
    <w:rsid w:val="005427AA"/>
    <w:rsid w:val="005427AC"/>
    <w:rsid w:val="005427C7"/>
    <w:rsid w:val="005428CE"/>
    <w:rsid w:val="005428FF"/>
    <w:rsid w:val="0054295B"/>
    <w:rsid w:val="005429A4"/>
    <w:rsid w:val="005429B2"/>
    <w:rsid w:val="00542A1F"/>
    <w:rsid w:val="00542A3D"/>
    <w:rsid w:val="00542BB4"/>
    <w:rsid w:val="00542C05"/>
    <w:rsid w:val="00542C12"/>
    <w:rsid w:val="00542C4A"/>
    <w:rsid w:val="00542D3C"/>
    <w:rsid w:val="00542D4D"/>
    <w:rsid w:val="00542DD7"/>
    <w:rsid w:val="00542E40"/>
    <w:rsid w:val="00542E47"/>
    <w:rsid w:val="00542E4D"/>
    <w:rsid w:val="00542F49"/>
    <w:rsid w:val="00542FB6"/>
    <w:rsid w:val="00543089"/>
    <w:rsid w:val="00543176"/>
    <w:rsid w:val="0054317C"/>
    <w:rsid w:val="00543186"/>
    <w:rsid w:val="005432B5"/>
    <w:rsid w:val="00543376"/>
    <w:rsid w:val="00543377"/>
    <w:rsid w:val="005433C4"/>
    <w:rsid w:val="005433F9"/>
    <w:rsid w:val="005434FB"/>
    <w:rsid w:val="00543584"/>
    <w:rsid w:val="005435F8"/>
    <w:rsid w:val="00543666"/>
    <w:rsid w:val="00543770"/>
    <w:rsid w:val="005437E4"/>
    <w:rsid w:val="0054384E"/>
    <w:rsid w:val="005439BE"/>
    <w:rsid w:val="00543A1D"/>
    <w:rsid w:val="00543AD8"/>
    <w:rsid w:val="00543ADC"/>
    <w:rsid w:val="00543AFB"/>
    <w:rsid w:val="00543B01"/>
    <w:rsid w:val="00543B24"/>
    <w:rsid w:val="00543B36"/>
    <w:rsid w:val="00543BC7"/>
    <w:rsid w:val="00543C1A"/>
    <w:rsid w:val="00543C2C"/>
    <w:rsid w:val="00543C43"/>
    <w:rsid w:val="00543CDD"/>
    <w:rsid w:val="00543CE8"/>
    <w:rsid w:val="00543CEE"/>
    <w:rsid w:val="00543CF5"/>
    <w:rsid w:val="00543D54"/>
    <w:rsid w:val="00543DF9"/>
    <w:rsid w:val="00543E28"/>
    <w:rsid w:val="00543EF0"/>
    <w:rsid w:val="00543F15"/>
    <w:rsid w:val="00543F63"/>
    <w:rsid w:val="00543FA4"/>
    <w:rsid w:val="00543FC5"/>
    <w:rsid w:val="00543FF4"/>
    <w:rsid w:val="00544099"/>
    <w:rsid w:val="0054409A"/>
    <w:rsid w:val="005440B0"/>
    <w:rsid w:val="005440C5"/>
    <w:rsid w:val="005440C8"/>
    <w:rsid w:val="005440DF"/>
    <w:rsid w:val="005441A2"/>
    <w:rsid w:val="0054420A"/>
    <w:rsid w:val="005442AC"/>
    <w:rsid w:val="005442CB"/>
    <w:rsid w:val="0054434A"/>
    <w:rsid w:val="005443C1"/>
    <w:rsid w:val="00544408"/>
    <w:rsid w:val="0054441C"/>
    <w:rsid w:val="0054445D"/>
    <w:rsid w:val="00544473"/>
    <w:rsid w:val="005444BF"/>
    <w:rsid w:val="005445CC"/>
    <w:rsid w:val="005445E9"/>
    <w:rsid w:val="0054462A"/>
    <w:rsid w:val="0054463E"/>
    <w:rsid w:val="00544681"/>
    <w:rsid w:val="0054471F"/>
    <w:rsid w:val="00544728"/>
    <w:rsid w:val="0054475A"/>
    <w:rsid w:val="005447AF"/>
    <w:rsid w:val="00544895"/>
    <w:rsid w:val="005448F2"/>
    <w:rsid w:val="005448F8"/>
    <w:rsid w:val="00544960"/>
    <w:rsid w:val="005449F3"/>
    <w:rsid w:val="00544A8D"/>
    <w:rsid w:val="00544A9A"/>
    <w:rsid w:val="00544AD3"/>
    <w:rsid w:val="00544B4C"/>
    <w:rsid w:val="00544BA8"/>
    <w:rsid w:val="00544CD4"/>
    <w:rsid w:val="00544D2C"/>
    <w:rsid w:val="00544D36"/>
    <w:rsid w:val="00544DA2"/>
    <w:rsid w:val="00544DA9"/>
    <w:rsid w:val="00544E10"/>
    <w:rsid w:val="00544E33"/>
    <w:rsid w:val="00544E42"/>
    <w:rsid w:val="00544E71"/>
    <w:rsid w:val="00544E8A"/>
    <w:rsid w:val="00544FA1"/>
    <w:rsid w:val="0054516E"/>
    <w:rsid w:val="005451A0"/>
    <w:rsid w:val="005451A9"/>
    <w:rsid w:val="0054521B"/>
    <w:rsid w:val="005452DF"/>
    <w:rsid w:val="00545353"/>
    <w:rsid w:val="005453BB"/>
    <w:rsid w:val="00545403"/>
    <w:rsid w:val="00545406"/>
    <w:rsid w:val="00545436"/>
    <w:rsid w:val="0054544B"/>
    <w:rsid w:val="00545461"/>
    <w:rsid w:val="005454AB"/>
    <w:rsid w:val="005454B5"/>
    <w:rsid w:val="005454E0"/>
    <w:rsid w:val="0054553B"/>
    <w:rsid w:val="0054555D"/>
    <w:rsid w:val="00545596"/>
    <w:rsid w:val="0054569E"/>
    <w:rsid w:val="005456A7"/>
    <w:rsid w:val="005456E2"/>
    <w:rsid w:val="0054586D"/>
    <w:rsid w:val="00545876"/>
    <w:rsid w:val="00545886"/>
    <w:rsid w:val="0054588D"/>
    <w:rsid w:val="005458F2"/>
    <w:rsid w:val="00545A4B"/>
    <w:rsid w:val="00545AB6"/>
    <w:rsid w:val="00545B8F"/>
    <w:rsid w:val="00545C9B"/>
    <w:rsid w:val="00545CB7"/>
    <w:rsid w:val="00545CD2"/>
    <w:rsid w:val="00545D5B"/>
    <w:rsid w:val="00545D6A"/>
    <w:rsid w:val="00545DB3"/>
    <w:rsid w:val="00545DF5"/>
    <w:rsid w:val="00545E37"/>
    <w:rsid w:val="00545E88"/>
    <w:rsid w:val="00545EB5"/>
    <w:rsid w:val="00545EB6"/>
    <w:rsid w:val="00545F06"/>
    <w:rsid w:val="00545F51"/>
    <w:rsid w:val="00545F6D"/>
    <w:rsid w:val="00545F82"/>
    <w:rsid w:val="00545F88"/>
    <w:rsid w:val="00545FBA"/>
    <w:rsid w:val="00546022"/>
    <w:rsid w:val="0054608E"/>
    <w:rsid w:val="0054608F"/>
    <w:rsid w:val="005460D5"/>
    <w:rsid w:val="00546277"/>
    <w:rsid w:val="005462B6"/>
    <w:rsid w:val="005462D3"/>
    <w:rsid w:val="005462E4"/>
    <w:rsid w:val="0054630E"/>
    <w:rsid w:val="0054638E"/>
    <w:rsid w:val="005463C8"/>
    <w:rsid w:val="005463FE"/>
    <w:rsid w:val="0054640D"/>
    <w:rsid w:val="00546550"/>
    <w:rsid w:val="005465C7"/>
    <w:rsid w:val="005465DF"/>
    <w:rsid w:val="00546607"/>
    <w:rsid w:val="00546636"/>
    <w:rsid w:val="0054670D"/>
    <w:rsid w:val="00546731"/>
    <w:rsid w:val="005467A6"/>
    <w:rsid w:val="005467E7"/>
    <w:rsid w:val="005467F8"/>
    <w:rsid w:val="00546883"/>
    <w:rsid w:val="00546897"/>
    <w:rsid w:val="005468D0"/>
    <w:rsid w:val="00546B32"/>
    <w:rsid w:val="00546BBA"/>
    <w:rsid w:val="00546BDC"/>
    <w:rsid w:val="00546C1A"/>
    <w:rsid w:val="00546C1E"/>
    <w:rsid w:val="00546DBF"/>
    <w:rsid w:val="00546DD8"/>
    <w:rsid w:val="00546E31"/>
    <w:rsid w:val="00546E3B"/>
    <w:rsid w:val="00546ED4"/>
    <w:rsid w:val="00546EF6"/>
    <w:rsid w:val="00546F04"/>
    <w:rsid w:val="00546FD0"/>
    <w:rsid w:val="00547005"/>
    <w:rsid w:val="0054705C"/>
    <w:rsid w:val="005470DB"/>
    <w:rsid w:val="005470FD"/>
    <w:rsid w:val="005471D4"/>
    <w:rsid w:val="005471FE"/>
    <w:rsid w:val="00547308"/>
    <w:rsid w:val="0054733B"/>
    <w:rsid w:val="00547391"/>
    <w:rsid w:val="00547477"/>
    <w:rsid w:val="005474C4"/>
    <w:rsid w:val="005474D2"/>
    <w:rsid w:val="005474D3"/>
    <w:rsid w:val="005474F9"/>
    <w:rsid w:val="0054752C"/>
    <w:rsid w:val="00547577"/>
    <w:rsid w:val="00547628"/>
    <w:rsid w:val="005476A8"/>
    <w:rsid w:val="005476CC"/>
    <w:rsid w:val="005476CF"/>
    <w:rsid w:val="005476ED"/>
    <w:rsid w:val="005476F4"/>
    <w:rsid w:val="00547750"/>
    <w:rsid w:val="0054779E"/>
    <w:rsid w:val="005477D7"/>
    <w:rsid w:val="0054780C"/>
    <w:rsid w:val="00547881"/>
    <w:rsid w:val="00547933"/>
    <w:rsid w:val="005479E8"/>
    <w:rsid w:val="005479EC"/>
    <w:rsid w:val="00547A19"/>
    <w:rsid w:val="00547B1C"/>
    <w:rsid w:val="00547B61"/>
    <w:rsid w:val="00547BC4"/>
    <w:rsid w:val="00547BF2"/>
    <w:rsid w:val="00547C4D"/>
    <w:rsid w:val="00547C57"/>
    <w:rsid w:val="00547C5C"/>
    <w:rsid w:val="00547C88"/>
    <w:rsid w:val="00547CCC"/>
    <w:rsid w:val="00547CDA"/>
    <w:rsid w:val="00547D0A"/>
    <w:rsid w:val="00547D27"/>
    <w:rsid w:val="00547E0F"/>
    <w:rsid w:val="00547E3E"/>
    <w:rsid w:val="00547EA4"/>
    <w:rsid w:val="00547EE9"/>
    <w:rsid w:val="00547EFC"/>
    <w:rsid w:val="00547F1F"/>
    <w:rsid w:val="00547FD9"/>
    <w:rsid w:val="00547FE1"/>
    <w:rsid w:val="00547FE5"/>
    <w:rsid w:val="0055003F"/>
    <w:rsid w:val="005501C7"/>
    <w:rsid w:val="00550246"/>
    <w:rsid w:val="005502AD"/>
    <w:rsid w:val="005502EC"/>
    <w:rsid w:val="005502F2"/>
    <w:rsid w:val="00550387"/>
    <w:rsid w:val="005503A0"/>
    <w:rsid w:val="005503BC"/>
    <w:rsid w:val="005503DA"/>
    <w:rsid w:val="005503E5"/>
    <w:rsid w:val="005504D3"/>
    <w:rsid w:val="00550542"/>
    <w:rsid w:val="00550571"/>
    <w:rsid w:val="005505C7"/>
    <w:rsid w:val="0055062F"/>
    <w:rsid w:val="005506E2"/>
    <w:rsid w:val="00550885"/>
    <w:rsid w:val="005508DE"/>
    <w:rsid w:val="005508F2"/>
    <w:rsid w:val="00550914"/>
    <w:rsid w:val="00550915"/>
    <w:rsid w:val="00550AD6"/>
    <w:rsid w:val="00550AE2"/>
    <w:rsid w:val="00550BB3"/>
    <w:rsid w:val="00550C02"/>
    <w:rsid w:val="00550CC9"/>
    <w:rsid w:val="00550CD1"/>
    <w:rsid w:val="00550D1F"/>
    <w:rsid w:val="00550DF4"/>
    <w:rsid w:val="00550E1D"/>
    <w:rsid w:val="00550E2E"/>
    <w:rsid w:val="00550E6D"/>
    <w:rsid w:val="00550EB8"/>
    <w:rsid w:val="00550ED2"/>
    <w:rsid w:val="005510E8"/>
    <w:rsid w:val="005510F9"/>
    <w:rsid w:val="0055113D"/>
    <w:rsid w:val="005511D8"/>
    <w:rsid w:val="005511EA"/>
    <w:rsid w:val="00551257"/>
    <w:rsid w:val="00551284"/>
    <w:rsid w:val="00551323"/>
    <w:rsid w:val="0055132B"/>
    <w:rsid w:val="0055141A"/>
    <w:rsid w:val="0055141D"/>
    <w:rsid w:val="005514A4"/>
    <w:rsid w:val="005514FB"/>
    <w:rsid w:val="0055156C"/>
    <w:rsid w:val="005515D6"/>
    <w:rsid w:val="005515F4"/>
    <w:rsid w:val="005517DB"/>
    <w:rsid w:val="005517FF"/>
    <w:rsid w:val="00551869"/>
    <w:rsid w:val="00551894"/>
    <w:rsid w:val="00551917"/>
    <w:rsid w:val="00551A78"/>
    <w:rsid w:val="00551A79"/>
    <w:rsid w:val="00551A82"/>
    <w:rsid w:val="00551AA0"/>
    <w:rsid w:val="00551AD6"/>
    <w:rsid w:val="00551AE9"/>
    <w:rsid w:val="00551AFA"/>
    <w:rsid w:val="00551B2D"/>
    <w:rsid w:val="00551B5F"/>
    <w:rsid w:val="00551BEC"/>
    <w:rsid w:val="00551CC2"/>
    <w:rsid w:val="00551CED"/>
    <w:rsid w:val="00551D08"/>
    <w:rsid w:val="00551D37"/>
    <w:rsid w:val="00551EAF"/>
    <w:rsid w:val="00551FFB"/>
    <w:rsid w:val="005520DD"/>
    <w:rsid w:val="005521ED"/>
    <w:rsid w:val="005522D1"/>
    <w:rsid w:val="005522FE"/>
    <w:rsid w:val="005523CC"/>
    <w:rsid w:val="005523D1"/>
    <w:rsid w:val="005524D8"/>
    <w:rsid w:val="005525DA"/>
    <w:rsid w:val="00552646"/>
    <w:rsid w:val="0055268C"/>
    <w:rsid w:val="005526D7"/>
    <w:rsid w:val="00552808"/>
    <w:rsid w:val="0055280A"/>
    <w:rsid w:val="0055289E"/>
    <w:rsid w:val="00552908"/>
    <w:rsid w:val="00552930"/>
    <w:rsid w:val="00552A21"/>
    <w:rsid w:val="00552A26"/>
    <w:rsid w:val="00552A40"/>
    <w:rsid w:val="00552AC3"/>
    <w:rsid w:val="00552B19"/>
    <w:rsid w:val="00552B7F"/>
    <w:rsid w:val="00552C36"/>
    <w:rsid w:val="00552C5A"/>
    <w:rsid w:val="00552DB5"/>
    <w:rsid w:val="00552DD5"/>
    <w:rsid w:val="00552E16"/>
    <w:rsid w:val="00552E68"/>
    <w:rsid w:val="00552E92"/>
    <w:rsid w:val="00552E9B"/>
    <w:rsid w:val="00552F67"/>
    <w:rsid w:val="00552F7E"/>
    <w:rsid w:val="00552FEF"/>
    <w:rsid w:val="00553043"/>
    <w:rsid w:val="0055317F"/>
    <w:rsid w:val="0055324E"/>
    <w:rsid w:val="0055326F"/>
    <w:rsid w:val="005532C1"/>
    <w:rsid w:val="005532D6"/>
    <w:rsid w:val="00553325"/>
    <w:rsid w:val="005533B7"/>
    <w:rsid w:val="00553424"/>
    <w:rsid w:val="0055344F"/>
    <w:rsid w:val="00553457"/>
    <w:rsid w:val="005534C3"/>
    <w:rsid w:val="0055351A"/>
    <w:rsid w:val="0055354F"/>
    <w:rsid w:val="0055366F"/>
    <w:rsid w:val="00553812"/>
    <w:rsid w:val="0055381D"/>
    <w:rsid w:val="00553889"/>
    <w:rsid w:val="005538AC"/>
    <w:rsid w:val="005538D2"/>
    <w:rsid w:val="005538D8"/>
    <w:rsid w:val="00553938"/>
    <w:rsid w:val="00553957"/>
    <w:rsid w:val="0055397C"/>
    <w:rsid w:val="00553999"/>
    <w:rsid w:val="005539D2"/>
    <w:rsid w:val="00553A33"/>
    <w:rsid w:val="00553A44"/>
    <w:rsid w:val="00553A45"/>
    <w:rsid w:val="00553AE7"/>
    <w:rsid w:val="00553AEB"/>
    <w:rsid w:val="00553BAB"/>
    <w:rsid w:val="00553BCA"/>
    <w:rsid w:val="00553BF6"/>
    <w:rsid w:val="00553C3B"/>
    <w:rsid w:val="00553C54"/>
    <w:rsid w:val="00553CBE"/>
    <w:rsid w:val="00553D54"/>
    <w:rsid w:val="00553DCE"/>
    <w:rsid w:val="00553E1A"/>
    <w:rsid w:val="00553E6D"/>
    <w:rsid w:val="00553EBD"/>
    <w:rsid w:val="00553EC7"/>
    <w:rsid w:val="00553ECE"/>
    <w:rsid w:val="00553EF2"/>
    <w:rsid w:val="00553FC7"/>
    <w:rsid w:val="00553FD7"/>
    <w:rsid w:val="00554125"/>
    <w:rsid w:val="005541BC"/>
    <w:rsid w:val="0055425A"/>
    <w:rsid w:val="00554310"/>
    <w:rsid w:val="00554341"/>
    <w:rsid w:val="00554540"/>
    <w:rsid w:val="0055457C"/>
    <w:rsid w:val="00554586"/>
    <w:rsid w:val="005545AC"/>
    <w:rsid w:val="00554632"/>
    <w:rsid w:val="0055466F"/>
    <w:rsid w:val="005546EA"/>
    <w:rsid w:val="0055474F"/>
    <w:rsid w:val="0055477B"/>
    <w:rsid w:val="005548A7"/>
    <w:rsid w:val="005548AD"/>
    <w:rsid w:val="0055497F"/>
    <w:rsid w:val="005549C9"/>
    <w:rsid w:val="005549DE"/>
    <w:rsid w:val="005549EA"/>
    <w:rsid w:val="00554A72"/>
    <w:rsid w:val="00554A9F"/>
    <w:rsid w:val="00554CE3"/>
    <w:rsid w:val="00554CF9"/>
    <w:rsid w:val="00554CFA"/>
    <w:rsid w:val="00554D1D"/>
    <w:rsid w:val="00554DAE"/>
    <w:rsid w:val="00554DC0"/>
    <w:rsid w:val="00554DD2"/>
    <w:rsid w:val="00554E2C"/>
    <w:rsid w:val="00554E3F"/>
    <w:rsid w:val="00554E41"/>
    <w:rsid w:val="00554E46"/>
    <w:rsid w:val="00554E62"/>
    <w:rsid w:val="00554EAB"/>
    <w:rsid w:val="00554ED6"/>
    <w:rsid w:val="00554F6F"/>
    <w:rsid w:val="00554F8F"/>
    <w:rsid w:val="00554FF3"/>
    <w:rsid w:val="00555002"/>
    <w:rsid w:val="00555042"/>
    <w:rsid w:val="0055504A"/>
    <w:rsid w:val="00555083"/>
    <w:rsid w:val="00555085"/>
    <w:rsid w:val="005550A0"/>
    <w:rsid w:val="0055515C"/>
    <w:rsid w:val="005551A3"/>
    <w:rsid w:val="00555299"/>
    <w:rsid w:val="005552E6"/>
    <w:rsid w:val="005552FA"/>
    <w:rsid w:val="0055530E"/>
    <w:rsid w:val="00555327"/>
    <w:rsid w:val="00555329"/>
    <w:rsid w:val="0055538E"/>
    <w:rsid w:val="005553BA"/>
    <w:rsid w:val="005553C3"/>
    <w:rsid w:val="005553D9"/>
    <w:rsid w:val="00555419"/>
    <w:rsid w:val="0055541B"/>
    <w:rsid w:val="0055544E"/>
    <w:rsid w:val="00555485"/>
    <w:rsid w:val="005554F4"/>
    <w:rsid w:val="0055556A"/>
    <w:rsid w:val="005555FD"/>
    <w:rsid w:val="00555607"/>
    <w:rsid w:val="0055560C"/>
    <w:rsid w:val="00555764"/>
    <w:rsid w:val="005557AF"/>
    <w:rsid w:val="005557B3"/>
    <w:rsid w:val="00555840"/>
    <w:rsid w:val="00555867"/>
    <w:rsid w:val="00555874"/>
    <w:rsid w:val="00555933"/>
    <w:rsid w:val="00555990"/>
    <w:rsid w:val="005559A5"/>
    <w:rsid w:val="005559B5"/>
    <w:rsid w:val="005559D9"/>
    <w:rsid w:val="00555A95"/>
    <w:rsid w:val="00555B6F"/>
    <w:rsid w:val="00555BCA"/>
    <w:rsid w:val="00555C2C"/>
    <w:rsid w:val="00555CA1"/>
    <w:rsid w:val="00555CAE"/>
    <w:rsid w:val="00555CBC"/>
    <w:rsid w:val="00555D19"/>
    <w:rsid w:val="00555DBC"/>
    <w:rsid w:val="00555E10"/>
    <w:rsid w:val="00555E30"/>
    <w:rsid w:val="00555E94"/>
    <w:rsid w:val="00555EC5"/>
    <w:rsid w:val="00555F2F"/>
    <w:rsid w:val="00555F57"/>
    <w:rsid w:val="00555F8F"/>
    <w:rsid w:val="00555FA3"/>
    <w:rsid w:val="00556027"/>
    <w:rsid w:val="0055602E"/>
    <w:rsid w:val="00556035"/>
    <w:rsid w:val="005560FF"/>
    <w:rsid w:val="00556124"/>
    <w:rsid w:val="0055612A"/>
    <w:rsid w:val="0055616A"/>
    <w:rsid w:val="00556249"/>
    <w:rsid w:val="00556293"/>
    <w:rsid w:val="00556399"/>
    <w:rsid w:val="005563F1"/>
    <w:rsid w:val="00556438"/>
    <w:rsid w:val="005564D6"/>
    <w:rsid w:val="005565E3"/>
    <w:rsid w:val="00556645"/>
    <w:rsid w:val="00556721"/>
    <w:rsid w:val="00556757"/>
    <w:rsid w:val="0055676B"/>
    <w:rsid w:val="00556770"/>
    <w:rsid w:val="005567C7"/>
    <w:rsid w:val="0055684F"/>
    <w:rsid w:val="00556866"/>
    <w:rsid w:val="00556941"/>
    <w:rsid w:val="0055699E"/>
    <w:rsid w:val="005569A0"/>
    <w:rsid w:val="00556A26"/>
    <w:rsid w:val="00556B10"/>
    <w:rsid w:val="00556B59"/>
    <w:rsid w:val="00556B91"/>
    <w:rsid w:val="00556BC5"/>
    <w:rsid w:val="00556C5C"/>
    <w:rsid w:val="00556CDA"/>
    <w:rsid w:val="00556CEC"/>
    <w:rsid w:val="00556DD2"/>
    <w:rsid w:val="00556DFC"/>
    <w:rsid w:val="00556ED7"/>
    <w:rsid w:val="00556EF9"/>
    <w:rsid w:val="00556F85"/>
    <w:rsid w:val="00556FCB"/>
    <w:rsid w:val="00556FE4"/>
    <w:rsid w:val="00557016"/>
    <w:rsid w:val="0055705D"/>
    <w:rsid w:val="0055708B"/>
    <w:rsid w:val="005570D2"/>
    <w:rsid w:val="0055714E"/>
    <w:rsid w:val="00557174"/>
    <w:rsid w:val="005571A8"/>
    <w:rsid w:val="005571B7"/>
    <w:rsid w:val="00557208"/>
    <w:rsid w:val="005572EF"/>
    <w:rsid w:val="0055732E"/>
    <w:rsid w:val="00557340"/>
    <w:rsid w:val="0055734E"/>
    <w:rsid w:val="00557350"/>
    <w:rsid w:val="005573A5"/>
    <w:rsid w:val="00557422"/>
    <w:rsid w:val="0055749B"/>
    <w:rsid w:val="00557537"/>
    <w:rsid w:val="00557566"/>
    <w:rsid w:val="00557582"/>
    <w:rsid w:val="0055761A"/>
    <w:rsid w:val="00557634"/>
    <w:rsid w:val="00557672"/>
    <w:rsid w:val="005576D7"/>
    <w:rsid w:val="0055771F"/>
    <w:rsid w:val="00557751"/>
    <w:rsid w:val="005577CD"/>
    <w:rsid w:val="005577DE"/>
    <w:rsid w:val="0055787D"/>
    <w:rsid w:val="005578B6"/>
    <w:rsid w:val="005578C8"/>
    <w:rsid w:val="00557957"/>
    <w:rsid w:val="0055795B"/>
    <w:rsid w:val="0055798A"/>
    <w:rsid w:val="0055798D"/>
    <w:rsid w:val="005579B6"/>
    <w:rsid w:val="005579D2"/>
    <w:rsid w:val="00557A73"/>
    <w:rsid w:val="00557B4F"/>
    <w:rsid w:val="00557B8E"/>
    <w:rsid w:val="00557CF8"/>
    <w:rsid w:val="00557D0B"/>
    <w:rsid w:val="00557D0D"/>
    <w:rsid w:val="00557D36"/>
    <w:rsid w:val="00557E77"/>
    <w:rsid w:val="00557ECA"/>
    <w:rsid w:val="00557EE1"/>
    <w:rsid w:val="00557F14"/>
    <w:rsid w:val="00557F63"/>
    <w:rsid w:val="0056001A"/>
    <w:rsid w:val="00560057"/>
    <w:rsid w:val="005600C8"/>
    <w:rsid w:val="0056012D"/>
    <w:rsid w:val="0056013D"/>
    <w:rsid w:val="00560144"/>
    <w:rsid w:val="00560194"/>
    <w:rsid w:val="005601B9"/>
    <w:rsid w:val="005601E4"/>
    <w:rsid w:val="005601E7"/>
    <w:rsid w:val="00560200"/>
    <w:rsid w:val="0056025D"/>
    <w:rsid w:val="00560271"/>
    <w:rsid w:val="005602F7"/>
    <w:rsid w:val="00560325"/>
    <w:rsid w:val="0056033D"/>
    <w:rsid w:val="00560372"/>
    <w:rsid w:val="00560380"/>
    <w:rsid w:val="005603D6"/>
    <w:rsid w:val="00560425"/>
    <w:rsid w:val="00560464"/>
    <w:rsid w:val="00560518"/>
    <w:rsid w:val="0056052C"/>
    <w:rsid w:val="00560561"/>
    <w:rsid w:val="005605DE"/>
    <w:rsid w:val="0056061C"/>
    <w:rsid w:val="0056063F"/>
    <w:rsid w:val="00560657"/>
    <w:rsid w:val="0056072B"/>
    <w:rsid w:val="0056076E"/>
    <w:rsid w:val="00560774"/>
    <w:rsid w:val="005609BC"/>
    <w:rsid w:val="00560A14"/>
    <w:rsid w:val="00560A19"/>
    <w:rsid w:val="00560A63"/>
    <w:rsid w:val="00560ACA"/>
    <w:rsid w:val="00560ACF"/>
    <w:rsid w:val="00560AD5"/>
    <w:rsid w:val="00560B81"/>
    <w:rsid w:val="00560B88"/>
    <w:rsid w:val="00560B9F"/>
    <w:rsid w:val="00560BB6"/>
    <w:rsid w:val="00560C15"/>
    <w:rsid w:val="00560C3B"/>
    <w:rsid w:val="00560CC2"/>
    <w:rsid w:val="00560CFD"/>
    <w:rsid w:val="00560DDA"/>
    <w:rsid w:val="00560E18"/>
    <w:rsid w:val="00560E3F"/>
    <w:rsid w:val="00560E94"/>
    <w:rsid w:val="00560F4B"/>
    <w:rsid w:val="00560F50"/>
    <w:rsid w:val="00560FD6"/>
    <w:rsid w:val="00560FE9"/>
    <w:rsid w:val="00561016"/>
    <w:rsid w:val="00561116"/>
    <w:rsid w:val="00561141"/>
    <w:rsid w:val="0056122A"/>
    <w:rsid w:val="00561291"/>
    <w:rsid w:val="005612C5"/>
    <w:rsid w:val="005612DC"/>
    <w:rsid w:val="005612EF"/>
    <w:rsid w:val="00561307"/>
    <w:rsid w:val="005613F2"/>
    <w:rsid w:val="00561455"/>
    <w:rsid w:val="0056146C"/>
    <w:rsid w:val="0056159D"/>
    <w:rsid w:val="005615BF"/>
    <w:rsid w:val="005615C2"/>
    <w:rsid w:val="005615E5"/>
    <w:rsid w:val="0056160E"/>
    <w:rsid w:val="0056162D"/>
    <w:rsid w:val="00561661"/>
    <w:rsid w:val="005616AA"/>
    <w:rsid w:val="005616BC"/>
    <w:rsid w:val="0056170C"/>
    <w:rsid w:val="00561757"/>
    <w:rsid w:val="0056179C"/>
    <w:rsid w:val="005617A1"/>
    <w:rsid w:val="00561855"/>
    <w:rsid w:val="00561856"/>
    <w:rsid w:val="00561921"/>
    <w:rsid w:val="0056192E"/>
    <w:rsid w:val="00561949"/>
    <w:rsid w:val="005619E1"/>
    <w:rsid w:val="00561B0C"/>
    <w:rsid w:val="00561B83"/>
    <w:rsid w:val="00561BF4"/>
    <w:rsid w:val="00561C85"/>
    <w:rsid w:val="00561CED"/>
    <w:rsid w:val="00561D6C"/>
    <w:rsid w:val="00561D9E"/>
    <w:rsid w:val="00561DB8"/>
    <w:rsid w:val="00561E13"/>
    <w:rsid w:val="00561E15"/>
    <w:rsid w:val="00561E19"/>
    <w:rsid w:val="00561E53"/>
    <w:rsid w:val="00561E60"/>
    <w:rsid w:val="00561EF9"/>
    <w:rsid w:val="00561FCB"/>
    <w:rsid w:val="00561FCD"/>
    <w:rsid w:val="0056201F"/>
    <w:rsid w:val="005620FC"/>
    <w:rsid w:val="0056210F"/>
    <w:rsid w:val="005621CC"/>
    <w:rsid w:val="00562204"/>
    <w:rsid w:val="005622A9"/>
    <w:rsid w:val="005622F9"/>
    <w:rsid w:val="00562336"/>
    <w:rsid w:val="0056234C"/>
    <w:rsid w:val="005623A2"/>
    <w:rsid w:val="005623A3"/>
    <w:rsid w:val="005623B2"/>
    <w:rsid w:val="00562456"/>
    <w:rsid w:val="005625D3"/>
    <w:rsid w:val="005626A9"/>
    <w:rsid w:val="00562729"/>
    <w:rsid w:val="00562750"/>
    <w:rsid w:val="00562772"/>
    <w:rsid w:val="00562781"/>
    <w:rsid w:val="005627C3"/>
    <w:rsid w:val="0056281E"/>
    <w:rsid w:val="0056291D"/>
    <w:rsid w:val="00562956"/>
    <w:rsid w:val="0056299B"/>
    <w:rsid w:val="005629BF"/>
    <w:rsid w:val="005629D1"/>
    <w:rsid w:val="00562B2E"/>
    <w:rsid w:val="00562BA4"/>
    <w:rsid w:val="00562C42"/>
    <w:rsid w:val="00562CF3"/>
    <w:rsid w:val="00562D47"/>
    <w:rsid w:val="00562D4B"/>
    <w:rsid w:val="00562D65"/>
    <w:rsid w:val="00562D79"/>
    <w:rsid w:val="00562DD0"/>
    <w:rsid w:val="00562E08"/>
    <w:rsid w:val="00562E0D"/>
    <w:rsid w:val="00562E33"/>
    <w:rsid w:val="00562F0A"/>
    <w:rsid w:val="00562F46"/>
    <w:rsid w:val="00562F5E"/>
    <w:rsid w:val="00562F7A"/>
    <w:rsid w:val="00562FA7"/>
    <w:rsid w:val="00562FD0"/>
    <w:rsid w:val="0056307A"/>
    <w:rsid w:val="005630A8"/>
    <w:rsid w:val="005630B4"/>
    <w:rsid w:val="005630D8"/>
    <w:rsid w:val="005630F2"/>
    <w:rsid w:val="005630F9"/>
    <w:rsid w:val="00563166"/>
    <w:rsid w:val="00563176"/>
    <w:rsid w:val="0056319C"/>
    <w:rsid w:val="005631B7"/>
    <w:rsid w:val="00563207"/>
    <w:rsid w:val="0056324E"/>
    <w:rsid w:val="00563265"/>
    <w:rsid w:val="00563304"/>
    <w:rsid w:val="00563472"/>
    <w:rsid w:val="005634DA"/>
    <w:rsid w:val="0056359E"/>
    <w:rsid w:val="005635B4"/>
    <w:rsid w:val="005635ED"/>
    <w:rsid w:val="00563671"/>
    <w:rsid w:val="005636DB"/>
    <w:rsid w:val="00563825"/>
    <w:rsid w:val="00563865"/>
    <w:rsid w:val="00563886"/>
    <w:rsid w:val="005638B5"/>
    <w:rsid w:val="005638E4"/>
    <w:rsid w:val="005638EF"/>
    <w:rsid w:val="00563914"/>
    <w:rsid w:val="00563991"/>
    <w:rsid w:val="005639CC"/>
    <w:rsid w:val="00563AC0"/>
    <w:rsid w:val="00563B03"/>
    <w:rsid w:val="00563BDD"/>
    <w:rsid w:val="00563D2F"/>
    <w:rsid w:val="00563D3A"/>
    <w:rsid w:val="00563D58"/>
    <w:rsid w:val="00563DA9"/>
    <w:rsid w:val="00563DFE"/>
    <w:rsid w:val="00563E9D"/>
    <w:rsid w:val="00563F5E"/>
    <w:rsid w:val="00563F83"/>
    <w:rsid w:val="00563F89"/>
    <w:rsid w:val="0056403E"/>
    <w:rsid w:val="0056406A"/>
    <w:rsid w:val="005640D1"/>
    <w:rsid w:val="005641AE"/>
    <w:rsid w:val="005641E7"/>
    <w:rsid w:val="0056425B"/>
    <w:rsid w:val="00564271"/>
    <w:rsid w:val="00564354"/>
    <w:rsid w:val="00564389"/>
    <w:rsid w:val="00564429"/>
    <w:rsid w:val="00564436"/>
    <w:rsid w:val="0056449A"/>
    <w:rsid w:val="00564511"/>
    <w:rsid w:val="0056452D"/>
    <w:rsid w:val="0056456C"/>
    <w:rsid w:val="00564629"/>
    <w:rsid w:val="00564642"/>
    <w:rsid w:val="00564646"/>
    <w:rsid w:val="00564676"/>
    <w:rsid w:val="005646C9"/>
    <w:rsid w:val="005646FF"/>
    <w:rsid w:val="00564726"/>
    <w:rsid w:val="00564752"/>
    <w:rsid w:val="00564856"/>
    <w:rsid w:val="00564896"/>
    <w:rsid w:val="005648E1"/>
    <w:rsid w:val="005648F4"/>
    <w:rsid w:val="00564966"/>
    <w:rsid w:val="00564988"/>
    <w:rsid w:val="00564A80"/>
    <w:rsid w:val="00564AB8"/>
    <w:rsid w:val="00564AD8"/>
    <w:rsid w:val="00564B18"/>
    <w:rsid w:val="00564B7B"/>
    <w:rsid w:val="00564B7D"/>
    <w:rsid w:val="00564C26"/>
    <w:rsid w:val="00564C39"/>
    <w:rsid w:val="00564CC0"/>
    <w:rsid w:val="00564D0E"/>
    <w:rsid w:val="00564D57"/>
    <w:rsid w:val="00564E46"/>
    <w:rsid w:val="00564ED3"/>
    <w:rsid w:val="00564F3C"/>
    <w:rsid w:val="00564F6E"/>
    <w:rsid w:val="00564F99"/>
    <w:rsid w:val="00565063"/>
    <w:rsid w:val="0056508A"/>
    <w:rsid w:val="00565113"/>
    <w:rsid w:val="0056521C"/>
    <w:rsid w:val="00565229"/>
    <w:rsid w:val="00565276"/>
    <w:rsid w:val="0056529A"/>
    <w:rsid w:val="005652A6"/>
    <w:rsid w:val="005652FC"/>
    <w:rsid w:val="0056536A"/>
    <w:rsid w:val="005653B3"/>
    <w:rsid w:val="005653EE"/>
    <w:rsid w:val="00565406"/>
    <w:rsid w:val="0056542F"/>
    <w:rsid w:val="0056549E"/>
    <w:rsid w:val="00565528"/>
    <w:rsid w:val="00565551"/>
    <w:rsid w:val="00565582"/>
    <w:rsid w:val="005655FF"/>
    <w:rsid w:val="00565709"/>
    <w:rsid w:val="00565807"/>
    <w:rsid w:val="005658A1"/>
    <w:rsid w:val="00565926"/>
    <w:rsid w:val="0056595D"/>
    <w:rsid w:val="0056597D"/>
    <w:rsid w:val="0056598F"/>
    <w:rsid w:val="0056599F"/>
    <w:rsid w:val="00565A35"/>
    <w:rsid w:val="00565AA5"/>
    <w:rsid w:val="00565AC5"/>
    <w:rsid w:val="00565AD6"/>
    <w:rsid w:val="00565AED"/>
    <w:rsid w:val="00565B02"/>
    <w:rsid w:val="00565B1A"/>
    <w:rsid w:val="00565B5E"/>
    <w:rsid w:val="00565BAE"/>
    <w:rsid w:val="00565BE0"/>
    <w:rsid w:val="00565BEA"/>
    <w:rsid w:val="00565C5F"/>
    <w:rsid w:val="00565C9F"/>
    <w:rsid w:val="00565CB2"/>
    <w:rsid w:val="00565D2C"/>
    <w:rsid w:val="00565D34"/>
    <w:rsid w:val="00565D46"/>
    <w:rsid w:val="00565DC5"/>
    <w:rsid w:val="00565DEA"/>
    <w:rsid w:val="00565DF7"/>
    <w:rsid w:val="00565E09"/>
    <w:rsid w:val="00565EB3"/>
    <w:rsid w:val="00565FAB"/>
    <w:rsid w:val="00565FEB"/>
    <w:rsid w:val="00566020"/>
    <w:rsid w:val="00566067"/>
    <w:rsid w:val="00566080"/>
    <w:rsid w:val="005660F3"/>
    <w:rsid w:val="005660FE"/>
    <w:rsid w:val="00566106"/>
    <w:rsid w:val="005661F0"/>
    <w:rsid w:val="00566253"/>
    <w:rsid w:val="00566295"/>
    <w:rsid w:val="005663C4"/>
    <w:rsid w:val="00566411"/>
    <w:rsid w:val="00566419"/>
    <w:rsid w:val="005664CB"/>
    <w:rsid w:val="005664CF"/>
    <w:rsid w:val="005664F4"/>
    <w:rsid w:val="00566546"/>
    <w:rsid w:val="005665ED"/>
    <w:rsid w:val="00566621"/>
    <w:rsid w:val="0056666D"/>
    <w:rsid w:val="0056668F"/>
    <w:rsid w:val="00566747"/>
    <w:rsid w:val="00566753"/>
    <w:rsid w:val="005667F6"/>
    <w:rsid w:val="0056680F"/>
    <w:rsid w:val="00566816"/>
    <w:rsid w:val="00566874"/>
    <w:rsid w:val="0056687E"/>
    <w:rsid w:val="00566925"/>
    <w:rsid w:val="005669BD"/>
    <w:rsid w:val="00566A54"/>
    <w:rsid w:val="00566AB0"/>
    <w:rsid w:val="00566ABD"/>
    <w:rsid w:val="00566B00"/>
    <w:rsid w:val="00566B3F"/>
    <w:rsid w:val="00566C2D"/>
    <w:rsid w:val="00566D91"/>
    <w:rsid w:val="00566DC1"/>
    <w:rsid w:val="00566DE5"/>
    <w:rsid w:val="00566E29"/>
    <w:rsid w:val="00566E68"/>
    <w:rsid w:val="00566F15"/>
    <w:rsid w:val="00566F37"/>
    <w:rsid w:val="00566F7E"/>
    <w:rsid w:val="0056701D"/>
    <w:rsid w:val="00567047"/>
    <w:rsid w:val="00567068"/>
    <w:rsid w:val="0056717F"/>
    <w:rsid w:val="00567213"/>
    <w:rsid w:val="0056728C"/>
    <w:rsid w:val="00567342"/>
    <w:rsid w:val="00567452"/>
    <w:rsid w:val="00567459"/>
    <w:rsid w:val="0056747E"/>
    <w:rsid w:val="005674E4"/>
    <w:rsid w:val="005674EB"/>
    <w:rsid w:val="0056753E"/>
    <w:rsid w:val="0056757E"/>
    <w:rsid w:val="00567590"/>
    <w:rsid w:val="005675C7"/>
    <w:rsid w:val="0056763F"/>
    <w:rsid w:val="005676B7"/>
    <w:rsid w:val="0056773E"/>
    <w:rsid w:val="00567797"/>
    <w:rsid w:val="005677EC"/>
    <w:rsid w:val="00567818"/>
    <w:rsid w:val="0056788A"/>
    <w:rsid w:val="00567953"/>
    <w:rsid w:val="005679B7"/>
    <w:rsid w:val="005679BF"/>
    <w:rsid w:val="005679E9"/>
    <w:rsid w:val="00567AFB"/>
    <w:rsid w:val="00567AFF"/>
    <w:rsid w:val="00567B0E"/>
    <w:rsid w:val="00567BCC"/>
    <w:rsid w:val="00567C03"/>
    <w:rsid w:val="00567C31"/>
    <w:rsid w:val="00567D1B"/>
    <w:rsid w:val="00567D41"/>
    <w:rsid w:val="00567D69"/>
    <w:rsid w:val="00567EDD"/>
    <w:rsid w:val="00567F10"/>
    <w:rsid w:val="00567F35"/>
    <w:rsid w:val="00567F8C"/>
    <w:rsid w:val="0057004B"/>
    <w:rsid w:val="005700A3"/>
    <w:rsid w:val="005700B8"/>
    <w:rsid w:val="005700C1"/>
    <w:rsid w:val="005700FC"/>
    <w:rsid w:val="00570117"/>
    <w:rsid w:val="00570128"/>
    <w:rsid w:val="0057017F"/>
    <w:rsid w:val="005701DF"/>
    <w:rsid w:val="005701EA"/>
    <w:rsid w:val="00570321"/>
    <w:rsid w:val="00570380"/>
    <w:rsid w:val="005703E7"/>
    <w:rsid w:val="005703FA"/>
    <w:rsid w:val="0057047D"/>
    <w:rsid w:val="0057051C"/>
    <w:rsid w:val="00570582"/>
    <w:rsid w:val="005705A0"/>
    <w:rsid w:val="0057065D"/>
    <w:rsid w:val="0057068A"/>
    <w:rsid w:val="00570767"/>
    <w:rsid w:val="005707A9"/>
    <w:rsid w:val="005707D6"/>
    <w:rsid w:val="00570848"/>
    <w:rsid w:val="005708B4"/>
    <w:rsid w:val="00570967"/>
    <w:rsid w:val="005709C5"/>
    <w:rsid w:val="00570A07"/>
    <w:rsid w:val="00570A6D"/>
    <w:rsid w:val="00570A9B"/>
    <w:rsid w:val="00570B71"/>
    <w:rsid w:val="00570B99"/>
    <w:rsid w:val="00570BC7"/>
    <w:rsid w:val="00570BF9"/>
    <w:rsid w:val="00570C70"/>
    <w:rsid w:val="00570CF1"/>
    <w:rsid w:val="00570D51"/>
    <w:rsid w:val="00570E9C"/>
    <w:rsid w:val="00570EF5"/>
    <w:rsid w:val="00570F75"/>
    <w:rsid w:val="0057104D"/>
    <w:rsid w:val="0057107F"/>
    <w:rsid w:val="0057120A"/>
    <w:rsid w:val="00571215"/>
    <w:rsid w:val="00571237"/>
    <w:rsid w:val="00571256"/>
    <w:rsid w:val="00571267"/>
    <w:rsid w:val="005712B7"/>
    <w:rsid w:val="00571336"/>
    <w:rsid w:val="00571372"/>
    <w:rsid w:val="005713D5"/>
    <w:rsid w:val="0057143A"/>
    <w:rsid w:val="0057143C"/>
    <w:rsid w:val="00571452"/>
    <w:rsid w:val="00571484"/>
    <w:rsid w:val="005715DE"/>
    <w:rsid w:val="005715F3"/>
    <w:rsid w:val="005715FC"/>
    <w:rsid w:val="0057166E"/>
    <w:rsid w:val="005716A7"/>
    <w:rsid w:val="005716B5"/>
    <w:rsid w:val="005716F8"/>
    <w:rsid w:val="00571751"/>
    <w:rsid w:val="00571790"/>
    <w:rsid w:val="005717AB"/>
    <w:rsid w:val="0057180E"/>
    <w:rsid w:val="00571830"/>
    <w:rsid w:val="00571940"/>
    <w:rsid w:val="005719C6"/>
    <w:rsid w:val="00571A29"/>
    <w:rsid w:val="00571A2F"/>
    <w:rsid w:val="00571A6E"/>
    <w:rsid w:val="00571ACC"/>
    <w:rsid w:val="00571AE1"/>
    <w:rsid w:val="00571AF3"/>
    <w:rsid w:val="00571BC4"/>
    <w:rsid w:val="00571D10"/>
    <w:rsid w:val="00571D40"/>
    <w:rsid w:val="00571DAC"/>
    <w:rsid w:val="00571DD8"/>
    <w:rsid w:val="00571E29"/>
    <w:rsid w:val="00571ED5"/>
    <w:rsid w:val="00571EF8"/>
    <w:rsid w:val="00571F42"/>
    <w:rsid w:val="00571F7C"/>
    <w:rsid w:val="00571FBE"/>
    <w:rsid w:val="005720BD"/>
    <w:rsid w:val="0057216D"/>
    <w:rsid w:val="005721D8"/>
    <w:rsid w:val="00572282"/>
    <w:rsid w:val="0057230F"/>
    <w:rsid w:val="00572376"/>
    <w:rsid w:val="00572399"/>
    <w:rsid w:val="005723C4"/>
    <w:rsid w:val="005723F6"/>
    <w:rsid w:val="0057247B"/>
    <w:rsid w:val="00572491"/>
    <w:rsid w:val="00572496"/>
    <w:rsid w:val="005724E8"/>
    <w:rsid w:val="00572559"/>
    <w:rsid w:val="005725A0"/>
    <w:rsid w:val="005725C2"/>
    <w:rsid w:val="005725D2"/>
    <w:rsid w:val="005725E9"/>
    <w:rsid w:val="0057265D"/>
    <w:rsid w:val="0057266B"/>
    <w:rsid w:val="00572698"/>
    <w:rsid w:val="0057271C"/>
    <w:rsid w:val="0057271D"/>
    <w:rsid w:val="0057274D"/>
    <w:rsid w:val="0057277D"/>
    <w:rsid w:val="00572814"/>
    <w:rsid w:val="0057285C"/>
    <w:rsid w:val="0057288B"/>
    <w:rsid w:val="00572893"/>
    <w:rsid w:val="005728E2"/>
    <w:rsid w:val="00572905"/>
    <w:rsid w:val="00572B09"/>
    <w:rsid w:val="00572BBB"/>
    <w:rsid w:val="00572BCA"/>
    <w:rsid w:val="00572BDB"/>
    <w:rsid w:val="00572C1B"/>
    <w:rsid w:val="00572D24"/>
    <w:rsid w:val="00572DF7"/>
    <w:rsid w:val="00572EC8"/>
    <w:rsid w:val="00572F30"/>
    <w:rsid w:val="00572F39"/>
    <w:rsid w:val="00572F63"/>
    <w:rsid w:val="00572F8B"/>
    <w:rsid w:val="00572FCA"/>
    <w:rsid w:val="00572FEB"/>
    <w:rsid w:val="00573002"/>
    <w:rsid w:val="00573034"/>
    <w:rsid w:val="0057303C"/>
    <w:rsid w:val="00573042"/>
    <w:rsid w:val="005730D0"/>
    <w:rsid w:val="005730DF"/>
    <w:rsid w:val="00573133"/>
    <w:rsid w:val="00573135"/>
    <w:rsid w:val="00573200"/>
    <w:rsid w:val="00573238"/>
    <w:rsid w:val="00573254"/>
    <w:rsid w:val="00573264"/>
    <w:rsid w:val="00573286"/>
    <w:rsid w:val="005732F0"/>
    <w:rsid w:val="00573378"/>
    <w:rsid w:val="0057338A"/>
    <w:rsid w:val="005733E4"/>
    <w:rsid w:val="00573461"/>
    <w:rsid w:val="005735C0"/>
    <w:rsid w:val="0057363C"/>
    <w:rsid w:val="00573673"/>
    <w:rsid w:val="00573716"/>
    <w:rsid w:val="00573741"/>
    <w:rsid w:val="0057374B"/>
    <w:rsid w:val="005738B4"/>
    <w:rsid w:val="005739AC"/>
    <w:rsid w:val="005739C1"/>
    <w:rsid w:val="005739CE"/>
    <w:rsid w:val="00573A1B"/>
    <w:rsid w:val="00573A4B"/>
    <w:rsid w:val="00573A59"/>
    <w:rsid w:val="00573AC1"/>
    <w:rsid w:val="00573D0D"/>
    <w:rsid w:val="00573D3C"/>
    <w:rsid w:val="00573D89"/>
    <w:rsid w:val="00573E10"/>
    <w:rsid w:val="00573E29"/>
    <w:rsid w:val="00573E6F"/>
    <w:rsid w:val="00573EB3"/>
    <w:rsid w:val="00573F01"/>
    <w:rsid w:val="00573F09"/>
    <w:rsid w:val="00573F0D"/>
    <w:rsid w:val="0057405A"/>
    <w:rsid w:val="005740CD"/>
    <w:rsid w:val="005740DB"/>
    <w:rsid w:val="00574224"/>
    <w:rsid w:val="00574370"/>
    <w:rsid w:val="005743B7"/>
    <w:rsid w:val="005743EA"/>
    <w:rsid w:val="005743FD"/>
    <w:rsid w:val="00574482"/>
    <w:rsid w:val="0057453B"/>
    <w:rsid w:val="00574540"/>
    <w:rsid w:val="005745AA"/>
    <w:rsid w:val="005745CA"/>
    <w:rsid w:val="00574618"/>
    <w:rsid w:val="00574714"/>
    <w:rsid w:val="005747FF"/>
    <w:rsid w:val="005748BA"/>
    <w:rsid w:val="0057490C"/>
    <w:rsid w:val="00574926"/>
    <w:rsid w:val="00574945"/>
    <w:rsid w:val="005749BF"/>
    <w:rsid w:val="005749D6"/>
    <w:rsid w:val="005749DD"/>
    <w:rsid w:val="00574B1C"/>
    <w:rsid w:val="00574B4F"/>
    <w:rsid w:val="00574C9D"/>
    <w:rsid w:val="00574D34"/>
    <w:rsid w:val="00574D41"/>
    <w:rsid w:val="00574D7D"/>
    <w:rsid w:val="00574DC7"/>
    <w:rsid w:val="00574DD1"/>
    <w:rsid w:val="00574DE1"/>
    <w:rsid w:val="00574DE9"/>
    <w:rsid w:val="00574EC2"/>
    <w:rsid w:val="00574EC6"/>
    <w:rsid w:val="00574EEA"/>
    <w:rsid w:val="00574F14"/>
    <w:rsid w:val="00574F61"/>
    <w:rsid w:val="00574FC3"/>
    <w:rsid w:val="00575134"/>
    <w:rsid w:val="0057516D"/>
    <w:rsid w:val="0057519C"/>
    <w:rsid w:val="005751C0"/>
    <w:rsid w:val="00575200"/>
    <w:rsid w:val="00575298"/>
    <w:rsid w:val="00575301"/>
    <w:rsid w:val="005753C5"/>
    <w:rsid w:val="005753EA"/>
    <w:rsid w:val="00575419"/>
    <w:rsid w:val="00575441"/>
    <w:rsid w:val="005754CB"/>
    <w:rsid w:val="005754E4"/>
    <w:rsid w:val="005754F9"/>
    <w:rsid w:val="00575500"/>
    <w:rsid w:val="0057554D"/>
    <w:rsid w:val="0057554E"/>
    <w:rsid w:val="00575595"/>
    <w:rsid w:val="005755AA"/>
    <w:rsid w:val="005755C4"/>
    <w:rsid w:val="005755D4"/>
    <w:rsid w:val="005755E0"/>
    <w:rsid w:val="005755F7"/>
    <w:rsid w:val="00575637"/>
    <w:rsid w:val="00575645"/>
    <w:rsid w:val="0057569A"/>
    <w:rsid w:val="005756CF"/>
    <w:rsid w:val="0057573E"/>
    <w:rsid w:val="005757A3"/>
    <w:rsid w:val="005757B8"/>
    <w:rsid w:val="005757D3"/>
    <w:rsid w:val="005757D9"/>
    <w:rsid w:val="0057588F"/>
    <w:rsid w:val="005758E1"/>
    <w:rsid w:val="00575947"/>
    <w:rsid w:val="00575979"/>
    <w:rsid w:val="00575998"/>
    <w:rsid w:val="0057599E"/>
    <w:rsid w:val="00575A83"/>
    <w:rsid w:val="00575ADE"/>
    <w:rsid w:val="00575B19"/>
    <w:rsid w:val="00575BAD"/>
    <w:rsid w:val="00575BDA"/>
    <w:rsid w:val="00575BF4"/>
    <w:rsid w:val="00575D19"/>
    <w:rsid w:val="00575D26"/>
    <w:rsid w:val="00575D4D"/>
    <w:rsid w:val="00575D87"/>
    <w:rsid w:val="00575DF6"/>
    <w:rsid w:val="00575E28"/>
    <w:rsid w:val="00575EFA"/>
    <w:rsid w:val="00575EFB"/>
    <w:rsid w:val="00575F13"/>
    <w:rsid w:val="00575F50"/>
    <w:rsid w:val="00575FC9"/>
    <w:rsid w:val="00576019"/>
    <w:rsid w:val="00576028"/>
    <w:rsid w:val="005760FD"/>
    <w:rsid w:val="0057615A"/>
    <w:rsid w:val="005761DD"/>
    <w:rsid w:val="005761DF"/>
    <w:rsid w:val="005762B8"/>
    <w:rsid w:val="00576397"/>
    <w:rsid w:val="005763E6"/>
    <w:rsid w:val="005764B2"/>
    <w:rsid w:val="005764C6"/>
    <w:rsid w:val="0057654B"/>
    <w:rsid w:val="0057654D"/>
    <w:rsid w:val="00576585"/>
    <w:rsid w:val="005765C2"/>
    <w:rsid w:val="005765D9"/>
    <w:rsid w:val="005765DA"/>
    <w:rsid w:val="005766F0"/>
    <w:rsid w:val="0057673D"/>
    <w:rsid w:val="00576780"/>
    <w:rsid w:val="00576797"/>
    <w:rsid w:val="0057679F"/>
    <w:rsid w:val="005767B9"/>
    <w:rsid w:val="005767C9"/>
    <w:rsid w:val="005768E7"/>
    <w:rsid w:val="005768F8"/>
    <w:rsid w:val="00576913"/>
    <w:rsid w:val="0057692E"/>
    <w:rsid w:val="00576978"/>
    <w:rsid w:val="005769BC"/>
    <w:rsid w:val="005769D0"/>
    <w:rsid w:val="00576B28"/>
    <w:rsid w:val="00576B57"/>
    <w:rsid w:val="00576BB9"/>
    <w:rsid w:val="00576C90"/>
    <w:rsid w:val="00576CAB"/>
    <w:rsid w:val="00576CAC"/>
    <w:rsid w:val="00576CB3"/>
    <w:rsid w:val="00576CE8"/>
    <w:rsid w:val="00576D40"/>
    <w:rsid w:val="00576D41"/>
    <w:rsid w:val="00576D6A"/>
    <w:rsid w:val="00576D7B"/>
    <w:rsid w:val="00576DE3"/>
    <w:rsid w:val="00576E1B"/>
    <w:rsid w:val="00576E5D"/>
    <w:rsid w:val="00576E9A"/>
    <w:rsid w:val="00576F4D"/>
    <w:rsid w:val="00577024"/>
    <w:rsid w:val="0057714B"/>
    <w:rsid w:val="00577172"/>
    <w:rsid w:val="00577200"/>
    <w:rsid w:val="00577266"/>
    <w:rsid w:val="0057726C"/>
    <w:rsid w:val="0057727A"/>
    <w:rsid w:val="005772AE"/>
    <w:rsid w:val="005772B6"/>
    <w:rsid w:val="00577343"/>
    <w:rsid w:val="0057735B"/>
    <w:rsid w:val="005773A8"/>
    <w:rsid w:val="005773EC"/>
    <w:rsid w:val="00577491"/>
    <w:rsid w:val="005774AA"/>
    <w:rsid w:val="005775D4"/>
    <w:rsid w:val="005775D9"/>
    <w:rsid w:val="00577638"/>
    <w:rsid w:val="0057764D"/>
    <w:rsid w:val="00577672"/>
    <w:rsid w:val="005776C2"/>
    <w:rsid w:val="005776CE"/>
    <w:rsid w:val="005777B7"/>
    <w:rsid w:val="005777B8"/>
    <w:rsid w:val="005777BF"/>
    <w:rsid w:val="00577827"/>
    <w:rsid w:val="005778B1"/>
    <w:rsid w:val="005778DD"/>
    <w:rsid w:val="005778E1"/>
    <w:rsid w:val="00577904"/>
    <w:rsid w:val="00577926"/>
    <w:rsid w:val="0057792E"/>
    <w:rsid w:val="00577944"/>
    <w:rsid w:val="005779FD"/>
    <w:rsid w:val="00577A20"/>
    <w:rsid w:val="00577A4C"/>
    <w:rsid w:val="00577A79"/>
    <w:rsid w:val="00577A7B"/>
    <w:rsid w:val="00577B5B"/>
    <w:rsid w:val="00577BF6"/>
    <w:rsid w:val="00577C4E"/>
    <w:rsid w:val="00577CB0"/>
    <w:rsid w:val="00577CBE"/>
    <w:rsid w:val="00577CD2"/>
    <w:rsid w:val="00577D2F"/>
    <w:rsid w:val="00577D7D"/>
    <w:rsid w:val="00577D7E"/>
    <w:rsid w:val="00577DC3"/>
    <w:rsid w:val="00577DFF"/>
    <w:rsid w:val="00577E1D"/>
    <w:rsid w:val="00577E1F"/>
    <w:rsid w:val="00577F00"/>
    <w:rsid w:val="00577F19"/>
    <w:rsid w:val="00577F6B"/>
    <w:rsid w:val="00577F8B"/>
    <w:rsid w:val="00577F9E"/>
    <w:rsid w:val="0058001B"/>
    <w:rsid w:val="0058006B"/>
    <w:rsid w:val="00580089"/>
    <w:rsid w:val="00580107"/>
    <w:rsid w:val="0058010E"/>
    <w:rsid w:val="0058016C"/>
    <w:rsid w:val="00580175"/>
    <w:rsid w:val="00580224"/>
    <w:rsid w:val="00580266"/>
    <w:rsid w:val="0058031F"/>
    <w:rsid w:val="0058047F"/>
    <w:rsid w:val="005804AB"/>
    <w:rsid w:val="005804DE"/>
    <w:rsid w:val="0058050C"/>
    <w:rsid w:val="005805C2"/>
    <w:rsid w:val="005805CA"/>
    <w:rsid w:val="005805D2"/>
    <w:rsid w:val="005805E5"/>
    <w:rsid w:val="0058061B"/>
    <w:rsid w:val="005806DC"/>
    <w:rsid w:val="00580714"/>
    <w:rsid w:val="005807BE"/>
    <w:rsid w:val="005807E6"/>
    <w:rsid w:val="00580872"/>
    <w:rsid w:val="005808B6"/>
    <w:rsid w:val="00580A09"/>
    <w:rsid w:val="00580B64"/>
    <w:rsid w:val="00580BC4"/>
    <w:rsid w:val="00580BFA"/>
    <w:rsid w:val="00580C28"/>
    <w:rsid w:val="00580C47"/>
    <w:rsid w:val="00580CA8"/>
    <w:rsid w:val="00580CB7"/>
    <w:rsid w:val="00580D86"/>
    <w:rsid w:val="00580DD6"/>
    <w:rsid w:val="00580E29"/>
    <w:rsid w:val="00580E34"/>
    <w:rsid w:val="00580E91"/>
    <w:rsid w:val="00580F1D"/>
    <w:rsid w:val="00580F3E"/>
    <w:rsid w:val="00580F40"/>
    <w:rsid w:val="00580F9B"/>
    <w:rsid w:val="00580FD7"/>
    <w:rsid w:val="0058100B"/>
    <w:rsid w:val="005810D4"/>
    <w:rsid w:val="005810DA"/>
    <w:rsid w:val="00581184"/>
    <w:rsid w:val="005811B8"/>
    <w:rsid w:val="005811C1"/>
    <w:rsid w:val="00581236"/>
    <w:rsid w:val="00581292"/>
    <w:rsid w:val="005812AB"/>
    <w:rsid w:val="00581408"/>
    <w:rsid w:val="00581467"/>
    <w:rsid w:val="0058146E"/>
    <w:rsid w:val="005814CD"/>
    <w:rsid w:val="005814D3"/>
    <w:rsid w:val="0058156F"/>
    <w:rsid w:val="005815A5"/>
    <w:rsid w:val="005815BC"/>
    <w:rsid w:val="00581612"/>
    <w:rsid w:val="00581621"/>
    <w:rsid w:val="00581635"/>
    <w:rsid w:val="00581718"/>
    <w:rsid w:val="00581742"/>
    <w:rsid w:val="00581777"/>
    <w:rsid w:val="00581796"/>
    <w:rsid w:val="005817CC"/>
    <w:rsid w:val="0058182D"/>
    <w:rsid w:val="005818A4"/>
    <w:rsid w:val="005818DA"/>
    <w:rsid w:val="005818EC"/>
    <w:rsid w:val="005818F1"/>
    <w:rsid w:val="00581970"/>
    <w:rsid w:val="005819A9"/>
    <w:rsid w:val="005819AA"/>
    <w:rsid w:val="005819E5"/>
    <w:rsid w:val="00581B31"/>
    <w:rsid w:val="00581C8B"/>
    <w:rsid w:val="00581CA4"/>
    <w:rsid w:val="00581CA8"/>
    <w:rsid w:val="00581CB6"/>
    <w:rsid w:val="00581CB9"/>
    <w:rsid w:val="00581D1C"/>
    <w:rsid w:val="00581DB4"/>
    <w:rsid w:val="00581DEA"/>
    <w:rsid w:val="00581E6B"/>
    <w:rsid w:val="00581F6F"/>
    <w:rsid w:val="00581F93"/>
    <w:rsid w:val="00581FAD"/>
    <w:rsid w:val="00581FC9"/>
    <w:rsid w:val="00581FEC"/>
    <w:rsid w:val="00582001"/>
    <w:rsid w:val="00582078"/>
    <w:rsid w:val="0058209E"/>
    <w:rsid w:val="005820AB"/>
    <w:rsid w:val="005820BF"/>
    <w:rsid w:val="005820CD"/>
    <w:rsid w:val="00582121"/>
    <w:rsid w:val="0058214C"/>
    <w:rsid w:val="00582199"/>
    <w:rsid w:val="00582347"/>
    <w:rsid w:val="00582363"/>
    <w:rsid w:val="005823E0"/>
    <w:rsid w:val="00582452"/>
    <w:rsid w:val="0058245D"/>
    <w:rsid w:val="00582492"/>
    <w:rsid w:val="005824C1"/>
    <w:rsid w:val="005824E7"/>
    <w:rsid w:val="005824FF"/>
    <w:rsid w:val="0058255B"/>
    <w:rsid w:val="005825F9"/>
    <w:rsid w:val="0058263A"/>
    <w:rsid w:val="005826DC"/>
    <w:rsid w:val="005826F3"/>
    <w:rsid w:val="005827D4"/>
    <w:rsid w:val="005828D2"/>
    <w:rsid w:val="005828FE"/>
    <w:rsid w:val="00582915"/>
    <w:rsid w:val="0058293E"/>
    <w:rsid w:val="005829AF"/>
    <w:rsid w:val="005829BF"/>
    <w:rsid w:val="005829D1"/>
    <w:rsid w:val="00582A1E"/>
    <w:rsid w:val="00582A7A"/>
    <w:rsid w:val="00582AF2"/>
    <w:rsid w:val="00582B0A"/>
    <w:rsid w:val="00582D29"/>
    <w:rsid w:val="00582DB5"/>
    <w:rsid w:val="00582DE8"/>
    <w:rsid w:val="00582E7A"/>
    <w:rsid w:val="00582F62"/>
    <w:rsid w:val="00582FB2"/>
    <w:rsid w:val="00582FC0"/>
    <w:rsid w:val="00583002"/>
    <w:rsid w:val="00583052"/>
    <w:rsid w:val="0058307F"/>
    <w:rsid w:val="00583087"/>
    <w:rsid w:val="00583114"/>
    <w:rsid w:val="0058315E"/>
    <w:rsid w:val="00583168"/>
    <w:rsid w:val="00583182"/>
    <w:rsid w:val="005831DA"/>
    <w:rsid w:val="005831F3"/>
    <w:rsid w:val="005831FB"/>
    <w:rsid w:val="00583298"/>
    <w:rsid w:val="005832BB"/>
    <w:rsid w:val="00583392"/>
    <w:rsid w:val="0058343B"/>
    <w:rsid w:val="0058349B"/>
    <w:rsid w:val="00583514"/>
    <w:rsid w:val="0058351D"/>
    <w:rsid w:val="0058361F"/>
    <w:rsid w:val="0058362F"/>
    <w:rsid w:val="005836B3"/>
    <w:rsid w:val="005836C9"/>
    <w:rsid w:val="0058371D"/>
    <w:rsid w:val="00583738"/>
    <w:rsid w:val="0058373A"/>
    <w:rsid w:val="0058379C"/>
    <w:rsid w:val="0058382F"/>
    <w:rsid w:val="0058389B"/>
    <w:rsid w:val="005838CE"/>
    <w:rsid w:val="005838EF"/>
    <w:rsid w:val="00583917"/>
    <w:rsid w:val="005839DA"/>
    <w:rsid w:val="00583A8F"/>
    <w:rsid w:val="00583AA7"/>
    <w:rsid w:val="00583AD6"/>
    <w:rsid w:val="00583BF0"/>
    <w:rsid w:val="00583C0A"/>
    <w:rsid w:val="00583C5C"/>
    <w:rsid w:val="00583D48"/>
    <w:rsid w:val="00583DD2"/>
    <w:rsid w:val="00583E09"/>
    <w:rsid w:val="00583E17"/>
    <w:rsid w:val="00583EC3"/>
    <w:rsid w:val="00583F0D"/>
    <w:rsid w:val="00583F30"/>
    <w:rsid w:val="00583F51"/>
    <w:rsid w:val="00583F79"/>
    <w:rsid w:val="00583F8C"/>
    <w:rsid w:val="00583FCA"/>
    <w:rsid w:val="00583FDC"/>
    <w:rsid w:val="0058402F"/>
    <w:rsid w:val="005840BF"/>
    <w:rsid w:val="005840D5"/>
    <w:rsid w:val="00584137"/>
    <w:rsid w:val="00584210"/>
    <w:rsid w:val="00584238"/>
    <w:rsid w:val="0058423A"/>
    <w:rsid w:val="0058427E"/>
    <w:rsid w:val="00584292"/>
    <w:rsid w:val="005842B1"/>
    <w:rsid w:val="005842E6"/>
    <w:rsid w:val="0058433F"/>
    <w:rsid w:val="0058439D"/>
    <w:rsid w:val="005843E0"/>
    <w:rsid w:val="0058450A"/>
    <w:rsid w:val="00584528"/>
    <w:rsid w:val="005845FE"/>
    <w:rsid w:val="0058469B"/>
    <w:rsid w:val="005847FA"/>
    <w:rsid w:val="0058481D"/>
    <w:rsid w:val="005848DB"/>
    <w:rsid w:val="0058497E"/>
    <w:rsid w:val="005849EB"/>
    <w:rsid w:val="005849EF"/>
    <w:rsid w:val="00584AE0"/>
    <w:rsid w:val="00584B19"/>
    <w:rsid w:val="00584B4F"/>
    <w:rsid w:val="00584B56"/>
    <w:rsid w:val="00584BBB"/>
    <w:rsid w:val="00584C79"/>
    <w:rsid w:val="00584C7C"/>
    <w:rsid w:val="00584D1F"/>
    <w:rsid w:val="00584D5F"/>
    <w:rsid w:val="00584D65"/>
    <w:rsid w:val="00584DDE"/>
    <w:rsid w:val="00584E26"/>
    <w:rsid w:val="00584F02"/>
    <w:rsid w:val="00584F5E"/>
    <w:rsid w:val="00584F91"/>
    <w:rsid w:val="00584FB6"/>
    <w:rsid w:val="00584FC0"/>
    <w:rsid w:val="00585065"/>
    <w:rsid w:val="00585130"/>
    <w:rsid w:val="00585153"/>
    <w:rsid w:val="005851FF"/>
    <w:rsid w:val="0058530D"/>
    <w:rsid w:val="0058534F"/>
    <w:rsid w:val="005853E0"/>
    <w:rsid w:val="00585436"/>
    <w:rsid w:val="00585467"/>
    <w:rsid w:val="00585469"/>
    <w:rsid w:val="005854E5"/>
    <w:rsid w:val="0058554D"/>
    <w:rsid w:val="0058557F"/>
    <w:rsid w:val="0058560F"/>
    <w:rsid w:val="00585635"/>
    <w:rsid w:val="005856B5"/>
    <w:rsid w:val="005856F0"/>
    <w:rsid w:val="0058575E"/>
    <w:rsid w:val="00585785"/>
    <w:rsid w:val="00585786"/>
    <w:rsid w:val="005857AC"/>
    <w:rsid w:val="005857F4"/>
    <w:rsid w:val="005857FF"/>
    <w:rsid w:val="00585822"/>
    <w:rsid w:val="00585916"/>
    <w:rsid w:val="00585A4E"/>
    <w:rsid w:val="00585ADD"/>
    <w:rsid w:val="00585AF8"/>
    <w:rsid w:val="00585B42"/>
    <w:rsid w:val="00585B7E"/>
    <w:rsid w:val="00585BFC"/>
    <w:rsid w:val="00585C16"/>
    <w:rsid w:val="00585C90"/>
    <w:rsid w:val="00585D77"/>
    <w:rsid w:val="00585DB0"/>
    <w:rsid w:val="00585DD6"/>
    <w:rsid w:val="00585DF6"/>
    <w:rsid w:val="00585EA3"/>
    <w:rsid w:val="00585ED3"/>
    <w:rsid w:val="00585F14"/>
    <w:rsid w:val="00585F60"/>
    <w:rsid w:val="00585FBC"/>
    <w:rsid w:val="00585FC9"/>
    <w:rsid w:val="00585FDE"/>
    <w:rsid w:val="00586095"/>
    <w:rsid w:val="005860B6"/>
    <w:rsid w:val="00586129"/>
    <w:rsid w:val="0058622C"/>
    <w:rsid w:val="00586252"/>
    <w:rsid w:val="00586302"/>
    <w:rsid w:val="00586318"/>
    <w:rsid w:val="00586348"/>
    <w:rsid w:val="0058635D"/>
    <w:rsid w:val="0058637A"/>
    <w:rsid w:val="005863EC"/>
    <w:rsid w:val="0058649A"/>
    <w:rsid w:val="005864E8"/>
    <w:rsid w:val="00586553"/>
    <w:rsid w:val="0058655D"/>
    <w:rsid w:val="005865F4"/>
    <w:rsid w:val="0058663D"/>
    <w:rsid w:val="005866B7"/>
    <w:rsid w:val="005866BA"/>
    <w:rsid w:val="00586740"/>
    <w:rsid w:val="005867A1"/>
    <w:rsid w:val="005867D3"/>
    <w:rsid w:val="0058686D"/>
    <w:rsid w:val="0058687F"/>
    <w:rsid w:val="00586953"/>
    <w:rsid w:val="0058695C"/>
    <w:rsid w:val="0058697B"/>
    <w:rsid w:val="00586A28"/>
    <w:rsid w:val="00586A30"/>
    <w:rsid w:val="00586A37"/>
    <w:rsid w:val="00586A99"/>
    <w:rsid w:val="00586AB6"/>
    <w:rsid w:val="00586ACA"/>
    <w:rsid w:val="00586AF0"/>
    <w:rsid w:val="00586B0D"/>
    <w:rsid w:val="00586B50"/>
    <w:rsid w:val="00586BF5"/>
    <w:rsid w:val="00586C13"/>
    <w:rsid w:val="00586C47"/>
    <w:rsid w:val="00586CD2"/>
    <w:rsid w:val="00586CF8"/>
    <w:rsid w:val="00586DA5"/>
    <w:rsid w:val="00586DBD"/>
    <w:rsid w:val="00586DD0"/>
    <w:rsid w:val="00586E51"/>
    <w:rsid w:val="00586EE8"/>
    <w:rsid w:val="00586F16"/>
    <w:rsid w:val="00586F39"/>
    <w:rsid w:val="00586F5A"/>
    <w:rsid w:val="00586FAF"/>
    <w:rsid w:val="00587030"/>
    <w:rsid w:val="00587032"/>
    <w:rsid w:val="0058703F"/>
    <w:rsid w:val="005870B7"/>
    <w:rsid w:val="00587147"/>
    <w:rsid w:val="005871EE"/>
    <w:rsid w:val="005871FE"/>
    <w:rsid w:val="00587284"/>
    <w:rsid w:val="005872BA"/>
    <w:rsid w:val="005873B1"/>
    <w:rsid w:val="005873CC"/>
    <w:rsid w:val="0058744A"/>
    <w:rsid w:val="005875CA"/>
    <w:rsid w:val="005876F0"/>
    <w:rsid w:val="00587760"/>
    <w:rsid w:val="00587770"/>
    <w:rsid w:val="005877D7"/>
    <w:rsid w:val="00587807"/>
    <w:rsid w:val="00587848"/>
    <w:rsid w:val="0058786B"/>
    <w:rsid w:val="0058787A"/>
    <w:rsid w:val="005879EC"/>
    <w:rsid w:val="00587A93"/>
    <w:rsid w:val="00587AA3"/>
    <w:rsid w:val="00587ACB"/>
    <w:rsid w:val="00587BAC"/>
    <w:rsid w:val="00587CA9"/>
    <w:rsid w:val="00587CBD"/>
    <w:rsid w:val="00587CC6"/>
    <w:rsid w:val="00587CF6"/>
    <w:rsid w:val="00587D9B"/>
    <w:rsid w:val="00587DE0"/>
    <w:rsid w:val="00587E33"/>
    <w:rsid w:val="00587F1C"/>
    <w:rsid w:val="00587F3C"/>
    <w:rsid w:val="00590032"/>
    <w:rsid w:val="0059004E"/>
    <w:rsid w:val="00590076"/>
    <w:rsid w:val="005900CE"/>
    <w:rsid w:val="005900D0"/>
    <w:rsid w:val="005900F3"/>
    <w:rsid w:val="00590271"/>
    <w:rsid w:val="0059028D"/>
    <w:rsid w:val="005902A6"/>
    <w:rsid w:val="005903A8"/>
    <w:rsid w:val="005903E0"/>
    <w:rsid w:val="00590435"/>
    <w:rsid w:val="005904B5"/>
    <w:rsid w:val="005904FB"/>
    <w:rsid w:val="00590645"/>
    <w:rsid w:val="00590656"/>
    <w:rsid w:val="0059069E"/>
    <w:rsid w:val="00590731"/>
    <w:rsid w:val="00590762"/>
    <w:rsid w:val="005907CA"/>
    <w:rsid w:val="0059087F"/>
    <w:rsid w:val="00590887"/>
    <w:rsid w:val="005908A1"/>
    <w:rsid w:val="005908B8"/>
    <w:rsid w:val="005908DA"/>
    <w:rsid w:val="00590901"/>
    <w:rsid w:val="00590936"/>
    <w:rsid w:val="00590972"/>
    <w:rsid w:val="005909B4"/>
    <w:rsid w:val="005909F9"/>
    <w:rsid w:val="00590A43"/>
    <w:rsid w:val="00590B84"/>
    <w:rsid w:val="00590BA1"/>
    <w:rsid w:val="00590BA7"/>
    <w:rsid w:val="00590BC8"/>
    <w:rsid w:val="00590C2B"/>
    <w:rsid w:val="00590C30"/>
    <w:rsid w:val="00590C7F"/>
    <w:rsid w:val="00590D52"/>
    <w:rsid w:val="00590D9B"/>
    <w:rsid w:val="00590E40"/>
    <w:rsid w:val="00590E4E"/>
    <w:rsid w:val="00590E52"/>
    <w:rsid w:val="00590E7D"/>
    <w:rsid w:val="00590E85"/>
    <w:rsid w:val="00590ECA"/>
    <w:rsid w:val="00590F07"/>
    <w:rsid w:val="00590F2D"/>
    <w:rsid w:val="00590FA7"/>
    <w:rsid w:val="00590FE7"/>
    <w:rsid w:val="0059101F"/>
    <w:rsid w:val="00591041"/>
    <w:rsid w:val="005910A6"/>
    <w:rsid w:val="005910AF"/>
    <w:rsid w:val="005910EE"/>
    <w:rsid w:val="0059116D"/>
    <w:rsid w:val="005911E6"/>
    <w:rsid w:val="005912CC"/>
    <w:rsid w:val="00591360"/>
    <w:rsid w:val="005913D9"/>
    <w:rsid w:val="00591481"/>
    <w:rsid w:val="00591491"/>
    <w:rsid w:val="0059159A"/>
    <w:rsid w:val="0059166C"/>
    <w:rsid w:val="00591680"/>
    <w:rsid w:val="005917C2"/>
    <w:rsid w:val="005917F1"/>
    <w:rsid w:val="0059180E"/>
    <w:rsid w:val="0059186F"/>
    <w:rsid w:val="0059187D"/>
    <w:rsid w:val="005918B0"/>
    <w:rsid w:val="005918BF"/>
    <w:rsid w:val="005918DD"/>
    <w:rsid w:val="005918F5"/>
    <w:rsid w:val="00591939"/>
    <w:rsid w:val="00591985"/>
    <w:rsid w:val="005919F8"/>
    <w:rsid w:val="00591A0E"/>
    <w:rsid w:val="00591A74"/>
    <w:rsid w:val="00591AF0"/>
    <w:rsid w:val="00591B3F"/>
    <w:rsid w:val="00591B40"/>
    <w:rsid w:val="00591B43"/>
    <w:rsid w:val="00591C2C"/>
    <w:rsid w:val="00591C37"/>
    <w:rsid w:val="00591C3F"/>
    <w:rsid w:val="00591C48"/>
    <w:rsid w:val="00591C62"/>
    <w:rsid w:val="00591C70"/>
    <w:rsid w:val="00591C7B"/>
    <w:rsid w:val="00591D16"/>
    <w:rsid w:val="00591D62"/>
    <w:rsid w:val="00591DFE"/>
    <w:rsid w:val="00591F39"/>
    <w:rsid w:val="00591FCC"/>
    <w:rsid w:val="00591FD5"/>
    <w:rsid w:val="00592094"/>
    <w:rsid w:val="00592188"/>
    <w:rsid w:val="005921C0"/>
    <w:rsid w:val="00592257"/>
    <w:rsid w:val="0059237B"/>
    <w:rsid w:val="00592393"/>
    <w:rsid w:val="00592447"/>
    <w:rsid w:val="005924AF"/>
    <w:rsid w:val="005924BC"/>
    <w:rsid w:val="0059265C"/>
    <w:rsid w:val="00592671"/>
    <w:rsid w:val="00592718"/>
    <w:rsid w:val="0059272D"/>
    <w:rsid w:val="00592746"/>
    <w:rsid w:val="005927FA"/>
    <w:rsid w:val="005928B5"/>
    <w:rsid w:val="005928CC"/>
    <w:rsid w:val="005928CF"/>
    <w:rsid w:val="00592955"/>
    <w:rsid w:val="0059296F"/>
    <w:rsid w:val="005929E6"/>
    <w:rsid w:val="00592A15"/>
    <w:rsid w:val="00592B48"/>
    <w:rsid w:val="00592B76"/>
    <w:rsid w:val="00592BC3"/>
    <w:rsid w:val="00592BDE"/>
    <w:rsid w:val="00592BFF"/>
    <w:rsid w:val="00592C6C"/>
    <w:rsid w:val="00592CAC"/>
    <w:rsid w:val="00592CC9"/>
    <w:rsid w:val="00592D58"/>
    <w:rsid w:val="00592DBE"/>
    <w:rsid w:val="00592E0A"/>
    <w:rsid w:val="00592E20"/>
    <w:rsid w:val="00592E76"/>
    <w:rsid w:val="00592E78"/>
    <w:rsid w:val="00592ED2"/>
    <w:rsid w:val="00592EE2"/>
    <w:rsid w:val="00592F06"/>
    <w:rsid w:val="00592F2C"/>
    <w:rsid w:val="00592F4E"/>
    <w:rsid w:val="00592F95"/>
    <w:rsid w:val="00592FAE"/>
    <w:rsid w:val="00592FB9"/>
    <w:rsid w:val="0059301A"/>
    <w:rsid w:val="0059306B"/>
    <w:rsid w:val="00593128"/>
    <w:rsid w:val="005931D3"/>
    <w:rsid w:val="0059320A"/>
    <w:rsid w:val="0059327B"/>
    <w:rsid w:val="00593284"/>
    <w:rsid w:val="00593319"/>
    <w:rsid w:val="0059332A"/>
    <w:rsid w:val="005933BC"/>
    <w:rsid w:val="005933EE"/>
    <w:rsid w:val="00593421"/>
    <w:rsid w:val="0059343F"/>
    <w:rsid w:val="0059347C"/>
    <w:rsid w:val="00593496"/>
    <w:rsid w:val="00593497"/>
    <w:rsid w:val="00593525"/>
    <w:rsid w:val="00593553"/>
    <w:rsid w:val="005935E5"/>
    <w:rsid w:val="00593685"/>
    <w:rsid w:val="00593728"/>
    <w:rsid w:val="00593794"/>
    <w:rsid w:val="005937EE"/>
    <w:rsid w:val="0059380A"/>
    <w:rsid w:val="005938D5"/>
    <w:rsid w:val="0059390B"/>
    <w:rsid w:val="00593946"/>
    <w:rsid w:val="00593A21"/>
    <w:rsid w:val="00593A2F"/>
    <w:rsid w:val="00593AE2"/>
    <w:rsid w:val="00593B09"/>
    <w:rsid w:val="00593D52"/>
    <w:rsid w:val="00593E5C"/>
    <w:rsid w:val="00593E99"/>
    <w:rsid w:val="00593EE2"/>
    <w:rsid w:val="00593F04"/>
    <w:rsid w:val="00593F62"/>
    <w:rsid w:val="00593FD0"/>
    <w:rsid w:val="0059403A"/>
    <w:rsid w:val="00594063"/>
    <w:rsid w:val="00594069"/>
    <w:rsid w:val="00594114"/>
    <w:rsid w:val="00594175"/>
    <w:rsid w:val="00594176"/>
    <w:rsid w:val="0059419D"/>
    <w:rsid w:val="005941A3"/>
    <w:rsid w:val="0059421C"/>
    <w:rsid w:val="00594250"/>
    <w:rsid w:val="0059428F"/>
    <w:rsid w:val="00594315"/>
    <w:rsid w:val="0059431B"/>
    <w:rsid w:val="0059432C"/>
    <w:rsid w:val="0059436E"/>
    <w:rsid w:val="0059437B"/>
    <w:rsid w:val="005943CC"/>
    <w:rsid w:val="00594489"/>
    <w:rsid w:val="005944E5"/>
    <w:rsid w:val="00594527"/>
    <w:rsid w:val="00594564"/>
    <w:rsid w:val="0059462A"/>
    <w:rsid w:val="0059462B"/>
    <w:rsid w:val="00594676"/>
    <w:rsid w:val="0059467B"/>
    <w:rsid w:val="0059473C"/>
    <w:rsid w:val="005947AC"/>
    <w:rsid w:val="005947E0"/>
    <w:rsid w:val="005947F0"/>
    <w:rsid w:val="0059488F"/>
    <w:rsid w:val="005948B3"/>
    <w:rsid w:val="00594927"/>
    <w:rsid w:val="0059494E"/>
    <w:rsid w:val="00594961"/>
    <w:rsid w:val="005949B1"/>
    <w:rsid w:val="005949C4"/>
    <w:rsid w:val="00594B5A"/>
    <w:rsid w:val="00594BBC"/>
    <w:rsid w:val="00594BE6"/>
    <w:rsid w:val="00594C56"/>
    <w:rsid w:val="00594C72"/>
    <w:rsid w:val="00594CA6"/>
    <w:rsid w:val="00594CF9"/>
    <w:rsid w:val="00594D12"/>
    <w:rsid w:val="00594E6A"/>
    <w:rsid w:val="00594E8D"/>
    <w:rsid w:val="00594E90"/>
    <w:rsid w:val="00594ECC"/>
    <w:rsid w:val="00594EF2"/>
    <w:rsid w:val="00594F3E"/>
    <w:rsid w:val="0059508B"/>
    <w:rsid w:val="005950F5"/>
    <w:rsid w:val="00595141"/>
    <w:rsid w:val="0059516B"/>
    <w:rsid w:val="005952BE"/>
    <w:rsid w:val="0059533A"/>
    <w:rsid w:val="005953A1"/>
    <w:rsid w:val="005953D4"/>
    <w:rsid w:val="00595450"/>
    <w:rsid w:val="00595487"/>
    <w:rsid w:val="00595549"/>
    <w:rsid w:val="00595561"/>
    <w:rsid w:val="00595595"/>
    <w:rsid w:val="005956AB"/>
    <w:rsid w:val="00595764"/>
    <w:rsid w:val="00595773"/>
    <w:rsid w:val="0059584B"/>
    <w:rsid w:val="00595915"/>
    <w:rsid w:val="005959FA"/>
    <w:rsid w:val="00595A1E"/>
    <w:rsid w:val="00595AAA"/>
    <w:rsid w:val="00595BED"/>
    <w:rsid w:val="00595C07"/>
    <w:rsid w:val="00595C9D"/>
    <w:rsid w:val="00595DA5"/>
    <w:rsid w:val="00595DE9"/>
    <w:rsid w:val="00595E1B"/>
    <w:rsid w:val="00595E66"/>
    <w:rsid w:val="00595E81"/>
    <w:rsid w:val="00595EC1"/>
    <w:rsid w:val="00595EE2"/>
    <w:rsid w:val="00595F5B"/>
    <w:rsid w:val="00595F99"/>
    <w:rsid w:val="00595FD0"/>
    <w:rsid w:val="005960A6"/>
    <w:rsid w:val="005960C7"/>
    <w:rsid w:val="00596103"/>
    <w:rsid w:val="00596116"/>
    <w:rsid w:val="00596192"/>
    <w:rsid w:val="005961F1"/>
    <w:rsid w:val="00596232"/>
    <w:rsid w:val="0059623D"/>
    <w:rsid w:val="00596325"/>
    <w:rsid w:val="00596394"/>
    <w:rsid w:val="0059640D"/>
    <w:rsid w:val="005964CC"/>
    <w:rsid w:val="00596500"/>
    <w:rsid w:val="0059655B"/>
    <w:rsid w:val="00596560"/>
    <w:rsid w:val="005965AC"/>
    <w:rsid w:val="00596640"/>
    <w:rsid w:val="005966A7"/>
    <w:rsid w:val="005966FE"/>
    <w:rsid w:val="0059671D"/>
    <w:rsid w:val="00596730"/>
    <w:rsid w:val="005967A4"/>
    <w:rsid w:val="005967B9"/>
    <w:rsid w:val="005967D6"/>
    <w:rsid w:val="00596806"/>
    <w:rsid w:val="00596880"/>
    <w:rsid w:val="00596887"/>
    <w:rsid w:val="005968FE"/>
    <w:rsid w:val="00596939"/>
    <w:rsid w:val="00596946"/>
    <w:rsid w:val="0059696F"/>
    <w:rsid w:val="005969BA"/>
    <w:rsid w:val="00596A1A"/>
    <w:rsid w:val="00596A8F"/>
    <w:rsid w:val="00596B19"/>
    <w:rsid w:val="00596BC3"/>
    <w:rsid w:val="00596BCB"/>
    <w:rsid w:val="00596C3C"/>
    <w:rsid w:val="00596C50"/>
    <w:rsid w:val="00596C62"/>
    <w:rsid w:val="00596C67"/>
    <w:rsid w:val="00596C75"/>
    <w:rsid w:val="00596C8C"/>
    <w:rsid w:val="00596CE8"/>
    <w:rsid w:val="00596D7B"/>
    <w:rsid w:val="00596DC6"/>
    <w:rsid w:val="00596E61"/>
    <w:rsid w:val="00596EE0"/>
    <w:rsid w:val="00596EEE"/>
    <w:rsid w:val="00596F11"/>
    <w:rsid w:val="00596F60"/>
    <w:rsid w:val="00597009"/>
    <w:rsid w:val="00597090"/>
    <w:rsid w:val="00597113"/>
    <w:rsid w:val="00597174"/>
    <w:rsid w:val="005971BE"/>
    <w:rsid w:val="00597227"/>
    <w:rsid w:val="00597253"/>
    <w:rsid w:val="005972E9"/>
    <w:rsid w:val="00597352"/>
    <w:rsid w:val="00597358"/>
    <w:rsid w:val="00597369"/>
    <w:rsid w:val="00597549"/>
    <w:rsid w:val="0059756A"/>
    <w:rsid w:val="00597687"/>
    <w:rsid w:val="005976F3"/>
    <w:rsid w:val="00597750"/>
    <w:rsid w:val="005977E6"/>
    <w:rsid w:val="00597809"/>
    <w:rsid w:val="0059786F"/>
    <w:rsid w:val="005979D1"/>
    <w:rsid w:val="005979DC"/>
    <w:rsid w:val="00597A6C"/>
    <w:rsid w:val="00597ABA"/>
    <w:rsid w:val="00597AF4"/>
    <w:rsid w:val="00597AFF"/>
    <w:rsid w:val="00597C7E"/>
    <w:rsid w:val="00597CE6"/>
    <w:rsid w:val="00597D38"/>
    <w:rsid w:val="00597D41"/>
    <w:rsid w:val="00597D4E"/>
    <w:rsid w:val="00597D5B"/>
    <w:rsid w:val="00597DA1"/>
    <w:rsid w:val="00597DC6"/>
    <w:rsid w:val="00597F7D"/>
    <w:rsid w:val="00597F84"/>
    <w:rsid w:val="005A0006"/>
    <w:rsid w:val="005A0016"/>
    <w:rsid w:val="005A006C"/>
    <w:rsid w:val="005A00CE"/>
    <w:rsid w:val="005A016C"/>
    <w:rsid w:val="005A0188"/>
    <w:rsid w:val="005A01BD"/>
    <w:rsid w:val="005A0208"/>
    <w:rsid w:val="005A0232"/>
    <w:rsid w:val="005A0270"/>
    <w:rsid w:val="005A0390"/>
    <w:rsid w:val="005A042B"/>
    <w:rsid w:val="005A04F7"/>
    <w:rsid w:val="005A0509"/>
    <w:rsid w:val="005A06C9"/>
    <w:rsid w:val="005A06CF"/>
    <w:rsid w:val="005A07EA"/>
    <w:rsid w:val="005A0824"/>
    <w:rsid w:val="005A0832"/>
    <w:rsid w:val="005A0856"/>
    <w:rsid w:val="005A089D"/>
    <w:rsid w:val="005A08C4"/>
    <w:rsid w:val="005A08CC"/>
    <w:rsid w:val="005A0902"/>
    <w:rsid w:val="005A09B7"/>
    <w:rsid w:val="005A09F2"/>
    <w:rsid w:val="005A0A25"/>
    <w:rsid w:val="005A0A4D"/>
    <w:rsid w:val="005A0A8A"/>
    <w:rsid w:val="005A0B03"/>
    <w:rsid w:val="005A0BB3"/>
    <w:rsid w:val="005A0BF9"/>
    <w:rsid w:val="005A0C35"/>
    <w:rsid w:val="005A0CA2"/>
    <w:rsid w:val="005A0CBF"/>
    <w:rsid w:val="005A0D27"/>
    <w:rsid w:val="005A0D95"/>
    <w:rsid w:val="005A0DDA"/>
    <w:rsid w:val="005A0E98"/>
    <w:rsid w:val="005A0F02"/>
    <w:rsid w:val="005A0F0D"/>
    <w:rsid w:val="005A0F5A"/>
    <w:rsid w:val="005A0FC3"/>
    <w:rsid w:val="005A0FE9"/>
    <w:rsid w:val="005A103A"/>
    <w:rsid w:val="005A105A"/>
    <w:rsid w:val="005A10A9"/>
    <w:rsid w:val="005A10F4"/>
    <w:rsid w:val="005A1176"/>
    <w:rsid w:val="005A1228"/>
    <w:rsid w:val="005A1245"/>
    <w:rsid w:val="005A1307"/>
    <w:rsid w:val="005A137F"/>
    <w:rsid w:val="005A13A4"/>
    <w:rsid w:val="005A13B7"/>
    <w:rsid w:val="005A1468"/>
    <w:rsid w:val="005A151A"/>
    <w:rsid w:val="005A1535"/>
    <w:rsid w:val="005A154D"/>
    <w:rsid w:val="005A15E5"/>
    <w:rsid w:val="005A1606"/>
    <w:rsid w:val="005A1634"/>
    <w:rsid w:val="005A1667"/>
    <w:rsid w:val="005A166A"/>
    <w:rsid w:val="005A16F2"/>
    <w:rsid w:val="005A171D"/>
    <w:rsid w:val="005A171F"/>
    <w:rsid w:val="005A176C"/>
    <w:rsid w:val="005A1790"/>
    <w:rsid w:val="005A17A8"/>
    <w:rsid w:val="005A17AD"/>
    <w:rsid w:val="005A181C"/>
    <w:rsid w:val="005A1863"/>
    <w:rsid w:val="005A189F"/>
    <w:rsid w:val="005A18F3"/>
    <w:rsid w:val="005A192E"/>
    <w:rsid w:val="005A1939"/>
    <w:rsid w:val="005A194C"/>
    <w:rsid w:val="005A1A13"/>
    <w:rsid w:val="005A1A5E"/>
    <w:rsid w:val="005A1A66"/>
    <w:rsid w:val="005A1A6E"/>
    <w:rsid w:val="005A1A91"/>
    <w:rsid w:val="005A1AA1"/>
    <w:rsid w:val="005A1B81"/>
    <w:rsid w:val="005A1BD4"/>
    <w:rsid w:val="005A1BD9"/>
    <w:rsid w:val="005A1BF6"/>
    <w:rsid w:val="005A1CD6"/>
    <w:rsid w:val="005A1CEE"/>
    <w:rsid w:val="005A1D44"/>
    <w:rsid w:val="005A1D77"/>
    <w:rsid w:val="005A1E32"/>
    <w:rsid w:val="005A1ED9"/>
    <w:rsid w:val="005A1F53"/>
    <w:rsid w:val="005A1FB1"/>
    <w:rsid w:val="005A2000"/>
    <w:rsid w:val="005A21B5"/>
    <w:rsid w:val="005A21CF"/>
    <w:rsid w:val="005A221C"/>
    <w:rsid w:val="005A2225"/>
    <w:rsid w:val="005A226E"/>
    <w:rsid w:val="005A2271"/>
    <w:rsid w:val="005A22A1"/>
    <w:rsid w:val="005A22D8"/>
    <w:rsid w:val="005A2319"/>
    <w:rsid w:val="005A23AE"/>
    <w:rsid w:val="005A2453"/>
    <w:rsid w:val="005A2497"/>
    <w:rsid w:val="005A2543"/>
    <w:rsid w:val="005A2549"/>
    <w:rsid w:val="005A2656"/>
    <w:rsid w:val="005A2693"/>
    <w:rsid w:val="005A26E9"/>
    <w:rsid w:val="005A2723"/>
    <w:rsid w:val="005A280B"/>
    <w:rsid w:val="005A2833"/>
    <w:rsid w:val="005A2864"/>
    <w:rsid w:val="005A28DA"/>
    <w:rsid w:val="005A291E"/>
    <w:rsid w:val="005A295A"/>
    <w:rsid w:val="005A299A"/>
    <w:rsid w:val="005A29A4"/>
    <w:rsid w:val="005A29B0"/>
    <w:rsid w:val="005A29BB"/>
    <w:rsid w:val="005A29C1"/>
    <w:rsid w:val="005A29E7"/>
    <w:rsid w:val="005A29ED"/>
    <w:rsid w:val="005A2A19"/>
    <w:rsid w:val="005A2B09"/>
    <w:rsid w:val="005A2B51"/>
    <w:rsid w:val="005A2B93"/>
    <w:rsid w:val="005A2D38"/>
    <w:rsid w:val="005A2D7C"/>
    <w:rsid w:val="005A2DD9"/>
    <w:rsid w:val="005A2E13"/>
    <w:rsid w:val="005A2E5C"/>
    <w:rsid w:val="005A2EB6"/>
    <w:rsid w:val="005A2EDA"/>
    <w:rsid w:val="005A2F01"/>
    <w:rsid w:val="005A2F1B"/>
    <w:rsid w:val="005A2F37"/>
    <w:rsid w:val="005A2F4A"/>
    <w:rsid w:val="005A2F96"/>
    <w:rsid w:val="005A2FA9"/>
    <w:rsid w:val="005A3002"/>
    <w:rsid w:val="005A3077"/>
    <w:rsid w:val="005A308F"/>
    <w:rsid w:val="005A30A3"/>
    <w:rsid w:val="005A30E9"/>
    <w:rsid w:val="005A327D"/>
    <w:rsid w:val="005A3398"/>
    <w:rsid w:val="005A33B7"/>
    <w:rsid w:val="005A3449"/>
    <w:rsid w:val="005A3499"/>
    <w:rsid w:val="005A3560"/>
    <w:rsid w:val="005A359A"/>
    <w:rsid w:val="005A35AC"/>
    <w:rsid w:val="005A3607"/>
    <w:rsid w:val="005A3614"/>
    <w:rsid w:val="005A3661"/>
    <w:rsid w:val="005A3696"/>
    <w:rsid w:val="005A36AA"/>
    <w:rsid w:val="005A378F"/>
    <w:rsid w:val="005A379B"/>
    <w:rsid w:val="005A383C"/>
    <w:rsid w:val="005A3842"/>
    <w:rsid w:val="005A38E9"/>
    <w:rsid w:val="005A39AB"/>
    <w:rsid w:val="005A39BD"/>
    <w:rsid w:val="005A39FD"/>
    <w:rsid w:val="005A3A3E"/>
    <w:rsid w:val="005A3A6E"/>
    <w:rsid w:val="005A3AEE"/>
    <w:rsid w:val="005A3B0A"/>
    <w:rsid w:val="005A3BCC"/>
    <w:rsid w:val="005A3BCE"/>
    <w:rsid w:val="005A3BD7"/>
    <w:rsid w:val="005A3BD9"/>
    <w:rsid w:val="005A3C9A"/>
    <w:rsid w:val="005A3CD1"/>
    <w:rsid w:val="005A3CFD"/>
    <w:rsid w:val="005A3D20"/>
    <w:rsid w:val="005A3DA8"/>
    <w:rsid w:val="005A3E13"/>
    <w:rsid w:val="005A3E86"/>
    <w:rsid w:val="005A3EA6"/>
    <w:rsid w:val="005A3EFA"/>
    <w:rsid w:val="005A3F5A"/>
    <w:rsid w:val="005A4011"/>
    <w:rsid w:val="005A40A4"/>
    <w:rsid w:val="005A40E8"/>
    <w:rsid w:val="005A40E9"/>
    <w:rsid w:val="005A4138"/>
    <w:rsid w:val="005A415C"/>
    <w:rsid w:val="005A4176"/>
    <w:rsid w:val="005A41AA"/>
    <w:rsid w:val="005A426C"/>
    <w:rsid w:val="005A42B3"/>
    <w:rsid w:val="005A4319"/>
    <w:rsid w:val="005A4366"/>
    <w:rsid w:val="005A449A"/>
    <w:rsid w:val="005A44EE"/>
    <w:rsid w:val="005A452E"/>
    <w:rsid w:val="005A458B"/>
    <w:rsid w:val="005A4606"/>
    <w:rsid w:val="005A46A1"/>
    <w:rsid w:val="005A46C2"/>
    <w:rsid w:val="005A47A8"/>
    <w:rsid w:val="005A4808"/>
    <w:rsid w:val="005A4809"/>
    <w:rsid w:val="005A48B2"/>
    <w:rsid w:val="005A4912"/>
    <w:rsid w:val="005A49B9"/>
    <w:rsid w:val="005A49F8"/>
    <w:rsid w:val="005A4A05"/>
    <w:rsid w:val="005A4AE7"/>
    <w:rsid w:val="005A4AEA"/>
    <w:rsid w:val="005A4BB7"/>
    <w:rsid w:val="005A4BDD"/>
    <w:rsid w:val="005A4C56"/>
    <w:rsid w:val="005A4CB3"/>
    <w:rsid w:val="005A4D2A"/>
    <w:rsid w:val="005A4D49"/>
    <w:rsid w:val="005A4DBA"/>
    <w:rsid w:val="005A4DE7"/>
    <w:rsid w:val="005A4E9D"/>
    <w:rsid w:val="005A4EA0"/>
    <w:rsid w:val="005A4F88"/>
    <w:rsid w:val="005A4FD2"/>
    <w:rsid w:val="005A4FD9"/>
    <w:rsid w:val="005A5027"/>
    <w:rsid w:val="005A503F"/>
    <w:rsid w:val="005A505C"/>
    <w:rsid w:val="005A50CD"/>
    <w:rsid w:val="005A5122"/>
    <w:rsid w:val="005A5301"/>
    <w:rsid w:val="005A54C5"/>
    <w:rsid w:val="005A5530"/>
    <w:rsid w:val="005A5546"/>
    <w:rsid w:val="005A5548"/>
    <w:rsid w:val="005A5610"/>
    <w:rsid w:val="005A5664"/>
    <w:rsid w:val="005A5703"/>
    <w:rsid w:val="005A574E"/>
    <w:rsid w:val="005A5754"/>
    <w:rsid w:val="005A577A"/>
    <w:rsid w:val="005A57E7"/>
    <w:rsid w:val="005A5847"/>
    <w:rsid w:val="005A5856"/>
    <w:rsid w:val="005A588D"/>
    <w:rsid w:val="005A58DA"/>
    <w:rsid w:val="005A5906"/>
    <w:rsid w:val="005A591D"/>
    <w:rsid w:val="005A59FF"/>
    <w:rsid w:val="005A5A13"/>
    <w:rsid w:val="005A5A34"/>
    <w:rsid w:val="005A5C94"/>
    <w:rsid w:val="005A5CC9"/>
    <w:rsid w:val="005A5D16"/>
    <w:rsid w:val="005A5D76"/>
    <w:rsid w:val="005A5D89"/>
    <w:rsid w:val="005A5DE7"/>
    <w:rsid w:val="005A5DE9"/>
    <w:rsid w:val="005A5DEE"/>
    <w:rsid w:val="005A5E34"/>
    <w:rsid w:val="005A5E61"/>
    <w:rsid w:val="005A5EB1"/>
    <w:rsid w:val="005A5EEB"/>
    <w:rsid w:val="005A5F04"/>
    <w:rsid w:val="005A5F14"/>
    <w:rsid w:val="005A5F34"/>
    <w:rsid w:val="005A5F4D"/>
    <w:rsid w:val="005A5FAB"/>
    <w:rsid w:val="005A5FFB"/>
    <w:rsid w:val="005A606F"/>
    <w:rsid w:val="005A61E8"/>
    <w:rsid w:val="005A625A"/>
    <w:rsid w:val="005A626A"/>
    <w:rsid w:val="005A631F"/>
    <w:rsid w:val="005A6541"/>
    <w:rsid w:val="005A65C1"/>
    <w:rsid w:val="005A6603"/>
    <w:rsid w:val="005A668A"/>
    <w:rsid w:val="005A669F"/>
    <w:rsid w:val="005A66E1"/>
    <w:rsid w:val="005A6736"/>
    <w:rsid w:val="005A676D"/>
    <w:rsid w:val="005A69F6"/>
    <w:rsid w:val="005A6A35"/>
    <w:rsid w:val="005A6B6B"/>
    <w:rsid w:val="005A6B6C"/>
    <w:rsid w:val="005A6BCD"/>
    <w:rsid w:val="005A6C06"/>
    <w:rsid w:val="005A6C21"/>
    <w:rsid w:val="005A6C23"/>
    <w:rsid w:val="005A6C5D"/>
    <w:rsid w:val="005A6C9F"/>
    <w:rsid w:val="005A6DAC"/>
    <w:rsid w:val="005A6DC6"/>
    <w:rsid w:val="005A6DE1"/>
    <w:rsid w:val="005A6E97"/>
    <w:rsid w:val="005A6EC9"/>
    <w:rsid w:val="005A6EFC"/>
    <w:rsid w:val="005A6F13"/>
    <w:rsid w:val="005A6F83"/>
    <w:rsid w:val="005A6FF4"/>
    <w:rsid w:val="005A701F"/>
    <w:rsid w:val="005A70BA"/>
    <w:rsid w:val="005A713A"/>
    <w:rsid w:val="005A7145"/>
    <w:rsid w:val="005A71B5"/>
    <w:rsid w:val="005A71E9"/>
    <w:rsid w:val="005A721D"/>
    <w:rsid w:val="005A7355"/>
    <w:rsid w:val="005A7365"/>
    <w:rsid w:val="005A73B3"/>
    <w:rsid w:val="005A740B"/>
    <w:rsid w:val="005A745A"/>
    <w:rsid w:val="005A745E"/>
    <w:rsid w:val="005A74CE"/>
    <w:rsid w:val="005A74D6"/>
    <w:rsid w:val="005A74DF"/>
    <w:rsid w:val="005A7502"/>
    <w:rsid w:val="005A7552"/>
    <w:rsid w:val="005A75B1"/>
    <w:rsid w:val="005A7650"/>
    <w:rsid w:val="005A76A4"/>
    <w:rsid w:val="005A76F1"/>
    <w:rsid w:val="005A77A7"/>
    <w:rsid w:val="005A77D1"/>
    <w:rsid w:val="005A77D2"/>
    <w:rsid w:val="005A788A"/>
    <w:rsid w:val="005A788D"/>
    <w:rsid w:val="005A797F"/>
    <w:rsid w:val="005A79A4"/>
    <w:rsid w:val="005A79B8"/>
    <w:rsid w:val="005A79C9"/>
    <w:rsid w:val="005A79D8"/>
    <w:rsid w:val="005A79E9"/>
    <w:rsid w:val="005A7A60"/>
    <w:rsid w:val="005A7A62"/>
    <w:rsid w:val="005A7A8C"/>
    <w:rsid w:val="005A7C47"/>
    <w:rsid w:val="005A7C61"/>
    <w:rsid w:val="005A7C8C"/>
    <w:rsid w:val="005A7CA1"/>
    <w:rsid w:val="005A7CB5"/>
    <w:rsid w:val="005A7CEC"/>
    <w:rsid w:val="005A7CF0"/>
    <w:rsid w:val="005A7DBB"/>
    <w:rsid w:val="005A7E0C"/>
    <w:rsid w:val="005A7E1A"/>
    <w:rsid w:val="005A7E37"/>
    <w:rsid w:val="005A7E93"/>
    <w:rsid w:val="005A7ED7"/>
    <w:rsid w:val="005A7F0A"/>
    <w:rsid w:val="005A7F4F"/>
    <w:rsid w:val="005A7F59"/>
    <w:rsid w:val="005A7FA1"/>
    <w:rsid w:val="005A7FF5"/>
    <w:rsid w:val="005B0016"/>
    <w:rsid w:val="005B011F"/>
    <w:rsid w:val="005B01D8"/>
    <w:rsid w:val="005B01FC"/>
    <w:rsid w:val="005B021D"/>
    <w:rsid w:val="005B023E"/>
    <w:rsid w:val="005B0244"/>
    <w:rsid w:val="005B0247"/>
    <w:rsid w:val="005B0315"/>
    <w:rsid w:val="005B03A3"/>
    <w:rsid w:val="005B0482"/>
    <w:rsid w:val="005B04B3"/>
    <w:rsid w:val="005B04BD"/>
    <w:rsid w:val="005B056D"/>
    <w:rsid w:val="005B064C"/>
    <w:rsid w:val="005B066F"/>
    <w:rsid w:val="005B0679"/>
    <w:rsid w:val="005B069B"/>
    <w:rsid w:val="005B0722"/>
    <w:rsid w:val="005B083A"/>
    <w:rsid w:val="005B086D"/>
    <w:rsid w:val="005B08FF"/>
    <w:rsid w:val="005B091C"/>
    <w:rsid w:val="005B095F"/>
    <w:rsid w:val="005B09FF"/>
    <w:rsid w:val="005B0A17"/>
    <w:rsid w:val="005B0A6B"/>
    <w:rsid w:val="005B0B8E"/>
    <w:rsid w:val="005B0B9B"/>
    <w:rsid w:val="005B0BA2"/>
    <w:rsid w:val="005B0C03"/>
    <w:rsid w:val="005B0C1B"/>
    <w:rsid w:val="005B0C5A"/>
    <w:rsid w:val="005B0CC5"/>
    <w:rsid w:val="005B0D44"/>
    <w:rsid w:val="005B0DAC"/>
    <w:rsid w:val="005B0E42"/>
    <w:rsid w:val="005B0E49"/>
    <w:rsid w:val="005B0E81"/>
    <w:rsid w:val="005B0E90"/>
    <w:rsid w:val="005B0F31"/>
    <w:rsid w:val="005B0F87"/>
    <w:rsid w:val="005B0FC6"/>
    <w:rsid w:val="005B102F"/>
    <w:rsid w:val="005B110B"/>
    <w:rsid w:val="005B11A8"/>
    <w:rsid w:val="005B11E8"/>
    <w:rsid w:val="005B11F4"/>
    <w:rsid w:val="005B129C"/>
    <w:rsid w:val="005B1330"/>
    <w:rsid w:val="005B13B8"/>
    <w:rsid w:val="005B13EF"/>
    <w:rsid w:val="005B1526"/>
    <w:rsid w:val="005B154B"/>
    <w:rsid w:val="005B15A0"/>
    <w:rsid w:val="005B15E1"/>
    <w:rsid w:val="005B1687"/>
    <w:rsid w:val="005B1733"/>
    <w:rsid w:val="005B1842"/>
    <w:rsid w:val="005B189E"/>
    <w:rsid w:val="005B18EB"/>
    <w:rsid w:val="005B192C"/>
    <w:rsid w:val="005B197E"/>
    <w:rsid w:val="005B1B7B"/>
    <w:rsid w:val="005B1BA9"/>
    <w:rsid w:val="005B1BF1"/>
    <w:rsid w:val="005B1C0D"/>
    <w:rsid w:val="005B1C66"/>
    <w:rsid w:val="005B1D02"/>
    <w:rsid w:val="005B1D11"/>
    <w:rsid w:val="005B1D17"/>
    <w:rsid w:val="005B1D5E"/>
    <w:rsid w:val="005B1DCC"/>
    <w:rsid w:val="005B1DF8"/>
    <w:rsid w:val="005B1E74"/>
    <w:rsid w:val="005B1E80"/>
    <w:rsid w:val="005B1E92"/>
    <w:rsid w:val="005B1F01"/>
    <w:rsid w:val="005B1F37"/>
    <w:rsid w:val="005B1F4E"/>
    <w:rsid w:val="005B1F69"/>
    <w:rsid w:val="005B1F8F"/>
    <w:rsid w:val="005B1F9D"/>
    <w:rsid w:val="005B2009"/>
    <w:rsid w:val="005B200C"/>
    <w:rsid w:val="005B2058"/>
    <w:rsid w:val="005B2084"/>
    <w:rsid w:val="005B208C"/>
    <w:rsid w:val="005B20C2"/>
    <w:rsid w:val="005B213D"/>
    <w:rsid w:val="005B216F"/>
    <w:rsid w:val="005B2249"/>
    <w:rsid w:val="005B225E"/>
    <w:rsid w:val="005B226B"/>
    <w:rsid w:val="005B2324"/>
    <w:rsid w:val="005B2327"/>
    <w:rsid w:val="005B235A"/>
    <w:rsid w:val="005B23AF"/>
    <w:rsid w:val="005B23DD"/>
    <w:rsid w:val="005B249C"/>
    <w:rsid w:val="005B24E7"/>
    <w:rsid w:val="005B2566"/>
    <w:rsid w:val="005B25CD"/>
    <w:rsid w:val="005B25F6"/>
    <w:rsid w:val="005B2609"/>
    <w:rsid w:val="005B26C2"/>
    <w:rsid w:val="005B2710"/>
    <w:rsid w:val="005B2729"/>
    <w:rsid w:val="005B2787"/>
    <w:rsid w:val="005B2799"/>
    <w:rsid w:val="005B27B2"/>
    <w:rsid w:val="005B27FD"/>
    <w:rsid w:val="005B287D"/>
    <w:rsid w:val="005B295C"/>
    <w:rsid w:val="005B29A0"/>
    <w:rsid w:val="005B2A8B"/>
    <w:rsid w:val="005B2A96"/>
    <w:rsid w:val="005B2C58"/>
    <w:rsid w:val="005B2C62"/>
    <w:rsid w:val="005B2C8F"/>
    <w:rsid w:val="005B2D63"/>
    <w:rsid w:val="005B2DBA"/>
    <w:rsid w:val="005B2DBD"/>
    <w:rsid w:val="005B2DEE"/>
    <w:rsid w:val="005B2E4D"/>
    <w:rsid w:val="005B2EAB"/>
    <w:rsid w:val="005B2EAC"/>
    <w:rsid w:val="005B2EF1"/>
    <w:rsid w:val="005B2F14"/>
    <w:rsid w:val="005B2F5B"/>
    <w:rsid w:val="005B2F6E"/>
    <w:rsid w:val="005B3120"/>
    <w:rsid w:val="005B3198"/>
    <w:rsid w:val="005B324C"/>
    <w:rsid w:val="005B3254"/>
    <w:rsid w:val="005B32A1"/>
    <w:rsid w:val="005B3309"/>
    <w:rsid w:val="005B330D"/>
    <w:rsid w:val="005B3320"/>
    <w:rsid w:val="005B33CB"/>
    <w:rsid w:val="005B33EB"/>
    <w:rsid w:val="005B34C2"/>
    <w:rsid w:val="005B359A"/>
    <w:rsid w:val="005B35AF"/>
    <w:rsid w:val="005B35B0"/>
    <w:rsid w:val="005B3728"/>
    <w:rsid w:val="005B3759"/>
    <w:rsid w:val="005B376E"/>
    <w:rsid w:val="005B3839"/>
    <w:rsid w:val="005B388E"/>
    <w:rsid w:val="005B389C"/>
    <w:rsid w:val="005B3923"/>
    <w:rsid w:val="005B393C"/>
    <w:rsid w:val="005B39BC"/>
    <w:rsid w:val="005B39EC"/>
    <w:rsid w:val="005B39EF"/>
    <w:rsid w:val="005B3A61"/>
    <w:rsid w:val="005B3AA7"/>
    <w:rsid w:val="005B3B09"/>
    <w:rsid w:val="005B3B1A"/>
    <w:rsid w:val="005B3C4D"/>
    <w:rsid w:val="005B3C6C"/>
    <w:rsid w:val="005B3CA8"/>
    <w:rsid w:val="005B3CAF"/>
    <w:rsid w:val="005B3CB3"/>
    <w:rsid w:val="005B3CBA"/>
    <w:rsid w:val="005B3D06"/>
    <w:rsid w:val="005B3D47"/>
    <w:rsid w:val="005B3D57"/>
    <w:rsid w:val="005B3DEC"/>
    <w:rsid w:val="005B3EC0"/>
    <w:rsid w:val="005B3EDD"/>
    <w:rsid w:val="005B3F94"/>
    <w:rsid w:val="005B3F9B"/>
    <w:rsid w:val="005B3FB5"/>
    <w:rsid w:val="005B404F"/>
    <w:rsid w:val="005B413F"/>
    <w:rsid w:val="005B41D9"/>
    <w:rsid w:val="005B423E"/>
    <w:rsid w:val="005B42AF"/>
    <w:rsid w:val="005B42C2"/>
    <w:rsid w:val="005B4304"/>
    <w:rsid w:val="005B4310"/>
    <w:rsid w:val="005B43C4"/>
    <w:rsid w:val="005B43D9"/>
    <w:rsid w:val="005B43E9"/>
    <w:rsid w:val="005B445A"/>
    <w:rsid w:val="005B44F0"/>
    <w:rsid w:val="005B44F3"/>
    <w:rsid w:val="005B44FF"/>
    <w:rsid w:val="005B451F"/>
    <w:rsid w:val="005B4552"/>
    <w:rsid w:val="005B4569"/>
    <w:rsid w:val="005B45DC"/>
    <w:rsid w:val="005B4690"/>
    <w:rsid w:val="005B4694"/>
    <w:rsid w:val="005B46F9"/>
    <w:rsid w:val="005B475E"/>
    <w:rsid w:val="005B47A0"/>
    <w:rsid w:val="005B47A2"/>
    <w:rsid w:val="005B47D7"/>
    <w:rsid w:val="005B4824"/>
    <w:rsid w:val="005B4874"/>
    <w:rsid w:val="005B4896"/>
    <w:rsid w:val="005B4A06"/>
    <w:rsid w:val="005B4AAF"/>
    <w:rsid w:val="005B4AB4"/>
    <w:rsid w:val="005B4AB6"/>
    <w:rsid w:val="005B4B54"/>
    <w:rsid w:val="005B4B6E"/>
    <w:rsid w:val="005B4B86"/>
    <w:rsid w:val="005B4B8D"/>
    <w:rsid w:val="005B4BE0"/>
    <w:rsid w:val="005B4BF5"/>
    <w:rsid w:val="005B4C1B"/>
    <w:rsid w:val="005B4C27"/>
    <w:rsid w:val="005B4C42"/>
    <w:rsid w:val="005B4C64"/>
    <w:rsid w:val="005B4C68"/>
    <w:rsid w:val="005B4C72"/>
    <w:rsid w:val="005B4C7D"/>
    <w:rsid w:val="005B4D44"/>
    <w:rsid w:val="005B4D78"/>
    <w:rsid w:val="005B4DB4"/>
    <w:rsid w:val="005B4DB8"/>
    <w:rsid w:val="005B4E5C"/>
    <w:rsid w:val="005B4EF0"/>
    <w:rsid w:val="005B5030"/>
    <w:rsid w:val="005B506F"/>
    <w:rsid w:val="005B5095"/>
    <w:rsid w:val="005B509E"/>
    <w:rsid w:val="005B50D6"/>
    <w:rsid w:val="005B510A"/>
    <w:rsid w:val="005B5112"/>
    <w:rsid w:val="005B518B"/>
    <w:rsid w:val="005B518C"/>
    <w:rsid w:val="005B518D"/>
    <w:rsid w:val="005B51B7"/>
    <w:rsid w:val="005B51BD"/>
    <w:rsid w:val="005B5277"/>
    <w:rsid w:val="005B52E4"/>
    <w:rsid w:val="005B532A"/>
    <w:rsid w:val="005B5339"/>
    <w:rsid w:val="005B5392"/>
    <w:rsid w:val="005B53A8"/>
    <w:rsid w:val="005B53C0"/>
    <w:rsid w:val="005B5494"/>
    <w:rsid w:val="005B54B5"/>
    <w:rsid w:val="005B54E8"/>
    <w:rsid w:val="005B551A"/>
    <w:rsid w:val="005B551D"/>
    <w:rsid w:val="005B5546"/>
    <w:rsid w:val="005B55FF"/>
    <w:rsid w:val="005B569C"/>
    <w:rsid w:val="005B56B7"/>
    <w:rsid w:val="005B5702"/>
    <w:rsid w:val="005B57C7"/>
    <w:rsid w:val="005B57F4"/>
    <w:rsid w:val="005B582C"/>
    <w:rsid w:val="005B583B"/>
    <w:rsid w:val="005B588E"/>
    <w:rsid w:val="005B5967"/>
    <w:rsid w:val="005B598C"/>
    <w:rsid w:val="005B59EE"/>
    <w:rsid w:val="005B5A44"/>
    <w:rsid w:val="005B5AB4"/>
    <w:rsid w:val="005B5AD5"/>
    <w:rsid w:val="005B5B08"/>
    <w:rsid w:val="005B5B0D"/>
    <w:rsid w:val="005B5B2D"/>
    <w:rsid w:val="005B5BC0"/>
    <w:rsid w:val="005B5BF2"/>
    <w:rsid w:val="005B5C39"/>
    <w:rsid w:val="005B5CA4"/>
    <w:rsid w:val="005B5CAF"/>
    <w:rsid w:val="005B5CB0"/>
    <w:rsid w:val="005B5CBC"/>
    <w:rsid w:val="005B5D1A"/>
    <w:rsid w:val="005B5D44"/>
    <w:rsid w:val="005B5D9E"/>
    <w:rsid w:val="005B5E5A"/>
    <w:rsid w:val="005B5F67"/>
    <w:rsid w:val="005B5FD4"/>
    <w:rsid w:val="005B6011"/>
    <w:rsid w:val="005B605F"/>
    <w:rsid w:val="005B6088"/>
    <w:rsid w:val="005B6104"/>
    <w:rsid w:val="005B6164"/>
    <w:rsid w:val="005B6192"/>
    <w:rsid w:val="005B6206"/>
    <w:rsid w:val="005B620E"/>
    <w:rsid w:val="005B629E"/>
    <w:rsid w:val="005B62E5"/>
    <w:rsid w:val="005B6396"/>
    <w:rsid w:val="005B63BB"/>
    <w:rsid w:val="005B6409"/>
    <w:rsid w:val="005B640A"/>
    <w:rsid w:val="005B6561"/>
    <w:rsid w:val="005B65B9"/>
    <w:rsid w:val="005B65D2"/>
    <w:rsid w:val="005B6629"/>
    <w:rsid w:val="005B6668"/>
    <w:rsid w:val="005B66D9"/>
    <w:rsid w:val="005B6732"/>
    <w:rsid w:val="005B6771"/>
    <w:rsid w:val="005B678B"/>
    <w:rsid w:val="005B67A6"/>
    <w:rsid w:val="005B67B7"/>
    <w:rsid w:val="005B67FD"/>
    <w:rsid w:val="005B6917"/>
    <w:rsid w:val="005B6980"/>
    <w:rsid w:val="005B69A8"/>
    <w:rsid w:val="005B6A21"/>
    <w:rsid w:val="005B6A77"/>
    <w:rsid w:val="005B6AA8"/>
    <w:rsid w:val="005B6AFE"/>
    <w:rsid w:val="005B6AFF"/>
    <w:rsid w:val="005B6B00"/>
    <w:rsid w:val="005B6B08"/>
    <w:rsid w:val="005B6B12"/>
    <w:rsid w:val="005B6B26"/>
    <w:rsid w:val="005B6B2E"/>
    <w:rsid w:val="005B6B90"/>
    <w:rsid w:val="005B6C71"/>
    <w:rsid w:val="005B6CC9"/>
    <w:rsid w:val="005B6D29"/>
    <w:rsid w:val="005B6D74"/>
    <w:rsid w:val="005B6DE3"/>
    <w:rsid w:val="005B6DE9"/>
    <w:rsid w:val="005B6E38"/>
    <w:rsid w:val="005B6E49"/>
    <w:rsid w:val="005B6ECB"/>
    <w:rsid w:val="005B6F3F"/>
    <w:rsid w:val="005B6F46"/>
    <w:rsid w:val="005B6F7F"/>
    <w:rsid w:val="005B6F88"/>
    <w:rsid w:val="005B6F97"/>
    <w:rsid w:val="005B6F9B"/>
    <w:rsid w:val="005B7014"/>
    <w:rsid w:val="005B70C9"/>
    <w:rsid w:val="005B71C6"/>
    <w:rsid w:val="005B71F5"/>
    <w:rsid w:val="005B720A"/>
    <w:rsid w:val="005B7251"/>
    <w:rsid w:val="005B7283"/>
    <w:rsid w:val="005B72A5"/>
    <w:rsid w:val="005B7324"/>
    <w:rsid w:val="005B7343"/>
    <w:rsid w:val="005B745F"/>
    <w:rsid w:val="005B75A5"/>
    <w:rsid w:val="005B75E2"/>
    <w:rsid w:val="005B76A2"/>
    <w:rsid w:val="005B76AB"/>
    <w:rsid w:val="005B7719"/>
    <w:rsid w:val="005B775F"/>
    <w:rsid w:val="005B778B"/>
    <w:rsid w:val="005B77A2"/>
    <w:rsid w:val="005B77D9"/>
    <w:rsid w:val="005B77DC"/>
    <w:rsid w:val="005B7805"/>
    <w:rsid w:val="005B78A2"/>
    <w:rsid w:val="005B78A8"/>
    <w:rsid w:val="005B78BC"/>
    <w:rsid w:val="005B793C"/>
    <w:rsid w:val="005B7988"/>
    <w:rsid w:val="005B7999"/>
    <w:rsid w:val="005B79B2"/>
    <w:rsid w:val="005B79C2"/>
    <w:rsid w:val="005B79CA"/>
    <w:rsid w:val="005B79F3"/>
    <w:rsid w:val="005B7A3A"/>
    <w:rsid w:val="005B7A44"/>
    <w:rsid w:val="005B7A75"/>
    <w:rsid w:val="005B7ACA"/>
    <w:rsid w:val="005B7ADF"/>
    <w:rsid w:val="005B7B0B"/>
    <w:rsid w:val="005B7B1D"/>
    <w:rsid w:val="005B7B30"/>
    <w:rsid w:val="005B7B8B"/>
    <w:rsid w:val="005B7B95"/>
    <w:rsid w:val="005B7BE1"/>
    <w:rsid w:val="005B7C02"/>
    <w:rsid w:val="005B7C0E"/>
    <w:rsid w:val="005B7CB9"/>
    <w:rsid w:val="005B7D4F"/>
    <w:rsid w:val="005B7DA8"/>
    <w:rsid w:val="005B7E6F"/>
    <w:rsid w:val="005B7ECE"/>
    <w:rsid w:val="005B7F13"/>
    <w:rsid w:val="005B7F30"/>
    <w:rsid w:val="005B7F7F"/>
    <w:rsid w:val="005B7FA4"/>
    <w:rsid w:val="005B7FAE"/>
    <w:rsid w:val="005B7FDB"/>
    <w:rsid w:val="005B7FDD"/>
    <w:rsid w:val="005C0010"/>
    <w:rsid w:val="005C005F"/>
    <w:rsid w:val="005C0078"/>
    <w:rsid w:val="005C008F"/>
    <w:rsid w:val="005C0154"/>
    <w:rsid w:val="005C0163"/>
    <w:rsid w:val="005C01C4"/>
    <w:rsid w:val="005C01CC"/>
    <w:rsid w:val="005C01D1"/>
    <w:rsid w:val="005C0465"/>
    <w:rsid w:val="005C0468"/>
    <w:rsid w:val="005C0582"/>
    <w:rsid w:val="005C0584"/>
    <w:rsid w:val="005C05A7"/>
    <w:rsid w:val="005C0627"/>
    <w:rsid w:val="005C063C"/>
    <w:rsid w:val="005C066D"/>
    <w:rsid w:val="005C068A"/>
    <w:rsid w:val="005C06D0"/>
    <w:rsid w:val="005C079A"/>
    <w:rsid w:val="005C07E1"/>
    <w:rsid w:val="005C0879"/>
    <w:rsid w:val="005C091C"/>
    <w:rsid w:val="005C092C"/>
    <w:rsid w:val="005C0972"/>
    <w:rsid w:val="005C0979"/>
    <w:rsid w:val="005C09A2"/>
    <w:rsid w:val="005C09BA"/>
    <w:rsid w:val="005C0A21"/>
    <w:rsid w:val="005C0A29"/>
    <w:rsid w:val="005C0AC4"/>
    <w:rsid w:val="005C0B1F"/>
    <w:rsid w:val="005C0B9B"/>
    <w:rsid w:val="005C0BA3"/>
    <w:rsid w:val="005C0C5E"/>
    <w:rsid w:val="005C0C73"/>
    <w:rsid w:val="005C0C7C"/>
    <w:rsid w:val="005C0C7F"/>
    <w:rsid w:val="005C0D17"/>
    <w:rsid w:val="005C0D2B"/>
    <w:rsid w:val="005C0D4F"/>
    <w:rsid w:val="005C0D8F"/>
    <w:rsid w:val="005C0D9B"/>
    <w:rsid w:val="005C0E0A"/>
    <w:rsid w:val="005C0E44"/>
    <w:rsid w:val="005C0EC7"/>
    <w:rsid w:val="005C0F84"/>
    <w:rsid w:val="005C0FA4"/>
    <w:rsid w:val="005C0FCA"/>
    <w:rsid w:val="005C0FE4"/>
    <w:rsid w:val="005C0FF4"/>
    <w:rsid w:val="005C1019"/>
    <w:rsid w:val="005C1096"/>
    <w:rsid w:val="005C1115"/>
    <w:rsid w:val="005C114B"/>
    <w:rsid w:val="005C1185"/>
    <w:rsid w:val="005C1227"/>
    <w:rsid w:val="005C122C"/>
    <w:rsid w:val="005C131A"/>
    <w:rsid w:val="005C136B"/>
    <w:rsid w:val="005C13CB"/>
    <w:rsid w:val="005C13F1"/>
    <w:rsid w:val="005C1460"/>
    <w:rsid w:val="005C14C5"/>
    <w:rsid w:val="005C152F"/>
    <w:rsid w:val="005C153F"/>
    <w:rsid w:val="005C159D"/>
    <w:rsid w:val="005C1685"/>
    <w:rsid w:val="005C16A1"/>
    <w:rsid w:val="005C16BE"/>
    <w:rsid w:val="005C16BF"/>
    <w:rsid w:val="005C16CD"/>
    <w:rsid w:val="005C1731"/>
    <w:rsid w:val="005C178D"/>
    <w:rsid w:val="005C17CF"/>
    <w:rsid w:val="005C1875"/>
    <w:rsid w:val="005C1886"/>
    <w:rsid w:val="005C193D"/>
    <w:rsid w:val="005C194A"/>
    <w:rsid w:val="005C19A6"/>
    <w:rsid w:val="005C1A4A"/>
    <w:rsid w:val="005C1A8F"/>
    <w:rsid w:val="005C1AAD"/>
    <w:rsid w:val="005C1BB6"/>
    <w:rsid w:val="005C1BCA"/>
    <w:rsid w:val="005C1C30"/>
    <w:rsid w:val="005C1C4D"/>
    <w:rsid w:val="005C1C7C"/>
    <w:rsid w:val="005C1CAC"/>
    <w:rsid w:val="005C1D02"/>
    <w:rsid w:val="005C1EA0"/>
    <w:rsid w:val="005C1EE0"/>
    <w:rsid w:val="005C1F00"/>
    <w:rsid w:val="005C1F8A"/>
    <w:rsid w:val="005C1FD6"/>
    <w:rsid w:val="005C1FEF"/>
    <w:rsid w:val="005C1FFC"/>
    <w:rsid w:val="005C20D1"/>
    <w:rsid w:val="005C2103"/>
    <w:rsid w:val="005C2147"/>
    <w:rsid w:val="005C216D"/>
    <w:rsid w:val="005C218C"/>
    <w:rsid w:val="005C2223"/>
    <w:rsid w:val="005C2244"/>
    <w:rsid w:val="005C22CD"/>
    <w:rsid w:val="005C22D9"/>
    <w:rsid w:val="005C242C"/>
    <w:rsid w:val="005C243F"/>
    <w:rsid w:val="005C24AF"/>
    <w:rsid w:val="005C24B7"/>
    <w:rsid w:val="005C24FA"/>
    <w:rsid w:val="005C2579"/>
    <w:rsid w:val="005C2608"/>
    <w:rsid w:val="005C2661"/>
    <w:rsid w:val="005C26AA"/>
    <w:rsid w:val="005C26AC"/>
    <w:rsid w:val="005C2768"/>
    <w:rsid w:val="005C2772"/>
    <w:rsid w:val="005C27ED"/>
    <w:rsid w:val="005C27FC"/>
    <w:rsid w:val="005C27FE"/>
    <w:rsid w:val="005C2836"/>
    <w:rsid w:val="005C288A"/>
    <w:rsid w:val="005C2892"/>
    <w:rsid w:val="005C289C"/>
    <w:rsid w:val="005C28B6"/>
    <w:rsid w:val="005C28DB"/>
    <w:rsid w:val="005C28DC"/>
    <w:rsid w:val="005C2938"/>
    <w:rsid w:val="005C2969"/>
    <w:rsid w:val="005C297A"/>
    <w:rsid w:val="005C29F4"/>
    <w:rsid w:val="005C2A06"/>
    <w:rsid w:val="005C2A36"/>
    <w:rsid w:val="005C2A3E"/>
    <w:rsid w:val="005C2A8A"/>
    <w:rsid w:val="005C2ABF"/>
    <w:rsid w:val="005C2B2C"/>
    <w:rsid w:val="005C2BA2"/>
    <w:rsid w:val="005C2BB7"/>
    <w:rsid w:val="005C2BC3"/>
    <w:rsid w:val="005C2BE4"/>
    <w:rsid w:val="005C2C01"/>
    <w:rsid w:val="005C2C2A"/>
    <w:rsid w:val="005C2CAA"/>
    <w:rsid w:val="005C2D2A"/>
    <w:rsid w:val="005C2DC0"/>
    <w:rsid w:val="005C2DDE"/>
    <w:rsid w:val="005C2DE0"/>
    <w:rsid w:val="005C2DF8"/>
    <w:rsid w:val="005C2E29"/>
    <w:rsid w:val="005C2F5F"/>
    <w:rsid w:val="005C305B"/>
    <w:rsid w:val="005C3062"/>
    <w:rsid w:val="005C30B4"/>
    <w:rsid w:val="005C310A"/>
    <w:rsid w:val="005C310C"/>
    <w:rsid w:val="005C3114"/>
    <w:rsid w:val="005C318E"/>
    <w:rsid w:val="005C31C4"/>
    <w:rsid w:val="005C3265"/>
    <w:rsid w:val="005C32F7"/>
    <w:rsid w:val="005C3341"/>
    <w:rsid w:val="005C33DE"/>
    <w:rsid w:val="005C33FF"/>
    <w:rsid w:val="005C343E"/>
    <w:rsid w:val="005C346A"/>
    <w:rsid w:val="005C3495"/>
    <w:rsid w:val="005C3529"/>
    <w:rsid w:val="005C35AE"/>
    <w:rsid w:val="005C35B8"/>
    <w:rsid w:val="005C3612"/>
    <w:rsid w:val="005C36A3"/>
    <w:rsid w:val="005C36B5"/>
    <w:rsid w:val="005C3772"/>
    <w:rsid w:val="005C378D"/>
    <w:rsid w:val="005C37D0"/>
    <w:rsid w:val="005C37DF"/>
    <w:rsid w:val="005C3873"/>
    <w:rsid w:val="005C3897"/>
    <w:rsid w:val="005C3913"/>
    <w:rsid w:val="005C395B"/>
    <w:rsid w:val="005C399B"/>
    <w:rsid w:val="005C3A2B"/>
    <w:rsid w:val="005C3A39"/>
    <w:rsid w:val="005C3AA6"/>
    <w:rsid w:val="005C3AC8"/>
    <w:rsid w:val="005C3B03"/>
    <w:rsid w:val="005C3B4B"/>
    <w:rsid w:val="005C3BB3"/>
    <w:rsid w:val="005C3D13"/>
    <w:rsid w:val="005C3D1B"/>
    <w:rsid w:val="005C3D2F"/>
    <w:rsid w:val="005C3E30"/>
    <w:rsid w:val="005C3E32"/>
    <w:rsid w:val="005C3E35"/>
    <w:rsid w:val="005C3EAD"/>
    <w:rsid w:val="005C3FE7"/>
    <w:rsid w:val="005C401E"/>
    <w:rsid w:val="005C40B6"/>
    <w:rsid w:val="005C40FA"/>
    <w:rsid w:val="005C4141"/>
    <w:rsid w:val="005C417B"/>
    <w:rsid w:val="005C41B3"/>
    <w:rsid w:val="005C424B"/>
    <w:rsid w:val="005C426A"/>
    <w:rsid w:val="005C4281"/>
    <w:rsid w:val="005C42C3"/>
    <w:rsid w:val="005C431A"/>
    <w:rsid w:val="005C4332"/>
    <w:rsid w:val="005C4394"/>
    <w:rsid w:val="005C439F"/>
    <w:rsid w:val="005C43C3"/>
    <w:rsid w:val="005C43DA"/>
    <w:rsid w:val="005C44B3"/>
    <w:rsid w:val="005C44E9"/>
    <w:rsid w:val="005C4755"/>
    <w:rsid w:val="005C479B"/>
    <w:rsid w:val="005C481C"/>
    <w:rsid w:val="005C484C"/>
    <w:rsid w:val="005C4859"/>
    <w:rsid w:val="005C48C9"/>
    <w:rsid w:val="005C48D7"/>
    <w:rsid w:val="005C491F"/>
    <w:rsid w:val="005C4921"/>
    <w:rsid w:val="005C497B"/>
    <w:rsid w:val="005C49D9"/>
    <w:rsid w:val="005C4A35"/>
    <w:rsid w:val="005C4C18"/>
    <w:rsid w:val="005C4CE5"/>
    <w:rsid w:val="005C4D74"/>
    <w:rsid w:val="005C4D7F"/>
    <w:rsid w:val="005C4DC3"/>
    <w:rsid w:val="005C4E0F"/>
    <w:rsid w:val="005C4E17"/>
    <w:rsid w:val="005C4E78"/>
    <w:rsid w:val="005C4E92"/>
    <w:rsid w:val="005C4EFB"/>
    <w:rsid w:val="005C4FF5"/>
    <w:rsid w:val="005C5068"/>
    <w:rsid w:val="005C507D"/>
    <w:rsid w:val="005C511C"/>
    <w:rsid w:val="005C511E"/>
    <w:rsid w:val="005C51EC"/>
    <w:rsid w:val="005C520F"/>
    <w:rsid w:val="005C524D"/>
    <w:rsid w:val="005C52AF"/>
    <w:rsid w:val="005C52F5"/>
    <w:rsid w:val="005C5301"/>
    <w:rsid w:val="005C5313"/>
    <w:rsid w:val="005C538A"/>
    <w:rsid w:val="005C539A"/>
    <w:rsid w:val="005C53F4"/>
    <w:rsid w:val="005C53FE"/>
    <w:rsid w:val="005C5426"/>
    <w:rsid w:val="005C5441"/>
    <w:rsid w:val="005C5527"/>
    <w:rsid w:val="005C5551"/>
    <w:rsid w:val="005C55AA"/>
    <w:rsid w:val="005C5655"/>
    <w:rsid w:val="005C56F6"/>
    <w:rsid w:val="005C5700"/>
    <w:rsid w:val="005C5745"/>
    <w:rsid w:val="005C5874"/>
    <w:rsid w:val="005C587A"/>
    <w:rsid w:val="005C589F"/>
    <w:rsid w:val="005C58EB"/>
    <w:rsid w:val="005C5939"/>
    <w:rsid w:val="005C5949"/>
    <w:rsid w:val="005C597D"/>
    <w:rsid w:val="005C59FE"/>
    <w:rsid w:val="005C5A70"/>
    <w:rsid w:val="005C5B19"/>
    <w:rsid w:val="005C5B31"/>
    <w:rsid w:val="005C5C3D"/>
    <w:rsid w:val="005C5CC1"/>
    <w:rsid w:val="005C5CFF"/>
    <w:rsid w:val="005C5D7E"/>
    <w:rsid w:val="005C5D81"/>
    <w:rsid w:val="005C5DEA"/>
    <w:rsid w:val="005C5E78"/>
    <w:rsid w:val="005C5F09"/>
    <w:rsid w:val="005C5FD0"/>
    <w:rsid w:val="005C5FDC"/>
    <w:rsid w:val="005C6045"/>
    <w:rsid w:val="005C605F"/>
    <w:rsid w:val="005C615D"/>
    <w:rsid w:val="005C61AE"/>
    <w:rsid w:val="005C620A"/>
    <w:rsid w:val="005C6324"/>
    <w:rsid w:val="005C6378"/>
    <w:rsid w:val="005C6386"/>
    <w:rsid w:val="005C643A"/>
    <w:rsid w:val="005C648E"/>
    <w:rsid w:val="005C6494"/>
    <w:rsid w:val="005C64B7"/>
    <w:rsid w:val="005C64F8"/>
    <w:rsid w:val="005C6533"/>
    <w:rsid w:val="005C656E"/>
    <w:rsid w:val="005C6572"/>
    <w:rsid w:val="005C658D"/>
    <w:rsid w:val="005C6664"/>
    <w:rsid w:val="005C666D"/>
    <w:rsid w:val="005C6674"/>
    <w:rsid w:val="005C674B"/>
    <w:rsid w:val="005C681C"/>
    <w:rsid w:val="005C6888"/>
    <w:rsid w:val="005C6947"/>
    <w:rsid w:val="005C6A14"/>
    <w:rsid w:val="005C6A4E"/>
    <w:rsid w:val="005C6A58"/>
    <w:rsid w:val="005C6A5D"/>
    <w:rsid w:val="005C6A8C"/>
    <w:rsid w:val="005C6A8E"/>
    <w:rsid w:val="005C6AE0"/>
    <w:rsid w:val="005C6C14"/>
    <w:rsid w:val="005C6D21"/>
    <w:rsid w:val="005C6DA9"/>
    <w:rsid w:val="005C6ED9"/>
    <w:rsid w:val="005C6EE5"/>
    <w:rsid w:val="005C6F15"/>
    <w:rsid w:val="005C6FD2"/>
    <w:rsid w:val="005C7030"/>
    <w:rsid w:val="005C7055"/>
    <w:rsid w:val="005C7103"/>
    <w:rsid w:val="005C71BF"/>
    <w:rsid w:val="005C7258"/>
    <w:rsid w:val="005C7289"/>
    <w:rsid w:val="005C72B5"/>
    <w:rsid w:val="005C72CA"/>
    <w:rsid w:val="005C72E2"/>
    <w:rsid w:val="005C7340"/>
    <w:rsid w:val="005C734E"/>
    <w:rsid w:val="005C73AF"/>
    <w:rsid w:val="005C73E4"/>
    <w:rsid w:val="005C7406"/>
    <w:rsid w:val="005C743D"/>
    <w:rsid w:val="005C74D6"/>
    <w:rsid w:val="005C75CC"/>
    <w:rsid w:val="005C75DE"/>
    <w:rsid w:val="005C768D"/>
    <w:rsid w:val="005C76EE"/>
    <w:rsid w:val="005C772D"/>
    <w:rsid w:val="005C7745"/>
    <w:rsid w:val="005C7818"/>
    <w:rsid w:val="005C783B"/>
    <w:rsid w:val="005C78B1"/>
    <w:rsid w:val="005C78EA"/>
    <w:rsid w:val="005C7997"/>
    <w:rsid w:val="005C7A80"/>
    <w:rsid w:val="005C7A93"/>
    <w:rsid w:val="005C7ACF"/>
    <w:rsid w:val="005C7AE0"/>
    <w:rsid w:val="005C7B1F"/>
    <w:rsid w:val="005C7B58"/>
    <w:rsid w:val="005C7BD1"/>
    <w:rsid w:val="005C7C92"/>
    <w:rsid w:val="005C7C9C"/>
    <w:rsid w:val="005C7D47"/>
    <w:rsid w:val="005C7D86"/>
    <w:rsid w:val="005C7D8B"/>
    <w:rsid w:val="005C7DA1"/>
    <w:rsid w:val="005C7E14"/>
    <w:rsid w:val="005C7E5C"/>
    <w:rsid w:val="005C7E9C"/>
    <w:rsid w:val="005C7EAC"/>
    <w:rsid w:val="005C7EAD"/>
    <w:rsid w:val="005C7ED8"/>
    <w:rsid w:val="005C7FAB"/>
    <w:rsid w:val="005C7FBB"/>
    <w:rsid w:val="005C7FC2"/>
    <w:rsid w:val="005D0009"/>
    <w:rsid w:val="005D00F8"/>
    <w:rsid w:val="005D01D0"/>
    <w:rsid w:val="005D024A"/>
    <w:rsid w:val="005D02BE"/>
    <w:rsid w:val="005D0320"/>
    <w:rsid w:val="005D0334"/>
    <w:rsid w:val="005D033F"/>
    <w:rsid w:val="005D0370"/>
    <w:rsid w:val="005D03A8"/>
    <w:rsid w:val="005D03D3"/>
    <w:rsid w:val="005D0477"/>
    <w:rsid w:val="005D04EE"/>
    <w:rsid w:val="005D04FA"/>
    <w:rsid w:val="005D04FF"/>
    <w:rsid w:val="005D051D"/>
    <w:rsid w:val="005D0538"/>
    <w:rsid w:val="005D0561"/>
    <w:rsid w:val="005D0589"/>
    <w:rsid w:val="005D0683"/>
    <w:rsid w:val="005D068D"/>
    <w:rsid w:val="005D06E1"/>
    <w:rsid w:val="005D06F7"/>
    <w:rsid w:val="005D07B1"/>
    <w:rsid w:val="005D08C7"/>
    <w:rsid w:val="005D0947"/>
    <w:rsid w:val="005D0A37"/>
    <w:rsid w:val="005D0A51"/>
    <w:rsid w:val="005D0A5D"/>
    <w:rsid w:val="005D0A60"/>
    <w:rsid w:val="005D0A9B"/>
    <w:rsid w:val="005D0B73"/>
    <w:rsid w:val="005D0C1F"/>
    <w:rsid w:val="005D0C48"/>
    <w:rsid w:val="005D0E4F"/>
    <w:rsid w:val="005D0E5C"/>
    <w:rsid w:val="005D0E90"/>
    <w:rsid w:val="005D0F1F"/>
    <w:rsid w:val="005D0F99"/>
    <w:rsid w:val="005D1067"/>
    <w:rsid w:val="005D10A9"/>
    <w:rsid w:val="005D1129"/>
    <w:rsid w:val="005D1167"/>
    <w:rsid w:val="005D1176"/>
    <w:rsid w:val="005D1195"/>
    <w:rsid w:val="005D11D0"/>
    <w:rsid w:val="005D12A6"/>
    <w:rsid w:val="005D1338"/>
    <w:rsid w:val="005D135D"/>
    <w:rsid w:val="005D13C1"/>
    <w:rsid w:val="005D13C2"/>
    <w:rsid w:val="005D1443"/>
    <w:rsid w:val="005D14CF"/>
    <w:rsid w:val="005D1558"/>
    <w:rsid w:val="005D15C0"/>
    <w:rsid w:val="005D161E"/>
    <w:rsid w:val="005D1635"/>
    <w:rsid w:val="005D166A"/>
    <w:rsid w:val="005D1682"/>
    <w:rsid w:val="005D16EC"/>
    <w:rsid w:val="005D1759"/>
    <w:rsid w:val="005D1791"/>
    <w:rsid w:val="005D179A"/>
    <w:rsid w:val="005D17EE"/>
    <w:rsid w:val="005D186F"/>
    <w:rsid w:val="005D1880"/>
    <w:rsid w:val="005D199C"/>
    <w:rsid w:val="005D19F6"/>
    <w:rsid w:val="005D1A9B"/>
    <w:rsid w:val="005D1B05"/>
    <w:rsid w:val="005D1B29"/>
    <w:rsid w:val="005D1B2F"/>
    <w:rsid w:val="005D1B9A"/>
    <w:rsid w:val="005D1BE0"/>
    <w:rsid w:val="005D1C17"/>
    <w:rsid w:val="005D1C93"/>
    <w:rsid w:val="005D1CD8"/>
    <w:rsid w:val="005D1D49"/>
    <w:rsid w:val="005D1F26"/>
    <w:rsid w:val="005D1F6C"/>
    <w:rsid w:val="005D1FC3"/>
    <w:rsid w:val="005D1FE9"/>
    <w:rsid w:val="005D1FF3"/>
    <w:rsid w:val="005D20E8"/>
    <w:rsid w:val="005D2139"/>
    <w:rsid w:val="005D2141"/>
    <w:rsid w:val="005D221A"/>
    <w:rsid w:val="005D2392"/>
    <w:rsid w:val="005D2397"/>
    <w:rsid w:val="005D23B5"/>
    <w:rsid w:val="005D23B9"/>
    <w:rsid w:val="005D23EA"/>
    <w:rsid w:val="005D23FB"/>
    <w:rsid w:val="005D2438"/>
    <w:rsid w:val="005D2440"/>
    <w:rsid w:val="005D2454"/>
    <w:rsid w:val="005D2500"/>
    <w:rsid w:val="005D25AB"/>
    <w:rsid w:val="005D25B3"/>
    <w:rsid w:val="005D25EF"/>
    <w:rsid w:val="005D2626"/>
    <w:rsid w:val="005D267A"/>
    <w:rsid w:val="005D26A8"/>
    <w:rsid w:val="005D26F0"/>
    <w:rsid w:val="005D2763"/>
    <w:rsid w:val="005D2792"/>
    <w:rsid w:val="005D282F"/>
    <w:rsid w:val="005D2838"/>
    <w:rsid w:val="005D293B"/>
    <w:rsid w:val="005D2940"/>
    <w:rsid w:val="005D294F"/>
    <w:rsid w:val="005D2A61"/>
    <w:rsid w:val="005D2AEA"/>
    <w:rsid w:val="005D2BE0"/>
    <w:rsid w:val="005D2C15"/>
    <w:rsid w:val="005D2CCE"/>
    <w:rsid w:val="005D2EDB"/>
    <w:rsid w:val="005D2F83"/>
    <w:rsid w:val="005D2FD5"/>
    <w:rsid w:val="005D3035"/>
    <w:rsid w:val="005D3180"/>
    <w:rsid w:val="005D320C"/>
    <w:rsid w:val="005D32E2"/>
    <w:rsid w:val="005D32E6"/>
    <w:rsid w:val="005D33CE"/>
    <w:rsid w:val="005D3481"/>
    <w:rsid w:val="005D3484"/>
    <w:rsid w:val="005D3559"/>
    <w:rsid w:val="005D358D"/>
    <w:rsid w:val="005D3653"/>
    <w:rsid w:val="005D370D"/>
    <w:rsid w:val="005D372A"/>
    <w:rsid w:val="005D3767"/>
    <w:rsid w:val="005D3771"/>
    <w:rsid w:val="005D3778"/>
    <w:rsid w:val="005D37B5"/>
    <w:rsid w:val="005D37F4"/>
    <w:rsid w:val="005D381F"/>
    <w:rsid w:val="005D384B"/>
    <w:rsid w:val="005D3906"/>
    <w:rsid w:val="005D3979"/>
    <w:rsid w:val="005D3991"/>
    <w:rsid w:val="005D39F3"/>
    <w:rsid w:val="005D3A37"/>
    <w:rsid w:val="005D3A40"/>
    <w:rsid w:val="005D3AE6"/>
    <w:rsid w:val="005D3B53"/>
    <w:rsid w:val="005D3B63"/>
    <w:rsid w:val="005D3BB8"/>
    <w:rsid w:val="005D3BE6"/>
    <w:rsid w:val="005D3C01"/>
    <w:rsid w:val="005D3C58"/>
    <w:rsid w:val="005D3D00"/>
    <w:rsid w:val="005D3DD0"/>
    <w:rsid w:val="005D3E2C"/>
    <w:rsid w:val="005D3E40"/>
    <w:rsid w:val="005D3EF0"/>
    <w:rsid w:val="005D3EF7"/>
    <w:rsid w:val="005D3F17"/>
    <w:rsid w:val="005D3F21"/>
    <w:rsid w:val="005D3F43"/>
    <w:rsid w:val="005D3FB8"/>
    <w:rsid w:val="005D3FC9"/>
    <w:rsid w:val="005D4021"/>
    <w:rsid w:val="005D406E"/>
    <w:rsid w:val="005D4091"/>
    <w:rsid w:val="005D40A3"/>
    <w:rsid w:val="005D40DC"/>
    <w:rsid w:val="005D415B"/>
    <w:rsid w:val="005D41D5"/>
    <w:rsid w:val="005D4230"/>
    <w:rsid w:val="005D4280"/>
    <w:rsid w:val="005D4321"/>
    <w:rsid w:val="005D435B"/>
    <w:rsid w:val="005D4375"/>
    <w:rsid w:val="005D4391"/>
    <w:rsid w:val="005D4394"/>
    <w:rsid w:val="005D43DC"/>
    <w:rsid w:val="005D4469"/>
    <w:rsid w:val="005D4477"/>
    <w:rsid w:val="005D44BF"/>
    <w:rsid w:val="005D4597"/>
    <w:rsid w:val="005D45F8"/>
    <w:rsid w:val="005D464D"/>
    <w:rsid w:val="005D468C"/>
    <w:rsid w:val="005D4780"/>
    <w:rsid w:val="005D48AD"/>
    <w:rsid w:val="005D48ED"/>
    <w:rsid w:val="005D4A0B"/>
    <w:rsid w:val="005D4A11"/>
    <w:rsid w:val="005D4A18"/>
    <w:rsid w:val="005D4A59"/>
    <w:rsid w:val="005D4A6E"/>
    <w:rsid w:val="005D4AB2"/>
    <w:rsid w:val="005D4B82"/>
    <w:rsid w:val="005D4BC1"/>
    <w:rsid w:val="005D4BD2"/>
    <w:rsid w:val="005D4CC5"/>
    <w:rsid w:val="005D4CD7"/>
    <w:rsid w:val="005D4D89"/>
    <w:rsid w:val="005D4D9A"/>
    <w:rsid w:val="005D4E76"/>
    <w:rsid w:val="005D4E82"/>
    <w:rsid w:val="005D4E96"/>
    <w:rsid w:val="005D4EB0"/>
    <w:rsid w:val="005D4EFB"/>
    <w:rsid w:val="005D4F5C"/>
    <w:rsid w:val="005D4F5D"/>
    <w:rsid w:val="005D4F69"/>
    <w:rsid w:val="005D4FE3"/>
    <w:rsid w:val="005D4FEF"/>
    <w:rsid w:val="005D500D"/>
    <w:rsid w:val="005D5063"/>
    <w:rsid w:val="005D50AE"/>
    <w:rsid w:val="005D5152"/>
    <w:rsid w:val="005D5167"/>
    <w:rsid w:val="005D5182"/>
    <w:rsid w:val="005D5293"/>
    <w:rsid w:val="005D52B7"/>
    <w:rsid w:val="005D52F9"/>
    <w:rsid w:val="005D53C4"/>
    <w:rsid w:val="005D53D7"/>
    <w:rsid w:val="005D540A"/>
    <w:rsid w:val="005D5474"/>
    <w:rsid w:val="005D5585"/>
    <w:rsid w:val="005D55A4"/>
    <w:rsid w:val="005D5672"/>
    <w:rsid w:val="005D58F8"/>
    <w:rsid w:val="005D58FD"/>
    <w:rsid w:val="005D5906"/>
    <w:rsid w:val="005D5981"/>
    <w:rsid w:val="005D5994"/>
    <w:rsid w:val="005D5A52"/>
    <w:rsid w:val="005D5A71"/>
    <w:rsid w:val="005D5AE9"/>
    <w:rsid w:val="005D5AED"/>
    <w:rsid w:val="005D5BB5"/>
    <w:rsid w:val="005D5BC3"/>
    <w:rsid w:val="005D5BC9"/>
    <w:rsid w:val="005D5BE2"/>
    <w:rsid w:val="005D5C95"/>
    <w:rsid w:val="005D5E15"/>
    <w:rsid w:val="005D5E60"/>
    <w:rsid w:val="005D5EB2"/>
    <w:rsid w:val="005D5EDC"/>
    <w:rsid w:val="005D5F01"/>
    <w:rsid w:val="005D5FA3"/>
    <w:rsid w:val="005D6013"/>
    <w:rsid w:val="005D6179"/>
    <w:rsid w:val="005D6194"/>
    <w:rsid w:val="005D6197"/>
    <w:rsid w:val="005D61BE"/>
    <w:rsid w:val="005D6237"/>
    <w:rsid w:val="005D633E"/>
    <w:rsid w:val="005D63D4"/>
    <w:rsid w:val="005D6494"/>
    <w:rsid w:val="005D64DB"/>
    <w:rsid w:val="005D6510"/>
    <w:rsid w:val="005D654C"/>
    <w:rsid w:val="005D65A0"/>
    <w:rsid w:val="005D65F3"/>
    <w:rsid w:val="005D662E"/>
    <w:rsid w:val="005D6698"/>
    <w:rsid w:val="005D6717"/>
    <w:rsid w:val="005D673C"/>
    <w:rsid w:val="005D67B8"/>
    <w:rsid w:val="005D68F8"/>
    <w:rsid w:val="005D691C"/>
    <w:rsid w:val="005D6958"/>
    <w:rsid w:val="005D698D"/>
    <w:rsid w:val="005D69C9"/>
    <w:rsid w:val="005D69E9"/>
    <w:rsid w:val="005D6AFB"/>
    <w:rsid w:val="005D6B46"/>
    <w:rsid w:val="005D6BDA"/>
    <w:rsid w:val="005D6BE2"/>
    <w:rsid w:val="005D6C58"/>
    <w:rsid w:val="005D6CED"/>
    <w:rsid w:val="005D6E17"/>
    <w:rsid w:val="005D6E2D"/>
    <w:rsid w:val="005D6F29"/>
    <w:rsid w:val="005D6FBA"/>
    <w:rsid w:val="005D706E"/>
    <w:rsid w:val="005D708A"/>
    <w:rsid w:val="005D710B"/>
    <w:rsid w:val="005D7121"/>
    <w:rsid w:val="005D7243"/>
    <w:rsid w:val="005D7262"/>
    <w:rsid w:val="005D7269"/>
    <w:rsid w:val="005D726B"/>
    <w:rsid w:val="005D72C6"/>
    <w:rsid w:val="005D73AE"/>
    <w:rsid w:val="005D73DA"/>
    <w:rsid w:val="005D73E0"/>
    <w:rsid w:val="005D74B0"/>
    <w:rsid w:val="005D74BD"/>
    <w:rsid w:val="005D74FF"/>
    <w:rsid w:val="005D757A"/>
    <w:rsid w:val="005D758F"/>
    <w:rsid w:val="005D75DF"/>
    <w:rsid w:val="005D75EF"/>
    <w:rsid w:val="005D7643"/>
    <w:rsid w:val="005D7655"/>
    <w:rsid w:val="005D766F"/>
    <w:rsid w:val="005D7790"/>
    <w:rsid w:val="005D77AF"/>
    <w:rsid w:val="005D77D1"/>
    <w:rsid w:val="005D7826"/>
    <w:rsid w:val="005D7838"/>
    <w:rsid w:val="005D78B6"/>
    <w:rsid w:val="005D794E"/>
    <w:rsid w:val="005D79E5"/>
    <w:rsid w:val="005D7A36"/>
    <w:rsid w:val="005D7A56"/>
    <w:rsid w:val="005D7AA4"/>
    <w:rsid w:val="005D7AB9"/>
    <w:rsid w:val="005D7AD6"/>
    <w:rsid w:val="005D7AEB"/>
    <w:rsid w:val="005D7B22"/>
    <w:rsid w:val="005D7B6D"/>
    <w:rsid w:val="005D7B9F"/>
    <w:rsid w:val="005D7BA1"/>
    <w:rsid w:val="005D7BB7"/>
    <w:rsid w:val="005D7C02"/>
    <w:rsid w:val="005D7C37"/>
    <w:rsid w:val="005D7C52"/>
    <w:rsid w:val="005D7C99"/>
    <w:rsid w:val="005D7CD1"/>
    <w:rsid w:val="005D7CD4"/>
    <w:rsid w:val="005D7CFF"/>
    <w:rsid w:val="005D7D1F"/>
    <w:rsid w:val="005D7D36"/>
    <w:rsid w:val="005D7D4A"/>
    <w:rsid w:val="005D7E08"/>
    <w:rsid w:val="005D7E5E"/>
    <w:rsid w:val="005D7EED"/>
    <w:rsid w:val="005E0009"/>
    <w:rsid w:val="005E0071"/>
    <w:rsid w:val="005E012B"/>
    <w:rsid w:val="005E0149"/>
    <w:rsid w:val="005E0167"/>
    <w:rsid w:val="005E016A"/>
    <w:rsid w:val="005E0174"/>
    <w:rsid w:val="005E0220"/>
    <w:rsid w:val="005E0262"/>
    <w:rsid w:val="005E0291"/>
    <w:rsid w:val="005E02DC"/>
    <w:rsid w:val="005E0399"/>
    <w:rsid w:val="005E03D4"/>
    <w:rsid w:val="005E0421"/>
    <w:rsid w:val="005E042C"/>
    <w:rsid w:val="005E0569"/>
    <w:rsid w:val="005E05A1"/>
    <w:rsid w:val="005E05B7"/>
    <w:rsid w:val="005E05D2"/>
    <w:rsid w:val="005E05D6"/>
    <w:rsid w:val="005E05F3"/>
    <w:rsid w:val="005E05FA"/>
    <w:rsid w:val="005E0653"/>
    <w:rsid w:val="005E0776"/>
    <w:rsid w:val="005E07F0"/>
    <w:rsid w:val="005E0802"/>
    <w:rsid w:val="005E080E"/>
    <w:rsid w:val="005E0827"/>
    <w:rsid w:val="005E0837"/>
    <w:rsid w:val="005E083C"/>
    <w:rsid w:val="005E08A3"/>
    <w:rsid w:val="005E08C3"/>
    <w:rsid w:val="005E09B4"/>
    <w:rsid w:val="005E09DA"/>
    <w:rsid w:val="005E0A22"/>
    <w:rsid w:val="005E0A33"/>
    <w:rsid w:val="005E0A47"/>
    <w:rsid w:val="005E0AB9"/>
    <w:rsid w:val="005E0B2A"/>
    <w:rsid w:val="005E0B7E"/>
    <w:rsid w:val="005E0BBE"/>
    <w:rsid w:val="005E0BCC"/>
    <w:rsid w:val="005E0BDA"/>
    <w:rsid w:val="005E0CAC"/>
    <w:rsid w:val="005E0CD2"/>
    <w:rsid w:val="005E0D41"/>
    <w:rsid w:val="005E0DB4"/>
    <w:rsid w:val="005E0DB7"/>
    <w:rsid w:val="005E0E3C"/>
    <w:rsid w:val="005E0F79"/>
    <w:rsid w:val="005E0FAD"/>
    <w:rsid w:val="005E0FB4"/>
    <w:rsid w:val="005E0FF8"/>
    <w:rsid w:val="005E1094"/>
    <w:rsid w:val="005E10A7"/>
    <w:rsid w:val="005E10C9"/>
    <w:rsid w:val="005E1186"/>
    <w:rsid w:val="005E11B8"/>
    <w:rsid w:val="005E11FE"/>
    <w:rsid w:val="005E124C"/>
    <w:rsid w:val="005E1412"/>
    <w:rsid w:val="005E1438"/>
    <w:rsid w:val="005E143F"/>
    <w:rsid w:val="005E1458"/>
    <w:rsid w:val="005E146F"/>
    <w:rsid w:val="005E151F"/>
    <w:rsid w:val="005E1524"/>
    <w:rsid w:val="005E15C3"/>
    <w:rsid w:val="005E1612"/>
    <w:rsid w:val="005E164E"/>
    <w:rsid w:val="005E16C7"/>
    <w:rsid w:val="005E16CD"/>
    <w:rsid w:val="005E1707"/>
    <w:rsid w:val="005E1724"/>
    <w:rsid w:val="005E1797"/>
    <w:rsid w:val="005E1846"/>
    <w:rsid w:val="005E1889"/>
    <w:rsid w:val="005E18EE"/>
    <w:rsid w:val="005E19C1"/>
    <w:rsid w:val="005E1AEA"/>
    <w:rsid w:val="005E1B94"/>
    <w:rsid w:val="005E1B99"/>
    <w:rsid w:val="005E1BBD"/>
    <w:rsid w:val="005E1BEF"/>
    <w:rsid w:val="005E1CDE"/>
    <w:rsid w:val="005E1CF7"/>
    <w:rsid w:val="005E1D33"/>
    <w:rsid w:val="005E1E13"/>
    <w:rsid w:val="005E1EA0"/>
    <w:rsid w:val="005E1EEC"/>
    <w:rsid w:val="005E1F41"/>
    <w:rsid w:val="005E1FA5"/>
    <w:rsid w:val="005E200E"/>
    <w:rsid w:val="005E2082"/>
    <w:rsid w:val="005E2096"/>
    <w:rsid w:val="005E20BE"/>
    <w:rsid w:val="005E20F7"/>
    <w:rsid w:val="005E217F"/>
    <w:rsid w:val="005E220E"/>
    <w:rsid w:val="005E2217"/>
    <w:rsid w:val="005E227D"/>
    <w:rsid w:val="005E22A7"/>
    <w:rsid w:val="005E2356"/>
    <w:rsid w:val="005E23D3"/>
    <w:rsid w:val="005E2488"/>
    <w:rsid w:val="005E250C"/>
    <w:rsid w:val="005E253C"/>
    <w:rsid w:val="005E261E"/>
    <w:rsid w:val="005E26AA"/>
    <w:rsid w:val="005E26AD"/>
    <w:rsid w:val="005E26F0"/>
    <w:rsid w:val="005E270C"/>
    <w:rsid w:val="005E2723"/>
    <w:rsid w:val="005E2822"/>
    <w:rsid w:val="005E28F4"/>
    <w:rsid w:val="005E2914"/>
    <w:rsid w:val="005E2936"/>
    <w:rsid w:val="005E2978"/>
    <w:rsid w:val="005E29EA"/>
    <w:rsid w:val="005E2AAE"/>
    <w:rsid w:val="005E2B06"/>
    <w:rsid w:val="005E2B17"/>
    <w:rsid w:val="005E2B19"/>
    <w:rsid w:val="005E2B67"/>
    <w:rsid w:val="005E2B78"/>
    <w:rsid w:val="005E2B9F"/>
    <w:rsid w:val="005E2BDF"/>
    <w:rsid w:val="005E2BFA"/>
    <w:rsid w:val="005E2C50"/>
    <w:rsid w:val="005E2C93"/>
    <w:rsid w:val="005E2CD4"/>
    <w:rsid w:val="005E2E66"/>
    <w:rsid w:val="005E2E85"/>
    <w:rsid w:val="005E2EFF"/>
    <w:rsid w:val="005E2F13"/>
    <w:rsid w:val="005E2FB3"/>
    <w:rsid w:val="005E2FC2"/>
    <w:rsid w:val="005E2FFE"/>
    <w:rsid w:val="005E306C"/>
    <w:rsid w:val="005E3094"/>
    <w:rsid w:val="005E30B5"/>
    <w:rsid w:val="005E30E7"/>
    <w:rsid w:val="005E30EC"/>
    <w:rsid w:val="005E316C"/>
    <w:rsid w:val="005E317F"/>
    <w:rsid w:val="005E318C"/>
    <w:rsid w:val="005E31E0"/>
    <w:rsid w:val="005E3267"/>
    <w:rsid w:val="005E3294"/>
    <w:rsid w:val="005E32D6"/>
    <w:rsid w:val="005E33DF"/>
    <w:rsid w:val="005E3424"/>
    <w:rsid w:val="005E3484"/>
    <w:rsid w:val="005E348D"/>
    <w:rsid w:val="005E34F2"/>
    <w:rsid w:val="005E34F5"/>
    <w:rsid w:val="005E35C1"/>
    <w:rsid w:val="005E362F"/>
    <w:rsid w:val="005E36FA"/>
    <w:rsid w:val="005E3869"/>
    <w:rsid w:val="005E3876"/>
    <w:rsid w:val="005E38AA"/>
    <w:rsid w:val="005E3905"/>
    <w:rsid w:val="005E3937"/>
    <w:rsid w:val="005E396B"/>
    <w:rsid w:val="005E39AC"/>
    <w:rsid w:val="005E3A0D"/>
    <w:rsid w:val="005E3A1A"/>
    <w:rsid w:val="005E3A1E"/>
    <w:rsid w:val="005E3A24"/>
    <w:rsid w:val="005E3A6F"/>
    <w:rsid w:val="005E3AB7"/>
    <w:rsid w:val="005E3ACB"/>
    <w:rsid w:val="005E3B59"/>
    <w:rsid w:val="005E3B8C"/>
    <w:rsid w:val="005E3BA2"/>
    <w:rsid w:val="005E3C39"/>
    <w:rsid w:val="005E3C89"/>
    <w:rsid w:val="005E3CC2"/>
    <w:rsid w:val="005E3CCE"/>
    <w:rsid w:val="005E3DAF"/>
    <w:rsid w:val="005E3EA3"/>
    <w:rsid w:val="005E3F83"/>
    <w:rsid w:val="005E3F84"/>
    <w:rsid w:val="005E3FC6"/>
    <w:rsid w:val="005E4062"/>
    <w:rsid w:val="005E406B"/>
    <w:rsid w:val="005E409C"/>
    <w:rsid w:val="005E41BE"/>
    <w:rsid w:val="005E41DD"/>
    <w:rsid w:val="005E4205"/>
    <w:rsid w:val="005E423E"/>
    <w:rsid w:val="005E4299"/>
    <w:rsid w:val="005E42CC"/>
    <w:rsid w:val="005E42E9"/>
    <w:rsid w:val="005E439A"/>
    <w:rsid w:val="005E447A"/>
    <w:rsid w:val="005E4557"/>
    <w:rsid w:val="005E45C4"/>
    <w:rsid w:val="005E45D3"/>
    <w:rsid w:val="005E45D6"/>
    <w:rsid w:val="005E45D8"/>
    <w:rsid w:val="005E45E9"/>
    <w:rsid w:val="005E4668"/>
    <w:rsid w:val="005E46AD"/>
    <w:rsid w:val="005E46BA"/>
    <w:rsid w:val="005E46F7"/>
    <w:rsid w:val="005E46FD"/>
    <w:rsid w:val="005E4719"/>
    <w:rsid w:val="005E474D"/>
    <w:rsid w:val="005E4775"/>
    <w:rsid w:val="005E478B"/>
    <w:rsid w:val="005E47B6"/>
    <w:rsid w:val="005E4812"/>
    <w:rsid w:val="005E4861"/>
    <w:rsid w:val="005E48D6"/>
    <w:rsid w:val="005E49A2"/>
    <w:rsid w:val="005E49B7"/>
    <w:rsid w:val="005E4A64"/>
    <w:rsid w:val="005E4A6A"/>
    <w:rsid w:val="005E4AAC"/>
    <w:rsid w:val="005E4AD6"/>
    <w:rsid w:val="005E4B0B"/>
    <w:rsid w:val="005E4CB7"/>
    <w:rsid w:val="005E4CCE"/>
    <w:rsid w:val="005E4D1F"/>
    <w:rsid w:val="005E4DD5"/>
    <w:rsid w:val="005E4E17"/>
    <w:rsid w:val="005E4E60"/>
    <w:rsid w:val="005E4EDE"/>
    <w:rsid w:val="005E4F08"/>
    <w:rsid w:val="005E4F0A"/>
    <w:rsid w:val="005E4F34"/>
    <w:rsid w:val="005E4FA6"/>
    <w:rsid w:val="005E4FF3"/>
    <w:rsid w:val="005E503C"/>
    <w:rsid w:val="005E503F"/>
    <w:rsid w:val="005E505F"/>
    <w:rsid w:val="005E5097"/>
    <w:rsid w:val="005E50DB"/>
    <w:rsid w:val="005E50FB"/>
    <w:rsid w:val="005E5100"/>
    <w:rsid w:val="005E5139"/>
    <w:rsid w:val="005E51A9"/>
    <w:rsid w:val="005E5226"/>
    <w:rsid w:val="005E525F"/>
    <w:rsid w:val="005E52B8"/>
    <w:rsid w:val="005E532F"/>
    <w:rsid w:val="005E54DB"/>
    <w:rsid w:val="005E5552"/>
    <w:rsid w:val="005E5575"/>
    <w:rsid w:val="005E5585"/>
    <w:rsid w:val="005E559C"/>
    <w:rsid w:val="005E5602"/>
    <w:rsid w:val="005E576D"/>
    <w:rsid w:val="005E576E"/>
    <w:rsid w:val="005E57A7"/>
    <w:rsid w:val="005E57D5"/>
    <w:rsid w:val="005E5863"/>
    <w:rsid w:val="005E587B"/>
    <w:rsid w:val="005E59F1"/>
    <w:rsid w:val="005E5A70"/>
    <w:rsid w:val="005E5AEE"/>
    <w:rsid w:val="005E5B38"/>
    <w:rsid w:val="005E5B67"/>
    <w:rsid w:val="005E5B8D"/>
    <w:rsid w:val="005E5BBD"/>
    <w:rsid w:val="005E5BD0"/>
    <w:rsid w:val="005E5C83"/>
    <w:rsid w:val="005E5C9C"/>
    <w:rsid w:val="005E5CE2"/>
    <w:rsid w:val="005E5E58"/>
    <w:rsid w:val="005E5EA6"/>
    <w:rsid w:val="005E5F12"/>
    <w:rsid w:val="005E5F1B"/>
    <w:rsid w:val="005E5F39"/>
    <w:rsid w:val="005E5F8C"/>
    <w:rsid w:val="005E5F94"/>
    <w:rsid w:val="005E5FB9"/>
    <w:rsid w:val="005E602D"/>
    <w:rsid w:val="005E6047"/>
    <w:rsid w:val="005E6062"/>
    <w:rsid w:val="005E6068"/>
    <w:rsid w:val="005E6132"/>
    <w:rsid w:val="005E61CB"/>
    <w:rsid w:val="005E6246"/>
    <w:rsid w:val="005E62AA"/>
    <w:rsid w:val="005E62BC"/>
    <w:rsid w:val="005E63BD"/>
    <w:rsid w:val="005E6424"/>
    <w:rsid w:val="005E64B2"/>
    <w:rsid w:val="005E64DE"/>
    <w:rsid w:val="005E6520"/>
    <w:rsid w:val="005E655D"/>
    <w:rsid w:val="005E6566"/>
    <w:rsid w:val="005E6613"/>
    <w:rsid w:val="005E661E"/>
    <w:rsid w:val="005E669E"/>
    <w:rsid w:val="005E66C7"/>
    <w:rsid w:val="005E66F2"/>
    <w:rsid w:val="005E6700"/>
    <w:rsid w:val="005E6731"/>
    <w:rsid w:val="005E67E4"/>
    <w:rsid w:val="005E6887"/>
    <w:rsid w:val="005E68C2"/>
    <w:rsid w:val="005E68F9"/>
    <w:rsid w:val="005E6946"/>
    <w:rsid w:val="005E6963"/>
    <w:rsid w:val="005E6A36"/>
    <w:rsid w:val="005E6A39"/>
    <w:rsid w:val="005E6A3E"/>
    <w:rsid w:val="005E6AA4"/>
    <w:rsid w:val="005E6AEF"/>
    <w:rsid w:val="005E6B92"/>
    <w:rsid w:val="005E6B9A"/>
    <w:rsid w:val="005E6BAD"/>
    <w:rsid w:val="005E6BBB"/>
    <w:rsid w:val="005E6C02"/>
    <w:rsid w:val="005E6C7E"/>
    <w:rsid w:val="005E6D2A"/>
    <w:rsid w:val="005E6D8B"/>
    <w:rsid w:val="005E6DC0"/>
    <w:rsid w:val="005E6E1F"/>
    <w:rsid w:val="005E6E41"/>
    <w:rsid w:val="005E6E53"/>
    <w:rsid w:val="005E6E60"/>
    <w:rsid w:val="005E6EA7"/>
    <w:rsid w:val="005E6EAD"/>
    <w:rsid w:val="005E6F3F"/>
    <w:rsid w:val="005E7059"/>
    <w:rsid w:val="005E7093"/>
    <w:rsid w:val="005E70B4"/>
    <w:rsid w:val="005E70C8"/>
    <w:rsid w:val="005E7112"/>
    <w:rsid w:val="005E7130"/>
    <w:rsid w:val="005E7149"/>
    <w:rsid w:val="005E7157"/>
    <w:rsid w:val="005E71A1"/>
    <w:rsid w:val="005E71C5"/>
    <w:rsid w:val="005E723D"/>
    <w:rsid w:val="005E7281"/>
    <w:rsid w:val="005E736F"/>
    <w:rsid w:val="005E738F"/>
    <w:rsid w:val="005E73B7"/>
    <w:rsid w:val="005E73C2"/>
    <w:rsid w:val="005E73CA"/>
    <w:rsid w:val="005E740E"/>
    <w:rsid w:val="005E744B"/>
    <w:rsid w:val="005E7480"/>
    <w:rsid w:val="005E748A"/>
    <w:rsid w:val="005E74A2"/>
    <w:rsid w:val="005E750F"/>
    <w:rsid w:val="005E752A"/>
    <w:rsid w:val="005E75CA"/>
    <w:rsid w:val="005E76A1"/>
    <w:rsid w:val="005E76A6"/>
    <w:rsid w:val="005E76F4"/>
    <w:rsid w:val="005E770D"/>
    <w:rsid w:val="005E771D"/>
    <w:rsid w:val="005E7803"/>
    <w:rsid w:val="005E784C"/>
    <w:rsid w:val="005E7919"/>
    <w:rsid w:val="005E7954"/>
    <w:rsid w:val="005E79BE"/>
    <w:rsid w:val="005E79CA"/>
    <w:rsid w:val="005E79D9"/>
    <w:rsid w:val="005E79E6"/>
    <w:rsid w:val="005E7A0C"/>
    <w:rsid w:val="005E7A31"/>
    <w:rsid w:val="005E7A34"/>
    <w:rsid w:val="005E7A6E"/>
    <w:rsid w:val="005E7AAE"/>
    <w:rsid w:val="005E7AD9"/>
    <w:rsid w:val="005E7B27"/>
    <w:rsid w:val="005E7B68"/>
    <w:rsid w:val="005E7BA3"/>
    <w:rsid w:val="005E7C4A"/>
    <w:rsid w:val="005E7C98"/>
    <w:rsid w:val="005E7CA1"/>
    <w:rsid w:val="005E7D43"/>
    <w:rsid w:val="005E7D8F"/>
    <w:rsid w:val="005E7DB7"/>
    <w:rsid w:val="005E7E00"/>
    <w:rsid w:val="005E7E18"/>
    <w:rsid w:val="005E7E2B"/>
    <w:rsid w:val="005E7E2D"/>
    <w:rsid w:val="005E7E8B"/>
    <w:rsid w:val="005E7ED8"/>
    <w:rsid w:val="005E7FB7"/>
    <w:rsid w:val="005E7FF6"/>
    <w:rsid w:val="005F0025"/>
    <w:rsid w:val="005F006C"/>
    <w:rsid w:val="005F00C1"/>
    <w:rsid w:val="005F00E2"/>
    <w:rsid w:val="005F010B"/>
    <w:rsid w:val="005F019E"/>
    <w:rsid w:val="005F01D7"/>
    <w:rsid w:val="005F01E7"/>
    <w:rsid w:val="005F020B"/>
    <w:rsid w:val="005F0215"/>
    <w:rsid w:val="005F0222"/>
    <w:rsid w:val="005F02CC"/>
    <w:rsid w:val="005F02DC"/>
    <w:rsid w:val="005F0313"/>
    <w:rsid w:val="005F0398"/>
    <w:rsid w:val="005F03F1"/>
    <w:rsid w:val="005F0441"/>
    <w:rsid w:val="005F044D"/>
    <w:rsid w:val="005F04C0"/>
    <w:rsid w:val="005F04FE"/>
    <w:rsid w:val="005F056F"/>
    <w:rsid w:val="005F0586"/>
    <w:rsid w:val="005F05B6"/>
    <w:rsid w:val="005F05CA"/>
    <w:rsid w:val="005F0604"/>
    <w:rsid w:val="005F0625"/>
    <w:rsid w:val="005F069D"/>
    <w:rsid w:val="005F0738"/>
    <w:rsid w:val="005F0745"/>
    <w:rsid w:val="005F0766"/>
    <w:rsid w:val="005F078C"/>
    <w:rsid w:val="005F0920"/>
    <w:rsid w:val="005F092F"/>
    <w:rsid w:val="005F0984"/>
    <w:rsid w:val="005F09EB"/>
    <w:rsid w:val="005F0A6A"/>
    <w:rsid w:val="005F0B3B"/>
    <w:rsid w:val="005F0C33"/>
    <w:rsid w:val="005F0CA0"/>
    <w:rsid w:val="005F0CA2"/>
    <w:rsid w:val="005F0CFF"/>
    <w:rsid w:val="005F0D05"/>
    <w:rsid w:val="005F0D0B"/>
    <w:rsid w:val="005F0D1A"/>
    <w:rsid w:val="005F0D4C"/>
    <w:rsid w:val="005F0DA0"/>
    <w:rsid w:val="005F0DD5"/>
    <w:rsid w:val="005F0E3A"/>
    <w:rsid w:val="005F0EAD"/>
    <w:rsid w:val="005F1038"/>
    <w:rsid w:val="005F1133"/>
    <w:rsid w:val="005F114C"/>
    <w:rsid w:val="005F11D6"/>
    <w:rsid w:val="005F1204"/>
    <w:rsid w:val="005F120D"/>
    <w:rsid w:val="005F123E"/>
    <w:rsid w:val="005F12E9"/>
    <w:rsid w:val="005F132B"/>
    <w:rsid w:val="005F133C"/>
    <w:rsid w:val="005F1341"/>
    <w:rsid w:val="005F1351"/>
    <w:rsid w:val="005F1399"/>
    <w:rsid w:val="005F13F5"/>
    <w:rsid w:val="005F14A2"/>
    <w:rsid w:val="005F14B6"/>
    <w:rsid w:val="005F150C"/>
    <w:rsid w:val="005F15EE"/>
    <w:rsid w:val="005F15FD"/>
    <w:rsid w:val="005F161D"/>
    <w:rsid w:val="005F1621"/>
    <w:rsid w:val="005F16A7"/>
    <w:rsid w:val="005F16D6"/>
    <w:rsid w:val="005F16DA"/>
    <w:rsid w:val="005F17B5"/>
    <w:rsid w:val="005F1802"/>
    <w:rsid w:val="005F186C"/>
    <w:rsid w:val="005F18E7"/>
    <w:rsid w:val="005F1938"/>
    <w:rsid w:val="005F19FD"/>
    <w:rsid w:val="005F1A4D"/>
    <w:rsid w:val="005F1B7C"/>
    <w:rsid w:val="005F1BAB"/>
    <w:rsid w:val="005F1BDC"/>
    <w:rsid w:val="005F1BF8"/>
    <w:rsid w:val="005F1C22"/>
    <w:rsid w:val="005F1C46"/>
    <w:rsid w:val="005F1C8C"/>
    <w:rsid w:val="005F1D10"/>
    <w:rsid w:val="005F1D12"/>
    <w:rsid w:val="005F1D1E"/>
    <w:rsid w:val="005F1D92"/>
    <w:rsid w:val="005F1DF4"/>
    <w:rsid w:val="005F1E25"/>
    <w:rsid w:val="005F1E6F"/>
    <w:rsid w:val="005F1E7B"/>
    <w:rsid w:val="005F1E7E"/>
    <w:rsid w:val="005F1EE2"/>
    <w:rsid w:val="005F1EF5"/>
    <w:rsid w:val="005F1F0E"/>
    <w:rsid w:val="005F1F78"/>
    <w:rsid w:val="005F1F90"/>
    <w:rsid w:val="005F1FAD"/>
    <w:rsid w:val="005F2107"/>
    <w:rsid w:val="005F213D"/>
    <w:rsid w:val="005F2272"/>
    <w:rsid w:val="005F2283"/>
    <w:rsid w:val="005F22AC"/>
    <w:rsid w:val="005F2373"/>
    <w:rsid w:val="005F2513"/>
    <w:rsid w:val="005F25E3"/>
    <w:rsid w:val="005F26E1"/>
    <w:rsid w:val="005F2736"/>
    <w:rsid w:val="005F2738"/>
    <w:rsid w:val="005F273F"/>
    <w:rsid w:val="005F2754"/>
    <w:rsid w:val="005F27D3"/>
    <w:rsid w:val="005F286B"/>
    <w:rsid w:val="005F2880"/>
    <w:rsid w:val="005F288C"/>
    <w:rsid w:val="005F2895"/>
    <w:rsid w:val="005F2943"/>
    <w:rsid w:val="005F29B3"/>
    <w:rsid w:val="005F29EB"/>
    <w:rsid w:val="005F2A02"/>
    <w:rsid w:val="005F2A7E"/>
    <w:rsid w:val="005F2BA9"/>
    <w:rsid w:val="005F2C4A"/>
    <w:rsid w:val="005F2C86"/>
    <w:rsid w:val="005F2D38"/>
    <w:rsid w:val="005F2D94"/>
    <w:rsid w:val="005F2DB0"/>
    <w:rsid w:val="005F2E2C"/>
    <w:rsid w:val="005F2E43"/>
    <w:rsid w:val="005F2EB7"/>
    <w:rsid w:val="005F2F09"/>
    <w:rsid w:val="005F2F11"/>
    <w:rsid w:val="005F2F3E"/>
    <w:rsid w:val="005F2FE8"/>
    <w:rsid w:val="005F30F3"/>
    <w:rsid w:val="005F3105"/>
    <w:rsid w:val="005F318D"/>
    <w:rsid w:val="005F319A"/>
    <w:rsid w:val="005F31F5"/>
    <w:rsid w:val="005F31FB"/>
    <w:rsid w:val="005F3267"/>
    <w:rsid w:val="005F3274"/>
    <w:rsid w:val="005F32ED"/>
    <w:rsid w:val="005F3421"/>
    <w:rsid w:val="005F3433"/>
    <w:rsid w:val="005F34FB"/>
    <w:rsid w:val="005F34FC"/>
    <w:rsid w:val="005F3528"/>
    <w:rsid w:val="005F355C"/>
    <w:rsid w:val="005F35AE"/>
    <w:rsid w:val="005F35B9"/>
    <w:rsid w:val="005F35E6"/>
    <w:rsid w:val="005F365E"/>
    <w:rsid w:val="005F3673"/>
    <w:rsid w:val="005F36A8"/>
    <w:rsid w:val="005F37D0"/>
    <w:rsid w:val="005F3813"/>
    <w:rsid w:val="005F3834"/>
    <w:rsid w:val="005F383C"/>
    <w:rsid w:val="005F387A"/>
    <w:rsid w:val="005F3896"/>
    <w:rsid w:val="005F38A8"/>
    <w:rsid w:val="005F38CF"/>
    <w:rsid w:val="005F396E"/>
    <w:rsid w:val="005F399C"/>
    <w:rsid w:val="005F39E5"/>
    <w:rsid w:val="005F3A8F"/>
    <w:rsid w:val="005F3ADC"/>
    <w:rsid w:val="005F3C3C"/>
    <w:rsid w:val="005F3C9B"/>
    <w:rsid w:val="005F3C9E"/>
    <w:rsid w:val="005F3CF8"/>
    <w:rsid w:val="005F3D14"/>
    <w:rsid w:val="005F3D71"/>
    <w:rsid w:val="005F3DC9"/>
    <w:rsid w:val="005F3E61"/>
    <w:rsid w:val="005F3E6E"/>
    <w:rsid w:val="005F3E80"/>
    <w:rsid w:val="005F3E87"/>
    <w:rsid w:val="005F3E94"/>
    <w:rsid w:val="005F3EB0"/>
    <w:rsid w:val="005F3EB5"/>
    <w:rsid w:val="005F3F04"/>
    <w:rsid w:val="005F3F8B"/>
    <w:rsid w:val="005F40CD"/>
    <w:rsid w:val="005F40D4"/>
    <w:rsid w:val="005F40F1"/>
    <w:rsid w:val="005F4191"/>
    <w:rsid w:val="005F41C8"/>
    <w:rsid w:val="005F4223"/>
    <w:rsid w:val="005F424A"/>
    <w:rsid w:val="005F4278"/>
    <w:rsid w:val="005F42E1"/>
    <w:rsid w:val="005F434D"/>
    <w:rsid w:val="005F436D"/>
    <w:rsid w:val="005F436F"/>
    <w:rsid w:val="005F43C8"/>
    <w:rsid w:val="005F43DB"/>
    <w:rsid w:val="005F4418"/>
    <w:rsid w:val="005F442A"/>
    <w:rsid w:val="005F4475"/>
    <w:rsid w:val="005F449E"/>
    <w:rsid w:val="005F44A9"/>
    <w:rsid w:val="005F4557"/>
    <w:rsid w:val="005F458B"/>
    <w:rsid w:val="005F459C"/>
    <w:rsid w:val="005F4628"/>
    <w:rsid w:val="005F46BD"/>
    <w:rsid w:val="005F46CB"/>
    <w:rsid w:val="005F471A"/>
    <w:rsid w:val="005F4731"/>
    <w:rsid w:val="005F47D1"/>
    <w:rsid w:val="005F4858"/>
    <w:rsid w:val="005F48B1"/>
    <w:rsid w:val="005F4983"/>
    <w:rsid w:val="005F498A"/>
    <w:rsid w:val="005F49CB"/>
    <w:rsid w:val="005F49EE"/>
    <w:rsid w:val="005F4A05"/>
    <w:rsid w:val="005F4A52"/>
    <w:rsid w:val="005F4A7E"/>
    <w:rsid w:val="005F4AA0"/>
    <w:rsid w:val="005F4AC7"/>
    <w:rsid w:val="005F4B3B"/>
    <w:rsid w:val="005F4B40"/>
    <w:rsid w:val="005F4C45"/>
    <w:rsid w:val="005F4C55"/>
    <w:rsid w:val="005F4CF0"/>
    <w:rsid w:val="005F4D4C"/>
    <w:rsid w:val="005F4DB1"/>
    <w:rsid w:val="005F4F30"/>
    <w:rsid w:val="005F4F3B"/>
    <w:rsid w:val="005F4F58"/>
    <w:rsid w:val="005F4F84"/>
    <w:rsid w:val="005F4F93"/>
    <w:rsid w:val="005F5040"/>
    <w:rsid w:val="005F5085"/>
    <w:rsid w:val="005F50C6"/>
    <w:rsid w:val="005F5107"/>
    <w:rsid w:val="005F5125"/>
    <w:rsid w:val="005F5143"/>
    <w:rsid w:val="005F5146"/>
    <w:rsid w:val="005F519E"/>
    <w:rsid w:val="005F519F"/>
    <w:rsid w:val="005F51CA"/>
    <w:rsid w:val="005F5223"/>
    <w:rsid w:val="005F52F0"/>
    <w:rsid w:val="005F53C5"/>
    <w:rsid w:val="005F5417"/>
    <w:rsid w:val="005F5421"/>
    <w:rsid w:val="005F5433"/>
    <w:rsid w:val="005F5528"/>
    <w:rsid w:val="005F577E"/>
    <w:rsid w:val="005F57FA"/>
    <w:rsid w:val="005F5813"/>
    <w:rsid w:val="005F5858"/>
    <w:rsid w:val="005F5860"/>
    <w:rsid w:val="005F586E"/>
    <w:rsid w:val="005F58B9"/>
    <w:rsid w:val="005F58E2"/>
    <w:rsid w:val="005F597F"/>
    <w:rsid w:val="005F5992"/>
    <w:rsid w:val="005F59AB"/>
    <w:rsid w:val="005F59FE"/>
    <w:rsid w:val="005F5AF5"/>
    <w:rsid w:val="005F5B26"/>
    <w:rsid w:val="005F5B83"/>
    <w:rsid w:val="005F5C46"/>
    <w:rsid w:val="005F5D3D"/>
    <w:rsid w:val="005F5D47"/>
    <w:rsid w:val="005F5DA2"/>
    <w:rsid w:val="005F5DF2"/>
    <w:rsid w:val="005F5DF3"/>
    <w:rsid w:val="005F5E56"/>
    <w:rsid w:val="005F5E92"/>
    <w:rsid w:val="005F5EC1"/>
    <w:rsid w:val="005F5ECD"/>
    <w:rsid w:val="005F5F9E"/>
    <w:rsid w:val="005F600A"/>
    <w:rsid w:val="005F606F"/>
    <w:rsid w:val="005F60F9"/>
    <w:rsid w:val="005F6151"/>
    <w:rsid w:val="005F6155"/>
    <w:rsid w:val="005F62B6"/>
    <w:rsid w:val="005F63F8"/>
    <w:rsid w:val="005F63FD"/>
    <w:rsid w:val="005F642F"/>
    <w:rsid w:val="005F646A"/>
    <w:rsid w:val="005F65A8"/>
    <w:rsid w:val="005F65B7"/>
    <w:rsid w:val="005F65EC"/>
    <w:rsid w:val="005F6631"/>
    <w:rsid w:val="005F6659"/>
    <w:rsid w:val="005F66B5"/>
    <w:rsid w:val="005F6701"/>
    <w:rsid w:val="005F68A8"/>
    <w:rsid w:val="005F68E6"/>
    <w:rsid w:val="005F68EA"/>
    <w:rsid w:val="005F6980"/>
    <w:rsid w:val="005F699A"/>
    <w:rsid w:val="005F699B"/>
    <w:rsid w:val="005F69C7"/>
    <w:rsid w:val="005F6A29"/>
    <w:rsid w:val="005F6AA1"/>
    <w:rsid w:val="005F6B31"/>
    <w:rsid w:val="005F6B38"/>
    <w:rsid w:val="005F6B9A"/>
    <w:rsid w:val="005F6C07"/>
    <w:rsid w:val="005F6C7E"/>
    <w:rsid w:val="005F6CAD"/>
    <w:rsid w:val="005F6D49"/>
    <w:rsid w:val="005F6D8F"/>
    <w:rsid w:val="005F6DE1"/>
    <w:rsid w:val="005F6E31"/>
    <w:rsid w:val="005F6EC6"/>
    <w:rsid w:val="005F6EF2"/>
    <w:rsid w:val="005F6F84"/>
    <w:rsid w:val="005F6FB2"/>
    <w:rsid w:val="005F7120"/>
    <w:rsid w:val="005F7138"/>
    <w:rsid w:val="005F718A"/>
    <w:rsid w:val="005F71D4"/>
    <w:rsid w:val="005F722D"/>
    <w:rsid w:val="005F7241"/>
    <w:rsid w:val="005F7246"/>
    <w:rsid w:val="005F724F"/>
    <w:rsid w:val="005F72DA"/>
    <w:rsid w:val="005F7349"/>
    <w:rsid w:val="005F7361"/>
    <w:rsid w:val="005F73BC"/>
    <w:rsid w:val="005F73E7"/>
    <w:rsid w:val="005F75F5"/>
    <w:rsid w:val="005F762E"/>
    <w:rsid w:val="005F763C"/>
    <w:rsid w:val="005F7646"/>
    <w:rsid w:val="005F7662"/>
    <w:rsid w:val="005F7684"/>
    <w:rsid w:val="005F7688"/>
    <w:rsid w:val="005F768E"/>
    <w:rsid w:val="005F76FD"/>
    <w:rsid w:val="005F770A"/>
    <w:rsid w:val="005F772A"/>
    <w:rsid w:val="005F77D3"/>
    <w:rsid w:val="005F783D"/>
    <w:rsid w:val="005F7843"/>
    <w:rsid w:val="005F793E"/>
    <w:rsid w:val="005F794D"/>
    <w:rsid w:val="005F7991"/>
    <w:rsid w:val="005F79AC"/>
    <w:rsid w:val="005F7A0F"/>
    <w:rsid w:val="005F7AFB"/>
    <w:rsid w:val="005F7B11"/>
    <w:rsid w:val="005F7B14"/>
    <w:rsid w:val="005F7B5B"/>
    <w:rsid w:val="005F7B63"/>
    <w:rsid w:val="005F7B69"/>
    <w:rsid w:val="005F7BA7"/>
    <w:rsid w:val="005F7C34"/>
    <w:rsid w:val="005F7C3F"/>
    <w:rsid w:val="005F7C74"/>
    <w:rsid w:val="005F7CD2"/>
    <w:rsid w:val="005F7D11"/>
    <w:rsid w:val="005F7D43"/>
    <w:rsid w:val="005F7E25"/>
    <w:rsid w:val="005F7E32"/>
    <w:rsid w:val="005F7E8A"/>
    <w:rsid w:val="005F7F5A"/>
    <w:rsid w:val="005F7FEC"/>
    <w:rsid w:val="005F7FFC"/>
    <w:rsid w:val="0060005F"/>
    <w:rsid w:val="006000F2"/>
    <w:rsid w:val="00600143"/>
    <w:rsid w:val="006001B7"/>
    <w:rsid w:val="0060021C"/>
    <w:rsid w:val="0060027C"/>
    <w:rsid w:val="006002C0"/>
    <w:rsid w:val="00600341"/>
    <w:rsid w:val="0060037A"/>
    <w:rsid w:val="00600420"/>
    <w:rsid w:val="0060043B"/>
    <w:rsid w:val="0060053D"/>
    <w:rsid w:val="0060054B"/>
    <w:rsid w:val="006005CC"/>
    <w:rsid w:val="006005F5"/>
    <w:rsid w:val="00600656"/>
    <w:rsid w:val="006006BD"/>
    <w:rsid w:val="006006CD"/>
    <w:rsid w:val="006006EE"/>
    <w:rsid w:val="00600711"/>
    <w:rsid w:val="006007C7"/>
    <w:rsid w:val="0060080C"/>
    <w:rsid w:val="0060082C"/>
    <w:rsid w:val="006009A0"/>
    <w:rsid w:val="006009D1"/>
    <w:rsid w:val="006009D4"/>
    <w:rsid w:val="00600A00"/>
    <w:rsid w:val="00600A13"/>
    <w:rsid w:val="00600A28"/>
    <w:rsid w:val="00600BEE"/>
    <w:rsid w:val="00600CC1"/>
    <w:rsid w:val="00600CEE"/>
    <w:rsid w:val="00600D2C"/>
    <w:rsid w:val="00600E14"/>
    <w:rsid w:val="00600E9B"/>
    <w:rsid w:val="00600EAD"/>
    <w:rsid w:val="00600EBE"/>
    <w:rsid w:val="00600F26"/>
    <w:rsid w:val="00600F86"/>
    <w:rsid w:val="0060101E"/>
    <w:rsid w:val="00601044"/>
    <w:rsid w:val="006010CC"/>
    <w:rsid w:val="006010E9"/>
    <w:rsid w:val="0060110F"/>
    <w:rsid w:val="00601117"/>
    <w:rsid w:val="0060115B"/>
    <w:rsid w:val="0060117A"/>
    <w:rsid w:val="00601183"/>
    <w:rsid w:val="006011A6"/>
    <w:rsid w:val="0060126E"/>
    <w:rsid w:val="006012A7"/>
    <w:rsid w:val="006012CA"/>
    <w:rsid w:val="00601306"/>
    <w:rsid w:val="00601328"/>
    <w:rsid w:val="00601347"/>
    <w:rsid w:val="00601362"/>
    <w:rsid w:val="0060138C"/>
    <w:rsid w:val="006013CE"/>
    <w:rsid w:val="00601413"/>
    <w:rsid w:val="00601453"/>
    <w:rsid w:val="00601487"/>
    <w:rsid w:val="006014AB"/>
    <w:rsid w:val="00601531"/>
    <w:rsid w:val="006015B6"/>
    <w:rsid w:val="0060165C"/>
    <w:rsid w:val="0060166F"/>
    <w:rsid w:val="006016EC"/>
    <w:rsid w:val="00601735"/>
    <w:rsid w:val="0060174E"/>
    <w:rsid w:val="006017A2"/>
    <w:rsid w:val="00601825"/>
    <w:rsid w:val="0060187B"/>
    <w:rsid w:val="006018BB"/>
    <w:rsid w:val="006018FB"/>
    <w:rsid w:val="0060193C"/>
    <w:rsid w:val="0060194D"/>
    <w:rsid w:val="00601965"/>
    <w:rsid w:val="0060197E"/>
    <w:rsid w:val="00601A71"/>
    <w:rsid w:val="00601AFF"/>
    <w:rsid w:val="00601B5E"/>
    <w:rsid w:val="00601C69"/>
    <w:rsid w:val="00601C80"/>
    <w:rsid w:val="00601DC8"/>
    <w:rsid w:val="00601E59"/>
    <w:rsid w:val="00601E65"/>
    <w:rsid w:val="00601E85"/>
    <w:rsid w:val="00601EBF"/>
    <w:rsid w:val="00601F3E"/>
    <w:rsid w:val="00601F95"/>
    <w:rsid w:val="00602062"/>
    <w:rsid w:val="00602073"/>
    <w:rsid w:val="00602090"/>
    <w:rsid w:val="006021A3"/>
    <w:rsid w:val="00602278"/>
    <w:rsid w:val="006022A8"/>
    <w:rsid w:val="006022EF"/>
    <w:rsid w:val="006022FA"/>
    <w:rsid w:val="006023A7"/>
    <w:rsid w:val="006023AC"/>
    <w:rsid w:val="006023B5"/>
    <w:rsid w:val="006023DD"/>
    <w:rsid w:val="00602482"/>
    <w:rsid w:val="00602483"/>
    <w:rsid w:val="006024D5"/>
    <w:rsid w:val="006024E3"/>
    <w:rsid w:val="006024E6"/>
    <w:rsid w:val="0060251E"/>
    <w:rsid w:val="00602582"/>
    <w:rsid w:val="006025BB"/>
    <w:rsid w:val="00602606"/>
    <w:rsid w:val="00602624"/>
    <w:rsid w:val="006027A9"/>
    <w:rsid w:val="00602842"/>
    <w:rsid w:val="0060288D"/>
    <w:rsid w:val="006028A4"/>
    <w:rsid w:val="00602917"/>
    <w:rsid w:val="00602922"/>
    <w:rsid w:val="00602928"/>
    <w:rsid w:val="0060292E"/>
    <w:rsid w:val="00602939"/>
    <w:rsid w:val="0060295F"/>
    <w:rsid w:val="0060296C"/>
    <w:rsid w:val="0060298C"/>
    <w:rsid w:val="00602BE6"/>
    <w:rsid w:val="00602D8C"/>
    <w:rsid w:val="00602E3A"/>
    <w:rsid w:val="00602E83"/>
    <w:rsid w:val="00602EA0"/>
    <w:rsid w:val="00602F4B"/>
    <w:rsid w:val="00602F65"/>
    <w:rsid w:val="00602FB3"/>
    <w:rsid w:val="00602FC6"/>
    <w:rsid w:val="00602FD9"/>
    <w:rsid w:val="00602FE7"/>
    <w:rsid w:val="00603010"/>
    <w:rsid w:val="00603056"/>
    <w:rsid w:val="00603088"/>
    <w:rsid w:val="006030D2"/>
    <w:rsid w:val="006030E1"/>
    <w:rsid w:val="0060312B"/>
    <w:rsid w:val="0060316E"/>
    <w:rsid w:val="006031D8"/>
    <w:rsid w:val="00603213"/>
    <w:rsid w:val="00603256"/>
    <w:rsid w:val="00603349"/>
    <w:rsid w:val="006033C4"/>
    <w:rsid w:val="006033CB"/>
    <w:rsid w:val="006033F6"/>
    <w:rsid w:val="00603410"/>
    <w:rsid w:val="006034A6"/>
    <w:rsid w:val="006034AF"/>
    <w:rsid w:val="006034FB"/>
    <w:rsid w:val="00603517"/>
    <w:rsid w:val="0060351B"/>
    <w:rsid w:val="006035D7"/>
    <w:rsid w:val="00603615"/>
    <w:rsid w:val="006036B3"/>
    <w:rsid w:val="00603751"/>
    <w:rsid w:val="00603870"/>
    <w:rsid w:val="00603910"/>
    <w:rsid w:val="00603917"/>
    <w:rsid w:val="0060396C"/>
    <w:rsid w:val="006039A5"/>
    <w:rsid w:val="006039E5"/>
    <w:rsid w:val="00603A7F"/>
    <w:rsid w:val="00603AE4"/>
    <w:rsid w:val="00603B69"/>
    <w:rsid w:val="00603B75"/>
    <w:rsid w:val="00603BF9"/>
    <w:rsid w:val="00603C23"/>
    <w:rsid w:val="00603C2F"/>
    <w:rsid w:val="00603C5F"/>
    <w:rsid w:val="00603CC2"/>
    <w:rsid w:val="00603D1D"/>
    <w:rsid w:val="00603D3F"/>
    <w:rsid w:val="00603D46"/>
    <w:rsid w:val="00603D99"/>
    <w:rsid w:val="00603DB6"/>
    <w:rsid w:val="00603E13"/>
    <w:rsid w:val="00603E17"/>
    <w:rsid w:val="00603E39"/>
    <w:rsid w:val="00603E8A"/>
    <w:rsid w:val="00603E99"/>
    <w:rsid w:val="00603EAF"/>
    <w:rsid w:val="00603F52"/>
    <w:rsid w:val="00603F5D"/>
    <w:rsid w:val="00603F6E"/>
    <w:rsid w:val="00603F6F"/>
    <w:rsid w:val="00603F82"/>
    <w:rsid w:val="00603FD8"/>
    <w:rsid w:val="00604000"/>
    <w:rsid w:val="00604063"/>
    <w:rsid w:val="00604085"/>
    <w:rsid w:val="0060408A"/>
    <w:rsid w:val="00604095"/>
    <w:rsid w:val="006040DA"/>
    <w:rsid w:val="00604117"/>
    <w:rsid w:val="0060413B"/>
    <w:rsid w:val="006041C1"/>
    <w:rsid w:val="00604227"/>
    <w:rsid w:val="0060425E"/>
    <w:rsid w:val="00604266"/>
    <w:rsid w:val="0060426F"/>
    <w:rsid w:val="006042C3"/>
    <w:rsid w:val="00604315"/>
    <w:rsid w:val="0060435A"/>
    <w:rsid w:val="0060435F"/>
    <w:rsid w:val="006043DD"/>
    <w:rsid w:val="006043F4"/>
    <w:rsid w:val="00604530"/>
    <w:rsid w:val="0060454F"/>
    <w:rsid w:val="00604563"/>
    <w:rsid w:val="0060456B"/>
    <w:rsid w:val="006045BA"/>
    <w:rsid w:val="0060465A"/>
    <w:rsid w:val="0060465D"/>
    <w:rsid w:val="0060471D"/>
    <w:rsid w:val="00604743"/>
    <w:rsid w:val="00604755"/>
    <w:rsid w:val="0060476B"/>
    <w:rsid w:val="00604772"/>
    <w:rsid w:val="006047BB"/>
    <w:rsid w:val="0060482A"/>
    <w:rsid w:val="00604894"/>
    <w:rsid w:val="006048C0"/>
    <w:rsid w:val="0060495C"/>
    <w:rsid w:val="00604996"/>
    <w:rsid w:val="006049EC"/>
    <w:rsid w:val="00604A64"/>
    <w:rsid w:val="00604A6C"/>
    <w:rsid w:val="00604B00"/>
    <w:rsid w:val="00604B47"/>
    <w:rsid w:val="00604B48"/>
    <w:rsid w:val="00604B52"/>
    <w:rsid w:val="00604B8A"/>
    <w:rsid w:val="00604B90"/>
    <w:rsid w:val="00604B9E"/>
    <w:rsid w:val="00604BD9"/>
    <w:rsid w:val="00604C05"/>
    <w:rsid w:val="00604C78"/>
    <w:rsid w:val="00604C92"/>
    <w:rsid w:val="00604D78"/>
    <w:rsid w:val="00604DA8"/>
    <w:rsid w:val="00604DFB"/>
    <w:rsid w:val="00604DFC"/>
    <w:rsid w:val="00604E42"/>
    <w:rsid w:val="00604E66"/>
    <w:rsid w:val="00604E93"/>
    <w:rsid w:val="00604EC4"/>
    <w:rsid w:val="00604EFB"/>
    <w:rsid w:val="00604F10"/>
    <w:rsid w:val="00604F17"/>
    <w:rsid w:val="00604F2D"/>
    <w:rsid w:val="00604F5B"/>
    <w:rsid w:val="00604FB1"/>
    <w:rsid w:val="00604FE2"/>
    <w:rsid w:val="00605047"/>
    <w:rsid w:val="0060504D"/>
    <w:rsid w:val="00605050"/>
    <w:rsid w:val="006050A1"/>
    <w:rsid w:val="00605167"/>
    <w:rsid w:val="006051BF"/>
    <w:rsid w:val="006051D3"/>
    <w:rsid w:val="006051DC"/>
    <w:rsid w:val="00605207"/>
    <w:rsid w:val="00605241"/>
    <w:rsid w:val="00605392"/>
    <w:rsid w:val="0060546A"/>
    <w:rsid w:val="006054BB"/>
    <w:rsid w:val="006054D5"/>
    <w:rsid w:val="006054E6"/>
    <w:rsid w:val="006054EB"/>
    <w:rsid w:val="00605686"/>
    <w:rsid w:val="006056A7"/>
    <w:rsid w:val="006056F2"/>
    <w:rsid w:val="0060574E"/>
    <w:rsid w:val="00605756"/>
    <w:rsid w:val="0060575B"/>
    <w:rsid w:val="0060579A"/>
    <w:rsid w:val="006057D0"/>
    <w:rsid w:val="00605839"/>
    <w:rsid w:val="006058D4"/>
    <w:rsid w:val="006058ED"/>
    <w:rsid w:val="0060596E"/>
    <w:rsid w:val="0060597B"/>
    <w:rsid w:val="00605981"/>
    <w:rsid w:val="006059CD"/>
    <w:rsid w:val="006059F5"/>
    <w:rsid w:val="00605A09"/>
    <w:rsid w:val="00605A37"/>
    <w:rsid w:val="00605A66"/>
    <w:rsid w:val="00605AB1"/>
    <w:rsid w:val="00605B16"/>
    <w:rsid w:val="00605C1A"/>
    <w:rsid w:val="00605C1D"/>
    <w:rsid w:val="00605C2E"/>
    <w:rsid w:val="00605C39"/>
    <w:rsid w:val="00605C42"/>
    <w:rsid w:val="00605C60"/>
    <w:rsid w:val="00605C6A"/>
    <w:rsid w:val="00605C95"/>
    <w:rsid w:val="00605CDB"/>
    <w:rsid w:val="00605D95"/>
    <w:rsid w:val="00605EAC"/>
    <w:rsid w:val="00605EB7"/>
    <w:rsid w:val="00605ED4"/>
    <w:rsid w:val="00605EE0"/>
    <w:rsid w:val="00605EE9"/>
    <w:rsid w:val="00605F34"/>
    <w:rsid w:val="00605FFB"/>
    <w:rsid w:val="00606004"/>
    <w:rsid w:val="00606096"/>
    <w:rsid w:val="006060A6"/>
    <w:rsid w:val="0060612E"/>
    <w:rsid w:val="006061ED"/>
    <w:rsid w:val="006061F4"/>
    <w:rsid w:val="00606235"/>
    <w:rsid w:val="006062AF"/>
    <w:rsid w:val="006062B8"/>
    <w:rsid w:val="006063BD"/>
    <w:rsid w:val="00606401"/>
    <w:rsid w:val="006064C7"/>
    <w:rsid w:val="00606502"/>
    <w:rsid w:val="00606529"/>
    <w:rsid w:val="0060655B"/>
    <w:rsid w:val="00606572"/>
    <w:rsid w:val="006065C2"/>
    <w:rsid w:val="006065D1"/>
    <w:rsid w:val="00606670"/>
    <w:rsid w:val="006067B9"/>
    <w:rsid w:val="00606827"/>
    <w:rsid w:val="0060682F"/>
    <w:rsid w:val="00606889"/>
    <w:rsid w:val="006068C2"/>
    <w:rsid w:val="006069EE"/>
    <w:rsid w:val="00606A04"/>
    <w:rsid w:val="00606A33"/>
    <w:rsid w:val="00606A45"/>
    <w:rsid w:val="00606B17"/>
    <w:rsid w:val="00606B43"/>
    <w:rsid w:val="00606C63"/>
    <w:rsid w:val="00606D18"/>
    <w:rsid w:val="00606DC3"/>
    <w:rsid w:val="00606EB0"/>
    <w:rsid w:val="00606EBD"/>
    <w:rsid w:val="00606ECC"/>
    <w:rsid w:val="00606EE5"/>
    <w:rsid w:val="00606F33"/>
    <w:rsid w:val="00606F49"/>
    <w:rsid w:val="00606F61"/>
    <w:rsid w:val="00606F7B"/>
    <w:rsid w:val="00606F93"/>
    <w:rsid w:val="00606FB6"/>
    <w:rsid w:val="00606FEA"/>
    <w:rsid w:val="00606FEB"/>
    <w:rsid w:val="006070B8"/>
    <w:rsid w:val="006070C4"/>
    <w:rsid w:val="00607168"/>
    <w:rsid w:val="006071AD"/>
    <w:rsid w:val="006071B2"/>
    <w:rsid w:val="00607207"/>
    <w:rsid w:val="0060729F"/>
    <w:rsid w:val="006072D9"/>
    <w:rsid w:val="00607336"/>
    <w:rsid w:val="00607385"/>
    <w:rsid w:val="006073E0"/>
    <w:rsid w:val="006073E3"/>
    <w:rsid w:val="00607469"/>
    <w:rsid w:val="00607482"/>
    <w:rsid w:val="006074C5"/>
    <w:rsid w:val="006074C8"/>
    <w:rsid w:val="00607523"/>
    <w:rsid w:val="00607570"/>
    <w:rsid w:val="006075CE"/>
    <w:rsid w:val="006076B3"/>
    <w:rsid w:val="006076D2"/>
    <w:rsid w:val="0060781F"/>
    <w:rsid w:val="0060790A"/>
    <w:rsid w:val="00607914"/>
    <w:rsid w:val="006079C7"/>
    <w:rsid w:val="006079F9"/>
    <w:rsid w:val="00607A63"/>
    <w:rsid w:val="00607B59"/>
    <w:rsid w:val="00607B5F"/>
    <w:rsid w:val="00607BA0"/>
    <w:rsid w:val="00607BD5"/>
    <w:rsid w:val="00607BD7"/>
    <w:rsid w:val="00607C34"/>
    <w:rsid w:val="00607DAC"/>
    <w:rsid w:val="00607E00"/>
    <w:rsid w:val="00607E4A"/>
    <w:rsid w:val="00607E71"/>
    <w:rsid w:val="00607EA2"/>
    <w:rsid w:val="00607EAA"/>
    <w:rsid w:val="00607EFA"/>
    <w:rsid w:val="00607F4C"/>
    <w:rsid w:val="00607F54"/>
    <w:rsid w:val="00607F87"/>
    <w:rsid w:val="0061009D"/>
    <w:rsid w:val="006100D0"/>
    <w:rsid w:val="00610118"/>
    <w:rsid w:val="0061012D"/>
    <w:rsid w:val="00610159"/>
    <w:rsid w:val="006101D0"/>
    <w:rsid w:val="006101DD"/>
    <w:rsid w:val="00610203"/>
    <w:rsid w:val="00610223"/>
    <w:rsid w:val="0061022F"/>
    <w:rsid w:val="00610281"/>
    <w:rsid w:val="00610346"/>
    <w:rsid w:val="0061038A"/>
    <w:rsid w:val="006103DB"/>
    <w:rsid w:val="006103E1"/>
    <w:rsid w:val="00610421"/>
    <w:rsid w:val="0061042F"/>
    <w:rsid w:val="0061046D"/>
    <w:rsid w:val="00610472"/>
    <w:rsid w:val="006104A8"/>
    <w:rsid w:val="006104C2"/>
    <w:rsid w:val="006104CB"/>
    <w:rsid w:val="006104E2"/>
    <w:rsid w:val="00610546"/>
    <w:rsid w:val="006105FB"/>
    <w:rsid w:val="00610609"/>
    <w:rsid w:val="00610668"/>
    <w:rsid w:val="0061071C"/>
    <w:rsid w:val="0061072E"/>
    <w:rsid w:val="006107B7"/>
    <w:rsid w:val="006107C4"/>
    <w:rsid w:val="006107F8"/>
    <w:rsid w:val="00610815"/>
    <w:rsid w:val="006108BA"/>
    <w:rsid w:val="00610923"/>
    <w:rsid w:val="00610945"/>
    <w:rsid w:val="0061094F"/>
    <w:rsid w:val="0061096B"/>
    <w:rsid w:val="006109D3"/>
    <w:rsid w:val="006109DC"/>
    <w:rsid w:val="00610A1B"/>
    <w:rsid w:val="00610A57"/>
    <w:rsid w:val="00610AA6"/>
    <w:rsid w:val="00610C52"/>
    <w:rsid w:val="00610C6D"/>
    <w:rsid w:val="00610CBB"/>
    <w:rsid w:val="00610CD2"/>
    <w:rsid w:val="00610CDB"/>
    <w:rsid w:val="00610CDD"/>
    <w:rsid w:val="00610D09"/>
    <w:rsid w:val="00610D26"/>
    <w:rsid w:val="00610D3C"/>
    <w:rsid w:val="00610E16"/>
    <w:rsid w:val="00610E32"/>
    <w:rsid w:val="00610E46"/>
    <w:rsid w:val="00610EA6"/>
    <w:rsid w:val="00610F59"/>
    <w:rsid w:val="00610F5E"/>
    <w:rsid w:val="00610F5F"/>
    <w:rsid w:val="00610FB6"/>
    <w:rsid w:val="00610FF0"/>
    <w:rsid w:val="00610FF5"/>
    <w:rsid w:val="006110B8"/>
    <w:rsid w:val="00611100"/>
    <w:rsid w:val="0061115C"/>
    <w:rsid w:val="006111E7"/>
    <w:rsid w:val="00611211"/>
    <w:rsid w:val="006112E2"/>
    <w:rsid w:val="006112E9"/>
    <w:rsid w:val="00611369"/>
    <w:rsid w:val="0061138F"/>
    <w:rsid w:val="0061142C"/>
    <w:rsid w:val="006114B3"/>
    <w:rsid w:val="006114C6"/>
    <w:rsid w:val="00611541"/>
    <w:rsid w:val="00611568"/>
    <w:rsid w:val="006115A2"/>
    <w:rsid w:val="006115F6"/>
    <w:rsid w:val="00611604"/>
    <w:rsid w:val="0061160F"/>
    <w:rsid w:val="00611665"/>
    <w:rsid w:val="00611675"/>
    <w:rsid w:val="006116B9"/>
    <w:rsid w:val="0061174D"/>
    <w:rsid w:val="0061175A"/>
    <w:rsid w:val="0061179A"/>
    <w:rsid w:val="00611825"/>
    <w:rsid w:val="00611856"/>
    <w:rsid w:val="006118A2"/>
    <w:rsid w:val="0061191D"/>
    <w:rsid w:val="0061195B"/>
    <w:rsid w:val="00611A10"/>
    <w:rsid w:val="00611A11"/>
    <w:rsid w:val="00611B95"/>
    <w:rsid w:val="00611BA7"/>
    <w:rsid w:val="00611BB4"/>
    <w:rsid w:val="00611C0E"/>
    <w:rsid w:val="00611C11"/>
    <w:rsid w:val="00611C23"/>
    <w:rsid w:val="00611C84"/>
    <w:rsid w:val="00611D13"/>
    <w:rsid w:val="00611D39"/>
    <w:rsid w:val="00611D3A"/>
    <w:rsid w:val="00611D73"/>
    <w:rsid w:val="00611D77"/>
    <w:rsid w:val="00611D86"/>
    <w:rsid w:val="00611D93"/>
    <w:rsid w:val="00611DEA"/>
    <w:rsid w:val="00611E18"/>
    <w:rsid w:val="00611E20"/>
    <w:rsid w:val="00611F23"/>
    <w:rsid w:val="00611F4C"/>
    <w:rsid w:val="00611FA7"/>
    <w:rsid w:val="0061203E"/>
    <w:rsid w:val="0061204D"/>
    <w:rsid w:val="0061206B"/>
    <w:rsid w:val="006120EF"/>
    <w:rsid w:val="00612121"/>
    <w:rsid w:val="006121D3"/>
    <w:rsid w:val="006121EE"/>
    <w:rsid w:val="0061225A"/>
    <w:rsid w:val="006122C2"/>
    <w:rsid w:val="006122E7"/>
    <w:rsid w:val="006122FF"/>
    <w:rsid w:val="0061231D"/>
    <w:rsid w:val="00612330"/>
    <w:rsid w:val="00612399"/>
    <w:rsid w:val="006123B0"/>
    <w:rsid w:val="006123C6"/>
    <w:rsid w:val="00612451"/>
    <w:rsid w:val="006124BD"/>
    <w:rsid w:val="006124F5"/>
    <w:rsid w:val="00612564"/>
    <w:rsid w:val="00612586"/>
    <w:rsid w:val="006125A1"/>
    <w:rsid w:val="006125A2"/>
    <w:rsid w:val="006125AB"/>
    <w:rsid w:val="0061267D"/>
    <w:rsid w:val="006126E3"/>
    <w:rsid w:val="00612707"/>
    <w:rsid w:val="006128C7"/>
    <w:rsid w:val="0061293F"/>
    <w:rsid w:val="006129B5"/>
    <w:rsid w:val="006129DF"/>
    <w:rsid w:val="00612B29"/>
    <w:rsid w:val="00612BA0"/>
    <w:rsid w:val="00612BE7"/>
    <w:rsid w:val="00612C49"/>
    <w:rsid w:val="00612C72"/>
    <w:rsid w:val="00612C8B"/>
    <w:rsid w:val="00612D0E"/>
    <w:rsid w:val="00612D38"/>
    <w:rsid w:val="00612D3A"/>
    <w:rsid w:val="00612E17"/>
    <w:rsid w:val="00612EA9"/>
    <w:rsid w:val="00612ECB"/>
    <w:rsid w:val="00612FEC"/>
    <w:rsid w:val="0061300F"/>
    <w:rsid w:val="00613082"/>
    <w:rsid w:val="006130B6"/>
    <w:rsid w:val="006130E2"/>
    <w:rsid w:val="00613109"/>
    <w:rsid w:val="00613245"/>
    <w:rsid w:val="0061327E"/>
    <w:rsid w:val="006132D5"/>
    <w:rsid w:val="00613325"/>
    <w:rsid w:val="006133C6"/>
    <w:rsid w:val="0061340B"/>
    <w:rsid w:val="006134A9"/>
    <w:rsid w:val="006134C4"/>
    <w:rsid w:val="00613579"/>
    <w:rsid w:val="00613599"/>
    <w:rsid w:val="00613659"/>
    <w:rsid w:val="0061365D"/>
    <w:rsid w:val="0061368D"/>
    <w:rsid w:val="00613712"/>
    <w:rsid w:val="00613767"/>
    <w:rsid w:val="006137AB"/>
    <w:rsid w:val="006137DC"/>
    <w:rsid w:val="006137DE"/>
    <w:rsid w:val="0061389A"/>
    <w:rsid w:val="006138AF"/>
    <w:rsid w:val="00613910"/>
    <w:rsid w:val="00613912"/>
    <w:rsid w:val="00613923"/>
    <w:rsid w:val="00613944"/>
    <w:rsid w:val="0061395E"/>
    <w:rsid w:val="0061398E"/>
    <w:rsid w:val="00613B20"/>
    <w:rsid w:val="00613B4F"/>
    <w:rsid w:val="00613B70"/>
    <w:rsid w:val="00613B8A"/>
    <w:rsid w:val="00613BD3"/>
    <w:rsid w:val="00613BDC"/>
    <w:rsid w:val="00613C15"/>
    <w:rsid w:val="00613CB4"/>
    <w:rsid w:val="00613CD8"/>
    <w:rsid w:val="00613CF7"/>
    <w:rsid w:val="00613D09"/>
    <w:rsid w:val="00613D17"/>
    <w:rsid w:val="00613D2F"/>
    <w:rsid w:val="00613D5F"/>
    <w:rsid w:val="00613DD4"/>
    <w:rsid w:val="00613E14"/>
    <w:rsid w:val="00613E93"/>
    <w:rsid w:val="00613F2C"/>
    <w:rsid w:val="00613F86"/>
    <w:rsid w:val="00613F9E"/>
    <w:rsid w:val="00613FB4"/>
    <w:rsid w:val="00614027"/>
    <w:rsid w:val="006140C7"/>
    <w:rsid w:val="006141A1"/>
    <w:rsid w:val="00614213"/>
    <w:rsid w:val="006142DD"/>
    <w:rsid w:val="006143E3"/>
    <w:rsid w:val="006144BF"/>
    <w:rsid w:val="0061455B"/>
    <w:rsid w:val="00614575"/>
    <w:rsid w:val="00614594"/>
    <w:rsid w:val="0061460A"/>
    <w:rsid w:val="0061466F"/>
    <w:rsid w:val="0061470F"/>
    <w:rsid w:val="00614714"/>
    <w:rsid w:val="00614786"/>
    <w:rsid w:val="006147C2"/>
    <w:rsid w:val="00614841"/>
    <w:rsid w:val="00614869"/>
    <w:rsid w:val="00614876"/>
    <w:rsid w:val="00614890"/>
    <w:rsid w:val="006148B0"/>
    <w:rsid w:val="006148C2"/>
    <w:rsid w:val="006148CC"/>
    <w:rsid w:val="00614929"/>
    <w:rsid w:val="006149E3"/>
    <w:rsid w:val="00614A14"/>
    <w:rsid w:val="00614A69"/>
    <w:rsid w:val="00614ABC"/>
    <w:rsid w:val="00614B4C"/>
    <w:rsid w:val="00614BD5"/>
    <w:rsid w:val="00614CA1"/>
    <w:rsid w:val="00614D7B"/>
    <w:rsid w:val="00614E23"/>
    <w:rsid w:val="00614E70"/>
    <w:rsid w:val="00614F7B"/>
    <w:rsid w:val="00614F88"/>
    <w:rsid w:val="00614FE1"/>
    <w:rsid w:val="00615053"/>
    <w:rsid w:val="00615091"/>
    <w:rsid w:val="006150B0"/>
    <w:rsid w:val="0061515F"/>
    <w:rsid w:val="006151DC"/>
    <w:rsid w:val="0061523B"/>
    <w:rsid w:val="00615260"/>
    <w:rsid w:val="0061526E"/>
    <w:rsid w:val="0061529B"/>
    <w:rsid w:val="006152A0"/>
    <w:rsid w:val="006152DD"/>
    <w:rsid w:val="00615355"/>
    <w:rsid w:val="00615379"/>
    <w:rsid w:val="006153B0"/>
    <w:rsid w:val="00615498"/>
    <w:rsid w:val="00615518"/>
    <w:rsid w:val="0061555B"/>
    <w:rsid w:val="00615603"/>
    <w:rsid w:val="00615646"/>
    <w:rsid w:val="00615685"/>
    <w:rsid w:val="0061569F"/>
    <w:rsid w:val="00615715"/>
    <w:rsid w:val="00615732"/>
    <w:rsid w:val="006157CB"/>
    <w:rsid w:val="006158E2"/>
    <w:rsid w:val="006158E8"/>
    <w:rsid w:val="00615902"/>
    <w:rsid w:val="00615930"/>
    <w:rsid w:val="00615963"/>
    <w:rsid w:val="006159F2"/>
    <w:rsid w:val="00615A85"/>
    <w:rsid w:val="00615B08"/>
    <w:rsid w:val="00615B46"/>
    <w:rsid w:val="00615B5A"/>
    <w:rsid w:val="00615B8F"/>
    <w:rsid w:val="00615BAF"/>
    <w:rsid w:val="00615BD0"/>
    <w:rsid w:val="00615BE8"/>
    <w:rsid w:val="00615BFC"/>
    <w:rsid w:val="00615C36"/>
    <w:rsid w:val="00615C61"/>
    <w:rsid w:val="00615C9C"/>
    <w:rsid w:val="00615CDB"/>
    <w:rsid w:val="00615DA6"/>
    <w:rsid w:val="00615DC3"/>
    <w:rsid w:val="00615E1D"/>
    <w:rsid w:val="00615E21"/>
    <w:rsid w:val="00615E98"/>
    <w:rsid w:val="00615E99"/>
    <w:rsid w:val="00615EEC"/>
    <w:rsid w:val="00615F90"/>
    <w:rsid w:val="0061608F"/>
    <w:rsid w:val="006160F0"/>
    <w:rsid w:val="0061610C"/>
    <w:rsid w:val="006161CA"/>
    <w:rsid w:val="006161DC"/>
    <w:rsid w:val="0061620A"/>
    <w:rsid w:val="0061623D"/>
    <w:rsid w:val="00616264"/>
    <w:rsid w:val="006162B6"/>
    <w:rsid w:val="00616350"/>
    <w:rsid w:val="0061639D"/>
    <w:rsid w:val="006163D4"/>
    <w:rsid w:val="0061641C"/>
    <w:rsid w:val="006164E0"/>
    <w:rsid w:val="00616534"/>
    <w:rsid w:val="00616593"/>
    <w:rsid w:val="00616625"/>
    <w:rsid w:val="00616639"/>
    <w:rsid w:val="00616673"/>
    <w:rsid w:val="006166D6"/>
    <w:rsid w:val="00616743"/>
    <w:rsid w:val="006167C5"/>
    <w:rsid w:val="006167F9"/>
    <w:rsid w:val="00616857"/>
    <w:rsid w:val="00616902"/>
    <w:rsid w:val="0061690A"/>
    <w:rsid w:val="006169CF"/>
    <w:rsid w:val="006169DE"/>
    <w:rsid w:val="00616A10"/>
    <w:rsid w:val="00616A19"/>
    <w:rsid w:val="00616A6D"/>
    <w:rsid w:val="00616AEF"/>
    <w:rsid w:val="00616AF2"/>
    <w:rsid w:val="00616AFF"/>
    <w:rsid w:val="00616BBB"/>
    <w:rsid w:val="00616BC2"/>
    <w:rsid w:val="00616BE5"/>
    <w:rsid w:val="00616BFB"/>
    <w:rsid w:val="00616C06"/>
    <w:rsid w:val="00616C53"/>
    <w:rsid w:val="00616CD8"/>
    <w:rsid w:val="00616D5D"/>
    <w:rsid w:val="00616DB8"/>
    <w:rsid w:val="00616DBC"/>
    <w:rsid w:val="00616DCE"/>
    <w:rsid w:val="00616DCF"/>
    <w:rsid w:val="00616E3C"/>
    <w:rsid w:val="00616E66"/>
    <w:rsid w:val="0061703A"/>
    <w:rsid w:val="0061704F"/>
    <w:rsid w:val="00617056"/>
    <w:rsid w:val="00617081"/>
    <w:rsid w:val="006170B9"/>
    <w:rsid w:val="006171B5"/>
    <w:rsid w:val="006171F3"/>
    <w:rsid w:val="006171F6"/>
    <w:rsid w:val="00617219"/>
    <w:rsid w:val="00617290"/>
    <w:rsid w:val="006172A1"/>
    <w:rsid w:val="00617311"/>
    <w:rsid w:val="00617349"/>
    <w:rsid w:val="00617353"/>
    <w:rsid w:val="006173F5"/>
    <w:rsid w:val="00617413"/>
    <w:rsid w:val="00617438"/>
    <w:rsid w:val="00617452"/>
    <w:rsid w:val="00617464"/>
    <w:rsid w:val="006174C5"/>
    <w:rsid w:val="00617540"/>
    <w:rsid w:val="00617572"/>
    <w:rsid w:val="00617589"/>
    <w:rsid w:val="0061758F"/>
    <w:rsid w:val="006175CF"/>
    <w:rsid w:val="0061761A"/>
    <w:rsid w:val="0061761B"/>
    <w:rsid w:val="00617657"/>
    <w:rsid w:val="00617669"/>
    <w:rsid w:val="006176B7"/>
    <w:rsid w:val="006176D0"/>
    <w:rsid w:val="00617787"/>
    <w:rsid w:val="0061778C"/>
    <w:rsid w:val="006178B2"/>
    <w:rsid w:val="006178DA"/>
    <w:rsid w:val="0061793F"/>
    <w:rsid w:val="0061794B"/>
    <w:rsid w:val="00617994"/>
    <w:rsid w:val="006179CA"/>
    <w:rsid w:val="00617AAA"/>
    <w:rsid w:val="00617C03"/>
    <w:rsid w:val="00617CD5"/>
    <w:rsid w:val="00617E14"/>
    <w:rsid w:val="00617E2B"/>
    <w:rsid w:val="00617E2F"/>
    <w:rsid w:val="00617E3C"/>
    <w:rsid w:val="00617E84"/>
    <w:rsid w:val="00617EC2"/>
    <w:rsid w:val="00617F08"/>
    <w:rsid w:val="00617F37"/>
    <w:rsid w:val="00617FD8"/>
    <w:rsid w:val="0062001A"/>
    <w:rsid w:val="006200FF"/>
    <w:rsid w:val="00620121"/>
    <w:rsid w:val="0062012D"/>
    <w:rsid w:val="00620202"/>
    <w:rsid w:val="00620274"/>
    <w:rsid w:val="006202B9"/>
    <w:rsid w:val="006202CA"/>
    <w:rsid w:val="006202CC"/>
    <w:rsid w:val="00620308"/>
    <w:rsid w:val="0062031E"/>
    <w:rsid w:val="00620328"/>
    <w:rsid w:val="00620359"/>
    <w:rsid w:val="0062035E"/>
    <w:rsid w:val="00620383"/>
    <w:rsid w:val="00620443"/>
    <w:rsid w:val="00620490"/>
    <w:rsid w:val="006204BF"/>
    <w:rsid w:val="00620634"/>
    <w:rsid w:val="00620653"/>
    <w:rsid w:val="00620673"/>
    <w:rsid w:val="0062069A"/>
    <w:rsid w:val="006206D3"/>
    <w:rsid w:val="006206F4"/>
    <w:rsid w:val="00620731"/>
    <w:rsid w:val="00620767"/>
    <w:rsid w:val="00620778"/>
    <w:rsid w:val="006208CF"/>
    <w:rsid w:val="006208F5"/>
    <w:rsid w:val="0062098B"/>
    <w:rsid w:val="006209AE"/>
    <w:rsid w:val="00620A1E"/>
    <w:rsid w:val="00620A2D"/>
    <w:rsid w:val="00620A4A"/>
    <w:rsid w:val="00620B13"/>
    <w:rsid w:val="00620B23"/>
    <w:rsid w:val="00620B99"/>
    <w:rsid w:val="00620BDE"/>
    <w:rsid w:val="00620C2C"/>
    <w:rsid w:val="00620C7F"/>
    <w:rsid w:val="00620D05"/>
    <w:rsid w:val="00620D1E"/>
    <w:rsid w:val="00620D33"/>
    <w:rsid w:val="00620D5F"/>
    <w:rsid w:val="00620D94"/>
    <w:rsid w:val="00620DD5"/>
    <w:rsid w:val="00620DFD"/>
    <w:rsid w:val="00620E1F"/>
    <w:rsid w:val="00620E31"/>
    <w:rsid w:val="00620ECD"/>
    <w:rsid w:val="00620EFE"/>
    <w:rsid w:val="00620F00"/>
    <w:rsid w:val="00620F0C"/>
    <w:rsid w:val="00620F95"/>
    <w:rsid w:val="00621008"/>
    <w:rsid w:val="0062102E"/>
    <w:rsid w:val="0062102F"/>
    <w:rsid w:val="006210AD"/>
    <w:rsid w:val="00621120"/>
    <w:rsid w:val="00621121"/>
    <w:rsid w:val="0062119F"/>
    <w:rsid w:val="00621219"/>
    <w:rsid w:val="00621287"/>
    <w:rsid w:val="00621328"/>
    <w:rsid w:val="0062132C"/>
    <w:rsid w:val="0062136E"/>
    <w:rsid w:val="006213C1"/>
    <w:rsid w:val="006213C2"/>
    <w:rsid w:val="0062150C"/>
    <w:rsid w:val="0062154D"/>
    <w:rsid w:val="00621561"/>
    <w:rsid w:val="00621592"/>
    <w:rsid w:val="006215C3"/>
    <w:rsid w:val="00621611"/>
    <w:rsid w:val="00621640"/>
    <w:rsid w:val="006216F2"/>
    <w:rsid w:val="0062174A"/>
    <w:rsid w:val="0062180C"/>
    <w:rsid w:val="00621878"/>
    <w:rsid w:val="0062187E"/>
    <w:rsid w:val="006218B6"/>
    <w:rsid w:val="006218C2"/>
    <w:rsid w:val="006218C3"/>
    <w:rsid w:val="006218E7"/>
    <w:rsid w:val="006218EC"/>
    <w:rsid w:val="0062192A"/>
    <w:rsid w:val="00621981"/>
    <w:rsid w:val="00621A24"/>
    <w:rsid w:val="00621A25"/>
    <w:rsid w:val="00621A4C"/>
    <w:rsid w:val="00621A6A"/>
    <w:rsid w:val="00621B08"/>
    <w:rsid w:val="00621C00"/>
    <w:rsid w:val="00621C02"/>
    <w:rsid w:val="00621C37"/>
    <w:rsid w:val="00621C8D"/>
    <w:rsid w:val="00621DC6"/>
    <w:rsid w:val="00621F8D"/>
    <w:rsid w:val="00622028"/>
    <w:rsid w:val="006220BC"/>
    <w:rsid w:val="006220F8"/>
    <w:rsid w:val="00622129"/>
    <w:rsid w:val="00622133"/>
    <w:rsid w:val="006221D5"/>
    <w:rsid w:val="006222EE"/>
    <w:rsid w:val="0062235C"/>
    <w:rsid w:val="006223C7"/>
    <w:rsid w:val="00622441"/>
    <w:rsid w:val="0062244A"/>
    <w:rsid w:val="00622546"/>
    <w:rsid w:val="0062255D"/>
    <w:rsid w:val="0062255E"/>
    <w:rsid w:val="00622598"/>
    <w:rsid w:val="006225E0"/>
    <w:rsid w:val="00622610"/>
    <w:rsid w:val="006226F7"/>
    <w:rsid w:val="00622766"/>
    <w:rsid w:val="0062277C"/>
    <w:rsid w:val="00622895"/>
    <w:rsid w:val="00622929"/>
    <w:rsid w:val="0062295E"/>
    <w:rsid w:val="00622996"/>
    <w:rsid w:val="00622A8F"/>
    <w:rsid w:val="00622AC2"/>
    <w:rsid w:val="00622AE4"/>
    <w:rsid w:val="00622B07"/>
    <w:rsid w:val="00622B1C"/>
    <w:rsid w:val="00622B3D"/>
    <w:rsid w:val="00622B59"/>
    <w:rsid w:val="00622B6D"/>
    <w:rsid w:val="00622B94"/>
    <w:rsid w:val="00622BD1"/>
    <w:rsid w:val="00622BD5"/>
    <w:rsid w:val="00622C10"/>
    <w:rsid w:val="00622CC7"/>
    <w:rsid w:val="00622CDD"/>
    <w:rsid w:val="00622D12"/>
    <w:rsid w:val="00622D8E"/>
    <w:rsid w:val="00622DCB"/>
    <w:rsid w:val="00622DFB"/>
    <w:rsid w:val="00622E7B"/>
    <w:rsid w:val="00622EA8"/>
    <w:rsid w:val="00622EDD"/>
    <w:rsid w:val="00622EF2"/>
    <w:rsid w:val="00622F4E"/>
    <w:rsid w:val="00622F63"/>
    <w:rsid w:val="00622F6D"/>
    <w:rsid w:val="00622F87"/>
    <w:rsid w:val="00623057"/>
    <w:rsid w:val="006230DF"/>
    <w:rsid w:val="006231B1"/>
    <w:rsid w:val="006231B3"/>
    <w:rsid w:val="00623267"/>
    <w:rsid w:val="006232B7"/>
    <w:rsid w:val="00623303"/>
    <w:rsid w:val="00623314"/>
    <w:rsid w:val="006233C5"/>
    <w:rsid w:val="006233E8"/>
    <w:rsid w:val="006234FD"/>
    <w:rsid w:val="00623589"/>
    <w:rsid w:val="006235A9"/>
    <w:rsid w:val="006235AF"/>
    <w:rsid w:val="006235EC"/>
    <w:rsid w:val="00623615"/>
    <w:rsid w:val="00623683"/>
    <w:rsid w:val="006236A8"/>
    <w:rsid w:val="006236CC"/>
    <w:rsid w:val="006236F0"/>
    <w:rsid w:val="0062371F"/>
    <w:rsid w:val="00623766"/>
    <w:rsid w:val="0062387F"/>
    <w:rsid w:val="00623888"/>
    <w:rsid w:val="0062393E"/>
    <w:rsid w:val="0062397D"/>
    <w:rsid w:val="006239FC"/>
    <w:rsid w:val="00623A6E"/>
    <w:rsid w:val="00623A73"/>
    <w:rsid w:val="00623A8D"/>
    <w:rsid w:val="00623AA0"/>
    <w:rsid w:val="00623B01"/>
    <w:rsid w:val="00623B2D"/>
    <w:rsid w:val="00623BD5"/>
    <w:rsid w:val="00623BF1"/>
    <w:rsid w:val="00623C1C"/>
    <w:rsid w:val="00623C95"/>
    <w:rsid w:val="00623CA3"/>
    <w:rsid w:val="00623CC4"/>
    <w:rsid w:val="00623CC6"/>
    <w:rsid w:val="00623CF6"/>
    <w:rsid w:val="00623D26"/>
    <w:rsid w:val="00623D8D"/>
    <w:rsid w:val="00623DA1"/>
    <w:rsid w:val="00623E2E"/>
    <w:rsid w:val="00623E55"/>
    <w:rsid w:val="00623F1C"/>
    <w:rsid w:val="00623F4D"/>
    <w:rsid w:val="00623FC4"/>
    <w:rsid w:val="00624037"/>
    <w:rsid w:val="0062403D"/>
    <w:rsid w:val="006240A8"/>
    <w:rsid w:val="0062411E"/>
    <w:rsid w:val="00624125"/>
    <w:rsid w:val="0062414A"/>
    <w:rsid w:val="00624167"/>
    <w:rsid w:val="006241DF"/>
    <w:rsid w:val="006241E8"/>
    <w:rsid w:val="00624253"/>
    <w:rsid w:val="006242B4"/>
    <w:rsid w:val="00624360"/>
    <w:rsid w:val="006243CF"/>
    <w:rsid w:val="006243F5"/>
    <w:rsid w:val="0062442B"/>
    <w:rsid w:val="0062448D"/>
    <w:rsid w:val="0062452F"/>
    <w:rsid w:val="006245E6"/>
    <w:rsid w:val="00624610"/>
    <w:rsid w:val="00624617"/>
    <w:rsid w:val="006246B8"/>
    <w:rsid w:val="006246C6"/>
    <w:rsid w:val="006246CF"/>
    <w:rsid w:val="006246EB"/>
    <w:rsid w:val="00624826"/>
    <w:rsid w:val="00624854"/>
    <w:rsid w:val="006248CA"/>
    <w:rsid w:val="00624945"/>
    <w:rsid w:val="006249D9"/>
    <w:rsid w:val="006249EB"/>
    <w:rsid w:val="006249FF"/>
    <w:rsid w:val="00624A20"/>
    <w:rsid w:val="00624A4A"/>
    <w:rsid w:val="00624A91"/>
    <w:rsid w:val="00624ABB"/>
    <w:rsid w:val="00624AC1"/>
    <w:rsid w:val="00624AF4"/>
    <w:rsid w:val="00624AF9"/>
    <w:rsid w:val="00624AFB"/>
    <w:rsid w:val="00624B28"/>
    <w:rsid w:val="00624B51"/>
    <w:rsid w:val="00624C23"/>
    <w:rsid w:val="00624CA4"/>
    <w:rsid w:val="00624D26"/>
    <w:rsid w:val="00624D3E"/>
    <w:rsid w:val="00624D6F"/>
    <w:rsid w:val="00624DD7"/>
    <w:rsid w:val="00624DE5"/>
    <w:rsid w:val="00624E04"/>
    <w:rsid w:val="00624E12"/>
    <w:rsid w:val="00624E33"/>
    <w:rsid w:val="00624ED4"/>
    <w:rsid w:val="00624F74"/>
    <w:rsid w:val="006250B3"/>
    <w:rsid w:val="0062517E"/>
    <w:rsid w:val="006251AC"/>
    <w:rsid w:val="006251EC"/>
    <w:rsid w:val="006252EC"/>
    <w:rsid w:val="0062530B"/>
    <w:rsid w:val="0062530D"/>
    <w:rsid w:val="006253F4"/>
    <w:rsid w:val="00625404"/>
    <w:rsid w:val="0062544C"/>
    <w:rsid w:val="006254EC"/>
    <w:rsid w:val="00625550"/>
    <w:rsid w:val="0062555C"/>
    <w:rsid w:val="006255BF"/>
    <w:rsid w:val="006255C2"/>
    <w:rsid w:val="0062563B"/>
    <w:rsid w:val="0062569F"/>
    <w:rsid w:val="00625759"/>
    <w:rsid w:val="0062580A"/>
    <w:rsid w:val="0062582A"/>
    <w:rsid w:val="00625886"/>
    <w:rsid w:val="00625898"/>
    <w:rsid w:val="006258A4"/>
    <w:rsid w:val="006258B4"/>
    <w:rsid w:val="00625902"/>
    <w:rsid w:val="0062592B"/>
    <w:rsid w:val="0062593C"/>
    <w:rsid w:val="00625960"/>
    <w:rsid w:val="0062598F"/>
    <w:rsid w:val="006259A0"/>
    <w:rsid w:val="00625A26"/>
    <w:rsid w:val="00625A97"/>
    <w:rsid w:val="00625A99"/>
    <w:rsid w:val="00625B34"/>
    <w:rsid w:val="00625B42"/>
    <w:rsid w:val="00625B43"/>
    <w:rsid w:val="00625B94"/>
    <w:rsid w:val="00625BBE"/>
    <w:rsid w:val="00625C0E"/>
    <w:rsid w:val="00625C47"/>
    <w:rsid w:val="00625C7D"/>
    <w:rsid w:val="00625CC0"/>
    <w:rsid w:val="00625CDA"/>
    <w:rsid w:val="00625CF5"/>
    <w:rsid w:val="00625D2D"/>
    <w:rsid w:val="00625D3B"/>
    <w:rsid w:val="00625DC8"/>
    <w:rsid w:val="00625E06"/>
    <w:rsid w:val="00625E84"/>
    <w:rsid w:val="00625E8F"/>
    <w:rsid w:val="00625EE2"/>
    <w:rsid w:val="00625EE4"/>
    <w:rsid w:val="00625F32"/>
    <w:rsid w:val="00625F71"/>
    <w:rsid w:val="00625FA3"/>
    <w:rsid w:val="0062602C"/>
    <w:rsid w:val="00626105"/>
    <w:rsid w:val="0062617F"/>
    <w:rsid w:val="006261D2"/>
    <w:rsid w:val="0062632D"/>
    <w:rsid w:val="00626393"/>
    <w:rsid w:val="0062644F"/>
    <w:rsid w:val="006264D6"/>
    <w:rsid w:val="006264F5"/>
    <w:rsid w:val="00626527"/>
    <w:rsid w:val="00626580"/>
    <w:rsid w:val="006265BF"/>
    <w:rsid w:val="006265EF"/>
    <w:rsid w:val="00626641"/>
    <w:rsid w:val="0062666D"/>
    <w:rsid w:val="00626672"/>
    <w:rsid w:val="00626717"/>
    <w:rsid w:val="00626753"/>
    <w:rsid w:val="00626765"/>
    <w:rsid w:val="0062678A"/>
    <w:rsid w:val="006267A3"/>
    <w:rsid w:val="006267DC"/>
    <w:rsid w:val="00626905"/>
    <w:rsid w:val="0062693F"/>
    <w:rsid w:val="0062697B"/>
    <w:rsid w:val="006269CF"/>
    <w:rsid w:val="00626A2B"/>
    <w:rsid w:val="00626B3E"/>
    <w:rsid w:val="00626BA4"/>
    <w:rsid w:val="00626CBD"/>
    <w:rsid w:val="00626CF9"/>
    <w:rsid w:val="00626D9C"/>
    <w:rsid w:val="00626DDC"/>
    <w:rsid w:val="00626E11"/>
    <w:rsid w:val="00626E6E"/>
    <w:rsid w:val="00626EBB"/>
    <w:rsid w:val="00626EBF"/>
    <w:rsid w:val="00626F40"/>
    <w:rsid w:val="00626F8B"/>
    <w:rsid w:val="00626FA8"/>
    <w:rsid w:val="0062705B"/>
    <w:rsid w:val="006270EA"/>
    <w:rsid w:val="00627185"/>
    <w:rsid w:val="006271DB"/>
    <w:rsid w:val="006271F8"/>
    <w:rsid w:val="00627283"/>
    <w:rsid w:val="00627290"/>
    <w:rsid w:val="006272BA"/>
    <w:rsid w:val="006272C4"/>
    <w:rsid w:val="00627345"/>
    <w:rsid w:val="0062736A"/>
    <w:rsid w:val="006273BA"/>
    <w:rsid w:val="006273E1"/>
    <w:rsid w:val="00627452"/>
    <w:rsid w:val="006274A2"/>
    <w:rsid w:val="006274C4"/>
    <w:rsid w:val="006274EF"/>
    <w:rsid w:val="00627511"/>
    <w:rsid w:val="0062752D"/>
    <w:rsid w:val="0062755A"/>
    <w:rsid w:val="006275AF"/>
    <w:rsid w:val="006275FB"/>
    <w:rsid w:val="006276A8"/>
    <w:rsid w:val="0062775A"/>
    <w:rsid w:val="00627794"/>
    <w:rsid w:val="006277CE"/>
    <w:rsid w:val="00627823"/>
    <w:rsid w:val="0062789F"/>
    <w:rsid w:val="0062797F"/>
    <w:rsid w:val="00627999"/>
    <w:rsid w:val="006279EF"/>
    <w:rsid w:val="00627AA8"/>
    <w:rsid w:val="00627ADD"/>
    <w:rsid w:val="00627AEC"/>
    <w:rsid w:val="00627B19"/>
    <w:rsid w:val="00627B35"/>
    <w:rsid w:val="00627B38"/>
    <w:rsid w:val="00627B58"/>
    <w:rsid w:val="00627C04"/>
    <w:rsid w:val="00627C10"/>
    <w:rsid w:val="00627D1F"/>
    <w:rsid w:val="00627E35"/>
    <w:rsid w:val="00627F13"/>
    <w:rsid w:val="00627FB2"/>
    <w:rsid w:val="00630002"/>
    <w:rsid w:val="0063005F"/>
    <w:rsid w:val="00630075"/>
    <w:rsid w:val="006300D4"/>
    <w:rsid w:val="0063013D"/>
    <w:rsid w:val="0063013E"/>
    <w:rsid w:val="00630220"/>
    <w:rsid w:val="0063027C"/>
    <w:rsid w:val="0063027E"/>
    <w:rsid w:val="0063028D"/>
    <w:rsid w:val="00630297"/>
    <w:rsid w:val="006302AA"/>
    <w:rsid w:val="006302BD"/>
    <w:rsid w:val="006302CF"/>
    <w:rsid w:val="00630318"/>
    <w:rsid w:val="00630437"/>
    <w:rsid w:val="00630509"/>
    <w:rsid w:val="0063051F"/>
    <w:rsid w:val="0063053E"/>
    <w:rsid w:val="00630555"/>
    <w:rsid w:val="006305A6"/>
    <w:rsid w:val="00630649"/>
    <w:rsid w:val="006306F8"/>
    <w:rsid w:val="006307A6"/>
    <w:rsid w:val="0063081C"/>
    <w:rsid w:val="00630822"/>
    <w:rsid w:val="0063087E"/>
    <w:rsid w:val="0063089A"/>
    <w:rsid w:val="006308B1"/>
    <w:rsid w:val="006308E7"/>
    <w:rsid w:val="006309B4"/>
    <w:rsid w:val="006309C8"/>
    <w:rsid w:val="00630A34"/>
    <w:rsid w:val="00630AE9"/>
    <w:rsid w:val="00630B1D"/>
    <w:rsid w:val="00630BF8"/>
    <w:rsid w:val="00630C28"/>
    <w:rsid w:val="00630CD8"/>
    <w:rsid w:val="00630D50"/>
    <w:rsid w:val="00630DD8"/>
    <w:rsid w:val="00630E63"/>
    <w:rsid w:val="00630E80"/>
    <w:rsid w:val="00630F04"/>
    <w:rsid w:val="00631053"/>
    <w:rsid w:val="00631097"/>
    <w:rsid w:val="0063114B"/>
    <w:rsid w:val="006311FF"/>
    <w:rsid w:val="0063120C"/>
    <w:rsid w:val="0063122A"/>
    <w:rsid w:val="00631289"/>
    <w:rsid w:val="0063129B"/>
    <w:rsid w:val="006312A2"/>
    <w:rsid w:val="006312DD"/>
    <w:rsid w:val="006313E7"/>
    <w:rsid w:val="00631432"/>
    <w:rsid w:val="00631473"/>
    <w:rsid w:val="006314B9"/>
    <w:rsid w:val="006314E4"/>
    <w:rsid w:val="00631562"/>
    <w:rsid w:val="0063158B"/>
    <w:rsid w:val="006315E8"/>
    <w:rsid w:val="0063170C"/>
    <w:rsid w:val="006317E6"/>
    <w:rsid w:val="0063180A"/>
    <w:rsid w:val="0063182C"/>
    <w:rsid w:val="00631875"/>
    <w:rsid w:val="0063188A"/>
    <w:rsid w:val="006318DC"/>
    <w:rsid w:val="00631935"/>
    <w:rsid w:val="0063195C"/>
    <w:rsid w:val="0063196D"/>
    <w:rsid w:val="00631973"/>
    <w:rsid w:val="006319D3"/>
    <w:rsid w:val="006319DE"/>
    <w:rsid w:val="00631A00"/>
    <w:rsid w:val="00631AE2"/>
    <w:rsid w:val="00631B03"/>
    <w:rsid w:val="00631B09"/>
    <w:rsid w:val="00631B3E"/>
    <w:rsid w:val="00631BDB"/>
    <w:rsid w:val="00631C63"/>
    <w:rsid w:val="00631CBC"/>
    <w:rsid w:val="00631CCB"/>
    <w:rsid w:val="00631D4F"/>
    <w:rsid w:val="00631D6D"/>
    <w:rsid w:val="00631D93"/>
    <w:rsid w:val="00631D94"/>
    <w:rsid w:val="00631DB0"/>
    <w:rsid w:val="00631DC7"/>
    <w:rsid w:val="00631E26"/>
    <w:rsid w:val="00631E2B"/>
    <w:rsid w:val="00631F71"/>
    <w:rsid w:val="00631F87"/>
    <w:rsid w:val="0063205F"/>
    <w:rsid w:val="00632069"/>
    <w:rsid w:val="006320BE"/>
    <w:rsid w:val="006320EF"/>
    <w:rsid w:val="0063211B"/>
    <w:rsid w:val="00632247"/>
    <w:rsid w:val="00632258"/>
    <w:rsid w:val="00632262"/>
    <w:rsid w:val="006322A5"/>
    <w:rsid w:val="006322AD"/>
    <w:rsid w:val="006322BF"/>
    <w:rsid w:val="006322CC"/>
    <w:rsid w:val="006322D0"/>
    <w:rsid w:val="00632317"/>
    <w:rsid w:val="0063237C"/>
    <w:rsid w:val="00632388"/>
    <w:rsid w:val="00632543"/>
    <w:rsid w:val="00632564"/>
    <w:rsid w:val="00632594"/>
    <w:rsid w:val="006325FE"/>
    <w:rsid w:val="00632621"/>
    <w:rsid w:val="0063265D"/>
    <w:rsid w:val="006326B9"/>
    <w:rsid w:val="00632726"/>
    <w:rsid w:val="00632783"/>
    <w:rsid w:val="006327EE"/>
    <w:rsid w:val="00632823"/>
    <w:rsid w:val="00632848"/>
    <w:rsid w:val="006328A0"/>
    <w:rsid w:val="00632937"/>
    <w:rsid w:val="0063299D"/>
    <w:rsid w:val="00632A67"/>
    <w:rsid w:val="00632AE4"/>
    <w:rsid w:val="00632B4E"/>
    <w:rsid w:val="00632BA0"/>
    <w:rsid w:val="00632C45"/>
    <w:rsid w:val="00632C4D"/>
    <w:rsid w:val="00632C7A"/>
    <w:rsid w:val="00632CCE"/>
    <w:rsid w:val="00632D27"/>
    <w:rsid w:val="00632D47"/>
    <w:rsid w:val="00632DC8"/>
    <w:rsid w:val="00632E40"/>
    <w:rsid w:val="00632E7E"/>
    <w:rsid w:val="00632F09"/>
    <w:rsid w:val="00632F0F"/>
    <w:rsid w:val="00632F96"/>
    <w:rsid w:val="00632FA7"/>
    <w:rsid w:val="006330AC"/>
    <w:rsid w:val="00633188"/>
    <w:rsid w:val="00633200"/>
    <w:rsid w:val="00633271"/>
    <w:rsid w:val="00633313"/>
    <w:rsid w:val="0063331A"/>
    <w:rsid w:val="006333BB"/>
    <w:rsid w:val="00633412"/>
    <w:rsid w:val="00633460"/>
    <w:rsid w:val="00633485"/>
    <w:rsid w:val="006334DB"/>
    <w:rsid w:val="006334FD"/>
    <w:rsid w:val="006335BE"/>
    <w:rsid w:val="006335F1"/>
    <w:rsid w:val="006335FD"/>
    <w:rsid w:val="00633639"/>
    <w:rsid w:val="00633694"/>
    <w:rsid w:val="006336C1"/>
    <w:rsid w:val="006336F8"/>
    <w:rsid w:val="00633740"/>
    <w:rsid w:val="00633759"/>
    <w:rsid w:val="00633770"/>
    <w:rsid w:val="00633777"/>
    <w:rsid w:val="00633792"/>
    <w:rsid w:val="006337F6"/>
    <w:rsid w:val="00633808"/>
    <w:rsid w:val="0063384B"/>
    <w:rsid w:val="006338B6"/>
    <w:rsid w:val="00633964"/>
    <w:rsid w:val="0063397F"/>
    <w:rsid w:val="006339C4"/>
    <w:rsid w:val="00633A08"/>
    <w:rsid w:val="00633AFA"/>
    <w:rsid w:val="00633B03"/>
    <w:rsid w:val="00633CD8"/>
    <w:rsid w:val="00633CEB"/>
    <w:rsid w:val="00633D82"/>
    <w:rsid w:val="00633DA7"/>
    <w:rsid w:val="00633E2D"/>
    <w:rsid w:val="00633E73"/>
    <w:rsid w:val="00633E80"/>
    <w:rsid w:val="00633E8E"/>
    <w:rsid w:val="00633EA0"/>
    <w:rsid w:val="00633ED3"/>
    <w:rsid w:val="00633F29"/>
    <w:rsid w:val="00633F35"/>
    <w:rsid w:val="00633FB5"/>
    <w:rsid w:val="00633FC6"/>
    <w:rsid w:val="00633FD7"/>
    <w:rsid w:val="0063405A"/>
    <w:rsid w:val="00634091"/>
    <w:rsid w:val="00634183"/>
    <w:rsid w:val="006341C7"/>
    <w:rsid w:val="006341EE"/>
    <w:rsid w:val="0063424E"/>
    <w:rsid w:val="00634270"/>
    <w:rsid w:val="00634294"/>
    <w:rsid w:val="0063429A"/>
    <w:rsid w:val="006342E0"/>
    <w:rsid w:val="006342F2"/>
    <w:rsid w:val="006342FA"/>
    <w:rsid w:val="00634308"/>
    <w:rsid w:val="00634331"/>
    <w:rsid w:val="0063434E"/>
    <w:rsid w:val="00634372"/>
    <w:rsid w:val="006343B7"/>
    <w:rsid w:val="006343FB"/>
    <w:rsid w:val="0063444A"/>
    <w:rsid w:val="00634460"/>
    <w:rsid w:val="00634473"/>
    <w:rsid w:val="0063453C"/>
    <w:rsid w:val="00634566"/>
    <w:rsid w:val="00634673"/>
    <w:rsid w:val="006346C4"/>
    <w:rsid w:val="006346F3"/>
    <w:rsid w:val="0063471C"/>
    <w:rsid w:val="0063472B"/>
    <w:rsid w:val="006347DA"/>
    <w:rsid w:val="0063482F"/>
    <w:rsid w:val="0063485B"/>
    <w:rsid w:val="00634895"/>
    <w:rsid w:val="006349C1"/>
    <w:rsid w:val="006349DF"/>
    <w:rsid w:val="00634A1C"/>
    <w:rsid w:val="00634A4C"/>
    <w:rsid w:val="00634A86"/>
    <w:rsid w:val="00634A94"/>
    <w:rsid w:val="00634AF5"/>
    <w:rsid w:val="00634AFA"/>
    <w:rsid w:val="00634B2C"/>
    <w:rsid w:val="00634BA8"/>
    <w:rsid w:val="00634BC5"/>
    <w:rsid w:val="00634CC1"/>
    <w:rsid w:val="00634D7C"/>
    <w:rsid w:val="00634E6E"/>
    <w:rsid w:val="00634EF1"/>
    <w:rsid w:val="00634FEB"/>
    <w:rsid w:val="006350C8"/>
    <w:rsid w:val="006350F3"/>
    <w:rsid w:val="00635119"/>
    <w:rsid w:val="006351E8"/>
    <w:rsid w:val="0063526F"/>
    <w:rsid w:val="00635271"/>
    <w:rsid w:val="006352B9"/>
    <w:rsid w:val="006352FB"/>
    <w:rsid w:val="00635300"/>
    <w:rsid w:val="00635356"/>
    <w:rsid w:val="0063549D"/>
    <w:rsid w:val="006355B8"/>
    <w:rsid w:val="006355D1"/>
    <w:rsid w:val="006355EE"/>
    <w:rsid w:val="006355FD"/>
    <w:rsid w:val="00635625"/>
    <w:rsid w:val="00635653"/>
    <w:rsid w:val="00635654"/>
    <w:rsid w:val="006356B7"/>
    <w:rsid w:val="00635719"/>
    <w:rsid w:val="006357CF"/>
    <w:rsid w:val="00635851"/>
    <w:rsid w:val="00635943"/>
    <w:rsid w:val="00635959"/>
    <w:rsid w:val="00635980"/>
    <w:rsid w:val="006359FF"/>
    <w:rsid w:val="00635A51"/>
    <w:rsid w:val="00635A73"/>
    <w:rsid w:val="00635AB1"/>
    <w:rsid w:val="00635B0F"/>
    <w:rsid w:val="00635B16"/>
    <w:rsid w:val="00635B4E"/>
    <w:rsid w:val="00635BA3"/>
    <w:rsid w:val="00635BB5"/>
    <w:rsid w:val="00635C74"/>
    <w:rsid w:val="00635CF0"/>
    <w:rsid w:val="00635D5A"/>
    <w:rsid w:val="00635E59"/>
    <w:rsid w:val="00635EC3"/>
    <w:rsid w:val="00635F79"/>
    <w:rsid w:val="00635F91"/>
    <w:rsid w:val="00635F9E"/>
    <w:rsid w:val="00635FDF"/>
    <w:rsid w:val="00635FF6"/>
    <w:rsid w:val="006361FF"/>
    <w:rsid w:val="00636205"/>
    <w:rsid w:val="00636262"/>
    <w:rsid w:val="00636271"/>
    <w:rsid w:val="006362B3"/>
    <w:rsid w:val="0063633B"/>
    <w:rsid w:val="00636392"/>
    <w:rsid w:val="006363C4"/>
    <w:rsid w:val="00636473"/>
    <w:rsid w:val="00636612"/>
    <w:rsid w:val="00636636"/>
    <w:rsid w:val="00636649"/>
    <w:rsid w:val="006366B6"/>
    <w:rsid w:val="006366BE"/>
    <w:rsid w:val="00636715"/>
    <w:rsid w:val="00636771"/>
    <w:rsid w:val="00636772"/>
    <w:rsid w:val="006367FC"/>
    <w:rsid w:val="0063692B"/>
    <w:rsid w:val="0063698F"/>
    <w:rsid w:val="00636A1D"/>
    <w:rsid w:val="00636A4E"/>
    <w:rsid w:val="00636B10"/>
    <w:rsid w:val="00636B30"/>
    <w:rsid w:val="00636B7D"/>
    <w:rsid w:val="00636BF7"/>
    <w:rsid w:val="00636C83"/>
    <w:rsid w:val="00636CBA"/>
    <w:rsid w:val="00636D1E"/>
    <w:rsid w:val="00636DBC"/>
    <w:rsid w:val="00636F85"/>
    <w:rsid w:val="00636FB0"/>
    <w:rsid w:val="00637008"/>
    <w:rsid w:val="00637030"/>
    <w:rsid w:val="00637044"/>
    <w:rsid w:val="00637068"/>
    <w:rsid w:val="006370D6"/>
    <w:rsid w:val="00637114"/>
    <w:rsid w:val="00637119"/>
    <w:rsid w:val="0063714B"/>
    <w:rsid w:val="0063717D"/>
    <w:rsid w:val="006371D4"/>
    <w:rsid w:val="006371F6"/>
    <w:rsid w:val="006372FA"/>
    <w:rsid w:val="00637303"/>
    <w:rsid w:val="00637342"/>
    <w:rsid w:val="0063739D"/>
    <w:rsid w:val="006373AE"/>
    <w:rsid w:val="006373BC"/>
    <w:rsid w:val="0063741C"/>
    <w:rsid w:val="00637483"/>
    <w:rsid w:val="00637523"/>
    <w:rsid w:val="00637537"/>
    <w:rsid w:val="00637547"/>
    <w:rsid w:val="0063759C"/>
    <w:rsid w:val="0063767E"/>
    <w:rsid w:val="00637692"/>
    <w:rsid w:val="00637708"/>
    <w:rsid w:val="00637792"/>
    <w:rsid w:val="0063779A"/>
    <w:rsid w:val="006377AD"/>
    <w:rsid w:val="006377C4"/>
    <w:rsid w:val="006377C6"/>
    <w:rsid w:val="006377D4"/>
    <w:rsid w:val="00637849"/>
    <w:rsid w:val="006378A0"/>
    <w:rsid w:val="006378E9"/>
    <w:rsid w:val="00637905"/>
    <w:rsid w:val="00637907"/>
    <w:rsid w:val="006379B2"/>
    <w:rsid w:val="00637A0A"/>
    <w:rsid w:val="00637A0D"/>
    <w:rsid w:val="00637AB2"/>
    <w:rsid w:val="00637AD0"/>
    <w:rsid w:val="00637AD6"/>
    <w:rsid w:val="00637B06"/>
    <w:rsid w:val="00637B18"/>
    <w:rsid w:val="00637B7F"/>
    <w:rsid w:val="00637BB8"/>
    <w:rsid w:val="00637C0F"/>
    <w:rsid w:val="00637C9B"/>
    <w:rsid w:val="00637CB9"/>
    <w:rsid w:val="00637CC9"/>
    <w:rsid w:val="00637D7C"/>
    <w:rsid w:val="00637DB0"/>
    <w:rsid w:val="00637E28"/>
    <w:rsid w:val="00637ECB"/>
    <w:rsid w:val="00637F2E"/>
    <w:rsid w:val="00637F89"/>
    <w:rsid w:val="00637FDA"/>
    <w:rsid w:val="00640000"/>
    <w:rsid w:val="00640010"/>
    <w:rsid w:val="0064007D"/>
    <w:rsid w:val="00640100"/>
    <w:rsid w:val="0064011C"/>
    <w:rsid w:val="00640138"/>
    <w:rsid w:val="006401D0"/>
    <w:rsid w:val="006401E2"/>
    <w:rsid w:val="00640320"/>
    <w:rsid w:val="006403AC"/>
    <w:rsid w:val="006403D4"/>
    <w:rsid w:val="0064040F"/>
    <w:rsid w:val="006404C2"/>
    <w:rsid w:val="00640507"/>
    <w:rsid w:val="0064053F"/>
    <w:rsid w:val="00640568"/>
    <w:rsid w:val="00640578"/>
    <w:rsid w:val="00640580"/>
    <w:rsid w:val="006405F3"/>
    <w:rsid w:val="006406DD"/>
    <w:rsid w:val="006406F7"/>
    <w:rsid w:val="0064078A"/>
    <w:rsid w:val="006407FE"/>
    <w:rsid w:val="00640836"/>
    <w:rsid w:val="00640926"/>
    <w:rsid w:val="00640931"/>
    <w:rsid w:val="00640989"/>
    <w:rsid w:val="00640999"/>
    <w:rsid w:val="0064099B"/>
    <w:rsid w:val="006409D7"/>
    <w:rsid w:val="00640A4B"/>
    <w:rsid w:val="00640A89"/>
    <w:rsid w:val="00640B5A"/>
    <w:rsid w:val="00640B66"/>
    <w:rsid w:val="00640B67"/>
    <w:rsid w:val="00640B7F"/>
    <w:rsid w:val="00640BA0"/>
    <w:rsid w:val="00640C9F"/>
    <w:rsid w:val="00640CAA"/>
    <w:rsid w:val="00640CED"/>
    <w:rsid w:val="00640D59"/>
    <w:rsid w:val="00640E83"/>
    <w:rsid w:val="00640ECA"/>
    <w:rsid w:val="00640EF7"/>
    <w:rsid w:val="00640FA5"/>
    <w:rsid w:val="00640FC7"/>
    <w:rsid w:val="00641013"/>
    <w:rsid w:val="006410AA"/>
    <w:rsid w:val="00641143"/>
    <w:rsid w:val="00641150"/>
    <w:rsid w:val="00641178"/>
    <w:rsid w:val="006411DF"/>
    <w:rsid w:val="0064128C"/>
    <w:rsid w:val="006412B3"/>
    <w:rsid w:val="006412B6"/>
    <w:rsid w:val="0064131F"/>
    <w:rsid w:val="00641346"/>
    <w:rsid w:val="00641350"/>
    <w:rsid w:val="006413FA"/>
    <w:rsid w:val="0064148D"/>
    <w:rsid w:val="0064148F"/>
    <w:rsid w:val="006414BA"/>
    <w:rsid w:val="00641544"/>
    <w:rsid w:val="00641571"/>
    <w:rsid w:val="006415BB"/>
    <w:rsid w:val="006415C3"/>
    <w:rsid w:val="0064160E"/>
    <w:rsid w:val="00641674"/>
    <w:rsid w:val="0064175F"/>
    <w:rsid w:val="0064177F"/>
    <w:rsid w:val="0064178C"/>
    <w:rsid w:val="00641890"/>
    <w:rsid w:val="006419D5"/>
    <w:rsid w:val="006419EC"/>
    <w:rsid w:val="006419FB"/>
    <w:rsid w:val="006419FE"/>
    <w:rsid w:val="00641A0D"/>
    <w:rsid w:val="00641A3C"/>
    <w:rsid w:val="00641A3E"/>
    <w:rsid w:val="00641AEB"/>
    <w:rsid w:val="00641B96"/>
    <w:rsid w:val="00641C68"/>
    <w:rsid w:val="00641C8B"/>
    <w:rsid w:val="00641CDA"/>
    <w:rsid w:val="00641CF7"/>
    <w:rsid w:val="00641D38"/>
    <w:rsid w:val="00641D83"/>
    <w:rsid w:val="00641F06"/>
    <w:rsid w:val="00641F10"/>
    <w:rsid w:val="00641F33"/>
    <w:rsid w:val="00641F6A"/>
    <w:rsid w:val="00641F83"/>
    <w:rsid w:val="00641FA3"/>
    <w:rsid w:val="006420B7"/>
    <w:rsid w:val="006420DD"/>
    <w:rsid w:val="00642102"/>
    <w:rsid w:val="00642146"/>
    <w:rsid w:val="006421B5"/>
    <w:rsid w:val="006421C4"/>
    <w:rsid w:val="0064221E"/>
    <w:rsid w:val="006422F8"/>
    <w:rsid w:val="00642301"/>
    <w:rsid w:val="0064234B"/>
    <w:rsid w:val="00642358"/>
    <w:rsid w:val="006423B0"/>
    <w:rsid w:val="006423E8"/>
    <w:rsid w:val="006424A3"/>
    <w:rsid w:val="006424A9"/>
    <w:rsid w:val="006424D8"/>
    <w:rsid w:val="00642509"/>
    <w:rsid w:val="00642531"/>
    <w:rsid w:val="00642563"/>
    <w:rsid w:val="0064269A"/>
    <w:rsid w:val="00642759"/>
    <w:rsid w:val="00642770"/>
    <w:rsid w:val="00642796"/>
    <w:rsid w:val="00642832"/>
    <w:rsid w:val="00642892"/>
    <w:rsid w:val="00642948"/>
    <w:rsid w:val="0064295D"/>
    <w:rsid w:val="0064296E"/>
    <w:rsid w:val="00642A76"/>
    <w:rsid w:val="00642A89"/>
    <w:rsid w:val="00642B54"/>
    <w:rsid w:val="00642C0E"/>
    <w:rsid w:val="00642C6B"/>
    <w:rsid w:val="00642CDE"/>
    <w:rsid w:val="00642D4D"/>
    <w:rsid w:val="00642D74"/>
    <w:rsid w:val="00642DBA"/>
    <w:rsid w:val="00642DDF"/>
    <w:rsid w:val="00642DEC"/>
    <w:rsid w:val="00642EFF"/>
    <w:rsid w:val="00642FAA"/>
    <w:rsid w:val="00642FCA"/>
    <w:rsid w:val="0064303D"/>
    <w:rsid w:val="00643082"/>
    <w:rsid w:val="0064312D"/>
    <w:rsid w:val="00643162"/>
    <w:rsid w:val="00643177"/>
    <w:rsid w:val="0064333C"/>
    <w:rsid w:val="00643373"/>
    <w:rsid w:val="0064338C"/>
    <w:rsid w:val="00643391"/>
    <w:rsid w:val="00643417"/>
    <w:rsid w:val="0064343E"/>
    <w:rsid w:val="0064346B"/>
    <w:rsid w:val="00643470"/>
    <w:rsid w:val="006434A4"/>
    <w:rsid w:val="00643500"/>
    <w:rsid w:val="0064357F"/>
    <w:rsid w:val="0064362A"/>
    <w:rsid w:val="0064368C"/>
    <w:rsid w:val="0064370F"/>
    <w:rsid w:val="00643745"/>
    <w:rsid w:val="00643768"/>
    <w:rsid w:val="00643786"/>
    <w:rsid w:val="0064378E"/>
    <w:rsid w:val="00643875"/>
    <w:rsid w:val="00643932"/>
    <w:rsid w:val="0064394C"/>
    <w:rsid w:val="0064396D"/>
    <w:rsid w:val="006439AB"/>
    <w:rsid w:val="00643A27"/>
    <w:rsid w:val="00643A3E"/>
    <w:rsid w:val="00643A44"/>
    <w:rsid w:val="00643A80"/>
    <w:rsid w:val="00643A92"/>
    <w:rsid w:val="00643AA8"/>
    <w:rsid w:val="00643AC4"/>
    <w:rsid w:val="00643B07"/>
    <w:rsid w:val="00643B0B"/>
    <w:rsid w:val="00643B3B"/>
    <w:rsid w:val="00643BD5"/>
    <w:rsid w:val="00643CA4"/>
    <w:rsid w:val="00643CF8"/>
    <w:rsid w:val="00643D24"/>
    <w:rsid w:val="00643DF5"/>
    <w:rsid w:val="00643F02"/>
    <w:rsid w:val="00643F9E"/>
    <w:rsid w:val="00643FE2"/>
    <w:rsid w:val="00644042"/>
    <w:rsid w:val="0064404E"/>
    <w:rsid w:val="006440A2"/>
    <w:rsid w:val="006440A6"/>
    <w:rsid w:val="00644100"/>
    <w:rsid w:val="00644127"/>
    <w:rsid w:val="00644160"/>
    <w:rsid w:val="0064417E"/>
    <w:rsid w:val="0064419D"/>
    <w:rsid w:val="00644233"/>
    <w:rsid w:val="0064426A"/>
    <w:rsid w:val="006442CD"/>
    <w:rsid w:val="00644416"/>
    <w:rsid w:val="006445B3"/>
    <w:rsid w:val="006445D5"/>
    <w:rsid w:val="00644724"/>
    <w:rsid w:val="00644742"/>
    <w:rsid w:val="00644769"/>
    <w:rsid w:val="006447F2"/>
    <w:rsid w:val="00644819"/>
    <w:rsid w:val="00644899"/>
    <w:rsid w:val="006448A1"/>
    <w:rsid w:val="006448FF"/>
    <w:rsid w:val="00644960"/>
    <w:rsid w:val="00644970"/>
    <w:rsid w:val="006449B3"/>
    <w:rsid w:val="006449CE"/>
    <w:rsid w:val="00644A31"/>
    <w:rsid w:val="00644AA2"/>
    <w:rsid w:val="00644B54"/>
    <w:rsid w:val="00644C83"/>
    <w:rsid w:val="00644CF1"/>
    <w:rsid w:val="00644D19"/>
    <w:rsid w:val="00644D53"/>
    <w:rsid w:val="00644DB4"/>
    <w:rsid w:val="00644DB8"/>
    <w:rsid w:val="00644DD7"/>
    <w:rsid w:val="00644E13"/>
    <w:rsid w:val="00644E15"/>
    <w:rsid w:val="00644E37"/>
    <w:rsid w:val="00644E46"/>
    <w:rsid w:val="00644E4F"/>
    <w:rsid w:val="00644F34"/>
    <w:rsid w:val="00644FB3"/>
    <w:rsid w:val="006450A9"/>
    <w:rsid w:val="00645171"/>
    <w:rsid w:val="006451A0"/>
    <w:rsid w:val="006451D2"/>
    <w:rsid w:val="006451F0"/>
    <w:rsid w:val="0064528F"/>
    <w:rsid w:val="0064540E"/>
    <w:rsid w:val="0064547F"/>
    <w:rsid w:val="006454F3"/>
    <w:rsid w:val="00645516"/>
    <w:rsid w:val="00645539"/>
    <w:rsid w:val="00645556"/>
    <w:rsid w:val="00645603"/>
    <w:rsid w:val="006456DA"/>
    <w:rsid w:val="006456DC"/>
    <w:rsid w:val="006456F3"/>
    <w:rsid w:val="00645712"/>
    <w:rsid w:val="00645727"/>
    <w:rsid w:val="0064572D"/>
    <w:rsid w:val="006457B7"/>
    <w:rsid w:val="0064581A"/>
    <w:rsid w:val="0064581F"/>
    <w:rsid w:val="00645864"/>
    <w:rsid w:val="0064589F"/>
    <w:rsid w:val="006458B0"/>
    <w:rsid w:val="00645939"/>
    <w:rsid w:val="0064595A"/>
    <w:rsid w:val="006459E2"/>
    <w:rsid w:val="00645A31"/>
    <w:rsid w:val="00645AE2"/>
    <w:rsid w:val="00645AED"/>
    <w:rsid w:val="00645AEE"/>
    <w:rsid w:val="00645B64"/>
    <w:rsid w:val="00645B6C"/>
    <w:rsid w:val="00645B9B"/>
    <w:rsid w:val="00645BBF"/>
    <w:rsid w:val="00645BC3"/>
    <w:rsid w:val="00645BEE"/>
    <w:rsid w:val="00645C1F"/>
    <w:rsid w:val="00645C50"/>
    <w:rsid w:val="00645C65"/>
    <w:rsid w:val="00645C96"/>
    <w:rsid w:val="00645CA6"/>
    <w:rsid w:val="00645D72"/>
    <w:rsid w:val="00645D80"/>
    <w:rsid w:val="00645D95"/>
    <w:rsid w:val="00645DB5"/>
    <w:rsid w:val="00645DC7"/>
    <w:rsid w:val="00645DE6"/>
    <w:rsid w:val="00645EA0"/>
    <w:rsid w:val="00645EA8"/>
    <w:rsid w:val="00645ECD"/>
    <w:rsid w:val="00645F08"/>
    <w:rsid w:val="00645F52"/>
    <w:rsid w:val="00646017"/>
    <w:rsid w:val="006460C9"/>
    <w:rsid w:val="006460ED"/>
    <w:rsid w:val="0064626C"/>
    <w:rsid w:val="0064626D"/>
    <w:rsid w:val="0064628E"/>
    <w:rsid w:val="00646299"/>
    <w:rsid w:val="0064629B"/>
    <w:rsid w:val="006462CB"/>
    <w:rsid w:val="0064631D"/>
    <w:rsid w:val="00646321"/>
    <w:rsid w:val="00646435"/>
    <w:rsid w:val="00646441"/>
    <w:rsid w:val="006464AF"/>
    <w:rsid w:val="006464C7"/>
    <w:rsid w:val="006464C9"/>
    <w:rsid w:val="006464D7"/>
    <w:rsid w:val="00646548"/>
    <w:rsid w:val="00646553"/>
    <w:rsid w:val="0064657F"/>
    <w:rsid w:val="006465DC"/>
    <w:rsid w:val="0064666C"/>
    <w:rsid w:val="00646694"/>
    <w:rsid w:val="006466D9"/>
    <w:rsid w:val="0064679D"/>
    <w:rsid w:val="006467B9"/>
    <w:rsid w:val="006468AD"/>
    <w:rsid w:val="006468B5"/>
    <w:rsid w:val="00646904"/>
    <w:rsid w:val="00646927"/>
    <w:rsid w:val="006469AF"/>
    <w:rsid w:val="00646A37"/>
    <w:rsid w:val="00646B30"/>
    <w:rsid w:val="00646B70"/>
    <w:rsid w:val="00646B99"/>
    <w:rsid w:val="00646BFC"/>
    <w:rsid w:val="00646C0B"/>
    <w:rsid w:val="00646C0F"/>
    <w:rsid w:val="00646C23"/>
    <w:rsid w:val="00646CAF"/>
    <w:rsid w:val="00646CD7"/>
    <w:rsid w:val="00646D4F"/>
    <w:rsid w:val="00646D8A"/>
    <w:rsid w:val="00646DF9"/>
    <w:rsid w:val="00646E1B"/>
    <w:rsid w:val="00646E4E"/>
    <w:rsid w:val="00646E73"/>
    <w:rsid w:val="00646F83"/>
    <w:rsid w:val="00646FEC"/>
    <w:rsid w:val="00646FFF"/>
    <w:rsid w:val="0064709F"/>
    <w:rsid w:val="006470A0"/>
    <w:rsid w:val="006470A1"/>
    <w:rsid w:val="006470C0"/>
    <w:rsid w:val="00647136"/>
    <w:rsid w:val="00647274"/>
    <w:rsid w:val="0064731F"/>
    <w:rsid w:val="0064734F"/>
    <w:rsid w:val="0064743E"/>
    <w:rsid w:val="00647465"/>
    <w:rsid w:val="00647559"/>
    <w:rsid w:val="0064756C"/>
    <w:rsid w:val="00647597"/>
    <w:rsid w:val="00647678"/>
    <w:rsid w:val="006476D5"/>
    <w:rsid w:val="0064776F"/>
    <w:rsid w:val="006477A0"/>
    <w:rsid w:val="0064784A"/>
    <w:rsid w:val="0064785C"/>
    <w:rsid w:val="006478B8"/>
    <w:rsid w:val="00647948"/>
    <w:rsid w:val="006479DD"/>
    <w:rsid w:val="00647B04"/>
    <w:rsid w:val="00647B29"/>
    <w:rsid w:val="00647CAC"/>
    <w:rsid w:val="00647CB0"/>
    <w:rsid w:val="00647E43"/>
    <w:rsid w:val="00647E5E"/>
    <w:rsid w:val="00647F12"/>
    <w:rsid w:val="00647F22"/>
    <w:rsid w:val="00647F9B"/>
    <w:rsid w:val="00647FDD"/>
    <w:rsid w:val="00647FF3"/>
    <w:rsid w:val="00650069"/>
    <w:rsid w:val="006500FE"/>
    <w:rsid w:val="00650126"/>
    <w:rsid w:val="0065019D"/>
    <w:rsid w:val="006501E3"/>
    <w:rsid w:val="006501F2"/>
    <w:rsid w:val="00650266"/>
    <w:rsid w:val="00650295"/>
    <w:rsid w:val="006502B2"/>
    <w:rsid w:val="0065035C"/>
    <w:rsid w:val="0065038F"/>
    <w:rsid w:val="0065044F"/>
    <w:rsid w:val="006504F1"/>
    <w:rsid w:val="00650507"/>
    <w:rsid w:val="00650525"/>
    <w:rsid w:val="0065055D"/>
    <w:rsid w:val="00650564"/>
    <w:rsid w:val="0065057E"/>
    <w:rsid w:val="00650614"/>
    <w:rsid w:val="00650636"/>
    <w:rsid w:val="0065064C"/>
    <w:rsid w:val="00650661"/>
    <w:rsid w:val="0065068D"/>
    <w:rsid w:val="00650713"/>
    <w:rsid w:val="00650765"/>
    <w:rsid w:val="006507F6"/>
    <w:rsid w:val="00650804"/>
    <w:rsid w:val="00650853"/>
    <w:rsid w:val="006508B0"/>
    <w:rsid w:val="006508B2"/>
    <w:rsid w:val="006508FF"/>
    <w:rsid w:val="00650984"/>
    <w:rsid w:val="00650989"/>
    <w:rsid w:val="006509AD"/>
    <w:rsid w:val="006509C4"/>
    <w:rsid w:val="006509CF"/>
    <w:rsid w:val="006509ED"/>
    <w:rsid w:val="00650A4F"/>
    <w:rsid w:val="00650AB6"/>
    <w:rsid w:val="00650B3E"/>
    <w:rsid w:val="00650BE7"/>
    <w:rsid w:val="00650C13"/>
    <w:rsid w:val="00650C29"/>
    <w:rsid w:val="00650C53"/>
    <w:rsid w:val="00650CA1"/>
    <w:rsid w:val="00650CCB"/>
    <w:rsid w:val="00650D88"/>
    <w:rsid w:val="00650DB9"/>
    <w:rsid w:val="00650DE8"/>
    <w:rsid w:val="00650E41"/>
    <w:rsid w:val="00650E8D"/>
    <w:rsid w:val="00650ED0"/>
    <w:rsid w:val="0065106B"/>
    <w:rsid w:val="0065114B"/>
    <w:rsid w:val="00651154"/>
    <w:rsid w:val="006511A2"/>
    <w:rsid w:val="006511CA"/>
    <w:rsid w:val="0065122C"/>
    <w:rsid w:val="006512ED"/>
    <w:rsid w:val="006513E3"/>
    <w:rsid w:val="00651461"/>
    <w:rsid w:val="0065146E"/>
    <w:rsid w:val="00651524"/>
    <w:rsid w:val="00651549"/>
    <w:rsid w:val="006515A6"/>
    <w:rsid w:val="006515F4"/>
    <w:rsid w:val="00651772"/>
    <w:rsid w:val="006518A2"/>
    <w:rsid w:val="006518AA"/>
    <w:rsid w:val="006518B4"/>
    <w:rsid w:val="00651945"/>
    <w:rsid w:val="00651A19"/>
    <w:rsid w:val="00651A24"/>
    <w:rsid w:val="00651A2D"/>
    <w:rsid w:val="00651A92"/>
    <w:rsid w:val="00651A95"/>
    <w:rsid w:val="00651AB8"/>
    <w:rsid w:val="00651ABA"/>
    <w:rsid w:val="00651AEF"/>
    <w:rsid w:val="00651B16"/>
    <w:rsid w:val="00651B93"/>
    <w:rsid w:val="00651B94"/>
    <w:rsid w:val="00651C36"/>
    <w:rsid w:val="00651C3A"/>
    <w:rsid w:val="00651C86"/>
    <w:rsid w:val="00651CE5"/>
    <w:rsid w:val="00651D3D"/>
    <w:rsid w:val="00651D68"/>
    <w:rsid w:val="00651D86"/>
    <w:rsid w:val="00651D8D"/>
    <w:rsid w:val="00651D9B"/>
    <w:rsid w:val="00651E49"/>
    <w:rsid w:val="00651E61"/>
    <w:rsid w:val="00651E68"/>
    <w:rsid w:val="00651E9C"/>
    <w:rsid w:val="00651F12"/>
    <w:rsid w:val="00651F2E"/>
    <w:rsid w:val="00651F79"/>
    <w:rsid w:val="00652032"/>
    <w:rsid w:val="00652076"/>
    <w:rsid w:val="0065210E"/>
    <w:rsid w:val="0065211B"/>
    <w:rsid w:val="00652195"/>
    <w:rsid w:val="006521A4"/>
    <w:rsid w:val="006521B1"/>
    <w:rsid w:val="006521DE"/>
    <w:rsid w:val="00652276"/>
    <w:rsid w:val="00652290"/>
    <w:rsid w:val="006522C5"/>
    <w:rsid w:val="00652330"/>
    <w:rsid w:val="00652331"/>
    <w:rsid w:val="006523A2"/>
    <w:rsid w:val="006523CE"/>
    <w:rsid w:val="006523E1"/>
    <w:rsid w:val="00652403"/>
    <w:rsid w:val="0065240B"/>
    <w:rsid w:val="00652528"/>
    <w:rsid w:val="00652593"/>
    <w:rsid w:val="006525B6"/>
    <w:rsid w:val="0065264F"/>
    <w:rsid w:val="006526D6"/>
    <w:rsid w:val="006526D9"/>
    <w:rsid w:val="00652710"/>
    <w:rsid w:val="006527AE"/>
    <w:rsid w:val="006527C4"/>
    <w:rsid w:val="006527C8"/>
    <w:rsid w:val="006527DE"/>
    <w:rsid w:val="00652869"/>
    <w:rsid w:val="006528C6"/>
    <w:rsid w:val="006528F6"/>
    <w:rsid w:val="00652926"/>
    <w:rsid w:val="00652946"/>
    <w:rsid w:val="0065295C"/>
    <w:rsid w:val="0065296B"/>
    <w:rsid w:val="0065298E"/>
    <w:rsid w:val="00652A8A"/>
    <w:rsid w:val="00652A96"/>
    <w:rsid w:val="00652AB0"/>
    <w:rsid w:val="00652AE2"/>
    <w:rsid w:val="00652AF2"/>
    <w:rsid w:val="00652B39"/>
    <w:rsid w:val="00652B3C"/>
    <w:rsid w:val="00652BCB"/>
    <w:rsid w:val="00652BE3"/>
    <w:rsid w:val="00652C0C"/>
    <w:rsid w:val="00652C38"/>
    <w:rsid w:val="00652CB3"/>
    <w:rsid w:val="00652CED"/>
    <w:rsid w:val="00652D0D"/>
    <w:rsid w:val="00652DA7"/>
    <w:rsid w:val="00652DF9"/>
    <w:rsid w:val="00652E23"/>
    <w:rsid w:val="00652E52"/>
    <w:rsid w:val="00652F14"/>
    <w:rsid w:val="00652F82"/>
    <w:rsid w:val="00653066"/>
    <w:rsid w:val="0065307C"/>
    <w:rsid w:val="00653082"/>
    <w:rsid w:val="0065308B"/>
    <w:rsid w:val="00653092"/>
    <w:rsid w:val="006530D5"/>
    <w:rsid w:val="006530DA"/>
    <w:rsid w:val="0065311B"/>
    <w:rsid w:val="0065312D"/>
    <w:rsid w:val="0065319D"/>
    <w:rsid w:val="00653202"/>
    <w:rsid w:val="00653225"/>
    <w:rsid w:val="00653256"/>
    <w:rsid w:val="00653332"/>
    <w:rsid w:val="006533BD"/>
    <w:rsid w:val="006533E8"/>
    <w:rsid w:val="006533EF"/>
    <w:rsid w:val="0065343D"/>
    <w:rsid w:val="00653546"/>
    <w:rsid w:val="00653557"/>
    <w:rsid w:val="006535B3"/>
    <w:rsid w:val="0065362D"/>
    <w:rsid w:val="006536AD"/>
    <w:rsid w:val="00653726"/>
    <w:rsid w:val="00653749"/>
    <w:rsid w:val="00653773"/>
    <w:rsid w:val="00653775"/>
    <w:rsid w:val="006537DE"/>
    <w:rsid w:val="006538BA"/>
    <w:rsid w:val="006538C1"/>
    <w:rsid w:val="00653942"/>
    <w:rsid w:val="0065395A"/>
    <w:rsid w:val="00653A39"/>
    <w:rsid w:val="00653AC9"/>
    <w:rsid w:val="00653B2F"/>
    <w:rsid w:val="00653B76"/>
    <w:rsid w:val="00653BBA"/>
    <w:rsid w:val="00653C44"/>
    <w:rsid w:val="00653C90"/>
    <w:rsid w:val="00653CBE"/>
    <w:rsid w:val="00653D3B"/>
    <w:rsid w:val="00653D6D"/>
    <w:rsid w:val="00653F50"/>
    <w:rsid w:val="00653F62"/>
    <w:rsid w:val="00653FCB"/>
    <w:rsid w:val="00654054"/>
    <w:rsid w:val="00654149"/>
    <w:rsid w:val="0065418A"/>
    <w:rsid w:val="00654193"/>
    <w:rsid w:val="00654264"/>
    <w:rsid w:val="00654330"/>
    <w:rsid w:val="00654345"/>
    <w:rsid w:val="00654405"/>
    <w:rsid w:val="006544AC"/>
    <w:rsid w:val="00654515"/>
    <w:rsid w:val="006546B3"/>
    <w:rsid w:val="006546CF"/>
    <w:rsid w:val="0065471E"/>
    <w:rsid w:val="00654729"/>
    <w:rsid w:val="0065473C"/>
    <w:rsid w:val="006547B9"/>
    <w:rsid w:val="00654895"/>
    <w:rsid w:val="00654956"/>
    <w:rsid w:val="00654990"/>
    <w:rsid w:val="006549AA"/>
    <w:rsid w:val="006549C4"/>
    <w:rsid w:val="00654A3D"/>
    <w:rsid w:val="00654A8A"/>
    <w:rsid w:val="00654A95"/>
    <w:rsid w:val="00654AFD"/>
    <w:rsid w:val="00654B2B"/>
    <w:rsid w:val="00654B3D"/>
    <w:rsid w:val="00654BA2"/>
    <w:rsid w:val="00654BA3"/>
    <w:rsid w:val="00654BAD"/>
    <w:rsid w:val="00654BCE"/>
    <w:rsid w:val="00654C3A"/>
    <w:rsid w:val="00654CFE"/>
    <w:rsid w:val="00654D24"/>
    <w:rsid w:val="00654DB8"/>
    <w:rsid w:val="00654DE0"/>
    <w:rsid w:val="00654E7C"/>
    <w:rsid w:val="00654E80"/>
    <w:rsid w:val="00654E97"/>
    <w:rsid w:val="00654EDC"/>
    <w:rsid w:val="00654F48"/>
    <w:rsid w:val="00654F5F"/>
    <w:rsid w:val="006550C2"/>
    <w:rsid w:val="006551EC"/>
    <w:rsid w:val="00655210"/>
    <w:rsid w:val="00655213"/>
    <w:rsid w:val="00655314"/>
    <w:rsid w:val="0065537D"/>
    <w:rsid w:val="006553E7"/>
    <w:rsid w:val="00655430"/>
    <w:rsid w:val="0065547E"/>
    <w:rsid w:val="006554C9"/>
    <w:rsid w:val="00655512"/>
    <w:rsid w:val="00655690"/>
    <w:rsid w:val="006556AE"/>
    <w:rsid w:val="00655705"/>
    <w:rsid w:val="00655742"/>
    <w:rsid w:val="00655764"/>
    <w:rsid w:val="006557F9"/>
    <w:rsid w:val="00655832"/>
    <w:rsid w:val="00655840"/>
    <w:rsid w:val="00655916"/>
    <w:rsid w:val="00655933"/>
    <w:rsid w:val="00655955"/>
    <w:rsid w:val="00655975"/>
    <w:rsid w:val="00655987"/>
    <w:rsid w:val="006559A8"/>
    <w:rsid w:val="006559BA"/>
    <w:rsid w:val="006559FC"/>
    <w:rsid w:val="00655A02"/>
    <w:rsid w:val="00655AA9"/>
    <w:rsid w:val="00655ABE"/>
    <w:rsid w:val="00655ADB"/>
    <w:rsid w:val="00655B11"/>
    <w:rsid w:val="00655B2F"/>
    <w:rsid w:val="00655BB2"/>
    <w:rsid w:val="00655BFB"/>
    <w:rsid w:val="00655CB4"/>
    <w:rsid w:val="00655CC1"/>
    <w:rsid w:val="00655DB3"/>
    <w:rsid w:val="00655DB6"/>
    <w:rsid w:val="00655EA2"/>
    <w:rsid w:val="00655F56"/>
    <w:rsid w:val="0065600B"/>
    <w:rsid w:val="00656070"/>
    <w:rsid w:val="00656084"/>
    <w:rsid w:val="006560B6"/>
    <w:rsid w:val="006560C0"/>
    <w:rsid w:val="006560FD"/>
    <w:rsid w:val="00656151"/>
    <w:rsid w:val="006561A7"/>
    <w:rsid w:val="0065630C"/>
    <w:rsid w:val="006563B6"/>
    <w:rsid w:val="006564C5"/>
    <w:rsid w:val="006564D4"/>
    <w:rsid w:val="0065653B"/>
    <w:rsid w:val="00656573"/>
    <w:rsid w:val="0065664B"/>
    <w:rsid w:val="0065670E"/>
    <w:rsid w:val="00656780"/>
    <w:rsid w:val="00656882"/>
    <w:rsid w:val="00656897"/>
    <w:rsid w:val="006568B7"/>
    <w:rsid w:val="006568C2"/>
    <w:rsid w:val="006568FB"/>
    <w:rsid w:val="00656B8C"/>
    <w:rsid w:val="00656CDF"/>
    <w:rsid w:val="00656D10"/>
    <w:rsid w:val="00656D12"/>
    <w:rsid w:val="00656D15"/>
    <w:rsid w:val="00656D21"/>
    <w:rsid w:val="00656D22"/>
    <w:rsid w:val="00656D3F"/>
    <w:rsid w:val="00656D40"/>
    <w:rsid w:val="00656D97"/>
    <w:rsid w:val="00656DC1"/>
    <w:rsid w:val="00656EC8"/>
    <w:rsid w:val="00656EEA"/>
    <w:rsid w:val="00656FAC"/>
    <w:rsid w:val="00656FE9"/>
    <w:rsid w:val="0065709A"/>
    <w:rsid w:val="00657128"/>
    <w:rsid w:val="0065713A"/>
    <w:rsid w:val="0065713B"/>
    <w:rsid w:val="00657185"/>
    <w:rsid w:val="0065718A"/>
    <w:rsid w:val="00657217"/>
    <w:rsid w:val="006572B1"/>
    <w:rsid w:val="006572B5"/>
    <w:rsid w:val="006572F8"/>
    <w:rsid w:val="006573AE"/>
    <w:rsid w:val="006573D4"/>
    <w:rsid w:val="006573F8"/>
    <w:rsid w:val="00657404"/>
    <w:rsid w:val="00657457"/>
    <w:rsid w:val="006574AF"/>
    <w:rsid w:val="006574CC"/>
    <w:rsid w:val="006574FF"/>
    <w:rsid w:val="00657516"/>
    <w:rsid w:val="0065751C"/>
    <w:rsid w:val="00657534"/>
    <w:rsid w:val="006575B3"/>
    <w:rsid w:val="006575D0"/>
    <w:rsid w:val="0065768D"/>
    <w:rsid w:val="00657698"/>
    <w:rsid w:val="006576AA"/>
    <w:rsid w:val="006576B1"/>
    <w:rsid w:val="00657753"/>
    <w:rsid w:val="00657972"/>
    <w:rsid w:val="006579A6"/>
    <w:rsid w:val="00657A23"/>
    <w:rsid w:val="00657AC9"/>
    <w:rsid w:val="00657AF4"/>
    <w:rsid w:val="00657B69"/>
    <w:rsid w:val="00657B83"/>
    <w:rsid w:val="00657C25"/>
    <w:rsid w:val="00657C9D"/>
    <w:rsid w:val="00657CC4"/>
    <w:rsid w:val="00657CE4"/>
    <w:rsid w:val="00657D20"/>
    <w:rsid w:val="00657D41"/>
    <w:rsid w:val="00657DD0"/>
    <w:rsid w:val="00657DEB"/>
    <w:rsid w:val="00657E4A"/>
    <w:rsid w:val="00657E72"/>
    <w:rsid w:val="00657F04"/>
    <w:rsid w:val="00657F21"/>
    <w:rsid w:val="00657F49"/>
    <w:rsid w:val="00657F55"/>
    <w:rsid w:val="00657FB3"/>
    <w:rsid w:val="0066001C"/>
    <w:rsid w:val="00660066"/>
    <w:rsid w:val="00660083"/>
    <w:rsid w:val="00660107"/>
    <w:rsid w:val="00660157"/>
    <w:rsid w:val="00660193"/>
    <w:rsid w:val="006601CE"/>
    <w:rsid w:val="0066027C"/>
    <w:rsid w:val="00660283"/>
    <w:rsid w:val="00660390"/>
    <w:rsid w:val="00660408"/>
    <w:rsid w:val="0066044D"/>
    <w:rsid w:val="00660466"/>
    <w:rsid w:val="006604A7"/>
    <w:rsid w:val="006604CD"/>
    <w:rsid w:val="006605A4"/>
    <w:rsid w:val="006605C1"/>
    <w:rsid w:val="006605C8"/>
    <w:rsid w:val="00660646"/>
    <w:rsid w:val="00660671"/>
    <w:rsid w:val="00660805"/>
    <w:rsid w:val="00660819"/>
    <w:rsid w:val="00660836"/>
    <w:rsid w:val="00660844"/>
    <w:rsid w:val="006608F6"/>
    <w:rsid w:val="00660924"/>
    <w:rsid w:val="00660937"/>
    <w:rsid w:val="00660A1D"/>
    <w:rsid w:val="00660A2C"/>
    <w:rsid w:val="00660A6A"/>
    <w:rsid w:val="00660BB8"/>
    <w:rsid w:val="00660BF1"/>
    <w:rsid w:val="00660C00"/>
    <w:rsid w:val="00660C6E"/>
    <w:rsid w:val="00660C78"/>
    <w:rsid w:val="00660CC9"/>
    <w:rsid w:val="00660D06"/>
    <w:rsid w:val="00660D8A"/>
    <w:rsid w:val="00660D92"/>
    <w:rsid w:val="00660E1F"/>
    <w:rsid w:val="00660E7C"/>
    <w:rsid w:val="00660EA9"/>
    <w:rsid w:val="00660F3F"/>
    <w:rsid w:val="00660FB7"/>
    <w:rsid w:val="00660FEA"/>
    <w:rsid w:val="0066101C"/>
    <w:rsid w:val="0066104B"/>
    <w:rsid w:val="00661149"/>
    <w:rsid w:val="00661171"/>
    <w:rsid w:val="006611CD"/>
    <w:rsid w:val="0066121B"/>
    <w:rsid w:val="00661224"/>
    <w:rsid w:val="0066125C"/>
    <w:rsid w:val="006612AA"/>
    <w:rsid w:val="006612DE"/>
    <w:rsid w:val="00661310"/>
    <w:rsid w:val="0066131F"/>
    <w:rsid w:val="00661378"/>
    <w:rsid w:val="006613E4"/>
    <w:rsid w:val="00661405"/>
    <w:rsid w:val="00661440"/>
    <w:rsid w:val="0066152B"/>
    <w:rsid w:val="0066156F"/>
    <w:rsid w:val="006615AE"/>
    <w:rsid w:val="006615B1"/>
    <w:rsid w:val="00661619"/>
    <w:rsid w:val="00661623"/>
    <w:rsid w:val="006616A9"/>
    <w:rsid w:val="0066171B"/>
    <w:rsid w:val="00661724"/>
    <w:rsid w:val="0066172D"/>
    <w:rsid w:val="00661730"/>
    <w:rsid w:val="00661748"/>
    <w:rsid w:val="00661760"/>
    <w:rsid w:val="00661781"/>
    <w:rsid w:val="00661782"/>
    <w:rsid w:val="00661795"/>
    <w:rsid w:val="0066184A"/>
    <w:rsid w:val="006618A8"/>
    <w:rsid w:val="00661903"/>
    <w:rsid w:val="00661948"/>
    <w:rsid w:val="006619F1"/>
    <w:rsid w:val="00661A17"/>
    <w:rsid w:val="00661A62"/>
    <w:rsid w:val="00661ADF"/>
    <w:rsid w:val="00661B39"/>
    <w:rsid w:val="00661BE2"/>
    <w:rsid w:val="00661C38"/>
    <w:rsid w:val="00661CD5"/>
    <w:rsid w:val="00661CDD"/>
    <w:rsid w:val="00661D8A"/>
    <w:rsid w:val="00661DC0"/>
    <w:rsid w:val="00661E16"/>
    <w:rsid w:val="00661E86"/>
    <w:rsid w:val="00661F11"/>
    <w:rsid w:val="00661F41"/>
    <w:rsid w:val="00661F5A"/>
    <w:rsid w:val="006620A2"/>
    <w:rsid w:val="006620CE"/>
    <w:rsid w:val="00662157"/>
    <w:rsid w:val="00662221"/>
    <w:rsid w:val="00662270"/>
    <w:rsid w:val="006622EC"/>
    <w:rsid w:val="006624D5"/>
    <w:rsid w:val="00662520"/>
    <w:rsid w:val="0066252F"/>
    <w:rsid w:val="0066253E"/>
    <w:rsid w:val="00662540"/>
    <w:rsid w:val="00662559"/>
    <w:rsid w:val="006625E0"/>
    <w:rsid w:val="006626C4"/>
    <w:rsid w:val="0066278B"/>
    <w:rsid w:val="0066279A"/>
    <w:rsid w:val="00662867"/>
    <w:rsid w:val="00662885"/>
    <w:rsid w:val="006629E6"/>
    <w:rsid w:val="00662A54"/>
    <w:rsid w:val="00662AFD"/>
    <w:rsid w:val="00662B4C"/>
    <w:rsid w:val="00662BE1"/>
    <w:rsid w:val="00662C96"/>
    <w:rsid w:val="00662CB9"/>
    <w:rsid w:val="00662D08"/>
    <w:rsid w:val="00662D29"/>
    <w:rsid w:val="00662D75"/>
    <w:rsid w:val="00662DD2"/>
    <w:rsid w:val="00662DEA"/>
    <w:rsid w:val="00662EC9"/>
    <w:rsid w:val="00662EF3"/>
    <w:rsid w:val="00662F15"/>
    <w:rsid w:val="00662F8B"/>
    <w:rsid w:val="00662FA5"/>
    <w:rsid w:val="00662FD6"/>
    <w:rsid w:val="00662FED"/>
    <w:rsid w:val="00662FF1"/>
    <w:rsid w:val="0066300D"/>
    <w:rsid w:val="00663067"/>
    <w:rsid w:val="00663107"/>
    <w:rsid w:val="00663113"/>
    <w:rsid w:val="0066315D"/>
    <w:rsid w:val="00663170"/>
    <w:rsid w:val="0066317B"/>
    <w:rsid w:val="0066321C"/>
    <w:rsid w:val="00663237"/>
    <w:rsid w:val="00663286"/>
    <w:rsid w:val="0066341F"/>
    <w:rsid w:val="0066344F"/>
    <w:rsid w:val="00663482"/>
    <w:rsid w:val="0066349F"/>
    <w:rsid w:val="00663525"/>
    <w:rsid w:val="00663571"/>
    <w:rsid w:val="006635A0"/>
    <w:rsid w:val="006635A9"/>
    <w:rsid w:val="006636D3"/>
    <w:rsid w:val="00663756"/>
    <w:rsid w:val="006637C2"/>
    <w:rsid w:val="006637ED"/>
    <w:rsid w:val="00663932"/>
    <w:rsid w:val="0066393A"/>
    <w:rsid w:val="0066395E"/>
    <w:rsid w:val="006639C5"/>
    <w:rsid w:val="006639E5"/>
    <w:rsid w:val="00663A65"/>
    <w:rsid w:val="00663AA3"/>
    <w:rsid w:val="00663ADA"/>
    <w:rsid w:val="00663B33"/>
    <w:rsid w:val="00663B57"/>
    <w:rsid w:val="00663B73"/>
    <w:rsid w:val="00663BFA"/>
    <w:rsid w:val="00663C0F"/>
    <w:rsid w:val="00663C2A"/>
    <w:rsid w:val="00663C57"/>
    <w:rsid w:val="00663C76"/>
    <w:rsid w:val="00663CB4"/>
    <w:rsid w:val="00663CF8"/>
    <w:rsid w:val="00663D0B"/>
    <w:rsid w:val="00663D67"/>
    <w:rsid w:val="00663DF1"/>
    <w:rsid w:val="00663E15"/>
    <w:rsid w:val="00663E2B"/>
    <w:rsid w:val="00663E96"/>
    <w:rsid w:val="00663EA3"/>
    <w:rsid w:val="00663F70"/>
    <w:rsid w:val="00663FDD"/>
    <w:rsid w:val="00664145"/>
    <w:rsid w:val="006641C6"/>
    <w:rsid w:val="00664364"/>
    <w:rsid w:val="006643B2"/>
    <w:rsid w:val="00664416"/>
    <w:rsid w:val="0066444D"/>
    <w:rsid w:val="00664487"/>
    <w:rsid w:val="00664497"/>
    <w:rsid w:val="00664648"/>
    <w:rsid w:val="0066467D"/>
    <w:rsid w:val="006646C9"/>
    <w:rsid w:val="006646E9"/>
    <w:rsid w:val="00664782"/>
    <w:rsid w:val="006647AC"/>
    <w:rsid w:val="006647C5"/>
    <w:rsid w:val="006647CA"/>
    <w:rsid w:val="00664831"/>
    <w:rsid w:val="00664886"/>
    <w:rsid w:val="006648FB"/>
    <w:rsid w:val="006648FD"/>
    <w:rsid w:val="0066493D"/>
    <w:rsid w:val="006649E1"/>
    <w:rsid w:val="00664A37"/>
    <w:rsid w:val="00664ADC"/>
    <w:rsid w:val="00664AFB"/>
    <w:rsid w:val="00664B8C"/>
    <w:rsid w:val="00664B95"/>
    <w:rsid w:val="00664BB3"/>
    <w:rsid w:val="00664BBC"/>
    <w:rsid w:val="00664C69"/>
    <w:rsid w:val="00664C77"/>
    <w:rsid w:val="00664C7A"/>
    <w:rsid w:val="00664C8E"/>
    <w:rsid w:val="00664CEA"/>
    <w:rsid w:val="00664D53"/>
    <w:rsid w:val="00664E23"/>
    <w:rsid w:val="00664E2E"/>
    <w:rsid w:val="00664EDA"/>
    <w:rsid w:val="00664FD4"/>
    <w:rsid w:val="00665004"/>
    <w:rsid w:val="0066503E"/>
    <w:rsid w:val="00665064"/>
    <w:rsid w:val="00665099"/>
    <w:rsid w:val="006650E0"/>
    <w:rsid w:val="0066517F"/>
    <w:rsid w:val="00665183"/>
    <w:rsid w:val="00665213"/>
    <w:rsid w:val="0066521E"/>
    <w:rsid w:val="00665223"/>
    <w:rsid w:val="0066526E"/>
    <w:rsid w:val="006652FA"/>
    <w:rsid w:val="00665323"/>
    <w:rsid w:val="0066539C"/>
    <w:rsid w:val="00665448"/>
    <w:rsid w:val="00665539"/>
    <w:rsid w:val="006655A6"/>
    <w:rsid w:val="006655EB"/>
    <w:rsid w:val="006655F4"/>
    <w:rsid w:val="00665606"/>
    <w:rsid w:val="00665654"/>
    <w:rsid w:val="00665688"/>
    <w:rsid w:val="006656D1"/>
    <w:rsid w:val="00665766"/>
    <w:rsid w:val="006657FD"/>
    <w:rsid w:val="0066584B"/>
    <w:rsid w:val="006658F8"/>
    <w:rsid w:val="00665936"/>
    <w:rsid w:val="0066594E"/>
    <w:rsid w:val="00665951"/>
    <w:rsid w:val="0066595F"/>
    <w:rsid w:val="006659D7"/>
    <w:rsid w:val="006659F7"/>
    <w:rsid w:val="00665A77"/>
    <w:rsid w:val="00665B02"/>
    <w:rsid w:val="00665B7D"/>
    <w:rsid w:val="00665BBA"/>
    <w:rsid w:val="00665C1F"/>
    <w:rsid w:val="00665C24"/>
    <w:rsid w:val="00665C2F"/>
    <w:rsid w:val="00665CB1"/>
    <w:rsid w:val="00665CBB"/>
    <w:rsid w:val="00665CFA"/>
    <w:rsid w:val="00665D49"/>
    <w:rsid w:val="00665D4B"/>
    <w:rsid w:val="00665D60"/>
    <w:rsid w:val="00665D61"/>
    <w:rsid w:val="00665D7B"/>
    <w:rsid w:val="00665D82"/>
    <w:rsid w:val="00665F17"/>
    <w:rsid w:val="00665F1A"/>
    <w:rsid w:val="00665F50"/>
    <w:rsid w:val="00665F63"/>
    <w:rsid w:val="00665FB9"/>
    <w:rsid w:val="006660AD"/>
    <w:rsid w:val="006660CB"/>
    <w:rsid w:val="00666104"/>
    <w:rsid w:val="0066618C"/>
    <w:rsid w:val="0066623C"/>
    <w:rsid w:val="00666287"/>
    <w:rsid w:val="0066629C"/>
    <w:rsid w:val="006662C5"/>
    <w:rsid w:val="006662EC"/>
    <w:rsid w:val="00666448"/>
    <w:rsid w:val="00666491"/>
    <w:rsid w:val="006664E6"/>
    <w:rsid w:val="006664F7"/>
    <w:rsid w:val="0066651A"/>
    <w:rsid w:val="00666522"/>
    <w:rsid w:val="00666544"/>
    <w:rsid w:val="0066656A"/>
    <w:rsid w:val="006665E9"/>
    <w:rsid w:val="0066663A"/>
    <w:rsid w:val="0066666F"/>
    <w:rsid w:val="00666671"/>
    <w:rsid w:val="0066672B"/>
    <w:rsid w:val="00666756"/>
    <w:rsid w:val="00666833"/>
    <w:rsid w:val="006668DF"/>
    <w:rsid w:val="006668F4"/>
    <w:rsid w:val="00666988"/>
    <w:rsid w:val="00666990"/>
    <w:rsid w:val="0066699D"/>
    <w:rsid w:val="006669A9"/>
    <w:rsid w:val="006669B7"/>
    <w:rsid w:val="00666A1D"/>
    <w:rsid w:val="00666A4F"/>
    <w:rsid w:val="00666A83"/>
    <w:rsid w:val="00666AC1"/>
    <w:rsid w:val="00666ACC"/>
    <w:rsid w:val="00666B04"/>
    <w:rsid w:val="00666B96"/>
    <w:rsid w:val="00666C0A"/>
    <w:rsid w:val="00666C95"/>
    <w:rsid w:val="00666C9A"/>
    <w:rsid w:val="00666D01"/>
    <w:rsid w:val="00666D13"/>
    <w:rsid w:val="00666D58"/>
    <w:rsid w:val="00666DCF"/>
    <w:rsid w:val="00666DEF"/>
    <w:rsid w:val="00666DFF"/>
    <w:rsid w:val="00666E3F"/>
    <w:rsid w:val="00666E4E"/>
    <w:rsid w:val="00666E55"/>
    <w:rsid w:val="00666E85"/>
    <w:rsid w:val="00666F70"/>
    <w:rsid w:val="00666F76"/>
    <w:rsid w:val="00667023"/>
    <w:rsid w:val="00667076"/>
    <w:rsid w:val="006671BE"/>
    <w:rsid w:val="006671DE"/>
    <w:rsid w:val="006671EC"/>
    <w:rsid w:val="006671F4"/>
    <w:rsid w:val="0066730D"/>
    <w:rsid w:val="00667341"/>
    <w:rsid w:val="006673D6"/>
    <w:rsid w:val="00667438"/>
    <w:rsid w:val="00667459"/>
    <w:rsid w:val="0066749B"/>
    <w:rsid w:val="006674CC"/>
    <w:rsid w:val="006674FF"/>
    <w:rsid w:val="00667595"/>
    <w:rsid w:val="006675A4"/>
    <w:rsid w:val="006675C2"/>
    <w:rsid w:val="00667687"/>
    <w:rsid w:val="0066771B"/>
    <w:rsid w:val="00667723"/>
    <w:rsid w:val="00667733"/>
    <w:rsid w:val="00667742"/>
    <w:rsid w:val="00667769"/>
    <w:rsid w:val="006678F8"/>
    <w:rsid w:val="00667A0D"/>
    <w:rsid w:val="00667AA7"/>
    <w:rsid w:val="00667ABA"/>
    <w:rsid w:val="00667AE2"/>
    <w:rsid w:val="00667C0E"/>
    <w:rsid w:val="00667C7D"/>
    <w:rsid w:val="00667C80"/>
    <w:rsid w:val="00667D38"/>
    <w:rsid w:val="00667D8D"/>
    <w:rsid w:val="00667DF7"/>
    <w:rsid w:val="00667E0D"/>
    <w:rsid w:val="00667E0F"/>
    <w:rsid w:val="00667F1C"/>
    <w:rsid w:val="00667F22"/>
    <w:rsid w:val="0067008C"/>
    <w:rsid w:val="0067009A"/>
    <w:rsid w:val="006700D8"/>
    <w:rsid w:val="0067010D"/>
    <w:rsid w:val="0067025E"/>
    <w:rsid w:val="00670292"/>
    <w:rsid w:val="006702A8"/>
    <w:rsid w:val="006702EF"/>
    <w:rsid w:val="00670427"/>
    <w:rsid w:val="00670494"/>
    <w:rsid w:val="006704C6"/>
    <w:rsid w:val="006704FD"/>
    <w:rsid w:val="00670543"/>
    <w:rsid w:val="0067063B"/>
    <w:rsid w:val="00670761"/>
    <w:rsid w:val="0067086F"/>
    <w:rsid w:val="006708C1"/>
    <w:rsid w:val="006709A8"/>
    <w:rsid w:val="00670A10"/>
    <w:rsid w:val="00670A77"/>
    <w:rsid w:val="00670AF4"/>
    <w:rsid w:val="00670B55"/>
    <w:rsid w:val="00670B63"/>
    <w:rsid w:val="00670B7C"/>
    <w:rsid w:val="00670BB5"/>
    <w:rsid w:val="00670C8A"/>
    <w:rsid w:val="00670D38"/>
    <w:rsid w:val="00670DB1"/>
    <w:rsid w:val="00670DE0"/>
    <w:rsid w:val="00670E22"/>
    <w:rsid w:val="00670E68"/>
    <w:rsid w:val="00670E6A"/>
    <w:rsid w:val="00670EB2"/>
    <w:rsid w:val="00670F13"/>
    <w:rsid w:val="00670F2C"/>
    <w:rsid w:val="00670F33"/>
    <w:rsid w:val="00670F97"/>
    <w:rsid w:val="00670FF5"/>
    <w:rsid w:val="00671020"/>
    <w:rsid w:val="006711CF"/>
    <w:rsid w:val="006711DB"/>
    <w:rsid w:val="006712D1"/>
    <w:rsid w:val="00671320"/>
    <w:rsid w:val="00671327"/>
    <w:rsid w:val="00671377"/>
    <w:rsid w:val="006713B5"/>
    <w:rsid w:val="006713E1"/>
    <w:rsid w:val="006713FA"/>
    <w:rsid w:val="006713FE"/>
    <w:rsid w:val="006714D0"/>
    <w:rsid w:val="006714D4"/>
    <w:rsid w:val="0067163E"/>
    <w:rsid w:val="00671673"/>
    <w:rsid w:val="006716C3"/>
    <w:rsid w:val="006716E1"/>
    <w:rsid w:val="006716ED"/>
    <w:rsid w:val="00671732"/>
    <w:rsid w:val="00671740"/>
    <w:rsid w:val="00671834"/>
    <w:rsid w:val="006718A3"/>
    <w:rsid w:val="00671980"/>
    <w:rsid w:val="00671987"/>
    <w:rsid w:val="00671A28"/>
    <w:rsid w:val="00671AB3"/>
    <w:rsid w:val="00671AB4"/>
    <w:rsid w:val="00671B0F"/>
    <w:rsid w:val="00671B2C"/>
    <w:rsid w:val="00671BA4"/>
    <w:rsid w:val="00671BFC"/>
    <w:rsid w:val="00671C3F"/>
    <w:rsid w:val="00671C8B"/>
    <w:rsid w:val="00671C8E"/>
    <w:rsid w:val="00671CF2"/>
    <w:rsid w:val="00671D02"/>
    <w:rsid w:val="00671D43"/>
    <w:rsid w:val="00671EDA"/>
    <w:rsid w:val="00671EE3"/>
    <w:rsid w:val="00671F12"/>
    <w:rsid w:val="00671FA1"/>
    <w:rsid w:val="00671FA9"/>
    <w:rsid w:val="00671FDA"/>
    <w:rsid w:val="00672031"/>
    <w:rsid w:val="0067206A"/>
    <w:rsid w:val="00672098"/>
    <w:rsid w:val="006720A0"/>
    <w:rsid w:val="006720CC"/>
    <w:rsid w:val="0067216E"/>
    <w:rsid w:val="00672196"/>
    <w:rsid w:val="006721F1"/>
    <w:rsid w:val="00672253"/>
    <w:rsid w:val="0067225F"/>
    <w:rsid w:val="0067226B"/>
    <w:rsid w:val="0067231E"/>
    <w:rsid w:val="00672343"/>
    <w:rsid w:val="006723A9"/>
    <w:rsid w:val="006724B8"/>
    <w:rsid w:val="0067258F"/>
    <w:rsid w:val="00672614"/>
    <w:rsid w:val="00672702"/>
    <w:rsid w:val="00672712"/>
    <w:rsid w:val="006727E4"/>
    <w:rsid w:val="0067280A"/>
    <w:rsid w:val="00672849"/>
    <w:rsid w:val="0067288E"/>
    <w:rsid w:val="0067289C"/>
    <w:rsid w:val="006728E7"/>
    <w:rsid w:val="006728F7"/>
    <w:rsid w:val="00672905"/>
    <w:rsid w:val="00672959"/>
    <w:rsid w:val="006729D7"/>
    <w:rsid w:val="006729DD"/>
    <w:rsid w:val="006729F7"/>
    <w:rsid w:val="00672A16"/>
    <w:rsid w:val="00672A30"/>
    <w:rsid w:val="00672A7E"/>
    <w:rsid w:val="00672A95"/>
    <w:rsid w:val="00672A99"/>
    <w:rsid w:val="00672B1F"/>
    <w:rsid w:val="00672B20"/>
    <w:rsid w:val="00672B32"/>
    <w:rsid w:val="00672B6E"/>
    <w:rsid w:val="00672B9F"/>
    <w:rsid w:val="00672BD0"/>
    <w:rsid w:val="00672BDE"/>
    <w:rsid w:val="00672BF2"/>
    <w:rsid w:val="00672BF8"/>
    <w:rsid w:val="00672C43"/>
    <w:rsid w:val="00672C9D"/>
    <w:rsid w:val="00672C9E"/>
    <w:rsid w:val="00672D26"/>
    <w:rsid w:val="00672D27"/>
    <w:rsid w:val="00672D37"/>
    <w:rsid w:val="00672E8E"/>
    <w:rsid w:val="00672F40"/>
    <w:rsid w:val="00672F66"/>
    <w:rsid w:val="00672F97"/>
    <w:rsid w:val="00672FA7"/>
    <w:rsid w:val="00672FBF"/>
    <w:rsid w:val="00672FCA"/>
    <w:rsid w:val="00673024"/>
    <w:rsid w:val="006730B8"/>
    <w:rsid w:val="006730D3"/>
    <w:rsid w:val="006731B9"/>
    <w:rsid w:val="006731CA"/>
    <w:rsid w:val="00673209"/>
    <w:rsid w:val="0067324E"/>
    <w:rsid w:val="0067325E"/>
    <w:rsid w:val="0067328B"/>
    <w:rsid w:val="006732B2"/>
    <w:rsid w:val="00673334"/>
    <w:rsid w:val="00673337"/>
    <w:rsid w:val="006733F7"/>
    <w:rsid w:val="00673428"/>
    <w:rsid w:val="00673440"/>
    <w:rsid w:val="00673496"/>
    <w:rsid w:val="006734B3"/>
    <w:rsid w:val="006734B4"/>
    <w:rsid w:val="00673508"/>
    <w:rsid w:val="0067352F"/>
    <w:rsid w:val="006736A3"/>
    <w:rsid w:val="006736BE"/>
    <w:rsid w:val="00673702"/>
    <w:rsid w:val="00673725"/>
    <w:rsid w:val="00673801"/>
    <w:rsid w:val="006738D6"/>
    <w:rsid w:val="00673923"/>
    <w:rsid w:val="00673966"/>
    <w:rsid w:val="00673974"/>
    <w:rsid w:val="00673984"/>
    <w:rsid w:val="00673A1E"/>
    <w:rsid w:val="00673A5A"/>
    <w:rsid w:val="00673BD1"/>
    <w:rsid w:val="00673BD8"/>
    <w:rsid w:val="00673C21"/>
    <w:rsid w:val="00673C45"/>
    <w:rsid w:val="00673C6F"/>
    <w:rsid w:val="00673CA9"/>
    <w:rsid w:val="00673CAE"/>
    <w:rsid w:val="00673D17"/>
    <w:rsid w:val="00673D2D"/>
    <w:rsid w:val="00673D4D"/>
    <w:rsid w:val="00673DB2"/>
    <w:rsid w:val="00673DDC"/>
    <w:rsid w:val="00673E98"/>
    <w:rsid w:val="00673EAD"/>
    <w:rsid w:val="00673EB0"/>
    <w:rsid w:val="00673FC8"/>
    <w:rsid w:val="006740F3"/>
    <w:rsid w:val="0067415C"/>
    <w:rsid w:val="006741BD"/>
    <w:rsid w:val="006741E8"/>
    <w:rsid w:val="0067421D"/>
    <w:rsid w:val="0067425B"/>
    <w:rsid w:val="006742C6"/>
    <w:rsid w:val="006742DF"/>
    <w:rsid w:val="00674339"/>
    <w:rsid w:val="006743EE"/>
    <w:rsid w:val="00674442"/>
    <w:rsid w:val="00674476"/>
    <w:rsid w:val="00674482"/>
    <w:rsid w:val="006744C9"/>
    <w:rsid w:val="00674537"/>
    <w:rsid w:val="0067453D"/>
    <w:rsid w:val="00674555"/>
    <w:rsid w:val="00674558"/>
    <w:rsid w:val="006745AD"/>
    <w:rsid w:val="00674611"/>
    <w:rsid w:val="00674664"/>
    <w:rsid w:val="0067471E"/>
    <w:rsid w:val="00674831"/>
    <w:rsid w:val="006748B2"/>
    <w:rsid w:val="006748D6"/>
    <w:rsid w:val="00674914"/>
    <w:rsid w:val="00674967"/>
    <w:rsid w:val="00674A28"/>
    <w:rsid w:val="00674ACD"/>
    <w:rsid w:val="00674B1C"/>
    <w:rsid w:val="00674B88"/>
    <w:rsid w:val="00674C8C"/>
    <w:rsid w:val="00674C97"/>
    <w:rsid w:val="00674D5D"/>
    <w:rsid w:val="00674D83"/>
    <w:rsid w:val="00674D90"/>
    <w:rsid w:val="00674E3B"/>
    <w:rsid w:val="00674EB0"/>
    <w:rsid w:val="00674F3D"/>
    <w:rsid w:val="00674F5A"/>
    <w:rsid w:val="00675019"/>
    <w:rsid w:val="0067501B"/>
    <w:rsid w:val="00675028"/>
    <w:rsid w:val="0067504E"/>
    <w:rsid w:val="0067506C"/>
    <w:rsid w:val="006750A6"/>
    <w:rsid w:val="006750EE"/>
    <w:rsid w:val="0067515B"/>
    <w:rsid w:val="00675176"/>
    <w:rsid w:val="00675195"/>
    <w:rsid w:val="0067519D"/>
    <w:rsid w:val="006751E3"/>
    <w:rsid w:val="0067523E"/>
    <w:rsid w:val="00675268"/>
    <w:rsid w:val="00675353"/>
    <w:rsid w:val="00675367"/>
    <w:rsid w:val="0067536D"/>
    <w:rsid w:val="00675505"/>
    <w:rsid w:val="00675527"/>
    <w:rsid w:val="006755F3"/>
    <w:rsid w:val="00675611"/>
    <w:rsid w:val="0067561A"/>
    <w:rsid w:val="006757AD"/>
    <w:rsid w:val="006757D8"/>
    <w:rsid w:val="00675802"/>
    <w:rsid w:val="00675856"/>
    <w:rsid w:val="006758C5"/>
    <w:rsid w:val="006759B8"/>
    <w:rsid w:val="00675A10"/>
    <w:rsid w:val="00675A16"/>
    <w:rsid w:val="00675A5A"/>
    <w:rsid w:val="00675BF1"/>
    <w:rsid w:val="00675CF4"/>
    <w:rsid w:val="00675D15"/>
    <w:rsid w:val="00675D52"/>
    <w:rsid w:val="00675DBA"/>
    <w:rsid w:val="00675DC4"/>
    <w:rsid w:val="00675E5A"/>
    <w:rsid w:val="00675EA4"/>
    <w:rsid w:val="00675EAE"/>
    <w:rsid w:val="00675EB7"/>
    <w:rsid w:val="00675EC4"/>
    <w:rsid w:val="00675FAE"/>
    <w:rsid w:val="00675FD1"/>
    <w:rsid w:val="00675FE1"/>
    <w:rsid w:val="00675FEB"/>
    <w:rsid w:val="00676029"/>
    <w:rsid w:val="00676073"/>
    <w:rsid w:val="0067609A"/>
    <w:rsid w:val="0067609B"/>
    <w:rsid w:val="0067609D"/>
    <w:rsid w:val="006760C8"/>
    <w:rsid w:val="006760C9"/>
    <w:rsid w:val="006760D5"/>
    <w:rsid w:val="006760F0"/>
    <w:rsid w:val="006761B3"/>
    <w:rsid w:val="0067624B"/>
    <w:rsid w:val="00676402"/>
    <w:rsid w:val="0067645E"/>
    <w:rsid w:val="00676485"/>
    <w:rsid w:val="006764C0"/>
    <w:rsid w:val="006764C9"/>
    <w:rsid w:val="00676513"/>
    <w:rsid w:val="0067652D"/>
    <w:rsid w:val="006765C0"/>
    <w:rsid w:val="006765EF"/>
    <w:rsid w:val="00676680"/>
    <w:rsid w:val="006766B0"/>
    <w:rsid w:val="006766BA"/>
    <w:rsid w:val="006766D9"/>
    <w:rsid w:val="006767B0"/>
    <w:rsid w:val="006767B7"/>
    <w:rsid w:val="006767BD"/>
    <w:rsid w:val="006767BF"/>
    <w:rsid w:val="006767C4"/>
    <w:rsid w:val="006767F5"/>
    <w:rsid w:val="00676805"/>
    <w:rsid w:val="00676881"/>
    <w:rsid w:val="00676885"/>
    <w:rsid w:val="00676974"/>
    <w:rsid w:val="006769FF"/>
    <w:rsid w:val="00676A01"/>
    <w:rsid w:val="00676A21"/>
    <w:rsid w:val="00676A29"/>
    <w:rsid w:val="00676A44"/>
    <w:rsid w:val="00676A52"/>
    <w:rsid w:val="00676A6B"/>
    <w:rsid w:val="00676B42"/>
    <w:rsid w:val="00676B5A"/>
    <w:rsid w:val="00676B67"/>
    <w:rsid w:val="00676B6B"/>
    <w:rsid w:val="00676BA1"/>
    <w:rsid w:val="00676C2D"/>
    <w:rsid w:val="00676CCA"/>
    <w:rsid w:val="00676D25"/>
    <w:rsid w:val="00676DED"/>
    <w:rsid w:val="00676E58"/>
    <w:rsid w:val="006770BA"/>
    <w:rsid w:val="006770EB"/>
    <w:rsid w:val="00677156"/>
    <w:rsid w:val="006771E2"/>
    <w:rsid w:val="00677255"/>
    <w:rsid w:val="0067726F"/>
    <w:rsid w:val="006772A1"/>
    <w:rsid w:val="006772B4"/>
    <w:rsid w:val="006772DB"/>
    <w:rsid w:val="00677308"/>
    <w:rsid w:val="0067733D"/>
    <w:rsid w:val="006773BF"/>
    <w:rsid w:val="006773E9"/>
    <w:rsid w:val="0067742D"/>
    <w:rsid w:val="00677449"/>
    <w:rsid w:val="006774B4"/>
    <w:rsid w:val="00677576"/>
    <w:rsid w:val="006775F6"/>
    <w:rsid w:val="00677632"/>
    <w:rsid w:val="00677669"/>
    <w:rsid w:val="00677703"/>
    <w:rsid w:val="006777AB"/>
    <w:rsid w:val="00677803"/>
    <w:rsid w:val="00677898"/>
    <w:rsid w:val="006778A8"/>
    <w:rsid w:val="006778F4"/>
    <w:rsid w:val="0067792B"/>
    <w:rsid w:val="00677956"/>
    <w:rsid w:val="0067795B"/>
    <w:rsid w:val="006779E5"/>
    <w:rsid w:val="00677A5D"/>
    <w:rsid w:val="00677A6B"/>
    <w:rsid w:val="00677B0B"/>
    <w:rsid w:val="00677B5B"/>
    <w:rsid w:val="00677B79"/>
    <w:rsid w:val="00677BC3"/>
    <w:rsid w:val="00677C0E"/>
    <w:rsid w:val="00677C2F"/>
    <w:rsid w:val="00677D0B"/>
    <w:rsid w:val="00677D28"/>
    <w:rsid w:val="00677E11"/>
    <w:rsid w:val="00677E44"/>
    <w:rsid w:val="00677ED4"/>
    <w:rsid w:val="00677FEE"/>
    <w:rsid w:val="00677FFB"/>
    <w:rsid w:val="00677FFE"/>
    <w:rsid w:val="006800BC"/>
    <w:rsid w:val="0068010F"/>
    <w:rsid w:val="00680150"/>
    <w:rsid w:val="006801CA"/>
    <w:rsid w:val="006801DA"/>
    <w:rsid w:val="006801EC"/>
    <w:rsid w:val="006801FA"/>
    <w:rsid w:val="00680256"/>
    <w:rsid w:val="0068026A"/>
    <w:rsid w:val="00680271"/>
    <w:rsid w:val="0068029C"/>
    <w:rsid w:val="006802D8"/>
    <w:rsid w:val="006803A9"/>
    <w:rsid w:val="006803AD"/>
    <w:rsid w:val="006803F9"/>
    <w:rsid w:val="00680424"/>
    <w:rsid w:val="00680425"/>
    <w:rsid w:val="00680439"/>
    <w:rsid w:val="00680468"/>
    <w:rsid w:val="006804FE"/>
    <w:rsid w:val="00680507"/>
    <w:rsid w:val="0068057F"/>
    <w:rsid w:val="006805BF"/>
    <w:rsid w:val="006805CB"/>
    <w:rsid w:val="00680624"/>
    <w:rsid w:val="0068064E"/>
    <w:rsid w:val="00680703"/>
    <w:rsid w:val="00680794"/>
    <w:rsid w:val="006807BF"/>
    <w:rsid w:val="0068083D"/>
    <w:rsid w:val="0068087E"/>
    <w:rsid w:val="006808A1"/>
    <w:rsid w:val="006808B7"/>
    <w:rsid w:val="006809EA"/>
    <w:rsid w:val="00680A70"/>
    <w:rsid w:val="00680A9A"/>
    <w:rsid w:val="00680AC9"/>
    <w:rsid w:val="00680AFD"/>
    <w:rsid w:val="00680B9C"/>
    <w:rsid w:val="00680BAD"/>
    <w:rsid w:val="00680BBD"/>
    <w:rsid w:val="00680C03"/>
    <w:rsid w:val="00680C14"/>
    <w:rsid w:val="00680C6E"/>
    <w:rsid w:val="00680C7A"/>
    <w:rsid w:val="00680DE1"/>
    <w:rsid w:val="00680E60"/>
    <w:rsid w:val="00680E7D"/>
    <w:rsid w:val="00680ED4"/>
    <w:rsid w:val="00680EDB"/>
    <w:rsid w:val="00680FDE"/>
    <w:rsid w:val="0068100A"/>
    <w:rsid w:val="00681050"/>
    <w:rsid w:val="00681070"/>
    <w:rsid w:val="006810B9"/>
    <w:rsid w:val="006810F2"/>
    <w:rsid w:val="00681110"/>
    <w:rsid w:val="0068119F"/>
    <w:rsid w:val="006811EA"/>
    <w:rsid w:val="006811FD"/>
    <w:rsid w:val="00681240"/>
    <w:rsid w:val="006812D7"/>
    <w:rsid w:val="006812E4"/>
    <w:rsid w:val="006812F0"/>
    <w:rsid w:val="00681481"/>
    <w:rsid w:val="00681556"/>
    <w:rsid w:val="006815A7"/>
    <w:rsid w:val="006815AE"/>
    <w:rsid w:val="0068166E"/>
    <w:rsid w:val="00681732"/>
    <w:rsid w:val="00681751"/>
    <w:rsid w:val="0068177F"/>
    <w:rsid w:val="006817EE"/>
    <w:rsid w:val="0068184D"/>
    <w:rsid w:val="0068187D"/>
    <w:rsid w:val="006818C2"/>
    <w:rsid w:val="006818C7"/>
    <w:rsid w:val="00681972"/>
    <w:rsid w:val="006819B5"/>
    <w:rsid w:val="00681A30"/>
    <w:rsid w:val="00681A89"/>
    <w:rsid w:val="00681A9E"/>
    <w:rsid w:val="00681AA0"/>
    <w:rsid w:val="00681AC7"/>
    <w:rsid w:val="00681AF9"/>
    <w:rsid w:val="00681C1B"/>
    <w:rsid w:val="00681C32"/>
    <w:rsid w:val="00681C72"/>
    <w:rsid w:val="00681C7E"/>
    <w:rsid w:val="00681C84"/>
    <w:rsid w:val="00681CBA"/>
    <w:rsid w:val="00681D26"/>
    <w:rsid w:val="00681D3B"/>
    <w:rsid w:val="00681D82"/>
    <w:rsid w:val="00681DBC"/>
    <w:rsid w:val="00681DEF"/>
    <w:rsid w:val="00681DF9"/>
    <w:rsid w:val="00681E1C"/>
    <w:rsid w:val="00681E4C"/>
    <w:rsid w:val="00681E7E"/>
    <w:rsid w:val="00681E89"/>
    <w:rsid w:val="00681EAD"/>
    <w:rsid w:val="00681F4F"/>
    <w:rsid w:val="00681F82"/>
    <w:rsid w:val="00681FAE"/>
    <w:rsid w:val="00682019"/>
    <w:rsid w:val="00682023"/>
    <w:rsid w:val="00682024"/>
    <w:rsid w:val="006820E1"/>
    <w:rsid w:val="00682108"/>
    <w:rsid w:val="0068210D"/>
    <w:rsid w:val="0068211C"/>
    <w:rsid w:val="0068214B"/>
    <w:rsid w:val="0068214C"/>
    <w:rsid w:val="0068215D"/>
    <w:rsid w:val="006821C3"/>
    <w:rsid w:val="006821F8"/>
    <w:rsid w:val="0068225F"/>
    <w:rsid w:val="0068226C"/>
    <w:rsid w:val="006822A4"/>
    <w:rsid w:val="0068232E"/>
    <w:rsid w:val="006823F6"/>
    <w:rsid w:val="0068249B"/>
    <w:rsid w:val="0068250E"/>
    <w:rsid w:val="006825C7"/>
    <w:rsid w:val="006825E7"/>
    <w:rsid w:val="00682615"/>
    <w:rsid w:val="0068261A"/>
    <w:rsid w:val="00682656"/>
    <w:rsid w:val="00682660"/>
    <w:rsid w:val="00682674"/>
    <w:rsid w:val="006826A5"/>
    <w:rsid w:val="006826E3"/>
    <w:rsid w:val="00682730"/>
    <w:rsid w:val="00682736"/>
    <w:rsid w:val="0068274A"/>
    <w:rsid w:val="00682781"/>
    <w:rsid w:val="006827B0"/>
    <w:rsid w:val="00682809"/>
    <w:rsid w:val="00682889"/>
    <w:rsid w:val="0068288D"/>
    <w:rsid w:val="00682957"/>
    <w:rsid w:val="006829CB"/>
    <w:rsid w:val="006829F2"/>
    <w:rsid w:val="00682A74"/>
    <w:rsid w:val="00682A87"/>
    <w:rsid w:val="00682ACC"/>
    <w:rsid w:val="00682B01"/>
    <w:rsid w:val="00682C46"/>
    <w:rsid w:val="00682C50"/>
    <w:rsid w:val="00682D2B"/>
    <w:rsid w:val="00682D8A"/>
    <w:rsid w:val="00682DAE"/>
    <w:rsid w:val="00682E68"/>
    <w:rsid w:val="00682E81"/>
    <w:rsid w:val="00682E99"/>
    <w:rsid w:val="00682EBD"/>
    <w:rsid w:val="00682F8A"/>
    <w:rsid w:val="00682F9A"/>
    <w:rsid w:val="00682FAE"/>
    <w:rsid w:val="006830FA"/>
    <w:rsid w:val="006830FB"/>
    <w:rsid w:val="0068310B"/>
    <w:rsid w:val="00683192"/>
    <w:rsid w:val="006831BE"/>
    <w:rsid w:val="00683236"/>
    <w:rsid w:val="0068324A"/>
    <w:rsid w:val="00683251"/>
    <w:rsid w:val="006832D5"/>
    <w:rsid w:val="0068333F"/>
    <w:rsid w:val="00683367"/>
    <w:rsid w:val="006834B4"/>
    <w:rsid w:val="006834B5"/>
    <w:rsid w:val="006836B1"/>
    <w:rsid w:val="006836DA"/>
    <w:rsid w:val="0068375A"/>
    <w:rsid w:val="0068375C"/>
    <w:rsid w:val="0068376C"/>
    <w:rsid w:val="006837D9"/>
    <w:rsid w:val="00683880"/>
    <w:rsid w:val="00683903"/>
    <w:rsid w:val="0068390A"/>
    <w:rsid w:val="00683913"/>
    <w:rsid w:val="00683971"/>
    <w:rsid w:val="006839C4"/>
    <w:rsid w:val="006839DD"/>
    <w:rsid w:val="006839F0"/>
    <w:rsid w:val="00683A2E"/>
    <w:rsid w:val="00683AC8"/>
    <w:rsid w:val="00683AEF"/>
    <w:rsid w:val="00683AFA"/>
    <w:rsid w:val="00683C75"/>
    <w:rsid w:val="00683CEC"/>
    <w:rsid w:val="00683CFE"/>
    <w:rsid w:val="00683DCF"/>
    <w:rsid w:val="00683E16"/>
    <w:rsid w:val="00683E29"/>
    <w:rsid w:val="00683E95"/>
    <w:rsid w:val="00683F6C"/>
    <w:rsid w:val="00683FDF"/>
    <w:rsid w:val="00684019"/>
    <w:rsid w:val="00684021"/>
    <w:rsid w:val="00684037"/>
    <w:rsid w:val="0068404F"/>
    <w:rsid w:val="0068405F"/>
    <w:rsid w:val="0068408A"/>
    <w:rsid w:val="006840B6"/>
    <w:rsid w:val="00684183"/>
    <w:rsid w:val="006841D3"/>
    <w:rsid w:val="0068422F"/>
    <w:rsid w:val="00684234"/>
    <w:rsid w:val="00684246"/>
    <w:rsid w:val="0068424B"/>
    <w:rsid w:val="00684253"/>
    <w:rsid w:val="006842A1"/>
    <w:rsid w:val="006842D9"/>
    <w:rsid w:val="00684325"/>
    <w:rsid w:val="0068439B"/>
    <w:rsid w:val="006843E3"/>
    <w:rsid w:val="006844D2"/>
    <w:rsid w:val="0068450F"/>
    <w:rsid w:val="00684533"/>
    <w:rsid w:val="006845BB"/>
    <w:rsid w:val="006845BF"/>
    <w:rsid w:val="00684808"/>
    <w:rsid w:val="0068485A"/>
    <w:rsid w:val="0068488E"/>
    <w:rsid w:val="006848F1"/>
    <w:rsid w:val="0068492D"/>
    <w:rsid w:val="00684966"/>
    <w:rsid w:val="0068496C"/>
    <w:rsid w:val="00684A09"/>
    <w:rsid w:val="00684A4A"/>
    <w:rsid w:val="00684A54"/>
    <w:rsid w:val="00684A9F"/>
    <w:rsid w:val="00684AE8"/>
    <w:rsid w:val="00684B3D"/>
    <w:rsid w:val="00684B48"/>
    <w:rsid w:val="00684B4E"/>
    <w:rsid w:val="00684B65"/>
    <w:rsid w:val="00684B87"/>
    <w:rsid w:val="00684BFE"/>
    <w:rsid w:val="00684C73"/>
    <w:rsid w:val="00684CE6"/>
    <w:rsid w:val="00684D7B"/>
    <w:rsid w:val="00684DB6"/>
    <w:rsid w:val="00684E02"/>
    <w:rsid w:val="00684E07"/>
    <w:rsid w:val="00684E3E"/>
    <w:rsid w:val="00684E4E"/>
    <w:rsid w:val="00684E8A"/>
    <w:rsid w:val="00684EBA"/>
    <w:rsid w:val="00684ECE"/>
    <w:rsid w:val="00684F4E"/>
    <w:rsid w:val="00684FF7"/>
    <w:rsid w:val="00685003"/>
    <w:rsid w:val="00685074"/>
    <w:rsid w:val="0068508A"/>
    <w:rsid w:val="006850DC"/>
    <w:rsid w:val="0068515A"/>
    <w:rsid w:val="006852C3"/>
    <w:rsid w:val="006852E4"/>
    <w:rsid w:val="00685324"/>
    <w:rsid w:val="0068535A"/>
    <w:rsid w:val="0068535D"/>
    <w:rsid w:val="0068537D"/>
    <w:rsid w:val="006853D5"/>
    <w:rsid w:val="0068544B"/>
    <w:rsid w:val="006854D3"/>
    <w:rsid w:val="006854E1"/>
    <w:rsid w:val="006854E7"/>
    <w:rsid w:val="006854F5"/>
    <w:rsid w:val="0068550B"/>
    <w:rsid w:val="006855CE"/>
    <w:rsid w:val="00685604"/>
    <w:rsid w:val="0068561A"/>
    <w:rsid w:val="0068562B"/>
    <w:rsid w:val="00685661"/>
    <w:rsid w:val="006856AB"/>
    <w:rsid w:val="00685751"/>
    <w:rsid w:val="0068578F"/>
    <w:rsid w:val="006857D8"/>
    <w:rsid w:val="0068581B"/>
    <w:rsid w:val="0068585A"/>
    <w:rsid w:val="006858AC"/>
    <w:rsid w:val="00685930"/>
    <w:rsid w:val="00685946"/>
    <w:rsid w:val="0068594E"/>
    <w:rsid w:val="00685982"/>
    <w:rsid w:val="00685AB3"/>
    <w:rsid w:val="00685AEE"/>
    <w:rsid w:val="00685AFB"/>
    <w:rsid w:val="00685B2D"/>
    <w:rsid w:val="00685B56"/>
    <w:rsid w:val="00685BA3"/>
    <w:rsid w:val="00685BB1"/>
    <w:rsid w:val="00685C22"/>
    <w:rsid w:val="00685CE2"/>
    <w:rsid w:val="00685DAD"/>
    <w:rsid w:val="00685DBE"/>
    <w:rsid w:val="00685FE3"/>
    <w:rsid w:val="00686006"/>
    <w:rsid w:val="00686035"/>
    <w:rsid w:val="00686105"/>
    <w:rsid w:val="00686128"/>
    <w:rsid w:val="0068614A"/>
    <w:rsid w:val="00686167"/>
    <w:rsid w:val="00686174"/>
    <w:rsid w:val="006861A2"/>
    <w:rsid w:val="00686219"/>
    <w:rsid w:val="0068622B"/>
    <w:rsid w:val="0068629E"/>
    <w:rsid w:val="006862ED"/>
    <w:rsid w:val="006862EF"/>
    <w:rsid w:val="00686370"/>
    <w:rsid w:val="006863C0"/>
    <w:rsid w:val="006864E0"/>
    <w:rsid w:val="00686534"/>
    <w:rsid w:val="0068657B"/>
    <w:rsid w:val="00686597"/>
    <w:rsid w:val="006865A4"/>
    <w:rsid w:val="00686626"/>
    <w:rsid w:val="0068669A"/>
    <w:rsid w:val="006866F5"/>
    <w:rsid w:val="00686749"/>
    <w:rsid w:val="006867C8"/>
    <w:rsid w:val="006867E2"/>
    <w:rsid w:val="00686875"/>
    <w:rsid w:val="00686911"/>
    <w:rsid w:val="0068691A"/>
    <w:rsid w:val="0068697F"/>
    <w:rsid w:val="0068699C"/>
    <w:rsid w:val="006869A8"/>
    <w:rsid w:val="00686A0D"/>
    <w:rsid w:val="00686A16"/>
    <w:rsid w:val="00686AB1"/>
    <w:rsid w:val="00686B5E"/>
    <w:rsid w:val="00686B60"/>
    <w:rsid w:val="00686B7B"/>
    <w:rsid w:val="00686BCA"/>
    <w:rsid w:val="00686BFB"/>
    <w:rsid w:val="00686C71"/>
    <w:rsid w:val="00686C8F"/>
    <w:rsid w:val="00686CA3"/>
    <w:rsid w:val="00686CC4"/>
    <w:rsid w:val="00686CFE"/>
    <w:rsid w:val="00686D0C"/>
    <w:rsid w:val="00686D7F"/>
    <w:rsid w:val="00686D92"/>
    <w:rsid w:val="00686DFB"/>
    <w:rsid w:val="00686E02"/>
    <w:rsid w:val="00686EBB"/>
    <w:rsid w:val="00686F07"/>
    <w:rsid w:val="00686F99"/>
    <w:rsid w:val="00687152"/>
    <w:rsid w:val="0068719B"/>
    <w:rsid w:val="006871C1"/>
    <w:rsid w:val="00687261"/>
    <w:rsid w:val="006872E5"/>
    <w:rsid w:val="00687300"/>
    <w:rsid w:val="00687309"/>
    <w:rsid w:val="00687384"/>
    <w:rsid w:val="006873EC"/>
    <w:rsid w:val="00687520"/>
    <w:rsid w:val="0068754C"/>
    <w:rsid w:val="006875DF"/>
    <w:rsid w:val="00687609"/>
    <w:rsid w:val="006876CA"/>
    <w:rsid w:val="006876DE"/>
    <w:rsid w:val="00687763"/>
    <w:rsid w:val="0068777D"/>
    <w:rsid w:val="006877BD"/>
    <w:rsid w:val="00687882"/>
    <w:rsid w:val="0068788D"/>
    <w:rsid w:val="00687896"/>
    <w:rsid w:val="006878A2"/>
    <w:rsid w:val="00687956"/>
    <w:rsid w:val="0068797F"/>
    <w:rsid w:val="00687990"/>
    <w:rsid w:val="00687994"/>
    <w:rsid w:val="0068799D"/>
    <w:rsid w:val="006879A8"/>
    <w:rsid w:val="006879E4"/>
    <w:rsid w:val="00687A27"/>
    <w:rsid w:val="00687A5C"/>
    <w:rsid w:val="00687A63"/>
    <w:rsid w:val="00687AA1"/>
    <w:rsid w:val="00687AD3"/>
    <w:rsid w:val="00687AEF"/>
    <w:rsid w:val="00687B30"/>
    <w:rsid w:val="00687BA0"/>
    <w:rsid w:val="00687BC3"/>
    <w:rsid w:val="00687BEA"/>
    <w:rsid w:val="00687C27"/>
    <w:rsid w:val="00687CA1"/>
    <w:rsid w:val="00687CD2"/>
    <w:rsid w:val="00687CD7"/>
    <w:rsid w:val="00687D08"/>
    <w:rsid w:val="00687D1B"/>
    <w:rsid w:val="00687E64"/>
    <w:rsid w:val="00687E6B"/>
    <w:rsid w:val="00687E7D"/>
    <w:rsid w:val="00687EA2"/>
    <w:rsid w:val="00687FA4"/>
    <w:rsid w:val="00687FEB"/>
    <w:rsid w:val="0069000D"/>
    <w:rsid w:val="0069001B"/>
    <w:rsid w:val="0069004A"/>
    <w:rsid w:val="00690062"/>
    <w:rsid w:val="0069012B"/>
    <w:rsid w:val="006901A1"/>
    <w:rsid w:val="00690241"/>
    <w:rsid w:val="00690244"/>
    <w:rsid w:val="0069024C"/>
    <w:rsid w:val="006902CF"/>
    <w:rsid w:val="006902D6"/>
    <w:rsid w:val="006902EC"/>
    <w:rsid w:val="0069032F"/>
    <w:rsid w:val="00690345"/>
    <w:rsid w:val="006903FD"/>
    <w:rsid w:val="00690443"/>
    <w:rsid w:val="006904D6"/>
    <w:rsid w:val="00690674"/>
    <w:rsid w:val="006906BB"/>
    <w:rsid w:val="006906D5"/>
    <w:rsid w:val="006906EF"/>
    <w:rsid w:val="006906F3"/>
    <w:rsid w:val="0069072C"/>
    <w:rsid w:val="006907A0"/>
    <w:rsid w:val="00690909"/>
    <w:rsid w:val="00690928"/>
    <w:rsid w:val="006909CA"/>
    <w:rsid w:val="006909F9"/>
    <w:rsid w:val="00690A62"/>
    <w:rsid w:val="00690A9E"/>
    <w:rsid w:val="00690B47"/>
    <w:rsid w:val="00690B59"/>
    <w:rsid w:val="00690B7E"/>
    <w:rsid w:val="00690C50"/>
    <w:rsid w:val="00690C7C"/>
    <w:rsid w:val="00690D0C"/>
    <w:rsid w:val="00690D11"/>
    <w:rsid w:val="00690D3C"/>
    <w:rsid w:val="00690D52"/>
    <w:rsid w:val="00690D9F"/>
    <w:rsid w:val="00690EFA"/>
    <w:rsid w:val="00690F52"/>
    <w:rsid w:val="00690F77"/>
    <w:rsid w:val="00690F8F"/>
    <w:rsid w:val="00690FAD"/>
    <w:rsid w:val="0069105D"/>
    <w:rsid w:val="0069105E"/>
    <w:rsid w:val="00691094"/>
    <w:rsid w:val="006911BC"/>
    <w:rsid w:val="006911C2"/>
    <w:rsid w:val="006911D5"/>
    <w:rsid w:val="006911DE"/>
    <w:rsid w:val="006911F9"/>
    <w:rsid w:val="00691214"/>
    <w:rsid w:val="006912D7"/>
    <w:rsid w:val="006912F5"/>
    <w:rsid w:val="00691350"/>
    <w:rsid w:val="0069139A"/>
    <w:rsid w:val="006913CE"/>
    <w:rsid w:val="006913DD"/>
    <w:rsid w:val="006913E4"/>
    <w:rsid w:val="00691436"/>
    <w:rsid w:val="006914B9"/>
    <w:rsid w:val="006914BD"/>
    <w:rsid w:val="0069170C"/>
    <w:rsid w:val="0069172C"/>
    <w:rsid w:val="00691739"/>
    <w:rsid w:val="00691760"/>
    <w:rsid w:val="00691846"/>
    <w:rsid w:val="00691848"/>
    <w:rsid w:val="0069193D"/>
    <w:rsid w:val="00691951"/>
    <w:rsid w:val="0069196B"/>
    <w:rsid w:val="006919F7"/>
    <w:rsid w:val="00691A1F"/>
    <w:rsid w:val="00691AD1"/>
    <w:rsid w:val="00691B11"/>
    <w:rsid w:val="00691B1D"/>
    <w:rsid w:val="00691BC7"/>
    <w:rsid w:val="00691C28"/>
    <w:rsid w:val="00691C9E"/>
    <w:rsid w:val="00691CD1"/>
    <w:rsid w:val="00691D05"/>
    <w:rsid w:val="00691DF4"/>
    <w:rsid w:val="00691E00"/>
    <w:rsid w:val="00691E49"/>
    <w:rsid w:val="00691E4C"/>
    <w:rsid w:val="00691E69"/>
    <w:rsid w:val="00691EBD"/>
    <w:rsid w:val="00691F07"/>
    <w:rsid w:val="00691F3D"/>
    <w:rsid w:val="00692015"/>
    <w:rsid w:val="0069209F"/>
    <w:rsid w:val="006920A0"/>
    <w:rsid w:val="006920A9"/>
    <w:rsid w:val="006920EA"/>
    <w:rsid w:val="00692175"/>
    <w:rsid w:val="00692177"/>
    <w:rsid w:val="006921B2"/>
    <w:rsid w:val="006921BC"/>
    <w:rsid w:val="006921DB"/>
    <w:rsid w:val="006921E8"/>
    <w:rsid w:val="006922FC"/>
    <w:rsid w:val="006924B2"/>
    <w:rsid w:val="006924CD"/>
    <w:rsid w:val="00692625"/>
    <w:rsid w:val="0069268C"/>
    <w:rsid w:val="0069269C"/>
    <w:rsid w:val="00692758"/>
    <w:rsid w:val="0069275A"/>
    <w:rsid w:val="0069279C"/>
    <w:rsid w:val="006927DF"/>
    <w:rsid w:val="0069283C"/>
    <w:rsid w:val="0069288E"/>
    <w:rsid w:val="006928E7"/>
    <w:rsid w:val="0069290B"/>
    <w:rsid w:val="00692921"/>
    <w:rsid w:val="00692957"/>
    <w:rsid w:val="00692A97"/>
    <w:rsid w:val="00692ADA"/>
    <w:rsid w:val="00692BD1"/>
    <w:rsid w:val="00692C01"/>
    <w:rsid w:val="00692C1C"/>
    <w:rsid w:val="00692C51"/>
    <w:rsid w:val="00692CB5"/>
    <w:rsid w:val="00692CD8"/>
    <w:rsid w:val="00692CF3"/>
    <w:rsid w:val="00692D05"/>
    <w:rsid w:val="00692D70"/>
    <w:rsid w:val="00692D97"/>
    <w:rsid w:val="00692E1E"/>
    <w:rsid w:val="00692E92"/>
    <w:rsid w:val="00692EAC"/>
    <w:rsid w:val="00692F2F"/>
    <w:rsid w:val="00692F64"/>
    <w:rsid w:val="00692F65"/>
    <w:rsid w:val="00692FD2"/>
    <w:rsid w:val="006930AA"/>
    <w:rsid w:val="00693144"/>
    <w:rsid w:val="00693149"/>
    <w:rsid w:val="00693191"/>
    <w:rsid w:val="00693213"/>
    <w:rsid w:val="00693243"/>
    <w:rsid w:val="00693360"/>
    <w:rsid w:val="0069339B"/>
    <w:rsid w:val="006933F4"/>
    <w:rsid w:val="00693458"/>
    <w:rsid w:val="00693472"/>
    <w:rsid w:val="00693484"/>
    <w:rsid w:val="006934B3"/>
    <w:rsid w:val="006934CF"/>
    <w:rsid w:val="0069356A"/>
    <w:rsid w:val="006935B0"/>
    <w:rsid w:val="006935B1"/>
    <w:rsid w:val="00693605"/>
    <w:rsid w:val="0069361C"/>
    <w:rsid w:val="0069363B"/>
    <w:rsid w:val="0069365A"/>
    <w:rsid w:val="0069365E"/>
    <w:rsid w:val="006936C8"/>
    <w:rsid w:val="006936D0"/>
    <w:rsid w:val="00693710"/>
    <w:rsid w:val="006937B3"/>
    <w:rsid w:val="006937C2"/>
    <w:rsid w:val="006937C8"/>
    <w:rsid w:val="006937CF"/>
    <w:rsid w:val="00693834"/>
    <w:rsid w:val="00693899"/>
    <w:rsid w:val="006938BE"/>
    <w:rsid w:val="00693926"/>
    <w:rsid w:val="0069392B"/>
    <w:rsid w:val="00693A59"/>
    <w:rsid w:val="00693AAA"/>
    <w:rsid w:val="00693AB6"/>
    <w:rsid w:val="00693AE2"/>
    <w:rsid w:val="00693B37"/>
    <w:rsid w:val="00693B6C"/>
    <w:rsid w:val="00693B88"/>
    <w:rsid w:val="00693BC6"/>
    <w:rsid w:val="00693C03"/>
    <w:rsid w:val="00693C15"/>
    <w:rsid w:val="00693CA3"/>
    <w:rsid w:val="00693CB6"/>
    <w:rsid w:val="00693CEF"/>
    <w:rsid w:val="00693D03"/>
    <w:rsid w:val="00693DDD"/>
    <w:rsid w:val="00693E2A"/>
    <w:rsid w:val="00693E61"/>
    <w:rsid w:val="00693F1B"/>
    <w:rsid w:val="00693F84"/>
    <w:rsid w:val="0069406D"/>
    <w:rsid w:val="006940C3"/>
    <w:rsid w:val="006940C7"/>
    <w:rsid w:val="0069411F"/>
    <w:rsid w:val="006941F4"/>
    <w:rsid w:val="0069423D"/>
    <w:rsid w:val="0069426E"/>
    <w:rsid w:val="00694294"/>
    <w:rsid w:val="00694342"/>
    <w:rsid w:val="0069435E"/>
    <w:rsid w:val="0069435F"/>
    <w:rsid w:val="00694473"/>
    <w:rsid w:val="006944A8"/>
    <w:rsid w:val="00694543"/>
    <w:rsid w:val="0069455D"/>
    <w:rsid w:val="006946A5"/>
    <w:rsid w:val="00694785"/>
    <w:rsid w:val="00694795"/>
    <w:rsid w:val="006947DE"/>
    <w:rsid w:val="0069482B"/>
    <w:rsid w:val="00694870"/>
    <w:rsid w:val="006948B9"/>
    <w:rsid w:val="00694931"/>
    <w:rsid w:val="00694971"/>
    <w:rsid w:val="00694A15"/>
    <w:rsid w:val="00694A80"/>
    <w:rsid w:val="00694A99"/>
    <w:rsid w:val="00694ABD"/>
    <w:rsid w:val="00694B2B"/>
    <w:rsid w:val="00694B4D"/>
    <w:rsid w:val="00694B64"/>
    <w:rsid w:val="00694B9C"/>
    <w:rsid w:val="00694BF5"/>
    <w:rsid w:val="00694BFC"/>
    <w:rsid w:val="00694C37"/>
    <w:rsid w:val="00694C71"/>
    <w:rsid w:val="00694C90"/>
    <w:rsid w:val="00694D18"/>
    <w:rsid w:val="00694D60"/>
    <w:rsid w:val="00694DBE"/>
    <w:rsid w:val="00694DE5"/>
    <w:rsid w:val="00694E07"/>
    <w:rsid w:val="00694E4D"/>
    <w:rsid w:val="00694EFD"/>
    <w:rsid w:val="00694F1E"/>
    <w:rsid w:val="00695039"/>
    <w:rsid w:val="0069504B"/>
    <w:rsid w:val="00695129"/>
    <w:rsid w:val="00695132"/>
    <w:rsid w:val="0069518E"/>
    <w:rsid w:val="00695265"/>
    <w:rsid w:val="00695306"/>
    <w:rsid w:val="00695308"/>
    <w:rsid w:val="00695312"/>
    <w:rsid w:val="00695398"/>
    <w:rsid w:val="00695486"/>
    <w:rsid w:val="00695504"/>
    <w:rsid w:val="0069555C"/>
    <w:rsid w:val="0069557D"/>
    <w:rsid w:val="0069559A"/>
    <w:rsid w:val="006955A3"/>
    <w:rsid w:val="006955E4"/>
    <w:rsid w:val="00695633"/>
    <w:rsid w:val="00695788"/>
    <w:rsid w:val="006957CC"/>
    <w:rsid w:val="0069591E"/>
    <w:rsid w:val="00695986"/>
    <w:rsid w:val="0069598F"/>
    <w:rsid w:val="00695993"/>
    <w:rsid w:val="006959B0"/>
    <w:rsid w:val="00695A40"/>
    <w:rsid w:val="00695A4F"/>
    <w:rsid w:val="00695A83"/>
    <w:rsid w:val="00695A8B"/>
    <w:rsid w:val="00695AAA"/>
    <w:rsid w:val="00695AB0"/>
    <w:rsid w:val="00695B0D"/>
    <w:rsid w:val="00695B81"/>
    <w:rsid w:val="00695B85"/>
    <w:rsid w:val="00695C28"/>
    <w:rsid w:val="00695C38"/>
    <w:rsid w:val="00695C77"/>
    <w:rsid w:val="00695D02"/>
    <w:rsid w:val="00695D8B"/>
    <w:rsid w:val="00695D96"/>
    <w:rsid w:val="00695E70"/>
    <w:rsid w:val="00695E7F"/>
    <w:rsid w:val="00695ED3"/>
    <w:rsid w:val="00695EDE"/>
    <w:rsid w:val="00695EE6"/>
    <w:rsid w:val="00695FC0"/>
    <w:rsid w:val="00696068"/>
    <w:rsid w:val="006960AC"/>
    <w:rsid w:val="006960AF"/>
    <w:rsid w:val="0069611B"/>
    <w:rsid w:val="00696133"/>
    <w:rsid w:val="00696170"/>
    <w:rsid w:val="00696176"/>
    <w:rsid w:val="00696179"/>
    <w:rsid w:val="006961E3"/>
    <w:rsid w:val="0069621A"/>
    <w:rsid w:val="00696250"/>
    <w:rsid w:val="006962E5"/>
    <w:rsid w:val="00696360"/>
    <w:rsid w:val="00696369"/>
    <w:rsid w:val="00696415"/>
    <w:rsid w:val="0069646C"/>
    <w:rsid w:val="006964CA"/>
    <w:rsid w:val="00696539"/>
    <w:rsid w:val="0069653C"/>
    <w:rsid w:val="00696661"/>
    <w:rsid w:val="0069667A"/>
    <w:rsid w:val="00696689"/>
    <w:rsid w:val="006966AF"/>
    <w:rsid w:val="0069671B"/>
    <w:rsid w:val="0069674B"/>
    <w:rsid w:val="00696792"/>
    <w:rsid w:val="006968C2"/>
    <w:rsid w:val="006968FD"/>
    <w:rsid w:val="006968FF"/>
    <w:rsid w:val="00696946"/>
    <w:rsid w:val="00696964"/>
    <w:rsid w:val="0069697A"/>
    <w:rsid w:val="006969FD"/>
    <w:rsid w:val="00696AD8"/>
    <w:rsid w:val="00696B76"/>
    <w:rsid w:val="00696C1E"/>
    <w:rsid w:val="00696C8B"/>
    <w:rsid w:val="00696D69"/>
    <w:rsid w:val="00696DCA"/>
    <w:rsid w:val="00696E40"/>
    <w:rsid w:val="00696EAB"/>
    <w:rsid w:val="00696F31"/>
    <w:rsid w:val="00696F3C"/>
    <w:rsid w:val="00696FAB"/>
    <w:rsid w:val="00696FC2"/>
    <w:rsid w:val="00696FF6"/>
    <w:rsid w:val="00697015"/>
    <w:rsid w:val="00697019"/>
    <w:rsid w:val="0069703B"/>
    <w:rsid w:val="0069706B"/>
    <w:rsid w:val="0069725E"/>
    <w:rsid w:val="006972C6"/>
    <w:rsid w:val="006972E6"/>
    <w:rsid w:val="00697420"/>
    <w:rsid w:val="0069745D"/>
    <w:rsid w:val="006974CD"/>
    <w:rsid w:val="006974E3"/>
    <w:rsid w:val="0069754E"/>
    <w:rsid w:val="00697588"/>
    <w:rsid w:val="00697603"/>
    <w:rsid w:val="00697607"/>
    <w:rsid w:val="0069762D"/>
    <w:rsid w:val="00697631"/>
    <w:rsid w:val="00697653"/>
    <w:rsid w:val="006976E9"/>
    <w:rsid w:val="0069773B"/>
    <w:rsid w:val="00697765"/>
    <w:rsid w:val="00697806"/>
    <w:rsid w:val="0069797B"/>
    <w:rsid w:val="006979B0"/>
    <w:rsid w:val="00697A4F"/>
    <w:rsid w:val="00697A8E"/>
    <w:rsid w:val="00697AA2"/>
    <w:rsid w:val="00697B4C"/>
    <w:rsid w:val="00697BF5"/>
    <w:rsid w:val="00697C4D"/>
    <w:rsid w:val="00697C6F"/>
    <w:rsid w:val="00697C77"/>
    <w:rsid w:val="00697CAA"/>
    <w:rsid w:val="00697CF0"/>
    <w:rsid w:val="00697D00"/>
    <w:rsid w:val="00697D02"/>
    <w:rsid w:val="00697D25"/>
    <w:rsid w:val="00697D49"/>
    <w:rsid w:val="00697D5C"/>
    <w:rsid w:val="00697D94"/>
    <w:rsid w:val="00697DAE"/>
    <w:rsid w:val="00697DDC"/>
    <w:rsid w:val="00697DF8"/>
    <w:rsid w:val="00697E11"/>
    <w:rsid w:val="00697E14"/>
    <w:rsid w:val="00697EF3"/>
    <w:rsid w:val="00697FAC"/>
    <w:rsid w:val="006A0001"/>
    <w:rsid w:val="006A0010"/>
    <w:rsid w:val="006A0022"/>
    <w:rsid w:val="006A0085"/>
    <w:rsid w:val="006A00C0"/>
    <w:rsid w:val="006A0121"/>
    <w:rsid w:val="006A017B"/>
    <w:rsid w:val="006A018B"/>
    <w:rsid w:val="006A01ED"/>
    <w:rsid w:val="006A01F7"/>
    <w:rsid w:val="006A01F8"/>
    <w:rsid w:val="006A0283"/>
    <w:rsid w:val="006A02B2"/>
    <w:rsid w:val="006A030D"/>
    <w:rsid w:val="006A035E"/>
    <w:rsid w:val="006A03B5"/>
    <w:rsid w:val="006A03DF"/>
    <w:rsid w:val="006A0441"/>
    <w:rsid w:val="006A045E"/>
    <w:rsid w:val="006A0557"/>
    <w:rsid w:val="006A05D1"/>
    <w:rsid w:val="006A0677"/>
    <w:rsid w:val="006A06B6"/>
    <w:rsid w:val="006A06BC"/>
    <w:rsid w:val="006A06F1"/>
    <w:rsid w:val="006A080B"/>
    <w:rsid w:val="006A085C"/>
    <w:rsid w:val="006A086D"/>
    <w:rsid w:val="006A0870"/>
    <w:rsid w:val="006A08A1"/>
    <w:rsid w:val="006A08B9"/>
    <w:rsid w:val="006A08E0"/>
    <w:rsid w:val="006A099B"/>
    <w:rsid w:val="006A09D0"/>
    <w:rsid w:val="006A09D3"/>
    <w:rsid w:val="006A09EF"/>
    <w:rsid w:val="006A0A13"/>
    <w:rsid w:val="006A0A2C"/>
    <w:rsid w:val="006A0B21"/>
    <w:rsid w:val="006A0B43"/>
    <w:rsid w:val="006A0B9C"/>
    <w:rsid w:val="006A0BF6"/>
    <w:rsid w:val="006A0C45"/>
    <w:rsid w:val="006A0C5D"/>
    <w:rsid w:val="006A0C8B"/>
    <w:rsid w:val="006A0CD7"/>
    <w:rsid w:val="006A0D05"/>
    <w:rsid w:val="006A0D1F"/>
    <w:rsid w:val="006A0D20"/>
    <w:rsid w:val="006A0D2D"/>
    <w:rsid w:val="006A0E39"/>
    <w:rsid w:val="006A0EA0"/>
    <w:rsid w:val="006A0EEA"/>
    <w:rsid w:val="006A0F0B"/>
    <w:rsid w:val="006A0F3F"/>
    <w:rsid w:val="006A1052"/>
    <w:rsid w:val="006A1057"/>
    <w:rsid w:val="006A1062"/>
    <w:rsid w:val="006A1083"/>
    <w:rsid w:val="006A1093"/>
    <w:rsid w:val="006A10BB"/>
    <w:rsid w:val="006A10FD"/>
    <w:rsid w:val="006A1131"/>
    <w:rsid w:val="006A113D"/>
    <w:rsid w:val="006A1255"/>
    <w:rsid w:val="006A1336"/>
    <w:rsid w:val="006A1519"/>
    <w:rsid w:val="006A1549"/>
    <w:rsid w:val="006A1571"/>
    <w:rsid w:val="006A163F"/>
    <w:rsid w:val="006A1679"/>
    <w:rsid w:val="006A171B"/>
    <w:rsid w:val="006A1732"/>
    <w:rsid w:val="006A176B"/>
    <w:rsid w:val="006A1777"/>
    <w:rsid w:val="006A1806"/>
    <w:rsid w:val="006A1818"/>
    <w:rsid w:val="006A1869"/>
    <w:rsid w:val="006A1872"/>
    <w:rsid w:val="006A1885"/>
    <w:rsid w:val="006A1887"/>
    <w:rsid w:val="006A188A"/>
    <w:rsid w:val="006A1892"/>
    <w:rsid w:val="006A18B3"/>
    <w:rsid w:val="006A192B"/>
    <w:rsid w:val="006A192C"/>
    <w:rsid w:val="006A19A3"/>
    <w:rsid w:val="006A19B7"/>
    <w:rsid w:val="006A19F2"/>
    <w:rsid w:val="006A1A48"/>
    <w:rsid w:val="006A1A67"/>
    <w:rsid w:val="006A1AC4"/>
    <w:rsid w:val="006A1AE9"/>
    <w:rsid w:val="006A1B00"/>
    <w:rsid w:val="006A1B5E"/>
    <w:rsid w:val="006A1B77"/>
    <w:rsid w:val="006A1BCD"/>
    <w:rsid w:val="006A1BDD"/>
    <w:rsid w:val="006A1BE1"/>
    <w:rsid w:val="006A1BF3"/>
    <w:rsid w:val="006A1CD7"/>
    <w:rsid w:val="006A1CF1"/>
    <w:rsid w:val="006A1D3C"/>
    <w:rsid w:val="006A1D69"/>
    <w:rsid w:val="006A1E0E"/>
    <w:rsid w:val="006A1E33"/>
    <w:rsid w:val="006A1E6B"/>
    <w:rsid w:val="006A1EBB"/>
    <w:rsid w:val="006A1F01"/>
    <w:rsid w:val="006A1F49"/>
    <w:rsid w:val="006A1F91"/>
    <w:rsid w:val="006A2195"/>
    <w:rsid w:val="006A21CA"/>
    <w:rsid w:val="006A21F3"/>
    <w:rsid w:val="006A22C3"/>
    <w:rsid w:val="006A22E9"/>
    <w:rsid w:val="006A23BD"/>
    <w:rsid w:val="006A23D4"/>
    <w:rsid w:val="006A23E0"/>
    <w:rsid w:val="006A23F7"/>
    <w:rsid w:val="006A241E"/>
    <w:rsid w:val="006A2438"/>
    <w:rsid w:val="006A243C"/>
    <w:rsid w:val="006A243F"/>
    <w:rsid w:val="006A24B1"/>
    <w:rsid w:val="006A251A"/>
    <w:rsid w:val="006A251C"/>
    <w:rsid w:val="006A258C"/>
    <w:rsid w:val="006A2590"/>
    <w:rsid w:val="006A25C7"/>
    <w:rsid w:val="006A25FE"/>
    <w:rsid w:val="006A264B"/>
    <w:rsid w:val="006A2673"/>
    <w:rsid w:val="006A26CC"/>
    <w:rsid w:val="006A28A2"/>
    <w:rsid w:val="006A28A7"/>
    <w:rsid w:val="006A2906"/>
    <w:rsid w:val="006A291A"/>
    <w:rsid w:val="006A29B4"/>
    <w:rsid w:val="006A2A3A"/>
    <w:rsid w:val="006A2A6F"/>
    <w:rsid w:val="006A2ADD"/>
    <w:rsid w:val="006A2B0D"/>
    <w:rsid w:val="006A2B7A"/>
    <w:rsid w:val="006A2D13"/>
    <w:rsid w:val="006A2D24"/>
    <w:rsid w:val="006A2D77"/>
    <w:rsid w:val="006A2DA0"/>
    <w:rsid w:val="006A2DA6"/>
    <w:rsid w:val="006A2E1B"/>
    <w:rsid w:val="006A2E68"/>
    <w:rsid w:val="006A2E87"/>
    <w:rsid w:val="006A2F2C"/>
    <w:rsid w:val="006A2F42"/>
    <w:rsid w:val="006A3056"/>
    <w:rsid w:val="006A3093"/>
    <w:rsid w:val="006A30B4"/>
    <w:rsid w:val="006A30E7"/>
    <w:rsid w:val="006A3116"/>
    <w:rsid w:val="006A3135"/>
    <w:rsid w:val="006A316C"/>
    <w:rsid w:val="006A318D"/>
    <w:rsid w:val="006A31B0"/>
    <w:rsid w:val="006A3204"/>
    <w:rsid w:val="006A3221"/>
    <w:rsid w:val="006A324A"/>
    <w:rsid w:val="006A3277"/>
    <w:rsid w:val="006A3297"/>
    <w:rsid w:val="006A32A8"/>
    <w:rsid w:val="006A32D0"/>
    <w:rsid w:val="006A32DB"/>
    <w:rsid w:val="006A32E6"/>
    <w:rsid w:val="006A333B"/>
    <w:rsid w:val="006A3349"/>
    <w:rsid w:val="006A335A"/>
    <w:rsid w:val="006A338B"/>
    <w:rsid w:val="006A33E5"/>
    <w:rsid w:val="006A345B"/>
    <w:rsid w:val="006A35A9"/>
    <w:rsid w:val="006A35B4"/>
    <w:rsid w:val="006A36E0"/>
    <w:rsid w:val="006A3716"/>
    <w:rsid w:val="006A3724"/>
    <w:rsid w:val="006A3779"/>
    <w:rsid w:val="006A3874"/>
    <w:rsid w:val="006A38B1"/>
    <w:rsid w:val="006A38C2"/>
    <w:rsid w:val="006A39B5"/>
    <w:rsid w:val="006A39DC"/>
    <w:rsid w:val="006A3A85"/>
    <w:rsid w:val="006A3B66"/>
    <w:rsid w:val="006A3B67"/>
    <w:rsid w:val="006A3B6B"/>
    <w:rsid w:val="006A3C2E"/>
    <w:rsid w:val="006A3C4C"/>
    <w:rsid w:val="006A3C72"/>
    <w:rsid w:val="006A3C8E"/>
    <w:rsid w:val="006A3D22"/>
    <w:rsid w:val="006A3D2A"/>
    <w:rsid w:val="006A3D34"/>
    <w:rsid w:val="006A3E01"/>
    <w:rsid w:val="006A3E16"/>
    <w:rsid w:val="006A3ECD"/>
    <w:rsid w:val="006A3F31"/>
    <w:rsid w:val="006A3F32"/>
    <w:rsid w:val="006A3F37"/>
    <w:rsid w:val="006A3FA0"/>
    <w:rsid w:val="006A3FB9"/>
    <w:rsid w:val="006A3FBC"/>
    <w:rsid w:val="006A3FE7"/>
    <w:rsid w:val="006A4002"/>
    <w:rsid w:val="006A4009"/>
    <w:rsid w:val="006A4030"/>
    <w:rsid w:val="006A403E"/>
    <w:rsid w:val="006A40E0"/>
    <w:rsid w:val="006A40E4"/>
    <w:rsid w:val="006A4161"/>
    <w:rsid w:val="006A41B4"/>
    <w:rsid w:val="006A41BD"/>
    <w:rsid w:val="006A41CE"/>
    <w:rsid w:val="006A41F6"/>
    <w:rsid w:val="006A420A"/>
    <w:rsid w:val="006A42B6"/>
    <w:rsid w:val="006A42FF"/>
    <w:rsid w:val="006A4386"/>
    <w:rsid w:val="006A448C"/>
    <w:rsid w:val="006A44B1"/>
    <w:rsid w:val="006A44BD"/>
    <w:rsid w:val="006A4512"/>
    <w:rsid w:val="006A4535"/>
    <w:rsid w:val="006A4555"/>
    <w:rsid w:val="006A4568"/>
    <w:rsid w:val="006A456C"/>
    <w:rsid w:val="006A45AB"/>
    <w:rsid w:val="006A4686"/>
    <w:rsid w:val="006A46F4"/>
    <w:rsid w:val="006A4711"/>
    <w:rsid w:val="006A47DD"/>
    <w:rsid w:val="006A47FF"/>
    <w:rsid w:val="006A48A9"/>
    <w:rsid w:val="006A48D8"/>
    <w:rsid w:val="006A4911"/>
    <w:rsid w:val="006A491D"/>
    <w:rsid w:val="006A4953"/>
    <w:rsid w:val="006A497C"/>
    <w:rsid w:val="006A49B2"/>
    <w:rsid w:val="006A49B9"/>
    <w:rsid w:val="006A49BC"/>
    <w:rsid w:val="006A4A4B"/>
    <w:rsid w:val="006A4AC0"/>
    <w:rsid w:val="006A4AE3"/>
    <w:rsid w:val="006A4B19"/>
    <w:rsid w:val="006A4B5D"/>
    <w:rsid w:val="006A4BCC"/>
    <w:rsid w:val="006A4C29"/>
    <w:rsid w:val="006A4C43"/>
    <w:rsid w:val="006A4C4B"/>
    <w:rsid w:val="006A4CE9"/>
    <w:rsid w:val="006A4D04"/>
    <w:rsid w:val="006A4D97"/>
    <w:rsid w:val="006A4E9B"/>
    <w:rsid w:val="006A4F2E"/>
    <w:rsid w:val="006A4F5D"/>
    <w:rsid w:val="006A4F7C"/>
    <w:rsid w:val="006A508B"/>
    <w:rsid w:val="006A5094"/>
    <w:rsid w:val="006A50A4"/>
    <w:rsid w:val="006A50CA"/>
    <w:rsid w:val="006A51C4"/>
    <w:rsid w:val="006A51FE"/>
    <w:rsid w:val="006A5284"/>
    <w:rsid w:val="006A5308"/>
    <w:rsid w:val="006A5376"/>
    <w:rsid w:val="006A53CF"/>
    <w:rsid w:val="006A53D5"/>
    <w:rsid w:val="006A53E8"/>
    <w:rsid w:val="006A53F4"/>
    <w:rsid w:val="006A5424"/>
    <w:rsid w:val="006A543C"/>
    <w:rsid w:val="006A54FD"/>
    <w:rsid w:val="006A5557"/>
    <w:rsid w:val="006A557F"/>
    <w:rsid w:val="006A55D2"/>
    <w:rsid w:val="006A5637"/>
    <w:rsid w:val="006A5695"/>
    <w:rsid w:val="006A56EA"/>
    <w:rsid w:val="006A577A"/>
    <w:rsid w:val="006A577C"/>
    <w:rsid w:val="006A57C1"/>
    <w:rsid w:val="006A57FC"/>
    <w:rsid w:val="006A589E"/>
    <w:rsid w:val="006A58CD"/>
    <w:rsid w:val="006A5989"/>
    <w:rsid w:val="006A59BC"/>
    <w:rsid w:val="006A5AD2"/>
    <w:rsid w:val="006A5B2C"/>
    <w:rsid w:val="006A5B3E"/>
    <w:rsid w:val="006A5B89"/>
    <w:rsid w:val="006A5C48"/>
    <w:rsid w:val="006A5C4A"/>
    <w:rsid w:val="006A5C75"/>
    <w:rsid w:val="006A5D1E"/>
    <w:rsid w:val="006A5D36"/>
    <w:rsid w:val="006A5D5D"/>
    <w:rsid w:val="006A5D93"/>
    <w:rsid w:val="006A5DFD"/>
    <w:rsid w:val="006A5E10"/>
    <w:rsid w:val="006A5E1E"/>
    <w:rsid w:val="006A5E22"/>
    <w:rsid w:val="006A5E51"/>
    <w:rsid w:val="006A5E93"/>
    <w:rsid w:val="006A5EC8"/>
    <w:rsid w:val="006A5ECB"/>
    <w:rsid w:val="006A5F14"/>
    <w:rsid w:val="006A5F56"/>
    <w:rsid w:val="006A5F76"/>
    <w:rsid w:val="006A5FB3"/>
    <w:rsid w:val="006A5FD6"/>
    <w:rsid w:val="006A6003"/>
    <w:rsid w:val="006A6009"/>
    <w:rsid w:val="006A6028"/>
    <w:rsid w:val="006A6031"/>
    <w:rsid w:val="006A60B6"/>
    <w:rsid w:val="006A6157"/>
    <w:rsid w:val="006A61E7"/>
    <w:rsid w:val="006A6249"/>
    <w:rsid w:val="006A626D"/>
    <w:rsid w:val="006A626F"/>
    <w:rsid w:val="006A629A"/>
    <w:rsid w:val="006A62E3"/>
    <w:rsid w:val="006A6305"/>
    <w:rsid w:val="006A6377"/>
    <w:rsid w:val="006A6391"/>
    <w:rsid w:val="006A63E9"/>
    <w:rsid w:val="006A6402"/>
    <w:rsid w:val="006A642B"/>
    <w:rsid w:val="006A6453"/>
    <w:rsid w:val="006A6463"/>
    <w:rsid w:val="006A6465"/>
    <w:rsid w:val="006A64CA"/>
    <w:rsid w:val="006A64D6"/>
    <w:rsid w:val="006A64DF"/>
    <w:rsid w:val="006A6512"/>
    <w:rsid w:val="006A6544"/>
    <w:rsid w:val="006A6588"/>
    <w:rsid w:val="006A65D1"/>
    <w:rsid w:val="006A65E0"/>
    <w:rsid w:val="006A65E2"/>
    <w:rsid w:val="006A6614"/>
    <w:rsid w:val="006A6692"/>
    <w:rsid w:val="006A66AB"/>
    <w:rsid w:val="006A66F2"/>
    <w:rsid w:val="006A6790"/>
    <w:rsid w:val="006A67CB"/>
    <w:rsid w:val="006A68A7"/>
    <w:rsid w:val="006A68E8"/>
    <w:rsid w:val="006A699D"/>
    <w:rsid w:val="006A69D0"/>
    <w:rsid w:val="006A69D4"/>
    <w:rsid w:val="006A69F1"/>
    <w:rsid w:val="006A6A0A"/>
    <w:rsid w:val="006A6A2D"/>
    <w:rsid w:val="006A6A30"/>
    <w:rsid w:val="006A6AA4"/>
    <w:rsid w:val="006A6AAA"/>
    <w:rsid w:val="006A6AD2"/>
    <w:rsid w:val="006A6AE7"/>
    <w:rsid w:val="006A6B0D"/>
    <w:rsid w:val="006A6B37"/>
    <w:rsid w:val="006A6B65"/>
    <w:rsid w:val="006A6B66"/>
    <w:rsid w:val="006A6BA7"/>
    <w:rsid w:val="006A6BCA"/>
    <w:rsid w:val="006A6BD0"/>
    <w:rsid w:val="006A6C0D"/>
    <w:rsid w:val="006A6C5F"/>
    <w:rsid w:val="006A6C78"/>
    <w:rsid w:val="006A6CE2"/>
    <w:rsid w:val="006A6D05"/>
    <w:rsid w:val="006A6DA6"/>
    <w:rsid w:val="006A6DC5"/>
    <w:rsid w:val="006A6DCE"/>
    <w:rsid w:val="006A6E6C"/>
    <w:rsid w:val="006A6ED6"/>
    <w:rsid w:val="006A6EE6"/>
    <w:rsid w:val="006A6EEB"/>
    <w:rsid w:val="006A6FF3"/>
    <w:rsid w:val="006A703A"/>
    <w:rsid w:val="006A7075"/>
    <w:rsid w:val="006A70EF"/>
    <w:rsid w:val="006A71E6"/>
    <w:rsid w:val="006A71F8"/>
    <w:rsid w:val="006A7277"/>
    <w:rsid w:val="006A72CC"/>
    <w:rsid w:val="006A7365"/>
    <w:rsid w:val="006A736F"/>
    <w:rsid w:val="006A73AD"/>
    <w:rsid w:val="006A73DD"/>
    <w:rsid w:val="006A7486"/>
    <w:rsid w:val="006A74AB"/>
    <w:rsid w:val="006A74AD"/>
    <w:rsid w:val="006A74BC"/>
    <w:rsid w:val="006A74CF"/>
    <w:rsid w:val="006A7515"/>
    <w:rsid w:val="006A7560"/>
    <w:rsid w:val="006A7577"/>
    <w:rsid w:val="006A75EE"/>
    <w:rsid w:val="006A75FD"/>
    <w:rsid w:val="006A765D"/>
    <w:rsid w:val="006A766F"/>
    <w:rsid w:val="006A76A2"/>
    <w:rsid w:val="006A76EF"/>
    <w:rsid w:val="006A770E"/>
    <w:rsid w:val="006A7767"/>
    <w:rsid w:val="006A782D"/>
    <w:rsid w:val="006A785B"/>
    <w:rsid w:val="006A78EC"/>
    <w:rsid w:val="006A793C"/>
    <w:rsid w:val="006A79AA"/>
    <w:rsid w:val="006A79C0"/>
    <w:rsid w:val="006A7A57"/>
    <w:rsid w:val="006A7AA9"/>
    <w:rsid w:val="006A7B16"/>
    <w:rsid w:val="006A7B95"/>
    <w:rsid w:val="006A7D17"/>
    <w:rsid w:val="006A7D5F"/>
    <w:rsid w:val="006A7D97"/>
    <w:rsid w:val="006A7DEE"/>
    <w:rsid w:val="006A7ED5"/>
    <w:rsid w:val="006A7F6E"/>
    <w:rsid w:val="006A7F94"/>
    <w:rsid w:val="006B0015"/>
    <w:rsid w:val="006B011C"/>
    <w:rsid w:val="006B0192"/>
    <w:rsid w:val="006B0212"/>
    <w:rsid w:val="006B0244"/>
    <w:rsid w:val="006B02B9"/>
    <w:rsid w:val="006B030C"/>
    <w:rsid w:val="006B030D"/>
    <w:rsid w:val="006B034C"/>
    <w:rsid w:val="006B0374"/>
    <w:rsid w:val="006B03CE"/>
    <w:rsid w:val="006B0406"/>
    <w:rsid w:val="006B0444"/>
    <w:rsid w:val="006B052D"/>
    <w:rsid w:val="006B0596"/>
    <w:rsid w:val="006B05D2"/>
    <w:rsid w:val="006B05D8"/>
    <w:rsid w:val="006B0625"/>
    <w:rsid w:val="006B0645"/>
    <w:rsid w:val="006B0690"/>
    <w:rsid w:val="006B06D2"/>
    <w:rsid w:val="006B06D6"/>
    <w:rsid w:val="006B071D"/>
    <w:rsid w:val="006B075F"/>
    <w:rsid w:val="006B0775"/>
    <w:rsid w:val="006B07BF"/>
    <w:rsid w:val="006B07D4"/>
    <w:rsid w:val="006B0858"/>
    <w:rsid w:val="006B086A"/>
    <w:rsid w:val="006B0887"/>
    <w:rsid w:val="006B0895"/>
    <w:rsid w:val="006B08A3"/>
    <w:rsid w:val="006B08B7"/>
    <w:rsid w:val="006B08BB"/>
    <w:rsid w:val="006B091F"/>
    <w:rsid w:val="006B0987"/>
    <w:rsid w:val="006B09B4"/>
    <w:rsid w:val="006B09ED"/>
    <w:rsid w:val="006B0A6F"/>
    <w:rsid w:val="006B0A95"/>
    <w:rsid w:val="006B0AB7"/>
    <w:rsid w:val="006B0B15"/>
    <w:rsid w:val="006B0B68"/>
    <w:rsid w:val="006B0C39"/>
    <w:rsid w:val="006B0DC2"/>
    <w:rsid w:val="006B0E3F"/>
    <w:rsid w:val="006B0E44"/>
    <w:rsid w:val="006B0EC0"/>
    <w:rsid w:val="006B0EFD"/>
    <w:rsid w:val="006B0F73"/>
    <w:rsid w:val="006B0FF3"/>
    <w:rsid w:val="006B0FF7"/>
    <w:rsid w:val="006B10BA"/>
    <w:rsid w:val="006B1104"/>
    <w:rsid w:val="006B114C"/>
    <w:rsid w:val="006B118A"/>
    <w:rsid w:val="006B119F"/>
    <w:rsid w:val="006B11A6"/>
    <w:rsid w:val="006B11F6"/>
    <w:rsid w:val="006B121C"/>
    <w:rsid w:val="006B1276"/>
    <w:rsid w:val="006B1304"/>
    <w:rsid w:val="006B134F"/>
    <w:rsid w:val="006B135C"/>
    <w:rsid w:val="006B1419"/>
    <w:rsid w:val="006B1420"/>
    <w:rsid w:val="006B147D"/>
    <w:rsid w:val="006B1484"/>
    <w:rsid w:val="006B14AF"/>
    <w:rsid w:val="006B14B0"/>
    <w:rsid w:val="006B1528"/>
    <w:rsid w:val="006B152E"/>
    <w:rsid w:val="006B1596"/>
    <w:rsid w:val="006B1605"/>
    <w:rsid w:val="006B16B1"/>
    <w:rsid w:val="006B176D"/>
    <w:rsid w:val="006B177A"/>
    <w:rsid w:val="006B17C9"/>
    <w:rsid w:val="006B17FC"/>
    <w:rsid w:val="006B1804"/>
    <w:rsid w:val="006B1823"/>
    <w:rsid w:val="006B1887"/>
    <w:rsid w:val="006B18F7"/>
    <w:rsid w:val="006B1989"/>
    <w:rsid w:val="006B19B1"/>
    <w:rsid w:val="006B19DB"/>
    <w:rsid w:val="006B19DD"/>
    <w:rsid w:val="006B1A0E"/>
    <w:rsid w:val="006B1A2C"/>
    <w:rsid w:val="006B1AF4"/>
    <w:rsid w:val="006B1BAA"/>
    <w:rsid w:val="006B1BD0"/>
    <w:rsid w:val="006B1C14"/>
    <w:rsid w:val="006B1CE8"/>
    <w:rsid w:val="006B1D11"/>
    <w:rsid w:val="006B1D4C"/>
    <w:rsid w:val="006B1D62"/>
    <w:rsid w:val="006B1DAD"/>
    <w:rsid w:val="006B1E12"/>
    <w:rsid w:val="006B1E2C"/>
    <w:rsid w:val="006B1E69"/>
    <w:rsid w:val="006B1E7E"/>
    <w:rsid w:val="006B1E81"/>
    <w:rsid w:val="006B1E92"/>
    <w:rsid w:val="006B1F02"/>
    <w:rsid w:val="006B1F22"/>
    <w:rsid w:val="006B1F41"/>
    <w:rsid w:val="006B1F5D"/>
    <w:rsid w:val="006B1F68"/>
    <w:rsid w:val="006B1F7B"/>
    <w:rsid w:val="006B1FDC"/>
    <w:rsid w:val="006B2007"/>
    <w:rsid w:val="006B2048"/>
    <w:rsid w:val="006B206F"/>
    <w:rsid w:val="006B2120"/>
    <w:rsid w:val="006B2134"/>
    <w:rsid w:val="006B220A"/>
    <w:rsid w:val="006B2219"/>
    <w:rsid w:val="006B224D"/>
    <w:rsid w:val="006B2269"/>
    <w:rsid w:val="006B22A0"/>
    <w:rsid w:val="006B22B1"/>
    <w:rsid w:val="006B230B"/>
    <w:rsid w:val="006B23FE"/>
    <w:rsid w:val="006B2427"/>
    <w:rsid w:val="006B243D"/>
    <w:rsid w:val="006B245F"/>
    <w:rsid w:val="006B24F5"/>
    <w:rsid w:val="006B2522"/>
    <w:rsid w:val="006B26EA"/>
    <w:rsid w:val="006B271C"/>
    <w:rsid w:val="006B2782"/>
    <w:rsid w:val="006B27D2"/>
    <w:rsid w:val="006B27D3"/>
    <w:rsid w:val="006B2813"/>
    <w:rsid w:val="006B283A"/>
    <w:rsid w:val="006B28DB"/>
    <w:rsid w:val="006B2979"/>
    <w:rsid w:val="006B2996"/>
    <w:rsid w:val="006B2A20"/>
    <w:rsid w:val="006B2A23"/>
    <w:rsid w:val="006B2A4D"/>
    <w:rsid w:val="006B2A8E"/>
    <w:rsid w:val="006B2AFE"/>
    <w:rsid w:val="006B2B23"/>
    <w:rsid w:val="006B2BA5"/>
    <w:rsid w:val="006B2BF3"/>
    <w:rsid w:val="006B2C40"/>
    <w:rsid w:val="006B2C96"/>
    <w:rsid w:val="006B2CDB"/>
    <w:rsid w:val="006B2D8F"/>
    <w:rsid w:val="006B2DCA"/>
    <w:rsid w:val="006B2DF4"/>
    <w:rsid w:val="006B2E25"/>
    <w:rsid w:val="006B2F76"/>
    <w:rsid w:val="006B305D"/>
    <w:rsid w:val="006B308B"/>
    <w:rsid w:val="006B30AD"/>
    <w:rsid w:val="006B30B9"/>
    <w:rsid w:val="006B30D8"/>
    <w:rsid w:val="006B30DF"/>
    <w:rsid w:val="006B30FF"/>
    <w:rsid w:val="006B3115"/>
    <w:rsid w:val="006B3190"/>
    <w:rsid w:val="006B320B"/>
    <w:rsid w:val="006B3247"/>
    <w:rsid w:val="006B326D"/>
    <w:rsid w:val="006B3276"/>
    <w:rsid w:val="006B32FE"/>
    <w:rsid w:val="006B3364"/>
    <w:rsid w:val="006B3375"/>
    <w:rsid w:val="006B33AA"/>
    <w:rsid w:val="006B33E2"/>
    <w:rsid w:val="006B3400"/>
    <w:rsid w:val="006B3428"/>
    <w:rsid w:val="006B342C"/>
    <w:rsid w:val="006B3554"/>
    <w:rsid w:val="006B3565"/>
    <w:rsid w:val="006B359B"/>
    <w:rsid w:val="006B3629"/>
    <w:rsid w:val="006B3665"/>
    <w:rsid w:val="006B3698"/>
    <w:rsid w:val="006B36D6"/>
    <w:rsid w:val="006B3719"/>
    <w:rsid w:val="006B3776"/>
    <w:rsid w:val="006B37C4"/>
    <w:rsid w:val="006B37CA"/>
    <w:rsid w:val="006B3838"/>
    <w:rsid w:val="006B3849"/>
    <w:rsid w:val="006B386A"/>
    <w:rsid w:val="006B390A"/>
    <w:rsid w:val="006B3988"/>
    <w:rsid w:val="006B399E"/>
    <w:rsid w:val="006B39BD"/>
    <w:rsid w:val="006B3A2F"/>
    <w:rsid w:val="006B3A7D"/>
    <w:rsid w:val="006B3A95"/>
    <w:rsid w:val="006B3A9A"/>
    <w:rsid w:val="006B3B07"/>
    <w:rsid w:val="006B3B9A"/>
    <w:rsid w:val="006B3BF1"/>
    <w:rsid w:val="006B3C2D"/>
    <w:rsid w:val="006B3C5B"/>
    <w:rsid w:val="006B3C7F"/>
    <w:rsid w:val="006B3CC2"/>
    <w:rsid w:val="006B3CF4"/>
    <w:rsid w:val="006B3DA0"/>
    <w:rsid w:val="006B3DCD"/>
    <w:rsid w:val="006B3E01"/>
    <w:rsid w:val="006B3E02"/>
    <w:rsid w:val="006B3E23"/>
    <w:rsid w:val="006B3E27"/>
    <w:rsid w:val="006B3E2B"/>
    <w:rsid w:val="006B3E54"/>
    <w:rsid w:val="006B3EAA"/>
    <w:rsid w:val="006B3ED9"/>
    <w:rsid w:val="006B3EE3"/>
    <w:rsid w:val="006B3EF7"/>
    <w:rsid w:val="006B3F2F"/>
    <w:rsid w:val="006B3F47"/>
    <w:rsid w:val="006B3F79"/>
    <w:rsid w:val="006B3F7B"/>
    <w:rsid w:val="006B400B"/>
    <w:rsid w:val="006B4041"/>
    <w:rsid w:val="006B4088"/>
    <w:rsid w:val="006B40B9"/>
    <w:rsid w:val="006B40CE"/>
    <w:rsid w:val="006B40D9"/>
    <w:rsid w:val="006B411D"/>
    <w:rsid w:val="006B41D4"/>
    <w:rsid w:val="006B41EA"/>
    <w:rsid w:val="006B4230"/>
    <w:rsid w:val="006B42A1"/>
    <w:rsid w:val="006B42B1"/>
    <w:rsid w:val="006B42EC"/>
    <w:rsid w:val="006B4376"/>
    <w:rsid w:val="006B437D"/>
    <w:rsid w:val="006B43AB"/>
    <w:rsid w:val="006B43AF"/>
    <w:rsid w:val="006B43C8"/>
    <w:rsid w:val="006B43EC"/>
    <w:rsid w:val="006B43F2"/>
    <w:rsid w:val="006B444B"/>
    <w:rsid w:val="006B444E"/>
    <w:rsid w:val="006B447E"/>
    <w:rsid w:val="006B44CD"/>
    <w:rsid w:val="006B46B8"/>
    <w:rsid w:val="006B47A0"/>
    <w:rsid w:val="006B47EB"/>
    <w:rsid w:val="006B483A"/>
    <w:rsid w:val="006B4881"/>
    <w:rsid w:val="006B4890"/>
    <w:rsid w:val="006B48DB"/>
    <w:rsid w:val="006B48FE"/>
    <w:rsid w:val="006B490C"/>
    <w:rsid w:val="006B49C1"/>
    <w:rsid w:val="006B49CD"/>
    <w:rsid w:val="006B49DA"/>
    <w:rsid w:val="006B4A8C"/>
    <w:rsid w:val="006B4A9B"/>
    <w:rsid w:val="006B4AA8"/>
    <w:rsid w:val="006B4ACB"/>
    <w:rsid w:val="006B4AD8"/>
    <w:rsid w:val="006B4AF4"/>
    <w:rsid w:val="006B4B1D"/>
    <w:rsid w:val="006B4B22"/>
    <w:rsid w:val="006B4B40"/>
    <w:rsid w:val="006B4BCC"/>
    <w:rsid w:val="006B4BE0"/>
    <w:rsid w:val="006B4C1D"/>
    <w:rsid w:val="006B4C31"/>
    <w:rsid w:val="006B4C67"/>
    <w:rsid w:val="006B4C7A"/>
    <w:rsid w:val="006B4C93"/>
    <w:rsid w:val="006B4CE7"/>
    <w:rsid w:val="006B4D2D"/>
    <w:rsid w:val="006B4DD1"/>
    <w:rsid w:val="006B4DE4"/>
    <w:rsid w:val="006B4E07"/>
    <w:rsid w:val="006B4E5C"/>
    <w:rsid w:val="006B4E7C"/>
    <w:rsid w:val="006B4F06"/>
    <w:rsid w:val="006B4F8E"/>
    <w:rsid w:val="006B4F94"/>
    <w:rsid w:val="006B5042"/>
    <w:rsid w:val="006B5070"/>
    <w:rsid w:val="006B50A0"/>
    <w:rsid w:val="006B50B8"/>
    <w:rsid w:val="006B50BB"/>
    <w:rsid w:val="006B516F"/>
    <w:rsid w:val="006B51C4"/>
    <w:rsid w:val="006B5239"/>
    <w:rsid w:val="006B5249"/>
    <w:rsid w:val="006B5344"/>
    <w:rsid w:val="006B5433"/>
    <w:rsid w:val="006B544A"/>
    <w:rsid w:val="006B549C"/>
    <w:rsid w:val="006B54AE"/>
    <w:rsid w:val="006B54CC"/>
    <w:rsid w:val="006B54FB"/>
    <w:rsid w:val="006B5506"/>
    <w:rsid w:val="006B5676"/>
    <w:rsid w:val="006B5698"/>
    <w:rsid w:val="006B56E8"/>
    <w:rsid w:val="006B5717"/>
    <w:rsid w:val="006B577B"/>
    <w:rsid w:val="006B57FF"/>
    <w:rsid w:val="006B5948"/>
    <w:rsid w:val="006B59ED"/>
    <w:rsid w:val="006B5B2F"/>
    <w:rsid w:val="006B5BF0"/>
    <w:rsid w:val="006B5C78"/>
    <w:rsid w:val="006B5C97"/>
    <w:rsid w:val="006B5CDB"/>
    <w:rsid w:val="006B5D38"/>
    <w:rsid w:val="006B5D93"/>
    <w:rsid w:val="006B5E86"/>
    <w:rsid w:val="006B5EC3"/>
    <w:rsid w:val="006B5F66"/>
    <w:rsid w:val="006B5F7E"/>
    <w:rsid w:val="006B5F8B"/>
    <w:rsid w:val="006B601F"/>
    <w:rsid w:val="006B6033"/>
    <w:rsid w:val="006B606C"/>
    <w:rsid w:val="006B607A"/>
    <w:rsid w:val="006B60AE"/>
    <w:rsid w:val="006B60EE"/>
    <w:rsid w:val="006B616B"/>
    <w:rsid w:val="006B6194"/>
    <w:rsid w:val="006B620A"/>
    <w:rsid w:val="006B6349"/>
    <w:rsid w:val="006B635C"/>
    <w:rsid w:val="006B63BF"/>
    <w:rsid w:val="006B63C4"/>
    <w:rsid w:val="006B63F3"/>
    <w:rsid w:val="006B6506"/>
    <w:rsid w:val="006B657A"/>
    <w:rsid w:val="006B65CA"/>
    <w:rsid w:val="006B660C"/>
    <w:rsid w:val="006B663A"/>
    <w:rsid w:val="006B66BC"/>
    <w:rsid w:val="006B6880"/>
    <w:rsid w:val="006B6893"/>
    <w:rsid w:val="006B692B"/>
    <w:rsid w:val="006B692E"/>
    <w:rsid w:val="006B6A77"/>
    <w:rsid w:val="006B6B8C"/>
    <w:rsid w:val="006B6BB1"/>
    <w:rsid w:val="006B6BD1"/>
    <w:rsid w:val="006B6BD4"/>
    <w:rsid w:val="006B6C4C"/>
    <w:rsid w:val="006B6C68"/>
    <w:rsid w:val="006B6C86"/>
    <w:rsid w:val="006B6CDF"/>
    <w:rsid w:val="006B6D0F"/>
    <w:rsid w:val="006B6D33"/>
    <w:rsid w:val="006B6D3B"/>
    <w:rsid w:val="006B6E55"/>
    <w:rsid w:val="006B6E5F"/>
    <w:rsid w:val="006B6EE2"/>
    <w:rsid w:val="006B6F2E"/>
    <w:rsid w:val="006B6F3F"/>
    <w:rsid w:val="006B6F6D"/>
    <w:rsid w:val="006B6FBF"/>
    <w:rsid w:val="006B6FCC"/>
    <w:rsid w:val="006B7019"/>
    <w:rsid w:val="006B703E"/>
    <w:rsid w:val="006B710D"/>
    <w:rsid w:val="006B7152"/>
    <w:rsid w:val="006B7165"/>
    <w:rsid w:val="006B717A"/>
    <w:rsid w:val="006B71B1"/>
    <w:rsid w:val="006B71C8"/>
    <w:rsid w:val="006B71E5"/>
    <w:rsid w:val="006B71ED"/>
    <w:rsid w:val="006B7207"/>
    <w:rsid w:val="006B723D"/>
    <w:rsid w:val="006B726E"/>
    <w:rsid w:val="006B72AE"/>
    <w:rsid w:val="006B73B1"/>
    <w:rsid w:val="006B753A"/>
    <w:rsid w:val="006B7544"/>
    <w:rsid w:val="006B75A6"/>
    <w:rsid w:val="006B7649"/>
    <w:rsid w:val="006B7864"/>
    <w:rsid w:val="006B7888"/>
    <w:rsid w:val="006B78E7"/>
    <w:rsid w:val="006B7A60"/>
    <w:rsid w:val="006B7A61"/>
    <w:rsid w:val="006B7A8F"/>
    <w:rsid w:val="006B7B30"/>
    <w:rsid w:val="006B7BAA"/>
    <w:rsid w:val="006B7C0B"/>
    <w:rsid w:val="006B7C1E"/>
    <w:rsid w:val="006B7C44"/>
    <w:rsid w:val="006B7D55"/>
    <w:rsid w:val="006B7DC6"/>
    <w:rsid w:val="006B7E3E"/>
    <w:rsid w:val="006B7E55"/>
    <w:rsid w:val="006B7EA4"/>
    <w:rsid w:val="006B7EC0"/>
    <w:rsid w:val="006B7EF0"/>
    <w:rsid w:val="006B7F2A"/>
    <w:rsid w:val="006B7F6F"/>
    <w:rsid w:val="006B7FA6"/>
    <w:rsid w:val="006B7FB2"/>
    <w:rsid w:val="006C0039"/>
    <w:rsid w:val="006C004F"/>
    <w:rsid w:val="006C0067"/>
    <w:rsid w:val="006C0087"/>
    <w:rsid w:val="006C008C"/>
    <w:rsid w:val="006C00DB"/>
    <w:rsid w:val="006C0114"/>
    <w:rsid w:val="006C01B8"/>
    <w:rsid w:val="006C01D3"/>
    <w:rsid w:val="006C0214"/>
    <w:rsid w:val="006C02AA"/>
    <w:rsid w:val="006C02AB"/>
    <w:rsid w:val="006C02B3"/>
    <w:rsid w:val="006C02BF"/>
    <w:rsid w:val="006C02F8"/>
    <w:rsid w:val="006C031C"/>
    <w:rsid w:val="006C0379"/>
    <w:rsid w:val="006C0453"/>
    <w:rsid w:val="006C0473"/>
    <w:rsid w:val="006C04E0"/>
    <w:rsid w:val="006C0507"/>
    <w:rsid w:val="006C056B"/>
    <w:rsid w:val="006C05AD"/>
    <w:rsid w:val="006C05FE"/>
    <w:rsid w:val="006C0608"/>
    <w:rsid w:val="006C066D"/>
    <w:rsid w:val="006C067B"/>
    <w:rsid w:val="006C06F5"/>
    <w:rsid w:val="006C073C"/>
    <w:rsid w:val="006C0743"/>
    <w:rsid w:val="006C0794"/>
    <w:rsid w:val="006C08ED"/>
    <w:rsid w:val="006C08F2"/>
    <w:rsid w:val="006C090F"/>
    <w:rsid w:val="006C0924"/>
    <w:rsid w:val="006C099A"/>
    <w:rsid w:val="006C09FE"/>
    <w:rsid w:val="006C0A18"/>
    <w:rsid w:val="006C0A43"/>
    <w:rsid w:val="006C0ACE"/>
    <w:rsid w:val="006C0AD2"/>
    <w:rsid w:val="006C0BE8"/>
    <w:rsid w:val="006C0C44"/>
    <w:rsid w:val="006C0C5A"/>
    <w:rsid w:val="006C0CB1"/>
    <w:rsid w:val="006C0CED"/>
    <w:rsid w:val="006C0D44"/>
    <w:rsid w:val="006C0D70"/>
    <w:rsid w:val="006C0D74"/>
    <w:rsid w:val="006C0D8C"/>
    <w:rsid w:val="006C0E32"/>
    <w:rsid w:val="006C0E4E"/>
    <w:rsid w:val="006C0E83"/>
    <w:rsid w:val="006C0E92"/>
    <w:rsid w:val="006C0F38"/>
    <w:rsid w:val="006C0F44"/>
    <w:rsid w:val="006C10CE"/>
    <w:rsid w:val="006C1128"/>
    <w:rsid w:val="006C113C"/>
    <w:rsid w:val="006C11C1"/>
    <w:rsid w:val="006C124D"/>
    <w:rsid w:val="006C126C"/>
    <w:rsid w:val="006C12F0"/>
    <w:rsid w:val="006C1327"/>
    <w:rsid w:val="006C13EC"/>
    <w:rsid w:val="006C1414"/>
    <w:rsid w:val="006C1494"/>
    <w:rsid w:val="006C14CE"/>
    <w:rsid w:val="006C1559"/>
    <w:rsid w:val="006C1580"/>
    <w:rsid w:val="006C15FF"/>
    <w:rsid w:val="006C1672"/>
    <w:rsid w:val="006C171D"/>
    <w:rsid w:val="006C1822"/>
    <w:rsid w:val="006C185E"/>
    <w:rsid w:val="006C187B"/>
    <w:rsid w:val="006C1905"/>
    <w:rsid w:val="006C1921"/>
    <w:rsid w:val="006C19C1"/>
    <w:rsid w:val="006C19DC"/>
    <w:rsid w:val="006C19E0"/>
    <w:rsid w:val="006C1A41"/>
    <w:rsid w:val="006C1AC8"/>
    <w:rsid w:val="006C1B02"/>
    <w:rsid w:val="006C1B5C"/>
    <w:rsid w:val="006C1B88"/>
    <w:rsid w:val="006C1BFB"/>
    <w:rsid w:val="006C1CD4"/>
    <w:rsid w:val="006C1D45"/>
    <w:rsid w:val="006C1D95"/>
    <w:rsid w:val="006C1DC7"/>
    <w:rsid w:val="006C1DE9"/>
    <w:rsid w:val="006C1E56"/>
    <w:rsid w:val="006C1E6A"/>
    <w:rsid w:val="006C1E71"/>
    <w:rsid w:val="006C1ED3"/>
    <w:rsid w:val="006C1F0C"/>
    <w:rsid w:val="006C1F14"/>
    <w:rsid w:val="006C1FBF"/>
    <w:rsid w:val="006C1FFB"/>
    <w:rsid w:val="006C203A"/>
    <w:rsid w:val="006C2089"/>
    <w:rsid w:val="006C20E6"/>
    <w:rsid w:val="006C210D"/>
    <w:rsid w:val="006C2113"/>
    <w:rsid w:val="006C21B0"/>
    <w:rsid w:val="006C21E6"/>
    <w:rsid w:val="006C2201"/>
    <w:rsid w:val="006C22AE"/>
    <w:rsid w:val="006C233B"/>
    <w:rsid w:val="006C23E3"/>
    <w:rsid w:val="006C2447"/>
    <w:rsid w:val="006C2494"/>
    <w:rsid w:val="006C250C"/>
    <w:rsid w:val="006C252C"/>
    <w:rsid w:val="006C255A"/>
    <w:rsid w:val="006C2568"/>
    <w:rsid w:val="006C256A"/>
    <w:rsid w:val="006C2581"/>
    <w:rsid w:val="006C27BC"/>
    <w:rsid w:val="006C27C5"/>
    <w:rsid w:val="006C2857"/>
    <w:rsid w:val="006C2943"/>
    <w:rsid w:val="006C2A2C"/>
    <w:rsid w:val="006C2A2D"/>
    <w:rsid w:val="006C2A3E"/>
    <w:rsid w:val="006C2A76"/>
    <w:rsid w:val="006C2A83"/>
    <w:rsid w:val="006C2B03"/>
    <w:rsid w:val="006C2B6F"/>
    <w:rsid w:val="006C2B9C"/>
    <w:rsid w:val="006C2BF7"/>
    <w:rsid w:val="006C2C36"/>
    <w:rsid w:val="006C2D1F"/>
    <w:rsid w:val="006C2D3C"/>
    <w:rsid w:val="006C2D44"/>
    <w:rsid w:val="006C2D7F"/>
    <w:rsid w:val="006C2DC6"/>
    <w:rsid w:val="006C2E1E"/>
    <w:rsid w:val="006C2EE8"/>
    <w:rsid w:val="006C2F7B"/>
    <w:rsid w:val="006C3003"/>
    <w:rsid w:val="006C3008"/>
    <w:rsid w:val="006C305C"/>
    <w:rsid w:val="006C3086"/>
    <w:rsid w:val="006C3088"/>
    <w:rsid w:val="006C30CF"/>
    <w:rsid w:val="006C3146"/>
    <w:rsid w:val="006C314C"/>
    <w:rsid w:val="006C316E"/>
    <w:rsid w:val="006C31EC"/>
    <w:rsid w:val="006C3246"/>
    <w:rsid w:val="006C334D"/>
    <w:rsid w:val="006C3379"/>
    <w:rsid w:val="006C337C"/>
    <w:rsid w:val="006C344A"/>
    <w:rsid w:val="006C34A6"/>
    <w:rsid w:val="006C34E2"/>
    <w:rsid w:val="006C350A"/>
    <w:rsid w:val="006C3569"/>
    <w:rsid w:val="006C3579"/>
    <w:rsid w:val="006C3614"/>
    <w:rsid w:val="006C3631"/>
    <w:rsid w:val="006C368F"/>
    <w:rsid w:val="006C36AF"/>
    <w:rsid w:val="006C36E6"/>
    <w:rsid w:val="006C36E7"/>
    <w:rsid w:val="006C3728"/>
    <w:rsid w:val="006C3733"/>
    <w:rsid w:val="006C378C"/>
    <w:rsid w:val="006C37A1"/>
    <w:rsid w:val="006C37DB"/>
    <w:rsid w:val="006C38AB"/>
    <w:rsid w:val="006C392C"/>
    <w:rsid w:val="006C3A02"/>
    <w:rsid w:val="006C3BFB"/>
    <w:rsid w:val="006C3E5C"/>
    <w:rsid w:val="006C3F25"/>
    <w:rsid w:val="006C3F2C"/>
    <w:rsid w:val="006C3FB5"/>
    <w:rsid w:val="006C3FD5"/>
    <w:rsid w:val="006C3FFC"/>
    <w:rsid w:val="006C4053"/>
    <w:rsid w:val="006C4060"/>
    <w:rsid w:val="006C4084"/>
    <w:rsid w:val="006C408F"/>
    <w:rsid w:val="006C409D"/>
    <w:rsid w:val="006C4250"/>
    <w:rsid w:val="006C4324"/>
    <w:rsid w:val="006C4410"/>
    <w:rsid w:val="006C4448"/>
    <w:rsid w:val="006C44DA"/>
    <w:rsid w:val="006C4533"/>
    <w:rsid w:val="006C454C"/>
    <w:rsid w:val="006C4582"/>
    <w:rsid w:val="006C4591"/>
    <w:rsid w:val="006C459B"/>
    <w:rsid w:val="006C4605"/>
    <w:rsid w:val="006C4727"/>
    <w:rsid w:val="006C483D"/>
    <w:rsid w:val="006C4863"/>
    <w:rsid w:val="006C48FA"/>
    <w:rsid w:val="006C495F"/>
    <w:rsid w:val="006C498A"/>
    <w:rsid w:val="006C4AAB"/>
    <w:rsid w:val="006C4B2A"/>
    <w:rsid w:val="006C4B8D"/>
    <w:rsid w:val="006C4C6D"/>
    <w:rsid w:val="006C4D41"/>
    <w:rsid w:val="006C4D4E"/>
    <w:rsid w:val="006C4DBB"/>
    <w:rsid w:val="006C4EA3"/>
    <w:rsid w:val="006C4EE5"/>
    <w:rsid w:val="006C4F0F"/>
    <w:rsid w:val="006C4F2A"/>
    <w:rsid w:val="006C4F6D"/>
    <w:rsid w:val="006C500D"/>
    <w:rsid w:val="006C502B"/>
    <w:rsid w:val="006C506F"/>
    <w:rsid w:val="006C507A"/>
    <w:rsid w:val="006C50B2"/>
    <w:rsid w:val="006C50D5"/>
    <w:rsid w:val="006C5103"/>
    <w:rsid w:val="006C5105"/>
    <w:rsid w:val="006C5126"/>
    <w:rsid w:val="006C5127"/>
    <w:rsid w:val="006C51BF"/>
    <w:rsid w:val="006C5241"/>
    <w:rsid w:val="006C52CA"/>
    <w:rsid w:val="006C52DE"/>
    <w:rsid w:val="006C534E"/>
    <w:rsid w:val="006C53D3"/>
    <w:rsid w:val="006C53EB"/>
    <w:rsid w:val="006C5494"/>
    <w:rsid w:val="006C54AD"/>
    <w:rsid w:val="006C54FB"/>
    <w:rsid w:val="006C5594"/>
    <w:rsid w:val="006C5687"/>
    <w:rsid w:val="006C56C1"/>
    <w:rsid w:val="006C5731"/>
    <w:rsid w:val="006C5737"/>
    <w:rsid w:val="006C57AC"/>
    <w:rsid w:val="006C57B5"/>
    <w:rsid w:val="006C57C1"/>
    <w:rsid w:val="006C57C3"/>
    <w:rsid w:val="006C57C8"/>
    <w:rsid w:val="006C5929"/>
    <w:rsid w:val="006C5930"/>
    <w:rsid w:val="006C5AAF"/>
    <w:rsid w:val="006C5AEB"/>
    <w:rsid w:val="006C5AF0"/>
    <w:rsid w:val="006C5BFB"/>
    <w:rsid w:val="006C5C0A"/>
    <w:rsid w:val="006C5C64"/>
    <w:rsid w:val="006C5C98"/>
    <w:rsid w:val="006C5CA2"/>
    <w:rsid w:val="006C5D34"/>
    <w:rsid w:val="006C5D36"/>
    <w:rsid w:val="006C5D63"/>
    <w:rsid w:val="006C5DB6"/>
    <w:rsid w:val="006C5DC8"/>
    <w:rsid w:val="006C5DE4"/>
    <w:rsid w:val="006C5E24"/>
    <w:rsid w:val="006C5E60"/>
    <w:rsid w:val="006C5F4F"/>
    <w:rsid w:val="006C5FBE"/>
    <w:rsid w:val="006C5FF8"/>
    <w:rsid w:val="006C601D"/>
    <w:rsid w:val="006C6089"/>
    <w:rsid w:val="006C60BA"/>
    <w:rsid w:val="006C60F6"/>
    <w:rsid w:val="006C60FD"/>
    <w:rsid w:val="006C612A"/>
    <w:rsid w:val="006C612B"/>
    <w:rsid w:val="006C6238"/>
    <w:rsid w:val="006C624A"/>
    <w:rsid w:val="006C624E"/>
    <w:rsid w:val="006C6265"/>
    <w:rsid w:val="006C628C"/>
    <w:rsid w:val="006C62AD"/>
    <w:rsid w:val="006C62B9"/>
    <w:rsid w:val="006C62D6"/>
    <w:rsid w:val="006C62E5"/>
    <w:rsid w:val="006C633F"/>
    <w:rsid w:val="006C6345"/>
    <w:rsid w:val="006C635C"/>
    <w:rsid w:val="006C635E"/>
    <w:rsid w:val="006C6397"/>
    <w:rsid w:val="006C642A"/>
    <w:rsid w:val="006C642D"/>
    <w:rsid w:val="006C644A"/>
    <w:rsid w:val="006C647D"/>
    <w:rsid w:val="006C64D1"/>
    <w:rsid w:val="006C6561"/>
    <w:rsid w:val="006C65FC"/>
    <w:rsid w:val="006C664A"/>
    <w:rsid w:val="006C6658"/>
    <w:rsid w:val="006C66B1"/>
    <w:rsid w:val="006C66B6"/>
    <w:rsid w:val="006C66B9"/>
    <w:rsid w:val="006C6732"/>
    <w:rsid w:val="006C6859"/>
    <w:rsid w:val="006C6898"/>
    <w:rsid w:val="006C68BB"/>
    <w:rsid w:val="006C692C"/>
    <w:rsid w:val="006C696C"/>
    <w:rsid w:val="006C699D"/>
    <w:rsid w:val="006C69EC"/>
    <w:rsid w:val="006C6A3C"/>
    <w:rsid w:val="006C6AE1"/>
    <w:rsid w:val="006C6BAC"/>
    <w:rsid w:val="006C6BEB"/>
    <w:rsid w:val="006C6C00"/>
    <w:rsid w:val="006C6C3F"/>
    <w:rsid w:val="006C6CD9"/>
    <w:rsid w:val="006C6D3B"/>
    <w:rsid w:val="006C6D6B"/>
    <w:rsid w:val="006C6D6C"/>
    <w:rsid w:val="006C6D9D"/>
    <w:rsid w:val="006C6DC3"/>
    <w:rsid w:val="006C6DDF"/>
    <w:rsid w:val="006C6E12"/>
    <w:rsid w:val="006C6EF9"/>
    <w:rsid w:val="006C6F9F"/>
    <w:rsid w:val="006C6FD3"/>
    <w:rsid w:val="006C70CC"/>
    <w:rsid w:val="006C7128"/>
    <w:rsid w:val="006C715A"/>
    <w:rsid w:val="006C7311"/>
    <w:rsid w:val="006C732C"/>
    <w:rsid w:val="006C7382"/>
    <w:rsid w:val="006C738E"/>
    <w:rsid w:val="006C7436"/>
    <w:rsid w:val="006C7494"/>
    <w:rsid w:val="006C74E1"/>
    <w:rsid w:val="006C7529"/>
    <w:rsid w:val="006C756F"/>
    <w:rsid w:val="006C7593"/>
    <w:rsid w:val="006C75EC"/>
    <w:rsid w:val="006C7603"/>
    <w:rsid w:val="006C768B"/>
    <w:rsid w:val="006C7704"/>
    <w:rsid w:val="006C77D6"/>
    <w:rsid w:val="006C7802"/>
    <w:rsid w:val="006C783F"/>
    <w:rsid w:val="006C789C"/>
    <w:rsid w:val="006C78BD"/>
    <w:rsid w:val="006C78C8"/>
    <w:rsid w:val="006C78F1"/>
    <w:rsid w:val="006C7A1E"/>
    <w:rsid w:val="006C7A41"/>
    <w:rsid w:val="006C7A45"/>
    <w:rsid w:val="006C7A49"/>
    <w:rsid w:val="006C7BB8"/>
    <w:rsid w:val="006C7BCC"/>
    <w:rsid w:val="006C7BD5"/>
    <w:rsid w:val="006C7C58"/>
    <w:rsid w:val="006C7CA1"/>
    <w:rsid w:val="006C7CDA"/>
    <w:rsid w:val="006C7D01"/>
    <w:rsid w:val="006C7D32"/>
    <w:rsid w:val="006C7D84"/>
    <w:rsid w:val="006C7DD2"/>
    <w:rsid w:val="006C7DE7"/>
    <w:rsid w:val="006C7E72"/>
    <w:rsid w:val="006C7E96"/>
    <w:rsid w:val="006D0001"/>
    <w:rsid w:val="006D00B9"/>
    <w:rsid w:val="006D0130"/>
    <w:rsid w:val="006D0136"/>
    <w:rsid w:val="006D014C"/>
    <w:rsid w:val="006D019F"/>
    <w:rsid w:val="006D01A5"/>
    <w:rsid w:val="006D01BA"/>
    <w:rsid w:val="006D01DE"/>
    <w:rsid w:val="006D021A"/>
    <w:rsid w:val="006D0230"/>
    <w:rsid w:val="006D02B1"/>
    <w:rsid w:val="006D0340"/>
    <w:rsid w:val="006D0349"/>
    <w:rsid w:val="006D0364"/>
    <w:rsid w:val="006D0525"/>
    <w:rsid w:val="006D0558"/>
    <w:rsid w:val="006D0565"/>
    <w:rsid w:val="006D059F"/>
    <w:rsid w:val="006D05AD"/>
    <w:rsid w:val="006D063E"/>
    <w:rsid w:val="006D06E4"/>
    <w:rsid w:val="006D06F3"/>
    <w:rsid w:val="006D0814"/>
    <w:rsid w:val="006D0833"/>
    <w:rsid w:val="006D08A0"/>
    <w:rsid w:val="006D0922"/>
    <w:rsid w:val="006D092B"/>
    <w:rsid w:val="006D0A0D"/>
    <w:rsid w:val="006D0A90"/>
    <w:rsid w:val="006D0AB9"/>
    <w:rsid w:val="006D0AD9"/>
    <w:rsid w:val="006D0B20"/>
    <w:rsid w:val="006D0BBC"/>
    <w:rsid w:val="006D0BFF"/>
    <w:rsid w:val="006D0C6F"/>
    <w:rsid w:val="006D0C8F"/>
    <w:rsid w:val="006D0D18"/>
    <w:rsid w:val="006D0DD0"/>
    <w:rsid w:val="006D0DFC"/>
    <w:rsid w:val="006D0E1C"/>
    <w:rsid w:val="006D0F6E"/>
    <w:rsid w:val="006D0F97"/>
    <w:rsid w:val="006D0FAC"/>
    <w:rsid w:val="006D10D5"/>
    <w:rsid w:val="006D10F0"/>
    <w:rsid w:val="006D1178"/>
    <w:rsid w:val="006D117B"/>
    <w:rsid w:val="006D1190"/>
    <w:rsid w:val="006D1298"/>
    <w:rsid w:val="006D12FD"/>
    <w:rsid w:val="006D137D"/>
    <w:rsid w:val="006D13B9"/>
    <w:rsid w:val="006D13FC"/>
    <w:rsid w:val="006D140D"/>
    <w:rsid w:val="006D1419"/>
    <w:rsid w:val="006D143C"/>
    <w:rsid w:val="006D14EA"/>
    <w:rsid w:val="006D1517"/>
    <w:rsid w:val="006D152D"/>
    <w:rsid w:val="006D162E"/>
    <w:rsid w:val="006D168D"/>
    <w:rsid w:val="006D16B4"/>
    <w:rsid w:val="006D16C5"/>
    <w:rsid w:val="006D1706"/>
    <w:rsid w:val="006D181E"/>
    <w:rsid w:val="006D1890"/>
    <w:rsid w:val="006D1892"/>
    <w:rsid w:val="006D18B1"/>
    <w:rsid w:val="006D1926"/>
    <w:rsid w:val="006D197E"/>
    <w:rsid w:val="006D1990"/>
    <w:rsid w:val="006D19EB"/>
    <w:rsid w:val="006D19F7"/>
    <w:rsid w:val="006D1A5F"/>
    <w:rsid w:val="006D1BE4"/>
    <w:rsid w:val="006D1C04"/>
    <w:rsid w:val="006D1C2E"/>
    <w:rsid w:val="006D1C61"/>
    <w:rsid w:val="006D1CEC"/>
    <w:rsid w:val="006D1D05"/>
    <w:rsid w:val="006D1D7D"/>
    <w:rsid w:val="006D1D91"/>
    <w:rsid w:val="006D1DE6"/>
    <w:rsid w:val="006D1DF3"/>
    <w:rsid w:val="006D1E07"/>
    <w:rsid w:val="006D1E4A"/>
    <w:rsid w:val="006D1E7E"/>
    <w:rsid w:val="006D1E9B"/>
    <w:rsid w:val="006D1EA7"/>
    <w:rsid w:val="006D1EB6"/>
    <w:rsid w:val="006D1FC8"/>
    <w:rsid w:val="006D1FD2"/>
    <w:rsid w:val="006D2029"/>
    <w:rsid w:val="006D2036"/>
    <w:rsid w:val="006D207C"/>
    <w:rsid w:val="006D207F"/>
    <w:rsid w:val="006D210C"/>
    <w:rsid w:val="006D2143"/>
    <w:rsid w:val="006D2164"/>
    <w:rsid w:val="006D21C6"/>
    <w:rsid w:val="006D2258"/>
    <w:rsid w:val="006D2291"/>
    <w:rsid w:val="006D22F2"/>
    <w:rsid w:val="006D235F"/>
    <w:rsid w:val="006D2373"/>
    <w:rsid w:val="006D23AF"/>
    <w:rsid w:val="006D240F"/>
    <w:rsid w:val="006D244A"/>
    <w:rsid w:val="006D24B6"/>
    <w:rsid w:val="006D24B9"/>
    <w:rsid w:val="006D24DF"/>
    <w:rsid w:val="006D24F5"/>
    <w:rsid w:val="006D251D"/>
    <w:rsid w:val="006D253F"/>
    <w:rsid w:val="006D258C"/>
    <w:rsid w:val="006D2688"/>
    <w:rsid w:val="006D26BA"/>
    <w:rsid w:val="006D2721"/>
    <w:rsid w:val="006D2724"/>
    <w:rsid w:val="006D279D"/>
    <w:rsid w:val="006D279F"/>
    <w:rsid w:val="006D2862"/>
    <w:rsid w:val="006D28F9"/>
    <w:rsid w:val="006D2996"/>
    <w:rsid w:val="006D29EE"/>
    <w:rsid w:val="006D2AA6"/>
    <w:rsid w:val="006D2AAC"/>
    <w:rsid w:val="006D2AF1"/>
    <w:rsid w:val="006D2B41"/>
    <w:rsid w:val="006D2BE7"/>
    <w:rsid w:val="006D2BF3"/>
    <w:rsid w:val="006D2CEF"/>
    <w:rsid w:val="006D2D10"/>
    <w:rsid w:val="006D2E95"/>
    <w:rsid w:val="006D2E9F"/>
    <w:rsid w:val="006D2F50"/>
    <w:rsid w:val="006D2F6F"/>
    <w:rsid w:val="006D2F80"/>
    <w:rsid w:val="006D3024"/>
    <w:rsid w:val="006D3066"/>
    <w:rsid w:val="006D3070"/>
    <w:rsid w:val="006D3110"/>
    <w:rsid w:val="006D3185"/>
    <w:rsid w:val="006D3222"/>
    <w:rsid w:val="006D326F"/>
    <w:rsid w:val="006D32CD"/>
    <w:rsid w:val="006D3315"/>
    <w:rsid w:val="006D333B"/>
    <w:rsid w:val="006D33FD"/>
    <w:rsid w:val="006D3414"/>
    <w:rsid w:val="006D343C"/>
    <w:rsid w:val="006D3552"/>
    <w:rsid w:val="006D3584"/>
    <w:rsid w:val="006D35AB"/>
    <w:rsid w:val="006D35B8"/>
    <w:rsid w:val="006D35ED"/>
    <w:rsid w:val="006D3624"/>
    <w:rsid w:val="006D365D"/>
    <w:rsid w:val="006D36BF"/>
    <w:rsid w:val="006D36D9"/>
    <w:rsid w:val="006D3734"/>
    <w:rsid w:val="006D3757"/>
    <w:rsid w:val="006D37E1"/>
    <w:rsid w:val="006D3875"/>
    <w:rsid w:val="006D389F"/>
    <w:rsid w:val="006D38C2"/>
    <w:rsid w:val="006D39A7"/>
    <w:rsid w:val="006D39AB"/>
    <w:rsid w:val="006D39E3"/>
    <w:rsid w:val="006D3A29"/>
    <w:rsid w:val="006D3AB6"/>
    <w:rsid w:val="006D3AC4"/>
    <w:rsid w:val="006D3B3D"/>
    <w:rsid w:val="006D3B83"/>
    <w:rsid w:val="006D3C56"/>
    <w:rsid w:val="006D3D22"/>
    <w:rsid w:val="006D3D2A"/>
    <w:rsid w:val="006D3D37"/>
    <w:rsid w:val="006D3E26"/>
    <w:rsid w:val="006D3F8E"/>
    <w:rsid w:val="006D3FF2"/>
    <w:rsid w:val="006D4071"/>
    <w:rsid w:val="006D4096"/>
    <w:rsid w:val="006D4189"/>
    <w:rsid w:val="006D41D1"/>
    <w:rsid w:val="006D41EB"/>
    <w:rsid w:val="006D423B"/>
    <w:rsid w:val="006D425E"/>
    <w:rsid w:val="006D4274"/>
    <w:rsid w:val="006D436E"/>
    <w:rsid w:val="006D4379"/>
    <w:rsid w:val="006D4381"/>
    <w:rsid w:val="006D4446"/>
    <w:rsid w:val="006D44A1"/>
    <w:rsid w:val="006D44FD"/>
    <w:rsid w:val="006D4582"/>
    <w:rsid w:val="006D45F0"/>
    <w:rsid w:val="006D4600"/>
    <w:rsid w:val="006D465C"/>
    <w:rsid w:val="006D4672"/>
    <w:rsid w:val="006D4673"/>
    <w:rsid w:val="006D472D"/>
    <w:rsid w:val="006D47A9"/>
    <w:rsid w:val="006D4828"/>
    <w:rsid w:val="006D482B"/>
    <w:rsid w:val="006D4891"/>
    <w:rsid w:val="006D48CE"/>
    <w:rsid w:val="006D48E4"/>
    <w:rsid w:val="006D490B"/>
    <w:rsid w:val="006D4920"/>
    <w:rsid w:val="006D4924"/>
    <w:rsid w:val="006D4946"/>
    <w:rsid w:val="006D49C7"/>
    <w:rsid w:val="006D4A1F"/>
    <w:rsid w:val="006D4A41"/>
    <w:rsid w:val="006D4A7D"/>
    <w:rsid w:val="006D4AA9"/>
    <w:rsid w:val="006D4AC1"/>
    <w:rsid w:val="006D4B94"/>
    <w:rsid w:val="006D4BB4"/>
    <w:rsid w:val="006D4BDB"/>
    <w:rsid w:val="006D4BDF"/>
    <w:rsid w:val="006D4C5D"/>
    <w:rsid w:val="006D4CF5"/>
    <w:rsid w:val="006D4D04"/>
    <w:rsid w:val="006D4D0B"/>
    <w:rsid w:val="006D4DB5"/>
    <w:rsid w:val="006D4DBA"/>
    <w:rsid w:val="006D4DD5"/>
    <w:rsid w:val="006D4DD7"/>
    <w:rsid w:val="006D4E06"/>
    <w:rsid w:val="006D4E1C"/>
    <w:rsid w:val="006D4F73"/>
    <w:rsid w:val="006D500A"/>
    <w:rsid w:val="006D5075"/>
    <w:rsid w:val="006D507B"/>
    <w:rsid w:val="006D50A0"/>
    <w:rsid w:val="006D5100"/>
    <w:rsid w:val="006D5104"/>
    <w:rsid w:val="006D512D"/>
    <w:rsid w:val="006D5169"/>
    <w:rsid w:val="006D523B"/>
    <w:rsid w:val="006D5255"/>
    <w:rsid w:val="006D536D"/>
    <w:rsid w:val="006D53B6"/>
    <w:rsid w:val="006D5403"/>
    <w:rsid w:val="006D5459"/>
    <w:rsid w:val="006D545D"/>
    <w:rsid w:val="006D54B6"/>
    <w:rsid w:val="006D553D"/>
    <w:rsid w:val="006D55A4"/>
    <w:rsid w:val="006D5634"/>
    <w:rsid w:val="006D566E"/>
    <w:rsid w:val="006D573E"/>
    <w:rsid w:val="006D57E9"/>
    <w:rsid w:val="006D57F7"/>
    <w:rsid w:val="006D5804"/>
    <w:rsid w:val="006D580F"/>
    <w:rsid w:val="006D59B1"/>
    <w:rsid w:val="006D59F3"/>
    <w:rsid w:val="006D5A0E"/>
    <w:rsid w:val="006D5B13"/>
    <w:rsid w:val="006D5B52"/>
    <w:rsid w:val="006D5BAA"/>
    <w:rsid w:val="006D5C23"/>
    <w:rsid w:val="006D5C98"/>
    <w:rsid w:val="006D5C9E"/>
    <w:rsid w:val="006D5CDB"/>
    <w:rsid w:val="006D5D9F"/>
    <w:rsid w:val="006D5DC9"/>
    <w:rsid w:val="006D5EB2"/>
    <w:rsid w:val="006D5EE4"/>
    <w:rsid w:val="006D5F9A"/>
    <w:rsid w:val="006D5FE1"/>
    <w:rsid w:val="006D6002"/>
    <w:rsid w:val="006D6007"/>
    <w:rsid w:val="006D60E4"/>
    <w:rsid w:val="006D6104"/>
    <w:rsid w:val="006D6121"/>
    <w:rsid w:val="006D612D"/>
    <w:rsid w:val="006D6170"/>
    <w:rsid w:val="006D6180"/>
    <w:rsid w:val="006D61C6"/>
    <w:rsid w:val="006D61CE"/>
    <w:rsid w:val="006D6253"/>
    <w:rsid w:val="006D62E6"/>
    <w:rsid w:val="006D62EA"/>
    <w:rsid w:val="006D6317"/>
    <w:rsid w:val="006D6319"/>
    <w:rsid w:val="006D6340"/>
    <w:rsid w:val="006D63D3"/>
    <w:rsid w:val="006D6473"/>
    <w:rsid w:val="006D64FC"/>
    <w:rsid w:val="006D658F"/>
    <w:rsid w:val="006D65D0"/>
    <w:rsid w:val="006D6625"/>
    <w:rsid w:val="006D665B"/>
    <w:rsid w:val="006D66A2"/>
    <w:rsid w:val="006D66B2"/>
    <w:rsid w:val="006D66F2"/>
    <w:rsid w:val="006D6790"/>
    <w:rsid w:val="006D6797"/>
    <w:rsid w:val="006D67C0"/>
    <w:rsid w:val="006D67F8"/>
    <w:rsid w:val="006D67FF"/>
    <w:rsid w:val="006D6826"/>
    <w:rsid w:val="006D687D"/>
    <w:rsid w:val="006D6937"/>
    <w:rsid w:val="006D698C"/>
    <w:rsid w:val="006D6A3C"/>
    <w:rsid w:val="006D6A5C"/>
    <w:rsid w:val="006D6A99"/>
    <w:rsid w:val="006D6AF6"/>
    <w:rsid w:val="006D6B15"/>
    <w:rsid w:val="006D6B36"/>
    <w:rsid w:val="006D6BB5"/>
    <w:rsid w:val="006D6BD6"/>
    <w:rsid w:val="006D6D00"/>
    <w:rsid w:val="006D6D13"/>
    <w:rsid w:val="006D6D35"/>
    <w:rsid w:val="006D6D58"/>
    <w:rsid w:val="006D6DC0"/>
    <w:rsid w:val="006D6E65"/>
    <w:rsid w:val="006D6E7A"/>
    <w:rsid w:val="006D6E7E"/>
    <w:rsid w:val="006D6E8B"/>
    <w:rsid w:val="006D6FB8"/>
    <w:rsid w:val="006D709A"/>
    <w:rsid w:val="006D70C9"/>
    <w:rsid w:val="006D7174"/>
    <w:rsid w:val="006D71F3"/>
    <w:rsid w:val="006D72E2"/>
    <w:rsid w:val="006D731B"/>
    <w:rsid w:val="006D7335"/>
    <w:rsid w:val="006D7364"/>
    <w:rsid w:val="006D73CA"/>
    <w:rsid w:val="006D756D"/>
    <w:rsid w:val="006D75C7"/>
    <w:rsid w:val="006D75D8"/>
    <w:rsid w:val="006D7681"/>
    <w:rsid w:val="006D76E7"/>
    <w:rsid w:val="006D7702"/>
    <w:rsid w:val="006D7745"/>
    <w:rsid w:val="006D7793"/>
    <w:rsid w:val="006D7794"/>
    <w:rsid w:val="006D77ED"/>
    <w:rsid w:val="006D7801"/>
    <w:rsid w:val="006D7811"/>
    <w:rsid w:val="006D78D5"/>
    <w:rsid w:val="006D79C8"/>
    <w:rsid w:val="006D7A6C"/>
    <w:rsid w:val="006D7B54"/>
    <w:rsid w:val="006D7B5D"/>
    <w:rsid w:val="006D7B66"/>
    <w:rsid w:val="006D7BD4"/>
    <w:rsid w:val="006D7BFE"/>
    <w:rsid w:val="006D7C22"/>
    <w:rsid w:val="006D7C70"/>
    <w:rsid w:val="006D7CF1"/>
    <w:rsid w:val="006D7D83"/>
    <w:rsid w:val="006D7DB0"/>
    <w:rsid w:val="006D7DED"/>
    <w:rsid w:val="006D7E50"/>
    <w:rsid w:val="006D7E82"/>
    <w:rsid w:val="006D7F9D"/>
    <w:rsid w:val="006E0081"/>
    <w:rsid w:val="006E0106"/>
    <w:rsid w:val="006E01AA"/>
    <w:rsid w:val="006E0205"/>
    <w:rsid w:val="006E0220"/>
    <w:rsid w:val="006E02BC"/>
    <w:rsid w:val="006E0302"/>
    <w:rsid w:val="006E0325"/>
    <w:rsid w:val="006E0395"/>
    <w:rsid w:val="006E03BE"/>
    <w:rsid w:val="006E03F0"/>
    <w:rsid w:val="006E03F9"/>
    <w:rsid w:val="006E03FB"/>
    <w:rsid w:val="006E0450"/>
    <w:rsid w:val="006E049B"/>
    <w:rsid w:val="006E04B1"/>
    <w:rsid w:val="006E04B3"/>
    <w:rsid w:val="006E04BF"/>
    <w:rsid w:val="006E04EB"/>
    <w:rsid w:val="006E0504"/>
    <w:rsid w:val="006E0514"/>
    <w:rsid w:val="006E0544"/>
    <w:rsid w:val="006E057C"/>
    <w:rsid w:val="006E05A4"/>
    <w:rsid w:val="006E05B9"/>
    <w:rsid w:val="006E05BB"/>
    <w:rsid w:val="006E0612"/>
    <w:rsid w:val="006E061C"/>
    <w:rsid w:val="006E06DD"/>
    <w:rsid w:val="006E06FD"/>
    <w:rsid w:val="006E0790"/>
    <w:rsid w:val="006E0796"/>
    <w:rsid w:val="006E0857"/>
    <w:rsid w:val="006E0865"/>
    <w:rsid w:val="006E08C6"/>
    <w:rsid w:val="006E0916"/>
    <w:rsid w:val="006E0A87"/>
    <w:rsid w:val="006E0AC9"/>
    <w:rsid w:val="006E0B8C"/>
    <w:rsid w:val="006E0BE8"/>
    <w:rsid w:val="006E0C2A"/>
    <w:rsid w:val="006E0C5F"/>
    <w:rsid w:val="006E0CB2"/>
    <w:rsid w:val="006E0D15"/>
    <w:rsid w:val="006E0D9F"/>
    <w:rsid w:val="006E0E31"/>
    <w:rsid w:val="006E0E69"/>
    <w:rsid w:val="006E0F19"/>
    <w:rsid w:val="006E0F55"/>
    <w:rsid w:val="006E0F85"/>
    <w:rsid w:val="006E1007"/>
    <w:rsid w:val="006E1026"/>
    <w:rsid w:val="006E102E"/>
    <w:rsid w:val="006E105D"/>
    <w:rsid w:val="006E10AA"/>
    <w:rsid w:val="006E1150"/>
    <w:rsid w:val="006E1153"/>
    <w:rsid w:val="006E119A"/>
    <w:rsid w:val="006E11AE"/>
    <w:rsid w:val="006E120F"/>
    <w:rsid w:val="006E12B8"/>
    <w:rsid w:val="006E12D0"/>
    <w:rsid w:val="006E1361"/>
    <w:rsid w:val="006E13B4"/>
    <w:rsid w:val="006E13E1"/>
    <w:rsid w:val="006E13FC"/>
    <w:rsid w:val="006E1434"/>
    <w:rsid w:val="006E147B"/>
    <w:rsid w:val="006E1486"/>
    <w:rsid w:val="006E14AD"/>
    <w:rsid w:val="006E14FD"/>
    <w:rsid w:val="006E1508"/>
    <w:rsid w:val="006E1647"/>
    <w:rsid w:val="006E165D"/>
    <w:rsid w:val="006E16FA"/>
    <w:rsid w:val="006E1766"/>
    <w:rsid w:val="006E17DB"/>
    <w:rsid w:val="006E1866"/>
    <w:rsid w:val="006E18DF"/>
    <w:rsid w:val="006E1920"/>
    <w:rsid w:val="006E1980"/>
    <w:rsid w:val="006E1984"/>
    <w:rsid w:val="006E19A1"/>
    <w:rsid w:val="006E19EE"/>
    <w:rsid w:val="006E1AD3"/>
    <w:rsid w:val="006E1AE0"/>
    <w:rsid w:val="006E1AED"/>
    <w:rsid w:val="006E1B3F"/>
    <w:rsid w:val="006E1B9E"/>
    <w:rsid w:val="006E1C04"/>
    <w:rsid w:val="006E1CB3"/>
    <w:rsid w:val="006E1CE5"/>
    <w:rsid w:val="006E1D30"/>
    <w:rsid w:val="006E1D80"/>
    <w:rsid w:val="006E1DAF"/>
    <w:rsid w:val="006E1E42"/>
    <w:rsid w:val="006E1E7D"/>
    <w:rsid w:val="006E1EA7"/>
    <w:rsid w:val="006E1F0D"/>
    <w:rsid w:val="006E1FB7"/>
    <w:rsid w:val="006E2159"/>
    <w:rsid w:val="006E21CF"/>
    <w:rsid w:val="006E221A"/>
    <w:rsid w:val="006E233C"/>
    <w:rsid w:val="006E2373"/>
    <w:rsid w:val="006E2394"/>
    <w:rsid w:val="006E23AA"/>
    <w:rsid w:val="006E23D5"/>
    <w:rsid w:val="006E244F"/>
    <w:rsid w:val="006E2486"/>
    <w:rsid w:val="006E24C8"/>
    <w:rsid w:val="006E2542"/>
    <w:rsid w:val="006E279F"/>
    <w:rsid w:val="006E27EB"/>
    <w:rsid w:val="006E2845"/>
    <w:rsid w:val="006E2849"/>
    <w:rsid w:val="006E2905"/>
    <w:rsid w:val="006E290A"/>
    <w:rsid w:val="006E2934"/>
    <w:rsid w:val="006E298B"/>
    <w:rsid w:val="006E2992"/>
    <w:rsid w:val="006E2997"/>
    <w:rsid w:val="006E2A12"/>
    <w:rsid w:val="006E2A18"/>
    <w:rsid w:val="006E2A57"/>
    <w:rsid w:val="006E2AB5"/>
    <w:rsid w:val="006E2B57"/>
    <w:rsid w:val="006E2B82"/>
    <w:rsid w:val="006E2CA0"/>
    <w:rsid w:val="006E2E42"/>
    <w:rsid w:val="006E2E66"/>
    <w:rsid w:val="006E2EA7"/>
    <w:rsid w:val="006E2F31"/>
    <w:rsid w:val="006E2F44"/>
    <w:rsid w:val="006E2F63"/>
    <w:rsid w:val="006E2FEE"/>
    <w:rsid w:val="006E3099"/>
    <w:rsid w:val="006E30F1"/>
    <w:rsid w:val="006E310D"/>
    <w:rsid w:val="006E3124"/>
    <w:rsid w:val="006E313C"/>
    <w:rsid w:val="006E3155"/>
    <w:rsid w:val="006E316D"/>
    <w:rsid w:val="006E31C6"/>
    <w:rsid w:val="006E31CE"/>
    <w:rsid w:val="006E31E6"/>
    <w:rsid w:val="006E3279"/>
    <w:rsid w:val="006E32E3"/>
    <w:rsid w:val="006E3307"/>
    <w:rsid w:val="006E3332"/>
    <w:rsid w:val="006E337C"/>
    <w:rsid w:val="006E3382"/>
    <w:rsid w:val="006E33B2"/>
    <w:rsid w:val="006E34A5"/>
    <w:rsid w:val="006E34B6"/>
    <w:rsid w:val="006E3511"/>
    <w:rsid w:val="006E35F1"/>
    <w:rsid w:val="006E3611"/>
    <w:rsid w:val="006E366B"/>
    <w:rsid w:val="006E36E7"/>
    <w:rsid w:val="006E381D"/>
    <w:rsid w:val="006E38B5"/>
    <w:rsid w:val="006E38CF"/>
    <w:rsid w:val="006E398A"/>
    <w:rsid w:val="006E39B6"/>
    <w:rsid w:val="006E3A79"/>
    <w:rsid w:val="006E3A89"/>
    <w:rsid w:val="006E3B29"/>
    <w:rsid w:val="006E3B44"/>
    <w:rsid w:val="006E3B66"/>
    <w:rsid w:val="006E3B7B"/>
    <w:rsid w:val="006E3BB4"/>
    <w:rsid w:val="006E3C9C"/>
    <w:rsid w:val="006E3CA6"/>
    <w:rsid w:val="006E3CB5"/>
    <w:rsid w:val="006E3CB7"/>
    <w:rsid w:val="006E3CF9"/>
    <w:rsid w:val="006E3D30"/>
    <w:rsid w:val="006E3DDF"/>
    <w:rsid w:val="006E3DFB"/>
    <w:rsid w:val="006E3E35"/>
    <w:rsid w:val="006E3E5E"/>
    <w:rsid w:val="006E3FD6"/>
    <w:rsid w:val="006E4143"/>
    <w:rsid w:val="006E4162"/>
    <w:rsid w:val="006E4172"/>
    <w:rsid w:val="006E4204"/>
    <w:rsid w:val="006E42B2"/>
    <w:rsid w:val="006E42BC"/>
    <w:rsid w:val="006E42D1"/>
    <w:rsid w:val="006E4335"/>
    <w:rsid w:val="006E4355"/>
    <w:rsid w:val="006E4441"/>
    <w:rsid w:val="006E4472"/>
    <w:rsid w:val="006E450D"/>
    <w:rsid w:val="006E4616"/>
    <w:rsid w:val="006E46EF"/>
    <w:rsid w:val="006E46F4"/>
    <w:rsid w:val="006E473D"/>
    <w:rsid w:val="006E474C"/>
    <w:rsid w:val="006E47D0"/>
    <w:rsid w:val="006E47D6"/>
    <w:rsid w:val="006E48D9"/>
    <w:rsid w:val="006E48DF"/>
    <w:rsid w:val="006E4941"/>
    <w:rsid w:val="006E4957"/>
    <w:rsid w:val="006E49B7"/>
    <w:rsid w:val="006E4A2D"/>
    <w:rsid w:val="006E4A72"/>
    <w:rsid w:val="006E4A89"/>
    <w:rsid w:val="006E4B28"/>
    <w:rsid w:val="006E4BB9"/>
    <w:rsid w:val="006E4BF9"/>
    <w:rsid w:val="006E4C00"/>
    <w:rsid w:val="006E4C06"/>
    <w:rsid w:val="006E4C6A"/>
    <w:rsid w:val="006E4D9E"/>
    <w:rsid w:val="006E4DAA"/>
    <w:rsid w:val="006E4DCC"/>
    <w:rsid w:val="006E4E49"/>
    <w:rsid w:val="006E4E67"/>
    <w:rsid w:val="006E4EEA"/>
    <w:rsid w:val="006E4F06"/>
    <w:rsid w:val="006E5093"/>
    <w:rsid w:val="006E509C"/>
    <w:rsid w:val="006E50FE"/>
    <w:rsid w:val="006E5163"/>
    <w:rsid w:val="006E517B"/>
    <w:rsid w:val="006E51DF"/>
    <w:rsid w:val="006E5228"/>
    <w:rsid w:val="006E525F"/>
    <w:rsid w:val="006E52A3"/>
    <w:rsid w:val="006E52F0"/>
    <w:rsid w:val="006E5320"/>
    <w:rsid w:val="006E534F"/>
    <w:rsid w:val="006E535D"/>
    <w:rsid w:val="006E539E"/>
    <w:rsid w:val="006E542B"/>
    <w:rsid w:val="006E5436"/>
    <w:rsid w:val="006E5456"/>
    <w:rsid w:val="006E54C6"/>
    <w:rsid w:val="006E5517"/>
    <w:rsid w:val="006E554E"/>
    <w:rsid w:val="006E55AB"/>
    <w:rsid w:val="006E5696"/>
    <w:rsid w:val="006E56A6"/>
    <w:rsid w:val="006E56B7"/>
    <w:rsid w:val="006E56FE"/>
    <w:rsid w:val="006E5738"/>
    <w:rsid w:val="006E5742"/>
    <w:rsid w:val="006E5755"/>
    <w:rsid w:val="006E57BC"/>
    <w:rsid w:val="006E580B"/>
    <w:rsid w:val="006E5881"/>
    <w:rsid w:val="006E58A8"/>
    <w:rsid w:val="006E58B8"/>
    <w:rsid w:val="006E597A"/>
    <w:rsid w:val="006E59B3"/>
    <w:rsid w:val="006E5A50"/>
    <w:rsid w:val="006E5A75"/>
    <w:rsid w:val="006E5B4A"/>
    <w:rsid w:val="006E5BAC"/>
    <w:rsid w:val="006E5BB6"/>
    <w:rsid w:val="006E5BD5"/>
    <w:rsid w:val="006E5CB6"/>
    <w:rsid w:val="006E5CCC"/>
    <w:rsid w:val="006E5E8B"/>
    <w:rsid w:val="006E5E97"/>
    <w:rsid w:val="006E5F17"/>
    <w:rsid w:val="006E5F4B"/>
    <w:rsid w:val="006E6092"/>
    <w:rsid w:val="006E60E6"/>
    <w:rsid w:val="006E614B"/>
    <w:rsid w:val="006E6161"/>
    <w:rsid w:val="006E618A"/>
    <w:rsid w:val="006E619F"/>
    <w:rsid w:val="006E61A4"/>
    <w:rsid w:val="006E626A"/>
    <w:rsid w:val="006E62F1"/>
    <w:rsid w:val="006E631E"/>
    <w:rsid w:val="006E6449"/>
    <w:rsid w:val="006E646F"/>
    <w:rsid w:val="006E6493"/>
    <w:rsid w:val="006E6496"/>
    <w:rsid w:val="006E64AC"/>
    <w:rsid w:val="006E6552"/>
    <w:rsid w:val="006E6555"/>
    <w:rsid w:val="006E6628"/>
    <w:rsid w:val="006E66F2"/>
    <w:rsid w:val="006E66F6"/>
    <w:rsid w:val="006E679B"/>
    <w:rsid w:val="006E67C0"/>
    <w:rsid w:val="006E67CC"/>
    <w:rsid w:val="006E6816"/>
    <w:rsid w:val="006E6823"/>
    <w:rsid w:val="006E683C"/>
    <w:rsid w:val="006E6892"/>
    <w:rsid w:val="006E68D6"/>
    <w:rsid w:val="006E6929"/>
    <w:rsid w:val="006E693D"/>
    <w:rsid w:val="006E6964"/>
    <w:rsid w:val="006E698E"/>
    <w:rsid w:val="006E69D4"/>
    <w:rsid w:val="006E6A5D"/>
    <w:rsid w:val="006E6AC8"/>
    <w:rsid w:val="006E6AE4"/>
    <w:rsid w:val="006E6AF1"/>
    <w:rsid w:val="006E6B56"/>
    <w:rsid w:val="006E6BD6"/>
    <w:rsid w:val="006E6C1E"/>
    <w:rsid w:val="006E6C6F"/>
    <w:rsid w:val="006E6C84"/>
    <w:rsid w:val="006E6C85"/>
    <w:rsid w:val="006E6CBA"/>
    <w:rsid w:val="006E6D10"/>
    <w:rsid w:val="006E6D4F"/>
    <w:rsid w:val="006E6D6F"/>
    <w:rsid w:val="006E6D95"/>
    <w:rsid w:val="006E6E04"/>
    <w:rsid w:val="006E6EA3"/>
    <w:rsid w:val="006E6EA8"/>
    <w:rsid w:val="006E6ED9"/>
    <w:rsid w:val="006E6EF9"/>
    <w:rsid w:val="006E6F1D"/>
    <w:rsid w:val="006E6FD5"/>
    <w:rsid w:val="006E7021"/>
    <w:rsid w:val="006E704B"/>
    <w:rsid w:val="006E7099"/>
    <w:rsid w:val="006E70DD"/>
    <w:rsid w:val="006E7130"/>
    <w:rsid w:val="006E7171"/>
    <w:rsid w:val="006E717D"/>
    <w:rsid w:val="006E7191"/>
    <w:rsid w:val="006E719E"/>
    <w:rsid w:val="006E71AC"/>
    <w:rsid w:val="006E7251"/>
    <w:rsid w:val="006E7278"/>
    <w:rsid w:val="006E7337"/>
    <w:rsid w:val="006E733B"/>
    <w:rsid w:val="006E7358"/>
    <w:rsid w:val="006E7367"/>
    <w:rsid w:val="006E7386"/>
    <w:rsid w:val="006E73D4"/>
    <w:rsid w:val="006E73EC"/>
    <w:rsid w:val="006E73F7"/>
    <w:rsid w:val="006E7431"/>
    <w:rsid w:val="006E7472"/>
    <w:rsid w:val="006E7475"/>
    <w:rsid w:val="006E74EA"/>
    <w:rsid w:val="006E74EF"/>
    <w:rsid w:val="006E7591"/>
    <w:rsid w:val="006E76BB"/>
    <w:rsid w:val="006E7706"/>
    <w:rsid w:val="006E7748"/>
    <w:rsid w:val="006E778C"/>
    <w:rsid w:val="006E7799"/>
    <w:rsid w:val="006E783A"/>
    <w:rsid w:val="006E787E"/>
    <w:rsid w:val="006E78E2"/>
    <w:rsid w:val="006E78F7"/>
    <w:rsid w:val="006E7904"/>
    <w:rsid w:val="006E792E"/>
    <w:rsid w:val="006E7A2E"/>
    <w:rsid w:val="006E7AEE"/>
    <w:rsid w:val="006E7B37"/>
    <w:rsid w:val="006E7B5A"/>
    <w:rsid w:val="006E7B96"/>
    <w:rsid w:val="006E7BF2"/>
    <w:rsid w:val="006E7C0C"/>
    <w:rsid w:val="006E7C6A"/>
    <w:rsid w:val="006E7CC7"/>
    <w:rsid w:val="006E7D27"/>
    <w:rsid w:val="006E7D5B"/>
    <w:rsid w:val="006E7DAF"/>
    <w:rsid w:val="006E7E20"/>
    <w:rsid w:val="006E7E4D"/>
    <w:rsid w:val="006E7E79"/>
    <w:rsid w:val="006E7F61"/>
    <w:rsid w:val="006E7F89"/>
    <w:rsid w:val="006E7FA2"/>
    <w:rsid w:val="006E7FC6"/>
    <w:rsid w:val="006F01B1"/>
    <w:rsid w:val="006F023B"/>
    <w:rsid w:val="006F0261"/>
    <w:rsid w:val="006F02CB"/>
    <w:rsid w:val="006F0319"/>
    <w:rsid w:val="006F03AA"/>
    <w:rsid w:val="006F03AB"/>
    <w:rsid w:val="006F03C4"/>
    <w:rsid w:val="006F042E"/>
    <w:rsid w:val="006F04E6"/>
    <w:rsid w:val="006F0513"/>
    <w:rsid w:val="006F0520"/>
    <w:rsid w:val="006F0540"/>
    <w:rsid w:val="006F056A"/>
    <w:rsid w:val="006F0591"/>
    <w:rsid w:val="006F05D8"/>
    <w:rsid w:val="006F0655"/>
    <w:rsid w:val="006F06A2"/>
    <w:rsid w:val="006F0721"/>
    <w:rsid w:val="006F073B"/>
    <w:rsid w:val="006F0769"/>
    <w:rsid w:val="006F0911"/>
    <w:rsid w:val="006F0927"/>
    <w:rsid w:val="006F0944"/>
    <w:rsid w:val="006F0946"/>
    <w:rsid w:val="006F0988"/>
    <w:rsid w:val="006F0A4F"/>
    <w:rsid w:val="006F0AB0"/>
    <w:rsid w:val="006F0AC3"/>
    <w:rsid w:val="006F0AE8"/>
    <w:rsid w:val="006F0AEE"/>
    <w:rsid w:val="006F0BA1"/>
    <w:rsid w:val="006F0BDA"/>
    <w:rsid w:val="006F0C0F"/>
    <w:rsid w:val="006F0C30"/>
    <w:rsid w:val="006F0C9E"/>
    <w:rsid w:val="006F0CA7"/>
    <w:rsid w:val="006F0D87"/>
    <w:rsid w:val="006F0DAD"/>
    <w:rsid w:val="006F0E66"/>
    <w:rsid w:val="006F0E93"/>
    <w:rsid w:val="006F0E97"/>
    <w:rsid w:val="006F0EA5"/>
    <w:rsid w:val="006F0F3D"/>
    <w:rsid w:val="006F0F74"/>
    <w:rsid w:val="006F0FDE"/>
    <w:rsid w:val="006F0FE9"/>
    <w:rsid w:val="006F1061"/>
    <w:rsid w:val="006F114B"/>
    <w:rsid w:val="006F1170"/>
    <w:rsid w:val="006F11D6"/>
    <w:rsid w:val="006F1242"/>
    <w:rsid w:val="006F12CA"/>
    <w:rsid w:val="006F133D"/>
    <w:rsid w:val="006F1385"/>
    <w:rsid w:val="006F13F1"/>
    <w:rsid w:val="006F1408"/>
    <w:rsid w:val="006F1415"/>
    <w:rsid w:val="006F1425"/>
    <w:rsid w:val="006F146C"/>
    <w:rsid w:val="006F14A3"/>
    <w:rsid w:val="006F14E8"/>
    <w:rsid w:val="006F14F0"/>
    <w:rsid w:val="006F151E"/>
    <w:rsid w:val="006F15DC"/>
    <w:rsid w:val="006F1600"/>
    <w:rsid w:val="006F1650"/>
    <w:rsid w:val="006F175E"/>
    <w:rsid w:val="006F1810"/>
    <w:rsid w:val="006F1821"/>
    <w:rsid w:val="006F183C"/>
    <w:rsid w:val="006F195F"/>
    <w:rsid w:val="006F19BE"/>
    <w:rsid w:val="006F19CB"/>
    <w:rsid w:val="006F1B3B"/>
    <w:rsid w:val="006F1B62"/>
    <w:rsid w:val="006F1B69"/>
    <w:rsid w:val="006F1BFE"/>
    <w:rsid w:val="006F1C0E"/>
    <w:rsid w:val="006F1C40"/>
    <w:rsid w:val="006F1C4B"/>
    <w:rsid w:val="006F1C5D"/>
    <w:rsid w:val="006F1C60"/>
    <w:rsid w:val="006F1CA5"/>
    <w:rsid w:val="006F1CD1"/>
    <w:rsid w:val="006F1CD5"/>
    <w:rsid w:val="006F1DDE"/>
    <w:rsid w:val="006F1E2D"/>
    <w:rsid w:val="006F1E7C"/>
    <w:rsid w:val="006F1E94"/>
    <w:rsid w:val="006F1F61"/>
    <w:rsid w:val="006F203E"/>
    <w:rsid w:val="006F2055"/>
    <w:rsid w:val="006F2102"/>
    <w:rsid w:val="006F213B"/>
    <w:rsid w:val="006F21D7"/>
    <w:rsid w:val="006F21EB"/>
    <w:rsid w:val="006F2215"/>
    <w:rsid w:val="006F2230"/>
    <w:rsid w:val="006F225D"/>
    <w:rsid w:val="006F2288"/>
    <w:rsid w:val="006F229D"/>
    <w:rsid w:val="006F236D"/>
    <w:rsid w:val="006F238F"/>
    <w:rsid w:val="006F2390"/>
    <w:rsid w:val="006F23F7"/>
    <w:rsid w:val="006F2429"/>
    <w:rsid w:val="006F2430"/>
    <w:rsid w:val="006F2455"/>
    <w:rsid w:val="006F248C"/>
    <w:rsid w:val="006F2505"/>
    <w:rsid w:val="006F2535"/>
    <w:rsid w:val="006F2761"/>
    <w:rsid w:val="006F27C1"/>
    <w:rsid w:val="006F2849"/>
    <w:rsid w:val="006F28A5"/>
    <w:rsid w:val="006F28D0"/>
    <w:rsid w:val="006F28DF"/>
    <w:rsid w:val="006F28F8"/>
    <w:rsid w:val="006F29D8"/>
    <w:rsid w:val="006F2A27"/>
    <w:rsid w:val="006F2A2D"/>
    <w:rsid w:val="006F2A92"/>
    <w:rsid w:val="006F2AE5"/>
    <w:rsid w:val="006F2C73"/>
    <w:rsid w:val="006F2C98"/>
    <w:rsid w:val="006F2CB6"/>
    <w:rsid w:val="006F2CCB"/>
    <w:rsid w:val="006F2D6D"/>
    <w:rsid w:val="006F2E03"/>
    <w:rsid w:val="006F2E42"/>
    <w:rsid w:val="006F2E82"/>
    <w:rsid w:val="006F2F07"/>
    <w:rsid w:val="006F2F3E"/>
    <w:rsid w:val="006F2FE9"/>
    <w:rsid w:val="006F3059"/>
    <w:rsid w:val="006F309B"/>
    <w:rsid w:val="006F30CD"/>
    <w:rsid w:val="006F30F7"/>
    <w:rsid w:val="006F3118"/>
    <w:rsid w:val="006F3193"/>
    <w:rsid w:val="006F31B3"/>
    <w:rsid w:val="006F31DA"/>
    <w:rsid w:val="006F31E8"/>
    <w:rsid w:val="006F3207"/>
    <w:rsid w:val="006F3225"/>
    <w:rsid w:val="006F3239"/>
    <w:rsid w:val="006F327F"/>
    <w:rsid w:val="006F32F4"/>
    <w:rsid w:val="006F3355"/>
    <w:rsid w:val="006F3379"/>
    <w:rsid w:val="006F344D"/>
    <w:rsid w:val="006F3522"/>
    <w:rsid w:val="006F363B"/>
    <w:rsid w:val="006F36CF"/>
    <w:rsid w:val="006F37AF"/>
    <w:rsid w:val="006F37ED"/>
    <w:rsid w:val="006F37EF"/>
    <w:rsid w:val="006F383E"/>
    <w:rsid w:val="006F3869"/>
    <w:rsid w:val="006F38A0"/>
    <w:rsid w:val="006F38C5"/>
    <w:rsid w:val="006F3943"/>
    <w:rsid w:val="006F3981"/>
    <w:rsid w:val="006F3A0C"/>
    <w:rsid w:val="006F3A4E"/>
    <w:rsid w:val="006F3A83"/>
    <w:rsid w:val="006F3AA5"/>
    <w:rsid w:val="006F3ABD"/>
    <w:rsid w:val="006F3AEE"/>
    <w:rsid w:val="006F3B89"/>
    <w:rsid w:val="006F3C04"/>
    <w:rsid w:val="006F3D64"/>
    <w:rsid w:val="006F3D9E"/>
    <w:rsid w:val="006F3DB9"/>
    <w:rsid w:val="006F3E02"/>
    <w:rsid w:val="006F3E82"/>
    <w:rsid w:val="006F3E94"/>
    <w:rsid w:val="006F3F58"/>
    <w:rsid w:val="006F400A"/>
    <w:rsid w:val="006F4035"/>
    <w:rsid w:val="006F40D6"/>
    <w:rsid w:val="006F4111"/>
    <w:rsid w:val="006F414E"/>
    <w:rsid w:val="006F4164"/>
    <w:rsid w:val="006F4180"/>
    <w:rsid w:val="006F4241"/>
    <w:rsid w:val="006F4262"/>
    <w:rsid w:val="006F4267"/>
    <w:rsid w:val="006F42B5"/>
    <w:rsid w:val="006F42D7"/>
    <w:rsid w:val="006F43E9"/>
    <w:rsid w:val="006F4478"/>
    <w:rsid w:val="006F44CB"/>
    <w:rsid w:val="006F4509"/>
    <w:rsid w:val="006F45A1"/>
    <w:rsid w:val="006F45F2"/>
    <w:rsid w:val="006F4624"/>
    <w:rsid w:val="006F4682"/>
    <w:rsid w:val="006F46B0"/>
    <w:rsid w:val="006F4765"/>
    <w:rsid w:val="006F4782"/>
    <w:rsid w:val="006F4865"/>
    <w:rsid w:val="006F493E"/>
    <w:rsid w:val="006F4956"/>
    <w:rsid w:val="006F4A62"/>
    <w:rsid w:val="006F4A67"/>
    <w:rsid w:val="006F4AB9"/>
    <w:rsid w:val="006F4AE1"/>
    <w:rsid w:val="006F4B2E"/>
    <w:rsid w:val="006F4B57"/>
    <w:rsid w:val="006F4B59"/>
    <w:rsid w:val="006F4BFB"/>
    <w:rsid w:val="006F4C33"/>
    <w:rsid w:val="006F4C67"/>
    <w:rsid w:val="006F4C89"/>
    <w:rsid w:val="006F4C98"/>
    <w:rsid w:val="006F4CDB"/>
    <w:rsid w:val="006F4D23"/>
    <w:rsid w:val="006F4DD6"/>
    <w:rsid w:val="006F4DFE"/>
    <w:rsid w:val="006F4E00"/>
    <w:rsid w:val="006F4E0B"/>
    <w:rsid w:val="006F4E67"/>
    <w:rsid w:val="006F4EFF"/>
    <w:rsid w:val="006F4F4D"/>
    <w:rsid w:val="006F4F6D"/>
    <w:rsid w:val="006F4F9F"/>
    <w:rsid w:val="006F50D4"/>
    <w:rsid w:val="006F5148"/>
    <w:rsid w:val="006F51E9"/>
    <w:rsid w:val="006F5225"/>
    <w:rsid w:val="006F524F"/>
    <w:rsid w:val="006F5277"/>
    <w:rsid w:val="006F5298"/>
    <w:rsid w:val="006F52DC"/>
    <w:rsid w:val="006F535D"/>
    <w:rsid w:val="006F53A0"/>
    <w:rsid w:val="006F53B6"/>
    <w:rsid w:val="006F53F0"/>
    <w:rsid w:val="006F5429"/>
    <w:rsid w:val="006F5454"/>
    <w:rsid w:val="006F54DF"/>
    <w:rsid w:val="006F54EB"/>
    <w:rsid w:val="006F5508"/>
    <w:rsid w:val="006F5510"/>
    <w:rsid w:val="006F551B"/>
    <w:rsid w:val="006F5549"/>
    <w:rsid w:val="006F556C"/>
    <w:rsid w:val="006F55C1"/>
    <w:rsid w:val="006F562A"/>
    <w:rsid w:val="006F56BE"/>
    <w:rsid w:val="006F56CE"/>
    <w:rsid w:val="006F56DC"/>
    <w:rsid w:val="006F575A"/>
    <w:rsid w:val="006F57D6"/>
    <w:rsid w:val="006F57DB"/>
    <w:rsid w:val="006F5813"/>
    <w:rsid w:val="006F5894"/>
    <w:rsid w:val="006F58C3"/>
    <w:rsid w:val="006F58F4"/>
    <w:rsid w:val="006F58F5"/>
    <w:rsid w:val="006F590F"/>
    <w:rsid w:val="006F59CC"/>
    <w:rsid w:val="006F5A0F"/>
    <w:rsid w:val="006F5A41"/>
    <w:rsid w:val="006F5B25"/>
    <w:rsid w:val="006F5B44"/>
    <w:rsid w:val="006F5CE2"/>
    <w:rsid w:val="006F5D4C"/>
    <w:rsid w:val="006F5D61"/>
    <w:rsid w:val="006F5DE2"/>
    <w:rsid w:val="006F5E25"/>
    <w:rsid w:val="006F5E6F"/>
    <w:rsid w:val="006F5EC1"/>
    <w:rsid w:val="006F5F16"/>
    <w:rsid w:val="006F5F5D"/>
    <w:rsid w:val="006F5FDE"/>
    <w:rsid w:val="006F602C"/>
    <w:rsid w:val="006F602F"/>
    <w:rsid w:val="006F603B"/>
    <w:rsid w:val="006F6088"/>
    <w:rsid w:val="006F60BF"/>
    <w:rsid w:val="006F6105"/>
    <w:rsid w:val="006F615A"/>
    <w:rsid w:val="006F61AA"/>
    <w:rsid w:val="006F621E"/>
    <w:rsid w:val="006F62CC"/>
    <w:rsid w:val="006F6329"/>
    <w:rsid w:val="006F633D"/>
    <w:rsid w:val="006F6374"/>
    <w:rsid w:val="006F6390"/>
    <w:rsid w:val="006F63E1"/>
    <w:rsid w:val="006F63E6"/>
    <w:rsid w:val="006F641A"/>
    <w:rsid w:val="006F646A"/>
    <w:rsid w:val="006F64BF"/>
    <w:rsid w:val="006F64C3"/>
    <w:rsid w:val="006F6503"/>
    <w:rsid w:val="006F652C"/>
    <w:rsid w:val="006F653C"/>
    <w:rsid w:val="006F6556"/>
    <w:rsid w:val="006F6569"/>
    <w:rsid w:val="006F656E"/>
    <w:rsid w:val="006F6583"/>
    <w:rsid w:val="006F6769"/>
    <w:rsid w:val="006F67A0"/>
    <w:rsid w:val="006F67C5"/>
    <w:rsid w:val="006F680C"/>
    <w:rsid w:val="006F686A"/>
    <w:rsid w:val="006F689E"/>
    <w:rsid w:val="006F68B3"/>
    <w:rsid w:val="006F6918"/>
    <w:rsid w:val="006F692F"/>
    <w:rsid w:val="006F6943"/>
    <w:rsid w:val="006F6970"/>
    <w:rsid w:val="006F6981"/>
    <w:rsid w:val="006F6A59"/>
    <w:rsid w:val="006F6AA6"/>
    <w:rsid w:val="006F6AB4"/>
    <w:rsid w:val="006F6AFE"/>
    <w:rsid w:val="006F6B51"/>
    <w:rsid w:val="006F6B6B"/>
    <w:rsid w:val="006F6C35"/>
    <w:rsid w:val="006F6C41"/>
    <w:rsid w:val="006F6C59"/>
    <w:rsid w:val="006F6CF4"/>
    <w:rsid w:val="006F6D0C"/>
    <w:rsid w:val="006F6DC1"/>
    <w:rsid w:val="006F6DDF"/>
    <w:rsid w:val="006F6E0A"/>
    <w:rsid w:val="006F6E0B"/>
    <w:rsid w:val="006F6E63"/>
    <w:rsid w:val="006F6EA7"/>
    <w:rsid w:val="006F6F70"/>
    <w:rsid w:val="006F6FE5"/>
    <w:rsid w:val="006F7054"/>
    <w:rsid w:val="006F707F"/>
    <w:rsid w:val="006F7147"/>
    <w:rsid w:val="006F71AA"/>
    <w:rsid w:val="006F7214"/>
    <w:rsid w:val="006F7221"/>
    <w:rsid w:val="006F7298"/>
    <w:rsid w:val="006F72B3"/>
    <w:rsid w:val="006F72C0"/>
    <w:rsid w:val="006F734B"/>
    <w:rsid w:val="006F73FE"/>
    <w:rsid w:val="006F741A"/>
    <w:rsid w:val="006F742A"/>
    <w:rsid w:val="006F753A"/>
    <w:rsid w:val="006F754A"/>
    <w:rsid w:val="006F754D"/>
    <w:rsid w:val="006F7565"/>
    <w:rsid w:val="006F75A6"/>
    <w:rsid w:val="006F75F9"/>
    <w:rsid w:val="006F7670"/>
    <w:rsid w:val="006F768C"/>
    <w:rsid w:val="006F77C1"/>
    <w:rsid w:val="006F77FB"/>
    <w:rsid w:val="006F781C"/>
    <w:rsid w:val="006F7827"/>
    <w:rsid w:val="006F7851"/>
    <w:rsid w:val="006F7935"/>
    <w:rsid w:val="006F79D4"/>
    <w:rsid w:val="006F7A27"/>
    <w:rsid w:val="006F7ABB"/>
    <w:rsid w:val="006F7B2D"/>
    <w:rsid w:val="006F7B30"/>
    <w:rsid w:val="006F7B41"/>
    <w:rsid w:val="006F7BB7"/>
    <w:rsid w:val="006F7CA2"/>
    <w:rsid w:val="006F7CF4"/>
    <w:rsid w:val="006F7EF9"/>
    <w:rsid w:val="006F7F04"/>
    <w:rsid w:val="006F7F2F"/>
    <w:rsid w:val="007000C4"/>
    <w:rsid w:val="00700107"/>
    <w:rsid w:val="00700140"/>
    <w:rsid w:val="00700172"/>
    <w:rsid w:val="007002D3"/>
    <w:rsid w:val="007002E9"/>
    <w:rsid w:val="0070038E"/>
    <w:rsid w:val="007003AB"/>
    <w:rsid w:val="0070040F"/>
    <w:rsid w:val="0070046A"/>
    <w:rsid w:val="00700493"/>
    <w:rsid w:val="00700552"/>
    <w:rsid w:val="00700582"/>
    <w:rsid w:val="007006FA"/>
    <w:rsid w:val="00700721"/>
    <w:rsid w:val="007007FC"/>
    <w:rsid w:val="00700845"/>
    <w:rsid w:val="0070088E"/>
    <w:rsid w:val="007008B3"/>
    <w:rsid w:val="007008FB"/>
    <w:rsid w:val="00700917"/>
    <w:rsid w:val="007009D6"/>
    <w:rsid w:val="00700B4C"/>
    <w:rsid w:val="00700C4B"/>
    <w:rsid w:val="00700C9F"/>
    <w:rsid w:val="00700D0F"/>
    <w:rsid w:val="00700D15"/>
    <w:rsid w:val="00700D35"/>
    <w:rsid w:val="00700DA7"/>
    <w:rsid w:val="00700E96"/>
    <w:rsid w:val="00700EE7"/>
    <w:rsid w:val="00700F07"/>
    <w:rsid w:val="00700FF4"/>
    <w:rsid w:val="00701018"/>
    <w:rsid w:val="00701097"/>
    <w:rsid w:val="007010C4"/>
    <w:rsid w:val="007011CB"/>
    <w:rsid w:val="0070121F"/>
    <w:rsid w:val="0070124C"/>
    <w:rsid w:val="00701301"/>
    <w:rsid w:val="007014CD"/>
    <w:rsid w:val="007014DE"/>
    <w:rsid w:val="00701556"/>
    <w:rsid w:val="0070166A"/>
    <w:rsid w:val="007016B0"/>
    <w:rsid w:val="007016E5"/>
    <w:rsid w:val="00701719"/>
    <w:rsid w:val="0070174E"/>
    <w:rsid w:val="00701777"/>
    <w:rsid w:val="007017C0"/>
    <w:rsid w:val="00701846"/>
    <w:rsid w:val="0070188D"/>
    <w:rsid w:val="00701923"/>
    <w:rsid w:val="00701992"/>
    <w:rsid w:val="007019BE"/>
    <w:rsid w:val="007019DC"/>
    <w:rsid w:val="00701AA5"/>
    <w:rsid w:val="00701B29"/>
    <w:rsid w:val="00701CEE"/>
    <w:rsid w:val="00701D64"/>
    <w:rsid w:val="00701D94"/>
    <w:rsid w:val="00701D99"/>
    <w:rsid w:val="00701DCB"/>
    <w:rsid w:val="00701E0C"/>
    <w:rsid w:val="00701E3F"/>
    <w:rsid w:val="00701EBF"/>
    <w:rsid w:val="00701F4F"/>
    <w:rsid w:val="00701F89"/>
    <w:rsid w:val="00702034"/>
    <w:rsid w:val="0070214A"/>
    <w:rsid w:val="00702161"/>
    <w:rsid w:val="00702186"/>
    <w:rsid w:val="007022B7"/>
    <w:rsid w:val="007022D0"/>
    <w:rsid w:val="0070237D"/>
    <w:rsid w:val="007023F5"/>
    <w:rsid w:val="0070242C"/>
    <w:rsid w:val="00702461"/>
    <w:rsid w:val="007024A6"/>
    <w:rsid w:val="007024F1"/>
    <w:rsid w:val="0070256E"/>
    <w:rsid w:val="00702603"/>
    <w:rsid w:val="0070260D"/>
    <w:rsid w:val="00702621"/>
    <w:rsid w:val="00702629"/>
    <w:rsid w:val="0070275E"/>
    <w:rsid w:val="0070277D"/>
    <w:rsid w:val="007027E9"/>
    <w:rsid w:val="00702845"/>
    <w:rsid w:val="00702917"/>
    <w:rsid w:val="00702977"/>
    <w:rsid w:val="007029AF"/>
    <w:rsid w:val="00702A57"/>
    <w:rsid w:val="00702BC9"/>
    <w:rsid w:val="00702C54"/>
    <w:rsid w:val="00702D0D"/>
    <w:rsid w:val="00702D11"/>
    <w:rsid w:val="00702DDE"/>
    <w:rsid w:val="00702DEA"/>
    <w:rsid w:val="00702E5D"/>
    <w:rsid w:val="00702EA7"/>
    <w:rsid w:val="00702F6E"/>
    <w:rsid w:val="00702FA5"/>
    <w:rsid w:val="00702FA7"/>
    <w:rsid w:val="00702FC9"/>
    <w:rsid w:val="0070300A"/>
    <w:rsid w:val="00703013"/>
    <w:rsid w:val="0070302B"/>
    <w:rsid w:val="00703054"/>
    <w:rsid w:val="00703094"/>
    <w:rsid w:val="007030BD"/>
    <w:rsid w:val="007030CA"/>
    <w:rsid w:val="007030CB"/>
    <w:rsid w:val="007030E3"/>
    <w:rsid w:val="00703145"/>
    <w:rsid w:val="00703154"/>
    <w:rsid w:val="007031E1"/>
    <w:rsid w:val="00703266"/>
    <w:rsid w:val="007032F1"/>
    <w:rsid w:val="00703327"/>
    <w:rsid w:val="0070332D"/>
    <w:rsid w:val="00703397"/>
    <w:rsid w:val="007033B8"/>
    <w:rsid w:val="00703406"/>
    <w:rsid w:val="0070343F"/>
    <w:rsid w:val="00703448"/>
    <w:rsid w:val="0070355D"/>
    <w:rsid w:val="00703582"/>
    <w:rsid w:val="007035DD"/>
    <w:rsid w:val="00703662"/>
    <w:rsid w:val="007036A5"/>
    <w:rsid w:val="007036BB"/>
    <w:rsid w:val="00703785"/>
    <w:rsid w:val="00703801"/>
    <w:rsid w:val="00703832"/>
    <w:rsid w:val="0070386C"/>
    <w:rsid w:val="007038A0"/>
    <w:rsid w:val="007038B9"/>
    <w:rsid w:val="0070391F"/>
    <w:rsid w:val="0070392B"/>
    <w:rsid w:val="00703944"/>
    <w:rsid w:val="0070395D"/>
    <w:rsid w:val="00703974"/>
    <w:rsid w:val="007039D3"/>
    <w:rsid w:val="007039D5"/>
    <w:rsid w:val="007039F7"/>
    <w:rsid w:val="00703A11"/>
    <w:rsid w:val="00703AB0"/>
    <w:rsid w:val="00703AB5"/>
    <w:rsid w:val="00703B16"/>
    <w:rsid w:val="00703B66"/>
    <w:rsid w:val="00703BA9"/>
    <w:rsid w:val="00703BE5"/>
    <w:rsid w:val="00703C15"/>
    <w:rsid w:val="00703C54"/>
    <w:rsid w:val="00703DBB"/>
    <w:rsid w:val="00703E86"/>
    <w:rsid w:val="00703E97"/>
    <w:rsid w:val="00703EBA"/>
    <w:rsid w:val="00703EDA"/>
    <w:rsid w:val="00703F54"/>
    <w:rsid w:val="00703F87"/>
    <w:rsid w:val="00703F97"/>
    <w:rsid w:val="00703FC6"/>
    <w:rsid w:val="00703FCF"/>
    <w:rsid w:val="00704032"/>
    <w:rsid w:val="00704086"/>
    <w:rsid w:val="007041BC"/>
    <w:rsid w:val="007042C2"/>
    <w:rsid w:val="00704339"/>
    <w:rsid w:val="0070434C"/>
    <w:rsid w:val="00704377"/>
    <w:rsid w:val="0070437E"/>
    <w:rsid w:val="007043CD"/>
    <w:rsid w:val="0070442E"/>
    <w:rsid w:val="0070449D"/>
    <w:rsid w:val="007044B8"/>
    <w:rsid w:val="007044CD"/>
    <w:rsid w:val="007044E1"/>
    <w:rsid w:val="0070450C"/>
    <w:rsid w:val="0070455A"/>
    <w:rsid w:val="0070456D"/>
    <w:rsid w:val="00704593"/>
    <w:rsid w:val="007045D2"/>
    <w:rsid w:val="00704603"/>
    <w:rsid w:val="00704605"/>
    <w:rsid w:val="0070460A"/>
    <w:rsid w:val="00704642"/>
    <w:rsid w:val="00704645"/>
    <w:rsid w:val="00704660"/>
    <w:rsid w:val="00704667"/>
    <w:rsid w:val="00704669"/>
    <w:rsid w:val="007046CF"/>
    <w:rsid w:val="007047AE"/>
    <w:rsid w:val="0070487E"/>
    <w:rsid w:val="007048F4"/>
    <w:rsid w:val="00704929"/>
    <w:rsid w:val="00704943"/>
    <w:rsid w:val="00704AC2"/>
    <w:rsid w:val="00704B80"/>
    <w:rsid w:val="00704B84"/>
    <w:rsid w:val="00704BFD"/>
    <w:rsid w:val="00704C07"/>
    <w:rsid w:val="00704C61"/>
    <w:rsid w:val="00704C70"/>
    <w:rsid w:val="00704CED"/>
    <w:rsid w:val="00704DD4"/>
    <w:rsid w:val="00704DE5"/>
    <w:rsid w:val="00704E92"/>
    <w:rsid w:val="00704F1C"/>
    <w:rsid w:val="00704F93"/>
    <w:rsid w:val="00704FDA"/>
    <w:rsid w:val="00704FE8"/>
    <w:rsid w:val="00705031"/>
    <w:rsid w:val="0070504B"/>
    <w:rsid w:val="007050DF"/>
    <w:rsid w:val="007051C9"/>
    <w:rsid w:val="00705200"/>
    <w:rsid w:val="00705285"/>
    <w:rsid w:val="00705296"/>
    <w:rsid w:val="0070538E"/>
    <w:rsid w:val="0070538F"/>
    <w:rsid w:val="007053C5"/>
    <w:rsid w:val="007054DB"/>
    <w:rsid w:val="007054F2"/>
    <w:rsid w:val="0070553B"/>
    <w:rsid w:val="007055FA"/>
    <w:rsid w:val="0070561E"/>
    <w:rsid w:val="0070566D"/>
    <w:rsid w:val="0070567B"/>
    <w:rsid w:val="007056D4"/>
    <w:rsid w:val="00705763"/>
    <w:rsid w:val="00705797"/>
    <w:rsid w:val="00705826"/>
    <w:rsid w:val="00705835"/>
    <w:rsid w:val="00705852"/>
    <w:rsid w:val="007058A4"/>
    <w:rsid w:val="007058A8"/>
    <w:rsid w:val="007058C1"/>
    <w:rsid w:val="007059A8"/>
    <w:rsid w:val="007059E6"/>
    <w:rsid w:val="00705A42"/>
    <w:rsid w:val="00705AED"/>
    <w:rsid w:val="00705B11"/>
    <w:rsid w:val="00705B1D"/>
    <w:rsid w:val="00705B4F"/>
    <w:rsid w:val="00705BBE"/>
    <w:rsid w:val="00705BE0"/>
    <w:rsid w:val="00705C2E"/>
    <w:rsid w:val="00705CB7"/>
    <w:rsid w:val="00705E2D"/>
    <w:rsid w:val="00705EE1"/>
    <w:rsid w:val="00705EE6"/>
    <w:rsid w:val="00705F2B"/>
    <w:rsid w:val="00706048"/>
    <w:rsid w:val="00706190"/>
    <w:rsid w:val="00706203"/>
    <w:rsid w:val="0070636C"/>
    <w:rsid w:val="00706372"/>
    <w:rsid w:val="007063B5"/>
    <w:rsid w:val="007063E9"/>
    <w:rsid w:val="00706466"/>
    <w:rsid w:val="007064B6"/>
    <w:rsid w:val="00706563"/>
    <w:rsid w:val="0070665D"/>
    <w:rsid w:val="007066A0"/>
    <w:rsid w:val="00706716"/>
    <w:rsid w:val="00706719"/>
    <w:rsid w:val="0070674A"/>
    <w:rsid w:val="0070679F"/>
    <w:rsid w:val="007067CD"/>
    <w:rsid w:val="007067E2"/>
    <w:rsid w:val="007068B4"/>
    <w:rsid w:val="007068CA"/>
    <w:rsid w:val="007068FB"/>
    <w:rsid w:val="00706961"/>
    <w:rsid w:val="00706A1C"/>
    <w:rsid w:val="00706A8C"/>
    <w:rsid w:val="00706B12"/>
    <w:rsid w:val="00706B35"/>
    <w:rsid w:val="00706B86"/>
    <w:rsid w:val="00706B89"/>
    <w:rsid w:val="00706B8B"/>
    <w:rsid w:val="00706BBA"/>
    <w:rsid w:val="00706BE8"/>
    <w:rsid w:val="00706C13"/>
    <w:rsid w:val="00706C54"/>
    <w:rsid w:val="00706C55"/>
    <w:rsid w:val="00706CCC"/>
    <w:rsid w:val="00706CCE"/>
    <w:rsid w:val="00706CE0"/>
    <w:rsid w:val="00706D3C"/>
    <w:rsid w:val="00706D5A"/>
    <w:rsid w:val="00706D6F"/>
    <w:rsid w:val="00706D77"/>
    <w:rsid w:val="00706D85"/>
    <w:rsid w:val="00706DA4"/>
    <w:rsid w:val="00706E06"/>
    <w:rsid w:val="00706E69"/>
    <w:rsid w:val="00706ECB"/>
    <w:rsid w:val="0070705A"/>
    <w:rsid w:val="00707081"/>
    <w:rsid w:val="00707198"/>
    <w:rsid w:val="007072EA"/>
    <w:rsid w:val="007073D1"/>
    <w:rsid w:val="00707425"/>
    <w:rsid w:val="00707430"/>
    <w:rsid w:val="007074C1"/>
    <w:rsid w:val="007075C2"/>
    <w:rsid w:val="0070764C"/>
    <w:rsid w:val="007076EE"/>
    <w:rsid w:val="00707705"/>
    <w:rsid w:val="0070773D"/>
    <w:rsid w:val="00707809"/>
    <w:rsid w:val="0070782B"/>
    <w:rsid w:val="00707915"/>
    <w:rsid w:val="0070796D"/>
    <w:rsid w:val="00707A1C"/>
    <w:rsid w:val="00707AB6"/>
    <w:rsid w:val="00707AE8"/>
    <w:rsid w:val="00707B8C"/>
    <w:rsid w:val="00707C4E"/>
    <w:rsid w:val="00707C5C"/>
    <w:rsid w:val="00707C67"/>
    <w:rsid w:val="00707D1F"/>
    <w:rsid w:val="00707DC9"/>
    <w:rsid w:val="00707E3D"/>
    <w:rsid w:val="00707E51"/>
    <w:rsid w:val="00707E5A"/>
    <w:rsid w:val="00707EB5"/>
    <w:rsid w:val="00707ED5"/>
    <w:rsid w:val="00707F19"/>
    <w:rsid w:val="00707FE7"/>
    <w:rsid w:val="00707FEB"/>
    <w:rsid w:val="00710017"/>
    <w:rsid w:val="00710128"/>
    <w:rsid w:val="00710138"/>
    <w:rsid w:val="00710161"/>
    <w:rsid w:val="007101CC"/>
    <w:rsid w:val="0071020A"/>
    <w:rsid w:val="0071022B"/>
    <w:rsid w:val="00710281"/>
    <w:rsid w:val="0071029E"/>
    <w:rsid w:val="00710304"/>
    <w:rsid w:val="00710308"/>
    <w:rsid w:val="00710322"/>
    <w:rsid w:val="0071033C"/>
    <w:rsid w:val="00710371"/>
    <w:rsid w:val="007103CE"/>
    <w:rsid w:val="007103D1"/>
    <w:rsid w:val="007104A3"/>
    <w:rsid w:val="007104CC"/>
    <w:rsid w:val="0071057E"/>
    <w:rsid w:val="0071059D"/>
    <w:rsid w:val="00710613"/>
    <w:rsid w:val="007106F4"/>
    <w:rsid w:val="0071072A"/>
    <w:rsid w:val="00710778"/>
    <w:rsid w:val="007107A1"/>
    <w:rsid w:val="00710837"/>
    <w:rsid w:val="0071084B"/>
    <w:rsid w:val="0071084D"/>
    <w:rsid w:val="007108E6"/>
    <w:rsid w:val="0071095D"/>
    <w:rsid w:val="00710996"/>
    <w:rsid w:val="007109D1"/>
    <w:rsid w:val="00710A7F"/>
    <w:rsid w:val="00710A83"/>
    <w:rsid w:val="00710AA7"/>
    <w:rsid w:val="00710BA8"/>
    <w:rsid w:val="00710D32"/>
    <w:rsid w:val="00710D65"/>
    <w:rsid w:val="00710D9B"/>
    <w:rsid w:val="00710DDE"/>
    <w:rsid w:val="00710E70"/>
    <w:rsid w:val="00710E83"/>
    <w:rsid w:val="00710F57"/>
    <w:rsid w:val="00710F89"/>
    <w:rsid w:val="00710FAA"/>
    <w:rsid w:val="00710FD0"/>
    <w:rsid w:val="00710FD2"/>
    <w:rsid w:val="0071100C"/>
    <w:rsid w:val="00711015"/>
    <w:rsid w:val="0071101A"/>
    <w:rsid w:val="0071106B"/>
    <w:rsid w:val="007110BD"/>
    <w:rsid w:val="007111C2"/>
    <w:rsid w:val="00711229"/>
    <w:rsid w:val="00711238"/>
    <w:rsid w:val="007112C0"/>
    <w:rsid w:val="00711399"/>
    <w:rsid w:val="007113CA"/>
    <w:rsid w:val="007113F0"/>
    <w:rsid w:val="0071147A"/>
    <w:rsid w:val="0071147B"/>
    <w:rsid w:val="00711651"/>
    <w:rsid w:val="00711676"/>
    <w:rsid w:val="00711754"/>
    <w:rsid w:val="007117DD"/>
    <w:rsid w:val="00711861"/>
    <w:rsid w:val="00711897"/>
    <w:rsid w:val="007118CE"/>
    <w:rsid w:val="00711A8A"/>
    <w:rsid w:val="00711AF0"/>
    <w:rsid w:val="00711B24"/>
    <w:rsid w:val="00711B8E"/>
    <w:rsid w:val="00711BD8"/>
    <w:rsid w:val="00711C3D"/>
    <w:rsid w:val="00711C3E"/>
    <w:rsid w:val="00711C90"/>
    <w:rsid w:val="00711CFC"/>
    <w:rsid w:val="00711D12"/>
    <w:rsid w:val="00711D17"/>
    <w:rsid w:val="00711D71"/>
    <w:rsid w:val="00711DF0"/>
    <w:rsid w:val="00711E01"/>
    <w:rsid w:val="00711E29"/>
    <w:rsid w:val="00711E39"/>
    <w:rsid w:val="00711E9D"/>
    <w:rsid w:val="00711EB4"/>
    <w:rsid w:val="00711EB7"/>
    <w:rsid w:val="0071206F"/>
    <w:rsid w:val="0071207A"/>
    <w:rsid w:val="00712092"/>
    <w:rsid w:val="00712098"/>
    <w:rsid w:val="007120AC"/>
    <w:rsid w:val="007120B2"/>
    <w:rsid w:val="007120D3"/>
    <w:rsid w:val="007120E9"/>
    <w:rsid w:val="0071218B"/>
    <w:rsid w:val="007121AD"/>
    <w:rsid w:val="007121D3"/>
    <w:rsid w:val="007121EF"/>
    <w:rsid w:val="00712288"/>
    <w:rsid w:val="00712303"/>
    <w:rsid w:val="00712304"/>
    <w:rsid w:val="00712339"/>
    <w:rsid w:val="0071233F"/>
    <w:rsid w:val="007123C1"/>
    <w:rsid w:val="00712465"/>
    <w:rsid w:val="007124CB"/>
    <w:rsid w:val="00712505"/>
    <w:rsid w:val="0071257A"/>
    <w:rsid w:val="0071260C"/>
    <w:rsid w:val="0071263C"/>
    <w:rsid w:val="007126A8"/>
    <w:rsid w:val="007126CD"/>
    <w:rsid w:val="007126D5"/>
    <w:rsid w:val="00712706"/>
    <w:rsid w:val="0071270B"/>
    <w:rsid w:val="00712723"/>
    <w:rsid w:val="00712740"/>
    <w:rsid w:val="00712741"/>
    <w:rsid w:val="00712761"/>
    <w:rsid w:val="0071285A"/>
    <w:rsid w:val="00712898"/>
    <w:rsid w:val="007128C1"/>
    <w:rsid w:val="007129A7"/>
    <w:rsid w:val="007129E1"/>
    <w:rsid w:val="00712A31"/>
    <w:rsid w:val="00712AE1"/>
    <w:rsid w:val="00712B22"/>
    <w:rsid w:val="00712B29"/>
    <w:rsid w:val="00712B66"/>
    <w:rsid w:val="00712BE6"/>
    <w:rsid w:val="00712CD8"/>
    <w:rsid w:val="00712D16"/>
    <w:rsid w:val="00712D1B"/>
    <w:rsid w:val="00712DD6"/>
    <w:rsid w:val="00712E56"/>
    <w:rsid w:val="00712E6F"/>
    <w:rsid w:val="00712EE6"/>
    <w:rsid w:val="00712F43"/>
    <w:rsid w:val="00712F5B"/>
    <w:rsid w:val="00712F8B"/>
    <w:rsid w:val="00712FA7"/>
    <w:rsid w:val="0071307E"/>
    <w:rsid w:val="00713088"/>
    <w:rsid w:val="007131B2"/>
    <w:rsid w:val="007131E8"/>
    <w:rsid w:val="00713274"/>
    <w:rsid w:val="0071327A"/>
    <w:rsid w:val="00713292"/>
    <w:rsid w:val="00713364"/>
    <w:rsid w:val="0071343A"/>
    <w:rsid w:val="0071346A"/>
    <w:rsid w:val="00713496"/>
    <w:rsid w:val="0071363C"/>
    <w:rsid w:val="00713640"/>
    <w:rsid w:val="00713669"/>
    <w:rsid w:val="007136D9"/>
    <w:rsid w:val="00713717"/>
    <w:rsid w:val="0071376B"/>
    <w:rsid w:val="0071377D"/>
    <w:rsid w:val="007137A9"/>
    <w:rsid w:val="007137E4"/>
    <w:rsid w:val="00713830"/>
    <w:rsid w:val="0071388A"/>
    <w:rsid w:val="007138C3"/>
    <w:rsid w:val="007138C8"/>
    <w:rsid w:val="007138EC"/>
    <w:rsid w:val="007139DA"/>
    <w:rsid w:val="00713A91"/>
    <w:rsid w:val="00713A99"/>
    <w:rsid w:val="00713AF2"/>
    <w:rsid w:val="00713B6F"/>
    <w:rsid w:val="00713B81"/>
    <w:rsid w:val="00713BAF"/>
    <w:rsid w:val="00713C01"/>
    <w:rsid w:val="00713C0B"/>
    <w:rsid w:val="00713C45"/>
    <w:rsid w:val="00713C51"/>
    <w:rsid w:val="00713C6A"/>
    <w:rsid w:val="00713C8E"/>
    <w:rsid w:val="00713D0A"/>
    <w:rsid w:val="00713D44"/>
    <w:rsid w:val="00713D49"/>
    <w:rsid w:val="00713D4A"/>
    <w:rsid w:val="00713DBE"/>
    <w:rsid w:val="00713DEA"/>
    <w:rsid w:val="00713E11"/>
    <w:rsid w:val="00713E76"/>
    <w:rsid w:val="00713F16"/>
    <w:rsid w:val="00713FDF"/>
    <w:rsid w:val="0071410E"/>
    <w:rsid w:val="0071418F"/>
    <w:rsid w:val="00714196"/>
    <w:rsid w:val="007141A8"/>
    <w:rsid w:val="007141AC"/>
    <w:rsid w:val="0071421B"/>
    <w:rsid w:val="00714220"/>
    <w:rsid w:val="0071422D"/>
    <w:rsid w:val="007142C0"/>
    <w:rsid w:val="007142F8"/>
    <w:rsid w:val="007143C4"/>
    <w:rsid w:val="00714413"/>
    <w:rsid w:val="00714469"/>
    <w:rsid w:val="007144D8"/>
    <w:rsid w:val="00714570"/>
    <w:rsid w:val="00714572"/>
    <w:rsid w:val="007145AD"/>
    <w:rsid w:val="007145C6"/>
    <w:rsid w:val="0071460F"/>
    <w:rsid w:val="0071467D"/>
    <w:rsid w:val="00714687"/>
    <w:rsid w:val="007146F7"/>
    <w:rsid w:val="00714778"/>
    <w:rsid w:val="0071477F"/>
    <w:rsid w:val="007147C4"/>
    <w:rsid w:val="007147DE"/>
    <w:rsid w:val="00714823"/>
    <w:rsid w:val="00714856"/>
    <w:rsid w:val="0071487C"/>
    <w:rsid w:val="0071490B"/>
    <w:rsid w:val="00714935"/>
    <w:rsid w:val="00714944"/>
    <w:rsid w:val="00714971"/>
    <w:rsid w:val="00714A02"/>
    <w:rsid w:val="00714A0F"/>
    <w:rsid w:val="00714A28"/>
    <w:rsid w:val="00714A4B"/>
    <w:rsid w:val="00714A74"/>
    <w:rsid w:val="00714B01"/>
    <w:rsid w:val="00714B4D"/>
    <w:rsid w:val="00714B64"/>
    <w:rsid w:val="00714BFC"/>
    <w:rsid w:val="00714C28"/>
    <w:rsid w:val="00714CD5"/>
    <w:rsid w:val="00714D4E"/>
    <w:rsid w:val="00714DD9"/>
    <w:rsid w:val="00714E0C"/>
    <w:rsid w:val="00714E54"/>
    <w:rsid w:val="00714E96"/>
    <w:rsid w:val="00714EC5"/>
    <w:rsid w:val="00714EE9"/>
    <w:rsid w:val="00714EF3"/>
    <w:rsid w:val="00714EF5"/>
    <w:rsid w:val="00714F30"/>
    <w:rsid w:val="007150FD"/>
    <w:rsid w:val="00715136"/>
    <w:rsid w:val="007151B8"/>
    <w:rsid w:val="007151BE"/>
    <w:rsid w:val="007151ED"/>
    <w:rsid w:val="00715211"/>
    <w:rsid w:val="00715220"/>
    <w:rsid w:val="007152A8"/>
    <w:rsid w:val="007152E2"/>
    <w:rsid w:val="0071535B"/>
    <w:rsid w:val="007153AC"/>
    <w:rsid w:val="007153DA"/>
    <w:rsid w:val="007153FE"/>
    <w:rsid w:val="00715463"/>
    <w:rsid w:val="0071548F"/>
    <w:rsid w:val="0071553C"/>
    <w:rsid w:val="00715543"/>
    <w:rsid w:val="00715605"/>
    <w:rsid w:val="00715625"/>
    <w:rsid w:val="00715677"/>
    <w:rsid w:val="007156B0"/>
    <w:rsid w:val="007156B3"/>
    <w:rsid w:val="00715728"/>
    <w:rsid w:val="00715743"/>
    <w:rsid w:val="007157DC"/>
    <w:rsid w:val="007157FB"/>
    <w:rsid w:val="00715829"/>
    <w:rsid w:val="00715832"/>
    <w:rsid w:val="007158A5"/>
    <w:rsid w:val="007158DB"/>
    <w:rsid w:val="0071590F"/>
    <w:rsid w:val="007159E7"/>
    <w:rsid w:val="007159F8"/>
    <w:rsid w:val="00715AE5"/>
    <w:rsid w:val="00715B60"/>
    <w:rsid w:val="00715B8F"/>
    <w:rsid w:val="00715C36"/>
    <w:rsid w:val="00715D2E"/>
    <w:rsid w:val="00715D70"/>
    <w:rsid w:val="00715D9E"/>
    <w:rsid w:val="00715E6A"/>
    <w:rsid w:val="00715EAE"/>
    <w:rsid w:val="00715EBF"/>
    <w:rsid w:val="00715FBB"/>
    <w:rsid w:val="00715FBE"/>
    <w:rsid w:val="00716034"/>
    <w:rsid w:val="00716040"/>
    <w:rsid w:val="00716076"/>
    <w:rsid w:val="00716114"/>
    <w:rsid w:val="0071619F"/>
    <w:rsid w:val="007161BB"/>
    <w:rsid w:val="007161C1"/>
    <w:rsid w:val="007161DA"/>
    <w:rsid w:val="007161E3"/>
    <w:rsid w:val="00716228"/>
    <w:rsid w:val="00716452"/>
    <w:rsid w:val="0071651F"/>
    <w:rsid w:val="00716551"/>
    <w:rsid w:val="007165A7"/>
    <w:rsid w:val="007165BE"/>
    <w:rsid w:val="0071691E"/>
    <w:rsid w:val="00716943"/>
    <w:rsid w:val="0071696C"/>
    <w:rsid w:val="007169A3"/>
    <w:rsid w:val="00716A2F"/>
    <w:rsid w:val="00716A68"/>
    <w:rsid w:val="00716A7E"/>
    <w:rsid w:val="00716AEB"/>
    <w:rsid w:val="00716BA4"/>
    <w:rsid w:val="00716BDA"/>
    <w:rsid w:val="00716BE7"/>
    <w:rsid w:val="00716C0A"/>
    <w:rsid w:val="00716C9C"/>
    <w:rsid w:val="00716CC0"/>
    <w:rsid w:val="00716CF9"/>
    <w:rsid w:val="00716D5C"/>
    <w:rsid w:val="00716DA5"/>
    <w:rsid w:val="00716DF0"/>
    <w:rsid w:val="00716E09"/>
    <w:rsid w:val="00716EA1"/>
    <w:rsid w:val="00716FFD"/>
    <w:rsid w:val="0071703A"/>
    <w:rsid w:val="0071703E"/>
    <w:rsid w:val="0071708E"/>
    <w:rsid w:val="007170F9"/>
    <w:rsid w:val="00717100"/>
    <w:rsid w:val="00717156"/>
    <w:rsid w:val="007171AF"/>
    <w:rsid w:val="00717203"/>
    <w:rsid w:val="007172B2"/>
    <w:rsid w:val="0071735B"/>
    <w:rsid w:val="0071737C"/>
    <w:rsid w:val="007173C5"/>
    <w:rsid w:val="007173CC"/>
    <w:rsid w:val="007173FF"/>
    <w:rsid w:val="007174A3"/>
    <w:rsid w:val="007174B3"/>
    <w:rsid w:val="00717506"/>
    <w:rsid w:val="0071752F"/>
    <w:rsid w:val="007175B0"/>
    <w:rsid w:val="007175CF"/>
    <w:rsid w:val="007175EC"/>
    <w:rsid w:val="007176E9"/>
    <w:rsid w:val="0071770D"/>
    <w:rsid w:val="00717733"/>
    <w:rsid w:val="00717765"/>
    <w:rsid w:val="00717791"/>
    <w:rsid w:val="007177E0"/>
    <w:rsid w:val="007177ED"/>
    <w:rsid w:val="007178EE"/>
    <w:rsid w:val="00717904"/>
    <w:rsid w:val="00717908"/>
    <w:rsid w:val="007179AC"/>
    <w:rsid w:val="007179F3"/>
    <w:rsid w:val="00717A30"/>
    <w:rsid w:val="00717A53"/>
    <w:rsid w:val="00717A7F"/>
    <w:rsid w:val="00717AF2"/>
    <w:rsid w:val="00717B75"/>
    <w:rsid w:val="00717C5B"/>
    <w:rsid w:val="00717C7E"/>
    <w:rsid w:val="00717CB9"/>
    <w:rsid w:val="00717CF1"/>
    <w:rsid w:val="00717D0E"/>
    <w:rsid w:val="00717D4A"/>
    <w:rsid w:val="00717D85"/>
    <w:rsid w:val="00717DAC"/>
    <w:rsid w:val="00717E8E"/>
    <w:rsid w:val="00717EBC"/>
    <w:rsid w:val="00717EC9"/>
    <w:rsid w:val="00717EE6"/>
    <w:rsid w:val="00717F4E"/>
    <w:rsid w:val="00717F91"/>
    <w:rsid w:val="00717FB4"/>
    <w:rsid w:val="00717FF6"/>
    <w:rsid w:val="00720001"/>
    <w:rsid w:val="00720048"/>
    <w:rsid w:val="0072008A"/>
    <w:rsid w:val="007200CF"/>
    <w:rsid w:val="00720104"/>
    <w:rsid w:val="0072011B"/>
    <w:rsid w:val="00720194"/>
    <w:rsid w:val="007201C1"/>
    <w:rsid w:val="007201D2"/>
    <w:rsid w:val="007202B6"/>
    <w:rsid w:val="007202C5"/>
    <w:rsid w:val="007202FA"/>
    <w:rsid w:val="00720360"/>
    <w:rsid w:val="00720379"/>
    <w:rsid w:val="007203CC"/>
    <w:rsid w:val="007203D1"/>
    <w:rsid w:val="007204A2"/>
    <w:rsid w:val="0072051B"/>
    <w:rsid w:val="00720528"/>
    <w:rsid w:val="0072058D"/>
    <w:rsid w:val="0072063F"/>
    <w:rsid w:val="007206A2"/>
    <w:rsid w:val="00720721"/>
    <w:rsid w:val="0072072D"/>
    <w:rsid w:val="0072073B"/>
    <w:rsid w:val="007207DC"/>
    <w:rsid w:val="00720900"/>
    <w:rsid w:val="007209F8"/>
    <w:rsid w:val="00720A3C"/>
    <w:rsid w:val="00720A68"/>
    <w:rsid w:val="00720A71"/>
    <w:rsid w:val="00720B08"/>
    <w:rsid w:val="00720B67"/>
    <w:rsid w:val="00720B6A"/>
    <w:rsid w:val="00720BEC"/>
    <w:rsid w:val="00720C24"/>
    <w:rsid w:val="00720C92"/>
    <w:rsid w:val="00720D09"/>
    <w:rsid w:val="00720D54"/>
    <w:rsid w:val="00720E11"/>
    <w:rsid w:val="00720E2F"/>
    <w:rsid w:val="00720E7F"/>
    <w:rsid w:val="00720F39"/>
    <w:rsid w:val="00720F46"/>
    <w:rsid w:val="00720F65"/>
    <w:rsid w:val="00720F67"/>
    <w:rsid w:val="00720F94"/>
    <w:rsid w:val="00720FDF"/>
    <w:rsid w:val="0072110E"/>
    <w:rsid w:val="00721132"/>
    <w:rsid w:val="0072114B"/>
    <w:rsid w:val="0072116E"/>
    <w:rsid w:val="007211AE"/>
    <w:rsid w:val="00721291"/>
    <w:rsid w:val="007212C8"/>
    <w:rsid w:val="00721347"/>
    <w:rsid w:val="0072136B"/>
    <w:rsid w:val="0072138C"/>
    <w:rsid w:val="007213B6"/>
    <w:rsid w:val="00721425"/>
    <w:rsid w:val="00721531"/>
    <w:rsid w:val="007215C6"/>
    <w:rsid w:val="007215F8"/>
    <w:rsid w:val="00721610"/>
    <w:rsid w:val="00721627"/>
    <w:rsid w:val="00721772"/>
    <w:rsid w:val="007217A5"/>
    <w:rsid w:val="007217E2"/>
    <w:rsid w:val="007218A3"/>
    <w:rsid w:val="007218E5"/>
    <w:rsid w:val="00721913"/>
    <w:rsid w:val="00721921"/>
    <w:rsid w:val="0072192C"/>
    <w:rsid w:val="0072193C"/>
    <w:rsid w:val="00721995"/>
    <w:rsid w:val="007219C6"/>
    <w:rsid w:val="00721A26"/>
    <w:rsid w:val="00721A30"/>
    <w:rsid w:val="00721A88"/>
    <w:rsid w:val="00721AA0"/>
    <w:rsid w:val="00721ABB"/>
    <w:rsid w:val="00721AFC"/>
    <w:rsid w:val="00721BA6"/>
    <w:rsid w:val="00721BAE"/>
    <w:rsid w:val="00721BB9"/>
    <w:rsid w:val="00721BD4"/>
    <w:rsid w:val="00721C5C"/>
    <w:rsid w:val="00721C8D"/>
    <w:rsid w:val="00721CC0"/>
    <w:rsid w:val="00721D70"/>
    <w:rsid w:val="00721D75"/>
    <w:rsid w:val="00721D8A"/>
    <w:rsid w:val="00721DDA"/>
    <w:rsid w:val="00721E41"/>
    <w:rsid w:val="00721E78"/>
    <w:rsid w:val="00721F3D"/>
    <w:rsid w:val="00721F6F"/>
    <w:rsid w:val="00721FB3"/>
    <w:rsid w:val="0072202A"/>
    <w:rsid w:val="007220B1"/>
    <w:rsid w:val="007220C9"/>
    <w:rsid w:val="00722108"/>
    <w:rsid w:val="0072210A"/>
    <w:rsid w:val="00722178"/>
    <w:rsid w:val="00722183"/>
    <w:rsid w:val="00722188"/>
    <w:rsid w:val="007221AA"/>
    <w:rsid w:val="00722223"/>
    <w:rsid w:val="0072226F"/>
    <w:rsid w:val="007222F4"/>
    <w:rsid w:val="007224F8"/>
    <w:rsid w:val="0072256F"/>
    <w:rsid w:val="00722570"/>
    <w:rsid w:val="0072259F"/>
    <w:rsid w:val="007225D5"/>
    <w:rsid w:val="007225D7"/>
    <w:rsid w:val="00722669"/>
    <w:rsid w:val="007226DF"/>
    <w:rsid w:val="007227DE"/>
    <w:rsid w:val="007227E5"/>
    <w:rsid w:val="00722877"/>
    <w:rsid w:val="007228D5"/>
    <w:rsid w:val="00722A58"/>
    <w:rsid w:val="00722ADF"/>
    <w:rsid w:val="00722B82"/>
    <w:rsid w:val="00722BC3"/>
    <w:rsid w:val="00722BC8"/>
    <w:rsid w:val="00722C0E"/>
    <w:rsid w:val="00722C29"/>
    <w:rsid w:val="00722C50"/>
    <w:rsid w:val="00722D62"/>
    <w:rsid w:val="00722D68"/>
    <w:rsid w:val="00722D73"/>
    <w:rsid w:val="00722DAA"/>
    <w:rsid w:val="00722DE9"/>
    <w:rsid w:val="00722E04"/>
    <w:rsid w:val="00722E2F"/>
    <w:rsid w:val="00722E4E"/>
    <w:rsid w:val="00722E70"/>
    <w:rsid w:val="00722EC8"/>
    <w:rsid w:val="00722F0B"/>
    <w:rsid w:val="00722F2B"/>
    <w:rsid w:val="00722F36"/>
    <w:rsid w:val="007231DE"/>
    <w:rsid w:val="0072327E"/>
    <w:rsid w:val="007232B0"/>
    <w:rsid w:val="007232CD"/>
    <w:rsid w:val="00723385"/>
    <w:rsid w:val="0072340E"/>
    <w:rsid w:val="00723451"/>
    <w:rsid w:val="00723481"/>
    <w:rsid w:val="007234DE"/>
    <w:rsid w:val="0072352C"/>
    <w:rsid w:val="00723530"/>
    <w:rsid w:val="007235A2"/>
    <w:rsid w:val="007235B5"/>
    <w:rsid w:val="007235C6"/>
    <w:rsid w:val="00723682"/>
    <w:rsid w:val="00723703"/>
    <w:rsid w:val="0072373A"/>
    <w:rsid w:val="007237E4"/>
    <w:rsid w:val="00723823"/>
    <w:rsid w:val="0072386B"/>
    <w:rsid w:val="007238DC"/>
    <w:rsid w:val="0072397D"/>
    <w:rsid w:val="007239B2"/>
    <w:rsid w:val="00723A03"/>
    <w:rsid w:val="00723A6C"/>
    <w:rsid w:val="00723B44"/>
    <w:rsid w:val="00723B6A"/>
    <w:rsid w:val="00723B7A"/>
    <w:rsid w:val="00723C57"/>
    <w:rsid w:val="00723CF2"/>
    <w:rsid w:val="00723CF9"/>
    <w:rsid w:val="00723D4E"/>
    <w:rsid w:val="00723D55"/>
    <w:rsid w:val="00723DCD"/>
    <w:rsid w:val="00723DFA"/>
    <w:rsid w:val="00723E03"/>
    <w:rsid w:val="00723E5E"/>
    <w:rsid w:val="00723F99"/>
    <w:rsid w:val="0072404A"/>
    <w:rsid w:val="0072413B"/>
    <w:rsid w:val="00724144"/>
    <w:rsid w:val="00724165"/>
    <w:rsid w:val="00724226"/>
    <w:rsid w:val="007242CC"/>
    <w:rsid w:val="00724305"/>
    <w:rsid w:val="0072431B"/>
    <w:rsid w:val="0072436A"/>
    <w:rsid w:val="0072436E"/>
    <w:rsid w:val="00724375"/>
    <w:rsid w:val="00724535"/>
    <w:rsid w:val="00724552"/>
    <w:rsid w:val="00724579"/>
    <w:rsid w:val="00724597"/>
    <w:rsid w:val="007245A9"/>
    <w:rsid w:val="007245BA"/>
    <w:rsid w:val="00724624"/>
    <w:rsid w:val="00724647"/>
    <w:rsid w:val="0072467A"/>
    <w:rsid w:val="0072467D"/>
    <w:rsid w:val="007246AD"/>
    <w:rsid w:val="007246C0"/>
    <w:rsid w:val="007246E6"/>
    <w:rsid w:val="00724700"/>
    <w:rsid w:val="00724715"/>
    <w:rsid w:val="0072478C"/>
    <w:rsid w:val="00724880"/>
    <w:rsid w:val="007248B1"/>
    <w:rsid w:val="00724953"/>
    <w:rsid w:val="00724967"/>
    <w:rsid w:val="007249ED"/>
    <w:rsid w:val="00724A31"/>
    <w:rsid w:val="00724AA2"/>
    <w:rsid w:val="00724ACD"/>
    <w:rsid w:val="00724ADD"/>
    <w:rsid w:val="00724B2D"/>
    <w:rsid w:val="00724BA7"/>
    <w:rsid w:val="00724CAE"/>
    <w:rsid w:val="00724CAF"/>
    <w:rsid w:val="00724E18"/>
    <w:rsid w:val="00724E19"/>
    <w:rsid w:val="00724E56"/>
    <w:rsid w:val="00724E67"/>
    <w:rsid w:val="00724E9C"/>
    <w:rsid w:val="00724EAD"/>
    <w:rsid w:val="00724EDF"/>
    <w:rsid w:val="00724F39"/>
    <w:rsid w:val="00724FA2"/>
    <w:rsid w:val="00724FB1"/>
    <w:rsid w:val="00724FBD"/>
    <w:rsid w:val="00724FC6"/>
    <w:rsid w:val="00725016"/>
    <w:rsid w:val="00725048"/>
    <w:rsid w:val="0072504E"/>
    <w:rsid w:val="00725089"/>
    <w:rsid w:val="0072508B"/>
    <w:rsid w:val="007250E8"/>
    <w:rsid w:val="00725108"/>
    <w:rsid w:val="0072510C"/>
    <w:rsid w:val="00725115"/>
    <w:rsid w:val="00725124"/>
    <w:rsid w:val="007251A9"/>
    <w:rsid w:val="007251B2"/>
    <w:rsid w:val="007251EC"/>
    <w:rsid w:val="0072527C"/>
    <w:rsid w:val="0072530E"/>
    <w:rsid w:val="00725314"/>
    <w:rsid w:val="00725319"/>
    <w:rsid w:val="007253DD"/>
    <w:rsid w:val="00725400"/>
    <w:rsid w:val="00725411"/>
    <w:rsid w:val="0072542B"/>
    <w:rsid w:val="0072547A"/>
    <w:rsid w:val="00725574"/>
    <w:rsid w:val="0072566F"/>
    <w:rsid w:val="0072568A"/>
    <w:rsid w:val="0072569C"/>
    <w:rsid w:val="0072569F"/>
    <w:rsid w:val="007256C0"/>
    <w:rsid w:val="007256D3"/>
    <w:rsid w:val="00725721"/>
    <w:rsid w:val="0072580F"/>
    <w:rsid w:val="00725829"/>
    <w:rsid w:val="00725837"/>
    <w:rsid w:val="0072583D"/>
    <w:rsid w:val="00725848"/>
    <w:rsid w:val="00725866"/>
    <w:rsid w:val="007259A9"/>
    <w:rsid w:val="007259DD"/>
    <w:rsid w:val="00725A7C"/>
    <w:rsid w:val="00725AFC"/>
    <w:rsid w:val="00725B0D"/>
    <w:rsid w:val="00725B2C"/>
    <w:rsid w:val="00725B37"/>
    <w:rsid w:val="00725C9A"/>
    <w:rsid w:val="00725CDF"/>
    <w:rsid w:val="00725D9A"/>
    <w:rsid w:val="00725E59"/>
    <w:rsid w:val="00725EA8"/>
    <w:rsid w:val="00725EB8"/>
    <w:rsid w:val="00725F09"/>
    <w:rsid w:val="00725F36"/>
    <w:rsid w:val="00725F6F"/>
    <w:rsid w:val="00725F95"/>
    <w:rsid w:val="00725FD3"/>
    <w:rsid w:val="00725FFC"/>
    <w:rsid w:val="0072602D"/>
    <w:rsid w:val="00726034"/>
    <w:rsid w:val="00726166"/>
    <w:rsid w:val="007261D4"/>
    <w:rsid w:val="007261FB"/>
    <w:rsid w:val="00726277"/>
    <w:rsid w:val="0072627B"/>
    <w:rsid w:val="00726288"/>
    <w:rsid w:val="007262CF"/>
    <w:rsid w:val="0072635E"/>
    <w:rsid w:val="007263E0"/>
    <w:rsid w:val="007263F2"/>
    <w:rsid w:val="00726483"/>
    <w:rsid w:val="007264A1"/>
    <w:rsid w:val="0072656B"/>
    <w:rsid w:val="00726577"/>
    <w:rsid w:val="0072657D"/>
    <w:rsid w:val="007265D3"/>
    <w:rsid w:val="007265EE"/>
    <w:rsid w:val="0072667C"/>
    <w:rsid w:val="00726683"/>
    <w:rsid w:val="007266FE"/>
    <w:rsid w:val="00726708"/>
    <w:rsid w:val="0072679C"/>
    <w:rsid w:val="007267FA"/>
    <w:rsid w:val="00726809"/>
    <w:rsid w:val="0072681F"/>
    <w:rsid w:val="00726864"/>
    <w:rsid w:val="007268BD"/>
    <w:rsid w:val="007268DA"/>
    <w:rsid w:val="007268DE"/>
    <w:rsid w:val="00726947"/>
    <w:rsid w:val="007269C3"/>
    <w:rsid w:val="007269CE"/>
    <w:rsid w:val="007269CF"/>
    <w:rsid w:val="007269D8"/>
    <w:rsid w:val="00726B1E"/>
    <w:rsid w:val="00726B22"/>
    <w:rsid w:val="00726B41"/>
    <w:rsid w:val="00726C4D"/>
    <w:rsid w:val="00726C55"/>
    <w:rsid w:val="00726C94"/>
    <w:rsid w:val="00726D4A"/>
    <w:rsid w:val="00726D76"/>
    <w:rsid w:val="00726EB5"/>
    <w:rsid w:val="00726EC1"/>
    <w:rsid w:val="00726F02"/>
    <w:rsid w:val="00726FE8"/>
    <w:rsid w:val="00727009"/>
    <w:rsid w:val="00727067"/>
    <w:rsid w:val="007270C5"/>
    <w:rsid w:val="007270F5"/>
    <w:rsid w:val="00727161"/>
    <w:rsid w:val="0072719B"/>
    <w:rsid w:val="00727284"/>
    <w:rsid w:val="00727333"/>
    <w:rsid w:val="00727342"/>
    <w:rsid w:val="00727359"/>
    <w:rsid w:val="00727363"/>
    <w:rsid w:val="0072738E"/>
    <w:rsid w:val="007273FA"/>
    <w:rsid w:val="007274A5"/>
    <w:rsid w:val="007274AE"/>
    <w:rsid w:val="00727538"/>
    <w:rsid w:val="00727559"/>
    <w:rsid w:val="00727577"/>
    <w:rsid w:val="007275A0"/>
    <w:rsid w:val="007276B0"/>
    <w:rsid w:val="0072777F"/>
    <w:rsid w:val="0072793B"/>
    <w:rsid w:val="007279B9"/>
    <w:rsid w:val="00727A37"/>
    <w:rsid w:val="00727AED"/>
    <w:rsid w:val="00727B3F"/>
    <w:rsid w:val="00727B53"/>
    <w:rsid w:val="00727B8F"/>
    <w:rsid w:val="00727C0B"/>
    <w:rsid w:val="00727C2D"/>
    <w:rsid w:val="00727C39"/>
    <w:rsid w:val="00727C3A"/>
    <w:rsid w:val="00727CD8"/>
    <w:rsid w:val="00727D0E"/>
    <w:rsid w:val="00727D41"/>
    <w:rsid w:val="00727D5B"/>
    <w:rsid w:val="00727E00"/>
    <w:rsid w:val="00727E3D"/>
    <w:rsid w:val="00727E63"/>
    <w:rsid w:val="00727F37"/>
    <w:rsid w:val="00727FA9"/>
    <w:rsid w:val="00727FC0"/>
    <w:rsid w:val="0073003B"/>
    <w:rsid w:val="0073009D"/>
    <w:rsid w:val="007300DF"/>
    <w:rsid w:val="007300FF"/>
    <w:rsid w:val="00730109"/>
    <w:rsid w:val="0073015C"/>
    <w:rsid w:val="00730174"/>
    <w:rsid w:val="00730188"/>
    <w:rsid w:val="00730259"/>
    <w:rsid w:val="00730269"/>
    <w:rsid w:val="007302E4"/>
    <w:rsid w:val="00730368"/>
    <w:rsid w:val="007303B5"/>
    <w:rsid w:val="0073040A"/>
    <w:rsid w:val="00730459"/>
    <w:rsid w:val="0073048D"/>
    <w:rsid w:val="007304E1"/>
    <w:rsid w:val="0073052F"/>
    <w:rsid w:val="00730645"/>
    <w:rsid w:val="00730667"/>
    <w:rsid w:val="00730680"/>
    <w:rsid w:val="007306D1"/>
    <w:rsid w:val="007306DC"/>
    <w:rsid w:val="007307AA"/>
    <w:rsid w:val="00730859"/>
    <w:rsid w:val="00730989"/>
    <w:rsid w:val="007309AF"/>
    <w:rsid w:val="007309BB"/>
    <w:rsid w:val="007309C3"/>
    <w:rsid w:val="00730A13"/>
    <w:rsid w:val="00730A24"/>
    <w:rsid w:val="00730A2E"/>
    <w:rsid w:val="00730A44"/>
    <w:rsid w:val="00730AC8"/>
    <w:rsid w:val="00730CC4"/>
    <w:rsid w:val="00730CC8"/>
    <w:rsid w:val="00730DA2"/>
    <w:rsid w:val="00730EAD"/>
    <w:rsid w:val="00730F22"/>
    <w:rsid w:val="00730FC8"/>
    <w:rsid w:val="00730FEB"/>
    <w:rsid w:val="00731017"/>
    <w:rsid w:val="0073102E"/>
    <w:rsid w:val="00731034"/>
    <w:rsid w:val="0073107E"/>
    <w:rsid w:val="0073117F"/>
    <w:rsid w:val="0073120E"/>
    <w:rsid w:val="00731372"/>
    <w:rsid w:val="007313DC"/>
    <w:rsid w:val="0073144A"/>
    <w:rsid w:val="007314CD"/>
    <w:rsid w:val="007314EA"/>
    <w:rsid w:val="0073151A"/>
    <w:rsid w:val="0073155E"/>
    <w:rsid w:val="00731567"/>
    <w:rsid w:val="00731570"/>
    <w:rsid w:val="00731594"/>
    <w:rsid w:val="007315FD"/>
    <w:rsid w:val="00731632"/>
    <w:rsid w:val="007317BC"/>
    <w:rsid w:val="007317F9"/>
    <w:rsid w:val="00731872"/>
    <w:rsid w:val="007318B6"/>
    <w:rsid w:val="00731904"/>
    <w:rsid w:val="007319F7"/>
    <w:rsid w:val="007319FD"/>
    <w:rsid w:val="00731AD0"/>
    <w:rsid w:val="00731AD2"/>
    <w:rsid w:val="00731B37"/>
    <w:rsid w:val="00731B52"/>
    <w:rsid w:val="00731B66"/>
    <w:rsid w:val="00731BE1"/>
    <w:rsid w:val="00731E0F"/>
    <w:rsid w:val="00731E39"/>
    <w:rsid w:val="00731E99"/>
    <w:rsid w:val="00731ED7"/>
    <w:rsid w:val="00731F23"/>
    <w:rsid w:val="00731FAC"/>
    <w:rsid w:val="00731FE7"/>
    <w:rsid w:val="00731FFE"/>
    <w:rsid w:val="0073206F"/>
    <w:rsid w:val="00732116"/>
    <w:rsid w:val="00732298"/>
    <w:rsid w:val="007322FA"/>
    <w:rsid w:val="0073232A"/>
    <w:rsid w:val="0073239A"/>
    <w:rsid w:val="007323A8"/>
    <w:rsid w:val="00732487"/>
    <w:rsid w:val="007324AB"/>
    <w:rsid w:val="007324CA"/>
    <w:rsid w:val="007324CE"/>
    <w:rsid w:val="00732534"/>
    <w:rsid w:val="00732539"/>
    <w:rsid w:val="0073254D"/>
    <w:rsid w:val="0073255A"/>
    <w:rsid w:val="00732599"/>
    <w:rsid w:val="007325B0"/>
    <w:rsid w:val="007325C0"/>
    <w:rsid w:val="007325FF"/>
    <w:rsid w:val="00732652"/>
    <w:rsid w:val="007326B2"/>
    <w:rsid w:val="007326E4"/>
    <w:rsid w:val="007327C8"/>
    <w:rsid w:val="00732820"/>
    <w:rsid w:val="00732916"/>
    <w:rsid w:val="0073293E"/>
    <w:rsid w:val="0073298E"/>
    <w:rsid w:val="007329A4"/>
    <w:rsid w:val="007329B3"/>
    <w:rsid w:val="007329CB"/>
    <w:rsid w:val="00732A29"/>
    <w:rsid w:val="00732A70"/>
    <w:rsid w:val="00732A9B"/>
    <w:rsid w:val="00732B37"/>
    <w:rsid w:val="00732BF1"/>
    <w:rsid w:val="00732BF8"/>
    <w:rsid w:val="00732C2B"/>
    <w:rsid w:val="00732C64"/>
    <w:rsid w:val="00732CB6"/>
    <w:rsid w:val="00732CCB"/>
    <w:rsid w:val="00732CF4"/>
    <w:rsid w:val="00732D01"/>
    <w:rsid w:val="00732D1B"/>
    <w:rsid w:val="00732D1E"/>
    <w:rsid w:val="00732D38"/>
    <w:rsid w:val="00732D61"/>
    <w:rsid w:val="00732D8A"/>
    <w:rsid w:val="00732DD9"/>
    <w:rsid w:val="00732E92"/>
    <w:rsid w:val="00732ED4"/>
    <w:rsid w:val="00732EF8"/>
    <w:rsid w:val="00732FBB"/>
    <w:rsid w:val="00733012"/>
    <w:rsid w:val="007330BE"/>
    <w:rsid w:val="0073317D"/>
    <w:rsid w:val="007331D8"/>
    <w:rsid w:val="0073335D"/>
    <w:rsid w:val="0073337D"/>
    <w:rsid w:val="007333A6"/>
    <w:rsid w:val="00733451"/>
    <w:rsid w:val="0073358C"/>
    <w:rsid w:val="00733594"/>
    <w:rsid w:val="007335C3"/>
    <w:rsid w:val="0073361A"/>
    <w:rsid w:val="0073366F"/>
    <w:rsid w:val="007336CF"/>
    <w:rsid w:val="007336D3"/>
    <w:rsid w:val="00733737"/>
    <w:rsid w:val="0073377B"/>
    <w:rsid w:val="0073379F"/>
    <w:rsid w:val="0073382F"/>
    <w:rsid w:val="00733845"/>
    <w:rsid w:val="0073388B"/>
    <w:rsid w:val="007338CD"/>
    <w:rsid w:val="007338F9"/>
    <w:rsid w:val="00733908"/>
    <w:rsid w:val="00733A12"/>
    <w:rsid w:val="00733B13"/>
    <w:rsid w:val="00733B3D"/>
    <w:rsid w:val="00733BC2"/>
    <w:rsid w:val="00733C5F"/>
    <w:rsid w:val="00733C7C"/>
    <w:rsid w:val="00733D20"/>
    <w:rsid w:val="00733D2B"/>
    <w:rsid w:val="00733D5B"/>
    <w:rsid w:val="00733D95"/>
    <w:rsid w:val="00733DD8"/>
    <w:rsid w:val="00733E8E"/>
    <w:rsid w:val="00733EE7"/>
    <w:rsid w:val="00733F59"/>
    <w:rsid w:val="00733F98"/>
    <w:rsid w:val="00733FA8"/>
    <w:rsid w:val="00734070"/>
    <w:rsid w:val="00734116"/>
    <w:rsid w:val="0073416B"/>
    <w:rsid w:val="00734235"/>
    <w:rsid w:val="007342E6"/>
    <w:rsid w:val="00734300"/>
    <w:rsid w:val="00734317"/>
    <w:rsid w:val="00734346"/>
    <w:rsid w:val="007343B0"/>
    <w:rsid w:val="007343DC"/>
    <w:rsid w:val="00734432"/>
    <w:rsid w:val="007344C8"/>
    <w:rsid w:val="007344DA"/>
    <w:rsid w:val="007344E4"/>
    <w:rsid w:val="0073458E"/>
    <w:rsid w:val="00734614"/>
    <w:rsid w:val="007346D8"/>
    <w:rsid w:val="007346DA"/>
    <w:rsid w:val="0073478D"/>
    <w:rsid w:val="00734795"/>
    <w:rsid w:val="007347B4"/>
    <w:rsid w:val="0073481E"/>
    <w:rsid w:val="0073486D"/>
    <w:rsid w:val="0073487F"/>
    <w:rsid w:val="00734929"/>
    <w:rsid w:val="00734978"/>
    <w:rsid w:val="007349CC"/>
    <w:rsid w:val="007349F9"/>
    <w:rsid w:val="00734A3B"/>
    <w:rsid w:val="00734ABA"/>
    <w:rsid w:val="00734C82"/>
    <w:rsid w:val="00734CA8"/>
    <w:rsid w:val="00734CAA"/>
    <w:rsid w:val="00734CF8"/>
    <w:rsid w:val="00734D30"/>
    <w:rsid w:val="00734D65"/>
    <w:rsid w:val="00734E47"/>
    <w:rsid w:val="00734E4D"/>
    <w:rsid w:val="00734E63"/>
    <w:rsid w:val="00734E7A"/>
    <w:rsid w:val="00734EC5"/>
    <w:rsid w:val="00734F8B"/>
    <w:rsid w:val="00734FF1"/>
    <w:rsid w:val="00735081"/>
    <w:rsid w:val="007350C2"/>
    <w:rsid w:val="0073515F"/>
    <w:rsid w:val="00735267"/>
    <w:rsid w:val="00735281"/>
    <w:rsid w:val="00735282"/>
    <w:rsid w:val="00735316"/>
    <w:rsid w:val="00735322"/>
    <w:rsid w:val="0073535B"/>
    <w:rsid w:val="0073536D"/>
    <w:rsid w:val="007353C9"/>
    <w:rsid w:val="00735415"/>
    <w:rsid w:val="00735440"/>
    <w:rsid w:val="0073544B"/>
    <w:rsid w:val="007354D1"/>
    <w:rsid w:val="00735533"/>
    <w:rsid w:val="00735566"/>
    <w:rsid w:val="00735599"/>
    <w:rsid w:val="007355C9"/>
    <w:rsid w:val="00735609"/>
    <w:rsid w:val="00735615"/>
    <w:rsid w:val="0073564F"/>
    <w:rsid w:val="00735671"/>
    <w:rsid w:val="007356DD"/>
    <w:rsid w:val="007357AE"/>
    <w:rsid w:val="007357EF"/>
    <w:rsid w:val="0073581B"/>
    <w:rsid w:val="0073583E"/>
    <w:rsid w:val="00735868"/>
    <w:rsid w:val="00735966"/>
    <w:rsid w:val="007359E4"/>
    <w:rsid w:val="00735A2F"/>
    <w:rsid w:val="00735A82"/>
    <w:rsid w:val="00735B83"/>
    <w:rsid w:val="00735B95"/>
    <w:rsid w:val="00735BA7"/>
    <w:rsid w:val="00735BE7"/>
    <w:rsid w:val="00735BFA"/>
    <w:rsid w:val="00735BFF"/>
    <w:rsid w:val="00735C69"/>
    <w:rsid w:val="00735CB9"/>
    <w:rsid w:val="00735D54"/>
    <w:rsid w:val="00735D5D"/>
    <w:rsid w:val="00735DAE"/>
    <w:rsid w:val="00735E4A"/>
    <w:rsid w:val="00735EA8"/>
    <w:rsid w:val="00735F46"/>
    <w:rsid w:val="0073606D"/>
    <w:rsid w:val="00736098"/>
    <w:rsid w:val="00736102"/>
    <w:rsid w:val="00736105"/>
    <w:rsid w:val="00736140"/>
    <w:rsid w:val="00736163"/>
    <w:rsid w:val="007361A6"/>
    <w:rsid w:val="007362D4"/>
    <w:rsid w:val="0073630F"/>
    <w:rsid w:val="0073634C"/>
    <w:rsid w:val="00736439"/>
    <w:rsid w:val="0073643D"/>
    <w:rsid w:val="00736468"/>
    <w:rsid w:val="0073649A"/>
    <w:rsid w:val="007364C3"/>
    <w:rsid w:val="007364C8"/>
    <w:rsid w:val="007364CA"/>
    <w:rsid w:val="00736502"/>
    <w:rsid w:val="0073650A"/>
    <w:rsid w:val="007365A9"/>
    <w:rsid w:val="007365EA"/>
    <w:rsid w:val="00736602"/>
    <w:rsid w:val="0073666D"/>
    <w:rsid w:val="0073666F"/>
    <w:rsid w:val="007368AE"/>
    <w:rsid w:val="007368C3"/>
    <w:rsid w:val="007368C6"/>
    <w:rsid w:val="007368E7"/>
    <w:rsid w:val="00736911"/>
    <w:rsid w:val="00736953"/>
    <w:rsid w:val="0073696A"/>
    <w:rsid w:val="00736992"/>
    <w:rsid w:val="007369D6"/>
    <w:rsid w:val="00736ADC"/>
    <w:rsid w:val="00736B04"/>
    <w:rsid w:val="00736B3C"/>
    <w:rsid w:val="00736BF4"/>
    <w:rsid w:val="00736C03"/>
    <w:rsid w:val="00736C53"/>
    <w:rsid w:val="00736CB0"/>
    <w:rsid w:val="00736CE1"/>
    <w:rsid w:val="00736D18"/>
    <w:rsid w:val="00736D22"/>
    <w:rsid w:val="00736D4C"/>
    <w:rsid w:val="00736D87"/>
    <w:rsid w:val="00736EA4"/>
    <w:rsid w:val="00736F15"/>
    <w:rsid w:val="00736F29"/>
    <w:rsid w:val="00736F42"/>
    <w:rsid w:val="00736F94"/>
    <w:rsid w:val="00736FFA"/>
    <w:rsid w:val="00737031"/>
    <w:rsid w:val="00737086"/>
    <w:rsid w:val="0073708A"/>
    <w:rsid w:val="007370B1"/>
    <w:rsid w:val="00737141"/>
    <w:rsid w:val="0073715C"/>
    <w:rsid w:val="00737185"/>
    <w:rsid w:val="0073719C"/>
    <w:rsid w:val="0073721D"/>
    <w:rsid w:val="00737256"/>
    <w:rsid w:val="00737264"/>
    <w:rsid w:val="007372B5"/>
    <w:rsid w:val="0073736D"/>
    <w:rsid w:val="007373A4"/>
    <w:rsid w:val="007373DC"/>
    <w:rsid w:val="007373E8"/>
    <w:rsid w:val="007373F4"/>
    <w:rsid w:val="0073744C"/>
    <w:rsid w:val="00737455"/>
    <w:rsid w:val="00737476"/>
    <w:rsid w:val="007374C8"/>
    <w:rsid w:val="007374FF"/>
    <w:rsid w:val="00737557"/>
    <w:rsid w:val="0073756D"/>
    <w:rsid w:val="00737588"/>
    <w:rsid w:val="0073760C"/>
    <w:rsid w:val="0073762D"/>
    <w:rsid w:val="007376B3"/>
    <w:rsid w:val="007376D5"/>
    <w:rsid w:val="007376F2"/>
    <w:rsid w:val="00737749"/>
    <w:rsid w:val="0073774D"/>
    <w:rsid w:val="00737774"/>
    <w:rsid w:val="00737871"/>
    <w:rsid w:val="0073789F"/>
    <w:rsid w:val="007378BD"/>
    <w:rsid w:val="00737979"/>
    <w:rsid w:val="007379E0"/>
    <w:rsid w:val="007379F5"/>
    <w:rsid w:val="00737A6D"/>
    <w:rsid w:val="00737A78"/>
    <w:rsid w:val="00737AA0"/>
    <w:rsid w:val="00737B14"/>
    <w:rsid w:val="00737B33"/>
    <w:rsid w:val="00737B66"/>
    <w:rsid w:val="00737B6F"/>
    <w:rsid w:val="00737B94"/>
    <w:rsid w:val="00737BC6"/>
    <w:rsid w:val="00737BEB"/>
    <w:rsid w:val="00737C2D"/>
    <w:rsid w:val="00737CA4"/>
    <w:rsid w:val="00737CA7"/>
    <w:rsid w:val="00737CE2"/>
    <w:rsid w:val="00737CED"/>
    <w:rsid w:val="00737D1A"/>
    <w:rsid w:val="00737D9E"/>
    <w:rsid w:val="00737DFF"/>
    <w:rsid w:val="00737E1D"/>
    <w:rsid w:val="00737EE8"/>
    <w:rsid w:val="00737F24"/>
    <w:rsid w:val="00737FC4"/>
    <w:rsid w:val="00737FD8"/>
    <w:rsid w:val="00737FFC"/>
    <w:rsid w:val="00740009"/>
    <w:rsid w:val="007400FE"/>
    <w:rsid w:val="0074011E"/>
    <w:rsid w:val="0074018B"/>
    <w:rsid w:val="007401E8"/>
    <w:rsid w:val="00740219"/>
    <w:rsid w:val="00740328"/>
    <w:rsid w:val="00740378"/>
    <w:rsid w:val="00740490"/>
    <w:rsid w:val="007404FD"/>
    <w:rsid w:val="0074057C"/>
    <w:rsid w:val="00740589"/>
    <w:rsid w:val="007405D3"/>
    <w:rsid w:val="00740609"/>
    <w:rsid w:val="0074067C"/>
    <w:rsid w:val="00740691"/>
    <w:rsid w:val="0074069E"/>
    <w:rsid w:val="007406F8"/>
    <w:rsid w:val="00740723"/>
    <w:rsid w:val="00740769"/>
    <w:rsid w:val="0074078E"/>
    <w:rsid w:val="00740816"/>
    <w:rsid w:val="007408AF"/>
    <w:rsid w:val="007408C8"/>
    <w:rsid w:val="007408F2"/>
    <w:rsid w:val="007408F9"/>
    <w:rsid w:val="00740A67"/>
    <w:rsid w:val="00740B3A"/>
    <w:rsid w:val="00740C92"/>
    <w:rsid w:val="00740C96"/>
    <w:rsid w:val="00740CDA"/>
    <w:rsid w:val="00740CE0"/>
    <w:rsid w:val="00740D0E"/>
    <w:rsid w:val="00740D4E"/>
    <w:rsid w:val="00740D92"/>
    <w:rsid w:val="00740DCF"/>
    <w:rsid w:val="00740DF9"/>
    <w:rsid w:val="00740DFD"/>
    <w:rsid w:val="00740E49"/>
    <w:rsid w:val="00740E9E"/>
    <w:rsid w:val="00740ECF"/>
    <w:rsid w:val="00740EE2"/>
    <w:rsid w:val="00740EEC"/>
    <w:rsid w:val="00740F9B"/>
    <w:rsid w:val="00740FD3"/>
    <w:rsid w:val="0074107F"/>
    <w:rsid w:val="0074108E"/>
    <w:rsid w:val="0074109A"/>
    <w:rsid w:val="00741192"/>
    <w:rsid w:val="00741198"/>
    <w:rsid w:val="0074128F"/>
    <w:rsid w:val="007412BD"/>
    <w:rsid w:val="007413A9"/>
    <w:rsid w:val="007413BC"/>
    <w:rsid w:val="007413E8"/>
    <w:rsid w:val="00741559"/>
    <w:rsid w:val="007415A5"/>
    <w:rsid w:val="00741641"/>
    <w:rsid w:val="007416FE"/>
    <w:rsid w:val="00741719"/>
    <w:rsid w:val="00741788"/>
    <w:rsid w:val="007417B7"/>
    <w:rsid w:val="007417BB"/>
    <w:rsid w:val="007417BD"/>
    <w:rsid w:val="007417C4"/>
    <w:rsid w:val="007417FF"/>
    <w:rsid w:val="00741856"/>
    <w:rsid w:val="0074186B"/>
    <w:rsid w:val="007418B0"/>
    <w:rsid w:val="007418CC"/>
    <w:rsid w:val="0074191B"/>
    <w:rsid w:val="00741978"/>
    <w:rsid w:val="00741981"/>
    <w:rsid w:val="007419D0"/>
    <w:rsid w:val="00741A41"/>
    <w:rsid w:val="00741A78"/>
    <w:rsid w:val="00741AE8"/>
    <w:rsid w:val="00741B37"/>
    <w:rsid w:val="00741B43"/>
    <w:rsid w:val="00741B4F"/>
    <w:rsid w:val="00741B75"/>
    <w:rsid w:val="00741BAA"/>
    <w:rsid w:val="00741BCA"/>
    <w:rsid w:val="00741BEB"/>
    <w:rsid w:val="00741CF6"/>
    <w:rsid w:val="00741D96"/>
    <w:rsid w:val="00741F85"/>
    <w:rsid w:val="00741FA6"/>
    <w:rsid w:val="0074204A"/>
    <w:rsid w:val="00742092"/>
    <w:rsid w:val="007420C8"/>
    <w:rsid w:val="0074210A"/>
    <w:rsid w:val="0074212A"/>
    <w:rsid w:val="00742202"/>
    <w:rsid w:val="0074222E"/>
    <w:rsid w:val="007422A3"/>
    <w:rsid w:val="007422D0"/>
    <w:rsid w:val="007422FD"/>
    <w:rsid w:val="00742379"/>
    <w:rsid w:val="007423FB"/>
    <w:rsid w:val="00742449"/>
    <w:rsid w:val="007424C5"/>
    <w:rsid w:val="00742512"/>
    <w:rsid w:val="00742538"/>
    <w:rsid w:val="00742561"/>
    <w:rsid w:val="00742566"/>
    <w:rsid w:val="0074260A"/>
    <w:rsid w:val="00742611"/>
    <w:rsid w:val="00742645"/>
    <w:rsid w:val="00742688"/>
    <w:rsid w:val="00742704"/>
    <w:rsid w:val="007427BA"/>
    <w:rsid w:val="007427E8"/>
    <w:rsid w:val="007428D6"/>
    <w:rsid w:val="007428EC"/>
    <w:rsid w:val="007429F8"/>
    <w:rsid w:val="00742A3B"/>
    <w:rsid w:val="00742A65"/>
    <w:rsid w:val="00742A95"/>
    <w:rsid w:val="00742B37"/>
    <w:rsid w:val="00742BB5"/>
    <w:rsid w:val="00742BB7"/>
    <w:rsid w:val="00742C60"/>
    <w:rsid w:val="00742C78"/>
    <w:rsid w:val="00742C81"/>
    <w:rsid w:val="00742C96"/>
    <w:rsid w:val="00742CC3"/>
    <w:rsid w:val="00742D87"/>
    <w:rsid w:val="00742DC7"/>
    <w:rsid w:val="00742DCB"/>
    <w:rsid w:val="00742E12"/>
    <w:rsid w:val="00742E4E"/>
    <w:rsid w:val="00742EC7"/>
    <w:rsid w:val="00742F00"/>
    <w:rsid w:val="00742F54"/>
    <w:rsid w:val="00742F6A"/>
    <w:rsid w:val="00743172"/>
    <w:rsid w:val="007431AE"/>
    <w:rsid w:val="007431BD"/>
    <w:rsid w:val="00743204"/>
    <w:rsid w:val="00743207"/>
    <w:rsid w:val="0074322D"/>
    <w:rsid w:val="00743311"/>
    <w:rsid w:val="00743411"/>
    <w:rsid w:val="00743428"/>
    <w:rsid w:val="0074343E"/>
    <w:rsid w:val="007434AD"/>
    <w:rsid w:val="007434D1"/>
    <w:rsid w:val="007434D5"/>
    <w:rsid w:val="0074356B"/>
    <w:rsid w:val="0074359B"/>
    <w:rsid w:val="007435F7"/>
    <w:rsid w:val="007436CC"/>
    <w:rsid w:val="0074371F"/>
    <w:rsid w:val="00743836"/>
    <w:rsid w:val="00743838"/>
    <w:rsid w:val="00743871"/>
    <w:rsid w:val="007438D1"/>
    <w:rsid w:val="007438D5"/>
    <w:rsid w:val="00743A6B"/>
    <w:rsid w:val="00743A7C"/>
    <w:rsid w:val="00743ACE"/>
    <w:rsid w:val="00743BB8"/>
    <w:rsid w:val="00743BC6"/>
    <w:rsid w:val="00743BD2"/>
    <w:rsid w:val="00743C52"/>
    <w:rsid w:val="00743D06"/>
    <w:rsid w:val="00743D3D"/>
    <w:rsid w:val="00743D44"/>
    <w:rsid w:val="00743E08"/>
    <w:rsid w:val="00743E28"/>
    <w:rsid w:val="00743EB3"/>
    <w:rsid w:val="00743ED5"/>
    <w:rsid w:val="00743F18"/>
    <w:rsid w:val="00743F5C"/>
    <w:rsid w:val="00744036"/>
    <w:rsid w:val="007440C0"/>
    <w:rsid w:val="007440D1"/>
    <w:rsid w:val="00744112"/>
    <w:rsid w:val="00744132"/>
    <w:rsid w:val="00744221"/>
    <w:rsid w:val="00744236"/>
    <w:rsid w:val="007442CC"/>
    <w:rsid w:val="00744379"/>
    <w:rsid w:val="007443B0"/>
    <w:rsid w:val="007443B3"/>
    <w:rsid w:val="00744462"/>
    <w:rsid w:val="007444A9"/>
    <w:rsid w:val="007444B2"/>
    <w:rsid w:val="00744552"/>
    <w:rsid w:val="00744575"/>
    <w:rsid w:val="00744589"/>
    <w:rsid w:val="007445B6"/>
    <w:rsid w:val="007445C1"/>
    <w:rsid w:val="00744606"/>
    <w:rsid w:val="00744670"/>
    <w:rsid w:val="00744682"/>
    <w:rsid w:val="007446CB"/>
    <w:rsid w:val="0074472E"/>
    <w:rsid w:val="0074474B"/>
    <w:rsid w:val="00744788"/>
    <w:rsid w:val="007447CF"/>
    <w:rsid w:val="00744869"/>
    <w:rsid w:val="00744886"/>
    <w:rsid w:val="007448EB"/>
    <w:rsid w:val="00744959"/>
    <w:rsid w:val="0074499C"/>
    <w:rsid w:val="007449F4"/>
    <w:rsid w:val="00744A87"/>
    <w:rsid w:val="00744AAD"/>
    <w:rsid w:val="00744C13"/>
    <w:rsid w:val="00744C1A"/>
    <w:rsid w:val="00744C2E"/>
    <w:rsid w:val="00744C39"/>
    <w:rsid w:val="00744C9E"/>
    <w:rsid w:val="00744D90"/>
    <w:rsid w:val="00744DD0"/>
    <w:rsid w:val="00744E68"/>
    <w:rsid w:val="00744EB2"/>
    <w:rsid w:val="00744F5F"/>
    <w:rsid w:val="00744F98"/>
    <w:rsid w:val="00744FDF"/>
    <w:rsid w:val="00744FF3"/>
    <w:rsid w:val="00745080"/>
    <w:rsid w:val="00745089"/>
    <w:rsid w:val="00745095"/>
    <w:rsid w:val="007450E0"/>
    <w:rsid w:val="0074511A"/>
    <w:rsid w:val="00745125"/>
    <w:rsid w:val="00745128"/>
    <w:rsid w:val="0074520D"/>
    <w:rsid w:val="00745229"/>
    <w:rsid w:val="00745250"/>
    <w:rsid w:val="007452A0"/>
    <w:rsid w:val="007452EE"/>
    <w:rsid w:val="0074535D"/>
    <w:rsid w:val="00745378"/>
    <w:rsid w:val="007453A5"/>
    <w:rsid w:val="00745406"/>
    <w:rsid w:val="00745463"/>
    <w:rsid w:val="007454EB"/>
    <w:rsid w:val="0074553C"/>
    <w:rsid w:val="0074553F"/>
    <w:rsid w:val="00745549"/>
    <w:rsid w:val="0074555F"/>
    <w:rsid w:val="007455AE"/>
    <w:rsid w:val="007455C5"/>
    <w:rsid w:val="007455C8"/>
    <w:rsid w:val="007455ED"/>
    <w:rsid w:val="007455FF"/>
    <w:rsid w:val="0074575F"/>
    <w:rsid w:val="0074576D"/>
    <w:rsid w:val="0074578B"/>
    <w:rsid w:val="007457D2"/>
    <w:rsid w:val="00745846"/>
    <w:rsid w:val="007458AB"/>
    <w:rsid w:val="007458D5"/>
    <w:rsid w:val="00745927"/>
    <w:rsid w:val="0074592E"/>
    <w:rsid w:val="00745965"/>
    <w:rsid w:val="007459A2"/>
    <w:rsid w:val="007459CA"/>
    <w:rsid w:val="007459CB"/>
    <w:rsid w:val="007459CE"/>
    <w:rsid w:val="00745A0E"/>
    <w:rsid w:val="00745A22"/>
    <w:rsid w:val="00745A3A"/>
    <w:rsid w:val="00745AA8"/>
    <w:rsid w:val="00745C51"/>
    <w:rsid w:val="00745C89"/>
    <w:rsid w:val="00745D23"/>
    <w:rsid w:val="00745D68"/>
    <w:rsid w:val="00745D99"/>
    <w:rsid w:val="00745DE7"/>
    <w:rsid w:val="00745E95"/>
    <w:rsid w:val="00745EA8"/>
    <w:rsid w:val="00745EDF"/>
    <w:rsid w:val="00745EF4"/>
    <w:rsid w:val="00745F48"/>
    <w:rsid w:val="00745FB4"/>
    <w:rsid w:val="00746055"/>
    <w:rsid w:val="0074612F"/>
    <w:rsid w:val="00746227"/>
    <w:rsid w:val="0074624B"/>
    <w:rsid w:val="007463CA"/>
    <w:rsid w:val="007463FA"/>
    <w:rsid w:val="00746407"/>
    <w:rsid w:val="00746436"/>
    <w:rsid w:val="0074646B"/>
    <w:rsid w:val="007464CC"/>
    <w:rsid w:val="007464CF"/>
    <w:rsid w:val="0074650F"/>
    <w:rsid w:val="0074655B"/>
    <w:rsid w:val="007465BA"/>
    <w:rsid w:val="00746694"/>
    <w:rsid w:val="007466F9"/>
    <w:rsid w:val="00746705"/>
    <w:rsid w:val="007467B5"/>
    <w:rsid w:val="00746865"/>
    <w:rsid w:val="0074688D"/>
    <w:rsid w:val="007468B4"/>
    <w:rsid w:val="007469EE"/>
    <w:rsid w:val="00746A2C"/>
    <w:rsid w:val="00746A61"/>
    <w:rsid w:val="00746A6A"/>
    <w:rsid w:val="00746ACE"/>
    <w:rsid w:val="00746B03"/>
    <w:rsid w:val="00746B8A"/>
    <w:rsid w:val="00746C11"/>
    <w:rsid w:val="00746C25"/>
    <w:rsid w:val="00746C29"/>
    <w:rsid w:val="00746DE7"/>
    <w:rsid w:val="00746EB7"/>
    <w:rsid w:val="00746ECF"/>
    <w:rsid w:val="00746EDF"/>
    <w:rsid w:val="00746F50"/>
    <w:rsid w:val="00746FC5"/>
    <w:rsid w:val="00747093"/>
    <w:rsid w:val="00747095"/>
    <w:rsid w:val="007470B1"/>
    <w:rsid w:val="007470BB"/>
    <w:rsid w:val="007470FE"/>
    <w:rsid w:val="007471E1"/>
    <w:rsid w:val="00747296"/>
    <w:rsid w:val="00747302"/>
    <w:rsid w:val="007473C5"/>
    <w:rsid w:val="007473E7"/>
    <w:rsid w:val="00747469"/>
    <w:rsid w:val="007474C9"/>
    <w:rsid w:val="007474DA"/>
    <w:rsid w:val="00747568"/>
    <w:rsid w:val="0074762F"/>
    <w:rsid w:val="0074763F"/>
    <w:rsid w:val="0074767A"/>
    <w:rsid w:val="0074778A"/>
    <w:rsid w:val="007477EE"/>
    <w:rsid w:val="00747804"/>
    <w:rsid w:val="00747877"/>
    <w:rsid w:val="007478A4"/>
    <w:rsid w:val="007478FC"/>
    <w:rsid w:val="0074798A"/>
    <w:rsid w:val="007479BE"/>
    <w:rsid w:val="00747A46"/>
    <w:rsid w:val="00747A90"/>
    <w:rsid w:val="00747BA1"/>
    <w:rsid w:val="00747BE7"/>
    <w:rsid w:val="00747C07"/>
    <w:rsid w:val="00747CBF"/>
    <w:rsid w:val="00747D5E"/>
    <w:rsid w:val="00747D7B"/>
    <w:rsid w:val="00747D8E"/>
    <w:rsid w:val="00747DA1"/>
    <w:rsid w:val="00747DA5"/>
    <w:rsid w:val="00747DC8"/>
    <w:rsid w:val="00747DDE"/>
    <w:rsid w:val="00747E72"/>
    <w:rsid w:val="00747E8F"/>
    <w:rsid w:val="00747E9B"/>
    <w:rsid w:val="00747EF3"/>
    <w:rsid w:val="00747F0C"/>
    <w:rsid w:val="00747F3E"/>
    <w:rsid w:val="00747F57"/>
    <w:rsid w:val="00747F69"/>
    <w:rsid w:val="00747FD4"/>
    <w:rsid w:val="00750006"/>
    <w:rsid w:val="00750018"/>
    <w:rsid w:val="0075005F"/>
    <w:rsid w:val="0075012F"/>
    <w:rsid w:val="007501D4"/>
    <w:rsid w:val="0075024F"/>
    <w:rsid w:val="00750266"/>
    <w:rsid w:val="007502AF"/>
    <w:rsid w:val="007502CE"/>
    <w:rsid w:val="00750321"/>
    <w:rsid w:val="00750331"/>
    <w:rsid w:val="00750350"/>
    <w:rsid w:val="00750392"/>
    <w:rsid w:val="0075048C"/>
    <w:rsid w:val="007504C4"/>
    <w:rsid w:val="007504D8"/>
    <w:rsid w:val="0075051F"/>
    <w:rsid w:val="0075055A"/>
    <w:rsid w:val="00750571"/>
    <w:rsid w:val="0075060E"/>
    <w:rsid w:val="0075061D"/>
    <w:rsid w:val="00750665"/>
    <w:rsid w:val="007506DD"/>
    <w:rsid w:val="007506E6"/>
    <w:rsid w:val="0075078E"/>
    <w:rsid w:val="00750801"/>
    <w:rsid w:val="007508A4"/>
    <w:rsid w:val="007508C0"/>
    <w:rsid w:val="0075090D"/>
    <w:rsid w:val="007509B9"/>
    <w:rsid w:val="007509D8"/>
    <w:rsid w:val="00750AB8"/>
    <w:rsid w:val="00750B5C"/>
    <w:rsid w:val="00750BD4"/>
    <w:rsid w:val="00750BE0"/>
    <w:rsid w:val="00750C16"/>
    <w:rsid w:val="00750C30"/>
    <w:rsid w:val="00750C3A"/>
    <w:rsid w:val="00750D67"/>
    <w:rsid w:val="00750DCD"/>
    <w:rsid w:val="00750DFB"/>
    <w:rsid w:val="00750E95"/>
    <w:rsid w:val="00750F6A"/>
    <w:rsid w:val="00750FA2"/>
    <w:rsid w:val="00750FF0"/>
    <w:rsid w:val="007510D2"/>
    <w:rsid w:val="007510DB"/>
    <w:rsid w:val="007510F8"/>
    <w:rsid w:val="0075110A"/>
    <w:rsid w:val="0075111D"/>
    <w:rsid w:val="0075112F"/>
    <w:rsid w:val="007511F9"/>
    <w:rsid w:val="00751248"/>
    <w:rsid w:val="00751287"/>
    <w:rsid w:val="007513C9"/>
    <w:rsid w:val="007513DE"/>
    <w:rsid w:val="00751420"/>
    <w:rsid w:val="0075144B"/>
    <w:rsid w:val="00751463"/>
    <w:rsid w:val="00751481"/>
    <w:rsid w:val="007514A4"/>
    <w:rsid w:val="00751548"/>
    <w:rsid w:val="007515B0"/>
    <w:rsid w:val="0075162F"/>
    <w:rsid w:val="00751664"/>
    <w:rsid w:val="00751667"/>
    <w:rsid w:val="007516DC"/>
    <w:rsid w:val="007516FC"/>
    <w:rsid w:val="00751842"/>
    <w:rsid w:val="00751851"/>
    <w:rsid w:val="007518F8"/>
    <w:rsid w:val="0075190A"/>
    <w:rsid w:val="0075191A"/>
    <w:rsid w:val="00751A85"/>
    <w:rsid w:val="00751A87"/>
    <w:rsid w:val="00751AAA"/>
    <w:rsid w:val="00751B0B"/>
    <w:rsid w:val="00751B86"/>
    <w:rsid w:val="00751BC4"/>
    <w:rsid w:val="00751BE4"/>
    <w:rsid w:val="00751C00"/>
    <w:rsid w:val="00751D47"/>
    <w:rsid w:val="00751D8D"/>
    <w:rsid w:val="00751D94"/>
    <w:rsid w:val="00751ECD"/>
    <w:rsid w:val="00751EFA"/>
    <w:rsid w:val="00751F47"/>
    <w:rsid w:val="00751F6B"/>
    <w:rsid w:val="00751F98"/>
    <w:rsid w:val="00751FAB"/>
    <w:rsid w:val="007520DE"/>
    <w:rsid w:val="00752144"/>
    <w:rsid w:val="007521DB"/>
    <w:rsid w:val="007521F3"/>
    <w:rsid w:val="00752200"/>
    <w:rsid w:val="00752217"/>
    <w:rsid w:val="007522DB"/>
    <w:rsid w:val="007523E4"/>
    <w:rsid w:val="00752423"/>
    <w:rsid w:val="00752426"/>
    <w:rsid w:val="00752443"/>
    <w:rsid w:val="00752605"/>
    <w:rsid w:val="0075269A"/>
    <w:rsid w:val="007526B5"/>
    <w:rsid w:val="007526DA"/>
    <w:rsid w:val="007526EB"/>
    <w:rsid w:val="00752705"/>
    <w:rsid w:val="00752765"/>
    <w:rsid w:val="007527CC"/>
    <w:rsid w:val="007527F2"/>
    <w:rsid w:val="0075283A"/>
    <w:rsid w:val="0075286A"/>
    <w:rsid w:val="00752900"/>
    <w:rsid w:val="007529A3"/>
    <w:rsid w:val="007529A8"/>
    <w:rsid w:val="00752AAD"/>
    <w:rsid w:val="00752B13"/>
    <w:rsid w:val="00752B50"/>
    <w:rsid w:val="00752BC8"/>
    <w:rsid w:val="00752C2E"/>
    <w:rsid w:val="00752D49"/>
    <w:rsid w:val="00752D55"/>
    <w:rsid w:val="00752E37"/>
    <w:rsid w:val="00752FD1"/>
    <w:rsid w:val="00752FE9"/>
    <w:rsid w:val="0075305E"/>
    <w:rsid w:val="00753074"/>
    <w:rsid w:val="00753091"/>
    <w:rsid w:val="0075316E"/>
    <w:rsid w:val="007531A4"/>
    <w:rsid w:val="0075320C"/>
    <w:rsid w:val="0075327B"/>
    <w:rsid w:val="007532B6"/>
    <w:rsid w:val="00753325"/>
    <w:rsid w:val="007533A7"/>
    <w:rsid w:val="0075340C"/>
    <w:rsid w:val="0075341B"/>
    <w:rsid w:val="0075345B"/>
    <w:rsid w:val="0075346E"/>
    <w:rsid w:val="007534B1"/>
    <w:rsid w:val="007534E5"/>
    <w:rsid w:val="0075353C"/>
    <w:rsid w:val="0075357A"/>
    <w:rsid w:val="007535B0"/>
    <w:rsid w:val="007535B3"/>
    <w:rsid w:val="007535D9"/>
    <w:rsid w:val="0075361A"/>
    <w:rsid w:val="007536F9"/>
    <w:rsid w:val="007536FB"/>
    <w:rsid w:val="00753701"/>
    <w:rsid w:val="00753754"/>
    <w:rsid w:val="00753779"/>
    <w:rsid w:val="00753787"/>
    <w:rsid w:val="007537BB"/>
    <w:rsid w:val="007537D1"/>
    <w:rsid w:val="007537E0"/>
    <w:rsid w:val="0075382D"/>
    <w:rsid w:val="00753873"/>
    <w:rsid w:val="00753878"/>
    <w:rsid w:val="0075387A"/>
    <w:rsid w:val="007538D6"/>
    <w:rsid w:val="00753901"/>
    <w:rsid w:val="00753932"/>
    <w:rsid w:val="00753A46"/>
    <w:rsid w:val="00753AB2"/>
    <w:rsid w:val="00753AB7"/>
    <w:rsid w:val="00753B0F"/>
    <w:rsid w:val="00753BE1"/>
    <w:rsid w:val="00753C26"/>
    <w:rsid w:val="00753C74"/>
    <w:rsid w:val="00753C82"/>
    <w:rsid w:val="00753DAA"/>
    <w:rsid w:val="00753DCC"/>
    <w:rsid w:val="00753DD9"/>
    <w:rsid w:val="00753DFA"/>
    <w:rsid w:val="00753E42"/>
    <w:rsid w:val="00753FAC"/>
    <w:rsid w:val="00754025"/>
    <w:rsid w:val="00754057"/>
    <w:rsid w:val="007540EF"/>
    <w:rsid w:val="00754180"/>
    <w:rsid w:val="007541F6"/>
    <w:rsid w:val="0075420C"/>
    <w:rsid w:val="00754230"/>
    <w:rsid w:val="00754293"/>
    <w:rsid w:val="0075433C"/>
    <w:rsid w:val="00754383"/>
    <w:rsid w:val="00754388"/>
    <w:rsid w:val="00754435"/>
    <w:rsid w:val="0075443A"/>
    <w:rsid w:val="0075444A"/>
    <w:rsid w:val="00754549"/>
    <w:rsid w:val="0075454F"/>
    <w:rsid w:val="0075457A"/>
    <w:rsid w:val="007545F4"/>
    <w:rsid w:val="0075461C"/>
    <w:rsid w:val="00754640"/>
    <w:rsid w:val="007546A9"/>
    <w:rsid w:val="00754717"/>
    <w:rsid w:val="00754725"/>
    <w:rsid w:val="0075475E"/>
    <w:rsid w:val="00754784"/>
    <w:rsid w:val="007547E7"/>
    <w:rsid w:val="007547F3"/>
    <w:rsid w:val="0075481D"/>
    <w:rsid w:val="00754888"/>
    <w:rsid w:val="007548A3"/>
    <w:rsid w:val="007548AA"/>
    <w:rsid w:val="007548BC"/>
    <w:rsid w:val="00754922"/>
    <w:rsid w:val="0075497A"/>
    <w:rsid w:val="00754981"/>
    <w:rsid w:val="00754996"/>
    <w:rsid w:val="007549E0"/>
    <w:rsid w:val="007549E1"/>
    <w:rsid w:val="007549FD"/>
    <w:rsid w:val="00754A0A"/>
    <w:rsid w:val="00754A4E"/>
    <w:rsid w:val="00754AAA"/>
    <w:rsid w:val="00754AE9"/>
    <w:rsid w:val="00754B59"/>
    <w:rsid w:val="00754B66"/>
    <w:rsid w:val="00754C22"/>
    <w:rsid w:val="00754C2C"/>
    <w:rsid w:val="00754CED"/>
    <w:rsid w:val="00754D90"/>
    <w:rsid w:val="00754DA6"/>
    <w:rsid w:val="00754E0B"/>
    <w:rsid w:val="00754E62"/>
    <w:rsid w:val="00754F35"/>
    <w:rsid w:val="00754F5A"/>
    <w:rsid w:val="00754F5E"/>
    <w:rsid w:val="00754FB2"/>
    <w:rsid w:val="00755035"/>
    <w:rsid w:val="0075511F"/>
    <w:rsid w:val="0075520B"/>
    <w:rsid w:val="00755242"/>
    <w:rsid w:val="0075524F"/>
    <w:rsid w:val="0075526E"/>
    <w:rsid w:val="007552D3"/>
    <w:rsid w:val="007553C1"/>
    <w:rsid w:val="0075543B"/>
    <w:rsid w:val="00755445"/>
    <w:rsid w:val="0075547D"/>
    <w:rsid w:val="007554CB"/>
    <w:rsid w:val="007554FC"/>
    <w:rsid w:val="00755524"/>
    <w:rsid w:val="00755528"/>
    <w:rsid w:val="00755530"/>
    <w:rsid w:val="00755552"/>
    <w:rsid w:val="00755586"/>
    <w:rsid w:val="007555E9"/>
    <w:rsid w:val="007555EB"/>
    <w:rsid w:val="00755631"/>
    <w:rsid w:val="0075568B"/>
    <w:rsid w:val="00755711"/>
    <w:rsid w:val="007557CE"/>
    <w:rsid w:val="007557EA"/>
    <w:rsid w:val="00755805"/>
    <w:rsid w:val="00755848"/>
    <w:rsid w:val="0075585B"/>
    <w:rsid w:val="007558F6"/>
    <w:rsid w:val="007559FC"/>
    <w:rsid w:val="00755A22"/>
    <w:rsid w:val="00755B41"/>
    <w:rsid w:val="00755B5C"/>
    <w:rsid w:val="00755B78"/>
    <w:rsid w:val="00755BA6"/>
    <w:rsid w:val="00755C42"/>
    <w:rsid w:val="00755CD3"/>
    <w:rsid w:val="00755CF3"/>
    <w:rsid w:val="00755D3A"/>
    <w:rsid w:val="00755DA8"/>
    <w:rsid w:val="00755DC1"/>
    <w:rsid w:val="00755DE7"/>
    <w:rsid w:val="00755E8F"/>
    <w:rsid w:val="00755E93"/>
    <w:rsid w:val="00755EB8"/>
    <w:rsid w:val="00755EED"/>
    <w:rsid w:val="00755FD7"/>
    <w:rsid w:val="00755FFF"/>
    <w:rsid w:val="00756029"/>
    <w:rsid w:val="00756080"/>
    <w:rsid w:val="007560C4"/>
    <w:rsid w:val="007560FF"/>
    <w:rsid w:val="00756105"/>
    <w:rsid w:val="007561FE"/>
    <w:rsid w:val="0075623F"/>
    <w:rsid w:val="00756266"/>
    <w:rsid w:val="00756269"/>
    <w:rsid w:val="00756272"/>
    <w:rsid w:val="00756300"/>
    <w:rsid w:val="007563A0"/>
    <w:rsid w:val="007563B5"/>
    <w:rsid w:val="007563C8"/>
    <w:rsid w:val="00756432"/>
    <w:rsid w:val="0075643E"/>
    <w:rsid w:val="007564B7"/>
    <w:rsid w:val="0075651B"/>
    <w:rsid w:val="0075652F"/>
    <w:rsid w:val="0075653C"/>
    <w:rsid w:val="00756558"/>
    <w:rsid w:val="007565D3"/>
    <w:rsid w:val="0075664D"/>
    <w:rsid w:val="00756690"/>
    <w:rsid w:val="007566A7"/>
    <w:rsid w:val="007566CE"/>
    <w:rsid w:val="0075673E"/>
    <w:rsid w:val="00756777"/>
    <w:rsid w:val="007567B3"/>
    <w:rsid w:val="007567C2"/>
    <w:rsid w:val="0075683F"/>
    <w:rsid w:val="00756845"/>
    <w:rsid w:val="0075689A"/>
    <w:rsid w:val="00756958"/>
    <w:rsid w:val="00756959"/>
    <w:rsid w:val="007569BE"/>
    <w:rsid w:val="00756A06"/>
    <w:rsid w:val="00756A11"/>
    <w:rsid w:val="00756A50"/>
    <w:rsid w:val="00756A6B"/>
    <w:rsid w:val="00756A98"/>
    <w:rsid w:val="00756B33"/>
    <w:rsid w:val="00756B6C"/>
    <w:rsid w:val="00756BF7"/>
    <w:rsid w:val="00756C90"/>
    <w:rsid w:val="00756C93"/>
    <w:rsid w:val="00756CB7"/>
    <w:rsid w:val="00756D62"/>
    <w:rsid w:val="00756DD5"/>
    <w:rsid w:val="00756DFA"/>
    <w:rsid w:val="00756E1E"/>
    <w:rsid w:val="00756E4B"/>
    <w:rsid w:val="00756E54"/>
    <w:rsid w:val="00756E5C"/>
    <w:rsid w:val="00756E76"/>
    <w:rsid w:val="00756EA2"/>
    <w:rsid w:val="00756F22"/>
    <w:rsid w:val="00756F98"/>
    <w:rsid w:val="00756FE2"/>
    <w:rsid w:val="0075711F"/>
    <w:rsid w:val="007572D7"/>
    <w:rsid w:val="007572DB"/>
    <w:rsid w:val="007573CA"/>
    <w:rsid w:val="007573D1"/>
    <w:rsid w:val="007573EE"/>
    <w:rsid w:val="0075744C"/>
    <w:rsid w:val="007574A0"/>
    <w:rsid w:val="007574C8"/>
    <w:rsid w:val="0075755B"/>
    <w:rsid w:val="00757654"/>
    <w:rsid w:val="0075783E"/>
    <w:rsid w:val="00757957"/>
    <w:rsid w:val="007579B0"/>
    <w:rsid w:val="007579D4"/>
    <w:rsid w:val="00757A1F"/>
    <w:rsid w:val="00757A22"/>
    <w:rsid w:val="00757A2C"/>
    <w:rsid w:val="00757A2F"/>
    <w:rsid w:val="00757A52"/>
    <w:rsid w:val="00757A5A"/>
    <w:rsid w:val="00757B21"/>
    <w:rsid w:val="00757B4C"/>
    <w:rsid w:val="00757B5D"/>
    <w:rsid w:val="00757B97"/>
    <w:rsid w:val="00757C45"/>
    <w:rsid w:val="00757DDC"/>
    <w:rsid w:val="00757DDE"/>
    <w:rsid w:val="00757DEA"/>
    <w:rsid w:val="00757E1C"/>
    <w:rsid w:val="00757EB5"/>
    <w:rsid w:val="00757F36"/>
    <w:rsid w:val="00757F41"/>
    <w:rsid w:val="00757F76"/>
    <w:rsid w:val="00757FA6"/>
    <w:rsid w:val="007601EB"/>
    <w:rsid w:val="007601EE"/>
    <w:rsid w:val="00760287"/>
    <w:rsid w:val="007602A9"/>
    <w:rsid w:val="007602AE"/>
    <w:rsid w:val="00760385"/>
    <w:rsid w:val="007603B4"/>
    <w:rsid w:val="00760461"/>
    <w:rsid w:val="00760486"/>
    <w:rsid w:val="0076048F"/>
    <w:rsid w:val="00760493"/>
    <w:rsid w:val="007604D1"/>
    <w:rsid w:val="00760508"/>
    <w:rsid w:val="00760532"/>
    <w:rsid w:val="00760539"/>
    <w:rsid w:val="007605A0"/>
    <w:rsid w:val="00760637"/>
    <w:rsid w:val="00760681"/>
    <w:rsid w:val="00760684"/>
    <w:rsid w:val="0076069E"/>
    <w:rsid w:val="0076069F"/>
    <w:rsid w:val="007606A5"/>
    <w:rsid w:val="007606C9"/>
    <w:rsid w:val="007606FA"/>
    <w:rsid w:val="0076074A"/>
    <w:rsid w:val="00760799"/>
    <w:rsid w:val="007607B9"/>
    <w:rsid w:val="007607D2"/>
    <w:rsid w:val="0076080B"/>
    <w:rsid w:val="0076095E"/>
    <w:rsid w:val="007609A3"/>
    <w:rsid w:val="007609EA"/>
    <w:rsid w:val="007609ED"/>
    <w:rsid w:val="00760A23"/>
    <w:rsid w:val="00760A68"/>
    <w:rsid w:val="00760AAC"/>
    <w:rsid w:val="00760B12"/>
    <w:rsid w:val="00760B7E"/>
    <w:rsid w:val="00760BBD"/>
    <w:rsid w:val="00760BBE"/>
    <w:rsid w:val="00760BE4"/>
    <w:rsid w:val="00760D9E"/>
    <w:rsid w:val="00760DAA"/>
    <w:rsid w:val="00760DAD"/>
    <w:rsid w:val="00760E27"/>
    <w:rsid w:val="00760E68"/>
    <w:rsid w:val="00760E98"/>
    <w:rsid w:val="00760EB9"/>
    <w:rsid w:val="00760FB2"/>
    <w:rsid w:val="00760FC7"/>
    <w:rsid w:val="0076102B"/>
    <w:rsid w:val="00761074"/>
    <w:rsid w:val="007610D5"/>
    <w:rsid w:val="0076112E"/>
    <w:rsid w:val="007611D4"/>
    <w:rsid w:val="00761240"/>
    <w:rsid w:val="0076129E"/>
    <w:rsid w:val="00761320"/>
    <w:rsid w:val="00761347"/>
    <w:rsid w:val="0076137C"/>
    <w:rsid w:val="007613DC"/>
    <w:rsid w:val="00761422"/>
    <w:rsid w:val="007615AD"/>
    <w:rsid w:val="007615BF"/>
    <w:rsid w:val="007615C6"/>
    <w:rsid w:val="007615EA"/>
    <w:rsid w:val="00761611"/>
    <w:rsid w:val="00761660"/>
    <w:rsid w:val="007616BB"/>
    <w:rsid w:val="00761884"/>
    <w:rsid w:val="007618CE"/>
    <w:rsid w:val="00761995"/>
    <w:rsid w:val="00761997"/>
    <w:rsid w:val="00761A05"/>
    <w:rsid w:val="00761B3F"/>
    <w:rsid w:val="00761B52"/>
    <w:rsid w:val="00761BB2"/>
    <w:rsid w:val="00761BB3"/>
    <w:rsid w:val="00761BFF"/>
    <w:rsid w:val="00761C10"/>
    <w:rsid w:val="00761C29"/>
    <w:rsid w:val="00761C67"/>
    <w:rsid w:val="00761C90"/>
    <w:rsid w:val="00761CA4"/>
    <w:rsid w:val="00761D3F"/>
    <w:rsid w:val="00761D84"/>
    <w:rsid w:val="00761DF7"/>
    <w:rsid w:val="00761E13"/>
    <w:rsid w:val="00761E40"/>
    <w:rsid w:val="00761E6A"/>
    <w:rsid w:val="00761EEE"/>
    <w:rsid w:val="00762011"/>
    <w:rsid w:val="00762066"/>
    <w:rsid w:val="00762067"/>
    <w:rsid w:val="00762085"/>
    <w:rsid w:val="00762091"/>
    <w:rsid w:val="007620DA"/>
    <w:rsid w:val="007620FF"/>
    <w:rsid w:val="00762179"/>
    <w:rsid w:val="0076217D"/>
    <w:rsid w:val="007622C6"/>
    <w:rsid w:val="007622E0"/>
    <w:rsid w:val="007622FE"/>
    <w:rsid w:val="0076233B"/>
    <w:rsid w:val="007623DA"/>
    <w:rsid w:val="007623E3"/>
    <w:rsid w:val="0076246B"/>
    <w:rsid w:val="007624B7"/>
    <w:rsid w:val="00762622"/>
    <w:rsid w:val="00762626"/>
    <w:rsid w:val="00762633"/>
    <w:rsid w:val="0076267D"/>
    <w:rsid w:val="00762740"/>
    <w:rsid w:val="00762790"/>
    <w:rsid w:val="007627AF"/>
    <w:rsid w:val="00762867"/>
    <w:rsid w:val="00762941"/>
    <w:rsid w:val="00762985"/>
    <w:rsid w:val="00762993"/>
    <w:rsid w:val="007629CE"/>
    <w:rsid w:val="007629FF"/>
    <w:rsid w:val="00762AFE"/>
    <w:rsid w:val="00762B02"/>
    <w:rsid w:val="00762B1C"/>
    <w:rsid w:val="00762B3E"/>
    <w:rsid w:val="00762B86"/>
    <w:rsid w:val="00762B9C"/>
    <w:rsid w:val="00762CDC"/>
    <w:rsid w:val="00762D42"/>
    <w:rsid w:val="00762D92"/>
    <w:rsid w:val="00762E27"/>
    <w:rsid w:val="00762E7D"/>
    <w:rsid w:val="00762F90"/>
    <w:rsid w:val="00762FD8"/>
    <w:rsid w:val="00762FE5"/>
    <w:rsid w:val="007630AD"/>
    <w:rsid w:val="00763149"/>
    <w:rsid w:val="0076318C"/>
    <w:rsid w:val="00763225"/>
    <w:rsid w:val="00763259"/>
    <w:rsid w:val="007632FF"/>
    <w:rsid w:val="00763342"/>
    <w:rsid w:val="00763369"/>
    <w:rsid w:val="007633AD"/>
    <w:rsid w:val="007633CC"/>
    <w:rsid w:val="007633F5"/>
    <w:rsid w:val="0076340D"/>
    <w:rsid w:val="0076341D"/>
    <w:rsid w:val="00763459"/>
    <w:rsid w:val="007634FF"/>
    <w:rsid w:val="00763539"/>
    <w:rsid w:val="0076354B"/>
    <w:rsid w:val="0076354C"/>
    <w:rsid w:val="007635CD"/>
    <w:rsid w:val="007636FA"/>
    <w:rsid w:val="007637CF"/>
    <w:rsid w:val="0076389C"/>
    <w:rsid w:val="007638A9"/>
    <w:rsid w:val="007638E6"/>
    <w:rsid w:val="00763969"/>
    <w:rsid w:val="007639F4"/>
    <w:rsid w:val="00763A49"/>
    <w:rsid w:val="00763B27"/>
    <w:rsid w:val="00763B9C"/>
    <w:rsid w:val="00763CBF"/>
    <w:rsid w:val="00763CE4"/>
    <w:rsid w:val="00763D76"/>
    <w:rsid w:val="00763E5D"/>
    <w:rsid w:val="00763EA0"/>
    <w:rsid w:val="00763F08"/>
    <w:rsid w:val="0076405F"/>
    <w:rsid w:val="007640CF"/>
    <w:rsid w:val="00764166"/>
    <w:rsid w:val="007641CB"/>
    <w:rsid w:val="00764218"/>
    <w:rsid w:val="0076421C"/>
    <w:rsid w:val="00764236"/>
    <w:rsid w:val="007643AA"/>
    <w:rsid w:val="007645AE"/>
    <w:rsid w:val="00764646"/>
    <w:rsid w:val="00764695"/>
    <w:rsid w:val="00764769"/>
    <w:rsid w:val="007647B4"/>
    <w:rsid w:val="007647F8"/>
    <w:rsid w:val="00764816"/>
    <w:rsid w:val="00764911"/>
    <w:rsid w:val="00764914"/>
    <w:rsid w:val="00764975"/>
    <w:rsid w:val="007649F0"/>
    <w:rsid w:val="00764A51"/>
    <w:rsid w:val="00764B1C"/>
    <w:rsid w:val="00764B79"/>
    <w:rsid w:val="00764B85"/>
    <w:rsid w:val="00764BA5"/>
    <w:rsid w:val="00764BE6"/>
    <w:rsid w:val="00764C37"/>
    <w:rsid w:val="00764C78"/>
    <w:rsid w:val="00764C85"/>
    <w:rsid w:val="00764C91"/>
    <w:rsid w:val="00764CA5"/>
    <w:rsid w:val="00764D46"/>
    <w:rsid w:val="00764D5C"/>
    <w:rsid w:val="00764E36"/>
    <w:rsid w:val="00764E89"/>
    <w:rsid w:val="00764E96"/>
    <w:rsid w:val="00764EA3"/>
    <w:rsid w:val="00764F04"/>
    <w:rsid w:val="00765092"/>
    <w:rsid w:val="007650E5"/>
    <w:rsid w:val="00765143"/>
    <w:rsid w:val="00765190"/>
    <w:rsid w:val="0076526E"/>
    <w:rsid w:val="00765299"/>
    <w:rsid w:val="007652E4"/>
    <w:rsid w:val="00765324"/>
    <w:rsid w:val="00765367"/>
    <w:rsid w:val="0076540D"/>
    <w:rsid w:val="007654CB"/>
    <w:rsid w:val="007654E0"/>
    <w:rsid w:val="0076564E"/>
    <w:rsid w:val="00765685"/>
    <w:rsid w:val="007656CB"/>
    <w:rsid w:val="007656EB"/>
    <w:rsid w:val="0076573E"/>
    <w:rsid w:val="00765759"/>
    <w:rsid w:val="0076577E"/>
    <w:rsid w:val="00765854"/>
    <w:rsid w:val="007658C5"/>
    <w:rsid w:val="007658D5"/>
    <w:rsid w:val="007658E8"/>
    <w:rsid w:val="0076590D"/>
    <w:rsid w:val="0076593B"/>
    <w:rsid w:val="00765A28"/>
    <w:rsid w:val="00765A88"/>
    <w:rsid w:val="00765A8F"/>
    <w:rsid w:val="00765B43"/>
    <w:rsid w:val="00765B9B"/>
    <w:rsid w:val="00765C07"/>
    <w:rsid w:val="00765CF8"/>
    <w:rsid w:val="00765D1C"/>
    <w:rsid w:val="00765D47"/>
    <w:rsid w:val="00765D50"/>
    <w:rsid w:val="00765D92"/>
    <w:rsid w:val="00765DE9"/>
    <w:rsid w:val="00765E45"/>
    <w:rsid w:val="00765E80"/>
    <w:rsid w:val="00765F17"/>
    <w:rsid w:val="00765F42"/>
    <w:rsid w:val="00765FE8"/>
    <w:rsid w:val="0076608E"/>
    <w:rsid w:val="007662BC"/>
    <w:rsid w:val="007662FC"/>
    <w:rsid w:val="0076630A"/>
    <w:rsid w:val="0076630F"/>
    <w:rsid w:val="0076632E"/>
    <w:rsid w:val="007663A5"/>
    <w:rsid w:val="007663D1"/>
    <w:rsid w:val="007663E0"/>
    <w:rsid w:val="007663F5"/>
    <w:rsid w:val="00766438"/>
    <w:rsid w:val="00766500"/>
    <w:rsid w:val="0076652A"/>
    <w:rsid w:val="007666EA"/>
    <w:rsid w:val="00766750"/>
    <w:rsid w:val="0076676E"/>
    <w:rsid w:val="007667CA"/>
    <w:rsid w:val="0076685A"/>
    <w:rsid w:val="00766886"/>
    <w:rsid w:val="007668A8"/>
    <w:rsid w:val="007668E2"/>
    <w:rsid w:val="007668F0"/>
    <w:rsid w:val="00766901"/>
    <w:rsid w:val="0076696D"/>
    <w:rsid w:val="007669C0"/>
    <w:rsid w:val="00766A23"/>
    <w:rsid w:val="00766A44"/>
    <w:rsid w:val="00766ADE"/>
    <w:rsid w:val="00766B3E"/>
    <w:rsid w:val="00766B78"/>
    <w:rsid w:val="00766BB6"/>
    <w:rsid w:val="00766BDB"/>
    <w:rsid w:val="00766CE8"/>
    <w:rsid w:val="00766E54"/>
    <w:rsid w:val="00766E7B"/>
    <w:rsid w:val="00766EBF"/>
    <w:rsid w:val="00766EE5"/>
    <w:rsid w:val="00766EE6"/>
    <w:rsid w:val="00766F9F"/>
    <w:rsid w:val="00766FB4"/>
    <w:rsid w:val="0076705B"/>
    <w:rsid w:val="007670A5"/>
    <w:rsid w:val="007670A7"/>
    <w:rsid w:val="0076712B"/>
    <w:rsid w:val="00767153"/>
    <w:rsid w:val="007671C6"/>
    <w:rsid w:val="0076720B"/>
    <w:rsid w:val="0076725B"/>
    <w:rsid w:val="007672C4"/>
    <w:rsid w:val="007672D1"/>
    <w:rsid w:val="0076730D"/>
    <w:rsid w:val="00767318"/>
    <w:rsid w:val="007673F0"/>
    <w:rsid w:val="00767570"/>
    <w:rsid w:val="00767647"/>
    <w:rsid w:val="00767685"/>
    <w:rsid w:val="007676B1"/>
    <w:rsid w:val="007676B7"/>
    <w:rsid w:val="00767704"/>
    <w:rsid w:val="00767754"/>
    <w:rsid w:val="007677A9"/>
    <w:rsid w:val="0076782E"/>
    <w:rsid w:val="00767856"/>
    <w:rsid w:val="007678A2"/>
    <w:rsid w:val="007678EA"/>
    <w:rsid w:val="00767963"/>
    <w:rsid w:val="0076797B"/>
    <w:rsid w:val="00767B08"/>
    <w:rsid w:val="00767C97"/>
    <w:rsid w:val="00767CF8"/>
    <w:rsid w:val="00767D81"/>
    <w:rsid w:val="00767E20"/>
    <w:rsid w:val="00767E21"/>
    <w:rsid w:val="00767E83"/>
    <w:rsid w:val="00767EC9"/>
    <w:rsid w:val="00767ED5"/>
    <w:rsid w:val="00767EF2"/>
    <w:rsid w:val="00767F28"/>
    <w:rsid w:val="0077004C"/>
    <w:rsid w:val="00770140"/>
    <w:rsid w:val="00770162"/>
    <w:rsid w:val="0077018E"/>
    <w:rsid w:val="007701CC"/>
    <w:rsid w:val="007701E1"/>
    <w:rsid w:val="007701F3"/>
    <w:rsid w:val="00770271"/>
    <w:rsid w:val="00770276"/>
    <w:rsid w:val="00770281"/>
    <w:rsid w:val="007703A5"/>
    <w:rsid w:val="007703D8"/>
    <w:rsid w:val="0077041E"/>
    <w:rsid w:val="00770464"/>
    <w:rsid w:val="0077047F"/>
    <w:rsid w:val="00770484"/>
    <w:rsid w:val="007704C4"/>
    <w:rsid w:val="007704CA"/>
    <w:rsid w:val="007704DC"/>
    <w:rsid w:val="0077054C"/>
    <w:rsid w:val="007705A7"/>
    <w:rsid w:val="0077065E"/>
    <w:rsid w:val="00770683"/>
    <w:rsid w:val="00770689"/>
    <w:rsid w:val="007706DC"/>
    <w:rsid w:val="0077077E"/>
    <w:rsid w:val="007707BB"/>
    <w:rsid w:val="007707BD"/>
    <w:rsid w:val="007707BE"/>
    <w:rsid w:val="00770817"/>
    <w:rsid w:val="00770819"/>
    <w:rsid w:val="0077084D"/>
    <w:rsid w:val="0077088A"/>
    <w:rsid w:val="0077089D"/>
    <w:rsid w:val="007708E3"/>
    <w:rsid w:val="007708F7"/>
    <w:rsid w:val="007709AF"/>
    <w:rsid w:val="007709D0"/>
    <w:rsid w:val="00770A07"/>
    <w:rsid w:val="00770A0C"/>
    <w:rsid w:val="00770A48"/>
    <w:rsid w:val="00770A85"/>
    <w:rsid w:val="00770AEB"/>
    <w:rsid w:val="00770B6E"/>
    <w:rsid w:val="00770B95"/>
    <w:rsid w:val="00770BBB"/>
    <w:rsid w:val="00770BF5"/>
    <w:rsid w:val="00770C44"/>
    <w:rsid w:val="00770CC7"/>
    <w:rsid w:val="00770CE1"/>
    <w:rsid w:val="00770E18"/>
    <w:rsid w:val="00770EF6"/>
    <w:rsid w:val="00770FA0"/>
    <w:rsid w:val="00770FA2"/>
    <w:rsid w:val="00770FAF"/>
    <w:rsid w:val="00770FD4"/>
    <w:rsid w:val="00770FFC"/>
    <w:rsid w:val="0077115B"/>
    <w:rsid w:val="007711E6"/>
    <w:rsid w:val="0077123C"/>
    <w:rsid w:val="00771298"/>
    <w:rsid w:val="007712D3"/>
    <w:rsid w:val="007713D0"/>
    <w:rsid w:val="007713DC"/>
    <w:rsid w:val="00771427"/>
    <w:rsid w:val="00771442"/>
    <w:rsid w:val="00771504"/>
    <w:rsid w:val="00771588"/>
    <w:rsid w:val="00771629"/>
    <w:rsid w:val="00771640"/>
    <w:rsid w:val="007716D7"/>
    <w:rsid w:val="00771750"/>
    <w:rsid w:val="0077177B"/>
    <w:rsid w:val="007717F0"/>
    <w:rsid w:val="00771847"/>
    <w:rsid w:val="00771849"/>
    <w:rsid w:val="0077189F"/>
    <w:rsid w:val="007718B5"/>
    <w:rsid w:val="007718F5"/>
    <w:rsid w:val="00771928"/>
    <w:rsid w:val="0077198D"/>
    <w:rsid w:val="007719A9"/>
    <w:rsid w:val="00771AA4"/>
    <w:rsid w:val="00771ACD"/>
    <w:rsid w:val="00771AF8"/>
    <w:rsid w:val="00771B27"/>
    <w:rsid w:val="00771B76"/>
    <w:rsid w:val="00771BE5"/>
    <w:rsid w:val="00771C27"/>
    <w:rsid w:val="00771C59"/>
    <w:rsid w:val="00771CCE"/>
    <w:rsid w:val="00771CE3"/>
    <w:rsid w:val="00771D95"/>
    <w:rsid w:val="00771DB9"/>
    <w:rsid w:val="00771E48"/>
    <w:rsid w:val="00771EED"/>
    <w:rsid w:val="00771F59"/>
    <w:rsid w:val="00771FB5"/>
    <w:rsid w:val="0077205C"/>
    <w:rsid w:val="00772080"/>
    <w:rsid w:val="007720F3"/>
    <w:rsid w:val="00772150"/>
    <w:rsid w:val="007721A0"/>
    <w:rsid w:val="007721B9"/>
    <w:rsid w:val="007721CB"/>
    <w:rsid w:val="00772200"/>
    <w:rsid w:val="00772225"/>
    <w:rsid w:val="00772273"/>
    <w:rsid w:val="00772316"/>
    <w:rsid w:val="0077234A"/>
    <w:rsid w:val="007723F8"/>
    <w:rsid w:val="00772412"/>
    <w:rsid w:val="0077253A"/>
    <w:rsid w:val="00772642"/>
    <w:rsid w:val="00772648"/>
    <w:rsid w:val="0077271E"/>
    <w:rsid w:val="0077272C"/>
    <w:rsid w:val="0077284C"/>
    <w:rsid w:val="007728A3"/>
    <w:rsid w:val="007728B0"/>
    <w:rsid w:val="00772902"/>
    <w:rsid w:val="007729B7"/>
    <w:rsid w:val="00772A7C"/>
    <w:rsid w:val="00772B73"/>
    <w:rsid w:val="00772BD7"/>
    <w:rsid w:val="00772C35"/>
    <w:rsid w:val="00772D6C"/>
    <w:rsid w:val="00772DA9"/>
    <w:rsid w:val="00772DD8"/>
    <w:rsid w:val="00772E38"/>
    <w:rsid w:val="00772E4C"/>
    <w:rsid w:val="00772E4D"/>
    <w:rsid w:val="00772EF4"/>
    <w:rsid w:val="00772F06"/>
    <w:rsid w:val="00772F2A"/>
    <w:rsid w:val="00772F77"/>
    <w:rsid w:val="00772F94"/>
    <w:rsid w:val="00772FBA"/>
    <w:rsid w:val="00773127"/>
    <w:rsid w:val="00773155"/>
    <w:rsid w:val="0077317E"/>
    <w:rsid w:val="007731CA"/>
    <w:rsid w:val="007731FC"/>
    <w:rsid w:val="00773213"/>
    <w:rsid w:val="0077323D"/>
    <w:rsid w:val="007732B4"/>
    <w:rsid w:val="00773322"/>
    <w:rsid w:val="0077339C"/>
    <w:rsid w:val="007733E5"/>
    <w:rsid w:val="0077344F"/>
    <w:rsid w:val="00773473"/>
    <w:rsid w:val="00773477"/>
    <w:rsid w:val="0077347C"/>
    <w:rsid w:val="007734CE"/>
    <w:rsid w:val="007735F4"/>
    <w:rsid w:val="007736A0"/>
    <w:rsid w:val="007736B5"/>
    <w:rsid w:val="00773760"/>
    <w:rsid w:val="0077378C"/>
    <w:rsid w:val="007737DC"/>
    <w:rsid w:val="007737FD"/>
    <w:rsid w:val="00773801"/>
    <w:rsid w:val="00773854"/>
    <w:rsid w:val="00773871"/>
    <w:rsid w:val="007738B4"/>
    <w:rsid w:val="007738E1"/>
    <w:rsid w:val="00773945"/>
    <w:rsid w:val="00773963"/>
    <w:rsid w:val="00773A22"/>
    <w:rsid w:val="00773A30"/>
    <w:rsid w:val="00773A61"/>
    <w:rsid w:val="00773BA8"/>
    <w:rsid w:val="00773BEC"/>
    <w:rsid w:val="00773BF7"/>
    <w:rsid w:val="00773CD5"/>
    <w:rsid w:val="00773D6A"/>
    <w:rsid w:val="00773DB9"/>
    <w:rsid w:val="00773DBC"/>
    <w:rsid w:val="00773E52"/>
    <w:rsid w:val="00773E63"/>
    <w:rsid w:val="00773E81"/>
    <w:rsid w:val="00774001"/>
    <w:rsid w:val="00774052"/>
    <w:rsid w:val="007741C0"/>
    <w:rsid w:val="0077422F"/>
    <w:rsid w:val="00774291"/>
    <w:rsid w:val="0077437B"/>
    <w:rsid w:val="007743D5"/>
    <w:rsid w:val="007743DC"/>
    <w:rsid w:val="0077447A"/>
    <w:rsid w:val="007744AC"/>
    <w:rsid w:val="007744D5"/>
    <w:rsid w:val="0077453B"/>
    <w:rsid w:val="00774579"/>
    <w:rsid w:val="007745EE"/>
    <w:rsid w:val="00774681"/>
    <w:rsid w:val="00774687"/>
    <w:rsid w:val="00774753"/>
    <w:rsid w:val="00774790"/>
    <w:rsid w:val="007747A0"/>
    <w:rsid w:val="007747B5"/>
    <w:rsid w:val="0077480A"/>
    <w:rsid w:val="00774A00"/>
    <w:rsid w:val="00774B10"/>
    <w:rsid w:val="00774B61"/>
    <w:rsid w:val="00774B63"/>
    <w:rsid w:val="00774B90"/>
    <w:rsid w:val="00774BB9"/>
    <w:rsid w:val="00774C02"/>
    <w:rsid w:val="00774C10"/>
    <w:rsid w:val="00774C18"/>
    <w:rsid w:val="00774CBE"/>
    <w:rsid w:val="00774E26"/>
    <w:rsid w:val="00774E35"/>
    <w:rsid w:val="00774E3E"/>
    <w:rsid w:val="00774E45"/>
    <w:rsid w:val="00774E56"/>
    <w:rsid w:val="00774F03"/>
    <w:rsid w:val="00774F0C"/>
    <w:rsid w:val="00774F44"/>
    <w:rsid w:val="00774FA9"/>
    <w:rsid w:val="0077501C"/>
    <w:rsid w:val="007750EA"/>
    <w:rsid w:val="007751FE"/>
    <w:rsid w:val="00775208"/>
    <w:rsid w:val="007752CB"/>
    <w:rsid w:val="0077530B"/>
    <w:rsid w:val="00775351"/>
    <w:rsid w:val="0077548F"/>
    <w:rsid w:val="00775494"/>
    <w:rsid w:val="007754F9"/>
    <w:rsid w:val="0077552A"/>
    <w:rsid w:val="00775536"/>
    <w:rsid w:val="00775568"/>
    <w:rsid w:val="00775592"/>
    <w:rsid w:val="00775599"/>
    <w:rsid w:val="00775691"/>
    <w:rsid w:val="007756C6"/>
    <w:rsid w:val="007756F1"/>
    <w:rsid w:val="007757D8"/>
    <w:rsid w:val="00775841"/>
    <w:rsid w:val="007758BA"/>
    <w:rsid w:val="007758F3"/>
    <w:rsid w:val="0077592A"/>
    <w:rsid w:val="0077596D"/>
    <w:rsid w:val="00775976"/>
    <w:rsid w:val="00775994"/>
    <w:rsid w:val="007759F3"/>
    <w:rsid w:val="00775A51"/>
    <w:rsid w:val="00775A88"/>
    <w:rsid w:val="00775AB7"/>
    <w:rsid w:val="00775AED"/>
    <w:rsid w:val="00775B35"/>
    <w:rsid w:val="00775B8B"/>
    <w:rsid w:val="00775C2D"/>
    <w:rsid w:val="00775C7F"/>
    <w:rsid w:val="00775C81"/>
    <w:rsid w:val="00775CF7"/>
    <w:rsid w:val="00775D47"/>
    <w:rsid w:val="00775D67"/>
    <w:rsid w:val="00775DA7"/>
    <w:rsid w:val="00775DF2"/>
    <w:rsid w:val="00775E2A"/>
    <w:rsid w:val="00775E53"/>
    <w:rsid w:val="00775F1C"/>
    <w:rsid w:val="00775FBA"/>
    <w:rsid w:val="00775FE4"/>
    <w:rsid w:val="00775FF9"/>
    <w:rsid w:val="0077600C"/>
    <w:rsid w:val="0077604F"/>
    <w:rsid w:val="00776065"/>
    <w:rsid w:val="00776070"/>
    <w:rsid w:val="0077607A"/>
    <w:rsid w:val="007760B8"/>
    <w:rsid w:val="007760CF"/>
    <w:rsid w:val="007760D7"/>
    <w:rsid w:val="00776121"/>
    <w:rsid w:val="0077618A"/>
    <w:rsid w:val="007762D9"/>
    <w:rsid w:val="0077630B"/>
    <w:rsid w:val="00776386"/>
    <w:rsid w:val="007763B8"/>
    <w:rsid w:val="00776423"/>
    <w:rsid w:val="0077643E"/>
    <w:rsid w:val="00776456"/>
    <w:rsid w:val="007764DC"/>
    <w:rsid w:val="007764E3"/>
    <w:rsid w:val="00776564"/>
    <w:rsid w:val="007765CF"/>
    <w:rsid w:val="00776639"/>
    <w:rsid w:val="00776685"/>
    <w:rsid w:val="007766F4"/>
    <w:rsid w:val="00776705"/>
    <w:rsid w:val="00776729"/>
    <w:rsid w:val="00776763"/>
    <w:rsid w:val="007767E3"/>
    <w:rsid w:val="00776934"/>
    <w:rsid w:val="0077698E"/>
    <w:rsid w:val="00776A65"/>
    <w:rsid w:val="00776AA9"/>
    <w:rsid w:val="00776B33"/>
    <w:rsid w:val="00776B36"/>
    <w:rsid w:val="00776BB4"/>
    <w:rsid w:val="00776C23"/>
    <w:rsid w:val="00776C2F"/>
    <w:rsid w:val="00776C40"/>
    <w:rsid w:val="00776C52"/>
    <w:rsid w:val="00776C6F"/>
    <w:rsid w:val="00776CD2"/>
    <w:rsid w:val="00776DD3"/>
    <w:rsid w:val="00776DDC"/>
    <w:rsid w:val="00776DEB"/>
    <w:rsid w:val="00776E7B"/>
    <w:rsid w:val="00776EA7"/>
    <w:rsid w:val="00776EFD"/>
    <w:rsid w:val="00776FD5"/>
    <w:rsid w:val="0077704C"/>
    <w:rsid w:val="007770F8"/>
    <w:rsid w:val="00777183"/>
    <w:rsid w:val="007771D6"/>
    <w:rsid w:val="00777242"/>
    <w:rsid w:val="007772A8"/>
    <w:rsid w:val="007772B6"/>
    <w:rsid w:val="007772D2"/>
    <w:rsid w:val="007772EE"/>
    <w:rsid w:val="00777381"/>
    <w:rsid w:val="00777396"/>
    <w:rsid w:val="007773AA"/>
    <w:rsid w:val="007773CE"/>
    <w:rsid w:val="007774F2"/>
    <w:rsid w:val="00777539"/>
    <w:rsid w:val="0077753B"/>
    <w:rsid w:val="00777550"/>
    <w:rsid w:val="00777606"/>
    <w:rsid w:val="00777609"/>
    <w:rsid w:val="00777632"/>
    <w:rsid w:val="0077766B"/>
    <w:rsid w:val="00777675"/>
    <w:rsid w:val="00777698"/>
    <w:rsid w:val="007776AE"/>
    <w:rsid w:val="00777712"/>
    <w:rsid w:val="0077772A"/>
    <w:rsid w:val="0077774C"/>
    <w:rsid w:val="00777757"/>
    <w:rsid w:val="0077789E"/>
    <w:rsid w:val="007778B5"/>
    <w:rsid w:val="007778E0"/>
    <w:rsid w:val="007778FF"/>
    <w:rsid w:val="0077796A"/>
    <w:rsid w:val="007779F2"/>
    <w:rsid w:val="00777AA5"/>
    <w:rsid w:val="00777B07"/>
    <w:rsid w:val="00777BAD"/>
    <w:rsid w:val="00777D07"/>
    <w:rsid w:val="00777D37"/>
    <w:rsid w:val="00777D84"/>
    <w:rsid w:val="00777E4F"/>
    <w:rsid w:val="00777E6D"/>
    <w:rsid w:val="00777EC5"/>
    <w:rsid w:val="00777EF2"/>
    <w:rsid w:val="00777EFD"/>
    <w:rsid w:val="00777F81"/>
    <w:rsid w:val="00777FA5"/>
    <w:rsid w:val="00777FAC"/>
    <w:rsid w:val="00777FB5"/>
    <w:rsid w:val="00777FDD"/>
    <w:rsid w:val="0078005D"/>
    <w:rsid w:val="00780067"/>
    <w:rsid w:val="00780078"/>
    <w:rsid w:val="0078009D"/>
    <w:rsid w:val="007800F7"/>
    <w:rsid w:val="007800F9"/>
    <w:rsid w:val="00780136"/>
    <w:rsid w:val="00780146"/>
    <w:rsid w:val="00780167"/>
    <w:rsid w:val="0078024E"/>
    <w:rsid w:val="0078026E"/>
    <w:rsid w:val="007802C9"/>
    <w:rsid w:val="00780324"/>
    <w:rsid w:val="007803C4"/>
    <w:rsid w:val="007803F2"/>
    <w:rsid w:val="00780434"/>
    <w:rsid w:val="0078043A"/>
    <w:rsid w:val="00780444"/>
    <w:rsid w:val="00780487"/>
    <w:rsid w:val="00780521"/>
    <w:rsid w:val="00780543"/>
    <w:rsid w:val="00780569"/>
    <w:rsid w:val="0078056A"/>
    <w:rsid w:val="007805BB"/>
    <w:rsid w:val="007805C2"/>
    <w:rsid w:val="0078060C"/>
    <w:rsid w:val="007806F1"/>
    <w:rsid w:val="00780726"/>
    <w:rsid w:val="00780731"/>
    <w:rsid w:val="0078079D"/>
    <w:rsid w:val="007807F1"/>
    <w:rsid w:val="00780832"/>
    <w:rsid w:val="0078083E"/>
    <w:rsid w:val="007808A0"/>
    <w:rsid w:val="00780A04"/>
    <w:rsid w:val="00780AAA"/>
    <w:rsid w:val="00780AD2"/>
    <w:rsid w:val="00780B9F"/>
    <w:rsid w:val="00780BAA"/>
    <w:rsid w:val="00780BC1"/>
    <w:rsid w:val="00780BEF"/>
    <w:rsid w:val="00780CB3"/>
    <w:rsid w:val="00780CC7"/>
    <w:rsid w:val="00780CE3"/>
    <w:rsid w:val="00780D1C"/>
    <w:rsid w:val="00780D4C"/>
    <w:rsid w:val="00780D75"/>
    <w:rsid w:val="00780D9B"/>
    <w:rsid w:val="00780DC8"/>
    <w:rsid w:val="00780DD9"/>
    <w:rsid w:val="00780DF1"/>
    <w:rsid w:val="00780E0E"/>
    <w:rsid w:val="00780F29"/>
    <w:rsid w:val="00780F3C"/>
    <w:rsid w:val="00780F43"/>
    <w:rsid w:val="00780F7B"/>
    <w:rsid w:val="00780F92"/>
    <w:rsid w:val="00781009"/>
    <w:rsid w:val="0078101C"/>
    <w:rsid w:val="0078105C"/>
    <w:rsid w:val="00781078"/>
    <w:rsid w:val="007810AB"/>
    <w:rsid w:val="007810C6"/>
    <w:rsid w:val="007810E9"/>
    <w:rsid w:val="0078116F"/>
    <w:rsid w:val="0078118E"/>
    <w:rsid w:val="0078119E"/>
    <w:rsid w:val="007811A8"/>
    <w:rsid w:val="0078126B"/>
    <w:rsid w:val="00781270"/>
    <w:rsid w:val="0078130D"/>
    <w:rsid w:val="007813DC"/>
    <w:rsid w:val="0078144D"/>
    <w:rsid w:val="0078148F"/>
    <w:rsid w:val="007814A8"/>
    <w:rsid w:val="0078157C"/>
    <w:rsid w:val="00781583"/>
    <w:rsid w:val="0078163F"/>
    <w:rsid w:val="007816DC"/>
    <w:rsid w:val="007816EF"/>
    <w:rsid w:val="00781752"/>
    <w:rsid w:val="007817E4"/>
    <w:rsid w:val="0078180B"/>
    <w:rsid w:val="007818D0"/>
    <w:rsid w:val="00781931"/>
    <w:rsid w:val="00781945"/>
    <w:rsid w:val="007819FA"/>
    <w:rsid w:val="00781A17"/>
    <w:rsid w:val="00781AAD"/>
    <w:rsid w:val="00781AF6"/>
    <w:rsid w:val="00781AF7"/>
    <w:rsid w:val="00781B17"/>
    <w:rsid w:val="00781B3D"/>
    <w:rsid w:val="00781C1F"/>
    <w:rsid w:val="00781C5E"/>
    <w:rsid w:val="00781D43"/>
    <w:rsid w:val="00781D8D"/>
    <w:rsid w:val="00781DD2"/>
    <w:rsid w:val="00781DE5"/>
    <w:rsid w:val="00781E28"/>
    <w:rsid w:val="00781E46"/>
    <w:rsid w:val="00781ED2"/>
    <w:rsid w:val="00781F77"/>
    <w:rsid w:val="00781F80"/>
    <w:rsid w:val="00781FD8"/>
    <w:rsid w:val="00781FFE"/>
    <w:rsid w:val="0078200B"/>
    <w:rsid w:val="0078200C"/>
    <w:rsid w:val="00782036"/>
    <w:rsid w:val="007820D4"/>
    <w:rsid w:val="00782231"/>
    <w:rsid w:val="007822EB"/>
    <w:rsid w:val="007823A3"/>
    <w:rsid w:val="007823D0"/>
    <w:rsid w:val="00782420"/>
    <w:rsid w:val="0078243A"/>
    <w:rsid w:val="00782477"/>
    <w:rsid w:val="007824DC"/>
    <w:rsid w:val="00782553"/>
    <w:rsid w:val="00782561"/>
    <w:rsid w:val="00782564"/>
    <w:rsid w:val="007825AC"/>
    <w:rsid w:val="007825EC"/>
    <w:rsid w:val="007825FA"/>
    <w:rsid w:val="00782665"/>
    <w:rsid w:val="007826FE"/>
    <w:rsid w:val="00782755"/>
    <w:rsid w:val="00782798"/>
    <w:rsid w:val="007828D4"/>
    <w:rsid w:val="007828E0"/>
    <w:rsid w:val="0078293F"/>
    <w:rsid w:val="0078296B"/>
    <w:rsid w:val="0078297C"/>
    <w:rsid w:val="007829F1"/>
    <w:rsid w:val="00782A0F"/>
    <w:rsid w:val="00782A47"/>
    <w:rsid w:val="00782AFE"/>
    <w:rsid w:val="00782B2D"/>
    <w:rsid w:val="00782B59"/>
    <w:rsid w:val="00782BB3"/>
    <w:rsid w:val="00782CB6"/>
    <w:rsid w:val="00782D34"/>
    <w:rsid w:val="00782DCD"/>
    <w:rsid w:val="00782E52"/>
    <w:rsid w:val="00782E61"/>
    <w:rsid w:val="00782E8C"/>
    <w:rsid w:val="00782F28"/>
    <w:rsid w:val="00782F3B"/>
    <w:rsid w:val="00782F72"/>
    <w:rsid w:val="00782FDF"/>
    <w:rsid w:val="00783016"/>
    <w:rsid w:val="00783054"/>
    <w:rsid w:val="0078306F"/>
    <w:rsid w:val="00783132"/>
    <w:rsid w:val="007831C5"/>
    <w:rsid w:val="007831E9"/>
    <w:rsid w:val="00783210"/>
    <w:rsid w:val="0078322C"/>
    <w:rsid w:val="00783240"/>
    <w:rsid w:val="00783246"/>
    <w:rsid w:val="00783264"/>
    <w:rsid w:val="0078326D"/>
    <w:rsid w:val="007832B1"/>
    <w:rsid w:val="0078334D"/>
    <w:rsid w:val="0078339D"/>
    <w:rsid w:val="007833C9"/>
    <w:rsid w:val="007833FA"/>
    <w:rsid w:val="0078342E"/>
    <w:rsid w:val="0078346C"/>
    <w:rsid w:val="0078353B"/>
    <w:rsid w:val="00783558"/>
    <w:rsid w:val="007835E0"/>
    <w:rsid w:val="00783600"/>
    <w:rsid w:val="007836DE"/>
    <w:rsid w:val="00783702"/>
    <w:rsid w:val="00783714"/>
    <w:rsid w:val="00783745"/>
    <w:rsid w:val="00783753"/>
    <w:rsid w:val="00783845"/>
    <w:rsid w:val="0078385F"/>
    <w:rsid w:val="00783896"/>
    <w:rsid w:val="007839BD"/>
    <w:rsid w:val="00783B50"/>
    <w:rsid w:val="00783B62"/>
    <w:rsid w:val="00783B6B"/>
    <w:rsid w:val="00783BB5"/>
    <w:rsid w:val="00783BD4"/>
    <w:rsid w:val="00783C31"/>
    <w:rsid w:val="00783D1C"/>
    <w:rsid w:val="00783D35"/>
    <w:rsid w:val="00783DDD"/>
    <w:rsid w:val="00783DEF"/>
    <w:rsid w:val="00783F74"/>
    <w:rsid w:val="00783FB8"/>
    <w:rsid w:val="00784048"/>
    <w:rsid w:val="00784093"/>
    <w:rsid w:val="0078409B"/>
    <w:rsid w:val="007840BF"/>
    <w:rsid w:val="007840E6"/>
    <w:rsid w:val="00784113"/>
    <w:rsid w:val="00784131"/>
    <w:rsid w:val="00784270"/>
    <w:rsid w:val="007842E7"/>
    <w:rsid w:val="0078430F"/>
    <w:rsid w:val="0078435B"/>
    <w:rsid w:val="00784388"/>
    <w:rsid w:val="00784421"/>
    <w:rsid w:val="00784556"/>
    <w:rsid w:val="00784591"/>
    <w:rsid w:val="007845B6"/>
    <w:rsid w:val="007845C5"/>
    <w:rsid w:val="00784611"/>
    <w:rsid w:val="0078465A"/>
    <w:rsid w:val="00784700"/>
    <w:rsid w:val="0078470E"/>
    <w:rsid w:val="0078474C"/>
    <w:rsid w:val="00784785"/>
    <w:rsid w:val="007847B1"/>
    <w:rsid w:val="00784800"/>
    <w:rsid w:val="0078483B"/>
    <w:rsid w:val="00784989"/>
    <w:rsid w:val="00784AE0"/>
    <w:rsid w:val="00784B10"/>
    <w:rsid w:val="00784BE5"/>
    <w:rsid w:val="00784C86"/>
    <w:rsid w:val="00784D5A"/>
    <w:rsid w:val="00784D95"/>
    <w:rsid w:val="00784E27"/>
    <w:rsid w:val="00784E50"/>
    <w:rsid w:val="00784E76"/>
    <w:rsid w:val="00784E8F"/>
    <w:rsid w:val="00784ED1"/>
    <w:rsid w:val="00784EF8"/>
    <w:rsid w:val="00784F36"/>
    <w:rsid w:val="00784F39"/>
    <w:rsid w:val="00785075"/>
    <w:rsid w:val="00785110"/>
    <w:rsid w:val="00785138"/>
    <w:rsid w:val="007851DD"/>
    <w:rsid w:val="007851E4"/>
    <w:rsid w:val="0078523A"/>
    <w:rsid w:val="00785245"/>
    <w:rsid w:val="0078536F"/>
    <w:rsid w:val="0078539B"/>
    <w:rsid w:val="007853CA"/>
    <w:rsid w:val="00785412"/>
    <w:rsid w:val="007854F9"/>
    <w:rsid w:val="0078556E"/>
    <w:rsid w:val="00785589"/>
    <w:rsid w:val="007855A2"/>
    <w:rsid w:val="007855A4"/>
    <w:rsid w:val="007856C1"/>
    <w:rsid w:val="0078573C"/>
    <w:rsid w:val="007857F8"/>
    <w:rsid w:val="0078582A"/>
    <w:rsid w:val="00785890"/>
    <w:rsid w:val="0078590D"/>
    <w:rsid w:val="0078591D"/>
    <w:rsid w:val="007859FD"/>
    <w:rsid w:val="00785A6C"/>
    <w:rsid w:val="00785A88"/>
    <w:rsid w:val="00785B3B"/>
    <w:rsid w:val="00785B58"/>
    <w:rsid w:val="00785B66"/>
    <w:rsid w:val="00785B70"/>
    <w:rsid w:val="00785B9B"/>
    <w:rsid w:val="00785C27"/>
    <w:rsid w:val="00785C57"/>
    <w:rsid w:val="00785C7B"/>
    <w:rsid w:val="00785CC1"/>
    <w:rsid w:val="00785CEB"/>
    <w:rsid w:val="00785D0C"/>
    <w:rsid w:val="00785D55"/>
    <w:rsid w:val="00785D8D"/>
    <w:rsid w:val="00785DA2"/>
    <w:rsid w:val="00785DE0"/>
    <w:rsid w:val="00785E08"/>
    <w:rsid w:val="00785E72"/>
    <w:rsid w:val="00785EA5"/>
    <w:rsid w:val="00785F1F"/>
    <w:rsid w:val="00785F32"/>
    <w:rsid w:val="00785F5C"/>
    <w:rsid w:val="00785F71"/>
    <w:rsid w:val="00785FA9"/>
    <w:rsid w:val="00785FCE"/>
    <w:rsid w:val="0078600B"/>
    <w:rsid w:val="0078603A"/>
    <w:rsid w:val="00786043"/>
    <w:rsid w:val="0078614E"/>
    <w:rsid w:val="0078616C"/>
    <w:rsid w:val="0078627B"/>
    <w:rsid w:val="00786292"/>
    <w:rsid w:val="0078629F"/>
    <w:rsid w:val="00786458"/>
    <w:rsid w:val="00786492"/>
    <w:rsid w:val="0078649B"/>
    <w:rsid w:val="00786536"/>
    <w:rsid w:val="007865CD"/>
    <w:rsid w:val="007865EB"/>
    <w:rsid w:val="007866EA"/>
    <w:rsid w:val="00786731"/>
    <w:rsid w:val="00786817"/>
    <w:rsid w:val="0078681E"/>
    <w:rsid w:val="00786840"/>
    <w:rsid w:val="00786860"/>
    <w:rsid w:val="007868B6"/>
    <w:rsid w:val="00786948"/>
    <w:rsid w:val="00786961"/>
    <w:rsid w:val="00786983"/>
    <w:rsid w:val="007869C1"/>
    <w:rsid w:val="00786A44"/>
    <w:rsid w:val="00786A48"/>
    <w:rsid w:val="00786AC2"/>
    <w:rsid w:val="00786B04"/>
    <w:rsid w:val="00786B0B"/>
    <w:rsid w:val="00786BCB"/>
    <w:rsid w:val="00786BD5"/>
    <w:rsid w:val="00786BD7"/>
    <w:rsid w:val="00786C0C"/>
    <w:rsid w:val="00786C2E"/>
    <w:rsid w:val="00786C38"/>
    <w:rsid w:val="00786C59"/>
    <w:rsid w:val="00786C87"/>
    <w:rsid w:val="00786C8E"/>
    <w:rsid w:val="00786D8B"/>
    <w:rsid w:val="00786E73"/>
    <w:rsid w:val="00786E8B"/>
    <w:rsid w:val="00786E95"/>
    <w:rsid w:val="00786F26"/>
    <w:rsid w:val="00786F81"/>
    <w:rsid w:val="00786FD9"/>
    <w:rsid w:val="00786FF8"/>
    <w:rsid w:val="00787021"/>
    <w:rsid w:val="0078703E"/>
    <w:rsid w:val="00787096"/>
    <w:rsid w:val="007870BC"/>
    <w:rsid w:val="00787206"/>
    <w:rsid w:val="007872EC"/>
    <w:rsid w:val="00787367"/>
    <w:rsid w:val="007873AC"/>
    <w:rsid w:val="00787452"/>
    <w:rsid w:val="00787484"/>
    <w:rsid w:val="00787496"/>
    <w:rsid w:val="0078757A"/>
    <w:rsid w:val="00787586"/>
    <w:rsid w:val="0078758F"/>
    <w:rsid w:val="00787592"/>
    <w:rsid w:val="00787696"/>
    <w:rsid w:val="00787789"/>
    <w:rsid w:val="007877AF"/>
    <w:rsid w:val="00787869"/>
    <w:rsid w:val="00787893"/>
    <w:rsid w:val="007878F8"/>
    <w:rsid w:val="007878FE"/>
    <w:rsid w:val="00787A1B"/>
    <w:rsid w:val="00787A66"/>
    <w:rsid w:val="00787AE7"/>
    <w:rsid w:val="00787B58"/>
    <w:rsid w:val="00787BB0"/>
    <w:rsid w:val="00787CA7"/>
    <w:rsid w:val="00787CCF"/>
    <w:rsid w:val="00787D72"/>
    <w:rsid w:val="00787D95"/>
    <w:rsid w:val="00787E3F"/>
    <w:rsid w:val="00787ECB"/>
    <w:rsid w:val="00787ED4"/>
    <w:rsid w:val="00787EE9"/>
    <w:rsid w:val="00787FB2"/>
    <w:rsid w:val="00787FCD"/>
    <w:rsid w:val="00790078"/>
    <w:rsid w:val="0079007E"/>
    <w:rsid w:val="00790089"/>
    <w:rsid w:val="0079014B"/>
    <w:rsid w:val="0079017E"/>
    <w:rsid w:val="007901EB"/>
    <w:rsid w:val="007901FE"/>
    <w:rsid w:val="00790263"/>
    <w:rsid w:val="00790293"/>
    <w:rsid w:val="007902A9"/>
    <w:rsid w:val="007902BA"/>
    <w:rsid w:val="00790346"/>
    <w:rsid w:val="0079034C"/>
    <w:rsid w:val="00790378"/>
    <w:rsid w:val="00790390"/>
    <w:rsid w:val="007903F5"/>
    <w:rsid w:val="00790441"/>
    <w:rsid w:val="00790463"/>
    <w:rsid w:val="007904AC"/>
    <w:rsid w:val="007904C7"/>
    <w:rsid w:val="007904FA"/>
    <w:rsid w:val="00790526"/>
    <w:rsid w:val="00790536"/>
    <w:rsid w:val="0079055A"/>
    <w:rsid w:val="007905B6"/>
    <w:rsid w:val="007905CF"/>
    <w:rsid w:val="007905D4"/>
    <w:rsid w:val="007906EA"/>
    <w:rsid w:val="00790785"/>
    <w:rsid w:val="0079078B"/>
    <w:rsid w:val="007907C2"/>
    <w:rsid w:val="0079083C"/>
    <w:rsid w:val="007908FA"/>
    <w:rsid w:val="0079094F"/>
    <w:rsid w:val="00790981"/>
    <w:rsid w:val="00790985"/>
    <w:rsid w:val="007909B2"/>
    <w:rsid w:val="007909FC"/>
    <w:rsid w:val="00790A04"/>
    <w:rsid w:val="00790B5E"/>
    <w:rsid w:val="00790B5F"/>
    <w:rsid w:val="00790C6A"/>
    <w:rsid w:val="00790D21"/>
    <w:rsid w:val="00790D6D"/>
    <w:rsid w:val="00790D9B"/>
    <w:rsid w:val="00790DDB"/>
    <w:rsid w:val="00790E29"/>
    <w:rsid w:val="00790F65"/>
    <w:rsid w:val="0079103C"/>
    <w:rsid w:val="0079105D"/>
    <w:rsid w:val="00791064"/>
    <w:rsid w:val="007910E0"/>
    <w:rsid w:val="00791119"/>
    <w:rsid w:val="0079111F"/>
    <w:rsid w:val="007911C9"/>
    <w:rsid w:val="007911EE"/>
    <w:rsid w:val="007911F2"/>
    <w:rsid w:val="00791216"/>
    <w:rsid w:val="007912B9"/>
    <w:rsid w:val="007912DD"/>
    <w:rsid w:val="007912EF"/>
    <w:rsid w:val="007913C5"/>
    <w:rsid w:val="0079142A"/>
    <w:rsid w:val="007915AD"/>
    <w:rsid w:val="00791611"/>
    <w:rsid w:val="0079162F"/>
    <w:rsid w:val="00791636"/>
    <w:rsid w:val="0079167B"/>
    <w:rsid w:val="007916C3"/>
    <w:rsid w:val="00791A40"/>
    <w:rsid w:val="00791A65"/>
    <w:rsid w:val="00791A73"/>
    <w:rsid w:val="00791AB4"/>
    <w:rsid w:val="00791AF0"/>
    <w:rsid w:val="00791B12"/>
    <w:rsid w:val="00791B6F"/>
    <w:rsid w:val="00791C19"/>
    <w:rsid w:val="00791C7B"/>
    <w:rsid w:val="00791C7F"/>
    <w:rsid w:val="00791C90"/>
    <w:rsid w:val="00791CA5"/>
    <w:rsid w:val="00791D17"/>
    <w:rsid w:val="00791D41"/>
    <w:rsid w:val="00791D4C"/>
    <w:rsid w:val="00791D74"/>
    <w:rsid w:val="00791D8D"/>
    <w:rsid w:val="00791E30"/>
    <w:rsid w:val="00791E4F"/>
    <w:rsid w:val="00791F55"/>
    <w:rsid w:val="00791FD7"/>
    <w:rsid w:val="00791FFA"/>
    <w:rsid w:val="00792006"/>
    <w:rsid w:val="007920A1"/>
    <w:rsid w:val="007920BF"/>
    <w:rsid w:val="007920DE"/>
    <w:rsid w:val="007920E3"/>
    <w:rsid w:val="00792120"/>
    <w:rsid w:val="0079223A"/>
    <w:rsid w:val="00792250"/>
    <w:rsid w:val="00792344"/>
    <w:rsid w:val="0079240F"/>
    <w:rsid w:val="0079246C"/>
    <w:rsid w:val="007924F9"/>
    <w:rsid w:val="00792596"/>
    <w:rsid w:val="00792668"/>
    <w:rsid w:val="00792697"/>
    <w:rsid w:val="0079278B"/>
    <w:rsid w:val="00792832"/>
    <w:rsid w:val="0079284E"/>
    <w:rsid w:val="00792857"/>
    <w:rsid w:val="00792895"/>
    <w:rsid w:val="007928C3"/>
    <w:rsid w:val="007928EC"/>
    <w:rsid w:val="0079299E"/>
    <w:rsid w:val="007929FC"/>
    <w:rsid w:val="00792A74"/>
    <w:rsid w:val="00792A91"/>
    <w:rsid w:val="00792B45"/>
    <w:rsid w:val="00792C00"/>
    <w:rsid w:val="00792C1E"/>
    <w:rsid w:val="00792C36"/>
    <w:rsid w:val="00792C8E"/>
    <w:rsid w:val="00792D30"/>
    <w:rsid w:val="00792D48"/>
    <w:rsid w:val="00792DA6"/>
    <w:rsid w:val="00792DBD"/>
    <w:rsid w:val="00792DBF"/>
    <w:rsid w:val="00792DF6"/>
    <w:rsid w:val="00792E4D"/>
    <w:rsid w:val="00792EB6"/>
    <w:rsid w:val="00792ED8"/>
    <w:rsid w:val="00792F4B"/>
    <w:rsid w:val="00792F82"/>
    <w:rsid w:val="007930AE"/>
    <w:rsid w:val="0079318F"/>
    <w:rsid w:val="007931AE"/>
    <w:rsid w:val="007931C9"/>
    <w:rsid w:val="0079322C"/>
    <w:rsid w:val="0079326A"/>
    <w:rsid w:val="007932B6"/>
    <w:rsid w:val="007932F1"/>
    <w:rsid w:val="0079332F"/>
    <w:rsid w:val="0079337A"/>
    <w:rsid w:val="00793380"/>
    <w:rsid w:val="007933A3"/>
    <w:rsid w:val="007933AD"/>
    <w:rsid w:val="0079345D"/>
    <w:rsid w:val="0079346A"/>
    <w:rsid w:val="00793484"/>
    <w:rsid w:val="00793544"/>
    <w:rsid w:val="00793581"/>
    <w:rsid w:val="0079358F"/>
    <w:rsid w:val="007935B9"/>
    <w:rsid w:val="007935D4"/>
    <w:rsid w:val="007935FF"/>
    <w:rsid w:val="00793620"/>
    <w:rsid w:val="00793646"/>
    <w:rsid w:val="00793680"/>
    <w:rsid w:val="00793695"/>
    <w:rsid w:val="0079369B"/>
    <w:rsid w:val="00793702"/>
    <w:rsid w:val="00793770"/>
    <w:rsid w:val="007937D3"/>
    <w:rsid w:val="00793828"/>
    <w:rsid w:val="0079384E"/>
    <w:rsid w:val="00793875"/>
    <w:rsid w:val="00793997"/>
    <w:rsid w:val="007939DD"/>
    <w:rsid w:val="00793A38"/>
    <w:rsid w:val="00793AEB"/>
    <w:rsid w:val="00793BD7"/>
    <w:rsid w:val="00793C00"/>
    <w:rsid w:val="00793CC2"/>
    <w:rsid w:val="00793DCA"/>
    <w:rsid w:val="00793DD3"/>
    <w:rsid w:val="00793DD8"/>
    <w:rsid w:val="00793E05"/>
    <w:rsid w:val="00793E20"/>
    <w:rsid w:val="00793E6C"/>
    <w:rsid w:val="00793ED9"/>
    <w:rsid w:val="00793EF9"/>
    <w:rsid w:val="00793F3E"/>
    <w:rsid w:val="00793F94"/>
    <w:rsid w:val="00793FCF"/>
    <w:rsid w:val="00793FFD"/>
    <w:rsid w:val="007940B2"/>
    <w:rsid w:val="007941B0"/>
    <w:rsid w:val="007941FB"/>
    <w:rsid w:val="00794238"/>
    <w:rsid w:val="007942CC"/>
    <w:rsid w:val="0079432A"/>
    <w:rsid w:val="00794392"/>
    <w:rsid w:val="00794417"/>
    <w:rsid w:val="007944F9"/>
    <w:rsid w:val="007944FC"/>
    <w:rsid w:val="0079457A"/>
    <w:rsid w:val="007945F6"/>
    <w:rsid w:val="007945FB"/>
    <w:rsid w:val="00794618"/>
    <w:rsid w:val="0079464B"/>
    <w:rsid w:val="007946F3"/>
    <w:rsid w:val="0079482B"/>
    <w:rsid w:val="007948D3"/>
    <w:rsid w:val="007948D6"/>
    <w:rsid w:val="00794923"/>
    <w:rsid w:val="00794926"/>
    <w:rsid w:val="0079493E"/>
    <w:rsid w:val="00794966"/>
    <w:rsid w:val="007949C4"/>
    <w:rsid w:val="00794A07"/>
    <w:rsid w:val="00794AD8"/>
    <w:rsid w:val="00794ADE"/>
    <w:rsid w:val="00794B14"/>
    <w:rsid w:val="00794B3C"/>
    <w:rsid w:val="00794B8A"/>
    <w:rsid w:val="00794BCB"/>
    <w:rsid w:val="00794BE0"/>
    <w:rsid w:val="00794C06"/>
    <w:rsid w:val="00794CC5"/>
    <w:rsid w:val="00794D26"/>
    <w:rsid w:val="00794DA8"/>
    <w:rsid w:val="00794E07"/>
    <w:rsid w:val="00794EA5"/>
    <w:rsid w:val="00794EE2"/>
    <w:rsid w:val="00795046"/>
    <w:rsid w:val="0079507E"/>
    <w:rsid w:val="0079508B"/>
    <w:rsid w:val="00795097"/>
    <w:rsid w:val="007950DD"/>
    <w:rsid w:val="007950EA"/>
    <w:rsid w:val="0079512D"/>
    <w:rsid w:val="0079513D"/>
    <w:rsid w:val="007951F0"/>
    <w:rsid w:val="00795219"/>
    <w:rsid w:val="0079526F"/>
    <w:rsid w:val="00795283"/>
    <w:rsid w:val="007952A0"/>
    <w:rsid w:val="007952FC"/>
    <w:rsid w:val="0079535C"/>
    <w:rsid w:val="00795365"/>
    <w:rsid w:val="007953F4"/>
    <w:rsid w:val="00795427"/>
    <w:rsid w:val="007954C3"/>
    <w:rsid w:val="007954FE"/>
    <w:rsid w:val="00795561"/>
    <w:rsid w:val="00795573"/>
    <w:rsid w:val="00795658"/>
    <w:rsid w:val="0079569F"/>
    <w:rsid w:val="007956D6"/>
    <w:rsid w:val="0079575F"/>
    <w:rsid w:val="00795778"/>
    <w:rsid w:val="00795790"/>
    <w:rsid w:val="007957B7"/>
    <w:rsid w:val="0079581B"/>
    <w:rsid w:val="0079583B"/>
    <w:rsid w:val="0079593F"/>
    <w:rsid w:val="00795966"/>
    <w:rsid w:val="0079598E"/>
    <w:rsid w:val="0079599A"/>
    <w:rsid w:val="007959C4"/>
    <w:rsid w:val="007959FB"/>
    <w:rsid w:val="00795A4F"/>
    <w:rsid w:val="00795B99"/>
    <w:rsid w:val="00795BC2"/>
    <w:rsid w:val="00795BF4"/>
    <w:rsid w:val="00795C3C"/>
    <w:rsid w:val="00795D31"/>
    <w:rsid w:val="00795D9A"/>
    <w:rsid w:val="00795E18"/>
    <w:rsid w:val="00795E2A"/>
    <w:rsid w:val="00795EEE"/>
    <w:rsid w:val="00795F2A"/>
    <w:rsid w:val="00795F33"/>
    <w:rsid w:val="00795F83"/>
    <w:rsid w:val="007960F6"/>
    <w:rsid w:val="0079617D"/>
    <w:rsid w:val="0079618B"/>
    <w:rsid w:val="0079625E"/>
    <w:rsid w:val="007962E6"/>
    <w:rsid w:val="007962FB"/>
    <w:rsid w:val="007963F7"/>
    <w:rsid w:val="00796437"/>
    <w:rsid w:val="007964A0"/>
    <w:rsid w:val="007964A9"/>
    <w:rsid w:val="007964BA"/>
    <w:rsid w:val="0079652D"/>
    <w:rsid w:val="00796538"/>
    <w:rsid w:val="0079655D"/>
    <w:rsid w:val="00796602"/>
    <w:rsid w:val="0079666D"/>
    <w:rsid w:val="007966D7"/>
    <w:rsid w:val="007966E6"/>
    <w:rsid w:val="007966EC"/>
    <w:rsid w:val="00796719"/>
    <w:rsid w:val="0079674A"/>
    <w:rsid w:val="00796773"/>
    <w:rsid w:val="00796788"/>
    <w:rsid w:val="007967A6"/>
    <w:rsid w:val="007967A8"/>
    <w:rsid w:val="007967ED"/>
    <w:rsid w:val="007967FC"/>
    <w:rsid w:val="00796820"/>
    <w:rsid w:val="007968D4"/>
    <w:rsid w:val="007968DE"/>
    <w:rsid w:val="007968E2"/>
    <w:rsid w:val="007968FE"/>
    <w:rsid w:val="00796997"/>
    <w:rsid w:val="007969C5"/>
    <w:rsid w:val="00796A18"/>
    <w:rsid w:val="00796A51"/>
    <w:rsid w:val="00796ACD"/>
    <w:rsid w:val="00796AD6"/>
    <w:rsid w:val="00796AD7"/>
    <w:rsid w:val="00796AFC"/>
    <w:rsid w:val="00796D04"/>
    <w:rsid w:val="00796D07"/>
    <w:rsid w:val="00796D6E"/>
    <w:rsid w:val="00796E0B"/>
    <w:rsid w:val="00796E15"/>
    <w:rsid w:val="00796E45"/>
    <w:rsid w:val="00796E6B"/>
    <w:rsid w:val="00796EDF"/>
    <w:rsid w:val="00796EE7"/>
    <w:rsid w:val="00796EF9"/>
    <w:rsid w:val="00796F0C"/>
    <w:rsid w:val="00796F10"/>
    <w:rsid w:val="00796F2D"/>
    <w:rsid w:val="00796F30"/>
    <w:rsid w:val="00796F59"/>
    <w:rsid w:val="00796F95"/>
    <w:rsid w:val="00796F9B"/>
    <w:rsid w:val="00796FB5"/>
    <w:rsid w:val="00796FC5"/>
    <w:rsid w:val="00796FC9"/>
    <w:rsid w:val="00796FE3"/>
    <w:rsid w:val="00797126"/>
    <w:rsid w:val="00797156"/>
    <w:rsid w:val="007971AA"/>
    <w:rsid w:val="0079724C"/>
    <w:rsid w:val="00797256"/>
    <w:rsid w:val="0079726B"/>
    <w:rsid w:val="00797271"/>
    <w:rsid w:val="00797278"/>
    <w:rsid w:val="0079728E"/>
    <w:rsid w:val="007972C9"/>
    <w:rsid w:val="00797311"/>
    <w:rsid w:val="00797367"/>
    <w:rsid w:val="007973AB"/>
    <w:rsid w:val="007973CE"/>
    <w:rsid w:val="007974A6"/>
    <w:rsid w:val="007974E8"/>
    <w:rsid w:val="00797517"/>
    <w:rsid w:val="00797522"/>
    <w:rsid w:val="00797538"/>
    <w:rsid w:val="007975C3"/>
    <w:rsid w:val="0079764C"/>
    <w:rsid w:val="007976E9"/>
    <w:rsid w:val="007976F3"/>
    <w:rsid w:val="00797764"/>
    <w:rsid w:val="0079776E"/>
    <w:rsid w:val="00797773"/>
    <w:rsid w:val="00797779"/>
    <w:rsid w:val="00797781"/>
    <w:rsid w:val="00797804"/>
    <w:rsid w:val="0079796B"/>
    <w:rsid w:val="007979CD"/>
    <w:rsid w:val="007979E0"/>
    <w:rsid w:val="00797AA6"/>
    <w:rsid w:val="00797AC6"/>
    <w:rsid w:val="00797AFC"/>
    <w:rsid w:val="00797B14"/>
    <w:rsid w:val="00797B23"/>
    <w:rsid w:val="00797BBD"/>
    <w:rsid w:val="00797BC9"/>
    <w:rsid w:val="00797BCB"/>
    <w:rsid w:val="00797C4A"/>
    <w:rsid w:val="00797E31"/>
    <w:rsid w:val="00797E48"/>
    <w:rsid w:val="00797F17"/>
    <w:rsid w:val="00797F19"/>
    <w:rsid w:val="00797F33"/>
    <w:rsid w:val="00797FCA"/>
    <w:rsid w:val="007A0033"/>
    <w:rsid w:val="007A006B"/>
    <w:rsid w:val="007A00AE"/>
    <w:rsid w:val="007A00DC"/>
    <w:rsid w:val="007A01B9"/>
    <w:rsid w:val="007A0200"/>
    <w:rsid w:val="007A02A6"/>
    <w:rsid w:val="007A02AB"/>
    <w:rsid w:val="007A02CC"/>
    <w:rsid w:val="007A030F"/>
    <w:rsid w:val="007A0319"/>
    <w:rsid w:val="007A0390"/>
    <w:rsid w:val="007A03DC"/>
    <w:rsid w:val="007A043C"/>
    <w:rsid w:val="007A0442"/>
    <w:rsid w:val="007A04E1"/>
    <w:rsid w:val="007A053A"/>
    <w:rsid w:val="007A0581"/>
    <w:rsid w:val="007A05C5"/>
    <w:rsid w:val="007A0685"/>
    <w:rsid w:val="007A070D"/>
    <w:rsid w:val="007A0723"/>
    <w:rsid w:val="007A07E1"/>
    <w:rsid w:val="007A0830"/>
    <w:rsid w:val="007A0866"/>
    <w:rsid w:val="007A088C"/>
    <w:rsid w:val="007A08CE"/>
    <w:rsid w:val="007A08DD"/>
    <w:rsid w:val="007A0963"/>
    <w:rsid w:val="007A09B7"/>
    <w:rsid w:val="007A09B8"/>
    <w:rsid w:val="007A0A15"/>
    <w:rsid w:val="007A0A83"/>
    <w:rsid w:val="007A0AC2"/>
    <w:rsid w:val="007A0ACF"/>
    <w:rsid w:val="007A0B20"/>
    <w:rsid w:val="007A0B3B"/>
    <w:rsid w:val="007A0B41"/>
    <w:rsid w:val="007A0B4F"/>
    <w:rsid w:val="007A0B57"/>
    <w:rsid w:val="007A0BB6"/>
    <w:rsid w:val="007A0C2D"/>
    <w:rsid w:val="007A0D1E"/>
    <w:rsid w:val="007A0DAB"/>
    <w:rsid w:val="007A0DE6"/>
    <w:rsid w:val="007A0E8B"/>
    <w:rsid w:val="007A0EAF"/>
    <w:rsid w:val="007A0ECC"/>
    <w:rsid w:val="007A0F22"/>
    <w:rsid w:val="007A0FD4"/>
    <w:rsid w:val="007A1044"/>
    <w:rsid w:val="007A10A0"/>
    <w:rsid w:val="007A1136"/>
    <w:rsid w:val="007A114B"/>
    <w:rsid w:val="007A116C"/>
    <w:rsid w:val="007A119C"/>
    <w:rsid w:val="007A120C"/>
    <w:rsid w:val="007A1274"/>
    <w:rsid w:val="007A12AC"/>
    <w:rsid w:val="007A12D4"/>
    <w:rsid w:val="007A12E2"/>
    <w:rsid w:val="007A138C"/>
    <w:rsid w:val="007A13AD"/>
    <w:rsid w:val="007A13B9"/>
    <w:rsid w:val="007A1453"/>
    <w:rsid w:val="007A14AC"/>
    <w:rsid w:val="007A152C"/>
    <w:rsid w:val="007A1538"/>
    <w:rsid w:val="007A15E3"/>
    <w:rsid w:val="007A1669"/>
    <w:rsid w:val="007A16C8"/>
    <w:rsid w:val="007A16CF"/>
    <w:rsid w:val="007A16D1"/>
    <w:rsid w:val="007A16F2"/>
    <w:rsid w:val="007A1715"/>
    <w:rsid w:val="007A1775"/>
    <w:rsid w:val="007A17F6"/>
    <w:rsid w:val="007A180A"/>
    <w:rsid w:val="007A1814"/>
    <w:rsid w:val="007A1862"/>
    <w:rsid w:val="007A1AAC"/>
    <w:rsid w:val="007A1AB7"/>
    <w:rsid w:val="007A1AB9"/>
    <w:rsid w:val="007A1B02"/>
    <w:rsid w:val="007A1B3A"/>
    <w:rsid w:val="007A1BC1"/>
    <w:rsid w:val="007A1C64"/>
    <w:rsid w:val="007A1C69"/>
    <w:rsid w:val="007A1C7B"/>
    <w:rsid w:val="007A1D1C"/>
    <w:rsid w:val="007A1D6B"/>
    <w:rsid w:val="007A1D80"/>
    <w:rsid w:val="007A1DDB"/>
    <w:rsid w:val="007A1F20"/>
    <w:rsid w:val="007A1F29"/>
    <w:rsid w:val="007A1FF2"/>
    <w:rsid w:val="007A202F"/>
    <w:rsid w:val="007A211D"/>
    <w:rsid w:val="007A218C"/>
    <w:rsid w:val="007A219D"/>
    <w:rsid w:val="007A226B"/>
    <w:rsid w:val="007A2287"/>
    <w:rsid w:val="007A22C5"/>
    <w:rsid w:val="007A231D"/>
    <w:rsid w:val="007A2348"/>
    <w:rsid w:val="007A2351"/>
    <w:rsid w:val="007A2392"/>
    <w:rsid w:val="007A23B5"/>
    <w:rsid w:val="007A2426"/>
    <w:rsid w:val="007A246F"/>
    <w:rsid w:val="007A249F"/>
    <w:rsid w:val="007A24AB"/>
    <w:rsid w:val="007A257B"/>
    <w:rsid w:val="007A25CB"/>
    <w:rsid w:val="007A264E"/>
    <w:rsid w:val="007A2668"/>
    <w:rsid w:val="007A26B6"/>
    <w:rsid w:val="007A2723"/>
    <w:rsid w:val="007A272A"/>
    <w:rsid w:val="007A2742"/>
    <w:rsid w:val="007A274D"/>
    <w:rsid w:val="007A27A1"/>
    <w:rsid w:val="007A2814"/>
    <w:rsid w:val="007A282B"/>
    <w:rsid w:val="007A2894"/>
    <w:rsid w:val="007A289A"/>
    <w:rsid w:val="007A28EF"/>
    <w:rsid w:val="007A28FF"/>
    <w:rsid w:val="007A2949"/>
    <w:rsid w:val="007A295D"/>
    <w:rsid w:val="007A29B4"/>
    <w:rsid w:val="007A2A4F"/>
    <w:rsid w:val="007A2A8F"/>
    <w:rsid w:val="007A2AA3"/>
    <w:rsid w:val="007A2AC7"/>
    <w:rsid w:val="007A2B95"/>
    <w:rsid w:val="007A2C38"/>
    <w:rsid w:val="007A2C40"/>
    <w:rsid w:val="007A2CAF"/>
    <w:rsid w:val="007A2CEA"/>
    <w:rsid w:val="007A2CF8"/>
    <w:rsid w:val="007A2D45"/>
    <w:rsid w:val="007A2D71"/>
    <w:rsid w:val="007A2D88"/>
    <w:rsid w:val="007A2DD0"/>
    <w:rsid w:val="007A2DEC"/>
    <w:rsid w:val="007A2E1B"/>
    <w:rsid w:val="007A2E42"/>
    <w:rsid w:val="007A2E52"/>
    <w:rsid w:val="007A2EAA"/>
    <w:rsid w:val="007A2EC7"/>
    <w:rsid w:val="007A2EF4"/>
    <w:rsid w:val="007A2EF7"/>
    <w:rsid w:val="007A2F09"/>
    <w:rsid w:val="007A2F75"/>
    <w:rsid w:val="007A2F9A"/>
    <w:rsid w:val="007A2FD5"/>
    <w:rsid w:val="007A2FF8"/>
    <w:rsid w:val="007A3021"/>
    <w:rsid w:val="007A30BB"/>
    <w:rsid w:val="007A3197"/>
    <w:rsid w:val="007A3234"/>
    <w:rsid w:val="007A3274"/>
    <w:rsid w:val="007A32DC"/>
    <w:rsid w:val="007A3345"/>
    <w:rsid w:val="007A3357"/>
    <w:rsid w:val="007A33FE"/>
    <w:rsid w:val="007A3470"/>
    <w:rsid w:val="007A34AB"/>
    <w:rsid w:val="007A34D9"/>
    <w:rsid w:val="007A34F7"/>
    <w:rsid w:val="007A3514"/>
    <w:rsid w:val="007A3586"/>
    <w:rsid w:val="007A3601"/>
    <w:rsid w:val="007A3604"/>
    <w:rsid w:val="007A3646"/>
    <w:rsid w:val="007A368F"/>
    <w:rsid w:val="007A36AD"/>
    <w:rsid w:val="007A36F6"/>
    <w:rsid w:val="007A3728"/>
    <w:rsid w:val="007A374B"/>
    <w:rsid w:val="007A376B"/>
    <w:rsid w:val="007A3849"/>
    <w:rsid w:val="007A38AF"/>
    <w:rsid w:val="007A38BE"/>
    <w:rsid w:val="007A390B"/>
    <w:rsid w:val="007A395A"/>
    <w:rsid w:val="007A3976"/>
    <w:rsid w:val="007A3993"/>
    <w:rsid w:val="007A3A0C"/>
    <w:rsid w:val="007A3A31"/>
    <w:rsid w:val="007A3A4C"/>
    <w:rsid w:val="007A3A61"/>
    <w:rsid w:val="007A3A91"/>
    <w:rsid w:val="007A3ABE"/>
    <w:rsid w:val="007A3B8F"/>
    <w:rsid w:val="007A3B9C"/>
    <w:rsid w:val="007A3B9F"/>
    <w:rsid w:val="007A3BAE"/>
    <w:rsid w:val="007A3D7D"/>
    <w:rsid w:val="007A3DE1"/>
    <w:rsid w:val="007A3E35"/>
    <w:rsid w:val="007A3F02"/>
    <w:rsid w:val="007A3F79"/>
    <w:rsid w:val="007A3FC2"/>
    <w:rsid w:val="007A3FDC"/>
    <w:rsid w:val="007A4015"/>
    <w:rsid w:val="007A4090"/>
    <w:rsid w:val="007A40E3"/>
    <w:rsid w:val="007A4194"/>
    <w:rsid w:val="007A41BF"/>
    <w:rsid w:val="007A41D1"/>
    <w:rsid w:val="007A422D"/>
    <w:rsid w:val="007A424F"/>
    <w:rsid w:val="007A4252"/>
    <w:rsid w:val="007A42E2"/>
    <w:rsid w:val="007A436A"/>
    <w:rsid w:val="007A4456"/>
    <w:rsid w:val="007A445B"/>
    <w:rsid w:val="007A44C1"/>
    <w:rsid w:val="007A45B6"/>
    <w:rsid w:val="007A4600"/>
    <w:rsid w:val="007A4610"/>
    <w:rsid w:val="007A4698"/>
    <w:rsid w:val="007A46EC"/>
    <w:rsid w:val="007A4737"/>
    <w:rsid w:val="007A4768"/>
    <w:rsid w:val="007A4855"/>
    <w:rsid w:val="007A4897"/>
    <w:rsid w:val="007A48E4"/>
    <w:rsid w:val="007A48FB"/>
    <w:rsid w:val="007A4969"/>
    <w:rsid w:val="007A49DF"/>
    <w:rsid w:val="007A4A12"/>
    <w:rsid w:val="007A4B67"/>
    <w:rsid w:val="007A4B73"/>
    <w:rsid w:val="007A4B94"/>
    <w:rsid w:val="007A4BAC"/>
    <w:rsid w:val="007A4C03"/>
    <w:rsid w:val="007A4C4A"/>
    <w:rsid w:val="007A4D1D"/>
    <w:rsid w:val="007A4D69"/>
    <w:rsid w:val="007A4D6F"/>
    <w:rsid w:val="007A4DB4"/>
    <w:rsid w:val="007A4E05"/>
    <w:rsid w:val="007A4E1A"/>
    <w:rsid w:val="007A4E71"/>
    <w:rsid w:val="007A4EED"/>
    <w:rsid w:val="007A4F73"/>
    <w:rsid w:val="007A4F79"/>
    <w:rsid w:val="007A4FB3"/>
    <w:rsid w:val="007A4FC9"/>
    <w:rsid w:val="007A4FD9"/>
    <w:rsid w:val="007A4FFB"/>
    <w:rsid w:val="007A506D"/>
    <w:rsid w:val="007A5107"/>
    <w:rsid w:val="007A5141"/>
    <w:rsid w:val="007A5190"/>
    <w:rsid w:val="007A51BC"/>
    <w:rsid w:val="007A51F9"/>
    <w:rsid w:val="007A5260"/>
    <w:rsid w:val="007A52A7"/>
    <w:rsid w:val="007A52E3"/>
    <w:rsid w:val="007A5352"/>
    <w:rsid w:val="007A5396"/>
    <w:rsid w:val="007A53A3"/>
    <w:rsid w:val="007A543A"/>
    <w:rsid w:val="007A543E"/>
    <w:rsid w:val="007A5453"/>
    <w:rsid w:val="007A5491"/>
    <w:rsid w:val="007A549D"/>
    <w:rsid w:val="007A5507"/>
    <w:rsid w:val="007A5540"/>
    <w:rsid w:val="007A554F"/>
    <w:rsid w:val="007A5556"/>
    <w:rsid w:val="007A55F3"/>
    <w:rsid w:val="007A5609"/>
    <w:rsid w:val="007A5636"/>
    <w:rsid w:val="007A5647"/>
    <w:rsid w:val="007A56F8"/>
    <w:rsid w:val="007A57C9"/>
    <w:rsid w:val="007A58AD"/>
    <w:rsid w:val="007A5963"/>
    <w:rsid w:val="007A599A"/>
    <w:rsid w:val="007A59C9"/>
    <w:rsid w:val="007A5AC8"/>
    <w:rsid w:val="007A5AD0"/>
    <w:rsid w:val="007A5B70"/>
    <w:rsid w:val="007A5B9F"/>
    <w:rsid w:val="007A5BC5"/>
    <w:rsid w:val="007A5C30"/>
    <w:rsid w:val="007A5C62"/>
    <w:rsid w:val="007A5C8A"/>
    <w:rsid w:val="007A5CC9"/>
    <w:rsid w:val="007A5D33"/>
    <w:rsid w:val="007A5F00"/>
    <w:rsid w:val="007A5F16"/>
    <w:rsid w:val="007A5F46"/>
    <w:rsid w:val="007A5F67"/>
    <w:rsid w:val="007A5F7D"/>
    <w:rsid w:val="007A5FB5"/>
    <w:rsid w:val="007A6018"/>
    <w:rsid w:val="007A6091"/>
    <w:rsid w:val="007A60A8"/>
    <w:rsid w:val="007A60CD"/>
    <w:rsid w:val="007A60F6"/>
    <w:rsid w:val="007A6123"/>
    <w:rsid w:val="007A619A"/>
    <w:rsid w:val="007A61F6"/>
    <w:rsid w:val="007A61F9"/>
    <w:rsid w:val="007A6226"/>
    <w:rsid w:val="007A6246"/>
    <w:rsid w:val="007A62ED"/>
    <w:rsid w:val="007A6334"/>
    <w:rsid w:val="007A6353"/>
    <w:rsid w:val="007A6413"/>
    <w:rsid w:val="007A6421"/>
    <w:rsid w:val="007A64D2"/>
    <w:rsid w:val="007A651E"/>
    <w:rsid w:val="007A65C8"/>
    <w:rsid w:val="007A6612"/>
    <w:rsid w:val="007A6645"/>
    <w:rsid w:val="007A6687"/>
    <w:rsid w:val="007A66B9"/>
    <w:rsid w:val="007A6742"/>
    <w:rsid w:val="007A67BE"/>
    <w:rsid w:val="007A680E"/>
    <w:rsid w:val="007A687B"/>
    <w:rsid w:val="007A688F"/>
    <w:rsid w:val="007A68BD"/>
    <w:rsid w:val="007A68F7"/>
    <w:rsid w:val="007A692A"/>
    <w:rsid w:val="007A6958"/>
    <w:rsid w:val="007A6986"/>
    <w:rsid w:val="007A69B5"/>
    <w:rsid w:val="007A69D7"/>
    <w:rsid w:val="007A69E4"/>
    <w:rsid w:val="007A6A0E"/>
    <w:rsid w:val="007A6A4D"/>
    <w:rsid w:val="007A6A68"/>
    <w:rsid w:val="007A6A8E"/>
    <w:rsid w:val="007A6B0A"/>
    <w:rsid w:val="007A6B4F"/>
    <w:rsid w:val="007A6B68"/>
    <w:rsid w:val="007A6B69"/>
    <w:rsid w:val="007A6BA9"/>
    <w:rsid w:val="007A6BB1"/>
    <w:rsid w:val="007A6BB3"/>
    <w:rsid w:val="007A6BC1"/>
    <w:rsid w:val="007A6BCD"/>
    <w:rsid w:val="007A6C71"/>
    <w:rsid w:val="007A6C82"/>
    <w:rsid w:val="007A6C8C"/>
    <w:rsid w:val="007A6D5C"/>
    <w:rsid w:val="007A6DDF"/>
    <w:rsid w:val="007A6DE0"/>
    <w:rsid w:val="007A6E01"/>
    <w:rsid w:val="007A6E10"/>
    <w:rsid w:val="007A6E6F"/>
    <w:rsid w:val="007A6F9E"/>
    <w:rsid w:val="007A702D"/>
    <w:rsid w:val="007A70DF"/>
    <w:rsid w:val="007A7119"/>
    <w:rsid w:val="007A723A"/>
    <w:rsid w:val="007A7271"/>
    <w:rsid w:val="007A727C"/>
    <w:rsid w:val="007A72A0"/>
    <w:rsid w:val="007A72DC"/>
    <w:rsid w:val="007A7302"/>
    <w:rsid w:val="007A7405"/>
    <w:rsid w:val="007A741B"/>
    <w:rsid w:val="007A7430"/>
    <w:rsid w:val="007A7528"/>
    <w:rsid w:val="007A752A"/>
    <w:rsid w:val="007A763E"/>
    <w:rsid w:val="007A76A5"/>
    <w:rsid w:val="007A76D6"/>
    <w:rsid w:val="007A76F0"/>
    <w:rsid w:val="007A76F1"/>
    <w:rsid w:val="007A76F7"/>
    <w:rsid w:val="007A7790"/>
    <w:rsid w:val="007A77C9"/>
    <w:rsid w:val="007A77DC"/>
    <w:rsid w:val="007A7883"/>
    <w:rsid w:val="007A79AB"/>
    <w:rsid w:val="007A7A1E"/>
    <w:rsid w:val="007A7A33"/>
    <w:rsid w:val="007A7A63"/>
    <w:rsid w:val="007A7A7A"/>
    <w:rsid w:val="007A7BA9"/>
    <w:rsid w:val="007A7C01"/>
    <w:rsid w:val="007A7C31"/>
    <w:rsid w:val="007A7CAE"/>
    <w:rsid w:val="007A7D7B"/>
    <w:rsid w:val="007A7E04"/>
    <w:rsid w:val="007A7E27"/>
    <w:rsid w:val="007A7E3A"/>
    <w:rsid w:val="007A7E50"/>
    <w:rsid w:val="007A7FDB"/>
    <w:rsid w:val="007A7FE3"/>
    <w:rsid w:val="007B0031"/>
    <w:rsid w:val="007B0033"/>
    <w:rsid w:val="007B0056"/>
    <w:rsid w:val="007B0067"/>
    <w:rsid w:val="007B00B8"/>
    <w:rsid w:val="007B0104"/>
    <w:rsid w:val="007B0108"/>
    <w:rsid w:val="007B017F"/>
    <w:rsid w:val="007B01AC"/>
    <w:rsid w:val="007B01CE"/>
    <w:rsid w:val="007B0250"/>
    <w:rsid w:val="007B0296"/>
    <w:rsid w:val="007B02EB"/>
    <w:rsid w:val="007B0301"/>
    <w:rsid w:val="007B0443"/>
    <w:rsid w:val="007B0446"/>
    <w:rsid w:val="007B05BC"/>
    <w:rsid w:val="007B05FD"/>
    <w:rsid w:val="007B0644"/>
    <w:rsid w:val="007B064E"/>
    <w:rsid w:val="007B0678"/>
    <w:rsid w:val="007B06B5"/>
    <w:rsid w:val="007B0781"/>
    <w:rsid w:val="007B081D"/>
    <w:rsid w:val="007B084E"/>
    <w:rsid w:val="007B08F0"/>
    <w:rsid w:val="007B0937"/>
    <w:rsid w:val="007B0973"/>
    <w:rsid w:val="007B0982"/>
    <w:rsid w:val="007B099F"/>
    <w:rsid w:val="007B09F4"/>
    <w:rsid w:val="007B0A91"/>
    <w:rsid w:val="007B0A9A"/>
    <w:rsid w:val="007B0AE1"/>
    <w:rsid w:val="007B0B37"/>
    <w:rsid w:val="007B0BBD"/>
    <w:rsid w:val="007B0BDB"/>
    <w:rsid w:val="007B0C3C"/>
    <w:rsid w:val="007B0C4B"/>
    <w:rsid w:val="007B0C55"/>
    <w:rsid w:val="007B0CA2"/>
    <w:rsid w:val="007B0CB8"/>
    <w:rsid w:val="007B0E3C"/>
    <w:rsid w:val="007B0E7B"/>
    <w:rsid w:val="007B0E91"/>
    <w:rsid w:val="007B0EA0"/>
    <w:rsid w:val="007B0ECC"/>
    <w:rsid w:val="007B0F08"/>
    <w:rsid w:val="007B0F1A"/>
    <w:rsid w:val="007B10A6"/>
    <w:rsid w:val="007B10F2"/>
    <w:rsid w:val="007B1117"/>
    <w:rsid w:val="007B11D9"/>
    <w:rsid w:val="007B133B"/>
    <w:rsid w:val="007B138C"/>
    <w:rsid w:val="007B13F9"/>
    <w:rsid w:val="007B140F"/>
    <w:rsid w:val="007B1412"/>
    <w:rsid w:val="007B1453"/>
    <w:rsid w:val="007B1496"/>
    <w:rsid w:val="007B14A6"/>
    <w:rsid w:val="007B1574"/>
    <w:rsid w:val="007B1648"/>
    <w:rsid w:val="007B1679"/>
    <w:rsid w:val="007B1697"/>
    <w:rsid w:val="007B16D1"/>
    <w:rsid w:val="007B1725"/>
    <w:rsid w:val="007B1750"/>
    <w:rsid w:val="007B1782"/>
    <w:rsid w:val="007B17AA"/>
    <w:rsid w:val="007B17DD"/>
    <w:rsid w:val="007B17ED"/>
    <w:rsid w:val="007B18B0"/>
    <w:rsid w:val="007B196E"/>
    <w:rsid w:val="007B197C"/>
    <w:rsid w:val="007B19E6"/>
    <w:rsid w:val="007B1A8D"/>
    <w:rsid w:val="007B1ACB"/>
    <w:rsid w:val="007B1B34"/>
    <w:rsid w:val="007B1B6F"/>
    <w:rsid w:val="007B1BE4"/>
    <w:rsid w:val="007B1C3E"/>
    <w:rsid w:val="007B1C41"/>
    <w:rsid w:val="007B1C62"/>
    <w:rsid w:val="007B1C76"/>
    <w:rsid w:val="007B1C7D"/>
    <w:rsid w:val="007B1CED"/>
    <w:rsid w:val="007B1D03"/>
    <w:rsid w:val="007B1D90"/>
    <w:rsid w:val="007B1E38"/>
    <w:rsid w:val="007B1EF7"/>
    <w:rsid w:val="007B1EF8"/>
    <w:rsid w:val="007B1F2E"/>
    <w:rsid w:val="007B1F5B"/>
    <w:rsid w:val="007B1FDF"/>
    <w:rsid w:val="007B2069"/>
    <w:rsid w:val="007B2097"/>
    <w:rsid w:val="007B2180"/>
    <w:rsid w:val="007B2198"/>
    <w:rsid w:val="007B22EF"/>
    <w:rsid w:val="007B22FA"/>
    <w:rsid w:val="007B23F1"/>
    <w:rsid w:val="007B2406"/>
    <w:rsid w:val="007B2516"/>
    <w:rsid w:val="007B251C"/>
    <w:rsid w:val="007B2663"/>
    <w:rsid w:val="007B2680"/>
    <w:rsid w:val="007B27AB"/>
    <w:rsid w:val="007B27EB"/>
    <w:rsid w:val="007B27F7"/>
    <w:rsid w:val="007B2836"/>
    <w:rsid w:val="007B287C"/>
    <w:rsid w:val="007B2882"/>
    <w:rsid w:val="007B2883"/>
    <w:rsid w:val="007B2977"/>
    <w:rsid w:val="007B2996"/>
    <w:rsid w:val="007B29CA"/>
    <w:rsid w:val="007B2A21"/>
    <w:rsid w:val="007B2A4B"/>
    <w:rsid w:val="007B2A50"/>
    <w:rsid w:val="007B2A6A"/>
    <w:rsid w:val="007B2A77"/>
    <w:rsid w:val="007B2A8B"/>
    <w:rsid w:val="007B2A92"/>
    <w:rsid w:val="007B2AC1"/>
    <w:rsid w:val="007B2AED"/>
    <w:rsid w:val="007B2B21"/>
    <w:rsid w:val="007B2B7F"/>
    <w:rsid w:val="007B2B87"/>
    <w:rsid w:val="007B2BAB"/>
    <w:rsid w:val="007B2BFF"/>
    <w:rsid w:val="007B2C1A"/>
    <w:rsid w:val="007B2C97"/>
    <w:rsid w:val="007B2CC9"/>
    <w:rsid w:val="007B2CDB"/>
    <w:rsid w:val="007B2D37"/>
    <w:rsid w:val="007B2D39"/>
    <w:rsid w:val="007B2D3E"/>
    <w:rsid w:val="007B2EB0"/>
    <w:rsid w:val="007B2F28"/>
    <w:rsid w:val="007B2F9F"/>
    <w:rsid w:val="007B2FA3"/>
    <w:rsid w:val="007B2FB8"/>
    <w:rsid w:val="007B2FF5"/>
    <w:rsid w:val="007B3030"/>
    <w:rsid w:val="007B305B"/>
    <w:rsid w:val="007B3064"/>
    <w:rsid w:val="007B30AE"/>
    <w:rsid w:val="007B3116"/>
    <w:rsid w:val="007B3334"/>
    <w:rsid w:val="007B338D"/>
    <w:rsid w:val="007B33C7"/>
    <w:rsid w:val="007B33D4"/>
    <w:rsid w:val="007B3401"/>
    <w:rsid w:val="007B3417"/>
    <w:rsid w:val="007B352E"/>
    <w:rsid w:val="007B3537"/>
    <w:rsid w:val="007B3539"/>
    <w:rsid w:val="007B3552"/>
    <w:rsid w:val="007B3567"/>
    <w:rsid w:val="007B3579"/>
    <w:rsid w:val="007B35AA"/>
    <w:rsid w:val="007B35ED"/>
    <w:rsid w:val="007B36C1"/>
    <w:rsid w:val="007B3727"/>
    <w:rsid w:val="007B3788"/>
    <w:rsid w:val="007B378B"/>
    <w:rsid w:val="007B37A7"/>
    <w:rsid w:val="007B3800"/>
    <w:rsid w:val="007B386E"/>
    <w:rsid w:val="007B3984"/>
    <w:rsid w:val="007B39FB"/>
    <w:rsid w:val="007B3A54"/>
    <w:rsid w:val="007B3A59"/>
    <w:rsid w:val="007B3A90"/>
    <w:rsid w:val="007B3AB7"/>
    <w:rsid w:val="007B3B8D"/>
    <w:rsid w:val="007B3C2F"/>
    <w:rsid w:val="007B3CAD"/>
    <w:rsid w:val="007B3CAF"/>
    <w:rsid w:val="007B3CD5"/>
    <w:rsid w:val="007B3D6E"/>
    <w:rsid w:val="007B3DDD"/>
    <w:rsid w:val="007B3DE0"/>
    <w:rsid w:val="007B3E72"/>
    <w:rsid w:val="007B3E87"/>
    <w:rsid w:val="007B3ECE"/>
    <w:rsid w:val="007B3F2D"/>
    <w:rsid w:val="007B4001"/>
    <w:rsid w:val="007B403E"/>
    <w:rsid w:val="007B4097"/>
    <w:rsid w:val="007B4142"/>
    <w:rsid w:val="007B419F"/>
    <w:rsid w:val="007B41D3"/>
    <w:rsid w:val="007B4251"/>
    <w:rsid w:val="007B429C"/>
    <w:rsid w:val="007B42C6"/>
    <w:rsid w:val="007B42D6"/>
    <w:rsid w:val="007B4342"/>
    <w:rsid w:val="007B4350"/>
    <w:rsid w:val="007B4451"/>
    <w:rsid w:val="007B4458"/>
    <w:rsid w:val="007B458A"/>
    <w:rsid w:val="007B45BC"/>
    <w:rsid w:val="007B465C"/>
    <w:rsid w:val="007B4661"/>
    <w:rsid w:val="007B46CB"/>
    <w:rsid w:val="007B46D1"/>
    <w:rsid w:val="007B4723"/>
    <w:rsid w:val="007B472D"/>
    <w:rsid w:val="007B4794"/>
    <w:rsid w:val="007B47D4"/>
    <w:rsid w:val="007B482E"/>
    <w:rsid w:val="007B488C"/>
    <w:rsid w:val="007B48D9"/>
    <w:rsid w:val="007B49E7"/>
    <w:rsid w:val="007B49EF"/>
    <w:rsid w:val="007B4A1A"/>
    <w:rsid w:val="007B4A4D"/>
    <w:rsid w:val="007B4AD9"/>
    <w:rsid w:val="007B4BE0"/>
    <w:rsid w:val="007B4C25"/>
    <w:rsid w:val="007B4CB3"/>
    <w:rsid w:val="007B4CE9"/>
    <w:rsid w:val="007B4E46"/>
    <w:rsid w:val="007B4E5C"/>
    <w:rsid w:val="007B4E91"/>
    <w:rsid w:val="007B4EBD"/>
    <w:rsid w:val="007B4ECA"/>
    <w:rsid w:val="007B4F6E"/>
    <w:rsid w:val="007B4FBE"/>
    <w:rsid w:val="007B4FE4"/>
    <w:rsid w:val="007B514E"/>
    <w:rsid w:val="007B5171"/>
    <w:rsid w:val="007B5194"/>
    <w:rsid w:val="007B51B3"/>
    <w:rsid w:val="007B51CF"/>
    <w:rsid w:val="007B5221"/>
    <w:rsid w:val="007B526B"/>
    <w:rsid w:val="007B5284"/>
    <w:rsid w:val="007B5300"/>
    <w:rsid w:val="007B5318"/>
    <w:rsid w:val="007B5408"/>
    <w:rsid w:val="007B547D"/>
    <w:rsid w:val="007B54B2"/>
    <w:rsid w:val="007B54FB"/>
    <w:rsid w:val="007B553A"/>
    <w:rsid w:val="007B5565"/>
    <w:rsid w:val="007B562F"/>
    <w:rsid w:val="007B5657"/>
    <w:rsid w:val="007B5684"/>
    <w:rsid w:val="007B56D9"/>
    <w:rsid w:val="007B5741"/>
    <w:rsid w:val="007B57A9"/>
    <w:rsid w:val="007B57B8"/>
    <w:rsid w:val="007B57C7"/>
    <w:rsid w:val="007B586B"/>
    <w:rsid w:val="007B588A"/>
    <w:rsid w:val="007B58A4"/>
    <w:rsid w:val="007B58CC"/>
    <w:rsid w:val="007B5933"/>
    <w:rsid w:val="007B59EC"/>
    <w:rsid w:val="007B59FF"/>
    <w:rsid w:val="007B5A05"/>
    <w:rsid w:val="007B5BA4"/>
    <w:rsid w:val="007B5BCC"/>
    <w:rsid w:val="007B5BF7"/>
    <w:rsid w:val="007B5C39"/>
    <w:rsid w:val="007B5C96"/>
    <w:rsid w:val="007B5D0C"/>
    <w:rsid w:val="007B5D6D"/>
    <w:rsid w:val="007B5D81"/>
    <w:rsid w:val="007B5E10"/>
    <w:rsid w:val="007B5E22"/>
    <w:rsid w:val="007B5E9A"/>
    <w:rsid w:val="007B5E9F"/>
    <w:rsid w:val="007B5F30"/>
    <w:rsid w:val="007B5F8A"/>
    <w:rsid w:val="007B5FAD"/>
    <w:rsid w:val="007B6055"/>
    <w:rsid w:val="007B606C"/>
    <w:rsid w:val="007B609E"/>
    <w:rsid w:val="007B609F"/>
    <w:rsid w:val="007B60FA"/>
    <w:rsid w:val="007B6176"/>
    <w:rsid w:val="007B617B"/>
    <w:rsid w:val="007B6188"/>
    <w:rsid w:val="007B61AF"/>
    <w:rsid w:val="007B6206"/>
    <w:rsid w:val="007B6208"/>
    <w:rsid w:val="007B6252"/>
    <w:rsid w:val="007B6262"/>
    <w:rsid w:val="007B6269"/>
    <w:rsid w:val="007B6392"/>
    <w:rsid w:val="007B639C"/>
    <w:rsid w:val="007B63D3"/>
    <w:rsid w:val="007B6403"/>
    <w:rsid w:val="007B6413"/>
    <w:rsid w:val="007B64AD"/>
    <w:rsid w:val="007B655D"/>
    <w:rsid w:val="007B655E"/>
    <w:rsid w:val="007B65C3"/>
    <w:rsid w:val="007B6632"/>
    <w:rsid w:val="007B664E"/>
    <w:rsid w:val="007B6676"/>
    <w:rsid w:val="007B667B"/>
    <w:rsid w:val="007B672C"/>
    <w:rsid w:val="007B673C"/>
    <w:rsid w:val="007B673D"/>
    <w:rsid w:val="007B6766"/>
    <w:rsid w:val="007B6783"/>
    <w:rsid w:val="007B67ED"/>
    <w:rsid w:val="007B6816"/>
    <w:rsid w:val="007B681C"/>
    <w:rsid w:val="007B687D"/>
    <w:rsid w:val="007B68ED"/>
    <w:rsid w:val="007B693B"/>
    <w:rsid w:val="007B698D"/>
    <w:rsid w:val="007B699C"/>
    <w:rsid w:val="007B69BD"/>
    <w:rsid w:val="007B6AB1"/>
    <w:rsid w:val="007B6BEE"/>
    <w:rsid w:val="007B6CD8"/>
    <w:rsid w:val="007B6D36"/>
    <w:rsid w:val="007B6D4B"/>
    <w:rsid w:val="007B6D65"/>
    <w:rsid w:val="007B6E8B"/>
    <w:rsid w:val="007B6EBB"/>
    <w:rsid w:val="007B6EF7"/>
    <w:rsid w:val="007B6F5B"/>
    <w:rsid w:val="007B6F62"/>
    <w:rsid w:val="007B6F64"/>
    <w:rsid w:val="007B6F6C"/>
    <w:rsid w:val="007B6FC1"/>
    <w:rsid w:val="007B6FDE"/>
    <w:rsid w:val="007B701D"/>
    <w:rsid w:val="007B707D"/>
    <w:rsid w:val="007B709A"/>
    <w:rsid w:val="007B709E"/>
    <w:rsid w:val="007B709F"/>
    <w:rsid w:val="007B70C3"/>
    <w:rsid w:val="007B70C6"/>
    <w:rsid w:val="007B70E4"/>
    <w:rsid w:val="007B715B"/>
    <w:rsid w:val="007B7187"/>
    <w:rsid w:val="007B7289"/>
    <w:rsid w:val="007B72A7"/>
    <w:rsid w:val="007B72B0"/>
    <w:rsid w:val="007B731E"/>
    <w:rsid w:val="007B739C"/>
    <w:rsid w:val="007B7472"/>
    <w:rsid w:val="007B7479"/>
    <w:rsid w:val="007B74DE"/>
    <w:rsid w:val="007B7511"/>
    <w:rsid w:val="007B7531"/>
    <w:rsid w:val="007B754F"/>
    <w:rsid w:val="007B75CB"/>
    <w:rsid w:val="007B75D9"/>
    <w:rsid w:val="007B75F6"/>
    <w:rsid w:val="007B761E"/>
    <w:rsid w:val="007B761F"/>
    <w:rsid w:val="007B763E"/>
    <w:rsid w:val="007B76D8"/>
    <w:rsid w:val="007B76FE"/>
    <w:rsid w:val="007B7767"/>
    <w:rsid w:val="007B77A7"/>
    <w:rsid w:val="007B77CB"/>
    <w:rsid w:val="007B781D"/>
    <w:rsid w:val="007B7820"/>
    <w:rsid w:val="007B78D3"/>
    <w:rsid w:val="007B79AC"/>
    <w:rsid w:val="007B7AD0"/>
    <w:rsid w:val="007B7B51"/>
    <w:rsid w:val="007B7B77"/>
    <w:rsid w:val="007B7C2D"/>
    <w:rsid w:val="007B7C57"/>
    <w:rsid w:val="007B7C5D"/>
    <w:rsid w:val="007B7C70"/>
    <w:rsid w:val="007B7C9C"/>
    <w:rsid w:val="007B7CAD"/>
    <w:rsid w:val="007B7CBE"/>
    <w:rsid w:val="007B7D03"/>
    <w:rsid w:val="007B7E09"/>
    <w:rsid w:val="007B7E38"/>
    <w:rsid w:val="007B7E51"/>
    <w:rsid w:val="007B7F05"/>
    <w:rsid w:val="007B7F53"/>
    <w:rsid w:val="007B7F78"/>
    <w:rsid w:val="007B7FA6"/>
    <w:rsid w:val="007B7FCB"/>
    <w:rsid w:val="007C0055"/>
    <w:rsid w:val="007C0084"/>
    <w:rsid w:val="007C00C5"/>
    <w:rsid w:val="007C00CC"/>
    <w:rsid w:val="007C012C"/>
    <w:rsid w:val="007C033C"/>
    <w:rsid w:val="007C0347"/>
    <w:rsid w:val="007C0357"/>
    <w:rsid w:val="007C035E"/>
    <w:rsid w:val="007C0378"/>
    <w:rsid w:val="007C045A"/>
    <w:rsid w:val="007C0472"/>
    <w:rsid w:val="007C049F"/>
    <w:rsid w:val="007C04C5"/>
    <w:rsid w:val="007C04FE"/>
    <w:rsid w:val="007C0520"/>
    <w:rsid w:val="007C055A"/>
    <w:rsid w:val="007C05DF"/>
    <w:rsid w:val="007C05E0"/>
    <w:rsid w:val="007C0649"/>
    <w:rsid w:val="007C065C"/>
    <w:rsid w:val="007C06BE"/>
    <w:rsid w:val="007C07E9"/>
    <w:rsid w:val="007C08A9"/>
    <w:rsid w:val="007C08BA"/>
    <w:rsid w:val="007C08FA"/>
    <w:rsid w:val="007C094A"/>
    <w:rsid w:val="007C0956"/>
    <w:rsid w:val="007C0961"/>
    <w:rsid w:val="007C0989"/>
    <w:rsid w:val="007C09E8"/>
    <w:rsid w:val="007C0A0C"/>
    <w:rsid w:val="007C0A3F"/>
    <w:rsid w:val="007C0A85"/>
    <w:rsid w:val="007C0AFA"/>
    <w:rsid w:val="007C0B0F"/>
    <w:rsid w:val="007C0B75"/>
    <w:rsid w:val="007C0CBD"/>
    <w:rsid w:val="007C0CF2"/>
    <w:rsid w:val="007C0D06"/>
    <w:rsid w:val="007C0D3A"/>
    <w:rsid w:val="007C0DDF"/>
    <w:rsid w:val="007C0E39"/>
    <w:rsid w:val="007C0E47"/>
    <w:rsid w:val="007C0E8F"/>
    <w:rsid w:val="007C0F31"/>
    <w:rsid w:val="007C1052"/>
    <w:rsid w:val="007C1090"/>
    <w:rsid w:val="007C10D6"/>
    <w:rsid w:val="007C11B3"/>
    <w:rsid w:val="007C1204"/>
    <w:rsid w:val="007C1209"/>
    <w:rsid w:val="007C1215"/>
    <w:rsid w:val="007C1281"/>
    <w:rsid w:val="007C12F0"/>
    <w:rsid w:val="007C12FF"/>
    <w:rsid w:val="007C13A2"/>
    <w:rsid w:val="007C13F3"/>
    <w:rsid w:val="007C13FD"/>
    <w:rsid w:val="007C1404"/>
    <w:rsid w:val="007C1412"/>
    <w:rsid w:val="007C1419"/>
    <w:rsid w:val="007C1440"/>
    <w:rsid w:val="007C1453"/>
    <w:rsid w:val="007C14AB"/>
    <w:rsid w:val="007C1563"/>
    <w:rsid w:val="007C1573"/>
    <w:rsid w:val="007C159A"/>
    <w:rsid w:val="007C15FB"/>
    <w:rsid w:val="007C15FF"/>
    <w:rsid w:val="007C174D"/>
    <w:rsid w:val="007C1775"/>
    <w:rsid w:val="007C17F6"/>
    <w:rsid w:val="007C1809"/>
    <w:rsid w:val="007C1873"/>
    <w:rsid w:val="007C187A"/>
    <w:rsid w:val="007C1892"/>
    <w:rsid w:val="007C1964"/>
    <w:rsid w:val="007C1965"/>
    <w:rsid w:val="007C196A"/>
    <w:rsid w:val="007C199C"/>
    <w:rsid w:val="007C19A2"/>
    <w:rsid w:val="007C19B4"/>
    <w:rsid w:val="007C19C5"/>
    <w:rsid w:val="007C1A69"/>
    <w:rsid w:val="007C1AC8"/>
    <w:rsid w:val="007C1AF1"/>
    <w:rsid w:val="007C1B0D"/>
    <w:rsid w:val="007C1B5D"/>
    <w:rsid w:val="007C1B8E"/>
    <w:rsid w:val="007C1B97"/>
    <w:rsid w:val="007C1BA2"/>
    <w:rsid w:val="007C1BB7"/>
    <w:rsid w:val="007C1BBC"/>
    <w:rsid w:val="007C1BD4"/>
    <w:rsid w:val="007C1BE0"/>
    <w:rsid w:val="007C1BFD"/>
    <w:rsid w:val="007C1C4C"/>
    <w:rsid w:val="007C1C8C"/>
    <w:rsid w:val="007C1CEE"/>
    <w:rsid w:val="007C1D43"/>
    <w:rsid w:val="007C1DA0"/>
    <w:rsid w:val="007C1DE7"/>
    <w:rsid w:val="007C1E21"/>
    <w:rsid w:val="007C1E6D"/>
    <w:rsid w:val="007C1E7D"/>
    <w:rsid w:val="007C1E8D"/>
    <w:rsid w:val="007C1EA6"/>
    <w:rsid w:val="007C1F50"/>
    <w:rsid w:val="007C1FBC"/>
    <w:rsid w:val="007C1FCC"/>
    <w:rsid w:val="007C20F3"/>
    <w:rsid w:val="007C219A"/>
    <w:rsid w:val="007C2266"/>
    <w:rsid w:val="007C2316"/>
    <w:rsid w:val="007C2382"/>
    <w:rsid w:val="007C23FE"/>
    <w:rsid w:val="007C24A1"/>
    <w:rsid w:val="007C24C8"/>
    <w:rsid w:val="007C2501"/>
    <w:rsid w:val="007C2529"/>
    <w:rsid w:val="007C252D"/>
    <w:rsid w:val="007C25B3"/>
    <w:rsid w:val="007C25E8"/>
    <w:rsid w:val="007C25FA"/>
    <w:rsid w:val="007C2634"/>
    <w:rsid w:val="007C26AC"/>
    <w:rsid w:val="007C26D6"/>
    <w:rsid w:val="007C278B"/>
    <w:rsid w:val="007C2869"/>
    <w:rsid w:val="007C28DC"/>
    <w:rsid w:val="007C28EF"/>
    <w:rsid w:val="007C2921"/>
    <w:rsid w:val="007C2A43"/>
    <w:rsid w:val="007C2AC7"/>
    <w:rsid w:val="007C2B06"/>
    <w:rsid w:val="007C2B5C"/>
    <w:rsid w:val="007C2B62"/>
    <w:rsid w:val="007C2C08"/>
    <w:rsid w:val="007C2C63"/>
    <w:rsid w:val="007C2CC9"/>
    <w:rsid w:val="007C2CCF"/>
    <w:rsid w:val="007C2CE1"/>
    <w:rsid w:val="007C2D53"/>
    <w:rsid w:val="007C2D86"/>
    <w:rsid w:val="007C2D8F"/>
    <w:rsid w:val="007C2DC3"/>
    <w:rsid w:val="007C2E31"/>
    <w:rsid w:val="007C2E70"/>
    <w:rsid w:val="007C2EF3"/>
    <w:rsid w:val="007C2F4E"/>
    <w:rsid w:val="007C2FB5"/>
    <w:rsid w:val="007C2FC3"/>
    <w:rsid w:val="007C2FD4"/>
    <w:rsid w:val="007C2FDD"/>
    <w:rsid w:val="007C3024"/>
    <w:rsid w:val="007C30DC"/>
    <w:rsid w:val="007C3158"/>
    <w:rsid w:val="007C319F"/>
    <w:rsid w:val="007C3316"/>
    <w:rsid w:val="007C33B5"/>
    <w:rsid w:val="007C33D8"/>
    <w:rsid w:val="007C3425"/>
    <w:rsid w:val="007C3463"/>
    <w:rsid w:val="007C34B1"/>
    <w:rsid w:val="007C3501"/>
    <w:rsid w:val="007C351F"/>
    <w:rsid w:val="007C355B"/>
    <w:rsid w:val="007C35A6"/>
    <w:rsid w:val="007C35F1"/>
    <w:rsid w:val="007C3645"/>
    <w:rsid w:val="007C364A"/>
    <w:rsid w:val="007C3745"/>
    <w:rsid w:val="007C3768"/>
    <w:rsid w:val="007C37EF"/>
    <w:rsid w:val="007C382D"/>
    <w:rsid w:val="007C38A8"/>
    <w:rsid w:val="007C38B9"/>
    <w:rsid w:val="007C3908"/>
    <w:rsid w:val="007C39BA"/>
    <w:rsid w:val="007C3A06"/>
    <w:rsid w:val="007C3A29"/>
    <w:rsid w:val="007C3A4B"/>
    <w:rsid w:val="007C3C2C"/>
    <w:rsid w:val="007C3CB6"/>
    <w:rsid w:val="007C3CD0"/>
    <w:rsid w:val="007C3DAC"/>
    <w:rsid w:val="007C3DFF"/>
    <w:rsid w:val="007C3E6B"/>
    <w:rsid w:val="007C3FFE"/>
    <w:rsid w:val="007C401B"/>
    <w:rsid w:val="007C408A"/>
    <w:rsid w:val="007C40D0"/>
    <w:rsid w:val="007C40D6"/>
    <w:rsid w:val="007C410F"/>
    <w:rsid w:val="007C41E6"/>
    <w:rsid w:val="007C423E"/>
    <w:rsid w:val="007C42FB"/>
    <w:rsid w:val="007C4345"/>
    <w:rsid w:val="007C434D"/>
    <w:rsid w:val="007C438C"/>
    <w:rsid w:val="007C444A"/>
    <w:rsid w:val="007C444B"/>
    <w:rsid w:val="007C445D"/>
    <w:rsid w:val="007C44A4"/>
    <w:rsid w:val="007C44C9"/>
    <w:rsid w:val="007C44DB"/>
    <w:rsid w:val="007C456C"/>
    <w:rsid w:val="007C45EF"/>
    <w:rsid w:val="007C45FF"/>
    <w:rsid w:val="007C463D"/>
    <w:rsid w:val="007C4652"/>
    <w:rsid w:val="007C4678"/>
    <w:rsid w:val="007C46E3"/>
    <w:rsid w:val="007C4721"/>
    <w:rsid w:val="007C4742"/>
    <w:rsid w:val="007C4756"/>
    <w:rsid w:val="007C4862"/>
    <w:rsid w:val="007C48AB"/>
    <w:rsid w:val="007C48BC"/>
    <w:rsid w:val="007C48E5"/>
    <w:rsid w:val="007C490D"/>
    <w:rsid w:val="007C4976"/>
    <w:rsid w:val="007C499B"/>
    <w:rsid w:val="007C49BF"/>
    <w:rsid w:val="007C49C2"/>
    <w:rsid w:val="007C4A6C"/>
    <w:rsid w:val="007C4A9C"/>
    <w:rsid w:val="007C4AD0"/>
    <w:rsid w:val="007C4BFA"/>
    <w:rsid w:val="007C4D32"/>
    <w:rsid w:val="007C4E2D"/>
    <w:rsid w:val="007C4E5C"/>
    <w:rsid w:val="007C4E60"/>
    <w:rsid w:val="007C4F22"/>
    <w:rsid w:val="007C4F50"/>
    <w:rsid w:val="007C4F6D"/>
    <w:rsid w:val="007C5010"/>
    <w:rsid w:val="007C5034"/>
    <w:rsid w:val="007C50A1"/>
    <w:rsid w:val="007C516C"/>
    <w:rsid w:val="007C51AD"/>
    <w:rsid w:val="007C5231"/>
    <w:rsid w:val="007C5265"/>
    <w:rsid w:val="007C55C7"/>
    <w:rsid w:val="007C55C8"/>
    <w:rsid w:val="007C5600"/>
    <w:rsid w:val="007C569D"/>
    <w:rsid w:val="007C569F"/>
    <w:rsid w:val="007C56CF"/>
    <w:rsid w:val="007C5710"/>
    <w:rsid w:val="007C5746"/>
    <w:rsid w:val="007C5747"/>
    <w:rsid w:val="007C5769"/>
    <w:rsid w:val="007C576C"/>
    <w:rsid w:val="007C5781"/>
    <w:rsid w:val="007C57A5"/>
    <w:rsid w:val="007C57B6"/>
    <w:rsid w:val="007C582F"/>
    <w:rsid w:val="007C5895"/>
    <w:rsid w:val="007C58C2"/>
    <w:rsid w:val="007C58F0"/>
    <w:rsid w:val="007C596A"/>
    <w:rsid w:val="007C5982"/>
    <w:rsid w:val="007C5A74"/>
    <w:rsid w:val="007C5A96"/>
    <w:rsid w:val="007C5AE0"/>
    <w:rsid w:val="007C5B3D"/>
    <w:rsid w:val="007C5BED"/>
    <w:rsid w:val="007C5C3E"/>
    <w:rsid w:val="007C5C60"/>
    <w:rsid w:val="007C5CA0"/>
    <w:rsid w:val="007C5CA5"/>
    <w:rsid w:val="007C5CE8"/>
    <w:rsid w:val="007C5CEF"/>
    <w:rsid w:val="007C5D0C"/>
    <w:rsid w:val="007C5D64"/>
    <w:rsid w:val="007C5D87"/>
    <w:rsid w:val="007C5DA8"/>
    <w:rsid w:val="007C5DB7"/>
    <w:rsid w:val="007C5DB9"/>
    <w:rsid w:val="007C5DE6"/>
    <w:rsid w:val="007C5E0F"/>
    <w:rsid w:val="007C5EB6"/>
    <w:rsid w:val="007C5EC9"/>
    <w:rsid w:val="007C5F53"/>
    <w:rsid w:val="007C603F"/>
    <w:rsid w:val="007C604C"/>
    <w:rsid w:val="007C60AF"/>
    <w:rsid w:val="007C60F2"/>
    <w:rsid w:val="007C611C"/>
    <w:rsid w:val="007C6147"/>
    <w:rsid w:val="007C62B3"/>
    <w:rsid w:val="007C62EC"/>
    <w:rsid w:val="007C6343"/>
    <w:rsid w:val="007C6356"/>
    <w:rsid w:val="007C63BD"/>
    <w:rsid w:val="007C63F5"/>
    <w:rsid w:val="007C641A"/>
    <w:rsid w:val="007C6431"/>
    <w:rsid w:val="007C649C"/>
    <w:rsid w:val="007C6530"/>
    <w:rsid w:val="007C653A"/>
    <w:rsid w:val="007C66BC"/>
    <w:rsid w:val="007C678C"/>
    <w:rsid w:val="007C67BB"/>
    <w:rsid w:val="007C686A"/>
    <w:rsid w:val="007C68F0"/>
    <w:rsid w:val="007C68FE"/>
    <w:rsid w:val="007C6941"/>
    <w:rsid w:val="007C6959"/>
    <w:rsid w:val="007C69EF"/>
    <w:rsid w:val="007C6A34"/>
    <w:rsid w:val="007C6A69"/>
    <w:rsid w:val="007C6AD6"/>
    <w:rsid w:val="007C6ADD"/>
    <w:rsid w:val="007C6AFC"/>
    <w:rsid w:val="007C6B0C"/>
    <w:rsid w:val="007C6B48"/>
    <w:rsid w:val="007C6BBD"/>
    <w:rsid w:val="007C6BD4"/>
    <w:rsid w:val="007C6BFC"/>
    <w:rsid w:val="007C6C14"/>
    <w:rsid w:val="007C6C70"/>
    <w:rsid w:val="007C6C74"/>
    <w:rsid w:val="007C6D10"/>
    <w:rsid w:val="007C6DC9"/>
    <w:rsid w:val="007C6DCF"/>
    <w:rsid w:val="007C6E2F"/>
    <w:rsid w:val="007C6EC3"/>
    <w:rsid w:val="007C6ED0"/>
    <w:rsid w:val="007C6F41"/>
    <w:rsid w:val="007C6F7E"/>
    <w:rsid w:val="007C6FB3"/>
    <w:rsid w:val="007C7061"/>
    <w:rsid w:val="007C7113"/>
    <w:rsid w:val="007C715E"/>
    <w:rsid w:val="007C7209"/>
    <w:rsid w:val="007C7291"/>
    <w:rsid w:val="007C72B4"/>
    <w:rsid w:val="007C7301"/>
    <w:rsid w:val="007C7305"/>
    <w:rsid w:val="007C7334"/>
    <w:rsid w:val="007C7362"/>
    <w:rsid w:val="007C73D2"/>
    <w:rsid w:val="007C7405"/>
    <w:rsid w:val="007C7444"/>
    <w:rsid w:val="007C7509"/>
    <w:rsid w:val="007C75B0"/>
    <w:rsid w:val="007C777D"/>
    <w:rsid w:val="007C778A"/>
    <w:rsid w:val="007C77EC"/>
    <w:rsid w:val="007C7836"/>
    <w:rsid w:val="007C78D4"/>
    <w:rsid w:val="007C7966"/>
    <w:rsid w:val="007C79E4"/>
    <w:rsid w:val="007C7A38"/>
    <w:rsid w:val="007C7A3D"/>
    <w:rsid w:val="007C7A83"/>
    <w:rsid w:val="007C7A9D"/>
    <w:rsid w:val="007C7AA3"/>
    <w:rsid w:val="007C7B1C"/>
    <w:rsid w:val="007C7B2D"/>
    <w:rsid w:val="007C7B7F"/>
    <w:rsid w:val="007C7B8C"/>
    <w:rsid w:val="007C7C47"/>
    <w:rsid w:val="007C7C5A"/>
    <w:rsid w:val="007C7C98"/>
    <w:rsid w:val="007C7CEC"/>
    <w:rsid w:val="007C7CF8"/>
    <w:rsid w:val="007C7D4B"/>
    <w:rsid w:val="007C7D76"/>
    <w:rsid w:val="007C7DBB"/>
    <w:rsid w:val="007C7E23"/>
    <w:rsid w:val="007C7E60"/>
    <w:rsid w:val="007C7E6D"/>
    <w:rsid w:val="007C7F1F"/>
    <w:rsid w:val="007C7FFB"/>
    <w:rsid w:val="007D0042"/>
    <w:rsid w:val="007D01C8"/>
    <w:rsid w:val="007D0343"/>
    <w:rsid w:val="007D03F7"/>
    <w:rsid w:val="007D0432"/>
    <w:rsid w:val="007D0463"/>
    <w:rsid w:val="007D04A4"/>
    <w:rsid w:val="007D04C6"/>
    <w:rsid w:val="007D04E3"/>
    <w:rsid w:val="007D05AD"/>
    <w:rsid w:val="007D05FB"/>
    <w:rsid w:val="007D061D"/>
    <w:rsid w:val="007D071D"/>
    <w:rsid w:val="007D0738"/>
    <w:rsid w:val="007D07EF"/>
    <w:rsid w:val="007D0806"/>
    <w:rsid w:val="007D0826"/>
    <w:rsid w:val="007D08FB"/>
    <w:rsid w:val="007D09A3"/>
    <w:rsid w:val="007D0A59"/>
    <w:rsid w:val="007D0B32"/>
    <w:rsid w:val="007D0B71"/>
    <w:rsid w:val="007D0BE3"/>
    <w:rsid w:val="007D0CCA"/>
    <w:rsid w:val="007D0CD1"/>
    <w:rsid w:val="007D0D44"/>
    <w:rsid w:val="007D0D5C"/>
    <w:rsid w:val="007D0D6A"/>
    <w:rsid w:val="007D0D8E"/>
    <w:rsid w:val="007D0DA5"/>
    <w:rsid w:val="007D0DC3"/>
    <w:rsid w:val="007D0E2D"/>
    <w:rsid w:val="007D0EBE"/>
    <w:rsid w:val="007D0FB8"/>
    <w:rsid w:val="007D0FE6"/>
    <w:rsid w:val="007D100A"/>
    <w:rsid w:val="007D1028"/>
    <w:rsid w:val="007D115E"/>
    <w:rsid w:val="007D11A8"/>
    <w:rsid w:val="007D1255"/>
    <w:rsid w:val="007D1313"/>
    <w:rsid w:val="007D134C"/>
    <w:rsid w:val="007D13B4"/>
    <w:rsid w:val="007D144E"/>
    <w:rsid w:val="007D1586"/>
    <w:rsid w:val="007D15AA"/>
    <w:rsid w:val="007D1606"/>
    <w:rsid w:val="007D1625"/>
    <w:rsid w:val="007D1772"/>
    <w:rsid w:val="007D1775"/>
    <w:rsid w:val="007D17CC"/>
    <w:rsid w:val="007D1911"/>
    <w:rsid w:val="007D1938"/>
    <w:rsid w:val="007D1969"/>
    <w:rsid w:val="007D1980"/>
    <w:rsid w:val="007D1A1E"/>
    <w:rsid w:val="007D1A4F"/>
    <w:rsid w:val="007D1BD1"/>
    <w:rsid w:val="007D1C2B"/>
    <w:rsid w:val="007D1C50"/>
    <w:rsid w:val="007D1CEF"/>
    <w:rsid w:val="007D1CF2"/>
    <w:rsid w:val="007D1D97"/>
    <w:rsid w:val="007D1DB3"/>
    <w:rsid w:val="007D1DB9"/>
    <w:rsid w:val="007D1DC2"/>
    <w:rsid w:val="007D1E53"/>
    <w:rsid w:val="007D1EBD"/>
    <w:rsid w:val="007D1F3A"/>
    <w:rsid w:val="007D1F42"/>
    <w:rsid w:val="007D1FC1"/>
    <w:rsid w:val="007D1FD6"/>
    <w:rsid w:val="007D2027"/>
    <w:rsid w:val="007D209E"/>
    <w:rsid w:val="007D2103"/>
    <w:rsid w:val="007D2119"/>
    <w:rsid w:val="007D2149"/>
    <w:rsid w:val="007D2186"/>
    <w:rsid w:val="007D218B"/>
    <w:rsid w:val="007D21D3"/>
    <w:rsid w:val="007D235A"/>
    <w:rsid w:val="007D23A9"/>
    <w:rsid w:val="007D246A"/>
    <w:rsid w:val="007D2485"/>
    <w:rsid w:val="007D249E"/>
    <w:rsid w:val="007D24B1"/>
    <w:rsid w:val="007D24DB"/>
    <w:rsid w:val="007D25D9"/>
    <w:rsid w:val="007D25E8"/>
    <w:rsid w:val="007D2675"/>
    <w:rsid w:val="007D26E5"/>
    <w:rsid w:val="007D26FF"/>
    <w:rsid w:val="007D2703"/>
    <w:rsid w:val="007D27AE"/>
    <w:rsid w:val="007D2880"/>
    <w:rsid w:val="007D28B0"/>
    <w:rsid w:val="007D2935"/>
    <w:rsid w:val="007D294E"/>
    <w:rsid w:val="007D297F"/>
    <w:rsid w:val="007D298B"/>
    <w:rsid w:val="007D2992"/>
    <w:rsid w:val="007D29CE"/>
    <w:rsid w:val="007D2A2F"/>
    <w:rsid w:val="007D2A96"/>
    <w:rsid w:val="007D2AE1"/>
    <w:rsid w:val="007D2B06"/>
    <w:rsid w:val="007D2C64"/>
    <w:rsid w:val="007D2CB9"/>
    <w:rsid w:val="007D2CCD"/>
    <w:rsid w:val="007D2CF8"/>
    <w:rsid w:val="007D2DA4"/>
    <w:rsid w:val="007D2E8E"/>
    <w:rsid w:val="007D2EB4"/>
    <w:rsid w:val="007D2ECF"/>
    <w:rsid w:val="007D2EFD"/>
    <w:rsid w:val="007D2F1D"/>
    <w:rsid w:val="007D2F32"/>
    <w:rsid w:val="007D2F46"/>
    <w:rsid w:val="007D2F8F"/>
    <w:rsid w:val="007D30A1"/>
    <w:rsid w:val="007D3283"/>
    <w:rsid w:val="007D3290"/>
    <w:rsid w:val="007D3301"/>
    <w:rsid w:val="007D332C"/>
    <w:rsid w:val="007D3362"/>
    <w:rsid w:val="007D3396"/>
    <w:rsid w:val="007D33CF"/>
    <w:rsid w:val="007D343E"/>
    <w:rsid w:val="007D3520"/>
    <w:rsid w:val="007D3521"/>
    <w:rsid w:val="007D3537"/>
    <w:rsid w:val="007D3566"/>
    <w:rsid w:val="007D35B6"/>
    <w:rsid w:val="007D35D1"/>
    <w:rsid w:val="007D366C"/>
    <w:rsid w:val="007D3675"/>
    <w:rsid w:val="007D3676"/>
    <w:rsid w:val="007D36A2"/>
    <w:rsid w:val="007D36A9"/>
    <w:rsid w:val="007D3725"/>
    <w:rsid w:val="007D37AC"/>
    <w:rsid w:val="007D37B9"/>
    <w:rsid w:val="007D3856"/>
    <w:rsid w:val="007D38A5"/>
    <w:rsid w:val="007D38AC"/>
    <w:rsid w:val="007D3922"/>
    <w:rsid w:val="007D3983"/>
    <w:rsid w:val="007D3986"/>
    <w:rsid w:val="007D399D"/>
    <w:rsid w:val="007D39CE"/>
    <w:rsid w:val="007D39E6"/>
    <w:rsid w:val="007D3A1E"/>
    <w:rsid w:val="007D3A28"/>
    <w:rsid w:val="007D3A4F"/>
    <w:rsid w:val="007D3A50"/>
    <w:rsid w:val="007D3A97"/>
    <w:rsid w:val="007D3AAA"/>
    <w:rsid w:val="007D3B41"/>
    <w:rsid w:val="007D3B6C"/>
    <w:rsid w:val="007D3B8F"/>
    <w:rsid w:val="007D3BB5"/>
    <w:rsid w:val="007D3BE5"/>
    <w:rsid w:val="007D3BF9"/>
    <w:rsid w:val="007D3C5A"/>
    <w:rsid w:val="007D3CD2"/>
    <w:rsid w:val="007D3CE3"/>
    <w:rsid w:val="007D3D44"/>
    <w:rsid w:val="007D3DA4"/>
    <w:rsid w:val="007D3DB8"/>
    <w:rsid w:val="007D3E11"/>
    <w:rsid w:val="007D3ECC"/>
    <w:rsid w:val="007D3F7D"/>
    <w:rsid w:val="007D3FB5"/>
    <w:rsid w:val="007D400D"/>
    <w:rsid w:val="007D40FB"/>
    <w:rsid w:val="007D40FC"/>
    <w:rsid w:val="007D413C"/>
    <w:rsid w:val="007D415C"/>
    <w:rsid w:val="007D4196"/>
    <w:rsid w:val="007D41AE"/>
    <w:rsid w:val="007D41E5"/>
    <w:rsid w:val="007D42AA"/>
    <w:rsid w:val="007D42FE"/>
    <w:rsid w:val="007D4325"/>
    <w:rsid w:val="007D433F"/>
    <w:rsid w:val="007D43C5"/>
    <w:rsid w:val="007D44BE"/>
    <w:rsid w:val="007D4597"/>
    <w:rsid w:val="007D45BA"/>
    <w:rsid w:val="007D45CF"/>
    <w:rsid w:val="007D45F4"/>
    <w:rsid w:val="007D4650"/>
    <w:rsid w:val="007D46A3"/>
    <w:rsid w:val="007D46FC"/>
    <w:rsid w:val="007D4700"/>
    <w:rsid w:val="007D4715"/>
    <w:rsid w:val="007D4734"/>
    <w:rsid w:val="007D4782"/>
    <w:rsid w:val="007D4809"/>
    <w:rsid w:val="007D4942"/>
    <w:rsid w:val="007D49C3"/>
    <w:rsid w:val="007D49CA"/>
    <w:rsid w:val="007D49F0"/>
    <w:rsid w:val="007D4A53"/>
    <w:rsid w:val="007D4A5D"/>
    <w:rsid w:val="007D4A7D"/>
    <w:rsid w:val="007D4B05"/>
    <w:rsid w:val="007D4B0D"/>
    <w:rsid w:val="007D4B30"/>
    <w:rsid w:val="007D4B45"/>
    <w:rsid w:val="007D4B78"/>
    <w:rsid w:val="007D4BFD"/>
    <w:rsid w:val="007D4C5D"/>
    <w:rsid w:val="007D4C85"/>
    <w:rsid w:val="007D4D0A"/>
    <w:rsid w:val="007D4E31"/>
    <w:rsid w:val="007D4E65"/>
    <w:rsid w:val="007D4E70"/>
    <w:rsid w:val="007D4F13"/>
    <w:rsid w:val="007D4F76"/>
    <w:rsid w:val="007D4FA1"/>
    <w:rsid w:val="007D4FAD"/>
    <w:rsid w:val="007D509E"/>
    <w:rsid w:val="007D50BA"/>
    <w:rsid w:val="007D50DD"/>
    <w:rsid w:val="007D510C"/>
    <w:rsid w:val="007D51A6"/>
    <w:rsid w:val="007D51F8"/>
    <w:rsid w:val="007D521B"/>
    <w:rsid w:val="007D52C7"/>
    <w:rsid w:val="007D5315"/>
    <w:rsid w:val="007D5317"/>
    <w:rsid w:val="007D5389"/>
    <w:rsid w:val="007D53DD"/>
    <w:rsid w:val="007D544B"/>
    <w:rsid w:val="007D545C"/>
    <w:rsid w:val="007D5473"/>
    <w:rsid w:val="007D5485"/>
    <w:rsid w:val="007D5508"/>
    <w:rsid w:val="007D5569"/>
    <w:rsid w:val="007D5599"/>
    <w:rsid w:val="007D55C2"/>
    <w:rsid w:val="007D560B"/>
    <w:rsid w:val="007D565F"/>
    <w:rsid w:val="007D56B3"/>
    <w:rsid w:val="007D56CF"/>
    <w:rsid w:val="007D56E4"/>
    <w:rsid w:val="007D56E7"/>
    <w:rsid w:val="007D5708"/>
    <w:rsid w:val="007D5789"/>
    <w:rsid w:val="007D57F4"/>
    <w:rsid w:val="007D582C"/>
    <w:rsid w:val="007D583C"/>
    <w:rsid w:val="007D58CE"/>
    <w:rsid w:val="007D58D6"/>
    <w:rsid w:val="007D5907"/>
    <w:rsid w:val="007D594F"/>
    <w:rsid w:val="007D5956"/>
    <w:rsid w:val="007D595E"/>
    <w:rsid w:val="007D59B9"/>
    <w:rsid w:val="007D5A2E"/>
    <w:rsid w:val="007D5A80"/>
    <w:rsid w:val="007D5B7D"/>
    <w:rsid w:val="007D5BB1"/>
    <w:rsid w:val="007D5BC9"/>
    <w:rsid w:val="007D5C51"/>
    <w:rsid w:val="007D5C7E"/>
    <w:rsid w:val="007D5CFD"/>
    <w:rsid w:val="007D5D6D"/>
    <w:rsid w:val="007D5DCE"/>
    <w:rsid w:val="007D5E42"/>
    <w:rsid w:val="007D5E66"/>
    <w:rsid w:val="007D5EA1"/>
    <w:rsid w:val="007D5EA4"/>
    <w:rsid w:val="007D5ED6"/>
    <w:rsid w:val="007D5F02"/>
    <w:rsid w:val="007D5F93"/>
    <w:rsid w:val="007D608E"/>
    <w:rsid w:val="007D60A5"/>
    <w:rsid w:val="007D60B9"/>
    <w:rsid w:val="007D61FB"/>
    <w:rsid w:val="007D6234"/>
    <w:rsid w:val="007D625F"/>
    <w:rsid w:val="007D6276"/>
    <w:rsid w:val="007D62AB"/>
    <w:rsid w:val="007D639B"/>
    <w:rsid w:val="007D63B8"/>
    <w:rsid w:val="007D6488"/>
    <w:rsid w:val="007D64A0"/>
    <w:rsid w:val="007D64B9"/>
    <w:rsid w:val="007D64E3"/>
    <w:rsid w:val="007D64E8"/>
    <w:rsid w:val="007D6541"/>
    <w:rsid w:val="007D656A"/>
    <w:rsid w:val="007D656B"/>
    <w:rsid w:val="007D656D"/>
    <w:rsid w:val="007D6639"/>
    <w:rsid w:val="007D665F"/>
    <w:rsid w:val="007D6730"/>
    <w:rsid w:val="007D6750"/>
    <w:rsid w:val="007D6771"/>
    <w:rsid w:val="007D677E"/>
    <w:rsid w:val="007D67AC"/>
    <w:rsid w:val="007D685F"/>
    <w:rsid w:val="007D68B2"/>
    <w:rsid w:val="007D68D7"/>
    <w:rsid w:val="007D691B"/>
    <w:rsid w:val="007D693C"/>
    <w:rsid w:val="007D69E1"/>
    <w:rsid w:val="007D6A53"/>
    <w:rsid w:val="007D6A5D"/>
    <w:rsid w:val="007D6A99"/>
    <w:rsid w:val="007D6BA9"/>
    <w:rsid w:val="007D6C0A"/>
    <w:rsid w:val="007D6C16"/>
    <w:rsid w:val="007D6C6B"/>
    <w:rsid w:val="007D6D89"/>
    <w:rsid w:val="007D6DBD"/>
    <w:rsid w:val="007D6DC2"/>
    <w:rsid w:val="007D6E1A"/>
    <w:rsid w:val="007D6E3D"/>
    <w:rsid w:val="007D6E4A"/>
    <w:rsid w:val="007D6E7E"/>
    <w:rsid w:val="007D6EE6"/>
    <w:rsid w:val="007D6EF3"/>
    <w:rsid w:val="007D6EFA"/>
    <w:rsid w:val="007D6FAE"/>
    <w:rsid w:val="007D6FC0"/>
    <w:rsid w:val="007D7068"/>
    <w:rsid w:val="007D706E"/>
    <w:rsid w:val="007D70E5"/>
    <w:rsid w:val="007D71B5"/>
    <w:rsid w:val="007D71DF"/>
    <w:rsid w:val="007D727D"/>
    <w:rsid w:val="007D729F"/>
    <w:rsid w:val="007D72A7"/>
    <w:rsid w:val="007D72FF"/>
    <w:rsid w:val="007D7326"/>
    <w:rsid w:val="007D7345"/>
    <w:rsid w:val="007D736E"/>
    <w:rsid w:val="007D7408"/>
    <w:rsid w:val="007D744F"/>
    <w:rsid w:val="007D7535"/>
    <w:rsid w:val="007D7541"/>
    <w:rsid w:val="007D7554"/>
    <w:rsid w:val="007D7643"/>
    <w:rsid w:val="007D7680"/>
    <w:rsid w:val="007D76B1"/>
    <w:rsid w:val="007D76B4"/>
    <w:rsid w:val="007D776E"/>
    <w:rsid w:val="007D7780"/>
    <w:rsid w:val="007D782E"/>
    <w:rsid w:val="007D790A"/>
    <w:rsid w:val="007D7954"/>
    <w:rsid w:val="007D799E"/>
    <w:rsid w:val="007D79A5"/>
    <w:rsid w:val="007D79B6"/>
    <w:rsid w:val="007D7A8F"/>
    <w:rsid w:val="007D7AC1"/>
    <w:rsid w:val="007D7AC8"/>
    <w:rsid w:val="007D7B29"/>
    <w:rsid w:val="007D7B2A"/>
    <w:rsid w:val="007D7B5F"/>
    <w:rsid w:val="007D7C61"/>
    <w:rsid w:val="007D7CDE"/>
    <w:rsid w:val="007D7D2A"/>
    <w:rsid w:val="007D7D31"/>
    <w:rsid w:val="007D7D84"/>
    <w:rsid w:val="007D7E16"/>
    <w:rsid w:val="007D7EE8"/>
    <w:rsid w:val="007D7EFE"/>
    <w:rsid w:val="007D7F51"/>
    <w:rsid w:val="007D7FEE"/>
    <w:rsid w:val="007E0011"/>
    <w:rsid w:val="007E0012"/>
    <w:rsid w:val="007E004D"/>
    <w:rsid w:val="007E0072"/>
    <w:rsid w:val="007E00A5"/>
    <w:rsid w:val="007E00A8"/>
    <w:rsid w:val="007E00A9"/>
    <w:rsid w:val="007E00B9"/>
    <w:rsid w:val="007E00C3"/>
    <w:rsid w:val="007E00CE"/>
    <w:rsid w:val="007E0188"/>
    <w:rsid w:val="007E01C9"/>
    <w:rsid w:val="007E01CB"/>
    <w:rsid w:val="007E02A5"/>
    <w:rsid w:val="007E031F"/>
    <w:rsid w:val="007E033A"/>
    <w:rsid w:val="007E035D"/>
    <w:rsid w:val="007E03A2"/>
    <w:rsid w:val="007E0503"/>
    <w:rsid w:val="007E059F"/>
    <w:rsid w:val="007E05DF"/>
    <w:rsid w:val="007E074B"/>
    <w:rsid w:val="007E07B5"/>
    <w:rsid w:val="007E0886"/>
    <w:rsid w:val="007E08BB"/>
    <w:rsid w:val="007E093A"/>
    <w:rsid w:val="007E095D"/>
    <w:rsid w:val="007E0974"/>
    <w:rsid w:val="007E09D9"/>
    <w:rsid w:val="007E09E3"/>
    <w:rsid w:val="007E09E8"/>
    <w:rsid w:val="007E0A07"/>
    <w:rsid w:val="007E0A1E"/>
    <w:rsid w:val="007E0A2B"/>
    <w:rsid w:val="007E0A9A"/>
    <w:rsid w:val="007E0AA8"/>
    <w:rsid w:val="007E0AD6"/>
    <w:rsid w:val="007E0AFC"/>
    <w:rsid w:val="007E0B53"/>
    <w:rsid w:val="007E0B9A"/>
    <w:rsid w:val="007E0BD9"/>
    <w:rsid w:val="007E0D03"/>
    <w:rsid w:val="007E0D56"/>
    <w:rsid w:val="007E0D80"/>
    <w:rsid w:val="007E0D98"/>
    <w:rsid w:val="007E0DD3"/>
    <w:rsid w:val="007E0E18"/>
    <w:rsid w:val="007E0E28"/>
    <w:rsid w:val="007E0E82"/>
    <w:rsid w:val="007E0E8F"/>
    <w:rsid w:val="007E0EED"/>
    <w:rsid w:val="007E0F41"/>
    <w:rsid w:val="007E0FF9"/>
    <w:rsid w:val="007E0FFA"/>
    <w:rsid w:val="007E1063"/>
    <w:rsid w:val="007E10D6"/>
    <w:rsid w:val="007E1126"/>
    <w:rsid w:val="007E1186"/>
    <w:rsid w:val="007E11AF"/>
    <w:rsid w:val="007E11DF"/>
    <w:rsid w:val="007E120C"/>
    <w:rsid w:val="007E1271"/>
    <w:rsid w:val="007E1470"/>
    <w:rsid w:val="007E14B2"/>
    <w:rsid w:val="007E14C5"/>
    <w:rsid w:val="007E1599"/>
    <w:rsid w:val="007E163E"/>
    <w:rsid w:val="007E166E"/>
    <w:rsid w:val="007E170E"/>
    <w:rsid w:val="007E172F"/>
    <w:rsid w:val="007E1743"/>
    <w:rsid w:val="007E1757"/>
    <w:rsid w:val="007E176F"/>
    <w:rsid w:val="007E1887"/>
    <w:rsid w:val="007E1889"/>
    <w:rsid w:val="007E18D6"/>
    <w:rsid w:val="007E18FE"/>
    <w:rsid w:val="007E1909"/>
    <w:rsid w:val="007E1A1A"/>
    <w:rsid w:val="007E1A35"/>
    <w:rsid w:val="007E1A57"/>
    <w:rsid w:val="007E1AF0"/>
    <w:rsid w:val="007E1AF1"/>
    <w:rsid w:val="007E1AF3"/>
    <w:rsid w:val="007E1B00"/>
    <w:rsid w:val="007E1B19"/>
    <w:rsid w:val="007E1B44"/>
    <w:rsid w:val="007E1BCE"/>
    <w:rsid w:val="007E1C15"/>
    <w:rsid w:val="007E1C36"/>
    <w:rsid w:val="007E1C4C"/>
    <w:rsid w:val="007E1C51"/>
    <w:rsid w:val="007E1C9A"/>
    <w:rsid w:val="007E1D43"/>
    <w:rsid w:val="007E1D60"/>
    <w:rsid w:val="007E1D77"/>
    <w:rsid w:val="007E1D7A"/>
    <w:rsid w:val="007E1D8E"/>
    <w:rsid w:val="007E1D9A"/>
    <w:rsid w:val="007E1DC2"/>
    <w:rsid w:val="007E1DFA"/>
    <w:rsid w:val="007E1DFD"/>
    <w:rsid w:val="007E1E02"/>
    <w:rsid w:val="007E1E06"/>
    <w:rsid w:val="007E1E14"/>
    <w:rsid w:val="007E1E16"/>
    <w:rsid w:val="007E1EA4"/>
    <w:rsid w:val="007E1ED9"/>
    <w:rsid w:val="007E1EDB"/>
    <w:rsid w:val="007E1F6B"/>
    <w:rsid w:val="007E20F1"/>
    <w:rsid w:val="007E2185"/>
    <w:rsid w:val="007E21B3"/>
    <w:rsid w:val="007E2214"/>
    <w:rsid w:val="007E22D5"/>
    <w:rsid w:val="007E22FA"/>
    <w:rsid w:val="007E23DB"/>
    <w:rsid w:val="007E2485"/>
    <w:rsid w:val="007E2501"/>
    <w:rsid w:val="007E2529"/>
    <w:rsid w:val="007E252B"/>
    <w:rsid w:val="007E2531"/>
    <w:rsid w:val="007E2548"/>
    <w:rsid w:val="007E256B"/>
    <w:rsid w:val="007E25CA"/>
    <w:rsid w:val="007E2665"/>
    <w:rsid w:val="007E266B"/>
    <w:rsid w:val="007E26D0"/>
    <w:rsid w:val="007E26DE"/>
    <w:rsid w:val="007E26E5"/>
    <w:rsid w:val="007E2728"/>
    <w:rsid w:val="007E2733"/>
    <w:rsid w:val="007E2798"/>
    <w:rsid w:val="007E27B1"/>
    <w:rsid w:val="007E27B5"/>
    <w:rsid w:val="007E27F3"/>
    <w:rsid w:val="007E2897"/>
    <w:rsid w:val="007E28F7"/>
    <w:rsid w:val="007E29B9"/>
    <w:rsid w:val="007E29E9"/>
    <w:rsid w:val="007E2A02"/>
    <w:rsid w:val="007E2ABC"/>
    <w:rsid w:val="007E2AC4"/>
    <w:rsid w:val="007E2AC5"/>
    <w:rsid w:val="007E2B2B"/>
    <w:rsid w:val="007E2B71"/>
    <w:rsid w:val="007E2BAC"/>
    <w:rsid w:val="007E2BD1"/>
    <w:rsid w:val="007E2C35"/>
    <w:rsid w:val="007E2CE7"/>
    <w:rsid w:val="007E2D8A"/>
    <w:rsid w:val="007E2D8C"/>
    <w:rsid w:val="007E2D97"/>
    <w:rsid w:val="007E2DD1"/>
    <w:rsid w:val="007E2DDE"/>
    <w:rsid w:val="007E2E80"/>
    <w:rsid w:val="007E2EC4"/>
    <w:rsid w:val="007E2FB9"/>
    <w:rsid w:val="007E2FD2"/>
    <w:rsid w:val="007E30AB"/>
    <w:rsid w:val="007E30C6"/>
    <w:rsid w:val="007E30DF"/>
    <w:rsid w:val="007E30E3"/>
    <w:rsid w:val="007E3146"/>
    <w:rsid w:val="007E3164"/>
    <w:rsid w:val="007E319B"/>
    <w:rsid w:val="007E31DA"/>
    <w:rsid w:val="007E31DE"/>
    <w:rsid w:val="007E3204"/>
    <w:rsid w:val="007E3221"/>
    <w:rsid w:val="007E3296"/>
    <w:rsid w:val="007E32C4"/>
    <w:rsid w:val="007E32EB"/>
    <w:rsid w:val="007E32FE"/>
    <w:rsid w:val="007E331D"/>
    <w:rsid w:val="007E332A"/>
    <w:rsid w:val="007E3331"/>
    <w:rsid w:val="007E3343"/>
    <w:rsid w:val="007E33B2"/>
    <w:rsid w:val="007E33F5"/>
    <w:rsid w:val="007E346E"/>
    <w:rsid w:val="007E34BC"/>
    <w:rsid w:val="007E3520"/>
    <w:rsid w:val="007E3551"/>
    <w:rsid w:val="007E3590"/>
    <w:rsid w:val="007E35F2"/>
    <w:rsid w:val="007E364C"/>
    <w:rsid w:val="007E3668"/>
    <w:rsid w:val="007E36F1"/>
    <w:rsid w:val="007E3754"/>
    <w:rsid w:val="007E37F4"/>
    <w:rsid w:val="007E38BF"/>
    <w:rsid w:val="007E38FF"/>
    <w:rsid w:val="007E390D"/>
    <w:rsid w:val="007E3971"/>
    <w:rsid w:val="007E397E"/>
    <w:rsid w:val="007E3983"/>
    <w:rsid w:val="007E3994"/>
    <w:rsid w:val="007E3A09"/>
    <w:rsid w:val="007E3A67"/>
    <w:rsid w:val="007E3A89"/>
    <w:rsid w:val="007E3A9A"/>
    <w:rsid w:val="007E3ACA"/>
    <w:rsid w:val="007E3B78"/>
    <w:rsid w:val="007E3C2D"/>
    <w:rsid w:val="007E3C32"/>
    <w:rsid w:val="007E3C8A"/>
    <w:rsid w:val="007E3CF2"/>
    <w:rsid w:val="007E3DA6"/>
    <w:rsid w:val="007E3DEF"/>
    <w:rsid w:val="007E3E1C"/>
    <w:rsid w:val="007E3F20"/>
    <w:rsid w:val="007E3F42"/>
    <w:rsid w:val="007E3F45"/>
    <w:rsid w:val="007E3F67"/>
    <w:rsid w:val="007E3F8E"/>
    <w:rsid w:val="007E40DC"/>
    <w:rsid w:val="007E40F4"/>
    <w:rsid w:val="007E4100"/>
    <w:rsid w:val="007E4162"/>
    <w:rsid w:val="007E4175"/>
    <w:rsid w:val="007E423D"/>
    <w:rsid w:val="007E4247"/>
    <w:rsid w:val="007E4266"/>
    <w:rsid w:val="007E4295"/>
    <w:rsid w:val="007E42AD"/>
    <w:rsid w:val="007E42E6"/>
    <w:rsid w:val="007E448B"/>
    <w:rsid w:val="007E4497"/>
    <w:rsid w:val="007E44C7"/>
    <w:rsid w:val="007E44CF"/>
    <w:rsid w:val="007E44D7"/>
    <w:rsid w:val="007E44E7"/>
    <w:rsid w:val="007E4506"/>
    <w:rsid w:val="007E45DA"/>
    <w:rsid w:val="007E4668"/>
    <w:rsid w:val="007E4680"/>
    <w:rsid w:val="007E47A4"/>
    <w:rsid w:val="007E4807"/>
    <w:rsid w:val="007E4815"/>
    <w:rsid w:val="007E485F"/>
    <w:rsid w:val="007E488B"/>
    <w:rsid w:val="007E489D"/>
    <w:rsid w:val="007E48AD"/>
    <w:rsid w:val="007E4963"/>
    <w:rsid w:val="007E49BB"/>
    <w:rsid w:val="007E49C2"/>
    <w:rsid w:val="007E49DB"/>
    <w:rsid w:val="007E4A02"/>
    <w:rsid w:val="007E4A0B"/>
    <w:rsid w:val="007E4A21"/>
    <w:rsid w:val="007E4A7D"/>
    <w:rsid w:val="007E4BC9"/>
    <w:rsid w:val="007E4BEF"/>
    <w:rsid w:val="007E4C13"/>
    <w:rsid w:val="007E4C64"/>
    <w:rsid w:val="007E4CB6"/>
    <w:rsid w:val="007E4D37"/>
    <w:rsid w:val="007E4D61"/>
    <w:rsid w:val="007E4E8D"/>
    <w:rsid w:val="007E4FA2"/>
    <w:rsid w:val="007E5033"/>
    <w:rsid w:val="007E5084"/>
    <w:rsid w:val="007E5139"/>
    <w:rsid w:val="007E5145"/>
    <w:rsid w:val="007E514D"/>
    <w:rsid w:val="007E5162"/>
    <w:rsid w:val="007E51A2"/>
    <w:rsid w:val="007E51DE"/>
    <w:rsid w:val="007E51F9"/>
    <w:rsid w:val="007E52C9"/>
    <w:rsid w:val="007E5305"/>
    <w:rsid w:val="007E534D"/>
    <w:rsid w:val="007E534E"/>
    <w:rsid w:val="007E53C7"/>
    <w:rsid w:val="007E53D1"/>
    <w:rsid w:val="007E53E0"/>
    <w:rsid w:val="007E5403"/>
    <w:rsid w:val="007E54DC"/>
    <w:rsid w:val="007E54EC"/>
    <w:rsid w:val="007E54FB"/>
    <w:rsid w:val="007E556B"/>
    <w:rsid w:val="007E5609"/>
    <w:rsid w:val="007E5622"/>
    <w:rsid w:val="007E5693"/>
    <w:rsid w:val="007E56BF"/>
    <w:rsid w:val="007E5709"/>
    <w:rsid w:val="007E570E"/>
    <w:rsid w:val="007E573F"/>
    <w:rsid w:val="007E5760"/>
    <w:rsid w:val="007E576E"/>
    <w:rsid w:val="007E58F6"/>
    <w:rsid w:val="007E5970"/>
    <w:rsid w:val="007E59C0"/>
    <w:rsid w:val="007E5A26"/>
    <w:rsid w:val="007E5A2E"/>
    <w:rsid w:val="007E5A38"/>
    <w:rsid w:val="007E5A4E"/>
    <w:rsid w:val="007E5AAF"/>
    <w:rsid w:val="007E5B12"/>
    <w:rsid w:val="007E5C0D"/>
    <w:rsid w:val="007E5D00"/>
    <w:rsid w:val="007E5D2C"/>
    <w:rsid w:val="007E5D77"/>
    <w:rsid w:val="007E5E23"/>
    <w:rsid w:val="007E5E6E"/>
    <w:rsid w:val="007E5EFA"/>
    <w:rsid w:val="007E5F1A"/>
    <w:rsid w:val="007E5FB4"/>
    <w:rsid w:val="007E5FF1"/>
    <w:rsid w:val="007E5FFF"/>
    <w:rsid w:val="007E600D"/>
    <w:rsid w:val="007E6036"/>
    <w:rsid w:val="007E6041"/>
    <w:rsid w:val="007E605F"/>
    <w:rsid w:val="007E606B"/>
    <w:rsid w:val="007E6105"/>
    <w:rsid w:val="007E6115"/>
    <w:rsid w:val="007E6138"/>
    <w:rsid w:val="007E6160"/>
    <w:rsid w:val="007E618C"/>
    <w:rsid w:val="007E61C0"/>
    <w:rsid w:val="007E633E"/>
    <w:rsid w:val="007E635E"/>
    <w:rsid w:val="007E6377"/>
    <w:rsid w:val="007E63F3"/>
    <w:rsid w:val="007E64BE"/>
    <w:rsid w:val="007E64C3"/>
    <w:rsid w:val="007E64F5"/>
    <w:rsid w:val="007E654D"/>
    <w:rsid w:val="007E65B8"/>
    <w:rsid w:val="007E65E8"/>
    <w:rsid w:val="007E672E"/>
    <w:rsid w:val="007E6753"/>
    <w:rsid w:val="007E6762"/>
    <w:rsid w:val="007E6806"/>
    <w:rsid w:val="007E683F"/>
    <w:rsid w:val="007E684D"/>
    <w:rsid w:val="007E69C1"/>
    <w:rsid w:val="007E6A8C"/>
    <w:rsid w:val="007E6A8E"/>
    <w:rsid w:val="007E6A98"/>
    <w:rsid w:val="007E6B7C"/>
    <w:rsid w:val="007E6BD8"/>
    <w:rsid w:val="007E6C79"/>
    <w:rsid w:val="007E6CE0"/>
    <w:rsid w:val="007E6CE8"/>
    <w:rsid w:val="007E6D08"/>
    <w:rsid w:val="007E6D27"/>
    <w:rsid w:val="007E6E43"/>
    <w:rsid w:val="007E6EA0"/>
    <w:rsid w:val="007E6F0D"/>
    <w:rsid w:val="007E6F1B"/>
    <w:rsid w:val="007E6FBE"/>
    <w:rsid w:val="007E6FC1"/>
    <w:rsid w:val="007E6FE7"/>
    <w:rsid w:val="007E70AA"/>
    <w:rsid w:val="007E70E1"/>
    <w:rsid w:val="007E70F0"/>
    <w:rsid w:val="007E7117"/>
    <w:rsid w:val="007E7169"/>
    <w:rsid w:val="007E71AB"/>
    <w:rsid w:val="007E71F6"/>
    <w:rsid w:val="007E720B"/>
    <w:rsid w:val="007E722A"/>
    <w:rsid w:val="007E723B"/>
    <w:rsid w:val="007E7247"/>
    <w:rsid w:val="007E72A3"/>
    <w:rsid w:val="007E7347"/>
    <w:rsid w:val="007E7356"/>
    <w:rsid w:val="007E7386"/>
    <w:rsid w:val="007E7397"/>
    <w:rsid w:val="007E7410"/>
    <w:rsid w:val="007E7495"/>
    <w:rsid w:val="007E74B2"/>
    <w:rsid w:val="007E75D3"/>
    <w:rsid w:val="007E75F7"/>
    <w:rsid w:val="007E7676"/>
    <w:rsid w:val="007E768E"/>
    <w:rsid w:val="007E76A2"/>
    <w:rsid w:val="007E76C1"/>
    <w:rsid w:val="007E76ED"/>
    <w:rsid w:val="007E77B5"/>
    <w:rsid w:val="007E77E8"/>
    <w:rsid w:val="007E7813"/>
    <w:rsid w:val="007E7839"/>
    <w:rsid w:val="007E785D"/>
    <w:rsid w:val="007E79A6"/>
    <w:rsid w:val="007E79E9"/>
    <w:rsid w:val="007E7A8B"/>
    <w:rsid w:val="007E7A91"/>
    <w:rsid w:val="007E7C22"/>
    <w:rsid w:val="007E7C45"/>
    <w:rsid w:val="007E7C60"/>
    <w:rsid w:val="007E7C9B"/>
    <w:rsid w:val="007E7C9D"/>
    <w:rsid w:val="007E7CF3"/>
    <w:rsid w:val="007E7EBD"/>
    <w:rsid w:val="007E7F44"/>
    <w:rsid w:val="007E7FE3"/>
    <w:rsid w:val="007F0064"/>
    <w:rsid w:val="007F006E"/>
    <w:rsid w:val="007F012B"/>
    <w:rsid w:val="007F015D"/>
    <w:rsid w:val="007F01C4"/>
    <w:rsid w:val="007F0235"/>
    <w:rsid w:val="007F0264"/>
    <w:rsid w:val="007F027C"/>
    <w:rsid w:val="007F028D"/>
    <w:rsid w:val="007F0302"/>
    <w:rsid w:val="007F0323"/>
    <w:rsid w:val="007F0365"/>
    <w:rsid w:val="007F03EA"/>
    <w:rsid w:val="007F041C"/>
    <w:rsid w:val="007F0445"/>
    <w:rsid w:val="007F0475"/>
    <w:rsid w:val="007F059B"/>
    <w:rsid w:val="007F05D1"/>
    <w:rsid w:val="007F05DE"/>
    <w:rsid w:val="007F05E8"/>
    <w:rsid w:val="007F063C"/>
    <w:rsid w:val="007F0643"/>
    <w:rsid w:val="007F06D6"/>
    <w:rsid w:val="007F0732"/>
    <w:rsid w:val="007F0820"/>
    <w:rsid w:val="007F0841"/>
    <w:rsid w:val="007F0921"/>
    <w:rsid w:val="007F09CE"/>
    <w:rsid w:val="007F09F1"/>
    <w:rsid w:val="007F0AAE"/>
    <w:rsid w:val="007F0AD1"/>
    <w:rsid w:val="007F0B5F"/>
    <w:rsid w:val="007F0B6B"/>
    <w:rsid w:val="007F0B9F"/>
    <w:rsid w:val="007F0BD7"/>
    <w:rsid w:val="007F0C1B"/>
    <w:rsid w:val="007F0C5F"/>
    <w:rsid w:val="007F0DEA"/>
    <w:rsid w:val="007F0DF5"/>
    <w:rsid w:val="007F0DF6"/>
    <w:rsid w:val="007F0ED7"/>
    <w:rsid w:val="007F0F69"/>
    <w:rsid w:val="007F0FAC"/>
    <w:rsid w:val="007F1018"/>
    <w:rsid w:val="007F104D"/>
    <w:rsid w:val="007F108D"/>
    <w:rsid w:val="007F1095"/>
    <w:rsid w:val="007F10E2"/>
    <w:rsid w:val="007F1210"/>
    <w:rsid w:val="007F1252"/>
    <w:rsid w:val="007F1274"/>
    <w:rsid w:val="007F127D"/>
    <w:rsid w:val="007F1286"/>
    <w:rsid w:val="007F12C2"/>
    <w:rsid w:val="007F135B"/>
    <w:rsid w:val="007F13CD"/>
    <w:rsid w:val="007F13FB"/>
    <w:rsid w:val="007F13FC"/>
    <w:rsid w:val="007F1424"/>
    <w:rsid w:val="007F1496"/>
    <w:rsid w:val="007F1497"/>
    <w:rsid w:val="007F14C0"/>
    <w:rsid w:val="007F14D8"/>
    <w:rsid w:val="007F159B"/>
    <w:rsid w:val="007F15A0"/>
    <w:rsid w:val="007F15F5"/>
    <w:rsid w:val="007F160F"/>
    <w:rsid w:val="007F1636"/>
    <w:rsid w:val="007F165E"/>
    <w:rsid w:val="007F166F"/>
    <w:rsid w:val="007F170C"/>
    <w:rsid w:val="007F17E0"/>
    <w:rsid w:val="007F1869"/>
    <w:rsid w:val="007F18AF"/>
    <w:rsid w:val="007F18EB"/>
    <w:rsid w:val="007F1902"/>
    <w:rsid w:val="007F197A"/>
    <w:rsid w:val="007F19E3"/>
    <w:rsid w:val="007F1A57"/>
    <w:rsid w:val="007F1AAB"/>
    <w:rsid w:val="007F1B81"/>
    <w:rsid w:val="007F1B99"/>
    <w:rsid w:val="007F1BE2"/>
    <w:rsid w:val="007F1BEC"/>
    <w:rsid w:val="007F1C81"/>
    <w:rsid w:val="007F1D02"/>
    <w:rsid w:val="007F1D43"/>
    <w:rsid w:val="007F1DB0"/>
    <w:rsid w:val="007F1DC8"/>
    <w:rsid w:val="007F1E2F"/>
    <w:rsid w:val="007F1E47"/>
    <w:rsid w:val="007F1E6A"/>
    <w:rsid w:val="007F1EB0"/>
    <w:rsid w:val="007F1EF1"/>
    <w:rsid w:val="007F1EFF"/>
    <w:rsid w:val="007F1F02"/>
    <w:rsid w:val="007F1F08"/>
    <w:rsid w:val="007F1FB2"/>
    <w:rsid w:val="007F1FBD"/>
    <w:rsid w:val="007F2061"/>
    <w:rsid w:val="007F212E"/>
    <w:rsid w:val="007F2198"/>
    <w:rsid w:val="007F22B0"/>
    <w:rsid w:val="007F22C7"/>
    <w:rsid w:val="007F22D8"/>
    <w:rsid w:val="007F2321"/>
    <w:rsid w:val="007F2327"/>
    <w:rsid w:val="007F2328"/>
    <w:rsid w:val="007F2339"/>
    <w:rsid w:val="007F242D"/>
    <w:rsid w:val="007F245F"/>
    <w:rsid w:val="007F247E"/>
    <w:rsid w:val="007F24A4"/>
    <w:rsid w:val="007F2532"/>
    <w:rsid w:val="007F2625"/>
    <w:rsid w:val="007F2664"/>
    <w:rsid w:val="007F2777"/>
    <w:rsid w:val="007F27DE"/>
    <w:rsid w:val="007F2836"/>
    <w:rsid w:val="007F2845"/>
    <w:rsid w:val="007F2871"/>
    <w:rsid w:val="007F28D4"/>
    <w:rsid w:val="007F2910"/>
    <w:rsid w:val="007F2932"/>
    <w:rsid w:val="007F2A08"/>
    <w:rsid w:val="007F2A35"/>
    <w:rsid w:val="007F2A57"/>
    <w:rsid w:val="007F2AB6"/>
    <w:rsid w:val="007F2B19"/>
    <w:rsid w:val="007F2B26"/>
    <w:rsid w:val="007F2B44"/>
    <w:rsid w:val="007F2B57"/>
    <w:rsid w:val="007F2B84"/>
    <w:rsid w:val="007F2D62"/>
    <w:rsid w:val="007F2D69"/>
    <w:rsid w:val="007F2D96"/>
    <w:rsid w:val="007F2D9E"/>
    <w:rsid w:val="007F2DB6"/>
    <w:rsid w:val="007F2E2A"/>
    <w:rsid w:val="007F2E73"/>
    <w:rsid w:val="007F2E90"/>
    <w:rsid w:val="007F2EB4"/>
    <w:rsid w:val="007F2EE6"/>
    <w:rsid w:val="007F2F79"/>
    <w:rsid w:val="007F2FB7"/>
    <w:rsid w:val="007F2FC5"/>
    <w:rsid w:val="007F3041"/>
    <w:rsid w:val="007F3072"/>
    <w:rsid w:val="007F3173"/>
    <w:rsid w:val="007F322A"/>
    <w:rsid w:val="007F3256"/>
    <w:rsid w:val="007F3346"/>
    <w:rsid w:val="007F33E7"/>
    <w:rsid w:val="007F3445"/>
    <w:rsid w:val="007F3494"/>
    <w:rsid w:val="007F356F"/>
    <w:rsid w:val="007F3570"/>
    <w:rsid w:val="007F35F4"/>
    <w:rsid w:val="007F35FB"/>
    <w:rsid w:val="007F3628"/>
    <w:rsid w:val="007F3658"/>
    <w:rsid w:val="007F3665"/>
    <w:rsid w:val="007F366B"/>
    <w:rsid w:val="007F36B8"/>
    <w:rsid w:val="007F36DC"/>
    <w:rsid w:val="007F36E3"/>
    <w:rsid w:val="007F3731"/>
    <w:rsid w:val="007F3794"/>
    <w:rsid w:val="007F37A7"/>
    <w:rsid w:val="007F3825"/>
    <w:rsid w:val="007F384A"/>
    <w:rsid w:val="007F385B"/>
    <w:rsid w:val="007F3884"/>
    <w:rsid w:val="007F38BA"/>
    <w:rsid w:val="007F38D3"/>
    <w:rsid w:val="007F38DD"/>
    <w:rsid w:val="007F39E8"/>
    <w:rsid w:val="007F3A0D"/>
    <w:rsid w:val="007F3AB8"/>
    <w:rsid w:val="007F3B5C"/>
    <w:rsid w:val="007F3B72"/>
    <w:rsid w:val="007F3B85"/>
    <w:rsid w:val="007F3B87"/>
    <w:rsid w:val="007F3BF1"/>
    <w:rsid w:val="007F3C2C"/>
    <w:rsid w:val="007F3CC6"/>
    <w:rsid w:val="007F3DE6"/>
    <w:rsid w:val="007F3E1E"/>
    <w:rsid w:val="007F3E46"/>
    <w:rsid w:val="007F3EDE"/>
    <w:rsid w:val="007F3F03"/>
    <w:rsid w:val="007F3F06"/>
    <w:rsid w:val="007F3F35"/>
    <w:rsid w:val="007F3FBD"/>
    <w:rsid w:val="007F401E"/>
    <w:rsid w:val="007F403B"/>
    <w:rsid w:val="007F40DE"/>
    <w:rsid w:val="007F40FC"/>
    <w:rsid w:val="007F4121"/>
    <w:rsid w:val="007F4197"/>
    <w:rsid w:val="007F419B"/>
    <w:rsid w:val="007F41AA"/>
    <w:rsid w:val="007F424D"/>
    <w:rsid w:val="007F42B5"/>
    <w:rsid w:val="007F4308"/>
    <w:rsid w:val="007F430C"/>
    <w:rsid w:val="007F431B"/>
    <w:rsid w:val="007F437F"/>
    <w:rsid w:val="007F43F5"/>
    <w:rsid w:val="007F449D"/>
    <w:rsid w:val="007F44F2"/>
    <w:rsid w:val="007F44FC"/>
    <w:rsid w:val="007F454B"/>
    <w:rsid w:val="007F459A"/>
    <w:rsid w:val="007F45BA"/>
    <w:rsid w:val="007F461C"/>
    <w:rsid w:val="007F461D"/>
    <w:rsid w:val="007F46B6"/>
    <w:rsid w:val="007F46F5"/>
    <w:rsid w:val="007F47BC"/>
    <w:rsid w:val="007F47C4"/>
    <w:rsid w:val="007F47FA"/>
    <w:rsid w:val="007F47FE"/>
    <w:rsid w:val="007F488F"/>
    <w:rsid w:val="007F48F9"/>
    <w:rsid w:val="007F499B"/>
    <w:rsid w:val="007F49D5"/>
    <w:rsid w:val="007F4A2B"/>
    <w:rsid w:val="007F4A78"/>
    <w:rsid w:val="007F4BDE"/>
    <w:rsid w:val="007F4C38"/>
    <w:rsid w:val="007F4C48"/>
    <w:rsid w:val="007F4C84"/>
    <w:rsid w:val="007F4C93"/>
    <w:rsid w:val="007F4DFB"/>
    <w:rsid w:val="007F4E0A"/>
    <w:rsid w:val="007F4F3A"/>
    <w:rsid w:val="007F4F56"/>
    <w:rsid w:val="007F4FE9"/>
    <w:rsid w:val="007F5041"/>
    <w:rsid w:val="007F5047"/>
    <w:rsid w:val="007F50DF"/>
    <w:rsid w:val="007F50FB"/>
    <w:rsid w:val="007F519D"/>
    <w:rsid w:val="007F5200"/>
    <w:rsid w:val="007F526A"/>
    <w:rsid w:val="007F535C"/>
    <w:rsid w:val="007F53C8"/>
    <w:rsid w:val="007F53C9"/>
    <w:rsid w:val="007F5468"/>
    <w:rsid w:val="007F5485"/>
    <w:rsid w:val="007F5544"/>
    <w:rsid w:val="007F5579"/>
    <w:rsid w:val="007F55D2"/>
    <w:rsid w:val="007F5605"/>
    <w:rsid w:val="007F560A"/>
    <w:rsid w:val="007F561C"/>
    <w:rsid w:val="007F563A"/>
    <w:rsid w:val="007F56BD"/>
    <w:rsid w:val="007F56CB"/>
    <w:rsid w:val="007F56FE"/>
    <w:rsid w:val="007F5747"/>
    <w:rsid w:val="007F57B9"/>
    <w:rsid w:val="007F57C4"/>
    <w:rsid w:val="007F5828"/>
    <w:rsid w:val="007F59AF"/>
    <w:rsid w:val="007F59E4"/>
    <w:rsid w:val="007F5A1A"/>
    <w:rsid w:val="007F5A1F"/>
    <w:rsid w:val="007F5A33"/>
    <w:rsid w:val="007F5A38"/>
    <w:rsid w:val="007F5A6A"/>
    <w:rsid w:val="007F5AA1"/>
    <w:rsid w:val="007F5B00"/>
    <w:rsid w:val="007F5B4B"/>
    <w:rsid w:val="007F5B84"/>
    <w:rsid w:val="007F5BE7"/>
    <w:rsid w:val="007F5BEF"/>
    <w:rsid w:val="007F5C89"/>
    <w:rsid w:val="007F5CC3"/>
    <w:rsid w:val="007F5D7A"/>
    <w:rsid w:val="007F5DC9"/>
    <w:rsid w:val="007F5E00"/>
    <w:rsid w:val="007F5E22"/>
    <w:rsid w:val="007F5E29"/>
    <w:rsid w:val="007F5EF3"/>
    <w:rsid w:val="007F5FEC"/>
    <w:rsid w:val="007F600A"/>
    <w:rsid w:val="007F6015"/>
    <w:rsid w:val="007F6017"/>
    <w:rsid w:val="007F6054"/>
    <w:rsid w:val="007F60CD"/>
    <w:rsid w:val="007F60D9"/>
    <w:rsid w:val="007F6107"/>
    <w:rsid w:val="007F611F"/>
    <w:rsid w:val="007F6133"/>
    <w:rsid w:val="007F6134"/>
    <w:rsid w:val="007F614F"/>
    <w:rsid w:val="007F6173"/>
    <w:rsid w:val="007F6176"/>
    <w:rsid w:val="007F6197"/>
    <w:rsid w:val="007F61AE"/>
    <w:rsid w:val="007F6206"/>
    <w:rsid w:val="007F6226"/>
    <w:rsid w:val="007F624B"/>
    <w:rsid w:val="007F6262"/>
    <w:rsid w:val="007F62CB"/>
    <w:rsid w:val="007F62CF"/>
    <w:rsid w:val="007F62DD"/>
    <w:rsid w:val="007F6336"/>
    <w:rsid w:val="007F6420"/>
    <w:rsid w:val="007F6479"/>
    <w:rsid w:val="007F65D3"/>
    <w:rsid w:val="007F6657"/>
    <w:rsid w:val="007F668F"/>
    <w:rsid w:val="007F66B5"/>
    <w:rsid w:val="007F66FF"/>
    <w:rsid w:val="007F676F"/>
    <w:rsid w:val="007F6776"/>
    <w:rsid w:val="007F67E1"/>
    <w:rsid w:val="007F687B"/>
    <w:rsid w:val="007F69A9"/>
    <w:rsid w:val="007F69B4"/>
    <w:rsid w:val="007F69F9"/>
    <w:rsid w:val="007F6B75"/>
    <w:rsid w:val="007F6B9A"/>
    <w:rsid w:val="007F6BD7"/>
    <w:rsid w:val="007F6CA5"/>
    <w:rsid w:val="007F6CD4"/>
    <w:rsid w:val="007F6CF6"/>
    <w:rsid w:val="007F6D2F"/>
    <w:rsid w:val="007F6D61"/>
    <w:rsid w:val="007F6D75"/>
    <w:rsid w:val="007F6D8B"/>
    <w:rsid w:val="007F6D96"/>
    <w:rsid w:val="007F6DDC"/>
    <w:rsid w:val="007F6E8D"/>
    <w:rsid w:val="007F6EBB"/>
    <w:rsid w:val="007F6ED3"/>
    <w:rsid w:val="007F6F58"/>
    <w:rsid w:val="007F6FDE"/>
    <w:rsid w:val="007F708A"/>
    <w:rsid w:val="007F70B9"/>
    <w:rsid w:val="007F70C6"/>
    <w:rsid w:val="007F711C"/>
    <w:rsid w:val="007F715F"/>
    <w:rsid w:val="007F717A"/>
    <w:rsid w:val="007F718E"/>
    <w:rsid w:val="007F7213"/>
    <w:rsid w:val="007F727C"/>
    <w:rsid w:val="007F72A0"/>
    <w:rsid w:val="007F735A"/>
    <w:rsid w:val="007F7391"/>
    <w:rsid w:val="007F7392"/>
    <w:rsid w:val="007F73A9"/>
    <w:rsid w:val="007F73AD"/>
    <w:rsid w:val="007F7408"/>
    <w:rsid w:val="007F7501"/>
    <w:rsid w:val="007F759E"/>
    <w:rsid w:val="007F7613"/>
    <w:rsid w:val="007F76E0"/>
    <w:rsid w:val="007F7734"/>
    <w:rsid w:val="007F773C"/>
    <w:rsid w:val="007F783E"/>
    <w:rsid w:val="007F786C"/>
    <w:rsid w:val="007F7897"/>
    <w:rsid w:val="007F79C3"/>
    <w:rsid w:val="007F79DC"/>
    <w:rsid w:val="007F7A10"/>
    <w:rsid w:val="007F7AC4"/>
    <w:rsid w:val="007F7B43"/>
    <w:rsid w:val="007F7B78"/>
    <w:rsid w:val="007F7C00"/>
    <w:rsid w:val="007F7CD2"/>
    <w:rsid w:val="007F7D60"/>
    <w:rsid w:val="007F7D8E"/>
    <w:rsid w:val="007F7DCF"/>
    <w:rsid w:val="007F7DF7"/>
    <w:rsid w:val="007F7E07"/>
    <w:rsid w:val="007F7E1D"/>
    <w:rsid w:val="007F7E7A"/>
    <w:rsid w:val="007F7E95"/>
    <w:rsid w:val="007F7EAC"/>
    <w:rsid w:val="007F7EB1"/>
    <w:rsid w:val="007F7F1F"/>
    <w:rsid w:val="007F7F32"/>
    <w:rsid w:val="007F7F49"/>
    <w:rsid w:val="007F7F9E"/>
    <w:rsid w:val="007F7FA9"/>
    <w:rsid w:val="007F7FC4"/>
    <w:rsid w:val="007F7FF1"/>
    <w:rsid w:val="0080002B"/>
    <w:rsid w:val="00800077"/>
    <w:rsid w:val="00800078"/>
    <w:rsid w:val="00800091"/>
    <w:rsid w:val="008000A0"/>
    <w:rsid w:val="00800129"/>
    <w:rsid w:val="00800146"/>
    <w:rsid w:val="00800169"/>
    <w:rsid w:val="00800173"/>
    <w:rsid w:val="00800177"/>
    <w:rsid w:val="00800181"/>
    <w:rsid w:val="00800199"/>
    <w:rsid w:val="0080020F"/>
    <w:rsid w:val="0080021D"/>
    <w:rsid w:val="00800238"/>
    <w:rsid w:val="0080023C"/>
    <w:rsid w:val="00800299"/>
    <w:rsid w:val="008002E7"/>
    <w:rsid w:val="00800477"/>
    <w:rsid w:val="008004CB"/>
    <w:rsid w:val="008004F2"/>
    <w:rsid w:val="0080058F"/>
    <w:rsid w:val="008006AF"/>
    <w:rsid w:val="008006F5"/>
    <w:rsid w:val="0080070D"/>
    <w:rsid w:val="00800733"/>
    <w:rsid w:val="00800753"/>
    <w:rsid w:val="008007E4"/>
    <w:rsid w:val="00800816"/>
    <w:rsid w:val="0080083A"/>
    <w:rsid w:val="0080084E"/>
    <w:rsid w:val="008008EC"/>
    <w:rsid w:val="00800918"/>
    <w:rsid w:val="0080091B"/>
    <w:rsid w:val="0080096B"/>
    <w:rsid w:val="00800A67"/>
    <w:rsid w:val="00800ABE"/>
    <w:rsid w:val="00800AC8"/>
    <w:rsid w:val="00800AE3"/>
    <w:rsid w:val="00800B2C"/>
    <w:rsid w:val="00800B98"/>
    <w:rsid w:val="00800BB4"/>
    <w:rsid w:val="00800BFB"/>
    <w:rsid w:val="00800C27"/>
    <w:rsid w:val="00800C93"/>
    <w:rsid w:val="00800D05"/>
    <w:rsid w:val="00800D3C"/>
    <w:rsid w:val="00800D40"/>
    <w:rsid w:val="00800D97"/>
    <w:rsid w:val="00800DB4"/>
    <w:rsid w:val="00800E85"/>
    <w:rsid w:val="00800ED2"/>
    <w:rsid w:val="00800F45"/>
    <w:rsid w:val="00800F5A"/>
    <w:rsid w:val="00800F78"/>
    <w:rsid w:val="00800FAD"/>
    <w:rsid w:val="00800FBA"/>
    <w:rsid w:val="00800FCD"/>
    <w:rsid w:val="00800FD0"/>
    <w:rsid w:val="00801072"/>
    <w:rsid w:val="00801104"/>
    <w:rsid w:val="00801138"/>
    <w:rsid w:val="00801170"/>
    <w:rsid w:val="0080125F"/>
    <w:rsid w:val="0080129D"/>
    <w:rsid w:val="008012C4"/>
    <w:rsid w:val="00801326"/>
    <w:rsid w:val="00801331"/>
    <w:rsid w:val="00801332"/>
    <w:rsid w:val="00801363"/>
    <w:rsid w:val="00801382"/>
    <w:rsid w:val="008013A4"/>
    <w:rsid w:val="00801424"/>
    <w:rsid w:val="00801474"/>
    <w:rsid w:val="008014DA"/>
    <w:rsid w:val="00801649"/>
    <w:rsid w:val="00801685"/>
    <w:rsid w:val="008016DD"/>
    <w:rsid w:val="00801753"/>
    <w:rsid w:val="00801759"/>
    <w:rsid w:val="008017AA"/>
    <w:rsid w:val="008017B0"/>
    <w:rsid w:val="0080186D"/>
    <w:rsid w:val="008018FA"/>
    <w:rsid w:val="00801A3B"/>
    <w:rsid w:val="00801A80"/>
    <w:rsid w:val="00801ACA"/>
    <w:rsid w:val="00801BF9"/>
    <w:rsid w:val="00801D75"/>
    <w:rsid w:val="00801D8F"/>
    <w:rsid w:val="00801DA4"/>
    <w:rsid w:val="00801DDF"/>
    <w:rsid w:val="00801DF2"/>
    <w:rsid w:val="00801E0F"/>
    <w:rsid w:val="00801EAC"/>
    <w:rsid w:val="00801F5B"/>
    <w:rsid w:val="00801F5F"/>
    <w:rsid w:val="00801FC2"/>
    <w:rsid w:val="00801FE3"/>
    <w:rsid w:val="0080207C"/>
    <w:rsid w:val="00802130"/>
    <w:rsid w:val="00802150"/>
    <w:rsid w:val="008021AB"/>
    <w:rsid w:val="008021B2"/>
    <w:rsid w:val="008021C7"/>
    <w:rsid w:val="00802201"/>
    <w:rsid w:val="0080222F"/>
    <w:rsid w:val="00802278"/>
    <w:rsid w:val="00802365"/>
    <w:rsid w:val="008023E5"/>
    <w:rsid w:val="00802413"/>
    <w:rsid w:val="008024C5"/>
    <w:rsid w:val="008024F4"/>
    <w:rsid w:val="00802529"/>
    <w:rsid w:val="008025F2"/>
    <w:rsid w:val="0080269B"/>
    <w:rsid w:val="0080272A"/>
    <w:rsid w:val="00802799"/>
    <w:rsid w:val="008027C9"/>
    <w:rsid w:val="008027D2"/>
    <w:rsid w:val="0080282B"/>
    <w:rsid w:val="008029BA"/>
    <w:rsid w:val="00802A14"/>
    <w:rsid w:val="00802A97"/>
    <w:rsid w:val="00802AE4"/>
    <w:rsid w:val="00802AED"/>
    <w:rsid w:val="00802BBA"/>
    <w:rsid w:val="00802CBD"/>
    <w:rsid w:val="00802DBE"/>
    <w:rsid w:val="00802DC0"/>
    <w:rsid w:val="00802E03"/>
    <w:rsid w:val="00802F95"/>
    <w:rsid w:val="00802FAE"/>
    <w:rsid w:val="008030A8"/>
    <w:rsid w:val="008030C5"/>
    <w:rsid w:val="00803153"/>
    <w:rsid w:val="008031E8"/>
    <w:rsid w:val="008031FA"/>
    <w:rsid w:val="00803251"/>
    <w:rsid w:val="008032D6"/>
    <w:rsid w:val="00803332"/>
    <w:rsid w:val="00803373"/>
    <w:rsid w:val="008033DC"/>
    <w:rsid w:val="008033F9"/>
    <w:rsid w:val="00803427"/>
    <w:rsid w:val="00803448"/>
    <w:rsid w:val="0080346B"/>
    <w:rsid w:val="0080354D"/>
    <w:rsid w:val="008035C8"/>
    <w:rsid w:val="00803612"/>
    <w:rsid w:val="0080364A"/>
    <w:rsid w:val="0080364D"/>
    <w:rsid w:val="0080373C"/>
    <w:rsid w:val="00803829"/>
    <w:rsid w:val="008038AA"/>
    <w:rsid w:val="008038C5"/>
    <w:rsid w:val="008038CC"/>
    <w:rsid w:val="00803A42"/>
    <w:rsid w:val="00803A7A"/>
    <w:rsid w:val="00803BE6"/>
    <w:rsid w:val="00803C15"/>
    <w:rsid w:val="00803C2D"/>
    <w:rsid w:val="00803D9F"/>
    <w:rsid w:val="00803DCD"/>
    <w:rsid w:val="00803DF0"/>
    <w:rsid w:val="00803E36"/>
    <w:rsid w:val="00803E49"/>
    <w:rsid w:val="00803F6A"/>
    <w:rsid w:val="00803FB1"/>
    <w:rsid w:val="00803FF1"/>
    <w:rsid w:val="00803FFF"/>
    <w:rsid w:val="00804034"/>
    <w:rsid w:val="00804059"/>
    <w:rsid w:val="0080405B"/>
    <w:rsid w:val="008040F5"/>
    <w:rsid w:val="008041B0"/>
    <w:rsid w:val="008041DB"/>
    <w:rsid w:val="00804204"/>
    <w:rsid w:val="00804229"/>
    <w:rsid w:val="0080423A"/>
    <w:rsid w:val="008042AE"/>
    <w:rsid w:val="008042D3"/>
    <w:rsid w:val="0080432F"/>
    <w:rsid w:val="008043AE"/>
    <w:rsid w:val="008043C6"/>
    <w:rsid w:val="008043DE"/>
    <w:rsid w:val="0080441A"/>
    <w:rsid w:val="008044C8"/>
    <w:rsid w:val="0080454C"/>
    <w:rsid w:val="00804555"/>
    <w:rsid w:val="00804570"/>
    <w:rsid w:val="008045B1"/>
    <w:rsid w:val="0080464F"/>
    <w:rsid w:val="008046C3"/>
    <w:rsid w:val="0080487E"/>
    <w:rsid w:val="008048A1"/>
    <w:rsid w:val="008049D4"/>
    <w:rsid w:val="00804A5C"/>
    <w:rsid w:val="00804A63"/>
    <w:rsid w:val="00804A90"/>
    <w:rsid w:val="00804B2B"/>
    <w:rsid w:val="00804B95"/>
    <w:rsid w:val="00804BB3"/>
    <w:rsid w:val="00804BEF"/>
    <w:rsid w:val="00804C53"/>
    <w:rsid w:val="00804CB1"/>
    <w:rsid w:val="00804CB2"/>
    <w:rsid w:val="00804CFC"/>
    <w:rsid w:val="00804D18"/>
    <w:rsid w:val="00804D4E"/>
    <w:rsid w:val="00804D99"/>
    <w:rsid w:val="00804DA1"/>
    <w:rsid w:val="00804DDD"/>
    <w:rsid w:val="00804DF6"/>
    <w:rsid w:val="00804EE0"/>
    <w:rsid w:val="00804F64"/>
    <w:rsid w:val="00804FED"/>
    <w:rsid w:val="0080500E"/>
    <w:rsid w:val="00805015"/>
    <w:rsid w:val="00805056"/>
    <w:rsid w:val="0080507D"/>
    <w:rsid w:val="00805092"/>
    <w:rsid w:val="008050CC"/>
    <w:rsid w:val="0080511C"/>
    <w:rsid w:val="008052E9"/>
    <w:rsid w:val="008052FC"/>
    <w:rsid w:val="00805360"/>
    <w:rsid w:val="00805361"/>
    <w:rsid w:val="00805375"/>
    <w:rsid w:val="008053B4"/>
    <w:rsid w:val="008053B7"/>
    <w:rsid w:val="008053CD"/>
    <w:rsid w:val="00805406"/>
    <w:rsid w:val="008055AF"/>
    <w:rsid w:val="008055B9"/>
    <w:rsid w:val="008055D7"/>
    <w:rsid w:val="008056B3"/>
    <w:rsid w:val="00805735"/>
    <w:rsid w:val="008057B9"/>
    <w:rsid w:val="00805835"/>
    <w:rsid w:val="00805864"/>
    <w:rsid w:val="00805907"/>
    <w:rsid w:val="00805914"/>
    <w:rsid w:val="008059AB"/>
    <w:rsid w:val="008059EE"/>
    <w:rsid w:val="00805A79"/>
    <w:rsid w:val="00805AD0"/>
    <w:rsid w:val="00805B2E"/>
    <w:rsid w:val="00805B86"/>
    <w:rsid w:val="00805B8F"/>
    <w:rsid w:val="00805BCD"/>
    <w:rsid w:val="00805BEF"/>
    <w:rsid w:val="00805C70"/>
    <w:rsid w:val="00805CC5"/>
    <w:rsid w:val="00805CCD"/>
    <w:rsid w:val="00805CDD"/>
    <w:rsid w:val="00805D1B"/>
    <w:rsid w:val="00805DD5"/>
    <w:rsid w:val="00805DE2"/>
    <w:rsid w:val="00805E49"/>
    <w:rsid w:val="00805EC6"/>
    <w:rsid w:val="00805F8D"/>
    <w:rsid w:val="00805F97"/>
    <w:rsid w:val="00805F9D"/>
    <w:rsid w:val="00805FC1"/>
    <w:rsid w:val="00805FCA"/>
    <w:rsid w:val="0080607A"/>
    <w:rsid w:val="0080607B"/>
    <w:rsid w:val="00806108"/>
    <w:rsid w:val="0080614B"/>
    <w:rsid w:val="008061C3"/>
    <w:rsid w:val="008061F4"/>
    <w:rsid w:val="00806381"/>
    <w:rsid w:val="008063F0"/>
    <w:rsid w:val="00806487"/>
    <w:rsid w:val="008064E9"/>
    <w:rsid w:val="0080655B"/>
    <w:rsid w:val="008065C8"/>
    <w:rsid w:val="008066ED"/>
    <w:rsid w:val="0080677E"/>
    <w:rsid w:val="008067C5"/>
    <w:rsid w:val="00806890"/>
    <w:rsid w:val="0080689D"/>
    <w:rsid w:val="008068C7"/>
    <w:rsid w:val="00806933"/>
    <w:rsid w:val="00806956"/>
    <w:rsid w:val="00806A53"/>
    <w:rsid w:val="00806A78"/>
    <w:rsid w:val="00806A79"/>
    <w:rsid w:val="00806AD9"/>
    <w:rsid w:val="00806BF7"/>
    <w:rsid w:val="00806CDD"/>
    <w:rsid w:val="00806CDF"/>
    <w:rsid w:val="00806D44"/>
    <w:rsid w:val="00806D5E"/>
    <w:rsid w:val="00806D7E"/>
    <w:rsid w:val="00806E28"/>
    <w:rsid w:val="00806E64"/>
    <w:rsid w:val="00806E6D"/>
    <w:rsid w:val="00806EAF"/>
    <w:rsid w:val="00806EC3"/>
    <w:rsid w:val="00806F87"/>
    <w:rsid w:val="00806FC0"/>
    <w:rsid w:val="00806FC8"/>
    <w:rsid w:val="0080707E"/>
    <w:rsid w:val="008070C4"/>
    <w:rsid w:val="00807166"/>
    <w:rsid w:val="008071A4"/>
    <w:rsid w:val="008071C3"/>
    <w:rsid w:val="0080721C"/>
    <w:rsid w:val="0080728D"/>
    <w:rsid w:val="008072AC"/>
    <w:rsid w:val="008072CF"/>
    <w:rsid w:val="008072D4"/>
    <w:rsid w:val="00807394"/>
    <w:rsid w:val="008073B2"/>
    <w:rsid w:val="00807481"/>
    <w:rsid w:val="00807534"/>
    <w:rsid w:val="0080753A"/>
    <w:rsid w:val="00807594"/>
    <w:rsid w:val="00807618"/>
    <w:rsid w:val="0080762E"/>
    <w:rsid w:val="00807654"/>
    <w:rsid w:val="008076B9"/>
    <w:rsid w:val="00807743"/>
    <w:rsid w:val="00807774"/>
    <w:rsid w:val="008077CF"/>
    <w:rsid w:val="008077ED"/>
    <w:rsid w:val="00807826"/>
    <w:rsid w:val="0080787D"/>
    <w:rsid w:val="008078D8"/>
    <w:rsid w:val="008078E8"/>
    <w:rsid w:val="0080792F"/>
    <w:rsid w:val="00807A99"/>
    <w:rsid w:val="00807AB5"/>
    <w:rsid w:val="00807AC1"/>
    <w:rsid w:val="00807AE3"/>
    <w:rsid w:val="00807AF0"/>
    <w:rsid w:val="00807AFE"/>
    <w:rsid w:val="00807C05"/>
    <w:rsid w:val="00807C0D"/>
    <w:rsid w:val="00807C67"/>
    <w:rsid w:val="00807C8B"/>
    <w:rsid w:val="00807C97"/>
    <w:rsid w:val="00807CA3"/>
    <w:rsid w:val="00807CCE"/>
    <w:rsid w:val="00807CD6"/>
    <w:rsid w:val="00807CDA"/>
    <w:rsid w:val="00807D09"/>
    <w:rsid w:val="00807D0D"/>
    <w:rsid w:val="00807DFC"/>
    <w:rsid w:val="00807E53"/>
    <w:rsid w:val="00807F36"/>
    <w:rsid w:val="0081002F"/>
    <w:rsid w:val="0081007A"/>
    <w:rsid w:val="008100B1"/>
    <w:rsid w:val="0081010F"/>
    <w:rsid w:val="008102A6"/>
    <w:rsid w:val="008102C1"/>
    <w:rsid w:val="008102EC"/>
    <w:rsid w:val="008102FF"/>
    <w:rsid w:val="00810318"/>
    <w:rsid w:val="0081033B"/>
    <w:rsid w:val="008103D1"/>
    <w:rsid w:val="00810424"/>
    <w:rsid w:val="00810426"/>
    <w:rsid w:val="0081048E"/>
    <w:rsid w:val="008104BD"/>
    <w:rsid w:val="008104F8"/>
    <w:rsid w:val="008105DE"/>
    <w:rsid w:val="00810600"/>
    <w:rsid w:val="008106DC"/>
    <w:rsid w:val="00810774"/>
    <w:rsid w:val="00810776"/>
    <w:rsid w:val="008107CF"/>
    <w:rsid w:val="008108A1"/>
    <w:rsid w:val="008108A7"/>
    <w:rsid w:val="00810947"/>
    <w:rsid w:val="0081095D"/>
    <w:rsid w:val="00810988"/>
    <w:rsid w:val="008109B4"/>
    <w:rsid w:val="00810A38"/>
    <w:rsid w:val="00810AC9"/>
    <w:rsid w:val="00810AE9"/>
    <w:rsid w:val="00810B0F"/>
    <w:rsid w:val="00810B9D"/>
    <w:rsid w:val="00810C00"/>
    <w:rsid w:val="00810C6F"/>
    <w:rsid w:val="00810C82"/>
    <w:rsid w:val="00810D31"/>
    <w:rsid w:val="00810E8D"/>
    <w:rsid w:val="00810EAD"/>
    <w:rsid w:val="00810EB2"/>
    <w:rsid w:val="00810F04"/>
    <w:rsid w:val="00810F21"/>
    <w:rsid w:val="00810F4B"/>
    <w:rsid w:val="00810F4F"/>
    <w:rsid w:val="00810F59"/>
    <w:rsid w:val="00810F5A"/>
    <w:rsid w:val="00810F77"/>
    <w:rsid w:val="00810F8B"/>
    <w:rsid w:val="00810FBF"/>
    <w:rsid w:val="0081108B"/>
    <w:rsid w:val="00811203"/>
    <w:rsid w:val="0081122D"/>
    <w:rsid w:val="0081124C"/>
    <w:rsid w:val="00811250"/>
    <w:rsid w:val="008112D5"/>
    <w:rsid w:val="00811320"/>
    <w:rsid w:val="008113B9"/>
    <w:rsid w:val="008113C3"/>
    <w:rsid w:val="008113DE"/>
    <w:rsid w:val="008113E0"/>
    <w:rsid w:val="00811400"/>
    <w:rsid w:val="00811407"/>
    <w:rsid w:val="00811419"/>
    <w:rsid w:val="0081145B"/>
    <w:rsid w:val="00811614"/>
    <w:rsid w:val="00811641"/>
    <w:rsid w:val="0081168D"/>
    <w:rsid w:val="0081173D"/>
    <w:rsid w:val="008117DF"/>
    <w:rsid w:val="00811815"/>
    <w:rsid w:val="008118A1"/>
    <w:rsid w:val="008118A2"/>
    <w:rsid w:val="0081192E"/>
    <w:rsid w:val="00811977"/>
    <w:rsid w:val="008119A1"/>
    <w:rsid w:val="008119A9"/>
    <w:rsid w:val="008119DA"/>
    <w:rsid w:val="008119E5"/>
    <w:rsid w:val="00811A10"/>
    <w:rsid w:val="00811A23"/>
    <w:rsid w:val="00811A4E"/>
    <w:rsid w:val="00811B16"/>
    <w:rsid w:val="00811B9C"/>
    <w:rsid w:val="00811BB8"/>
    <w:rsid w:val="00811BBF"/>
    <w:rsid w:val="00811BC4"/>
    <w:rsid w:val="00811BFF"/>
    <w:rsid w:val="00811C38"/>
    <w:rsid w:val="00811C92"/>
    <w:rsid w:val="00811DD4"/>
    <w:rsid w:val="00811E43"/>
    <w:rsid w:val="00811E64"/>
    <w:rsid w:val="00811E66"/>
    <w:rsid w:val="00811E99"/>
    <w:rsid w:val="00811EC0"/>
    <w:rsid w:val="00811F48"/>
    <w:rsid w:val="0081201A"/>
    <w:rsid w:val="0081209F"/>
    <w:rsid w:val="00812130"/>
    <w:rsid w:val="00812164"/>
    <w:rsid w:val="00812199"/>
    <w:rsid w:val="008121FD"/>
    <w:rsid w:val="008121FF"/>
    <w:rsid w:val="00812246"/>
    <w:rsid w:val="0081240C"/>
    <w:rsid w:val="0081242F"/>
    <w:rsid w:val="00812456"/>
    <w:rsid w:val="008124C4"/>
    <w:rsid w:val="008125BF"/>
    <w:rsid w:val="008125E9"/>
    <w:rsid w:val="008125F0"/>
    <w:rsid w:val="008126A6"/>
    <w:rsid w:val="008126B5"/>
    <w:rsid w:val="00812727"/>
    <w:rsid w:val="00812775"/>
    <w:rsid w:val="00812785"/>
    <w:rsid w:val="008127ED"/>
    <w:rsid w:val="00812813"/>
    <w:rsid w:val="008128CF"/>
    <w:rsid w:val="0081290F"/>
    <w:rsid w:val="0081298B"/>
    <w:rsid w:val="0081298C"/>
    <w:rsid w:val="008129D2"/>
    <w:rsid w:val="00812AA9"/>
    <w:rsid w:val="00812AD0"/>
    <w:rsid w:val="00812AD4"/>
    <w:rsid w:val="00812AD7"/>
    <w:rsid w:val="00812B7B"/>
    <w:rsid w:val="00812B9D"/>
    <w:rsid w:val="00812BD4"/>
    <w:rsid w:val="00812C43"/>
    <w:rsid w:val="00812C83"/>
    <w:rsid w:val="00812D3F"/>
    <w:rsid w:val="00812D5E"/>
    <w:rsid w:val="00812E31"/>
    <w:rsid w:val="00812EC8"/>
    <w:rsid w:val="00812EDD"/>
    <w:rsid w:val="00812EFE"/>
    <w:rsid w:val="00812F28"/>
    <w:rsid w:val="00812F2A"/>
    <w:rsid w:val="00812F3F"/>
    <w:rsid w:val="00813019"/>
    <w:rsid w:val="00813020"/>
    <w:rsid w:val="0081305E"/>
    <w:rsid w:val="00813165"/>
    <w:rsid w:val="008132B3"/>
    <w:rsid w:val="008132F5"/>
    <w:rsid w:val="00813331"/>
    <w:rsid w:val="00813395"/>
    <w:rsid w:val="008133CF"/>
    <w:rsid w:val="008133EF"/>
    <w:rsid w:val="00813442"/>
    <w:rsid w:val="00813469"/>
    <w:rsid w:val="008134B9"/>
    <w:rsid w:val="008134C0"/>
    <w:rsid w:val="008134EE"/>
    <w:rsid w:val="00813503"/>
    <w:rsid w:val="00813532"/>
    <w:rsid w:val="008135CC"/>
    <w:rsid w:val="008135F3"/>
    <w:rsid w:val="00813617"/>
    <w:rsid w:val="00813655"/>
    <w:rsid w:val="00813674"/>
    <w:rsid w:val="0081370C"/>
    <w:rsid w:val="00813793"/>
    <w:rsid w:val="00813863"/>
    <w:rsid w:val="0081393F"/>
    <w:rsid w:val="00813966"/>
    <w:rsid w:val="0081396E"/>
    <w:rsid w:val="00813996"/>
    <w:rsid w:val="008139DC"/>
    <w:rsid w:val="008139F6"/>
    <w:rsid w:val="00813A28"/>
    <w:rsid w:val="00813A62"/>
    <w:rsid w:val="00813A86"/>
    <w:rsid w:val="00813A8A"/>
    <w:rsid w:val="00813AC6"/>
    <w:rsid w:val="00813ADD"/>
    <w:rsid w:val="00813AEA"/>
    <w:rsid w:val="00813AF6"/>
    <w:rsid w:val="00813B37"/>
    <w:rsid w:val="00813B3A"/>
    <w:rsid w:val="00813C2A"/>
    <w:rsid w:val="00813C41"/>
    <w:rsid w:val="00813C48"/>
    <w:rsid w:val="00813C73"/>
    <w:rsid w:val="00813C8B"/>
    <w:rsid w:val="00813C8F"/>
    <w:rsid w:val="00813D12"/>
    <w:rsid w:val="00813D1B"/>
    <w:rsid w:val="00813D34"/>
    <w:rsid w:val="00813D85"/>
    <w:rsid w:val="00813DD4"/>
    <w:rsid w:val="00813DD8"/>
    <w:rsid w:val="00813E41"/>
    <w:rsid w:val="00813F33"/>
    <w:rsid w:val="00813FAE"/>
    <w:rsid w:val="0081404F"/>
    <w:rsid w:val="008140BC"/>
    <w:rsid w:val="0081412E"/>
    <w:rsid w:val="0081418B"/>
    <w:rsid w:val="0081431B"/>
    <w:rsid w:val="00814385"/>
    <w:rsid w:val="00814429"/>
    <w:rsid w:val="008144D2"/>
    <w:rsid w:val="00814505"/>
    <w:rsid w:val="0081453A"/>
    <w:rsid w:val="00814542"/>
    <w:rsid w:val="0081454E"/>
    <w:rsid w:val="0081456D"/>
    <w:rsid w:val="008145A1"/>
    <w:rsid w:val="008145BE"/>
    <w:rsid w:val="00814647"/>
    <w:rsid w:val="00814677"/>
    <w:rsid w:val="008146AB"/>
    <w:rsid w:val="008146BB"/>
    <w:rsid w:val="008146E3"/>
    <w:rsid w:val="00814709"/>
    <w:rsid w:val="0081471D"/>
    <w:rsid w:val="00814771"/>
    <w:rsid w:val="00814781"/>
    <w:rsid w:val="0081480F"/>
    <w:rsid w:val="00814860"/>
    <w:rsid w:val="0081497B"/>
    <w:rsid w:val="00814A88"/>
    <w:rsid w:val="00814B2E"/>
    <w:rsid w:val="00814C10"/>
    <w:rsid w:val="00814CF9"/>
    <w:rsid w:val="00814DC1"/>
    <w:rsid w:val="00814DE6"/>
    <w:rsid w:val="00814E13"/>
    <w:rsid w:val="00814F2C"/>
    <w:rsid w:val="00814F49"/>
    <w:rsid w:val="00814F8B"/>
    <w:rsid w:val="00814F93"/>
    <w:rsid w:val="00814FC3"/>
    <w:rsid w:val="00815044"/>
    <w:rsid w:val="00815086"/>
    <w:rsid w:val="00815199"/>
    <w:rsid w:val="00815202"/>
    <w:rsid w:val="0081522A"/>
    <w:rsid w:val="0081529B"/>
    <w:rsid w:val="008152AA"/>
    <w:rsid w:val="008152BA"/>
    <w:rsid w:val="008152CE"/>
    <w:rsid w:val="008152EA"/>
    <w:rsid w:val="0081534E"/>
    <w:rsid w:val="0081539C"/>
    <w:rsid w:val="0081542E"/>
    <w:rsid w:val="0081548A"/>
    <w:rsid w:val="0081548B"/>
    <w:rsid w:val="008154E6"/>
    <w:rsid w:val="008154F8"/>
    <w:rsid w:val="008154FE"/>
    <w:rsid w:val="00815533"/>
    <w:rsid w:val="008155B4"/>
    <w:rsid w:val="008155B7"/>
    <w:rsid w:val="008155E9"/>
    <w:rsid w:val="00815632"/>
    <w:rsid w:val="00815690"/>
    <w:rsid w:val="008156C4"/>
    <w:rsid w:val="0081574F"/>
    <w:rsid w:val="0081577F"/>
    <w:rsid w:val="0081578F"/>
    <w:rsid w:val="008157E5"/>
    <w:rsid w:val="0081591B"/>
    <w:rsid w:val="00815A09"/>
    <w:rsid w:val="00815A2A"/>
    <w:rsid w:val="00815A31"/>
    <w:rsid w:val="00815A3D"/>
    <w:rsid w:val="00815B05"/>
    <w:rsid w:val="00815B27"/>
    <w:rsid w:val="00815B3E"/>
    <w:rsid w:val="00815B59"/>
    <w:rsid w:val="00815BA7"/>
    <w:rsid w:val="00815C0D"/>
    <w:rsid w:val="00815C8F"/>
    <w:rsid w:val="00815DF2"/>
    <w:rsid w:val="00815EB6"/>
    <w:rsid w:val="00815F73"/>
    <w:rsid w:val="00815F9E"/>
    <w:rsid w:val="00815FF3"/>
    <w:rsid w:val="0081603F"/>
    <w:rsid w:val="0081607A"/>
    <w:rsid w:val="008160C8"/>
    <w:rsid w:val="008160C9"/>
    <w:rsid w:val="008160EF"/>
    <w:rsid w:val="0081613E"/>
    <w:rsid w:val="00816221"/>
    <w:rsid w:val="0081622C"/>
    <w:rsid w:val="0081625B"/>
    <w:rsid w:val="008162B7"/>
    <w:rsid w:val="008162D4"/>
    <w:rsid w:val="008163E8"/>
    <w:rsid w:val="00816448"/>
    <w:rsid w:val="008164B4"/>
    <w:rsid w:val="00816567"/>
    <w:rsid w:val="00816687"/>
    <w:rsid w:val="0081668C"/>
    <w:rsid w:val="008166B7"/>
    <w:rsid w:val="00816799"/>
    <w:rsid w:val="008167B5"/>
    <w:rsid w:val="008167E3"/>
    <w:rsid w:val="00816849"/>
    <w:rsid w:val="0081684A"/>
    <w:rsid w:val="008168B0"/>
    <w:rsid w:val="0081699E"/>
    <w:rsid w:val="008169CE"/>
    <w:rsid w:val="00816A38"/>
    <w:rsid w:val="00816A43"/>
    <w:rsid w:val="00816AA0"/>
    <w:rsid w:val="00816AB2"/>
    <w:rsid w:val="00816B59"/>
    <w:rsid w:val="00816B66"/>
    <w:rsid w:val="00816B67"/>
    <w:rsid w:val="00816C40"/>
    <w:rsid w:val="00816CA8"/>
    <w:rsid w:val="00816D4C"/>
    <w:rsid w:val="00816DCC"/>
    <w:rsid w:val="00816DD9"/>
    <w:rsid w:val="00816DDB"/>
    <w:rsid w:val="00816E26"/>
    <w:rsid w:val="00816EFE"/>
    <w:rsid w:val="00816F09"/>
    <w:rsid w:val="00816F1D"/>
    <w:rsid w:val="00816F2B"/>
    <w:rsid w:val="00816F9B"/>
    <w:rsid w:val="0081700A"/>
    <w:rsid w:val="008170E3"/>
    <w:rsid w:val="00817107"/>
    <w:rsid w:val="00817123"/>
    <w:rsid w:val="0081714D"/>
    <w:rsid w:val="0081718B"/>
    <w:rsid w:val="00817195"/>
    <w:rsid w:val="0081733D"/>
    <w:rsid w:val="008174B7"/>
    <w:rsid w:val="00817523"/>
    <w:rsid w:val="008175A7"/>
    <w:rsid w:val="008175C2"/>
    <w:rsid w:val="008175DC"/>
    <w:rsid w:val="00817682"/>
    <w:rsid w:val="008176F8"/>
    <w:rsid w:val="00817723"/>
    <w:rsid w:val="0081776D"/>
    <w:rsid w:val="008177CE"/>
    <w:rsid w:val="00817819"/>
    <w:rsid w:val="00817824"/>
    <w:rsid w:val="008178CA"/>
    <w:rsid w:val="008179D2"/>
    <w:rsid w:val="00817A54"/>
    <w:rsid w:val="00817A9E"/>
    <w:rsid w:val="00817B59"/>
    <w:rsid w:val="00817C24"/>
    <w:rsid w:val="00817C9E"/>
    <w:rsid w:val="00817D57"/>
    <w:rsid w:val="00817DCD"/>
    <w:rsid w:val="00817DF1"/>
    <w:rsid w:val="00817E09"/>
    <w:rsid w:val="00817E30"/>
    <w:rsid w:val="00817E3C"/>
    <w:rsid w:val="00817EED"/>
    <w:rsid w:val="00817F0F"/>
    <w:rsid w:val="00817F2B"/>
    <w:rsid w:val="00817F79"/>
    <w:rsid w:val="00817F84"/>
    <w:rsid w:val="00817FAF"/>
    <w:rsid w:val="00817FC5"/>
    <w:rsid w:val="00817FC8"/>
    <w:rsid w:val="00817FDB"/>
    <w:rsid w:val="00820003"/>
    <w:rsid w:val="0082009D"/>
    <w:rsid w:val="0082019D"/>
    <w:rsid w:val="008201B9"/>
    <w:rsid w:val="0082021D"/>
    <w:rsid w:val="00820277"/>
    <w:rsid w:val="008202B4"/>
    <w:rsid w:val="00820321"/>
    <w:rsid w:val="00820371"/>
    <w:rsid w:val="008203EF"/>
    <w:rsid w:val="00820428"/>
    <w:rsid w:val="00820449"/>
    <w:rsid w:val="008204AB"/>
    <w:rsid w:val="008204FA"/>
    <w:rsid w:val="00820519"/>
    <w:rsid w:val="00820578"/>
    <w:rsid w:val="008205CB"/>
    <w:rsid w:val="008206CE"/>
    <w:rsid w:val="00820761"/>
    <w:rsid w:val="0082077A"/>
    <w:rsid w:val="00820798"/>
    <w:rsid w:val="00820827"/>
    <w:rsid w:val="00820881"/>
    <w:rsid w:val="008208DA"/>
    <w:rsid w:val="008208FA"/>
    <w:rsid w:val="0082090F"/>
    <w:rsid w:val="00820960"/>
    <w:rsid w:val="008209E3"/>
    <w:rsid w:val="00820A41"/>
    <w:rsid w:val="00820AB8"/>
    <w:rsid w:val="00820B06"/>
    <w:rsid w:val="00820B70"/>
    <w:rsid w:val="00820B90"/>
    <w:rsid w:val="00820B91"/>
    <w:rsid w:val="00820B9B"/>
    <w:rsid w:val="00820D02"/>
    <w:rsid w:val="00820D6A"/>
    <w:rsid w:val="00820DA0"/>
    <w:rsid w:val="00820DB2"/>
    <w:rsid w:val="00820E02"/>
    <w:rsid w:val="00820E61"/>
    <w:rsid w:val="00820F27"/>
    <w:rsid w:val="00820F2E"/>
    <w:rsid w:val="00820F3B"/>
    <w:rsid w:val="00820F5E"/>
    <w:rsid w:val="00820FA1"/>
    <w:rsid w:val="00821076"/>
    <w:rsid w:val="0082111B"/>
    <w:rsid w:val="008211A9"/>
    <w:rsid w:val="00821208"/>
    <w:rsid w:val="00821235"/>
    <w:rsid w:val="00821244"/>
    <w:rsid w:val="008212BA"/>
    <w:rsid w:val="008212F2"/>
    <w:rsid w:val="00821302"/>
    <w:rsid w:val="0082130A"/>
    <w:rsid w:val="0082135A"/>
    <w:rsid w:val="008213C1"/>
    <w:rsid w:val="008213DA"/>
    <w:rsid w:val="00821438"/>
    <w:rsid w:val="008214B3"/>
    <w:rsid w:val="00821505"/>
    <w:rsid w:val="00821549"/>
    <w:rsid w:val="008215A0"/>
    <w:rsid w:val="008215CE"/>
    <w:rsid w:val="00821643"/>
    <w:rsid w:val="00821650"/>
    <w:rsid w:val="00821697"/>
    <w:rsid w:val="00821743"/>
    <w:rsid w:val="00821784"/>
    <w:rsid w:val="008217E8"/>
    <w:rsid w:val="008217FB"/>
    <w:rsid w:val="00821805"/>
    <w:rsid w:val="0082187B"/>
    <w:rsid w:val="0082187C"/>
    <w:rsid w:val="00821880"/>
    <w:rsid w:val="0082189E"/>
    <w:rsid w:val="008218BE"/>
    <w:rsid w:val="008218C2"/>
    <w:rsid w:val="008218EF"/>
    <w:rsid w:val="0082192D"/>
    <w:rsid w:val="00821935"/>
    <w:rsid w:val="00821985"/>
    <w:rsid w:val="00821AA9"/>
    <w:rsid w:val="00821AB0"/>
    <w:rsid w:val="00821AB5"/>
    <w:rsid w:val="00821AD0"/>
    <w:rsid w:val="00821D09"/>
    <w:rsid w:val="00821D3C"/>
    <w:rsid w:val="00821D51"/>
    <w:rsid w:val="00821D8C"/>
    <w:rsid w:val="00821DA4"/>
    <w:rsid w:val="00821DB4"/>
    <w:rsid w:val="00821DDA"/>
    <w:rsid w:val="00821E7E"/>
    <w:rsid w:val="00821F11"/>
    <w:rsid w:val="00821F6F"/>
    <w:rsid w:val="00821F9D"/>
    <w:rsid w:val="008220BD"/>
    <w:rsid w:val="008220C1"/>
    <w:rsid w:val="0082218C"/>
    <w:rsid w:val="008221A1"/>
    <w:rsid w:val="008221B4"/>
    <w:rsid w:val="008221F5"/>
    <w:rsid w:val="00822363"/>
    <w:rsid w:val="00822384"/>
    <w:rsid w:val="00822398"/>
    <w:rsid w:val="008223A4"/>
    <w:rsid w:val="0082244E"/>
    <w:rsid w:val="0082249A"/>
    <w:rsid w:val="008224A7"/>
    <w:rsid w:val="00822598"/>
    <w:rsid w:val="008225B2"/>
    <w:rsid w:val="008225E2"/>
    <w:rsid w:val="008225F0"/>
    <w:rsid w:val="00822648"/>
    <w:rsid w:val="0082267D"/>
    <w:rsid w:val="0082269C"/>
    <w:rsid w:val="008226A6"/>
    <w:rsid w:val="008226B7"/>
    <w:rsid w:val="008226BF"/>
    <w:rsid w:val="00822777"/>
    <w:rsid w:val="008227BB"/>
    <w:rsid w:val="008228B8"/>
    <w:rsid w:val="008228D2"/>
    <w:rsid w:val="00822948"/>
    <w:rsid w:val="00822962"/>
    <w:rsid w:val="008229B5"/>
    <w:rsid w:val="00822A05"/>
    <w:rsid w:val="00822A8E"/>
    <w:rsid w:val="00822AD9"/>
    <w:rsid w:val="00822ADE"/>
    <w:rsid w:val="00822B31"/>
    <w:rsid w:val="00822B38"/>
    <w:rsid w:val="00822B4C"/>
    <w:rsid w:val="00822B9E"/>
    <w:rsid w:val="00822CC6"/>
    <w:rsid w:val="00822D52"/>
    <w:rsid w:val="00822D6C"/>
    <w:rsid w:val="00822D95"/>
    <w:rsid w:val="00822DF2"/>
    <w:rsid w:val="00822E9F"/>
    <w:rsid w:val="00822F0E"/>
    <w:rsid w:val="00822F42"/>
    <w:rsid w:val="00822F59"/>
    <w:rsid w:val="00822FB8"/>
    <w:rsid w:val="00822FD3"/>
    <w:rsid w:val="00822FEE"/>
    <w:rsid w:val="00822FF7"/>
    <w:rsid w:val="0082304A"/>
    <w:rsid w:val="008230BA"/>
    <w:rsid w:val="008230D5"/>
    <w:rsid w:val="00823101"/>
    <w:rsid w:val="00823156"/>
    <w:rsid w:val="00823159"/>
    <w:rsid w:val="00823176"/>
    <w:rsid w:val="008231EA"/>
    <w:rsid w:val="008231FD"/>
    <w:rsid w:val="00823210"/>
    <w:rsid w:val="00823279"/>
    <w:rsid w:val="0082327F"/>
    <w:rsid w:val="008232D7"/>
    <w:rsid w:val="0082334F"/>
    <w:rsid w:val="0082335E"/>
    <w:rsid w:val="008233CF"/>
    <w:rsid w:val="00823496"/>
    <w:rsid w:val="00823511"/>
    <w:rsid w:val="00823824"/>
    <w:rsid w:val="00823849"/>
    <w:rsid w:val="00823894"/>
    <w:rsid w:val="00823896"/>
    <w:rsid w:val="008238B7"/>
    <w:rsid w:val="008238F4"/>
    <w:rsid w:val="008238F6"/>
    <w:rsid w:val="0082397C"/>
    <w:rsid w:val="00823A1C"/>
    <w:rsid w:val="00823AC1"/>
    <w:rsid w:val="00823B03"/>
    <w:rsid w:val="00823BB5"/>
    <w:rsid w:val="00823C41"/>
    <w:rsid w:val="00823D48"/>
    <w:rsid w:val="00823DC3"/>
    <w:rsid w:val="00823DF8"/>
    <w:rsid w:val="00823E1D"/>
    <w:rsid w:val="00823E33"/>
    <w:rsid w:val="00823F4F"/>
    <w:rsid w:val="00823F68"/>
    <w:rsid w:val="00823FEB"/>
    <w:rsid w:val="00823FF1"/>
    <w:rsid w:val="00823FFD"/>
    <w:rsid w:val="0082405C"/>
    <w:rsid w:val="00824075"/>
    <w:rsid w:val="008240C2"/>
    <w:rsid w:val="008240DF"/>
    <w:rsid w:val="008240E5"/>
    <w:rsid w:val="00824112"/>
    <w:rsid w:val="00824177"/>
    <w:rsid w:val="008241BA"/>
    <w:rsid w:val="008241D8"/>
    <w:rsid w:val="00824228"/>
    <w:rsid w:val="00824283"/>
    <w:rsid w:val="0082428C"/>
    <w:rsid w:val="00824294"/>
    <w:rsid w:val="008242E3"/>
    <w:rsid w:val="008242F3"/>
    <w:rsid w:val="00824368"/>
    <w:rsid w:val="00824375"/>
    <w:rsid w:val="008243B1"/>
    <w:rsid w:val="0082441B"/>
    <w:rsid w:val="00824494"/>
    <w:rsid w:val="008244CE"/>
    <w:rsid w:val="008244D8"/>
    <w:rsid w:val="008244E1"/>
    <w:rsid w:val="00824534"/>
    <w:rsid w:val="0082453D"/>
    <w:rsid w:val="008245B4"/>
    <w:rsid w:val="0082463F"/>
    <w:rsid w:val="00824665"/>
    <w:rsid w:val="0082466B"/>
    <w:rsid w:val="0082467E"/>
    <w:rsid w:val="008246D3"/>
    <w:rsid w:val="00824751"/>
    <w:rsid w:val="00824791"/>
    <w:rsid w:val="00824798"/>
    <w:rsid w:val="008247C0"/>
    <w:rsid w:val="008247D0"/>
    <w:rsid w:val="008247D8"/>
    <w:rsid w:val="008247FC"/>
    <w:rsid w:val="00824856"/>
    <w:rsid w:val="008248BD"/>
    <w:rsid w:val="0082491A"/>
    <w:rsid w:val="00824A3E"/>
    <w:rsid w:val="00824A8C"/>
    <w:rsid w:val="00824ADF"/>
    <w:rsid w:val="00824AFB"/>
    <w:rsid w:val="00824B19"/>
    <w:rsid w:val="00824B91"/>
    <w:rsid w:val="00824BCB"/>
    <w:rsid w:val="00824C05"/>
    <w:rsid w:val="00824C26"/>
    <w:rsid w:val="00824C5C"/>
    <w:rsid w:val="00824CB7"/>
    <w:rsid w:val="00824D02"/>
    <w:rsid w:val="00824E46"/>
    <w:rsid w:val="00824E9E"/>
    <w:rsid w:val="00824EA0"/>
    <w:rsid w:val="00824EB4"/>
    <w:rsid w:val="00824ECF"/>
    <w:rsid w:val="00824F49"/>
    <w:rsid w:val="00824F8B"/>
    <w:rsid w:val="00825012"/>
    <w:rsid w:val="00825157"/>
    <w:rsid w:val="008251E7"/>
    <w:rsid w:val="00825210"/>
    <w:rsid w:val="00825313"/>
    <w:rsid w:val="008253B1"/>
    <w:rsid w:val="008253E0"/>
    <w:rsid w:val="008254FF"/>
    <w:rsid w:val="008255AC"/>
    <w:rsid w:val="008255CC"/>
    <w:rsid w:val="0082566D"/>
    <w:rsid w:val="0082569C"/>
    <w:rsid w:val="008256BB"/>
    <w:rsid w:val="0082574E"/>
    <w:rsid w:val="00825805"/>
    <w:rsid w:val="0082580F"/>
    <w:rsid w:val="00825851"/>
    <w:rsid w:val="0082593A"/>
    <w:rsid w:val="008259B3"/>
    <w:rsid w:val="008259D8"/>
    <w:rsid w:val="00825A36"/>
    <w:rsid w:val="00825AA1"/>
    <w:rsid w:val="00825ABF"/>
    <w:rsid w:val="00825B63"/>
    <w:rsid w:val="00825BBA"/>
    <w:rsid w:val="00825BF0"/>
    <w:rsid w:val="00825C0B"/>
    <w:rsid w:val="00825C26"/>
    <w:rsid w:val="00825CD7"/>
    <w:rsid w:val="00825D5C"/>
    <w:rsid w:val="00825E5B"/>
    <w:rsid w:val="00825EAC"/>
    <w:rsid w:val="00825F31"/>
    <w:rsid w:val="00825F8A"/>
    <w:rsid w:val="00825FC6"/>
    <w:rsid w:val="0082605C"/>
    <w:rsid w:val="00826081"/>
    <w:rsid w:val="00826096"/>
    <w:rsid w:val="008260B8"/>
    <w:rsid w:val="0082610D"/>
    <w:rsid w:val="00826141"/>
    <w:rsid w:val="00826172"/>
    <w:rsid w:val="008261D8"/>
    <w:rsid w:val="00826208"/>
    <w:rsid w:val="0082620F"/>
    <w:rsid w:val="0082626C"/>
    <w:rsid w:val="0082635F"/>
    <w:rsid w:val="00826397"/>
    <w:rsid w:val="008263BE"/>
    <w:rsid w:val="008264AE"/>
    <w:rsid w:val="00826532"/>
    <w:rsid w:val="00826559"/>
    <w:rsid w:val="00826581"/>
    <w:rsid w:val="0082658C"/>
    <w:rsid w:val="008265D8"/>
    <w:rsid w:val="008265EA"/>
    <w:rsid w:val="00826602"/>
    <w:rsid w:val="0082663A"/>
    <w:rsid w:val="00826670"/>
    <w:rsid w:val="00826674"/>
    <w:rsid w:val="00826692"/>
    <w:rsid w:val="0082669E"/>
    <w:rsid w:val="00826791"/>
    <w:rsid w:val="008267AC"/>
    <w:rsid w:val="008267B0"/>
    <w:rsid w:val="00826827"/>
    <w:rsid w:val="008268E8"/>
    <w:rsid w:val="008268EA"/>
    <w:rsid w:val="00826958"/>
    <w:rsid w:val="0082699B"/>
    <w:rsid w:val="008269B5"/>
    <w:rsid w:val="008269D3"/>
    <w:rsid w:val="008269E1"/>
    <w:rsid w:val="00826A0A"/>
    <w:rsid w:val="00826A0C"/>
    <w:rsid w:val="00826A38"/>
    <w:rsid w:val="00826B89"/>
    <w:rsid w:val="00826B95"/>
    <w:rsid w:val="00826BD6"/>
    <w:rsid w:val="00826BF0"/>
    <w:rsid w:val="00826BF1"/>
    <w:rsid w:val="00826C84"/>
    <w:rsid w:val="00826CAC"/>
    <w:rsid w:val="00826D49"/>
    <w:rsid w:val="00826DF7"/>
    <w:rsid w:val="00826DFD"/>
    <w:rsid w:val="00826E1A"/>
    <w:rsid w:val="00826E2D"/>
    <w:rsid w:val="00826EBA"/>
    <w:rsid w:val="00826EF0"/>
    <w:rsid w:val="00826EF8"/>
    <w:rsid w:val="00826F83"/>
    <w:rsid w:val="00827033"/>
    <w:rsid w:val="008270EA"/>
    <w:rsid w:val="00827107"/>
    <w:rsid w:val="0082712E"/>
    <w:rsid w:val="008271BE"/>
    <w:rsid w:val="008271C9"/>
    <w:rsid w:val="008271CA"/>
    <w:rsid w:val="00827203"/>
    <w:rsid w:val="0082722E"/>
    <w:rsid w:val="0082737C"/>
    <w:rsid w:val="008273A8"/>
    <w:rsid w:val="008273D7"/>
    <w:rsid w:val="008273EA"/>
    <w:rsid w:val="00827438"/>
    <w:rsid w:val="00827494"/>
    <w:rsid w:val="008274A6"/>
    <w:rsid w:val="008274FB"/>
    <w:rsid w:val="00827542"/>
    <w:rsid w:val="0082762D"/>
    <w:rsid w:val="00827640"/>
    <w:rsid w:val="008276A0"/>
    <w:rsid w:val="008277A2"/>
    <w:rsid w:val="0082786B"/>
    <w:rsid w:val="00827888"/>
    <w:rsid w:val="00827899"/>
    <w:rsid w:val="008278E8"/>
    <w:rsid w:val="0082792B"/>
    <w:rsid w:val="00827954"/>
    <w:rsid w:val="00827A61"/>
    <w:rsid w:val="00827A8C"/>
    <w:rsid w:val="00827BCA"/>
    <w:rsid w:val="00827BDB"/>
    <w:rsid w:val="00827D78"/>
    <w:rsid w:val="00827D7D"/>
    <w:rsid w:val="00827DAA"/>
    <w:rsid w:val="00827DEB"/>
    <w:rsid w:val="00827E2B"/>
    <w:rsid w:val="00827EC0"/>
    <w:rsid w:val="00827EC8"/>
    <w:rsid w:val="00827EEC"/>
    <w:rsid w:val="00827F0C"/>
    <w:rsid w:val="00827FF6"/>
    <w:rsid w:val="00830084"/>
    <w:rsid w:val="00830188"/>
    <w:rsid w:val="008301FD"/>
    <w:rsid w:val="00830261"/>
    <w:rsid w:val="00830264"/>
    <w:rsid w:val="008302BD"/>
    <w:rsid w:val="00830304"/>
    <w:rsid w:val="00830390"/>
    <w:rsid w:val="0083043A"/>
    <w:rsid w:val="0083043E"/>
    <w:rsid w:val="0083046C"/>
    <w:rsid w:val="008304BA"/>
    <w:rsid w:val="008304C5"/>
    <w:rsid w:val="008305B4"/>
    <w:rsid w:val="00830638"/>
    <w:rsid w:val="00830672"/>
    <w:rsid w:val="00830679"/>
    <w:rsid w:val="0083071B"/>
    <w:rsid w:val="0083073F"/>
    <w:rsid w:val="0083092F"/>
    <w:rsid w:val="00830A8B"/>
    <w:rsid w:val="00830AC3"/>
    <w:rsid w:val="00830AF9"/>
    <w:rsid w:val="00830B1E"/>
    <w:rsid w:val="00830BC3"/>
    <w:rsid w:val="00830BFA"/>
    <w:rsid w:val="00830C25"/>
    <w:rsid w:val="00830C82"/>
    <w:rsid w:val="00830CC5"/>
    <w:rsid w:val="00830E0A"/>
    <w:rsid w:val="00830F1A"/>
    <w:rsid w:val="00830F2D"/>
    <w:rsid w:val="00830F5A"/>
    <w:rsid w:val="00830FEA"/>
    <w:rsid w:val="00831133"/>
    <w:rsid w:val="00831150"/>
    <w:rsid w:val="00831220"/>
    <w:rsid w:val="00831224"/>
    <w:rsid w:val="00831228"/>
    <w:rsid w:val="00831239"/>
    <w:rsid w:val="008312BD"/>
    <w:rsid w:val="008312CC"/>
    <w:rsid w:val="008312E7"/>
    <w:rsid w:val="00831392"/>
    <w:rsid w:val="008313B9"/>
    <w:rsid w:val="00831405"/>
    <w:rsid w:val="0083141E"/>
    <w:rsid w:val="00831424"/>
    <w:rsid w:val="00831457"/>
    <w:rsid w:val="0083149C"/>
    <w:rsid w:val="008314A6"/>
    <w:rsid w:val="008314E3"/>
    <w:rsid w:val="00831550"/>
    <w:rsid w:val="00831562"/>
    <w:rsid w:val="0083157C"/>
    <w:rsid w:val="00831697"/>
    <w:rsid w:val="008316E8"/>
    <w:rsid w:val="00831728"/>
    <w:rsid w:val="00831729"/>
    <w:rsid w:val="008317A0"/>
    <w:rsid w:val="00831814"/>
    <w:rsid w:val="00831815"/>
    <w:rsid w:val="00831854"/>
    <w:rsid w:val="008318C7"/>
    <w:rsid w:val="008318D5"/>
    <w:rsid w:val="00831A4C"/>
    <w:rsid w:val="00831A56"/>
    <w:rsid w:val="00831A85"/>
    <w:rsid w:val="00831ADE"/>
    <w:rsid w:val="00831B72"/>
    <w:rsid w:val="00831BE6"/>
    <w:rsid w:val="00831C3B"/>
    <w:rsid w:val="00831C41"/>
    <w:rsid w:val="00831CDD"/>
    <w:rsid w:val="00831CF6"/>
    <w:rsid w:val="00831D02"/>
    <w:rsid w:val="00831D6F"/>
    <w:rsid w:val="00831D82"/>
    <w:rsid w:val="00831DF7"/>
    <w:rsid w:val="00831EFB"/>
    <w:rsid w:val="00831F13"/>
    <w:rsid w:val="00831F4F"/>
    <w:rsid w:val="00831F8F"/>
    <w:rsid w:val="0083202B"/>
    <w:rsid w:val="008320A0"/>
    <w:rsid w:val="008321EC"/>
    <w:rsid w:val="0083224B"/>
    <w:rsid w:val="008322B7"/>
    <w:rsid w:val="008322BC"/>
    <w:rsid w:val="008323ED"/>
    <w:rsid w:val="008324A2"/>
    <w:rsid w:val="008324BE"/>
    <w:rsid w:val="008324D5"/>
    <w:rsid w:val="00832530"/>
    <w:rsid w:val="008325C3"/>
    <w:rsid w:val="008325C7"/>
    <w:rsid w:val="00832630"/>
    <w:rsid w:val="00832702"/>
    <w:rsid w:val="0083275E"/>
    <w:rsid w:val="00832798"/>
    <w:rsid w:val="00832810"/>
    <w:rsid w:val="00832876"/>
    <w:rsid w:val="008328DA"/>
    <w:rsid w:val="00832900"/>
    <w:rsid w:val="00832A33"/>
    <w:rsid w:val="00832A3B"/>
    <w:rsid w:val="00832AE8"/>
    <w:rsid w:val="00832BB1"/>
    <w:rsid w:val="00832C08"/>
    <w:rsid w:val="00832C59"/>
    <w:rsid w:val="00832C83"/>
    <w:rsid w:val="00832DD2"/>
    <w:rsid w:val="00832E4A"/>
    <w:rsid w:val="00832EA2"/>
    <w:rsid w:val="00832F05"/>
    <w:rsid w:val="00832FB2"/>
    <w:rsid w:val="00832FC9"/>
    <w:rsid w:val="00832FFA"/>
    <w:rsid w:val="0083302E"/>
    <w:rsid w:val="008330DD"/>
    <w:rsid w:val="0083319C"/>
    <w:rsid w:val="008331B5"/>
    <w:rsid w:val="008331E9"/>
    <w:rsid w:val="00833283"/>
    <w:rsid w:val="00833302"/>
    <w:rsid w:val="0083330D"/>
    <w:rsid w:val="008333C0"/>
    <w:rsid w:val="008333D7"/>
    <w:rsid w:val="008334D5"/>
    <w:rsid w:val="00833586"/>
    <w:rsid w:val="00833599"/>
    <w:rsid w:val="008335B7"/>
    <w:rsid w:val="0083363C"/>
    <w:rsid w:val="00833644"/>
    <w:rsid w:val="00833652"/>
    <w:rsid w:val="0083366C"/>
    <w:rsid w:val="008336A2"/>
    <w:rsid w:val="008336CF"/>
    <w:rsid w:val="0083375A"/>
    <w:rsid w:val="008337AF"/>
    <w:rsid w:val="00833839"/>
    <w:rsid w:val="00833952"/>
    <w:rsid w:val="00833A5B"/>
    <w:rsid w:val="00833A64"/>
    <w:rsid w:val="00833A8F"/>
    <w:rsid w:val="00833B01"/>
    <w:rsid w:val="00833B30"/>
    <w:rsid w:val="00833B68"/>
    <w:rsid w:val="00833BDE"/>
    <w:rsid w:val="00833C05"/>
    <w:rsid w:val="00833C57"/>
    <w:rsid w:val="00833CA1"/>
    <w:rsid w:val="00833CB9"/>
    <w:rsid w:val="00833CCC"/>
    <w:rsid w:val="00833CF5"/>
    <w:rsid w:val="00833D29"/>
    <w:rsid w:val="00833DAA"/>
    <w:rsid w:val="00833DBC"/>
    <w:rsid w:val="00833E5A"/>
    <w:rsid w:val="00833F79"/>
    <w:rsid w:val="00833FA6"/>
    <w:rsid w:val="00833FB2"/>
    <w:rsid w:val="00833FC6"/>
    <w:rsid w:val="00833FD3"/>
    <w:rsid w:val="00833FEF"/>
    <w:rsid w:val="00834071"/>
    <w:rsid w:val="008340BD"/>
    <w:rsid w:val="0083410D"/>
    <w:rsid w:val="00834115"/>
    <w:rsid w:val="008341B5"/>
    <w:rsid w:val="008341DD"/>
    <w:rsid w:val="00834280"/>
    <w:rsid w:val="0083428D"/>
    <w:rsid w:val="008342DA"/>
    <w:rsid w:val="008343AD"/>
    <w:rsid w:val="008343FD"/>
    <w:rsid w:val="00834459"/>
    <w:rsid w:val="00834467"/>
    <w:rsid w:val="0083448C"/>
    <w:rsid w:val="008345F7"/>
    <w:rsid w:val="00834616"/>
    <w:rsid w:val="0083462E"/>
    <w:rsid w:val="00834636"/>
    <w:rsid w:val="008346F2"/>
    <w:rsid w:val="0083473C"/>
    <w:rsid w:val="0083476B"/>
    <w:rsid w:val="008347E7"/>
    <w:rsid w:val="00834838"/>
    <w:rsid w:val="008348A9"/>
    <w:rsid w:val="008348B9"/>
    <w:rsid w:val="0083491D"/>
    <w:rsid w:val="0083497C"/>
    <w:rsid w:val="0083498C"/>
    <w:rsid w:val="008349A3"/>
    <w:rsid w:val="008349D9"/>
    <w:rsid w:val="00834A47"/>
    <w:rsid w:val="00834BDB"/>
    <w:rsid w:val="00834C00"/>
    <w:rsid w:val="00834C34"/>
    <w:rsid w:val="00834C68"/>
    <w:rsid w:val="00834CB3"/>
    <w:rsid w:val="00834CBE"/>
    <w:rsid w:val="00834CC1"/>
    <w:rsid w:val="00834CCA"/>
    <w:rsid w:val="00834CEB"/>
    <w:rsid w:val="00834CFE"/>
    <w:rsid w:val="00834D69"/>
    <w:rsid w:val="00834E4F"/>
    <w:rsid w:val="00834E59"/>
    <w:rsid w:val="00834EBE"/>
    <w:rsid w:val="00834EC2"/>
    <w:rsid w:val="00834F5D"/>
    <w:rsid w:val="00834FF3"/>
    <w:rsid w:val="00835058"/>
    <w:rsid w:val="008350B6"/>
    <w:rsid w:val="00835108"/>
    <w:rsid w:val="0083513A"/>
    <w:rsid w:val="0083520D"/>
    <w:rsid w:val="00835265"/>
    <w:rsid w:val="00835337"/>
    <w:rsid w:val="0083538E"/>
    <w:rsid w:val="0083539C"/>
    <w:rsid w:val="008353AA"/>
    <w:rsid w:val="008354CA"/>
    <w:rsid w:val="008354CF"/>
    <w:rsid w:val="00835592"/>
    <w:rsid w:val="008355DB"/>
    <w:rsid w:val="0083562D"/>
    <w:rsid w:val="00835674"/>
    <w:rsid w:val="00835705"/>
    <w:rsid w:val="0083570F"/>
    <w:rsid w:val="00835744"/>
    <w:rsid w:val="0083577B"/>
    <w:rsid w:val="0083584B"/>
    <w:rsid w:val="00835933"/>
    <w:rsid w:val="0083596A"/>
    <w:rsid w:val="00835A4B"/>
    <w:rsid w:val="00835A66"/>
    <w:rsid w:val="00835A74"/>
    <w:rsid w:val="00835AEA"/>
    <w:rsid w:val="00835AFA"/>
    <w:rsid w:val="00835B05"/>
    <w:rsid w:val="00835BBF"/>
    <w:rsid w:val="00835BDD"/>
    <w:rsid w:val="00835BE7"/>
    <w:rsid w:val="00835C0B"/>
    <w:rsid w:val="00835C5B"/>
    <w:rsid w:val="00835CD6"/>
    <w:rsid w:val="00835D06"/>
    <w:rsid w:val="00835D31"/>
    <w:rsid w:val="00835D4D"/>
    <w:rsid w:val="00835DB4"/>
    <w:rsid w:val="00835DD3"/>
    <w:rsid w:val="00835DDA"/>
    <w:rsid w:val="00835DEF"/>
    <w:rsid w:val="00835DFE"/>
    <w:rsid w:val="00835E43"/>
    <w:rsid w:val="00835E83"/>
    <w:rsid w:val="00835EFA"/>
    <w:rsid w:val="00835F13"/>
    <w:rsid w:val="00835F14"/>
    <w:rsid w:val="00835F45"/>
    <w:rsid w:val="00835FE9"/>
    <w:rsid w:val="00835FFD"/>
    <w:rsid w:val="00836018"/>
    <w:rsid w:val="00836067"/>
    <w:rsid w:val="0083606A"/>
    <w:rsid w:val="00836073"/>
    <w:rsid w:val="00836086"/>
    <w:rsid w:val="00836090"/>
    <w:rsid w:val="008360C4"/>
    <w:rsid w:val="008360CA"/>
    <w:rsid w:val="008360DA"/>
    <w:rsid w:val="0083612F"/>
    <w:rsid w:val="0083613D"/>
    <w:rsid w:val="00836145"/>
    <w:rsid w:val="0083616E"/>
    <w:rsid w:val="008361BA"/>
    <w:rsid w:val="008361CF"/>
    <w:rsid w:val="00836209"/>
    <w:rsid w:val="00836231"/>
    <w:rsid w:val="008362A9"/>
    <w:rsid w:val="008362D7"/>
    <w:rsid w:val="00836389"/>
    <w:rsid w:val="0083639E"/>
    <w:rsid w:val="008363E3"/>
    <w:rsid w:val="0083648A"/>
    <w:rsid w:val="00836500"/>
    <w:rsid w:val="00836528"/>
    <w:rsid w:val="008365A4"/>
    <w:rsid w:val="008365CA"/>
    <w:rsid w:val="0083664D"/>
    <w:rsid w:val="008366A6"/>
    <w:rsid w:val="0083675C"/>
    <w:rsid w:val="008367E4"/>
    <w:rsid w:val="0083683D"/>
    <w:rsid w:val="0083687F"/>
    <w:rsid w:val="00836982"/>
    <w:rsid w:val="0083698E"/>
    <w:rsid w:val="008369D5"/>
    <w:rsid w:val="00836A04"/>
    <w:rsid w:val="00836AA3"/>
    <w:rsid w:val="00836AC9"/>
    <w:rsid w:val="00836AD8"/>
    <w:rsid w:val="00836AD9"/>
    <w:rsid w:val="00836B39"/>
    <w:rsid w:val="00836B51"/>
    <w:rsid w:val="00836B9C"/>
    <w:rsid w:val="00836C35"/>
    <w:rsid w:val="00836D92"/>
    <w:rsid w:val="00836D94"/>
    <w:rsid w:val="00836DD4"/>
    <w:rsid w:val="00836E13"/>
    <w:rsid w:val="00836EB3"/>
    <w:rsid w:val="00836EC6"/>
    <w:rsid w:val="00836EE9"/>
    <w:rsid w:val="00836EEB"/>
    <w:rsid w:val="00836F3A"/>
    <w:rsid w:val="00836F4B"/>
    <w:rsid w:val="00837095"/>
    <w:rsid w:val="00837170"/>
    <w:rsid w:val="00837224"/>
    <w:rsid w:val="00837259"/>
    <w:rsid w:val="00837269"/>
    <w:rsid w:val="00837380"/>
    <w:rsid w:val="008373B6"/>
    <w:rsid w:val="0083741F"/>
    <w:rsid w:val="0083745E"/>
    <w:rsid w:val="0083754A"/>
    <w:rsid w:val="008376D5"/>
    <w:rsid w:val="00837748"/>
    <w:rsid w:val="008377B0"/>
    <w:rsid w:val="008377BB"/>
    <w:rsid w:val="008377CD"/>
    <w:rsid w:val="00837936"/>
    <w:rsid w:val="00837A03"/>
    <w:rsid w:val="00837A08"/>
    <w:rsid w:val="00837B12"/>
    <w:rsid w:val="00837B3E"/>
    <w:rsid w:val="00837B93"/>
    <w:rsid w:val="00837BA1"/>
    <w:rsid w:val="00837C06"/>
    <w:rsid w:val="00837CC8"/>
    <w:rsid w:val="00837CD8"/>
    <w:rsid w:val="00837D01"/>
    <w:rsid w:val="00837D69"/>
    <w:rsid w:val="00837D95"/>
    <w:rsid w:val="00837D96"/>
    <w:rsid w:val="00837F6F"/>
    <w:rsid w:val="00837FA2"/>
    <w:rsid w:val="00837FE6"/>
    <w:rsid w:val="0084000C"/>
    <w:rsid w:val="00840048"/>
    <w:rsid w:val="008400A4"/>
    <w:rsid w:val="00840102"/>
    <w:rsid w:val="0084016F"/>
    <w:rsid w:val="008401B8"/>
    <w:rsid w:val="008401C9"/>
    <w:rsid w:val="00840224"/>
    <w:rsid w:val="008402DC"/>
    <w:rsid w:val="00840348"/>
    <w:rsid w:val="008403D5"/>
    <w:rsid w:val="0084047C"/>
    <w:rsid w:val="008404AD"/>
    <w:rsid w:val="0084052A"/>
    <w:rsid w:val="008405A0"/>
    <w:rsid w:val="008405C2"/>
    <w:rsid w:val="008405EE"/>
    <w:rsid w:val="00840608"/>
    <w:rsid w:val="008407A7"/>
    <w:rsid w:val="008407BF"/>
    <w:rsid w:val="008407CF"/>
    <w:rsid w:val="008407E9"/>
    <w:rsid w:val="00840890"/>
    <w:rsid w:val="008408C3"/>
    <w:rsid w:val="008408CC"/>
    <w:rsid w:val="008409FE"/>
    <w:rsid w:val="00840A98"/>
    <w:rsid w:val="00840B1B"/>
    <w:rsid w:val="00840B5E"/>
    <w:rsid w:val="00840D2B"/>
    <w:rsid w:val="00840D6F"/>
    <w:rsid w:val="00840D7D"/>
    <w:rsid w:val="00840E03"/>
    <w:rsid w:val="00840E4C"/>
    <w:rsid w:val="00840E64"/>
    <w:rsid w:val="00840EBD"/>
    <w:rsid w:val="00840F6D"/>
    <w:rsid w:val="00840FC1"/>
    <w:rsid w:val="00840FC2"/>
    <w:rsid w:val="00840FFA"/>
    <w:rsid w:val="00841084"/>
    <w:rsid w:val="00841092"/>
    <w:rsid w:val="00841100"/>
    <w:rsid w:val="0084116D"/>
    <w:rsid w:val="00841177"/>
    <w:rsid w:val="0084117A"/>
    <w:rsid w:val="00841212"/>
    <w:rsid w:val="00841225"/>
    <w:rsid w:val="00841236"/>
    <w:rsid w:val="0084128D"/>
    <w:rsid w:val="00841308"/>
    <w:rsid w:val="00841349"/>
    <w:rsid w:val="00841366"/>
    <w:rsid w:val="008413FC"/>
    <w:rsid w:val="00841442"/>
    <w:rsid w:val="008414B6"/>
    <w:rsid w:val="00841534"/>
    <w:rsid w:val="008415DC"/>
    <w:rsid w:val="008415FB"/>
    <w:rsid w:val="008415FE"/>
    <w:rsid w:val="00841629"/>
    <w:rsid w:val="00841723"/>
    <w:rsid w:val="00841746"/>
    <w:rsid w:val="00841755"/>
    <w:rsid w:val="008417AF"/>
    <w:rsid w:val="00841805"/>
    <w:rsid w:val="008418AA"/>
    <w:rsid w:val="008418E8"/>
    <w:rsid w:val="00841936"/>
    <w:rsid w:val="00841967"/>
    <w:rsid w:val="00841978"/>
    <w:rsid w:val="0084199A"/>
    <w:rsid w:val="008419E2"/>
    <w:rsid w:val="00841A5E"/>
    <w:rsid w:val="00841AD2"/>
    <w:rsid w:val="00841AD4"/>
    <w:rsid w:val="00841B8A"/>
    <w:rsid w:val="00841B90"/>
    <w:rsid w:val="00841B9A"/>
    <w:rsid w:val="00841C2C"/>
    <w:rsid w:val="00841C58"/>
    <w:rsid w:val="00841CFE"/>
    <w:rsid w:val="00841D27"/>
    <w:rsid w:val="00841D62"/>
    <w:rsid w:val="00841E3C"/>
    <w:rsid w:val="00841E95"/>
    <w:rsid w:val="00841EA1"/>
    <w:rsid w:val="00841EAB"/>
    <w:rsid w:val="00841F71"/>
    <w:rsid w:val="00841FF7"/>
    <w:rsid w:val="00842060"/>
    <w:rsid w:val="00842143"/>
    <w:rsid w:val="008421AB"/>
    <w:rsid w:val="008421CF"/>
    <w:rsid w:val="008421D4"/>
    <w:rsid w:val="0084220F"/>
    <w:rsid w:val="0084229E"/>
    <w:rsid w:val="008422D4"/>
    <w:rsid w:val="00842300"/>
    <w:rsid w:val="00842319"/>
    <w:rsid w:val="0084231E"/>
    <w:rsid w:val="008423DB"/>
    <w:rsid w:val="00842451"/>
    <w:rsid w:val="008424D1"/>
    <w:rsid w:val="0084254C"/>
    <w:rsid w:val="00842589"/>
    <w:rsid w:val="008425DC"/>
    <w:rsid w:val="008426CB"/>
    <w:rsid w:val="008426F2"/>
    <w:rsid w:val="00842759"/>
    <w:rsid w:val="00842775"/>
    <w:rsid w:val="00842782"/>
    <w:rsid w:val="00842787"/>
    <w:rsid w:val="008427AA"/>
    <w:rsid w:val="0084282C"/>
    <w:rsid w:val="0084289A"/>
    <w:rsid w:val="0084297E"/>
    <w:rsid w:val="00842988"/>
    <w:rsid w:val="008429AD"/>
    <w:rsid w:val="00842A1C"/>
    <w:rsid w:val="00842B10"/>
    <w:rsid w:val="00842B25"/>
    <w:rsid w:val="00842B31"/>
    <w:rsid w:val="00842C03"/>
    <w:rsid w:val="00842C36"/>
    <w:rsid w:val="00842C5A"/>
    <w:rsid w:val="00842C9D"/>
    <w:rsid w:val="00842D1D"/>
    <w:rsid w:val="00842DB2"/>
    <w:rsid w:val="00842E2E"/>
    <w:rsid w:val="00842E45"/>
    <w:rsid w:val="00842EC1"/>
    <w:rsid w:val="00842F8B"/>
    <w:rsid w:val="00843049"/>
    <w:rsid w:val="00843154"/>
    <w:rsid w:val="008431BD"/>
    <w:rsid w:val="00843208"/>
    <w:rsid w:val="00843275"/>
    <w:rsid w:val="00843286"/>
    <w:rsid w:val="008432EF"/>
    <w:rsid w:val="0084332B"/>
    <w:rsid w:val="0084332D"/>
    <w:rsid w:val="008433E7"/>
    <w:rsid w:val="00843467"/>
    <w:rsid w:val="0084357A"/>
    <w:rsid w:val="008435A8"/>
    <w:rsid w:val="0084360B"/>
    <w:rsid w:val="0084369A"/>
    <w:rsid w:val="008436A2"/>
    <w:rsid w:val="008436D4"/>
    <w:rsid w:val="008436E4"/>
    <w:rsid w:val="00843724"/>
    <w:rsid w:val="00843729"/>
    <w:rsid w:val="0084389F"/>
    <w:rsid w:val="008438A2"/>
    <w:rsid w:val="008438CB"/>
    <w:rsid w:val="008438DC"/>
    <w:rsid w:val="008439ED"/>
    <w:rsid w:val="00843AC0"/>
    <w:rsid w:val="00843AF1"/>
    <w:rsid w:val="00843BE3"/>
    <w:rsid w:val="00843CB0"/>
    <w:rsid w:val="00843CBB"/>
    <w:rsid w:val="00843CD7"/>
    <w:rsid w:val="00843D03"/>
    <w:rsid w:val="00843D3D"/>
    <w:rsid w:val="00843D7C"/>
    <w:rsid w:val="00843D9F"/>
    <w:rsid w:val="00843DA4"/>
    <w:rsid w:val="00843DAE"/>
    <w:rsid w:val="00843DD1"/>
    <w:rsid w:val="00843DE0"/>
    <w:rsid w:val="00843E47"/>
    <w:rsid w:val="00843E53"/>
    <w:rsid w:val="00843EFC"/>
    <w:rsid w:val="00843F3E"/>
    <w:rsid w:val="00843F8A"/>
    <w:rsid w:val="00843F9A"/>
    <w:rsid w:val="00843F9F"/>
    <w:rsid w:val="00843FF3"/>
    <w:rsid w:val="00843FF8"/>
    <w:rsid w:val="00843FFB"/>
    <w:rsid w:val="0084400A"/>
    <w:rsid w:val="00844164"/>
    <w:rsid w:val="0084419D"/>
    <w:rsid w:val="00844206"/>
    <w:rsid w:val="0084421F"/>
    <w:rsid w:val="00844232"/>
    <w:rsid w:val="00844239"/>
    <w:rsid w:val="00844345"/>
    <w:rsid w:val="00844370"/>
    <w:rsid w:val="00844390"/>
    <w:rsid w:val="0084439E"/>
    <w:rsid w:val="00844442"/>
    <w:rsid w:val="00844463"/>
    <w:rsid w:val="0084446A"/>
    <w:rsid w:val="00844606"/>
    <w:rsid w:val="008446AF"/>
    <w:rsid w:val="008446FD"/>
    <w:rsid w:val="0084470C"/>
    <w:rsid w:val="00844737"/>
    <w:rsid w:val="00844776"/>
    <w:rsid w:val="00844893"/>
    <w:rsid w:val="008448D6"/>
    <w:rsid w:val="0084497B"/>
    <w:rsid w:val="008449C7"/>
    <w:rsid w:val="00844A17"/>
    <w:rsid w:val="00844A23"/>
    <w:rsid w:val="00844A83"/>
    <w:rsid w:val="00844A93"/>
    <w:rsid w:val="00844ADB"/>
    <w:rsid w:val="00844BFE"/>
    <w:rsid w:val="00844C14"/>
    <w:rsid w:val="00844D13"/>
    <w:rsid w:val="00844E15"/>
    <w:rsid w:val="00844E2D"/>
    <w:rsid w:val="00844E59"/>
    <w:rsid w:val="00844ED1"/>
    <w:rsid w:val="00844F7B"/>
    <w:rsid w:val="00844FA6"/>
    <w:rsid w:val="0084504D"/>
    <w:rsid w:val="0084512F"/>
    <w:rsid w:val="00845170"/>
    <w:rsid w:val="00845293"/>
    <w:rsid w:val="008452C2"/>
    <w:rsid w:val="008452F6"/>
    <w:rsid w:val="00845306"/>
    <w:rsid w:val="0084530D"/>
    <w:rsid w:val="0084531F"/>
    <w:rsid w:val="00845387"/>
    <w:rsid w:val="00845427"/>
    <w:rsid w:val="0084548D"/>
    <w:rsid w:val="00845557"/>
    <w:rsid w:val="008455BD"/>
    <w:rsid w:val="008455D7"/>
    <w:rsid w:val="00845668"/>
    <w:rsid w:val="008456CD"/>
    <w:rsid w:val="008456EF"/>
    <w:rsid w:val="00845721"/>
    <w:rsid w:val="0084572A"/>
    <w:rsid w:val="00845730"/>
    <w:rsid w:val="00845747"/>
    <w:rsid w:val="0084575E"/>
    <w:rsid w:val="00845792"/>
    <w:rsid w:val="008457B7"/>
    <w:rsid w:val="008457CA"/>
    <w:rsid w:val="008457FE"/>
    <w:rsid w:val="00845824"/>
    <w:rsid w:val="00845852"/>
    <w:rsid w:val="0084589B"/>
    <w:rsid w:val="008458CA"/>
    <w:rsid w:val="0084592C"/>
    <w:rsid w:val="00845987"/>
    <w:rsid w:val="0084598E"/>
    <w:rsid w:val="00845A15"/>
    <w:rsid w:val="00845B87"/>
    <w:rsid w:val="00845BC3"/>
    <w:rsid w:val="00845BCF"/>
    <w:rsid w:val="00845BDF"/>
    <w:rsid w:val="00845C02"/>
    <w:rsid w:val="00845C67"/>
    <w:rsid w:val="00845CAF"/>
    <w:rsid w:val="00845DFC"/>
    <w:rsid w:val="00845EFB"/>
    <w:rsid w:val="00845F16"/>
    <w:rsid w:val="00845F5E"/>
    <w:rsid w:val="00845FAA"/>
    <w:rsid w:val="0084603F"/>
    <w:rsid w:val="008460AB"/>
    <w:rsid w:val="0084616F"/>
    <w:rsid w:val="00846189"/>
    <w:rsid w:val="00846203"/>
    <w:rsid w:val="00846233"/>
    <w:rsid w:val="0084623C"/>
    <w:rsid w:val="00846393"/>
    <w:rsid w:val="008463B1"/>
    <w:rsid w:val="008463C1"/>
    <w:rsid w:val="008463F2"/>
    <w:rsid w:val="00846543"/>
    <w:rsid w:val="0084667D"/>
    <w:rsid w:val="008466A5"/>
    <w:rsid w:val="00846765"/>
    <w:rsid w:val="008467BF"/>
    <w:rsid w:val="008467D6"/>
    <w:rsid w:val="00846886"/>
    <w:rsid w:val="00846914"/>
    <w:rsid w:val="00846941"/>
    <w:rsid w:val="00846945"/>
    <w:rsid w:val="0084694F"/>
    <w:rsid w:val="00846966"/>
    <w:rsid w:val="00846974"/>
    <w:rsid w:val="008469E7"/>
    <w:rsid w:val="00846A12"/>
    <w:rsid w:val="00846A9A"/>
    <w:rsid w:val="00846ACA"/>
    <w:rsid w:val="00846AD3"/>
    <w:rsid w:val="00846B36"/>
    <w:rsid w:val="00846C0B"/>
    <w:rsid w:val="00846C33"/>
    <w:rsid w:val="00846C8D"/>
    <w:rsid w:val="00846D3B"/>
    <w:rsid w:val="00846D92"/>
    <w:rsid w:val="00846DDA"/>
    <w:rsid w:val="00846E3F"/>
    <w:rsid w:val="00846E42"/>
    <w:rsid w:val="00846E62"/>
    <w:rsid w:val="00846E79"/>
    <w:rsid w:val="00846E85"/>
    <w:rsid w:val="00846EE6"/>
    <w:rsid w:val="00846EEF"/>
    <w:rsid w:val="00846F33"/>
    <w:rsid w:val="00846FA6"/>
    <w:rsid w:val="00847138"/>
    <w:rsid w:val="00847145"/>
    <w:rsid w:val="0084715E"/>
    <w:rsid w:val="008471CF"/>
    <w:rsid w:val="008471F6"/>
    <w:rsid w:val="008472AB"/>
    <w:rsid w:val="008472E9"/>
    <w:rsid w:val="00847301"/>
    <w:rsid w:val="00847382"/>
    <w:rsid w:val="0084738D"/>
    <w:rsid w:val="00847395"/>
    <w:rsid w:val="00847402"/>
    <w:rsid w:val="00847491"/>
    <w:rsid w:val="008474D9"/>
    <w:rsid w:val="0084752A"/>
    <w:rsid w:val="00847542"/>
    <w:rsid w:val="0084759B"/>
    <w:rsid w:val="008475FE"/>
    <w:rsid w:val="00847839"/>
    <w:rsid w:val="0084787F"/>
    <w:rsid w:val="008478F8"/>
    <w:rsid w:val="008479CB"/>
    <w:rsid w:val="008479ED"/>
    <w:rsid w:val="00847A1C"/>
    <w:rsid w:val="00847A7E"/>
    <w:rsid w:val="00847AB9"/>
    <w:rsid w:val="00847ABD"/>
    <w:rsid w:val="00847B98"/>
    <w:rsid w:val="00847BDC"/>
    <w:rsid w:val="00847C6E"/>
    <w:rsid w:val="00847D1C"/>
    <w:rsid w:val="00847D2F"/>
    <w:rsid w:val="00847D33"/>
    <w:rsid w:val="00847D77"/>
    <w:rsid w:val="00847E00"/>
    <w:rsid w:val="00847E09"/>
    <w:rsid w:val="00847E1E"/>
    <w:rsid w:val="00847E72"/>
    <w:rsid w:val="00847EC8"/>
    <w:rsid w:val="00847EC9"/>
    <w:rsid w:val="00847F6E"/>
    <w:rsid w:val="00847F94"/>
    <w:rsid w:val="00850062"/>
    <w:rsid w:val="00850087"/>
    <w:rsid w:val="008500C0"/>
    <w:rsid w:val="00850122"/>
    <w:rsid w:val="0085015F"/>
    <w:rsid w:val="00850297"/>
    <w:rsid w:val="0085030D"/>
    <w:rsid w:val="00850374"/>
    <w:rsid w:val="0085046A"/>
    <w:rsid w:val="00850500"/>
    <w:rsid w:val="008505B4"/>
    <w:rsid w:val="008505C2"/>
    <w:rsid w:val="008506BA"/>
    <w:rsid w:val="00850785"/>
    <w:rsid w:val="008507C1"/>
    <w:rsid w:val="00850820"/>
    <w:rsid w:val="008508F5"/>
    <w:rsid w:val="0085097C"/>
    <w:rsid w:val="0085099F"/>
    <w:rsid w:val="008509F1"/>
    <w:rsid w:val="008509F6"/>
    <w:rsid w:val="00850AF7"/>
    <w:rsid w:val="00850AF8"/>
    <w:rsid w:val="00850B16"/>
    <w:rsid w:val="00850B8B"/>
    <w:rsid w:val="00850C5F"/>
    <w:rsid w:val="00850C89"/>
    <w:rsid w:val="00850CC8"/>
    <w:rsid w:val="00850D22"/>
    <w:rsid w:val="00850D6C"/>
    <w:rsid w:val="00850DB1"/>
    <w:rsid w:val="00850E7F"/>
    <w:rsid w:val="00850EC9"/>
    <w:rsid w:val="00850F43"/>
    <w:rsid w:val="00850F4F"/>
    <w:rsid w:val="00850FA2"/>
    <w:rsid w:val="00851065"/>
    <w:rsid w:val="00851090"/>
    <w:rsid w:val="008510A1"/>
    <w:rsid w:val="008510A9"/>
    <w:rsid w:val="008510ED"/>
    <w:rsid w:val="0085112A"/>
    <w:rsid w:val="0085116E"/>
    <w:rsid w:val="008511EB"/>
    <w:rsid w:val="00851280"/>
    <w:rsid w:val="008512D2"/>
    <w:rsid w:val="008512E8"/>
    <w:rsid w:val="00851302"/>
    <w:rsid w:val="00851374"/>
    <w:rsid w:val="008513EF"/>
    <w:rsid w:val="00851453"/>
    <w:rsid w:val="008514C3"/>
    <w:rsid w:val="00851569"/>
    <w:rsid w:val="008515DF"/>
    <w:rsid w:val="008515E4"/>
    <w:rsid w:val="00851621"/>
    <w:rsid w:val="0085165B"/>
    <w:rsid w:val="00851680"/>
    <w:rsid w:val="008516B8"/>
    <w:rsid w:val="008516FE"/>
    <w:rsid w:val="0085170F"/>
    <w:rsid w:val="0085174B"/>
    <w:rsid w:val="008517A5"/>
    <w:rsid w:val="00851884"/>
    <w:rsid w:val="008518AA"/>
    <w:rsid w:val="008518DB"/>
    <w:rsid w:val="00851932"/>
    <w:rsid w:val="00851946"/>
    <w:rsid w:val="008519A6"/>
    <w:rsid w:val="00851A0B"/>
    <w:rsid w:val="00851A40"/>
    <w:rsid w:val="00851A69"/>
    <w:rsid w:val="00851B80"/>
    <w:rsid w:val="00851B91"/>
    <w:rsid w:val="00851BA9"/>
    <w:rsid w:val="00851BEA"/>
    <w:rsid w:val="00851C0B"/>
    <w:rsid w:val="00851C2E"/>
    <w:rsid w:val="00851C74"/>
    <w:rsid w:val="00851C97"/>
    <w:rsid w:val="00851CC7"/>
    <w:rsid w:val="00851D96"/>
    <w:rsid w:val="00851D9E"/>
    <w:rsid w:val="00851E2A"/>
    <w:rsid w:val="00851E96"/>
    <w:rsid w:val="00851EDE"/>
    <w:rsid w:val="00851F9C"/>
    <w:rsid w:val="00852003"/>
    <w:rsid w:val="00852048"/>
    <w:rsid w:val="0085205E"/>
    <w:rsid w:val="008520D4"/>
    <w:rsid w:val="00852106"/>
    <w:rsid w:val="00852121"/>
    <w:rsid w:val="00852186"/>
    <w:rsid w:val="00852237"/>
    <w:rsid w:val="00852238"/>
    <w:rsid w:val="008522B1"/>
    <w:rsid w:val="0085232B"/>
    <w:rsid w:val="008523A6"/>
    <w:rsid w:val="008523DA"/>
    <w:rsid w:val="0085258C"/>
    <w:rsid w:val="008525A8"/>
    <w:rsid w:val="008525D0"/>
    <w:rsid w:val="008525F6"/>
    <w:rsid w:val="0085262A"/>
    <w:rsid w:val="0085265D"/>
    <w:rsid w:val="008526E7"/>
    <w:rsid w:val="00852716"/>
    <w:rsid w:val="0085273E"/>
    <w:rsid w:val="00852755"/>
    <w:rsid w:val="0085287E"/>
    <w:rsid w:val="0085289A"/>
    <w:rsid w:val="008528C3"/>
    <w:rsid w:val="0085292A"/>
    <w:rsid w:val="00852969"/>
    <w:rsid w:val="008529F6"/>
    <w:rsid w:val="008529FB"/>
    <w:rsid w:val="00852A8F"/>
    <w:rsid w:val="00852ABE"/>
    <w:rsid w:val="00852B49"/>
    <w:rsid w:val="00852B88"/>
    <w:rsid w:val="00852B94"/>
    <w:rsid w:val="00852BB2"/>
    <w:rsid w:val="00852BDF"/>
    <w:rsid w:val="00852C6C"/>
    <w:rsid w:val="00852CB4"/>
    <w:rsid w:val="00852D0B"/>
    <w:rsid w:val="00852D0E"/>
    <w:rsid w:val="00852DCF"/>
    <w:rsid w:val="00852DEB"/>
    <w:rsid w:val="00852E88"/>
    <w:rsid w:val="00852E98"/>
    <w:rsid w:val="00852EA6"/>
    <w:rsid w:val="00852EA7"/>
    <w:rsid w:val="00852EF0"/>
    <w:rsid w:val="00852F19"/>
    <w:rsid w:val="00853068"/>
    <w:rsid w:val="00853072"/>
    <w:rsid w:val="00853119"/>
    <w:rsid w:val="0085312E"/>
    <w:rsid w:val="0085319E"/>
    <w:rsid w:val="008531E7"/>
    <w:rsid w:val="0085326D"/>
    <w:rsid w:val="00853311"/>
    <w:rsid w:val="00853312"/>
    <w:rsid w:val="00853370"/>
    <w:rsid w:val="008533D6"/>
    <w:rsid w:val="00853463"/>
    <w:rsid w:val="00853488"/>
    <w:rsid w:val="008534E3"/>
    <w:rsid w:val="0085352A"/>
    <w:rsid w:val="00853564"/>
    <w:rsid w:val="008535B5"/>
    <w:rsid w:val="00853724"/>
    <w:rsid w:val="0085374B"/>
    <w:rsid w:val="0085374F"/>
    <w:rsid w:val="00853776"/>
    <w:rsid w:val="0085381A"/>
    <w:rsid w:val="00853842"/>
    <w:rsid w:val="00853857"/>
    <w:rsid w:val="00853883"/>
    <w:rsid w:val="0085389B"/>
    <w:rsid w:val="0085392A"/>
    <w:rsid w:val="0085395E"/>
    <w:rsid w:val="008539D7"/>
    <w:rsid w:val="00853B70"/>
    <w:rsid w:val="00853C28"/>
    <w:rsid w:val="00853C76"/>
    <w:rsid w:val="00853CFE"/>
    <w:rsid w:val="00853E59"/>
    <w:rsid w:val="00853ED3"/>
    <w:rsid w:val="00853F09"/>
    <w:rsid w:val="00853F63"/>
    <w:rsid w:val="00853F92"/>
    <w:rsid w:val="00853F93"/>
    <w:rsid w:val="00853F94"/>
    <w:rsid w:val="00854051"/>
    <w:rsid w:val="008540F1"/>
    <w:rsid w:val="008541A3"/>
    <w:rsid w:val="008541B1"/>
    <w:rsid w:val="008541EC"/>
    <w:rsid w:val="008541FB"/>
    <w:rsid w:val="0085421E"/>
    <w:rsid w:val="0085422B"/>
    <w:rsid w:val="00854254"/>
    <w:rsid w:val="008542E3"/>
    <w:rsid w:val="00854301"/>
    <w:rsid w:val="0085430C"/>
    <w:rsid w:val="0085435E"/>
    <w:rsid w:val="00854367"/>
    <w:rsid w:val="008543E6"/>
    <w:rsid w:val="0085440F"/>
    <w:rsid w:val="00854425"/>
    <w:rsid w:val="0085445E"/>
    <w:rsid w:val="0085449F"/>
    <w:rsid w:val="00854520"/>
    <w:rsid w:val="00854585"/>
    <w:rsid w:val="0085458E"/>
    <w:rsid w:val="008545B3"/>
    <w:rsid w:val="008545F9"/>
    <w:rsid w:val="00854677"/>
    <w:rsid w:val="0085469E"/>
    <w:rsid w:val="008546B7"/>
    <w:rsid w:val="008546CC"/>
    <w:rsid w:val="008546D7"/>
    <w:rsid w:val="008546EA"/>
    <w:rsid w:val="008546FC"/>
    <w:rsid w:val="0085481A"/>
    <w:rsid w:val="0085482A"/>
    <w:rsid w:val="0085496B"/>
    <w:rsid w:val="008549FE"/>
    <w:rsid w:val="00854A8A"/>
    <w:rsid w:val="00854B7C"/>
    <w:rsid w:val="00854CDC"/>
    <w:rsid w:val="00854CF8"/>
    <w:rsid w:val="00854D0A"/>
    <w:rsid w:val="00854D7C"/>
    <w:rsid w:val="00854D94"/>
    <w:rsid w:val="00854DA8"/>
    <w:rsid w:val="00854DFC"/>
    <w:rsid w:val="00854E23"/>
    <w:rsid w:val="00854E35"/>
    <w:rsid w:val="00854FE6"/>
    <w:rsid w:val="00854FEA"/>
    <w:rsid w:val="0085504E"/>
    <w:rsid w:val="008550F1"/>
    <w:rsid w:val="00855119"/>
    <w:rsid w:val="00855187"/>
    <w:rsid w:val="00855194"/>
    <w:rsid w:val="0085519D"/>
    <w:rsid w:val="008551DA"/>
    <w:rsid w:val="008551FD"/>
    <w:rsid w:val="0085520C"/>
    <w:rsid w:val="00855229"/>
    <w:rsid w:val="0085522D"/>
    <w:rsid w:val="008552AF"/>
    <w:rsid w:val="0085534D"/>
    <w:rsid w:val="008553D4"/>
    <w:rsid w:val="00855458"/>
    <w:rsid w:val="0085549E"/>
    <w:rsid w:val="008554AC"/>
    <w:rsid w:val="008554E1"/>
    <w:rsid w:val="00855550"/>
    <w:rsid w:val="00855570"/>
    <w:rsid w:val="008555C0"/>
    <w:rsid w:val="0085560B"/>
    <w:rsid w:val="0085569F"/>
    <w:rsid w:val="008556E8"/>
    <w:rsid w:val="0085570D"/>
    <w:rsid w:val="0085579A"/>
    <w:rsid w:val="00855824"/>
    <w:rsid w:val="00855859"/>
    <w:rsid w:val="0085585D"/>
    <w:rsid w:val="008558EA"/>
    <w:rsid w:val="008558FF"/>
    <w:rsid w:val="0085594C"/>
    <w:rsid w:val="0085596E"/>
    <w:rsid w:val="00855A12"/>
    <w:rsid w:val="00855A1D"/>
    <w:rsid w:val="00855AD8"/>
    <w:rsid w:val="00855B71"/>
    <w:rsid w:val="00855BF1"/>
    <w:rsid w:val="00855C20"/>
    <w:rsid w:val="00855C7E"/>
    <w:rsid w:val="00855D31"/>
    <w:rsid w:val="00855DFD"/>
    <w:rsid w:val="00855F0A"/>
    <w:rsid w:val="00855F7B"/>
    <w:rsid w:val="0085619E"/>
    <w:rsid w:val="008561CB"/>
    <w:rsid w:val="008562C3"/>
    <w:rsid w:val="008562F0"/>
    <w:rsid w:val="00856322"/>
    <w:rsid w:val="00856377"/>
    <w:rsid w:val="00856382"/>
    <w:rsid w:val="00856448"/>
    <w:rsid w:val="00856565"/>
    <w:rsid w:val="00856581"/>
    <w:rsid w:val="00856584"/>
    <w:rsid w:val="00856585"/>
    <w:rsid w:val="0085679B"/>
    <w:rsid w:val="0085683B"/>
    <w:rsid w:val="00856899"/>
    <w:rsid w:val="008568A7"/>
    <w:rsid w:val="00856963"/>
    <w:rsid w:val="00856971"/>
    <w:rsid w:val="00856972"/>
    <w:rsid w:val="00856A45"/>
    <w:rsid w:val="00856A85"/>
    <w:rsid w:val="00856A92"/>
    <w:rsid w:val="00856B41"/>
    <w:rsid w:val="00856B5C"/>
    <w:rsid w:val="00856BF8"/>
    <w:rsid w:val="00856CA4"/>
    <w:rsid w:val="00856CCA"/>
    <w:rsid w:val="00856CDF"/>
    <w:rsid w:val="00856CE7"/>
    <w:rsid w:val="00856D06"/>
    <w:rsid w:val="00856DF1"/>
    <w:rsid w:val="00856EC4"/>
    <w:rsid w:val="00856F1E"/>
    <w:rsid w:val="00856F3F"/>
    <w:rsid w:val="0085704E"/>
    <w:rsid w:val="008570F0"/>
    <w:rsid w:val="008570F3"/>
    <w:rsid w:val="0085719C"/>
    <w:rsid w:val="008571EF"/>
    <w:rsid w:val="008571FD"/>
    <w:rsid w:val="00857204"/>
    <w:rsid w:val="0085722B"/>
    <w:rsid w:val="0085727B"/>
    <w:rsid w:val="008572AD"/>
    <w:rsid w:val="008572F4"/>
    <w:rsid w:val="00857377"/>
    <w:rsid w:val="00857449"/>
    <w:rsid w:val="0085747D"/>
    <w:rsid w:val="008574BC"/>
    <w:rsid w:val="00857511"/>
    <w:rsid w:val="00857570"/>
    <w:rsid w:val="008575DC"/>
    <w:rsid w:val="00857615"/>
    <w:rsid w:val="00857617"/>
    <w:rsid w:val="00857688"/>
    <w:rsid w:val="0085772D"/>
    <w:rsid w:val="00857750"/>
    <w:rsid w:val="008578A9"/>
    <w:rsid w:val="00857925"/>
    <w:rsid w:val="00857934"/>
    <w:rsid w:val="00857948"/>
    <w:rsid w:val="00857977"/>
    <w:rsid w:val="00857994"/>
    <w:rsid w:val="008579C3"/>
    <w:rsid w:val="008579DB"/>
    <w:rsid w:val="008579DF"/>
    <w:rsid w:val="00857A03"/>
    <w:rsid w:val="00857A3B"/>
    <w:rsid w:val="00857A83"/>
    <w:rsid w:val="00857AA7"/>
    <w:rsid w:val="00857AB6"/>
    <w:rsid w:val="00857AB9"/>
    <w:rsid w:val="00857B48"/>
    <w:rsid w:val="00857C1A"/>
    <w:rsid w:val="00857C7E"/>
    <w:rsid w:val="00857C8D"/>
    <w:rsid w:val="00857CEC"/>
    <w:rsid w:val="00857D1F"/>
    <w:rsid w:val="00857D59"/>
    <w:rsid w:val="00857D5B"/>
    <w:rsid w:val="00857DC2"/>
    <w:rsid w:val="00857DDD"/>
    <w:rsid w:val="00857E07"/>
    <w:rsid w:val="00857E26"/>
    <w:rsid w:val="00860104"/>
    <w:rsid w:val="008601D3"/>
    <w:rsid w:val="008601EF"/>
    <w:rsid w:val="0086020B"/>
    <w:rsid w:val="00860245"/>
    <w:rsid w:val="00860288"/>
    <w:rsid w:val="00860297"/>
    <w:rsid w:val="0086029D"/>
    <w:rsid w:val="008602D0"/>
    <w:rsid w:val="00860396"/>
    <w:rsid w:val="0086046C"/>
    <w:rsid w:val="008604C6"/>
    <w:rsid w:val="0086052D"/>
    <w:rsid w:val="00860535"/>
    <w:rsid w:val="0086053A"/>
    <w:rsid w:val="0086054E"/>
    <w:rsid w:val="00860557"/>
    <w:rsid w:val="0086056D"/>
    <w:rsid w:val="00860578"/>
    <w:rsid w:val="0086059D"/>
    <w:rsid w:val="0086060B"/>
    <w:rsid w:val="0086062E"/>
    <w:rsid w:val="00860689"/>
    <w:rsid w:val="00860768"/>
    <w:rsid w:val="0086076A"/>
    <w:rsid w:val="00860781"/>
    <w:rsid w:val="008607D1"/>
    <w:rsid w:val="008607D3"/>
    <w:rsid w:val="008607D9"/>
    <w:rsid w:val="00860825"/>
    <w:rsid w:val="0086084F"/>
    <w:rsid w:val="00860864"/>
    <w:rsid w:val="0086089A"/>
    <w:rsid w:val="008608BE"/>
    <w:rsid w:val="00860902"/>
    <w:rsid w:val="00860983"/>
    <w:rsid w:val="00860986"/>
    <w:rsid w:val="008609FB"/>
    <w:rsid w:val="00860A23"/>
    <w:rsid w:val="00860A54"/>
    <w:rsid w:val="00860A61"/>
    <w:rsid w:val="00860B49"/>
    <w:rsid w:val="00860B9B"/>
    <w:rsid w:val="00860D74"/>
    <w:rsid w:val="00860D7B"/>
    <w:rsid w:val="00860DB6"/>
    <w:rsid w:val="00860DE7"/>
    <w:rsid w:val="00860DED"/>
    <w:rsid w:val="00860DF7"/>
    <w:rsid w:val="00860E08"/>
    <w:rsid w:val="00860EDE"/>
    <w:rsid w:val="00860EF2"/>
    <w:rsid w:val="00860F1B"/>
    <w:rsid w:val="00860F40"/>
    <w:rsid w:val="00860F46"/>
    <w:rsid w:val="00860F85"/>
    <w:rsid w:val="00860F8A"/>
    <w:rsid w:val="00861018"/>
    <w:rsid w:val="008610EC"/>
    <w:rsid w:val="0086110E"/>
    <w:rsid w:val="0086111C"/>
    <w:rsid w:val="00861145"/>
    <w:rsid w:val="0086116F"/>
    <w:rsid w:val="008611E5"/>
    <w:rsid w:val="00861253"/>
    <w:rsid w:val="008612DD"/>
    <w:rsid w:val="008612EC"/>
    <w:rsid w:val="00861334"/>
    <w:rsid w:val="0086139F"/>
    <w:rsid w:val="008613A0"/>
    <w:rsid w:val="008613A3"/>
    <w:rsid w:val="008613AD"/>
    <w:rsid w:val="008613CF"/>
    <w:rsid w:val="008613E8"/>
    <w:rsid w:val="008614BA"/>
    <w:rsid w:val="008614EF"/>
    <w:rsid w:val="008614F0"/>
    <w:rsid w:val="00861605"/>
    <w:rsid w:val="00861660"/>
    <w:rsid w:val="00861667"/>
    <w:rsid w:val="008616A6"/>
    <w:rsid w:val="008616BF"/>
    <w:rsid w:val="00861710"/>
    <w:rsid w:val="0086174B"/>
    <w:rsid w:val="0086176F"/>
    <w:rsid w:val="00861795"/>
    <w:rsid w:val="008617A5"/>
    <w:rsid w:val="008617C8"/>
    <w:rsid w:val="008617F2"/>
    <w:rsid w:val="008617F8"/>
    <w:rsid w:val="0086195C"/>
    <w:rsid w:val="0086199F"/>
    <w:rsid w:val="008619B2"/>
    <w:rsid w:val="008619E1"/>
    <w:rsid w:val="00861A70"/>
    <w:rsid w:val="00861AC8"/>
    <w:rsid w:val="00861AD4"/>
    <w:rsid w:val="00861AED"/>
    <w:rsid w:val="00861AFE"/>
    <w:rsid w:val="00861B1C"/>
    <w:rsid w:val="00861B9F"/>
    <w:rsid w:val="00861BA0"/>
    <w:rsid w:val="00861C11"/>
    <w:rsid w:val="00861C1B"/>
    <w:rsid w:val="00861CA8"/>
    <w:rsid w:val="00861CC1"/>
    <w:rsid w:val="00861D20"/>
    <w:rsid w:val="00861D97"/>
    <w:rsid w:val="00861E28"/>
    <w:rsid w:val="00861E3C"/>
    <w:rsid w:val="00861E47"/>
    <w:rsid w:val="00861E8C"/>
    <w:rsid w:val="00861EF1"/>
    <w:rsid w:val="00861EF9"/>
    <w:rsid w:val="00861F0F"/>
    <w:rsid w:val="00861F31"/>
    <w:rsid w:val="00861FAA"/>
    <w:rsid w:val="00862061"/>
    <w:rsid w:val="0086212B"/>
    <w:rsid w:val="008621C4"/>
    <w:rsid w:val="0086223B"/>
    <w:rsid w:val="00862382"/>
    <w:rsid w:val="00862393"/>
    <w:rsid w:val="008623E2"/>
    <w:rsid w:val="0086247A"/>
    <w:rsid w:val="008624EB"/>
    <w:rsid w:val="0086256A"/>
    <w:rsid w:val="0086257D"/>
    <w:rsid w:val="008625AF"/>
    <w:rsid w:val="00862614"/>
    <w:rsid w:val="00862686"/>
    <w:rsid w:val="0086270E"/>
    <w:rsid w:val="00862729"/>
    <w:rsid w:val="0086279B"/>
    <w:rsid w:val="008627A8"/>
    <w:rsid w:val="008627AF"/>
    <w:rsid w:val="008627D7"/>
    <w:rsid w:val="008627E8"/>
    <w:rsid w:val="008628FD"/>
    <w:rsid w:val="00862904"/>
    <w:rsid w:val="008629BB"/>
    <w:rsid w:val="008629E9"/>
    <w:rsid w:val="00862B00"/>
    <w:rsid w:val="00862B2C"/>
    <w:rsid w:val="00862B7B"/>
    <w:rsid w:val="00862B80"/>
    <w:rsid w:val="00862B84"/>
    <w:rsid w:val="00862C10"/>
    <w:rsid w:val="00862C22"/>
    <w:rsid w:val="00862C2A"/>
    <w:rsid w:val="00862C3C"/>
    <w:rsid w:val="00862C83"/>
    <w:rsid w:val="00862CED"/>
    <w:rsid w:val="00862D0D"/>
    <w:rsid w:val="00862D59"/>
    <w:rsid w:val="00862D93"/>
    <w:rsid w:val="00862E33"/>
    <w:rsid w:val="00862E82"/>
    <w:rsid w:val="00862EEF"/>
    <w:rsid w:val="00862F09"/>
    <w:rsid w:val="00862F3C"/>
    <w:rsid w:val="0086307C"/>
    <w:rsid w:val="008630A0"/>
    <w:rsid w:val="008630D3"/>
    <w:rsid w:val="00863107"/>
    <w:rsid w:val="0086315F"/>
    <w:rsid w:val="00863188"/>
    <w:rsid w:val="00863196"/>
    <w:rsid w:val="008631C3"/>
    <w:rsid w:val="008631F6"/>
    <w:rsid w:val="00863272"/>
    <w:rsid w:val="008632D8"/>
    <w:rsid w:val="008633C2"/>
    <w:rsid w:val="00863493"/>
    <w:rsid w:val="008634D6"/>
    <w:rsid w:val="00863516"/>
    <w:rsid w:val="008635D4"/>
    <w:rsid w:val="008635E3"/>
    <w:rsid w:val="008635F0"/>
    <w:rsid w:val="0086369C"/>
    <w:rsid w:val="008636C0"/>
    <w:rsid w:val="008636F4"/>
    <w:rsid w:val="008636FB"/>
    <w:rsid w:val="00863722"/>
    <w:rsid w:val="0086375B"/>
    <w:rsid w:val="00863832"/>
    <w:rsid w:val="008639D4"/>
    <w:rsid w:val="00863A22"/>
    <w:rsid w:val="00863A4B"/>
    <w:rsid w:val="00863A9E"/>
    <w:rsid w:val="00863AA7"/>
    <w:rsid w:val="00863AC9"/>
    <w:rsid w:val="00863B42"/>
    <w:rsid w:val="00863BD0"/>
    <w:rsid w:val="00863C4D"/>
    <w:rsid w:val="00863C71"/>
    <w:rsid w:val="00863CBD"/>
    <w:rsid w:val="00863CEA"/>
    <w:rsid w:val="00863DF0"/>
    <w:rsid w:val="00863DF5"/>
    <w:rsid w:val="00863ED3"/>
    <w:rsid w:val="00863F33"/>
    <w:rsid w:val="00863FF4"/>
    <w:rsid w:val="00864015"/>
    <w:rsid w:val="00864088"/>
    <w:rsid w:val="008641EE"/>
    <w:rsid w:val="00864224"/>
    <w:rsid w:val="008642A9"/>
    <w:rsid w:val="008642C2"/>
    <w:rsid w:val="008642EA"/>
    <w:rsid w:val="00864310"/>
    <w:rsid w:val="00864343"/>
    <w:rsid w:val="00864391"/>
    <w:rsid w:val="008643C2"/>
    <w:rsid w:val="0086440A"/>
    <w:rsid w:val="00864471"/>
    <w:rsid w:val="008644FC"/>
    <w:rsid w:val="00864632"/>
    <w:rsid w:val="00864658"/>
    <w:rsid w:val="008646AC"/>
    <w:rsid w:val="008646B1"/>
    <w:rsid w:val="008646CE"/>
    <w:rsid w:val="008647D7"/>
    <w:rsid w:val="0086481E"/>
    <w:rsid w:val="00864849"/>
    <w:rsid w:val="0086487F"/>
    <w:rsid w:val="008648A1"/>
    <w:rsid w:val="008648DB"/>
    <w:rsid w:val="00864901"/>
    <w:rsid w:val="00864937"/>
    <w:rsid w:val="0086494B"/>
    <w:rsid w:val="00864950"/>
    <w:rsid w:val="00864958"/>
    <w:rsid w:val="0086498C"/>
    <w:rsid w:val="0086499E"/>
    <w:rsid w:val="008649C1"/>
    <w:rsid w:val="00864A1D"/>
    <w:rsid w:val="00864A40"/>
    <w:rsid w:val="00864AEA"/>
    <w:rsid w:val="00864B69"/>
    <w:rsid w:val="00864B7A"/>
    <w:rsid w:val="00864BD6"/>
    <w:rsid w:val="00864BD9"/>
    <w:rsid w:val="00864CB6"/>
    <w:rsid w:val="00864CF9"/>
    <w:rsid w:val="00864DC6"/>
    <w:rsid w:val="00864DCE"/>
    <w:rsid w:val="00864DF8"/>
    <w:rsid w:val="00864F01"/>
    <w:rsid w:val="00864F4C"/>
    <w:rsid w:val="00864FAD"/>
    <w:rsid w:val="00864FB4"/>
    <w:rsid w:val="00864FD5"/>
    <w:rsid w:val="00864FE7"/>
    <w:rsid w:val="00864FEF"/>
    <w:rsid w:val="00865013"/>
    <w:rsid w:val="00865089"/>
    <w:rsid w:val="008650CA"/>
    <w:rsid w:val="008651B1"/>
    <w:rsid w:val="00865205"/>
    <w:rsid w:val="008652BE"/>
    <w:rsid w:val="008652D0"/>
    <w:rsid w:val="0086533D"/>
    <w:rsid w:val="00865348"/>
    <w:rsid w:val="00865354"/>
    <w:rsid w:val="0086538E"/>
    <w:rsid w:val="008653A5"/>
    <w:rsid w:val="0086546D"/>
    <w:rsid w:val="008654E5"/>
    <w:rsid w:val="00865560"/>
    <w:rsid w:val="00865564"/>
    <w:rsid w:val="00865595"/>
    <w:rsid w:val="008655AB"/>
    <w:rsid w:val="008655AC"/>
    <w:rsid w:val="00865682"/>
    <w:rsid w:val="008656D2"/>
    <w:rsid w:val="008656FD"/>
    <w:rsid w:val="00865889"/>
    <w:rsid w:val="008658F9"/>
    <w:rsid w:val="008659B0"/>
    <w:rsid w:val="008659B1"/>
    <w:rsid w:val="008659B2"/>
    <w:rsid w:val="00865A21"/>
    <w:rsid w:val="00865D97"/>
    <w:rsid w:val="00865E7D"/>
    <w:rsid w:val="00865F18"/>
    <w:rsid w:val="00865FCD"/>
    <w:rsid w:val="0086601C"/>
    <w:rsid w:val="0086608F"/>
    <w:rsid w:val="00866150"/>
    <w:rsid w:val="00866180"/>
    <w:rsid w:val="0086628B"/>
    <w:rsid w:val="008662C5"/>
    <w:rsid w:val="008663B0"/>
    <w:rsid w:val="0086646C"/>
    <w:rsid w:val="00866478"/>
    <w:rsid w:val="00866486"/>
    <w:rsid w:val="00866597"/>
    <w:rsid w:val="008665A0"/>
    <w:rsid w:val="008665B9"/>
    <w:rsid w:val="00866612"/>
    <w:rsid w:val="0086664B"/>
    <w:rsid w:val="00866665"/>
    <w:rsid w:val="00866791"/>
    <w:rsid w:val="008667EC"/>
    <w:rsid w:val="008667F7"/>
    <w:rsid w:val="008668DA"/>
    <w:rsid w:val="008668DC"/>
    <w:rsid w:val="0086698B"/>
    <w:rsid w:val="00866A43"/>
    <w:rsid w:val="00866A8F"/>
    <w:rsid w:val="00866AD1"/>
    <w:rsid w:val="00866ADB"/>
    <w:rsid w:val="00866B37"/>
    <w:rsid w:val="00866BC1"/>
    <w:rsid w:val="00866C3F"/>
    <w:rsid w:val="00866C4A"/>
    <w:rsid w:val="00866C93"/>
    <w:rsid w:val="00866C9F"/>
    <w:rsid w:val="00866CAE"/>
    <w:rsid w:val="00866CB4"/>
    <w:rsid w:val="00866D66"/>
    <w:rsid w:val="00866D6D"/>
    <w:rsid w:val="00866DBB"/>
    <w:rsid w:val="00866DBF"/>
    <w:rsid w:val="00866E69"/>
    <w:rsid w:val="00866E77"/>
    <w:rsid w:val="00866EE7"/>
    <w:rsid w:val="00866F7C"/>
    <w:rsid w:val="00866F8B"/>
    <w:rsid w:val="00866FB1"/>
    <w:rsid w:val="00866FFA"/>
    <w:rsid w:val="00867014"/>
    <w:rsid w:val="00867097"/>
    <w:rsid w:val="008670F2"/>
    <w:rsid w:val="00867127"/>
    <w:rsid w:val="008671BC"/>
    <w:rsid w:val="008671C6"/>
    <w:rsid w:val="008671FD"/>
    <w:rsid w:val="0086721D"/>
    <w:rsid w:val="0086725E"/>
    <w:rsid w:val="0086735D"/>
    <w:rsid w:val="008673F3"/>
    <w:rsid w:val="00867416"/>
    <w:rsid w:val="00867487"/>
    <w:rsid w:val="00867499"/>
    <w:rsid w:val="008674A1"/>
    <w:rsid w:val="008674DC"/>
    <w:rsid w:val="00867512"/>
    <w:rsid w:val="00867515"/>
    <w:rsid w:val="00867523"/>
    <w:rsid w:val="00867532"/>
    <w:rsid w:val="0086764B"/>
    <w:rsid w:val="008676A9"/>
    <w:rsid w:val="008676CC"/>
    <w:rsid w:val="0086779C"/>
    <w:rsid w:val="008677E2"/>
    <w:rsid w:val="0086782D"/>
    <w:rsid w:val="0086787A"/>
    <w:rsid w:val="00867897"/>
    <w:rsid w:val="008678A1"/>
    <w:rsid w:val="008679A5"/>
    <w:rsid w:val="008679B9"/>
    <w:rsid w:val="008679CE"/>
    <w:rsid w:val="00867B51"/>
    <w:rsid w:val="00867B63"/>
    <w:rsid w:val="00867C09"/>
    <w:rsid w:val="00867C6E"/>
    <w:rsid w:val="00867CA4"/>
    <w:rsid w:val="00867D0F"/>
    <w:rsid w:val="00867D3B"/>
    <w:rsid w:val="00867D4A"/>
    <w:rsid w:val="00867D53"/>
    <w:rsid w:val="00867D7E"/>
    <w:rsid w:val="00867DA9"/>
    <w:rsid w:val="00867E2E"/>
    <w:rsid w:val="00867E8D"/>
    <w:rsid w:val="00867EBF"/>
    <w:rsid w:val="00867EDD"/>
    <w:rsid w:val="00867F85"/>
    <w:rsid w:val="00867F8E"/>
    <w:rsid w:val="00867F91"/>
    <w:rsid w:val="00867FAD"/>
    <w:rsid w:val="00867FE1"/>
    <w:rsid w:val="00870013"/>
    <w:rsid w:val="008700FB"/>
    <w:rsid w:val="00870119"/>
    <w:rsid w:val="00870161"/>
    <w:rsid w:val="0087018D"/>
    <w:rsid w:val="008701D3"/>
    <w:rsid w:val="008701F4"/>
    <w:rsid w:val="0087021C"/>
    <w:rsid w:val="0087023F"/>
    <w:rsid w:val="0087026E"/>
    <w:rsid w:val="00870309"/>
    <w:rsid w:val="00870377"/>
    <w:rsid w:val="008703DF"/>
    <w:rsid w:val="00870434"/>
    <w:rsid w:val="0087046E"/>
    <w:rsid w:val="00870478"/>
    <w:rsid w:val="00870486"/>
    <w:rsid w:val="00870539"/>
    <w:rsid w:val="00870555"/>
    <w:rsid w:val="0087055A"/>
    <w:rsid w:val="008705D0"/>
    <w:rsid w:val="00870617"/>
    <w:rsid w:val="00870627"/>
    <w:rsid w:val="00870636"/>
    <w:rsid w:val="0087063F"/>
    <w:rsid w:val="00870649"/>
    <w:rsid w:val="0087064A"/>
    <w:rsid w:val="00870719"/>
    <w:rsid w:val="0087073C"/>
    <w:rsid w:val="00870742"/>
    <w:rsid w:val="0087076B"/>
    <w:rsid w:val="0087076E"/>
    <w:rsid w:val="008707A0"/>
    <w:rsid w:val="008708E6"/>
    <w:rsid w:val="00870986"/>
    <w:rsid w:val="008709B6"/>
    <w:rsid w:val="008709F8"/>
    <w:rsid w:val="00870A89"/>
    <w:rsid w:val="00870A90"/>
    <w:rsid w:val="00870AA7"/>
    <w:rsid w:val="00870B2E"/>
    <w:rsid w:val="00870B5B"/>
    <w:rsid w:val="00870BB4"/>
    <w:rsid w:val="00870C34"/>
    <w:rsid w:val="00870C6C"/>
    <w:rsid w:val="00870C82"/>
    <w:rsid w:val="00870D01"/>
    <w:rsid w:val="00870D7C"/>
    <w:rsid w:val="00870DF9"/>
    <w:rsid w:val="00870E73"/>
    <w:rsid w:val="00870ED0"/>
    <w:rsid w:val="00870F05"/>
    <w:rsid w:val="00870F6E"/>
    <w:rsid w:val="00870F74"/>
    <w:rsid w:val="00870FDF"/>
    <w:rsid w:val="0087104C"/>
    <w:rsid w:val="0087105F"/>
    <w:rsid w:val="00871095"/>
    <w:rsid w:val="008710BB"/>
    <w:rsid w:val="008710C2"/>
    <w:rsid w:val="00871197"/>
    <w:rsid w:val="008711F0"/>
    <w:rsid w:val="0087121D"/>
    <w:rsid w:val="0087122D"/>
    <w:rsid w:val="008712C2"/>
    <w:rsid w:val="00871302"/>
    <w:rsid w:val="00871349"/>
    <w:rsid w:val="0087135B"/>
    <w:rsid w:val="008713CD"/>
    <w:rsid w:val="008713CF"/>
    <w:rsid w:val="00871400"/>
    <w:rsid w:val="00871442"/>
    <w:rsid w:val="008714C0"/>
    <w:rsid w:val="008714E5"/>
    <w:rsid w:val="00871522"/>
    <w:rsid w:val="0087154B"/>
    <w:rsid w:val="00871567"/>
    <w:rsid w:val="00871579"/>
    <w:rsid w:val="008716E6"/>
    <w:rsid w:val="0087173E"/>
    <w:rsid w:val="0087182D"/>
    <w:rsid w:val="00871860"/>
    <w:rsid w:val="0087188A"/>
    <w:rsid w:val="008718BB"/>
    <w:rsid w:val="008718E2"/>
    <w:rsid w:val="0087190F"/>
    <w:rsid w:val="0087192A"/>
    <w:rsid w:val="008719A6"/>
    <w:rsid w:val="008719DA"/>
    <w:rsid w:val="008719DC"/>
    <w:rsid w:val="00871A80"/>
    <w:rsid w:val="00871AE1"/>
    <w:rsid w:val="00871B1F"/>
    <w:rsid w:val="00871B3F"/>
    <w:rsid w:val="00871BBB"/>
    <w:rsid w:val="00871C2C"/>
    <w:rsid w:val="00871CF0"/>
    <w:rsid w:val="00871E9E"/>
    <w:rsid w:val="00871E9F"/>
    <w:rsid w:val="00871EB7"/>
    <w:rsid w:val="00871FD1"/>
    <w:rsid w:val="00871FD2"/>
    <w:rsid w:val="00871FDB"/>
    <w:rsid w:val="0087206B"/>
    <w:rsid w:val="00872079"/>
    <w:rsid w:val="008720F8"/>
    <w:rsid w:val="00872131"/>
    <w:rsid w:val="00872163"/>
    <w:rsid w:val="00872227"/>
    <w:rsid w:val="0087227B"/>
    <w:rsid w:val="008723AD"/>
    <w:rsid w:val="008723C6"/>
    <w:rsid w:val="00872454"/>
    <w:rsid w:val="00872467"/>
    <w:rsid w:val="008724BF"/>
    <w:rsid w:val="0087255A"/>
    <w:rsid w:val="008725FB"/>
    <w:rsid w:val="008725FC"/>
    <w:rsid w:val="00872664"/>
    <w:rsid w:val="008726F4"/>
    <w:rsid w:val="008729A5"/>
    <w:rsid w:val="008729E3"/>
    <w:rsid w:val="00872A50"/>
    <w:rsid w:val="00872A9D"/>
    <w:rsid w:val="00872AC9"/>
    <w:rsid w:val="00872ADA"/>
    <w:rsid w:val="00872ADF"/>
    <w:rsid w:val="00872B62"/>
    <w:rsid w:val="00872BD9"/>
    <w:rsid w:val="00872CA0"/>
    <w:rsid w:val="00872CB0"/>
    <w:rsid w:val="00872D92"/>
    <w:rsid w:val="00872DB0"/>
    <w:rsid w:val="00872DCA"/>
    <w:rsid w:val="00872EDB"/>
    <w:rsid w:val="00872F24"/>
    <w:rsid w:val="00872F60"/>
    <w:rsid w:val="00872F7F"/>
    <w:rsid w:val="0087312E"/>
    <w:rsid w:val="008731D4"/>
    <w:rsid w:val="00873325"/>
    <w:rsid w:val="00873347"/>
    <w:rsid w:val="00873353"/>
    <w:rsid w:val="00873372"/>
    <w:rsid w:val="00873383"/>
    <w:rsid w:val="008733D6"/>
    <w:rsid w:val="00873492"/>
    <w:rsid w:val="008734DA"/>
    <w:rsid w:val="008734E8"/>
    <w:rsid w:val="00873515"/>
    <w:rsid w:val="00873528"/>
    <w:rsid w:val="0087359C"/>
    <w:rsid w:val="00873618"/>
    <w:rsid w:val="00873627"/>
    <w:rsid w:val="00873678"/>
    <w:rsid w:val="00873683"/>
    <w:rsid w:val="0087370B"/>
    <w:rsid w:val="00873762"/>
    <w:rsid w:val="0087376D"/>
    <w:rsid w:val="00873861"/>
    <w:rsid w:val="00873881"/>
    <w:rsid w:val="008738B5"/>
    <w:rsid w:val="008738C8"/>
    <w:rsid w:val="00873906"/>
    <w:rsid w:val="00873946"/>
    <w:rsid w:val="0087394A"/>
    <w:rsid w:val="00873981"/>
    <w:rsid w:val="008739E4"/>
    <w:rsid w:val="00873ADF"/>
    <w:rsid w:val="00873B16"/>
    <w:rsid w:val="00873C51"/>
    <w:rsid w:val="00873D31"/>
    <w:rsid w:val="00873D58"/>
    <w:rsid w:val="00873D68"/>
    <w:rsid w:val="00873E15"/>
    <w:rsid w:val="00873EB9"/>
    <w:rsid w:val="00873F50"/>
    <w:rsid w:val="00873F57"/>
    <w:rsid w:val="00873FDE"/>
    <w:rsid w:val="00874076"/>
    <w:rsid w:val="008740BC"/>
    <w:rsid w:val="0087410B"/>
    <w:rsid w:val="00874170"/>
    <w:rsid w:val="00874198"/>
    <w:rsid w:val="0087421D"/>
    <w:rsid w:val="0087422C"/>
    <w:rsid w:val="0087423E"/>
    <w:rsid w:val="0087426B"/>
    <w:rsid w:val="00874277"/>
    <w:rsid w:val="00874307"/>
    <w:rsid w:val="00874310"/>
    <w:rsid w:val="0087436D"/>
    <w:rsid w:val="008743E1"/>
    <w:rsid w:val="00874443"/>
    <w:rsid w:val="00874508"/>
    <w:rsid w:val="0087454C"/>
    <w:rsid w:val="00874591"/>
    <w:rsid w:val="00874650"/>
    <w:rsid w:val="008746E4"/>
    <w:rsid w:val="008746F2"/>
    <w:rsid w:val="00874731"/>
    <w:rsid w:val="0087478B"/>
    <w:rsid w:val="008747F3"/>
    <w:rsid w:val="00874812"/>
    <w:rsid w:val="0087486D"/>
    <w:rsid w:val="00874885"/>
    <w:rsid w:val="008748B3"/>
    <w:rsid w:val="00874955"/>
    <w:rsid w:val="00874991"/>
    <w:rsid w:val="0087499A"/>
    <w:rsid w:val="008749BB"/>
    <w:rsid w:val="008749F8"/>
    <w:rsid w:val="00874A0B"/>
    <w:rsid w:val="00874BAB"/>
    <w:rsid w:val="00874BD3"/>
    <w:rsid w:val="00874C66"/>
    <w:rsid w:val="00874C8A"/>
    <w:rsid w:val="00874D03"/>
    <w:rsid w:val="00874D22"/>
    <w:rsid w:val="00874D5E"/>
    <w:rsid w:val="00874D85"/>
    <w:rsid w:val="00874D95"/>
    <w:rsid w:val="00874DD2"/>
    <w:rsid w:val="00874E53"/>
    <w:rsid w:val="00874E6B"/>
    <w:rsid w:val="00874EE2"/>
    <w:rsid w:val="00874F5B"/>
    <w:rsid w:val="00874F5E"/>
    <w:rsid w:val="0087508E"/>
    <w:rsid w:val="008750AB"/>
    <w:rsid w:val="008750AD"/>
    <w:rsid w:val="008751AA"/>
    <w:rsid w:val="008751C8"/>
    <w:rsid w:val="00875216"/>
    <w:rsid w:val="0087538F"/>
    <w:rsid w:val="008753D4"/>
    <w:rsid w:val="00875413"/>
    <w:rsid w:val="00875437"/>
    <w:rsid w:val="008754DA"/>
    <w:rsid w:val="008754F3"/>
    <w:rsid w:val="0087550E"/>
    <w:rsid w:val="00875528"/>
    <w:rsid w:val="00875539"/>
    <w:rsid w:val="00875543"/>
    <w:rsid w:val="00875547"/>
    <w:rsid w:val="008756C3"/>
    <w:rsid w:val="008757C9"/>
    <w:rsid w:val="008757FE"/>
    <w:rsid w:val="00875807"/>
    <w:rsid w:val="0087586C"/>
    <w:rsid w:val="008758E7"/>
    <w:rsid w:val="008759D2"/>
    <w:rsid w:val="00875A95"/>
    <w:rsid w:val="00875AA0"/>
    <w:rsid w:val="00875AC5"/>
    <w:rsid w:val="00875ACE"/>
    <w:rsid w:val="00875AEF"/>
    <w:rsid w:val="00875B30"/>
    <w:rsid w:val="00875B74"/>
    <w:rsid w:val="00875C27"/>
    <w:rsid w:val="00875CB2"/>
    <w:rsid w:val="00875CDD"/>
    <w:rsid w:val="00875CE9"/>
    <w:rsid w:val="00875D04"/>
    <w:rsid w:val="00875D46"/>
    <w:rsid w:val="00875D6B"/>
    <w:rsid w:val="00875DCA"/>
    <w:rsid w:val="00875DDB"/>
    <w:rsid w:val="00875E53"/>
    <w:rsid w:val="00875E5F"/>
    <w:rsid w:val="00875EC6"/>
    <w:rsid w:val="00875F90"/>
    <w:rsid w:val="00875FC7"/>
    <w:rsid w:val="0087602F"/>
    <w:rsid w:val="0087606D"/>
    <w:rsid w:val="008760A7"/>
    <w:rsid w:val="008760AA"/>
    <w:rsid w:val="008760BB"/>
    <w:rsid w:val="008761A1"/>
    <w:rsid w:val="008761BA"/>
    <w:rsid w:val="00876297"/>
    <w:rsid w:val="00876364"/>
    <w:rsid w:val="0087646A"/>
    <w:rsid w:val="00876514"/>
    <w:rsid w:val="00876534"/>
    <w:rsid w:val="00876613"/>
    <w:rsid w:val="0087668F"/>
    <w:rsid w:val="00876743"/>
    <w:rsid w:val="008767E9"/>
    <w:rsid w:val="008767FA"/>
    <w:rsid w:val="00876801"/>
    <w:rsid w:val="00876918"/>
    <w:rsid w:val="0087697D"/>
    <w:rsid w:val="00876A59"/>
    <w:rsid w:val="00876A5F"/>
    <w:rsid w:val="00876A63"/>
    <w:rsid w:val="00876A8D"/>
    <w:rsid w:val="00876B0D"/>
    <w:rsid w:val="00876B4C"/>
    <w:rsid w:val="00876BE2"/>
    <w:rsid w:val="00876CA6"/>
    <w:rsid w:val="00876CD6"/>
    <w:rsid w:val="00876D74"/>
    <w:rsid w:val="00876D86"/>
    <w:rsid w:val="00876DE5"/>
    <w:rsid w:val="00876DF8"/>
    <w:rsid w:val="00876E56"/>
    <w:rsid w:val="00876E8D"/>
    <w:rsid w:val="00876E9D"/>
    <w:rsid w:val="00876EA9"/>
    <w:rsid w:val="00876ECD"/>
    <w:rsid w:val="00876ED8"/>
    <w:rsid w:val="00876F5B"/>
    <w:rsid w:val="00876F7B"/>
    <w:rsid w:val="00876F89"/>
    <w:rsid w:val="00876F9D"/>
    <w:rsid w:val="00876FC6"/>
    <w:rsid w:val="0087702C"/>
    <w:rsid w:val="00877076"/>
    <w:rsid w:val="0087708D"/>
    <w:rsid w:val="00877094"/>
    <w:rsid w:val="008770EF"/>
    <w:rsid w:val="00877105"/>
    <w:rsid w:val="00877131"/>
    <w:rsid w:val="008771B4"/>
    <w:rsid w:val="00877328"/>
    <w:rsid w:val="0087732E"/>
    <w:rsid w:val="0087733B"/>
    <w:rsid w:val="00877350"/>
    <w:rsid w:val="008773D0"/>
    <w:rsid w:val="00877438"/>
    <w:rsid w:val="0087744B"/>
    <w:rsid w:val="00877459"/>
    <w:rsid w:val="008774AF"/>
    <w:rsid w:val="00877508"/>
    <w:rsid w:val="0087756C"/>
    <w:rsid w:val="00877581"/>
    <w:rsid w:val="008775A2"/>
    <w:rsid w:val="008775AE"/>
    <w:rsid w:val="0087767B"/>
    <w:rsid w:val="00877763"/>
    <w:rsid w:val="00877778"/>
    <w:rsid w:val="00877808"/>
    <w:rsid w:val="0087783A"/>
    <w:rsid w:val="008778B1"/>
    <w:rsid w:val="008778C0"/>
    <w:rsid w:val="00877944"/>
    <w:rsid w:val="0087794D"/>
    <w:rsid w:val="00877968"/>
    <w:rsid w:val="00877993"/>
    <w:rsid w:val="008779CC"/>
    <w:rsid w:val="008779D7"/>
    <w:rsid w:val="00877AD3"/>
    <w:rsid w:val="00877B45"/>
    <w:rsid w:val="00877B4E"/>
    <w:rsid w:val="00877B51"/>
    <w:rsid w:val="00877B53"/>
    <w:rsid w:val="00877B6F"/>
    <w:rsid w:val="00877B84"/>
    <w:rsid w:val="00877BCB"/>
    <w:rsid w:val="00877C33"/>
    <w:rsid w:val="00877C75"/>
    <w:rsid w:val="00877D0C"/>
    <w:rsid w:val="00877DEE"/>
    <w:rsid w:val="00877DFE"/>
    <w:rsid w:val="00877E44"/>
    <w:rsid w:val="00877E4D"/>
    <w:rsid w:val="00877E83"/>
    <w:rsid w:val="00877E95"/>
    <w:rsid w:val="00877EF9"/>
    <w:rsid w:val="00877F6A"/>
    <w:rsid w:val="00877F81"/>
    <w:rsid w:val="00877FBB"/>
    <w:rsid w:val="00880040"/>
    <w:rsid w:val="00880050"/>
    <w:rsid w:val="008800B4"/>
    <w:rsid w:val="008800EB"/>
    <w:rsid w:val="00880120"/>
    <w:rsid w:val="00880126"/>
    <w:rsid w:val="00880190"/>
    <w:rsid w:val="008801D1"/>
    <w:rsid w:val="008801FB"/>
    <w:rsid w:val="00880253"/>
    <w:rsid w:val="008802A8"/>
    <w:rsid w:val="008802DC"/>
    <w:rsid w:val="00880309"/>
    <w:rsid w:val="00880354"/>
    <w:rsid w:val="0088036F"/>
    <w:rsid w:val="00880471"/>
    <w:rsid w:val="0088048B"/>
    <w:rsid w:val="00880535"/>
    <w:rsid w:val="00880646"/>
    <w:rsid w:val="0088065B"/>
    <w:rsid w:val="0088067F"/>
    <w:rsid w:val="008806CB"/>
    <w:rsid w:val="00880762"/>
    <w:rsid w:val="0088076A"/>
    <w:rsid w:val="0088076B"/>
    <w:rsid w:val="008807D7"/>
    <w:rsid w:val="008807F4"/>
    <w:rsid w:val="00880860"/>
    <w:rsid w:val="00880866"/>
    <w:rsid w:val="0088086B"/>
    <w:rsid w:val="008808B9"/>
    <w:rsid w:val="008808BE"/>
    <w:rsid w:val="00880927"/>
    <w:rsid w:val="008809DF"/>
    <w:rsid w:val="00880A08"/>
    <w:rsid w:val="00880A2F"/>
    <w:rsid w:val="00880A8D"/>
    <w:rsid w:val="00880AE3"/>
    <w:rsid w:val="00880B05"/>
    <w:rsid w:val="00880C3F"/>
    <w:rsid w:val="00880C4A"/>
    <w:rsid w:val="00880C51"/>
    <w:rsid w:val="00880C67"/>
    <w:rsid w:val="00880C72"/>
    <w:rsid w:val="00880CF4"/>
    <w:rsid w:val="00880D5E"/>
    <w:rsid w:val="00880D99"/>
    <w:rsid w:val="00880E3C"/>
    <w:rsid w:val="00880E5C"/>
    <w:rsid w:val="00880EAB"/>
    <w:rsid w:val="00880EE7"/>
    <w:rsid w:val="00880EF8"/>
    <w:rsid w:val="00880F8E"/>
    <w:rsid w:val="0088105D"/>
    <w:rsid w:val="00881087"/>
    <w:rsid w:val="008810BB"/>
    <w:rsid w:val="008810D4"/>
    <w:rsid w:val="00881113"/>
    <w:rsid w:val="0088113E"/>
    <w:rsid w:val="00881194"/>
    <w:rsid w:val="008812DE"/>
    <w:rsid w:val="00881310"/>
    <w:rsid w:val="00881351"/>
    <w:rsid w:val="0088137B"/>
    <w:rsid w:val="008813BB"/>
    <w:rsid w:val="008813EE"/>
    <w:rsid w:val="0088147C"/>
    <w:rsid w:val="008814AD"/>
    <w:rsid w:val="00881528"/>
    <w:rsid w:val="0088154F"/>
    <w:rsid w:val="008815A8"/>
    <w:rsid w:val="008815EA"/>
    <w:rsid w:val="00881614"/>
    <w:rsid w:val="00881658"/>
    <w:rsid w:val="00881697"/>
    <w:rsid w:val="00881723"/>
    <w:rsid w:val="00881871"/>
    <w:rsid w:val="00881888"/>
    <w:rsid w:val="00881895"/>
    <w:rsid w:val="008818A0"/>
    <w:rsid w:val="008818D9"/>
    <w:rsid w:val="00881985"/>
    <w:rsid w:val="00881998"/>
    <w:rsid w:val="00881A27"/>
    <w:rsid w:val="00881A7B"/>
    <w:rsid w:val="00881A7D"/>
    <w:rsid w:val="00881A7E"/>
    <w:rsid w:val="00881AB4"/>
    <w:rsid w:val="00881B73"/>
    <w:rsid w:val="00881C19"/>
    <w:rsid w:val="00881C42"/>
    <w:rsid w:val="00881D74"/>
    <w:rsid w:val="00881E4D"/>
    <w:rsid w:val="00881E9D"/>
    <w:rsid w:val="00881EDF"/>
    <w:rsid w:val="00881EE2"/>
    <w:rsid w:val="00881F1C"/>
    <w:rsid w:val="0088201B"/>
    <w:rsid w:val="008820B5"/>
    <w:rsid w:val="00882106"/>
    <w:rsid w:val="0088219F"/>
    <w:rsid w:val="00882247"/>
    <w:rsid w:val="0088227B"/>
    <w:rsid w:val="008822A7"/>
    <w:rsid w:val="008822D3"/>
    <w:rsid w:val="008822F0"/>
    <w:rsid w:val="00882314"/>
    <w:rsid w:val="0088231C"/>
    <w:rsid w:val="00882321"/>
    <w:rsid w:val="00882334"/>
    <w:rsid w:val="008823C9"/>
    <w:rsid w:val="00882417"/>
    <w:rsid w:val="008824AA"/>
    <w:rsid w:val="00882557"/>
    <w:rsid w:val="008825D6"/>
    <w:rsid w:val="008825D7"/>
    <w:rsid w:val="008825F6"/>
    <w:rsid w:val="00882610"/>
    <w:rsid w:val="0088265B"/>
    <w:rsid w:val="00882669"/>
    <w:rsid w:val="00882672"/>
    <w:rsid w:val="00882698"/>
    <w:rsid w:val="0088278A"/>
    <w:rsid w:val="008827CE"/>
    <w:rsid w:val="008828B7"/>
    <w:rsid w:val="008828CF"/>
    <w:rsid w:val="00882913"/>
    <w:rsid w:val="00882961"/>
    <w:rsid w:val="0088299A"/>
    <w:rsid w:val="008829C7"/>
    <w:rsid w:val="008829CB"/>
    <w:rsid w:val="008829F5"/>
    <w:rsid w:val="00882A58"/>
    <w:rsid w:val="00882AD0"/>
    <w:rsid w:val="00882B2E"/>
    <w:rsid w:val="00882BF6"/>
    <w:rsid w:val="00882C53"/>
    <w:rsid w:val="00882C5A"/>
    <w:rsid w:val="00882CAD"/>
    <w:rsid w:val="00882CCF"/>
    <w:rsid w:val="00882D0B"/>
    <w:rsid w:val="00882D5D"/>
    <w:rsid w:val="00882D97"/>
    <w:rsid w:val="00882E05"/>
    <w:rsid w:val="00882E5D"/>
    <w:rsid w:val="00882EA7"/>
    <w:rsid w:val="00882EAD"/>
    <w:rsid w:val="00882F9B"/>
    <w:rsid w:val="00882FC4"/>
    <w:rsid w:val="00883037"/>
    <w:rsid w:val="00883049"/>
    <w:rsid w:val="008830BF"/>
    <w:rsid w:val="008830F0"/>
    <w:rsid w:val="008830F8"/>
    <w:rsid w:val="00883105"/>
    <w:rsid w:val="00883112"/>
    <w:rsid w:val="008831AC"/>
    <w:rsid w:val="008831B0"/>
    <w:rsid w:val="00883214"/>
    <w:rsid w:val="008832BF"/>
    <w:rsid w:val="00883308"/>
    <w:rsid w:val="008833AE"/>
    <w:rsid w:val="00883482"/>
    <w:rsid w:val="008834EF"/>
    <w:rsid w:val="0088351D"/>
    <w:rsid w:val="00883570"/>
    <w:rsid w:val="008835FF"/>
    <w:rsid w:val="0088367E"/>
    <w:rsid w:val="00883734"/>
    <w:rsid w:val="008837DB"/>
    <w:rsid w:val="0088384E"/>
    <w:rsid w:val="008838DD"/>
    <w:rsid w:val="00883911"/>
    <w:rsid w:val="00883952"/>
    <w:rsid w:val="00883B42"/>
    <w:rsid w:val="00883B45"/>
    <w:rsid w:val="00883C8C"/>
    <w:rsid w:val="00883CAA"/>
    <w:rsid w:val="00883D92"/>
    <w:rsid w:val="00883DAB"/>
    <w:rsid w:val="00883DB2"/>
    <w:rsid w:val="00883DBB"/>
    <w:rsid w:val="00883DC1"/>
    <w:rsid w:val="00883DD6"/>
    <w:rsid w:val="00883E7F"/>
    <w:rsid w:val="00883ED2"/>
    <w:rsid w:val="00883F21"/>
    <w:rsid w:val="00883F64"/>
    <w:rsid w:val="00883FE8"/>
    <w:rsid w:val="00884041"/>
    <w:rsid w:val="00884053"/>
    <w:rsid w:val="0088405F"/>
    <w:rsid w:val="00884060"/>
    <w:rsid w:val="00884083"/>
    <w:rsid w:val="008840AE"/>
    <w:rsid w:val="0088419C"/>
    <w:rsid w:val="008841C0"/>
    <w:rsid w:val="008841D0"/>
    <w:rsid w:val="0088429D"/>
    <w:rsid w:val="008842A6"/>
    <w:rsid w:val="008842B1"/>
    <w:rsid w:val="00884353"/>
    <w:rsid w:val="008843BB"/>
    <w:rsid w:val="00884461"/>
    <w:rsid w:val="00884487"/>
    <w:rsid w:val="008844C4"/>
    <w:rsid w:val="0088450D"/>
    <w:rsid w:val="0088458B"/>
    <w:rsid w:val="008845E3"/>
    <w:rsid w:val="008845EF"/>
    <w:rsid w:val="008845F5"/>
    <w:rsid w:val="0088462F"/>
    <w:rsid w:val="00884680"/>
    <w:rsid w:val="008846AB"/>
    <w:rsid w:val="008847B2"/>
    <w:rsid w:val="008847C7"/>
    <w:rsid w:val="008847EB"/>
    <w:rsid w:val="008847F6"/>
    <w:rsid w:val="0088481E"/>
    <w:rsid w:val="00884838"/>
    <w:rsid w:val="00884890"/>
    <w:rsid w:val="00884932"/>
    <w:rsid w:val="00884947"/>
    <w:rsid w:val="008849F4"/>
    <w:rsid w:val="00884A5A"/>
    <w:rsid w:val="00884AA6"/>
    <w:rsid w:val="00884AC5"/>
    <w:rsid w:val="00884B7B"/>
    <w:rsid w:val="00884C16"/>
    <w:rsid w:val="00884C5D"/>
    <w:rsid w:val="00884CC3"/>
    <w:rsid w:val="00884CCE"/>
    <w:rsid w:val="00884D0A"/>
    <w:rsid w:val="00884D2A"/>
    <w:rsid w:val="00884DB8"/>
    <w:rsid w:val="00884E16"/>
    <w:rsid w:val="00884E5D"/>
    <w:rsid w:val="00884ED1"/>
    <w:rsid w:val="00884EE7"/>
    <w:rsid w:val="00884F72"/>
    <w:rsid w:val="00884F86"/>
    <w:rsid w:val="00884FAD"/>
    <w:rsid w:val="0088513F"/>
    <w:rsid w:val="008852A6"/>
    <w:rsid w:val="008852D9"/>
    <w:rsid w:val="00885313"/>
    <w:rsid w:val="00885360"/>
    <w:rsid w:val="0088538D"/>
    <w:rsid w:val="0088539D"/>
    <w:rsid w:val="0088546A"/>
    <w:rsid w:val="00885473"/>
    <w:rsid w:val="008854E8"/>
    <w:rsid w:val="00885524"/>
    <w:rsid w:val="008855F9"/>
    <w:rsid w:val="00885602"/>
    <w:rsid w:val="00885685"/>
    <w:rsid w:val="00885692"/>
    <w:rsid w:val="008856CA"/>
    <w:rsid w:val="008856FE"/>
    <w:rsid w:val="008857B9"/>
    <w:rsid w:val="008857FD"/>
    <w:rsid w:val="0088582A"/>
    <w:rsid w:val="0088582C"/>
    <w:rsid w:val="00885887"/>
    <w:rsid w:val="0088590B"/>
    <w:rsid w:val="008859D6"/>
    <w:rsid w:val="00885A86"/>
    <w:rsid w:val="00885B0D"/>
    <w:rsid w:val="00885B46"/>
    <w:rsid w:val="00885B77"/>
    <w:rsid w:val="00885CA4"/>
    <w:rsid w:val="00885CD9"/>
    <w:rsid w:val="00885D2F"/>
    <w:rsid w:val="00885DBC"/>
    <w:rsid w:val="00885DCC"/>
    <w:rsid w:val="00885DF7"/>
    <w:rsid w:val="00885E06"/>
    <w:rsid w:val="00885EE5"/>
    <w:rsid w:val="00885F02"/>
    <w:rsid w:val="00885FCB"/>
    <w:rsid w:val="00885FE5"/>
    <w:rsid w:val="00886037"/>
    <w:rsid w:val="00886040"/>
    <w:rsid w:val="00886042"/>
    <w:rsid w:val="00886092"/>
    <w:rsid w:val="008860AD"/>
    <w:rsid w:val="00886129"/>
    <w:rsid w:val="00886161"/>
    <w:rsid w:val="008861E5"/>
    <w:rsid w:val="0088620D"/>
    <w:rsid w:val="0088624D"/>
    <w:rsid w:val="0088626C"/>
    <w:rsid w:val="0088635C"/>
    <w:rsid w:val="008864A0"/>
    <w:rsid w:val="00886543"/>
    <w:rsid w:val="0088657F"/>
    <w:rsid w:val="0088660E"/>
    <w:rsid w:val="0088666F"/>
    <w:rsid w:val="00886707"/>
    <w:rsid w:val="00886742"/>
    <w:rsid w:val="0088677C"/>
    <w:rsid w:val="00886824"/>
    <w:rsid w:val="0088686D"/>
    <w:rsid w:val="008868B5"/>
    <w:rsid w:val="0088694E"/>
    <w:rsid w:val="008869EA"/>
    <w:rsid w:val="00886A2D"/>
    <w:rsid w:val="00886AD7"/>
    <w:rsid w:val="00886B08"/>
    <w:rsid w:val="00886B0D"/>
    <w:rsid w:val="00886B55"/>
    <w:rsid w:val="00886BA0"/>
    <w:rsid w:val="00886C0E"/>
    <w:rsid w:val="00886D35"/>
    <w:rsid w:val="00886D5E"/>
    <w:rsid w:val="00886E33"/>
    <w:rsid w:val="00886E77"/>
    <w:rsid w:val="00886E9C"/>
    <w:rsid w:val="00886EC9"/>
    <w:rsid w:val="00886EE2"/>
    <w:rsid w:val="00886F0A"/>
    <w:rsid w:val="00886F3A"/>
    <w:rsid w:val="00886F77"/>
    <w:rsid w:val="00886F7B"/>
    <w:rsid w:val="00886F90"/>
    <w:rsid w:val="00886FE5"/>
    <w:rsid w:val="00886FE6"/>
    <w:rsid w:val="008870B5"/>
    <w:rsid w:val="008871C8"/>
    <w:rsid w:val="0088720C"/>
    <w:rsid w:val="0088724E"/>
    <w:rsid w:val="00887297"/>
    <w:rsid w:val="008872F2"/>
    <w:rsid w:val="00887375"/>
    <w:rsid w:val="00887516"/>
    <w:rsid w:val="00887550"/>
    <w:rsid w:val="0088759D"/>
    <w:rsid w:val="00887691"/>
    <w:rsid w:val="00887718"/>
    <w:rsid w:val="0088775F"/>
    <w:rsid w:val="00887962"/>
    <w:rsid w:val="00887993"/>
    <w:rsid w:val="008879A9"/>
    <w:rsid w:val="008879C5"/>
    <w:rsid w:val="00887A7B"/>
    <w:rsid w:val="00887AD0"/>
    <w:rsid w:val="00887BB4"/>
    <w:rsid w:val="00887C18"/>
    <w:rsid w:val="00887C37"/>
    <w:rsid w:val="00887CCA"/>
    <w:rsid w:val="00887CED"/>
    <w:rsid w:val="00887D51"/>
    <w:rsid w:val="00887D55"/>
    <w:rsid w:val="00887D60"/>
    <w:rsid w:val="00887D6A"/>
    <w:rsid w:val="00887DAA"/>
    <w:rsid w:val="00887DED"/>
    <w:rsid w:val="00887DF1"/>
    <w:rsid w:val="00887DF9"/>
    <w:rsid w:val="00887E85"/>
    <w:rsid w:val="00887EC9"/>
    <w:rsid w:val="00887ED2"/>
    <w:rsid w:val="00887EEC"/>
    <w:rsid w:val="00887F08"/>
    <w:rsid w:val="00887F0D"/>
    <w:rsid w:val="00887F3B"/>
    <w:rsid w:val="00887FE7"/>
    <w:rsid w:val="00890008"/>
    <w:rsid w:val="0089000D"/>
    <w:rsid w:val="008900DD"/>
    <w:rsid w:val="0089012E"/>
    <w:rsid w:val="00890235"/>
    <w:rsid w:val="0089025E"/>
    <w:rsid w:val="008902A6"/>
    <w:rsid w:val="00890344"/>
    <w:rsid w:val="008903B4"/>
    <w:rsid w:val="008903CC"/>
    <w:rsid w:val="008903DB"/>
    <w:rsid w:val="0089047A"/>
    <w:rsid w:val="008904A5"/>
    <w:rsid w:val="0089061A"/>
    <w:rsid w:val="0089064C"/>
    <w:rsid w:val="008906B0"/>
    <w:rsid w:val="008906BE"/>
    <w:rsid w:val="008906CF"/>
    <w:rsid w:val="008906EA"/>
    <w:rsid w:val="008907DE"/>
    <w:rsid w:val="00890817"/>
    <w:rsid w:val="00890824"/>
    <w:rsid w:val="00890857"/>
    <w:rsid w:val="00890865"/>
    <w:rsid w:val="0089087A"/>
    <w:rsid w:val="008908A5"/>
    <w:rsid w:val="008908BE"/>
    <w:rsid w:val="0089094B"/>
    <w:rsid w:val="0089094E"/>
    <w:rsid w:val="008909C9"/>
    <w:rsid w:val="008909D1"/>
    <w:rsid w:val="00890A74"/>
    <w:rsid w:val="00890ADA"/>
    <w:rsid w:val="00890B0E"/>
    <w:rsid w:val="00890B23"/>
    <w:rsid w:val="00890B6D"/>
    <w:rsid w:val="00890B7A"/>
    <w:rsid w:val="00890B88"/>
    <w:rsid w:val="00890B9B"/>
    <w:rsid w:val="00890BA7"/>
    <w:rsid w:val="00890C0D"/>
    <w:rsid w:val="00890C29"/>
    <w:rsid w:val="00890CA7"/>
    <w:rsid w:val="00890D52"/>
    <w:rsid w:val="00890E7F"/>
    <w:rsid w:val="00890E90"/>
    <w:rsid w:val="00890ECF"/>
    <w:rsid w:val="00890ED2"/>
    <w:rsid w:val="00890ED8"/>
    <w:rsid w:val="00890EDF"/>
    <w:rsid w:val="00890EEB"/>
    <w:rsid w:val="00890F43"/>
    <w:rsid w:val="00891037"/>
    <w:rsid w:val="00891082"/>
    <w:rsid w:val="00891098"/>
    <w:rsid w:val="00891107"/>
    <w:rsid w:val="00891163"/>
    <w:rsid w:val="008911BE"/>
    <w:rsid w:val="0089121F"/>
    <w:rsid w:val="00891248"/>
    <w:rsid w:val="0089131F"/>
    <w:rsid w:val="00891374"/>
    <w:rsid w:val="008913BD"/>
    <w:rsid w:val="00891533"/>
    <w:rsid w:val="0089154E"/>
    <w:rsid w:val="0089166F"/>
    <w:rsid w:val="00891673"/>
    <w:rsid w:val="0089171F"/>
    <w:rsid w:val="008917C8"/>
    <w:rsid w:val="008917F7"/>
    <w:rsid w:val="00891824"/>
    <w:rsid w:val="0089182E"/>
    <w:rsid w:val="008918C2"/>
    <w:rsid w:val="00891995"/>
    <w:rsid w:val="008919A5"/>
    <w:rsid w:val="00891A37"/>
    <w:rsid w:val="00891A56"/>
    <w:rsid w:val="00891AB7"/>
    <w:rsid w:val="00891B66"/>
    <w:rsid w:val="00891C12"/>
    <w:rsid w:val="00891CFF"/>
    <w:rsid w:val="00891D26"/>
    <w:rsid w:val="00891D83"/>
    <w:rsid w:val="00891D95"/>
    <w:rsid w:val="00891E17"/>
    <w:rsid w:val="00891E97"/>
    <w:rsid w:val="00891E9A"/>
    <w:rsid w:val="00891F26"/>
    <w:rsid w:val="00891F45"/>
    <w:rsid w:val="00891F94"/>
    <w:rsid w:val="00891FF0"/>
    <w:rsid w:val="00892078"/>
    <w:rsid w:val="008920BD"/>
    <w:rsid w:val="00892113"/>
    <w:rsid w:val="0089217D"/>
    <w:rsid w:val="0089219A"/>
    <w:rsid w:val="008921F6"/>
    <w:rsid w:val="0089226C"/>
    <w:rsid w:val="00892271"/>
    <w:rsid w:val="00892286"/>
    <w:rsid w:val="008922B8"/>
    <w:rsid w:val="008922D2"/>
    <w:rsid w:val="008923B2"/>
    <w:rsid w:val="008923E3"/>
    <w:rsid w:val="00892431"/>
    <w:rsid w:val="0089247F"/>
    <w:rsid w:val="008924ED"/>
    <w:rsid w:val="00892534"/>
    <w:rsid w:val="0089253D"/>
    <w:rsid w:val="0089257B"/>
    <w:rsid w:val="008926CF"/>
    <w:rsid w:val="00892747"/>
    <w:rsid w:val="0089276D"/>
    <w:rsid w:val="00892793"/>
    <w:rsid w:val="008927B1"/>
    <w:rsid w:val="00892823"/>
    <w:rsid w:val="00892860"/>
    <w:rsid w:val="00892874"/>
    <w:rsid w:val="00892889"/>
    <w:rsid w:val="008928BC"/>
    <w:rsid w:val="008928E5"/>
    <w:rsid w:val="0089293B"/>
    <w:rsid w:val="00892968"/>
    <w:rsid w:val="00892A26"/>
    <w:rsid w:val="00892B4D"/>
    <w:rsid w:val="00892B6C"/>
    <w:rsid w:val="00892C1A"/>
    <w:rsid w:val="00892C24"/>
    <w:rsid w:val="00892C61"/>
    <w:rsid w:val="00892C6B"/>
    <w:rsid w:val="00892C84"/>
    <w:rsid w:val="00892CEC"/>
    <w:rsid w:val="00892CF6"/>
    <w:rsid w:val="00892D1C"/>
    <w:rsid w:val="00892D26"/>
    <w:rsid w:val="00892D4F"/>
    <w:rsid w:val="00892DB6"/>
    <w:rsid w:val="00892E4C"/>
    <w:rsid w:val="00892F45"/>
    <w:rsid w:val="00892F52"/>
    <w:rsid w:val="00892FF3"/>
    <w:rsid w:val="00893036"/>
    <w:rsid w:val="00893059"/>
    <w:rsid w:val="008930B1"/>
    <w:rsid w:val="008930BF"/>
    <w:rsid w:val="00893111"/>
    <w:rsid w:val="00893169"/>
    <w:rsid w:val="0089318E"/>
    <w:rsid w:val="008931C5"/>
    <w:rsid w:val="008931DF"/>
    <w:rsid w:val="00893236"/>
    <w:rsid w:val="00893241"/>
    <w:rsid w:val="00893270"/>
    <w:rsid w:val="008932FD"/>
    <w:rsid w:val="0089333B"/>
    <w:rsid w:val="00893374"/>
    <w:rsid w:val="008933DA"/>
    <w:rsid w:val="008933E5"/>
    <w:rsid w:val="00893402"/>
    <w:rsid w:val="00893449"/>
    <w:rsid w:val="008934EA"/>
    <w:rsid w:val="0089350E"/>
    <w:rsid w:val="00893531"/>
    <w:rsid w:val="0089354B"/>
    <w:rsid w:val="00893551"/>
    <w:rsid w:val="00893557"/>
    <w:rsid w:val="0089358B"/>
    <w:rsid w:val="008935B4"/>
    <w:rsid w:val="008935CB"/>
    <w:rsid w:val="00893611"/>
    <w:rsid w:val="00893640"/>
    <w:rsid w:val="00893675"/>
    <w:rsid w:val="008937A6"/>
    <w:rsid w:val="00893807"/>
    <w:rsid w:val="00893875"/>
    <w:rsid w:val="00893894"/>
    <w:rsid w:val="0089389F"/>
    <w:rsid w:val="008938C9"/>
    <w:rsid w:val="008938CF"/>
    <w:rsid w:val="008938F7"/>
    <w:rsid w:val="00893904"/>
    <w:rsid w:val="00893940"/>
    <w:rsid w:val="00893A42"/>
    <w:rsid w:val="00893AFB"/>
    <w:rsid w:val="00893B18"/>
    <w:rsid w:val="00893BCE"/>
    <w:rsid w:val="00893C20"/>
    <w:rsid w:val="00893C33"/>
    <w:rsid w:val="00893C56"/>
    <w:rsid w:val="00893C65"/>
    <w:rsid w:val="00893CC3"/>
    <w:rsid w:val="00893CD4"/>
    <w:rsid w:val="00893D3C"/>
    <w:rsid w:val="00893D4D"/>
    <w:rsid w:val="00893DCA"/>
    <w:rsid w:val="00893E12"/>
    <w:rsid w:val="00893E33"/>
    <w:rsid w:val="00893E4A"/>
    <w:rsid w:val="00893E64"/>
    <w:rsid w:val="00893E99"/>
    <w:rsid w:val="00893F53"/>
    <w:rsid w:val="00893F57"/>
    <w:rsid w:val="00893FAF"/>
    <w:rsid w:val="0089406C"/>
    <w:rsid w:val="008940A9"/>
    <w:rsid w:val="00894126"/>
    <w:rsid w:val="008941B5"/>
    <w:rsid w:val="00894204"/>
    <w:rsid w:val="00894292"/>
    <w:rsid w:val="008942AE"/>
    <w:rsid w:val="008942C1"/>
    <w:rsid w:val="008943A7"/>
    <w:rsid w:val="008943D0"/>
    <w:rsid w:val="0089444E"/>
    <w:rsid w:val="008944B5"/>
    <w:rsid w:val="008944C5"/>
    <w:rsid w:val="008944FC"/>
    <w:rsid w:val="00894550"/>
    <w:rsid w:val="00894584"/>
    <w:rsid w:val="008945A6"/>
    <w:rsid w:val="008945A9"/>
    <w:rsid w:val="008945E3"/>
    <w:rsid w:val="008946E3"/>
    <w:rsid w:val="00894760"/>
    <w:rsid w:val="00894771"/>
    <w:rsid w:val="00894781"/>
    <w:rsid w:val="0089481D"/>
    <w:rsid w:val="00894825"/>
    <w:rsid w:val="00894830"/>
    <w:rsid w:val="00894898"/>
    <w:rsid w:val="008948F4"/>
    <w:rsid w:val="00894939"/>
    <w:rsid w:val="0089493D"/>
    <w:rsid w:val="00894964"/>
    <w:rsid w:val="00894987"/>
    <w:rsid w:val="008949E8"/>
    <w:rsid w:val="00894A03"/>
    <w:rsid w:val="00894A4A"/>
    <w:rsid w:val="00894A5F"/>
    <w:rsid w:val="00894A73"/>
    <w:rsid w:val="00894A9B"/>
    <w:rsid w:val="00894AA2"/>
    <w:rsid w:val="00894B88"/>
    <w:rsid w:val="00894C19"/>
    <w:rsid w:val="00894C36"/>
    <w:rsid w:val="00894C82"/>
    <w:rsid w:val="00894CF5"/>
    <w:rsid w:val="00894DA9"/>
    <w:rsid w:val="00894DC4"/>
    <w:rsid w:val="00894EC2"/>
    <w:rsid w:val="00894EE5"/>
    <w:rsid w:val="00894F67"/>
    <w:rsid w:val="00894F98"/>
    <w:rsid w:val="00895012"/>
    <w:rsid w:val="00895024"/>
    <w:rsid w:val="0089506B"/>
    <w:rsid w:val="00895088"/>
    <w:rsid w:val="0089511B"/>
    <w:rsid w:val="00895248"/>
    <w:rsid w:val="0089529B"/>
    <w:rsid w:val="008952E9"/>
    <w:rsid w:val="0089534D"/>
    <w:rsid w:val="0089543E"/>
    <w:rsid w:val="00895453"/>
    <w:rsid w:val="00895469"/>
    <w:rsid w:val="0089546C"/>
    <w:rsid w:val="00895515"/>
    <w:rsid w:val="00895522"/>
    <w:rsid w:val="00895572"/>
    <w:rsid w:val="0089557A"/>
    <w:rsid w:val="00895675"/>
    <w:rsid w:val="0089567C"/>
    <w:rsid w:val="008956AA"/>
    <w:rsid w:val="0089570E"/>
    <w:rsid w:val="00895728"/>
    <w:rsid w:val="0089578B"/>
    <w:rsid w:val="0089580C"/>
    <w:rsid w:val="0089588F"/>
    <w:rsid w:val="008958B5"/>
    <w:rsid w:val="0089593A"/>
    <w:rsid w:val="00895A00"/>
    <w:rsid w:val="00895ADC"/>
    <w:rsid w:val="00895B0A"/>
    <w:rsid w:val="00895BB3"/>
    <w:rsid w:val="00895C34"/>
    <w:rsid w:val="00895C5B"/>
    <w:rsid w:val="00895C99"/>
    <w:rsid w:val="00895CAE"/>
    <w:rsid w:val="00895CAF"/>
    <w:rsid w:val="00895CE6"/>
    <w:rsid w:val="00895CF6"/>
    <w:rsid w:val="00895D04"/>
    <w:rsid w:val="00895D28"/>
    <w:rsid w:val="00895DAF"/>
    <w:rsid w:val="00895DB6"/>
    <w:rsid w:val="00895F3E"/>
    <w:rsid w:val="00895FA5"/>
    <w:rsid w:val="00895FFB"/>
    <w:rsid w:val="0089604E"/>
    <w:rsid w:val="008961F3"/>
    <w:rsid w:val="00896283"/>
    <w:rsid w:val="00896295"/>
    <w:rsid w:val="008962AA"/>
    <w:rsid w:val="008962D3"/>
    <w:rsid w:val="0089635C"/>
    <w:rsid w:val="00896364"/>
    <w:rsid w:val="0089639F"/>
    <w:rsid w:val="008963AC"/>
    <w:rsid w:val="008963D6"/>
    <w:rsid w:val="00896413"/>
    <w:rsid w:val="0089645A"/>
    <w:rsid w:val="008964DB"/>
    <w:rsid w:val="00896614"/>
    <w:rsid w:val="00896677"/>
    <w:rsid w:val="0089669B"/>
    <w:rsid w:val="008966CC"/>
    <w:rsid w:val="008966F1"/>
    <w:rsid w:val="00896711"/>
    <w:rsid w:val="00896734"/>
    <w:rsid w:val="00896740"/>
    <w:rsid w:val="00896757"/>
    <w:rsid w:val="00896805"/>
    <w:rsid w:val="00896877"/>
    <w:rsid w:val="00896891"/>
    <w:rsid w:val="00896967"/>
    <w:rsid w:val="00896A2C"/>
    <w:rsid w:val="00896B67"/>
    <w:rsid w:val="00896C26"/>
    <w:rsid w:val="00896C7D"/>
    <w:rsid w:val="00896CAE"/>
    <w:rsid w:val="00896CC8"/>
    <w:rsid w:val="00896D4B"/>
    <w:rsid w:val="00896DA0"/>
    <w:rsid w:val="00896DA5"/>
    <w:rsid w:val="00896DC1"/>
    <w:rsid w:val="00896DDB"/>
    <w:rsid w:val="00896DE9"/>
    <w:rsid w:val="00896EA2"/>
    <w:rsid w:val="00896FAB"/>
    <w:rsid w:val="00896FE8"/>
    <w:rsid w:val="00896FFE"/>
    <w:rsid w:val="0089705B"/>
    <w:rsid w:val="008970AC"/>
    <w:rsid w:val="008970B1"/>
    <w:rsid w:val="008970DD"/>
    <w:rsid w:val="0089713F"/>
    <w:rsid w:val="008971C9"/>
    <w:rsid w:val="00897229"/>
    <w:rsid w:val="00897262"/>
    <w:rsid w:val="008972BA"/>
    <w:rsid w:val="0089730E"/>
    <w:rsid w:val="008973D4"/>
    <w:rsid w:val="0089756E"/>
    <w:rsid w:val="0089758C"/>
    <w:rsid w:val="00897615"/>
    <w:rsid w:val="0089772D"/>
    <w:rsid w:val="00897918"/>
    <w:rsid w:val="008979DE"/>
    <w:rsid w:val="00897B16"/>
    <w:rsid w:val="00897B47"/>
    <w:rsid w:val="00897BF3"/>
    <w:rsid w:val="00897C2C"/>
    <w:rsid w:val="00897C36"/>
    <w:rsid w:val="00897C37"/>
    <w:rsid w:val="00897CF3"/>
    <w:rsid w:val="00897D48"/>
    <w:rsid w:val="00897D9E"/>
    <w:rsid w:val="00897DF3"/>
    <w:rsid w:val="00897E5F"/>
    <w:rsid w:val="00897F26"/>
    <w:rsid w:val="00897F50"/>
    <w:rsid w:val="008A0037"/>
    <w:rsid w:val="008A008F"/>
    <w:rsid w:val="008A00B3"/>
    <w:rsid w:val="008A015B"/>
    <w:rsid w:val="008A01CE"/>
    <w:rsid w:val="008A02BB"/>
    <w:rsid w:val="008A02CD"/>
    <w:rsid w:val="008A034E"/>
    <w:rsid w:val="008A0420"/>
    <w:rsid w:val="008A0424"/>
    <w:rsid w:val="008A0429"/>
    <w:rsid w:val="008A0462"/>
    <w:rsid w:val="008A049F"/>
    <w:rsid w:val="008A051D"/>
    <w:rsid w:val="008A0530"/>
    <w:rsid w:val="008A05F1"/>
    <w:rsid w:val="008A0600"/>
    <w:rsid w:val="008A064E"/>
    <w:rsid w:val="008A0650"/>
    <w:rsid w:val="008A068A"/>
    <w:rsid w:val="008A06AC"/>
    <w:rsid w:val="008A06F0"/>
    <w:rsid w:val="008A0724"/>
    <w:rsid w:val="008A072F"/>
    <w:rsid w:val="008A0733"/>
    <w:rsid w:val="008A0748"/>
    <w:rsid w:val="008A0765"/>
    <w:rsid w:val="008A07BC"/>
    <w:rsid w:val="008A0809"/>
    <w:rsid w:val="008A0852"/>
    <w:rsid w:val="008A086D"/>
    <w:rsid w:val="008A0878"/>
    <w:rsid w:val="008A0896"/>
    <w:rsid w:val="008A08B2"/>
    <w:rsid w:val="008A0923"/>
    <w:rsid w:val="008A0A15"/>
    <w:rsid w:val="008A0A24"/>
    <w:rsid w:val="008A0A60"/>
    <w:rsid w:val="008A0A7C"/>
    <w:rsid w:val="008A0A94"/>
    <w:rsid w:val="008A0BAE"/>
    <w:rsid w:val="008A0BFA"/>
    <w:rsid w:val="008A0C09"/>
    <w:rsid w:val="008A0C1B"/>
    <w:rsid w:val="008A0C25"/>
    <w:rsid w:val="008A0C42"/>
    <w:rsid w:val="008A0D1C"/>
    <w:rsid w:val="008A0E75"/>
    <w:rsid w:val="008A0E9D"/>
    <w:rsid w:val="008A0F00"/>
    <w:rsid w:val="008A0F66"/>
    <w:rsid w:val="008A0F88"/>
    <w:rsid w:val="008A0FBC"/>
    <w:rsid w:val="008A0FD2"/>
    <w:rsid w:val="008A0FD8"/>
    <w:rsid w:val="008A1007"/>
    <w:rsid w:val="008A100C"/>
    <w:rsid w:val="008A1077"/>
    <w:rsid w:val="008A10A0"/>
    <w:rsid w:val="008A11D5"/>
    <w:rsid w:val="008A1248"/>
    <w:rsid w:val="008A1333"/>
    <w:rsid w:val="008A1361"/>
    <w:rsid w:val="008A137C"/>
    <w:rsid w:val="008A149C"/>
    <w:rsid w:val="008A14CB"/>
    <w:rsid w:val="008A1579"/>
    <w:rsid w:val="008A16C0"/>
    <w:rsid w:val="008A1736"/>
    <w:rsid w:val="008A17A8"/>
    <w:rsid w:val="008A186D"/>
    <w:rsid w:val="008A1892"/>
    <w:rsid w:val="008A1939"/>
    <w:rsid w:val="008A194A"/>
    <w:rsid w:val="008A1978"/>
    <w:rsid w:val="008A1985"/>
    <w:rsid w:val="008A19C4"/>
    <w:rsid w:val="008A19D9"/>
    <w:rsid w:val="008A19F2"/>
    <w:rsid w:val="008A1A46"/>
    <w:rsid w:val="008A1A7F"/>
    <w:rsid w:val="008A1AC6"/>
    <w:rsid w:val="008A1B4E"/>
    <w:rsid w:val="008A1BA4"/>
    <w:rsid w:val="008A1BB5"/>
    <w:rsid w:val="008A1BC9"/>
    <w:rsid w:val="008A1C01"/>
    <w:rsid w:val="008A1C24"/>
    <w:rsid w:val="008A1CC4"/>
    <w:rsid w:val="008A1CFD"/>
    <w:rsid w:val="008A1D09"/>
    <w:rsid w:val="008A1D27"/>
    <w:rsid w:val="008A1D5B"/>
    <w:rsid w:val="008A1DAC"/>
    <w:rsid w:val="008A1DB3"/>
    <w:rsid w:val="008A1DEE"/>
    <w:rsid w:val="008A1E4D"/>
    <w:rsid w:val="008A1E60"/>
    <w:rsid w:val="008A1E6C"/>
    <w:rsid w:val="008A1F6A"/>
    <w:rsid w:val="008A1F91"/>
    <w:rsid w:val="008A1FD6"/>
    <w:rsid w:val="008A1FE1"/>
    <w:rsid w:val="008A1FE4"/>
    <w:rsid w:val="008A207B"/>
    <w:rsid w:val="008A20B8"/>
    <w:rsid w:val="008A20D0"/>
    <w:rsid w:val="008A20D6"/>
    <w:rsid w:val="008A2129"/>
    <w:rsid w:val="008A2155"/>
    <w:rsid w:val="008A21D3"/>
    <w:rsid w:val="008A21E0"/>
    <w:rsid w:val="008A21EE"/>
    <w:rsid w:val="008A2281"/>
    <w:rsid w:val="008A2385"/>
    <w:rsid w:val="008A23BF"/>
    <w:rsid w:val="008A23C6"/>
    <w:rsid w:val="008A23E7"/>
    <w:rsid w:val="008A2426"/>
    <w:rsid w:val="008A2447"/>
    <w:rsid w:val="008A2457"/>
    <w:rsid w:val="008A2462"/>
    <w:rsid w:val="008A2537"/>
    <w:rsid w:val="008A2554"/>
    <w:rsid w:val="008A2556"/>
    <w:rsid w:val="008A257D"/>
    <w:rsid w:val="008A259B"/>
    <w:rsid w:val="008A25C0"/>
    <w:rsid w:val="008A2714"/>
    <w:rsid w:val="008A271B"/>
    <w:rsid w:val="008A274E"/>
    <w:rsid w:val="008A2757"/>
    <w:rsid w:val="008A2762"/>
    <w:rsid w:val="008A277C"/>
    <w:rsid w:val="008A282E"/>
    <w:rsid w:val="008A2847"/>
    <w:rsid w:val="008A2882"/>
    <w:rsid w:val="008A296C"/>
    <w:rsid w:val="008A2993"/>
    <w:rsid w:val="008A2A36"/>
    <w:rsid w:val="008A2A40"/>
    <w:rsid w:val="008A2A8B"/>
    <w:rsid w:val="008A2AB5"/>
    <w:rsid w:val="008A2AF6"/>
    <w:rsid w:val="008A2B8E"/>
    <w:rsid w:val="008A2C06"/>
    <w:rsid w:val="008A2C0D"/>
    <w:rsid w:val="008A2C87"/>
    <w:rsid w:val="008A2CA9"/>
    <w:rsid w:val="008A2CCA"/>
    <w:rsid w:val="008A2DBD"/>
    <w:rsid w:val="008A2DFD"/>
    <w:rsid w:val="008A2DFE"/>
    <w:rsid w:val="008A2E55"/>
    <w:rsid w:val="008A2F71"/>
    <w:rsid w:val="008A2F98"/>
    <w:rsid w:val="008A3002"/>
    <w:rsid w:val="008A30CA"/>
    <w:rsid w:val="008A30CC"/>
    <w:rsid w:val="008A31D6"/>
    <w:rsid w:val="008A323A"/>
    <w:rsid w:val="008A3262"/>
    <w:rsid w:val="008A3283"/>
    <w:rsid w:val="008A32DF"/>
    <w:rsid w:val="008A3335"/>
    <w:rsid w:val="008A3377"/>
    <w:rsid w:val="008A33A5"/>
    <w:rsid w:val="008A33C4"/>
    <w:rsid w:val="008A34AD"/>
    <w:rsid w:val="008A352D"/>
    <w:rsid w:val="008A3596"/>
    <w:rsid w:val="008A35BA"/>
    <w:rsid w:val="008A3624"/>
    <w:rsid w:val="008A364A"/>
    <w:rsid w:val="008A3695"/>
    <w:rsid w:val="008A3698"/>
    <w:rsid w:val="008A36B7"/>
    <w:rsid w:val="008A37D7"/>
    <w:rsid w:val="008A3845"/>
    <w:rsid w:val="008A392C"/>
    <w:rsid w:val="008A39DF"/>
    <w:rsid w:val="008A39E3"/>
    <w:rsid w:val="008A39F7"/>
    <w:rsid w:val="008A3A6A"/>
    <w:rsid w:val="008A3B2C"/>
    <w:rsid w:val="008A3BD4"/>
    <w:rsid w:val="008A3BFC"/>
    <w:rsid w:val="008A3C27"/>
    <w:rsid w:val="008A3C96"/>
    <w:rsid w:val="008A3CFB"/>
    <w:rsid w:val="008A3CFF"/>
    <w:rsid w:val="008A3DBD"/>
    <w:rsid w:val="008A3ED6"/>
    <w:rsid w:val="008A3F5B"/>
    <w:rsid w:val="008A3F98"/>
    <w:rsid w:val="008A3FDE"/>
    <w:rsid w:val="008A4003"/>
    <w:rsid w:val="008A414E"/>
    <w:rsid w:val="008A4171"/>
    <w:rsid w:val="008A4305"/>
    <w:rsid w:val="008A4346"/>
    <w:rsid w:val="008A43C9"/>
    <w:rsid w:val="008A441D"/>
    <w:rsid w:val="008A446E"/>
    <w:rsid w:val="008A44B7"/>
    <w:rsid w:val="008A4667"/>
    <w:rsid w:val="008A4833"/>
    <w:rsid w:val="008A4A09"/>
    <w:rsid w:val="008A4A7F"/>
    <w:rsid w:val="008A4A86"/>
    <w:rsid w:val="008A4AA9"/>
    <w:rsid w:val="008A4BD0"/>
    <w:rsid w:val="008A4BF2"/>
    <w:rsid w:val="008A4C4B"/>
    <w:rsid w:val="008A4CE8"/>
    <w:rsid w:val="008A4D53"/>
    <w:rsid w:val="008A4D82"/>
    <w:rsid w:val="008A4E1C"/>
    <w:rsid w:val="008A4E22"/>
    <w:rsid w:val="008A4E3C"/>
    <w:rsid w:val="008A4E70"/>
    <w:rsid w:val="008A4E9F"/>
    <w:rsid w:val="008A4EC1"/>
    <w:rsid w:val="008A4EC6"/>
    <w:rsid w:val="008A4ED5"/>
    <w:rsid w:val="008A506E"/>
    <w:rsid w:val="008A5094"/>
    <w:rsid w:val="008A5115"/>
    <w:rsid w:val="008A51A4"/>
    <w:rsid w:val="008A51DF"/>
    <w:rsid w:val="008A51F2"/>
    <w:rsid w:val="008A524B"/>
    <w:rsid w:val="008A526C"/>
    <w:rsid w:val="008A52FA"/>
    <w:rsid w:val="008A5347"/>
    <w:rsid w:val="008A53B6"/>
    <w:rsid w:val="008A540A"/>
    <w:rsid w:val="008A5453"/>
    <w:rsid w:val="008A546C"/>
    <w:rsid w:val="008A5505"/>
    <w:rsid w:val="008A5522"/>
    <w:rsid w:val="008A5582"/>
    <w:rsid w:val="008A55EE"/>
    <w:rsid w:val="008A55FD"/>
    <w:rsid w:val="008A5685"/>
    <w:rsid w:val="008A57A4"/>
    <w:rsid w:val="008A57EC"/>
    <w:rsid w:val="008A5A2F"/>
    <w:rsid w:val="008A5A50"/>
    <w:rsid w:val="008A5ABD"/>
    <w:rsid w:val="008A5AEB"/>
    <w:rsid w:val="008A5AEF"/>
    <w:rsid w:val="008A5B51"/>
    <w:rsid w:val="008A5BCD"/>
    <w:rsid w:val="008A5BD2"/>
    <w:rsid w:val="008A5BF4"/>
    <w:rsid w:val="008A5C67"/>
    <w:rsid w:val="008A5C9A"/>
    <w:rsid w:val="008A5CCE"/>
    <w:rsid w:val="008A5D14"/>
    <w:rsid w:val="008A5D94"/>
    <w:rsid w:val="008A5D97"/>
    <w:rsid w:val="008A5DBF"/>
    <w:rsid w:val="008A5DE4"/>
    <w:rsid w:val="008A5DF1"/>
    <w:rsid w:val="008A5E52"/>
    <w:rsid w:val="008A5E5A"/>
    <w:rsid w:val="008A5E5B"/>
    <w:rsid w:val="008A5E7A"/>
    <w:rsid w:val="008A5EA0"/>
    <w:rsid w:val="008A5F57"/>
    <w:rsid w:val="008A6007"/>
    <w:rsid w:val="008A6056"/>
    <w:rsid w:val="008A606A"/>
    <w:rsid w:val="008A60BC"/>
    <w:rsid w:val="008A60C8"/>
    <w:rsid w:val="008A60E6"/>
    <w:rsid w:val="008A6102"/>
    <w:rsid w:val="008A61A1"/>
    <w:rsid w:val="008A61AB"/>
    <w:rsid w:val="008A61B5"/>
    <w:rsid w:val="008A61E9"/>
    <w:rsid w:val="008A6247"/>
    <w:rsid w:val="008A6354"/>
    <w:rsid w:val="008A635A"/>
    <w:rsid w:val="008A6363"/>
    <w:rsid w:val="008A63AE"/>
    <w:rsid w:val="008A63DC"/>
    <w:rsid w:val="008A648F"/>
    <w:rsid w:val="008A64B8"/>
    <w:rsid w:val="008A64BC"/>
    <w:rsid w:val="008A65F6"/>
    <w:rsid w:val="008A662D"/>
    <w:rsid w:val="008A670F"/>
    <w:rsid w:val="008A6783"/>
    <w:rsid w:val="008A68E2"/>
    <w:rsid w:val="008A691B"/>
    <w:rsid w:val="008A694E"/>
    <w:rsid w:val="008A697C"/>
    <w:rsid w:val="008A69BC"/>
    <w:rsid w:val="008A69DD"/>
    <w:rsid w:val="008A6A05"/>
    <w:rsid w:val="008A6A6D"/>
    <w:rsid w:val="008A6AD0"/>
    <w:rsid w:val="008A6B9C"/>
    <w:rsid w:val="008A6BCA"/>
    <w:rsid w:val="008A6C8A"/>
    <w:rsid w:val="008A6D46"/>
    <w:rsid w:val="008A6D5B"/>
    <w:rsid w:val="008A6D79"/>
    <w:rsid w:val="008A6E33"/>
    <w:rsid w:val="008A6E53"/>
    <w:rsid w:val="008A6E94"/>
    <w:rsid w:val="008A6F9B"/>
    <w:rsid w:val="008A6FA0"/>
    <w:rsid w:val="008A6FB8"/>
    <w:rsid w:val="008A7011"/>
    <w:rsid w:val="008A707F"/>
    <w:rsid w:val="008A7085"/>
    <w:rsid w:val="008A71E0"/>
    <w:rsid w:val="008A7215"/>
    <w:rsid w:val="008A725C"/>
    <w:rsid w:val="008A7288"/>
    <w:rsid w:val="008A7298"/>
    <w:rsid w:val="008A734A"/>
    <w:rsid w:val="008A739B"/>
    <w:rsid w:val="008A73AD"/>
    <w:rsid w:val="008A7495"/>
    <w:rsid w:val="008A74BF"/>
    <w:rsid w:val="008A7507"/>
    <w:rsid w:val="008A7529"/>
    <w:rsid w:val="008A75A7"/>
    <w:rsid w:val="008A75BC"/>
    <w:rsid w:val="008A75D4"/>
    <w:rsid w:val="008A7606"/>
    <w:rsid w:val="008A7614"/>
    <w:rsid w:val="008A762D"/>
    <w:rsid w:val="008A768C"/>
    <w:rsid w:val="008A76EF"/>
    <w:rsid w:val="008A771F"/>
    <w:rsid w:val="008A774A"/>
    <w:rsid w:val="008A77F2"/>
    <w:rsid w:val="008A781F"/>
    <w:rsid w:val="008A787A"/>
    <w:rsid w:val="008A790D"/>
    <w:rsid w:val="008A794E"/>
    <w:rsid w:val="008A79A7"/>
    <w:rsid w:val="008A7A33"/>
    <w:rsid w:val="008A7A98"/>
    <w:rsid w:val="008A7ABA"/>
    <w:rsid w:val="008A7B38"/>
    <w:rsid w:val="008A7B83"/>
    <w:rsid w:val="008A7D02"/>
    <w:rsid w:val="008A7D21"/>
    <w:rsid w:val="008A7E38"/>
    <w:rsid w:val="008A7F1C"/>
    <w:rsid w:val="008A7F81"/>
    <w:rsid w:val="008A7FB1"/>
    <w:rsid w:val="008B008C"/>
    <w:rsid w:val="008B0109"/>
    <w:rsid w:val="008B0277"/>
    <w:rsid w:val="008B0292"/>
    <w:rsid w:val="008B029A"/>
    <w:rsid w:val="008B02A8"/>
    <w:rsid w:val="008B02DF"/>
    <w:rsid w:val="008B0335"/>
    <w:rsid w:val="008B0396"/>
    <w:rsid w:val="008B04D2"/>
    <w:rsid w:val="008B04F6"/>
    <w:rsid w:val="008B056F"/>
    <w:rsid w:val="008B05A3"/>
    <w:rsid w:val="008B0661"/>
    <w:rsid w:val="008B0712"/>
    <w:rsid w:val="008B071C"/>
    <w:rsid w:val="008B074F"/>
    <w:rsid w:val="008B0777"/>
    <w:rsid w:val="008B08E5"/>
    <w:rsid w:val="008B0923"/>
    <w:rsid w:val="008B098D"/>
    <w:rsid w:val="008B0A66"/>
    <w:rsid w:val="008B0A95"/>
    <w:rsid w:val="008B0AB8"/>
    <w:rsid w:val="008B0ABA"/>
    <w:rsid w:val="008B0B95"/>
    <w:rsid w:val="008B0BAC"/>
    <w:rsid w:val="008B0C21"/>
    <w:rsid w:val="008B0C22"/>
    <w:rsid w:val="008B0C38"/>
    <w:rsid w:val="008B0C8D"/>
    <w:rsid w:val="008B0D83"/>
    <w:rsid w:val="008B0D8E"/>
    <w:rsid w:val="008B0E3F"/>
    <w:rsid w:val="008B0E7E"/>
    <w:rsid w:val="008B0EB1"/>
    <w:rsid w:val="008B0ED5"/>
    <w:rsid w:val="008B0F4D"/>
    <w:rsid w:val="008B0F5F"/>
    <w:rsid w:val="008B0F94"/>
    <w:rsid w:val="008B0FC7"/>
    <w:rsid w:val="008B1019"/>
    <w:rsid w:val="008B1089"/>
    <w:rsid w:val="008B108B"/>
    <w:rsid w:val="008B10FB"/>
    <w:rsid w:val="008B112C"/>
    <w:rsid w:val="008B11C9"/>
    <w:rsid w:val="008B1246"/>
    <w:rsid w:val="008B12A7"/>
    <w:rsid w:val="008B134A"/>
    <w:rsid w:val="008B138D"/>
    <w:rsid w:val="008B138E"/>
    <w:rsid w:val="008B13C6"/>
    <w:rsid w:val="008B13DB"/>
    <w:rsid w:val="008B14C0"/>
    <w:rsid w:val="008B155B"/>
    <w:rsid w:val="008B1660"/>
    <w:rsid w:val="008B1667"/>
    <w:rsid w:val="008B1689"/>
    <w:rsid w:val="008B1733"/>
    <w:rsid w:val="008B1774"/>
    <w:rsid w:val="008B17C4"/>
    <w:rsid w:val="008B1890"/>
    <w:rsid w:val="008B19BC"/>
    <w:rsid w:val="008B19E5"/>
    <w:rsid w:val="008B1A0C"/>
    <w:rsid w:val="008B1A29"/>
    <w:rsid w:val="008B1A39"/>
    <w:rsid w:val="008B1AB0"/>
    <w:rsid w:val="008B1AEE"/>
    <w:rsid w:val="008B1BD0"/>
    <w:rsid w:val="008B1CCB"/>
    <w:rsid w:val="008B1CE1"/>
    <w:rsid w:val="008B1D06"/>
    <w:rsid w:val="008B1D52"/>
    <w:rsid w:val="008B1D77"/>
    <w:rsid w:val="008B1D7A"/>
    <w:rsid w:val="008B1FB5"/>
    <w:rsid w:val="008B1FD5"/>
    <w:rsid w:val="008B2017"/>
    <w:rsid w:val="008B20DF"/>
    <w:rsid w:val="008B212E"/>
    <w:rsid w:val="008B2174"/>
    <w:rsid w:val="008B217E"/>
    <w:rsid w:val="008B21D2"/>
    <w:rsid w:val="008B21EE"/>
    <w:rsid w:val="008B222E"/>
    <w:rsid w:val="008B2239"/>
    <w:rsid w:val="008B2243"/>
    <w:rsid w:val="008B2298"/>
    <w:rsid w:val="008B22A7"/>
    <w:rsid w:val="008B22B5"/>
    <w:rsid w:val="008B2390"/>
    <w:rsid w:val="008B23EA"/>
    <w:rsid w:val="008B2434"/>
    <w:rsid w:val="008B2498"/>
    <w:rsid w:val="008B2572"/>
    <w:rsid w:val="008B259A"/>
    <w:rsid w:val="008B25D9"/>
    <w:rsid w:val="008B25F6"/>
    <w:rsid w:val="008B261C"/>
    <w:rsid w:val="008B2706"/>
    <w:rsid w:val="008B2760"/>
    <w:rsid w:val="008B2764"/>
    <w:rsid w:val="008B285B"/>
    <w:rsid w:val="008B2959"/>
    <w:rsid w:val="008B29DD"/>
    <w:rsid w:val="008B2A03"/>
    <w:rsid w:val="008B2A93"/>
    <w:rsid w:val="008B2B01"/>
    <w:rsid w:val="008B2B5C"/>
    <w:rsid w:val="008B2B5F"/>
    <w:rsid w:val="008B2B72"/>
    <w:rsid w:val="008B2BF7"/>
    <w:rsid w:val="008B2C20"/>
    <w:rsid w:val="008B2C25"/>
    <w:rsid w:val="008B2C4E"/>
    <w:rsid w:val="008B2CEC"/>
    <w:rsid w:val="008B2E3E"/>
    <w:rsid w:val="008B2E99"/>
    <w:rsid w:val="008B2E9E"/>
    <w:rsid w:val="008B2F1D"/>
    <w:rsid w:val="008B2F96"/>
    <w:rsid w:val="008B3026"/>
    <w:rsid w:val="008B3052"/>
    <w:rsid w:val="008B3055"/>
    <w:rsid w:val="008B3060"/>
    <w:rsid w:val="008B30A4"/>
    <w:rsid w:val="008B3202"/>
    <w:rsid w:val="008B3258"/>
    <w:rsid w:val="008B326F"/>
    <w:rsid w:val="008B32CE"/>
    <w:rsid w:val="008B3319"/>
    <w:rsid w:val="008B331F"/>
    <w:rsid w:val="008B3426"/>
    <w:rsid w:val="008B3431"/>
    <w:rsid w:val="008B3515"/>
    <w:rsid w:val="008B3523"/>
    <w:rsid w:val="008B354F"/>
    <w:rsid w:val="008B358C"/>
    <w:rsid w:val="008B35AA"/>
    <w:rsid w:val="008B35B9"/>
    <w:rsid w:val="008B35E7"/>
    <w:rsid w:val="008B36A9"/>
    <w:rsid w:val="008B3718"/>
    <w:rsid w:val="008B37D7"/>
    <w:rsid w:val="008B37DD"/>
    <w:rsid w:val="008B381E"/>
    <w:rsid w:val="008B3866"/>
    <w:rsid w:val="008B386C"/>
    <w:rsid w:val="008B387E"/>
    <w:rsid w:val="008B391A"/>
    <w:rsid w:val="008B3935"/>
    <w:rsid w:val="008B393B"/>
    <w:rsid w:val="008B3951"/>
    <w:rsid w:val="008B3CA1"/>
    <w:rsid w:val="008B3D3D"/>
    <w:rsid w:val="008B3D8D"/>
    <w:rsid w:val="008B3DD0"/>
    <w:rsid w:val="008B3DD4"/>
    <w:rsid w:val="008B3DD8"/>
    <w:rsid w:val="008B3DF6"/>
    <w:rsid w:val="008B3DFF"/>
    <w:rsid w:val="008B3E0B"/>
    <w:rsid w:val="008B3EAA"/>
    <w:rsid w:val="008B3ECD"/>
    <w:rsid w:val="008B3EF5"/>
    <w:rsid w:val="008B401F"/>
    <w:rsid w:val="008B4077"/>
    <w:rsid w:val="008B408F"/>
    <w:rsid w:val="008B40D9"/>
    <w:rsid w:val="008B410D"/>
    <w:rsid w:val="008B4126"/>
    <w:rsid w:val="008B412D"/>
    <w:rsid w:val="008B413E"/>
    <w:rsid w:val="008B414D"/>
    <w:rsid w:val="008B41FF"/>
    <w:rsid w:val="008B4251"/>
    <w:rsid w:val="008B4265"/>
    <w:rsid w:val="008B4282"/>
    <w:rsid w:val="008B429C"/>
    <w:rsid w:val="008B42AB"/>
    <w:rsid w:val="008B4323"/>
    <w:rsid w:val="008B436F"/>
    <w:rsid w:val="008B4378"/>
    <w:rsid w:val="008B4395"/>
    <w:rsid w:val="008B43E0"/>
    <w:rsid w:val="008B4457"/>
    <w:rsid w:val="008B445C"/>
    <w:rsid w:val="008B44AF"/>
    <w:rsid w:val="008B45CB"/>
    <w:rsid w:val="008B45DE"/>
    <w:rsid w:val="008B460C"/>
    <w:rsid w:val="008B4663"/>
    <w:rsid w:val="008B46D4"/>
    <w:rsid w:val="008B4712"/>
    <w:rsid w:val="008B4732"/>
    <w:rsid w:val="008B47F7"/>
    <w:rsid w:val="008B4817"/>
    <w:rsid w:val="008B483F"/>
    <w:rsid w:val="008B4852"/>
    <w:rsid w:val="008B4861"/>
    <w:rsid w:val="008B48F6"/>
    <w:rsid w:val="008B4971"/>
    <w:rsid w:val="008B4984"/>
    <w:rsid w:val="008B4985"/>
    <w:rsid w:val="008B4999"/>
    <w:rsid w:val="008B49A1"/>
    <w:rsid w:val="008B49E4"/>
    <w:rsid w:val="008B49EF"/>
    <w:rsid w:val="008B4A11"/>
    <w:rsid w:val="008B4B4F"/>
    <w:rsid w:val="008B4B90"/>
    <w:rsid w:val="008B4BC2"/>
    <w:rsid w:val="008B4BFE"/>
    <w:rsid w:val="008B4C3F"/>
    <w:rsid w:val="008B4D3F"/>
    <w:rsid w:val="008B4D58"/>
    <w:rsid w:val="008B4DA1"/>
    <w:rsid w:val="008B4DD4"/>
    <w:rsid w:val="008B4E8F"/>
    <w:rsid w:val="008B4EDF"/>
    <w:rsid w:val="008B4F67"/>
    <w:rsid w:val="008B4FB0"/>
    <w:rsid w:val="008B4FB4"/>
    <w:rsid w:val="008B4FE3"/>
    <w:rsid w:val="008B5046"/>
    <w:rsid w:val="008B507F"/>
    <w:rsid w:val="008B50BA"/>
    <w:rsid w:val="008B517D"/>
    <w:rsid w:val="008B51F2"/>
    <w:rsid w:val="008B521F"/>
    <w:rsid w:val="008B5260"/>
    <w:rsid w:val="008B5294"/>
    <w:rsid w:val="008B52BB"/>
    <w:rsid w:val="008B5352"/>
    <w:rsid w:val="008B5380"/>
    <w:rsid w:val="008B53AF"/>
    <w:rsid w:val="008B53EB"/>
    <w:rsid w:val="008B540B"/>
    <w:rsid w:val="008B5415"/>
    <w:rsid w:val="008B54F7"/>
    <w:rsid w:val="008B5527"/>
    <w:rsid w:val="008B5583"/>
    <w:rsid w:val="008B558C"/>
    <w:rsid w:val="008B5611"/>
    <w:rsid w:val="008B5634"/>
    <w:rsid w:val="008B568D"/>
    <w:rsid w:val="008B56B5"/>
    <w:rsid w:val="008B573C"/>
    <w:rsid w:val="008B5760"/>
    <w:rsid w:val="008B5782"/>
    <w:rsid w:val="008B578A"/>
    <w:rsid w:val="008B5820"/>
    <w:rsid w:val="008B5828"/>
    <w:rsid w:val="008B586F"/>
    <w:rsid w:val="008B5885"/>
    <w:rsid w:val="008B58A0"/>
    <w:rsid w:val="008B5B16"/>
    <w:rsid w:val="008B5B35"/>
    <w:rsid w:val="008B5C58"/>
    <w:rsid w:val="008B5C5A"/>
    <w:rsid w:val="008B5C80"/>
    <w:rsid w:val="008B5C8B"/>
    <w:rsid w:val="008B5C8E"/>
    <w:rsid w:val="008B5C96"/>
    <w:rsid w:val="008B5C9B"/>
    <w:rsid w:val="008B5CBC"/>
    <w:rsid w:val="008B5CCD"/>
    <w:rsid w:val="008B5CFB"/>
    <w:rsid w:val="008B5DB6"/>
    <w:rsid w:val="008B5DBC"/>
    <w:rsid w:val="008B5DC5"/>
    <w:rsid w:val="008B5E22"/>
    <w:rsid w:val="008B5E37"/>
    <w:rsid w:val="008B5E63"/>
    <w:rsid w:val="008B5E7F"/>
    <w:rsid w:val="008B5E90"/>
    <w:rsid w:val="008B5E9A"/>
    <w:rsid w:val="008B5EF3"/>
    <w:rsid w:val="008B5F44"/>
    <w:rsid w:val="008B5F78"/>
    <w:rsid w:val="008B5FEE"/>
    <w:rsid w:val="008B600A"/>
    <w:rsid w:val="008B6066"/>
    <w:rsid w:val="008B6090"/>
    <w:rsid w:val="008B60C6"/>
    <w:rsid w:val="008B6110"/>
    <w:rsid w:val="008B6171"/>
    <w:rsid w:val="008B619F"/>
    <w:rsid w:val="008B624E"/>
    <w:rsid w:val="008B6336"/>
    <w:rsid w:val="008B6424"/>
    <w:rsid w:val="008B643F"/>
    <w:rsid w:val="008B6447"/>
    <w:rsid w:val="008B648A"/>
    <w:rsid w:val="008B6594"/>
    <w:rsid w:val="008B65A8"/>
    <w:rsid w:val="008B6600"/>
    <w:rsid w:val="008B6627"/>
    <w:rsid w:val="008B6669"/>
    <w:rsid w:val="008B669A"/>
    <w:rsid w:val="008B66C9"/>
    <w:rsid w:val="008B67E2"/>
    <w:rsid w:val="008B67E9"/>
    <w:rsid w:val="008B6806"/>
    <w:rsid w:val="008B6852"/>
    <w:rsid w:val="008B68C5"/>
    <w:rsid w:val="008B69FE"/>
    <w:rsid w:val="008B6BDA"/>
    <w:rsid w:val="008B6BE2"/>
    <w:rsid w:val="008B6C1F"/>
    <w:rsid w:val="008B6CBC"/>
    <w:rsid w:val="008B6D55"/>
    <w:rsid w:val="008B6DAE"/>
    <w:rsid w:val="008B6DB1"/>
    <w:rsid w:val="008B6DBF"/>
    <w:rsid w:val="008B6EB4"/>
    <w:rsid w:val="008B6ED9"/>
    <w:rsid w:val="008B6EDF"/>
    <w:rsid w:val="008B6EF7"/>
    <w:rsid w:val="008B6FE9"/>
    <w:rsid w:val="008B7007"/>
    <w:rsid w:val="008B7016"/>
    <w:rsid w:val="008B718F"/>
    <w:rsid w:val="008B71EA"/>
    <w:rsid w:val="008B71FA"/>
    <w:rsid w:val="008B7242"/>
    <w:rsid w:val="008B725E"/>
    <w:rsid w:val="008B726F"/>
    <w:rsid w:val="008B7389"/>
    <w:rsid w:val="008B73AE"/>
    <w:rsid w:val="008B73F2"/>
    <w:rsid w:val="008B74AB"/>
    <w:rsid w:val="008B757B"/>
    <w:rsid w:val="008B7588"/>
    <w:rsid w:val="008B76B3"/>
    <w:rsid w:val="008B7700"/>
    <w:rsid w:val="008B7702"/>
    <w:rsid w:val="008B7707"/>
    <w:rsid w:val="008B7734"/>
    <w:rsid w:val="008B77E1"/>
    <w:rsid w:val="008B7857"/>
    <w:rsid w:val="008B78E1"/>
    <w:rsid w:val="008B7947"/>
    <w:rsid w:val="008B797A"/>
    <w:rsid w:val="008B7A06"/>
    <w:rsid w:val="008B7A08"/>
    <w:rsid w:val="008B7A46"/>
    <w:rsid w:val="008B7A75"/>
    <w:rsid w:val="008B7AD2"/>
    <w:rsid w:val="008B7ADF"/>
    <w:rsid w:val="008B7BD0"/>
    <w:rsid w:val="008B7C25"/>
    <w:rsid w:val="008B7C3D"/>
    <w:rsid w:val="008B7EDE"/>
    <w:rsid w:val="008B7F13"/>
    <w:rsid w:val="008B7F55"/>
    <w:rsid w:val="008B7FC0"/>
    <w:rsid w:val="008B7FD9"/>
    <w:rsid w:val="008C001C"/>
    <w:rsid w:val="008C008F"/>
    <w:rsid w:val="008C00CD"/>
    <w:rsid w:val="008C00F4"/>
    <w:rsid w:val="008C01CF"/>
    <w:rsid w:val="008C024D"/>
    <w:rsid w:val="008C024F"/>
    <w:rsid w:val="008C0253"/>
    <w:rsid w:val="008C0280"/>
    <w:rsid w:val="008C02DE"/>
    <w:rsid w:val="008C0306"/>
    <w:rsid w:val="008C0330"/>
    <w:rsid w:val="008C0484"/>
    <w:rsid w:val="008C048A"/>
    <w:rsid w:val="008C04E0"/>
    <w:rsid w:val="008C0589"/>
    <w:rsid w:val="008C05A4"/>
    <w:rsid w:val="008C05C1"/>
    <w:rsid w:val="008C05C3"/>
    <w:rsid w:val="008C0634"/>
    <w:rsid w:val="008C0677"/>
    <w:rsid w:val="008C068B"/>
    <w:rsid w:val="008C06DF"/>
    <w:rsid w:val="008C07CC"/>
    <w:rsid w:val="008C07D1"/>
    <w:rsid w:val="008C0841"/>
    <w:rsid w:val="008C0849"/>
    <w:rsid w:val="008C08C8"/>
    <w:rsid w:val="008C08D2"/>
    <w:rsid w:val="008C08ED"/>
    <w:rsid w:val="008C0918"/>
    <w:rsid w:val="008C09DD"/>
    <w:rsid w:val="008C0A46"/>
    <w:rsid w:val="008C0A5C"/>
    <w:rsid w:val="008C0AC6"/>
    <w:rsid w:val="008C0ADE"/>
    <w:rsid w:val="008C0AE0"/>
    <w:rsid w:val="008C0B1C"/>
    <w:rsid w:val="008C0BA4"/>
    <w:rsid w:val="008C0C08"/>
    <w:rsid w:val="008C0C0B"/>
    <w:rsid w:val="008C0C25"/>
    <w:rsid w:val="008C0CDE"/>
    <w:rsid w:val="008C0D6E"/>
    <w:rsid w:val="008C0D8F"/>
    <w:rsid w:val="008C0DE3"/>
    <w:rsid w:val="008C0DE4"/>
    <w:rsid w:val="008C0F38"/>
    <w:rsid w:val="008C0F39"/>
    <w:rsid w:val="008C0FA9"/>
    <w:rsid w:val="008C0FAF"/>
    <w:rsid w:val="008C10BD"/>
    <w:rsid w:val="008C10CF"/>
    <w:rsid w:val="008C1113"/>
    <w:rsid w:val="008C1143"/>
    <w:rsid w:val="008C1166"/>
    <w:rsid w:val="008C1169"/>
    <w:rsid w:val="008C117A"/>
    <w:rsid w:val="008C118B"/>
    <w:rsid w:val="008C1268"/>
    <w:rsid w:val="008C1285"/>
    <w:rsid w:val="008C12D7"/>
    <w:rsid w:val="008C1345"/>
    <w:rsid w:val="008C1413"/>
    <w:rsid w:val="008C144E"/>
    <w:rsid w:val="008C14B4"/>
    <w:rsid w:val="008C152D"/>
    <w:rsid w:val="008C1550"/>
    <w:rsid w:val="008C156E"/>
    <w:rsid w:val="008C157B"/>
    <w:rsid w:val="008C15EF"/>
    <w:rsid w:val="008C1600"/>
    <w:rsid w:val="008C165C"/>
    <w:rsid w:val="008C166D"/>
    <w:rsid w:val="008C17D7"/>
    <w:rsid w:val="008C17FC"/>
    <w:rsid w:val="008C1816"/>
    <w:rsid w:val="008C1897"/>
    <w:rsid w:val="008C18FA"/>
    <w:rsid w:val="008C193C"/>
    <w:rsid w:val="008C193D"/>
    <w:rsid w:val="008C1956"/>
    <w:rsid w:val="008C19A2"/>
    <w:rsid w:val="008C1A08"/>
    <w:rsid w:val="008C1A5C"/>
    <w:rsid w:val="008C1AC1"/>
    <w:rsid w:val="008C1B0D"/>
    <w:rsid w:val="008C1B24"/>
    <w:rsid w:val="008C1C13"/>
    <w:rsid w:val="008C1C6D"/>
    <w:rsid w:val="008C1CB1"/>
    <w:rsid w:val="008C1D19"/>
    <w:rsid w:val="008C1D97"/>
    <w:rsid w:val="008C1DB7"/>
    <w:rsid w:val="008C1E5B"/>
    <w:rsid w:val="008C1F50"/>
    <w:rsid w:val="008C1F67"/>
    <w:rsid w:val="008C1FD2"/>
    <w:rsid w:val="008C2007"/>
    <w:rsid w:val="008C2048"/>
    <w:rsid w:val="008C2170"/>
    <w:rsid w:val="008C217F"/>
    <w:rsid w:val="008C2190"/>
    <w:rsid w:val="008C21F2"/>
    <w:rsid w:val="008C21F6"/>
    <w:rsid w:val="008C2241"/>
    <w:rsid w:val="008C22C2"/>
    <w:rsid w:val="008C22C6"/>
    <w:rsid w:val="008C22DD"/>
    <w:rsid w:val="008C231F"/>
    <w:rsid w:val="008C2348"/>
    <w:rsid w:val="008C23CE"/>
    <w:rsid w:val="008C243D"/>
    <w:rsid w:val="008C246F"/>
    <w:rsid w:val="008C2476"/>
    <w:rsid w:val="008C24D6"/>
    <w:rsid w:val="008C25C5"/>
    <w:rsid w:val="008C266B"/>
    <w:rsid w:val="008C26E6"/>
    <w:rsid w:val="008C271F"/>
    <w:rsid w:val="008C27A0"/>
    <w:rsid w:val="008C27CE"/>
    <w:rsid w:val="008C27F8"/>
    <w:rsid w:val="008C282D"/>
    <w:rsid w:val="008C28A8"/>
    <w:rsid w:val="008C28B5"/>
    <w:rsid w:val="008C28C2"/>
    <w:rsid w:val="008C290C"/>
    <w:rsid w:val="008C2912"/>
    <w:rsid w:val="008C29EC"/>
    <w:rsid w:val="008C2A05"/>
    <w:rsid w:val="008C2A28"/>
    <w:rsid w:val="008C2A68"/>
    <w:rsid w:val="008C2A92"/>
    <w:rsid w:val="008C2B96"/>
    <w:rsid w:val="008C2C63"/>
    <w:rsid w:val="008C2C66"/>
    <w:rsid w:val="008C2CA9"/>
    <w:rsid w:val="008C2CE7"/>
    <w:rsid w:val="008C2D37"/>
    <w:rsid w:val="008C2DA7"/>
    <w:rsid w:val="008C2E67"/>
    <w:rsid w:val="008C2EC9"/>
    <w:rsid w:val="008C2F26"/>
    <w:rsid w:val="008C2FCC"/>
    <w:rsid w:val="008C2FF3"/>
    <w:rsid w:val="008C300C"/>
    <w:rsid w:val="008C3016"/>
    <w:rsid w:val="008C301C"/>
    <w:rsid w:val="008C305D"/>
    <w:rsid w:val="008C3060"/>
    <w:rsid w:val="008C3075"/>
    <w:rsid w:val="008C318C"/>
    <w:rsid w:val="008C3191"/>
    <w:rsid w:val="008C31BE"/>
    <w:rsid w:val="008C31C5"/>
    <w:rsid w:val="008C324B"/>
    <w:rsid w:val="008C3282"/>
    <w:rsid w:val="008C32A0"/>
    <w:rsid w:val="008C330F"/>
    <w:rsid w:val="008C3363"/>
    <w:rsid w:val="008C33DC"/>
    <w:rsid w:val="008C3401"/>
    <w:rsid w:val="008C3436"/>
    <w:rsid w:val="008C3534"/>
    <w:rsid w:val="008C359F"/>
    <w:rsid w:val="008C35BA"/>
    <w:rsid w:val="008C35DE"/>
    <w:rsid w:val="008C363E"/>
    <w:rsid w:val="008C3655"/>
    <w:rsid w:val="008C366E"/>
    <w:rsid w:val="008C3686"/>
    <w:rsid w:val="008C36E5"/>
    <w:rsid w:val="008C37FA"/>
    <w:rsid w:val="008C3800"/>
    <w:rsid w:val="008C382E"/>
    <w:rsid w:val="008C384F"/>
    <w:rsid w:val="008C3856"/>
    <w:rsid w:val="008C389D"/>
    <w:rsid w:val="008C38C2"/>
    <w:rsid w:val="008C392F"/>
    <w:rsid w:val="008C3987"/>
    <w:rsid w:val="008C39C8"/>
    <w:rsid w:val="008C39E3"/>
    <w:rsid w:val="008C39E6"/>
    <w:rsid w:val="008C3A7C"/>
    <w:rsid w:val="008C3ABA"/>
    <w:rsid w:val="008C3B4B"/>
    <w:rsid w:val="008C3B95"/>
    <w:rsid w:val="008C3BB6"/>
    <w:rsid w:val="008C3C0C"/>
    <w:rsid w:val="008C3C59"/>
    <w:rsid w:val="008C3C5F"/>
    <w:rsid w:val="008C3CFF"/>
    <w:rsid w:val="008C3D91"/>
    <w:rsid w:val="008C3DB4"/>
    <w:rsid w:val="008C3DBA"/>
    <w:rsid w:val="008C3E51"/>
    <w:rsid w:val="008C3E92"/>
    <w:rsid w:val="008C3F9A"/>
    <w:rsid w:val="008C4027"/>
    <w:rsid w:val="008C405C"/>
    <w:rsid w:val="008C40C4"/>
    <w:rsid w:val="008C41B1"/>
    <w:rsid w:val="008C428A"/>
    <w:rsid w:val="008C428C"/>
    <w:rsid w:val="008C428D"/>
    <w:rsid w:val="008C429C"/>
    <w:rsid w:val="008C42A2"/>
    <w:rsid w:val="008C4349"/>
    <w:rsid w:val="008C4457"/>
    <w:rsid w:val="008C4467"/>
    <w:rsid w:val="008C44A9"/>
    <w:rsid w:val="008C4524"/>
    <w:rsid w:val="008C454B"/>
    <w:rsid w:val="008C4552"/>
    <w:rsid w:val="008C4690"/>
    <w:rsid w:val="008C46C8"/>
    <w:rsid w:val="008C4721"/>
    <w:rsid w:val="008C4776"/>
    <w:rsid w:val="008C4820"/>
    <w:rsid w:val="008C484F"/>
    <w:rsid w:val="008C4884"/>
    <w:rsid w:val="008C48F6"/>
    <w:rsid w:val="008C48FE"/>
    <w:rsid w:val="008C497D"/>
    <w:rsid w:val="008C49CE"/>
    <w:rsid w:val="008C4B3B"/>
    <w:rsid w:val="008C4C17"/>
    <w:rsid w:val="008C4C5C"/>
    <w:rsid w:val="008C4C79"/>
    <w:rsid w:val="008C4C94"/>
    <w:rsid w:val="008C4CC1"/>
    <w:rsid w:val="008C4CDB"/>
    <w:rsid w:val="008C4E5C"/>
    <w:rsid w:val="008C4EB5"/>
    <w:rsid w:val="008C4EFC"/>
    <w:rsid w:val="008C4F20"/>
    <w:rsid w:val="008C4F5E"/>
    <w:rsid w:val="008C4FA7"/>
    <w:rsid w:val="008C50FC"/>
    <w:rsid w:val="008C5102"/>
    <w:rsid w:val="008C511C"/>
    <w:rsid w:val="008C5137"/>
    <w:rsid w:val="008C51B1"/>
    <w:rsid w:val="008C520E"/>
    <w:rsid w:val="008C526E"/>
    <w:rsid w:val="008C527E"/>
    <w:rsid w:val="008C5284"/>
    <w:rsid w:val="008C5311"/>
    <w:rsid w:val="008C5366"/>
    <w:rsid w:val="008C53AC"/>
    <w:rsid w:val="008C544E"/>
    <w:rsid w:val="008C5453"/>
    <w:rsid w:val="008C557F"/>
    <w:rsid w:val="008C558A"/>
    <w:rsid w:val="008C567F"/>
    <w:rsid w:val="008C5716"/>
    <w:rsid w:val="008C57A9"/>
    <w:rsid w:val="008C57D6"/>
    <w:rsid w:val="008C57FD"/>
    <w:rsid w:val="008C5829"/>
    <w:rsid w:val="008C5886"/>
    <w:rsid w:val="008C597F"/>
    <w:rsid w:val="008C5B32"/>
    <w:rsid w:val="008C5BCC"/>
    <w:rsid w:val="008C5BD2"/>
    <w:rsid w:val="008C5C36"/>
    <w:rsid w:val="008C5E08"/>
    <w:rsid w:val="008C5E7D"/>
    <w:rsid w:val="008C5EB9"/>
    <w:rsid w:val="008C5F7C"/>
    <w:rsid w:val="008C5F83"/>
    <w:rsid w:val="008C5FD8"/>
    <w:rsid w:val="008C5FF4"/>
    <w:rsid w:val="008C6055"/>
    <w:rsid w:val="008C607B"/>
    <w:rsid w:val="008C607F"/>
    <w:rsid w:val="008C608D"/>
    <w:rsid w:val="008C6098"/>
    <w:rsid w:val="008C60C1"/>
    <w:rsid w:val="008C60FF"/>
    <w:rsid w:val="008C615E"/>
    <w:rsid w:val="008C616F"/>
    <w:rsid w:val="008C617F"/>
    <w:rsid w:val="008C61D0"/>
    <w:rsid w:val="008C622B"/>
    <w:rsid w:val="008C6246"/>
    <w:rsid w:val="008C62D1"/>
    <w:rsid w:val="008C62D2"/>
    <w:rsid w:val="008C631A"/>
    <w:rsid w:val="008C63E6"/>
    <w:rsid w:val="008C64E4"/>
    <w:rsid w:val="008C64E8"/>
    <w:rsid w:val="008C6500"/>
    <w:rsid w:val="008C6593"/>
    <w:rsid w:val="008C65E1"/>
    <w:rsid w:val="008C665E"/>
    <w:rsid w:val="008C671D"/>
    <w:rsid w:val="008C67C9"/>
    <w:rsid w:val="008C680B"/>
    <w:rsid w:val="008C6819"/>
    <w:rsid w:val="008C6894"/>
    <w:rsid w:val="008C68E4"/>
    <w:rsid w:val="008C6A96"/>
    <w:rsid w:val="008C6AA5"/>
    <w:rsid w:val="008C6AB1"/>
    <w:rsid w:val="008C6B59"/>
    <w:rsid w:val="008C6B5F"/>
    <w:rsid w:val="008C6B6C"/>
    <w:rsid w:val="008C6B75"/>
    <w:rsid w:val="008C6BCC"/>
    <w:rsid w:val="008C6C35"/>
    <w:rsid w:val="008C6C84"/>
    <w:rsid w:val="008C6CC8"/>
    <w:rsid w:val="008C6DCB"/>
    <w:rsid w:val="008C6DCE"/>
    <w:rsid w:val="008C6E5E"/>
    <w:rsid w:val="008C6E6B"/>
    <w:rsid w:val="008C6EBD"/>
    <w:rsid w:val="008C6EFB"/>
    <w:rsid w:val="008C6F01"/>
    <w:rsid w:val="008C6F38"/>
    <w:rsid w:val="008C6F52"/>
    <w:rsid w:val="008C709F"/>
    <w:rsid w:val="008C70E7"/>
    <w:rsid w:val="008C712C"/>
    <w:rsid w:val="008C716E"/>
    <w:rsid w:val="008C7213"/>
    <w:rsid w:val="008C724E"/>
    <w:rsid w:val="008C724F"/>
    <w:rsid w:val="008C7271"/>
    <w:rsid w:val="008C7275"/>
    <w:rsid w:val="008C727E"/>
    <w:rsid w:val="008C728A"/>
    <w:rsid w:val="008C72B0"/>
    <w:rsid w:val="008C735A"/>
    <w:rsid w:val="008C737C"/>
    <w:rsid w:val="008C7432"/>
    <w:rsid w:val="008C74E4"/>
    <w:rsid w:val="008C74F3"/>
    <w:rsid w:val="008C7511"/>
    <w:rsid w:val="008C753E"/>
    <w:rsid w:val="008C756C"/>
    <w:rsid w:val="008C7577"/>
    <w:rsid w:val="008C75B3"/>
    <w:rsid w:val="008C763E"/>
    <w:rsid w:val="008C76BB"/>
    <w:rsid w:val="008C76E0"/>
    <w:rsid w:val="008C7700"/>
    <w:rsid w:val="008C7819"/>
    <w:rsid w:val="008C7861"/>
    <w:rsid w:val="008C7866"/>
    <w:rsid w:val="008C7894"/>
    <w:rsid w:val="008C793F"/>
    <w:rsid w:val="008C7945"/>
    <w:rsid w:val="008C79A2"/>
    <w:rsid w:val="008C79A4"/>
    <w:rsid w:val="008C7A03"/>
    <w:rsid w:val="008C7A8E"/>
    <w:rsid w:val="008C7ABE"/>
    <w:rsid w:val="008C7ACA"/>
    <w:rsid w:val="008C7ACF"/>
    <w:rsid w:val="008C7AF1"/>
    <w:rsid w:val="008C7B1C"/>
    <w:rsid w:val="008C7B29"/>
    <w:rsid w:val="008C7BCB"/>
    <w:rsid w:val="008C7C44"/>
    <w:rsid w:val="008C7C4B"/>
    <w:rsid w:val="008C7D0D"/>
    <w:rsid w:val="008C7D28"/>
    <w:rsid w:val="008C7D58"/>
    <w:rsid w:val="008C7DC7"/>
    <w:rsid w:val="008C7DCA"/>
    <w:rsid w:val="008C7E21"/>
    <w:rsid w:val="008C7E65"/>
    <w:rsid w:val="008C7E74"/>
    <w:rsid w:val="008C7E78"/>
    <w:rsid w:val="008C7F1C"/>
    <w:rsid w:val="008C7F2D"/>
    <w:rsid w:val="008C7FAC"/>
    <w:rsid w:val="008C7FBA"/>
    <w:rsid w:val="008D0040"/>
    <w:rsid w:val="008D008C"/>
    <w:rsid w:val="008D00FE"/>
    <w:rsid w:val="008D021A"/>
    <w:rsid w:val="008D0229"/>
    <w:rsid w:val="008D026B"/>
    <w:rsid w:val="008D026E"/>
    <w:rsid w:val="008D0298"/>
    <w:rsid w:val="008D0308"/>
    <w:rsid w:val="008D030C"/>
    <w:rsid w:val="008D0449"/>
    <w:rsid w:val="008D04BC"/>
    <w:rsid w:val="008D0510"/>
    <w:rsid w:val="008D05DF"/>
    <w:rsid w:val="008D0650"/>
    <w:rsid w:val="008D06E6"/>
    <w:rsid w:val="008D06EA"/>
    <w:rsid w:val="008D071C"/>
    <w:rsid w:val="008D072E"/>
    <w:rsid w:val="008D0840"/>
    <w:rsid w:val="008D0895"/>
    <w:rsid w:val="008D08C5"/>
    <w:rsid w:val="008D08CB"/>
    <w:rsid w:val="008D09DC"/>
    <w:rsid w:val="008D0AA6"/>
    <w:rsid w:val="008D0B7F"/>
    <w:rsid w:val="008D0BFE"/>
    <w:rsid w:val="008D0C2C"/>
    <w:rsid w:val="008D0C54"/>
    <w:rsid w:val="008D0D04"/>
    <w:rsid w:val="008D0D16"/>
    <w:rsid w:val="008D0D69"/>
    <w:rsid w:val="008D0D84"/>
    <w:rsid w:val="008D0EAE"/>
    <w:rsid w:val="008D0EDC"/>
    <w:rsid w:val="008D0EF3"/>
    <w:rsid w:val="008D0F11"/>
    <w:rsid w:val="008D0FA9"/>
    <w:rsid w:val="008D0FB8"/>
    <w:rsid w:val="008D1033"/>
    <w:rsid w:val="008D1097"/>
    <w:rsid w:val="008D10C1"/>
    <w:rsid w:val="008D1106"/>
    <w:rsid w:val="008D118B"/>
    <w:rsid w:val="008D119C"/>
    <w:rsid w:val="008D11D4"/>
    <w:rsid w:val="008D11FF"/>
    <w:rsid w:val="008D140B"/>
    <w:rsid w:val="008D1427"/>
    <w:rsid w:val="008D1497"/>
    <w:rsid w:val="008D14E4"/>
    <w:rsid w:val="008D155C"/>
    <w:rsid w:val="008D158C"/>
    <w:rsid w:val="008D15D6"/>
    <w:rsid w:val="008D1683"/>
    <w:rsid w:val="008D173E"/>
    <w:rsid w:val="008D1798"/>
    <w:rsid w:val="008D179D"/>
    <w:rsid w:val="008D17B6"/>
    <w:rsid w:val="008D182D"/>
    <w:rsid w:val="008D1833"/>
    <w:rsid w:val="008D188E"/>
    <w:rsid w:val="008D18CB"/>
    <w:rsid w:val="008D19D7"/>
    <w:rsid w:val="008D1A09"/>
    <w:rsid w:val="008D1B0F"/>
    <w:rsid w:val="008D1B15"/>
    <w:rsid w:val="008D1B30"/>
    <w:rsid w:val="008D1B95"/>
    <w:rsid w:val="008D1BF3"/>
    <w:rsid w:val="008D1C21"/>
    <w:rsid w:val="008D1C28"/>
    <w:rsid w:val="008D1C35"/>
    <w:rsid w:val="008D1C3E"/>
    <w:rsid w:val="008D1C66"/>
    <w:rsid w:val="008D1D0D"/>
    <w:rsid w:val="008D1D67"/>
    <w:rsid w:val="008D1EBD"/>
    <w:rsid w:val="008D2063"/>
    <w:rsid w:val="008D20DD"/>
    <w:rsid w:val="008D22BA"/>
    <w:rsid w:val="008D22EC"/>
    <w:rsid w:val="008D2355"/>
    <w:rsid w:val="008D2362"/>
    <w:rsid w:val="008D23AF"/>
    <w:rsid w:val="008D23B0"/>
    <w:rsid w:val="008D23DA"/>
    <w:rsid w:val="008D241F"/>
    <w:rsid w:val="008D2429"/>
    <w:rsid w:val="008D2450"/>
    <w:rsid w:val="008D246E"/>
    <w:rsid w:val="008D2471"/>
    <w:rsid w:val="008D24D4"/>
    <w:rsid w:val="008D24E8"/>
    <w:rsid w:val="008D2543"/>
    <w:rsid w:val="008D2547"/>
    <w:rsid w:val="008D2554"/>
    <w:rsid w:val="008D2682"/>
    <w:rsid w:val="008D26B8"/>
    <w:rsid w:val="008D273F"/>
    <w:rsid w:val="008D278A"/>
    <w:rsid w:val="008D27CD"/>
    <w:rsid w:val="008D27FA"/>
    <w:rsid w:val="008D28BB"/>
    <w:rsid w:val="008D28D3"/>
    <w:rsid w:val="008D2902"/>
    <w:rsid w:val="008D2AC8"/>
    <w:rsid w:val="008D2B8C"/>
    <w:rsid w:val="008D2B95"/>
    <w:rsid w:val="008D2BA1"/>
    <w:rsid w:val="008D2BBA"/>
    <w:rsid w:val="008D2BBE"/>
    <w:rsid w:val="008D2BC7"/>
    <w:rsid w:val="008D2C0D"/>
    <w:rsid w:val="008D2C1F"/>
    <w:rsid w:val="008D2C5E"/>
    <w:rsid w:val="008D2C98"/>
    <w:rsid w:val="008D2D37"/>
    <w:rsid w:val="008D2D6F"/>
    <w:rsid w:val="008D2E49"/>
    <w:rsid w:val="008D2F17"/>
    <w:rsid w:val="008D3076"/>
    <w:rsid w:val="008D3092"/>
    <w:rsid w:val="008D30A3"/>
    <w:rsid w:val="008D30C3"/>
    <w:rsid w:val="008D3118"/>
    <w:rsid w:val="008D31BD"/>
    <w:rsid w:val="008D320E"/>
    <w:rsid w:val="008D326E"/>
    <w:rsid w:val="008D32C6"/>
    <w:rsid w:val="008D33C1"/>
    <w:rsid w:val="008D33D7"/>
    <w:rsid w:val="008D340E"/>
    <w:rsid w:val="008D348F"/>
    <w:rsid w:val="008D34BB"/>
    <w:rsid w:val="008D354D"/>
    <w:rsid w:val="008D356C"/>
    <w:rsid w:val="008D35D7"/>
    <w:rsid w:val="008D35F7"/>
    <w:rsid w:val="008D3608"/>
    <w:rsid w:val="008D3669"/>
    <w:rsid w:val="008D36AD"/>
    <w:rsid w:val="008D37AB"/>
    <w:rsid w:val="008D37C8"/>
    <w:rsid w:val="008D37D1"/>
    <w:rsid w:val="008D38A5"/>
    <w:rsid w:val="008D39DF"/>
    <w:rsid w:val="008D3A46"/>
    <w:rsid w:val="008D3AB7"/>
    <w:rsid w:val="008D3B64"/>
    <w:rsid w:val="008D3BA0"/>
    <w:rsid w:val="008D3BCD"/>
    <w:rsid w:val="008D3C1C"/>
    <w:rsid w:val="008D3CE5"/>
    <w:rsid w:val="008D3CF8"/>
    <w:rsid w:val="008D3D5E"/>
    <w:rsid w:val="008D3D8B"/>
    <w:rsid w:val="008D3D90"/>
    <w:rsid w:val="008D3ED0"/>
    <w:rsid w:val="008D3EDA"/>
    <w:rsid w:val="008D3F6E"/>
    <w:rsid w:val="008D4039"/>
    <w:rsid w:val="008D4068"/>
    <w:rsid w:val="008D40E5"/>
    <w:rsid w:val="008D4144"/>
    <w:rsid w:val="008D41B6"/>
    <w:rsid w:val="008D41C5"/>
    <w:rsid w:val="008D41FD"/>
    <w:rsid w:val="008D4207"/>
    <w:rsid w:val="008D4216"/>
    <w:rsid w:val="008D4235"/>
    <w:rsid w:val="008D42C6"/>
    <w:rsid w:val="008D435C"/>
    <w:rsid w:val="008D43CD"/>
    <w:rsid w:val="008D4416"/>
    <w:rsid w:val="008D44B1"/>
    <w:rsid w:val="008D46CE"/>
    <w:rsid w:val="008D47F3"/>
    <w:rsid w:val="008D49B5"/>
    <w:rsid w:val="008D49ED"/>
    <w:rsid w:val="008D4A2E"/>
    <w:rsid w:val="008D4A7D"/>
    <w:rsid w:val="008D4A86"/>
    <w:rsid w:val="008D4A89"/>
    <w:rsid w:val="008D4C68"/>
    <w:rsid w:val="008D4CA5"/>
    <w:rsid w:val="008D4CBD"/>
    <w:rsid w:val="008D4E8A"/>
    <w:rsid w:val="008D4E9B"/>
    <w:rsid w:val="008D4F0F"/>
    <w:rsid w:val="008D4F35"/>
    <w:rsid w:val="008D4FB7"/>
    <w:rsid w:val="008D4FBF"/>
    <w:rsid w:val="008D4FD5"/>
    <w:rsid w:val="008D5003"/>
    <w:rsid w:val="008D5046"/>
    <w:rsid w:val="008D5134"/>
    <w:rsid w:val="008D51E8"/>
    <w:rsid w:val="008D525B"/>
    <w:rsid w:val="008D52E2"/>
    <w:rsid w:val="008D52F2"/>
    <w:rsid w:val="008D53B2"/>
    <w:rsid w:val="008D541E"/>
    <w:rsid w:val="008D542B"/>
    <w:rsid w:val="008D542F"/>
    <w:rsid w:val="008D5435"/>
    <w:rsid w:val="008D5485"/>
    <w:rsid w:val="008D54DB"/>
    <w:rsid w:val="008D54ED"/>
    <w:rsid w:val="008D5551"/>
    <w:rsid w:val="008D5588"/>
    <w:rsid w:val="008D559B"/>
    <w:rsid w:val="008D55B6"/>
    <w:rsid w:val="008D55B7"/>
    <w:rsid w:val="008D55D1"/>
    <w:rsid w:val="008D5618"/>
    <w:rsid w:val="008D5633"/>
    <w:rsid w:val="008D56E2"/>
    <w:rsid w:val="008D570E"/>
    <w:rsid w:val="008D579E"/>
    <w:rsid w:val="008D57B9"/>
    <w:rsid w:val="008D587D"/>
    <w:rsid w:val="008D589E"/>
    <w:rsid w:val="008D58C8"/>
    <w:rsid w:val="008D58CF"/>
    <w:rsid w:val="008D5932"/>
    <w:rsid w:val="008D59C8"/>
    <w:rsid w:val="008D5A09"/>
    <w:rsid w:val="008D5A1F"/>
    <w:rsid w:val="008D5B13"/>
    <w:rsid w:val="008D5B18"/>
    <w:rsid w:val="008D5B2A"/>
    <w:rsid w:val="008D5B4B"/>
    <w:rsid w:val="008D5B95"/>
    <w:rsid w:val="008D5BB6"/>
    <w:rsid w:val="008D5C95"/>
    <w:rsid w:val="008D5CD9"/>
    <w:rsid w:val="008D5D25"/>
    <w:rsid w:val="008D5D44"/>
    <w:rsid w:val="008D5D5B"/>
    <w:rsid w:val="008D5DB1"/>
    <w:rsid w:val="008D5DD6"/>
    <w:rsid w:val="008D5EA0"/>
    <w:rsid w:val="008D5EC9"/>
    <w:rsid w:val="008D5EF3"/>
    <w:rsid w:val="008D5EF6"/>
    <w:rsid w:val="008D5F27"/>
    <w:rsid w:val="008D5F43"/>
    <w:rsid w:val="008D5FA4"/>
    <w:rsid w:val="008D6084"/>
    <w:rsid w:val="008D60A1"/>
    <w:rsid w:val="008D60B2"/>
    <w:rsid w:val="008D60C7"/>
    <w:rsid w:val="008D6139"/>
    <w:rsid w:val="008D61F9"/>
    <w:rsid w:val="008D624D"/>
    <w:rsid w:val="008D6289"/>
    <w:rsid w:val="008D62B5"/>
    <w:rsid w:val="008D62BC"/>
    <w:rsid w:val="008D62BE"/>
    <w:rsid w:val="008D62DB"/>
    <w:rsid w:val="008D631A"/>
    <w:rsid w:val="008D6333"/>
    <w:rsid w:val="008D635E"/>
    <w:rsid w:val="008D63BA"/>
    <w:rsid w:val="008D63DA"/>
    <w:rsid w:val="008D64E5"/>
    <w:rsid w:val="008D652A"/>
    <w:rsid w:val="008D655C"/>
    <w:rsid w:val="008D6565"/>
    <w:rsid w:val="008D661F"/>
    <w:rsid w:val="008D669A"/>
    <w:rsid w:val="008D66D8"/>
    <w:rsid w:val="008D67B7"/>
    <w:rsid w:val="008D6838"/>
    <w:rsid w:val="008D6941"/>
    <w:rsid w:val="008D6951"/>
    <w:rsid w:val="008D6A00"/>
    <w:rsid w:val="008D6AB2"/>
    <w:rsid w:val="008D6B43"/>
    <w:rsid w:val="008D6CAA"/>
    <w:rsid w:val="008D6D96"/>
    <w:rsid w:val="008D6E35"/>
    <w:rsid w:val="008D6E6F"/>
    <w:rsid w:val="008D6E8F"/>
    <w:rsid w:val="008D6EC3"/>
    <w:rsid w:val="008D6EE5"/>
    <w:rsid w:val="008D6FA3"/>
    <w:rsid w:val="008D6FD8"/>
    <w:rsid w:val="008D701A"/>
    <w:rsid w:val="008D70AB"/>
    <w:rsid w:val="008D70C0"/>
    <w:rsid w:val="008D70D2"/>
    <w:rsid w:val="008D7105"/>
    <w:rsid w:val="008D710A"/>
    <w:rsid w:val="008D72A5"/>
    <w:rsid w:val="008D7322"/>
    <w:rsid w:val="008D7327"/>
    <w:rsid w:val="008D7365"/>
    <w:rsid w:val="008D74B3"/>
    <w:rsid w:val="008D74DB"/>
    <w:rsid w:val="008D7517"/>
    <w:rsid w:val="008D7560"/>
    <w:rsid w:val="008D757D"/>
    <w:rsid w:val="008D7613"/>
    <w:rsid w:val="008D768F"/>
    <w:rsid w:val="008D7712"/>
    <w:rsid w:val="008D7731"/>
    <w:rsid w:val="008D7781"/>
    <w:rsid w:val="008D77A5"/>
    <w:rsid w:val="008D7816"/>
    <w:rsid w:val="008D7858"/>
    <w:rsid w:val="008D786C"/>
    <w:rsid w:val="008D7A29"/>
    <w:rsid w:val="008D7B4A"/>
    <w:rsid w:val="008D7B4B"/>
    <w:rsid w:val="008D7B92"/>
    <w:rsid w:val="008D7BD9"/>
    <w:rsid w:val="008D7BE8"/>
    <w:rsid w:val="008D7D74"/>
    <w:rsid w:val="008D7DB2"/>
    <w:rsid w:val="008D7DE5"/>
    <w:rsid w:val="008D7E95"/>
    <w:rsid w:val="008D7FA4"/>
    <w:rsid w:val="008D7FBF"/>
    <w:rsid w:val="008D7FC5"/>
    <w:rsid w:val="008D7FCD"/>
    <w:rsid w:val="008E00A6"/>
    <w:rsid w:val="008E00CA"/>
    <w:rsid w:val="008E00D5"/>
    <w:rsid w:val="008E00DD"/>
    <w:rsid w:val="008E00F4"/>
    <w:rsid w:val="008E0108"/>
    <w:rsid w:val="008E014B"/>
    <w:rsid w:val="008E0157"/>
    <w:rsid w:val="008E0185"/>
    <w:rsid w:val="008E0192"/>
    <w:rsid w:val="008E019C"/>
    <w:rsid w:val="008E01A8"/>
    <w:rsid w:val="008E01B9"/>
    <w:rsid w:val="008E01F6"/>
    <w:rsid w:val="008E0208"/>
    <w:rsid w:val="008E021B"/>
    <w:rsid w:val="008E0272"/>
    <w:rsid w:val="008E0273"/>
    <w:rsid w:val="008E02A3"/>
    <w:rsid w:val="008E0301"/>
    <w:rsid w:val="008E0382"/>
    <w:rsid w:val="008E039F"/>
    <w:rsid w:val="008E03F8"/>
    <w:rsid w:val="008E045F"/>
    <w:rsid w:val="008E0547"/>
    <w:rsid w:val="008E059B"/>
    <w:rsid w:val="008E05B8"/>
    <w:rsid w:val="008E0600"/>
    <w:rsid w:val="008E0736"/>
    <w:rsid w:val="008E075D"/>
    <w:rsid w:val="008E079A"/>
    <w:rsid w:val="008E07CE"/>
    <w:rsid w:val="008E0816"/>
    <w:rsid w:val="008E0891"/>
    <w:rsid w:val="008E09D8"/>
    <w:rsid w:val="008E0A5D"/>
    <w:rsid w:val="008E0B50"/>
    <w:rsid w:val="008E0B5A"/>
    <w:rsid w:val="008E0B65"/>
    <w:rsid w:val="008E0B89"/>
    <w:rsid w:val="008E0C07"/>
    <w:rsid w:val="008E0C82"/>
    <w:rsid w:val="008E0D0E"/>
    <w:rsid w:val="008E0E4E"/>
    <w:rsid w:val="008E0F4A"/>
    <w:rsid w:val="008E0FD4"/>
    <w:rsid w:val="008E1033"/>
    <w:rsid w:val="008E1087"/>
    <w:rsid w:val="008E1221"/>
    <w:rsid w:val="008E1234"/>
    <w:rsid w:val="008E12CB"/>
    <w:rsid w:val="008E1307"/>
    <w:rsid w:val="008E130C"/>
    <w:rsid w:val="008E1327"/>
    <w:rsid w:val="008E13FE"/>
    <w:rsid w:val="008E1425"/>
    <w:rsid w:val="008E1475"/>
    <w:rsid w:val="008E14E9"/>
    <w:rsid w:val="008E1529"/>
    <w:rsid w:val="008E1539"/>
    <w:rsid w:val="008E1549"/>
    <w:rsid w:val="008E15AE"/>
    <w:rsid w:val="008E164A"/>
    <w:rsid w:val="008E16C6"/>
    <w:rsid w:val="008E173A"/>
    <w:rsid w:val="008E17E7"/>
    <w:rsid w:val="008E17F5"/>
    <w:rsid w:val="008E1840"/>
    <w:rsid w:val="008E187A"/>
    <w:rsid w:val="008E1889"/>
    <w:rsid w:val="008E1892"/>
    <w:rsid w:val="008E18A7"/>
    <w:rsid w:val="008E18F6"/>
    <w:rsid w:val="008E194B"/>
    <w:rsid w:val="008E1982"/>
    <w:rsid w:val="008E1988"/>
    <w:rsid w:val="008E19B4"/>
    <w:rsid w:val="008E1A06"/>
    <w:rsid w:val="008E1B81"/>
    <w:rsid w:val="008E1C1A"/>
    <w:rsid w:val="008E1C2B"/>
    <w:rsid w:val="008E1C47"/>
    <w:rsid w:val="008E1C6A"/>
    <w:rsid w:val="008E1CAF"/>
    <w:rsid w:val="008E1DCC"/>
    <w:rsid w:val="008E1ED9"/>
    <w:rsid w:val="008E1EED"/>
    <w:rsid w:val="008E1F2A"/>
    <w:rsid w:val="008E1F55"/>
    <w:rsid w:val="008E1FEE"/>
    <w:rsid w:val="008E20BD"/>
    <w:rsid w:val="008E20DB"/>
    <w:rsid w:val="008E20F4"/>
    <w:rsid w:val="008E20F9"/>
    <w:rsid w:val="008E215A"/>
    <w:rsid w:val="008E2198"/>
    <w:rsid w:val="008E21AF"/>
    <w:rsid w:val="008E223E"/>
    <w:rsid w:val="008E224E"/>
    <w:rsid w:val="008E227F"/>
    <w:rsid w:val="008E22F5"/>
    <w:rsid w:val="008E2381"/>
    <w:rsid w:val="008E23E3"/>
    <w:rsid w:val="008E23F6"/>
    <w:rsid w:val="008E2405"/>
    <w:rsid w:val="008E2419"/>
    <w:rsid w:val="008E245A"/>
    <w:rsid w:val="008E25CE"/>
    <w:rsid w:val="008E271F"/>
    <w:rsid w:val="008E273B"/>
    <w:rsid w:val="008E2754"/>
    <w:rsid w:val="008E27B3"/>
    <w:rsid w:val="008E2838"/>
    <w:rsid w:val="008E2863"/>
    <w:rsid w:val="008E28A7"/>
    <w:rsid w:val="008E28CB"/>
    <w:rsid w:val="008E2912"/>
    <w:rsid w:val="008E29B2"/>
    <w:rsid w:val="008E29B7"/>
    <w:rsid w:val="008E29BE"/>
    <w:rsid w:val="008E29E6"/>
    <w:rsid w:val="008E2A05"/>
    <w:rsid w:val="008E2AD3"/>
    <w:rsid w:val="008E2B20"/>
    <w:rsid w:val="008E2B31"/>
    <w:rsid w:val="008E2B3F"/>
    <w:rsid w:val="008E2B43"/>
    <w:rsid w:val="008E2BA1"/>
    <w:rsid w:val="008E2C12"/>
    <w:rsid w:val="008E2C99"/>
    <w:rsid w:val="008E2D89"/>
    <w:rsid w:val="008E2DB4"/>
    <w:rsid w:val="008E2DB5"/>
    <w:rsid w:val="008E2E23"/>
    <w:rsid w:val="008E2EC8"/>
    <w:rsid w:val="008E2F02"/>
    <w:rsid w:val="008E2F10"/>
    <w:rsid w:val="008E2FA6"/>
    <w:rsid w:val="008E3143"/>
    <w:rsid w:val="008E3191"/>
    <w:rsid w:val="008E3210"/>
    <w:rsid w:val="008E322E"/>
    <w:rsid w:val="008E3276"/>
    <w:rsid w:val="008E3308"/>
    <w:rsid w:val="008E339A"/>
    <w:rsid w:val="008E341F"/>
    <w:rsid w:val="008E342B"/>
    <w:rsid w:val="008E343F"/>
    <w:rsid w:val="008E344A"/>
    <w:rsid w:val="008E3459"/>
    <w:rsid w:val="008E346D"/>
    <w:rsid w:val="008E348C"/>
    <w:rsid w:val="008E3491"/>
    <w:rsid w:val="008E34AD"/>
    <w:rsid w:val="008E34E7"/>
    <w:rsid w:val="008E3500"/>
    <w:rsid w:val="008E3585"/>
    <w:rsid w:val="008E35B3"/>
    <w:rsid w:val="008E35D7"/>
    <w:rsid w:val="008E3605"/>
    <w:rsid w:val="008E360F"/>
    <w:rsid w:val="008E3616"/>
    <w:rsid w:val="008E361F"/>
    <w:rsid w:val="008E3634"/>
    <w:rsid w:val="008E3683"/>
    <w:rsid w:val="008E377E"/>
    <w:rsid w:val="008E3789"/>
    <w:rsid w:val="008E380F"/>
    <w:rsid w:val="008E3879"/>
    <w:rsid w:val="008E3946"/>
    <w:rsid w:val="008E39B6"/>
    <w:rsid w:val="008E3A77"/>
    <w:rsid w:val="008E3A9E"/>
    <w:rsid w:val="008E3B02"/>
    <w:rsid w:val="008E3B56"/>
    <w:rsid w:val="008E3C15"/>
    <w:rsid w:val="008E3C88"/>
    <w:rsid w:val="008E3D65"/>
    <w:rsid w:val="008E3DDD"/>
    <w:rsid w:val="008E3DE8"/>
    <w:rsid w:val="008E3DF9"/>
    <w:rsid w:val="008E3E4B"/>
    <w:rsid w:val="008E3F1D"/>
    <w:rsid w:val="008E3F31"/>
    <w:rsid w:val="008E4007"/>
    <w:rsid w:val="008E404E"/>
    <w:rsid w:val="008E40CF"/>
    <w:rsid w:val="008E4117"/>
    <w:rsid w:val="008E417B"/>
    <w:rsid w:val="008E41B0"/>
    <w:rsid w:val="008E421C"/>
    <w:rsid w:val="008E4256"/>
    <w:rsid w:val="008E4265"/>
    <w:rsid w:val="008E42B7"/>
    <w:rsid w:val="008E42D4"/>
    <w:rsid w:val="008E4338"/>
    <w:rsid w:val="008E4384"/>
    <w:rsid w:val="008E43F0"/>
    <w:rsid w:val="008E44DC"/>
    <w:rsid w:val="008E44E7"/>
    <w:rsid w:val="008E44F3"/>
    <w:rsid w:val="008E4502"/>
    <w:rsid w:val="008E4535"/>
    <w:rsid w:val="008E4536"/>
    <w:rsid w:val="008E455B"/>
    <w:rsid w:val="008E4610"/>
    <w:rsid w:val="008E4668"/>
    <w:rsid w:val="008E46D6"/>
    <w:rsid w:val="008E4724"/>
    <w:rsid w:val="008E4725"/>
    <w:rsid w:val="008E4744"/>
    <w:rsid w:val="008E478D"/>
    <w:rsid w:val="008E48D4"/>
    <w:rsid w:val="008E48E9"/>
    <w:rsid w:val="008E4963"/>
    <w:rsid w:val="008E49C6"/>
    <w:rsid w:val="008E49E9"/>
    <w:rsid w:val="008E4A77"/>
    <w:rsid w:val="008E4AB1"/>
    <w:rsid w:val="008E4B35"/>
    <w:rsid w:val="008E4B47"/>
    <w:rsid w:val="008E4BE4"/>
    <w:rsid w:val="008E4BFD"/>
    <w:rsid w:val="008E4C56"/>
    <w:rsid w:val="008E4CD9"/>
    <w:rsid w:val="008E4CE4"/>
    <w:rsid w:val="008E4D31"/>
    <w:rsid w:val="008E4D3E"/>
    <w:rsid w:val="008E4D97"/>
    <w:rsid w:val="008E4DF0"/>
    <w:rsid w:val="008E4EDD"/>
    <w:rsid w:val="008E4F7D"/>
    <w:rsid w:val="008E4FBF"/>
    <w:rsid w:val="008E4FC5"/>
    <w:rsid w:val="008E501B"/>
    <w:rsid w:val="008E5079"/>
    <w:rsid w:val="008E50B9"/>
    <w:rsid w:val="008E50CA"/>
    <w:rsid w:val="008E50F4"/>
    <w:rsid w:val="008E5153"/>
    <w:rsid w:val="008E51BD"/>
    <w:rsid w:val="008E51BF"/>
    <w:rsid w:val="008E52A4"/>
    <w:rsid w:val="008E52D9"/>
    <w:rsid w:val="008E52FB"/>
    <w:rsid w:val="008E533A"/>
    <w:rsid w:val="008E53A1"/>
    <w:rsid w:val="008E53A5"/>
    <w:rsid w:val="008E5406"/>
    <w:rsid w:val="008E5407"/>
    <w:rsid w:val="008E54C7"/>
    <w:rsid w:val="008E552B"/>
    <w:rsid w:val="008E5574"/>
    <w:rsid w:val="008E5585"/>
    <w:rsid w:val="008E5591"/>
    <w:rsid w:val="008E55DB"/>
    <w:rsid w:val="008E55E4"/>
    <w:rsid w:val="008E55E6"/>
    <w:rsid w:val="008E5664"/>
    <w:rsid w:val="008E5680"/>
    <w:rsid w:val="008E5698"/>
    <w:rsid w:val="008E56CD"/>
    <w:rsid w:val="008E56F1"/>
    <w:rsid w:val="008E5798"/>
    <w:rsid w:val="008E583E"/>
    <w:rsid w:val="008E5945"/>
    <w:rsid w:val="008E5A78"/>
    <w:rsid w:val="008E5A7A"/>
    <w:rsid w:val="008E5ACF"/>
    <w:rsid w:val="008E5B3E"/>
    <w:rsid w:val="008E5B73"/>
    <w:rsid w:val="008E5BD7"/>
    <w:rsid w:val="008E5BEE"/>
    <w:rsid w:val="008E5C0F"/>
    <w:rsid w:val="008E5C37"/>
    <w:rsid w:val="008E5C8C"/>
    <w:rsid w:val="008E5CEC"/>
    <w:rsid w:val="008E5CF5"/>
    <w:rsid w:val="008E5D1F"/>
    <w:rsid w:val="008E5D29"/>
    <w:rsid w:val="008E5D2B"/>
    <w:rsid w:val="008E5D32"/>
    <w:rsid w:val="008E5D60"/>
    <w:rsid w:val="008E5D70"/>
    <w:rsid w:val="008E5E29"/>
    <w:rsid w:val="008E5E90"/>
    <w:rsid w:val="008E6039"/>
    <w:rsid w:val="008E6100"/>
    <w:rsid w:val="008E6160"/>
    <w:rsid w:val="008E6173"/>
    <w:rsid w:val="008E61AC"/>
    <w:rsid w:val="008E61AF"/>
    <w:rsid w:val="008E6287"/>
    <w:rsid w:val="008E6318"/>
    <w:rsid w:val="008E634F"/>
    <w:rsid w:val="008E635D"/>
    <w:rsid w:val="008E6386"/>
    <w:rsid w:val="008E6442"/>
    <w:rsid w:val="008E6443"/>
    <w:rsid w:val="008E64C7"/>
    <w:rsid w:val="008E64CF"/>
    <w:rsid w:val="008E64F7"/>
    <w:rsid w:val="008E652F"/>
    <w:rsid w:val="008E6575"/>
    <w:rsid w:val="008E65F6"/>
    <w:rsid w:val="008E663B"/>
    <w:rsid w:val="008E66C1"/>
    <w:rsid w:val="008E66F2"/>
    <w:rsid w:val="008E672F"/>
    <w:rsid w:val="008E673C"/>
    <w:rsid w:val="008E676B"/>
    <w:rsid w:val="008E67A5"/>
    <w:rsid w:val="008E67DF"/>
    <w:rsid w:val="008E68EF"/>
    <w:rsid w:val="008E68F1"/>
    <w:rsid w:val="008E69A8"/>
    <w:rsid w:val="008E6A04"/>
    <w:rsid w:val="008E6A51"/>
    <w:rsid w:val="008E6A5A"/>
    <w:rsid w:val="008E6AD5"/>
    <w:rsid w:val="008E6B51"/>
    <w:rsid w:val="008E6B67"/>
    <w:rsid w:val="008E6B74"/>
    <w:rsid w:val="008E6B89"/>
    <w:rsid w:val="008E6B9A"/>
    <w:rsid w:val="008E6C7C"/>
    <w:rsid w:val="008E6C92"/>
    <w:rsid w:val="008E6D20"/>
    <w:rsid w:val="008E6D2E"/>
    <w:rsid w:val="008E6D88"/>
    <w:rsid w:val="008E6D8D"/>
    <w:rsid w:val="008E6E20"/>
    <w:rsid w:val="008E6E54"/>
    <w:rsid w:val="008E6ED1"/>
    <w:rsid w:val="008E6F22"/>
    <w:rsid w:val="008E6F71"/>
    <w:rsid w:val="008E6FBD"/>
    <w:rsid w:val="008E6FD2"/>
    <w:rsid w:val="008E70C7"/>
    <w:rsid w:val="008E70D7"/>
    <w:rsid w:val="008E70F6"/>
    <w:rsid w:val="008E7100"/>
    <w:rsid w:val="008E713D"/>
    <w:rsid w:val="008E722E"/>
    <w:rsid w:val="008E72C8"/>
    <w:rsid w:val="008E7314"/>
    <w:rsid w:val="008E735E"/>
    <w:rsid w:val="008E7490"/>
    <w:rsid w:val="008E74A4"/>
    <w:rsid w:val="008E753C"/>
    <w:rsid w:val="008E7560"/>
    <w:rsid w:val="008E7595"/>
    <w:rsid w:val="008E7703"/>
    <w:rsid w:val="008E771C"/>
    <w:rsid w:val="008E7771"/>
    <w:rsid w:val="008E77FC"/>
    <w:rsid w:val="008E7870"/>
    <w:rsid w:val="008E7881"/>
    <w:rsid w:val="008E7884"/>
    <w:rsid w:val="008E7898"/>
    <w:rsid w:val="008E78F2"/>
    <w:rsid w:val="008E7937"/>
    <w:rsid w:val="008E794F"/>
    <w:rsid w:val="008E7AB9"/>
    <w:rsid w:val="008E7ACB"/>
    <w:rsid w:val="008E7B21"/>
    <w:rsid w:val="008E7B3C"/>
    <w:rsid w:val="008E7B3E"/>
    <w:rsid w:val="008E7B6B"/>
    <w:rsid w:val="008E7B9F"/>
    <w:rsid w:val="008E7BC1"/>
    <w:rsid w:val="008E7BE5"/>
    <w:rsid w:val="008E7C77"/>
    <w:rsid w:val="008E7CD6"/>
    <w:rsid w:val="008E7CD9"/>
    <w:rsid w:val="008E7CE1"/>
    <w:rsid w:val="008E7CF9"/>
    <w:rsid w:val="008E7D4D"/>
    <w:rsid w:val="008E7D79"/>
    <w:rsid w:val="008E7E33"/>
    <w:rsid w:val="008E7F0A"/>
    <w:rsid w:val="008E7F64"/>
    <w:rsid w:val="008E7F7F"/>
    <w:rsid w:val="008E7FF1"/>
    <w:rsid w:val="008F001E"/>
    <w:rsid w:val="008F0087"/>
    <w:rsid w:val="008F008F"/>
    <w:rsid w:val="008F00DD"/>
    <w:rsid w:val="008F014F"/>
    <w:rsid w:val="008F0186"/>
    <w:rsid w:val="008F0209"/>
    <w:rsid w:val="008F0244"/>
    <w:rsid w:val="008F0256"/>
    <w:rsid w:val="008F03CE"/>
    <w:rsid w:val="008F03F1"/>
    <w:rsid w:val="008F0409"/>
    <w:rsid w:val="008F044B"/>
    <w:rsid w:val="008F048E"/>
    <w:rsid w:val="008F0498"/>
    <w:rsid w:val="008F04F4"/>
    <w:rsid w:val="008F0569"/>
    <w:rsid w:val="008F05A4"/>
    <w:rsid w:val="008F05E4"/>
    <w:rsid w:val="008F0626"/>
    <w:rsid w:val="008F0641"/>
    <w:rsid w:val="008F0655"/>
    <w:rsid w:val="008F06DB"/>
    <w:rsid w:val="008F06E2"/>
    <w:rsid w:val="008F06EF"/>
    <w:rsid w:val="008F074A"/>
    <w:rsid w:val="008F0771"/>
    <w:rsid w:val="008F079C"/>
    <w:rsid w:val="008F079E"/>
    <w:rsid w:val="008F0845"/>
    <w:rsid w:val="008F0888"/>
    <w:rsid w:val="008F08BD"/>
    <w:rsid w:val="008F08E8"/>
    <w:rsid w:val="008F0920"/>
    <w:rsid w:val="008F09A7"/>
    <w:rsid w:val="008F09FC"/>
    <w:rsid w:val="008F0A40"/>
    <w:rsid w:val="008F0AA4"/>
    <w:rsid w:val="008F0AD0"/>
    <w:rsid w:val="008F0BA7"/>
    <w:rsid w:val="008F0BE0"/>
    <w:rsid w:val="008F0C56"/>
    <w:rsid w:val="008F0C74"/>
    <w:rsid w:val="008F0C79"/>
    <w:rsid w:val="008F0C98"/>
    <w:rsid w:val="008F0CD3"/>
    <w:rsid w:val="008F0E11"/>
    <w:rsid w:val="008F0E2B"/>
    <w:rsid w:val="008F0EB2"/>
    <w:rsid w:val="008F0EED"/>
    <w:rsid w:val="008F10A2"/>
    <w:rsid w:val="008F10B3"/>
    <w:rsid w:val="008F10D5"/>
    <w:rsid w:val="008F1105"/>
    <w:rsid w:val="008F11A9"/>
    <w:rsid w:val="008F120A"/>
    <w:rsid w:val="008F1224"/>
    <w:rsid w:val="008F12A8"/>
    <w:rsid w:val="008F12DE"/>
    <w:rsid w:val="008F139D"/>
    <w:rsid w:val="008F13A3"/>
    <w:rsid w:val="008F1437"/>
    <w:rsid w:val="008F146D"/>
    <w:rsid w:val="008F1485"/>
    <w:rsid w:val="008F1547"/>
    <w:rsid w:val="008F1570"/>
    <w:rsid w:val="008F15CC"/>
    <w:rsid w:val="008F161B"/>
    <w:rsid w:val="008F1692"/>
    <w:rsid w:val="008F16E7"/>
    <w:rsid w:val="008F176D"/>
    <w:rsid w:val="008F17BA"/>
    <w:rsid w:val="008F1819"/>
    <w:rsid w:val="008F1841"/>
    <w:rsid w:val="008F184B"/>
    <w:rsid w:val="008F18B6"/>
    <w:rsid w:val="008F1944"/>
    <w:rsid w:val="008F197F"/>
    <w:rsid w:val="008F1A53"/>
    <w:rsid w:val="008F1B0F"/>
    <w:rsid w:val="008F1B12"/>
    <w:rsid w:val="008F1B29"/>
    <w:rsid w:val="008F1C47"/>
    <w:rsid w:val="008F1CD1"/>
    <w:rsid w:val="008F1D33"/>
    <w:rsid w:val="008F1D99"/>
    <w:rsid w:val="008F1E17"/>
    <w:rsid w:val="008F1E24"/>
    <w:rsid w:val="008F1E2F"/>
    <w:rsid w:val="008F1E45"/>
    <w:rsid w:val="008F1E8D"/>
    <w:rsid w:val="008F1EF5"/>
    <w:rsid w:val="008F1F75"/>
    <w:rsid w:val="008F1FB3"/>
    <w:rsid w:val="008F1FDC"/>
    <w:rsid w:val="008F1FF6"/>
    <w:rsid w:val="008F2013"/>
    <w:rsid w:val="008F2063"/>
    <w:rsid w:val="008F207B"/>
    <w:rsid w:val="008F2090"/>
    <w:rsid w:val="008F20F1"/>
    <w:rsid w:val="008F215F"/>
    <w:rsid w:val="008F2179"/>
    <w:rsid w:val="008F21FA"/>
    <w:rsid w:val="008F223A"/>
    <w:rsid w:val="008F22A6"/>
    <w:rsid w:val="008F2342"/>
    <w:rsid w:val="008F2364"/>
    <w:rsid w:val="008F2388"/>
    <w:rsid w:val="008F23B6"/>
    <w:rsid w:val="008F23C1"/>
    <w:rsid w:val="008F23CD"/>
    <w:rsid w:val="008F247E"/>
    <w:rsid w:val="008F24CA"/>
    <w:rsid w:val="008F25BB"/>
    <w:rsid w:val="008F25F2"/>
    <w:rsid w:val="008F2663"/>
    <w:rsid w:val="008F267A"/>
    <w:rsid w:val="008F2784"/>
    <w:rsid w:val="008F27AF"/>
    <w:rsid w:val="008F27F0"/>
    <w:rsid w:val="008F282D"/>
    <w:rsid w:val="008F285F"/>
    <w:rsid w:val="008F2872"/>
    <w:rsid w:val="008F287D"/>
    <w:rsid w:val="008F28BD"/>
    <w:rsid w:val="008F292F"/>
    <w:rsid w:val="008F29FE"/>
    <w:rsid w:val="008F2A21"/>
    <w:rsid w:val="008F2A80"/>
    <w:rsid w:val="008F2B7E"/>
    <w:rsid w:val="008F2BA8"/>
    <w:rsid w:val="008F2D88"/>
    <w:rsid w:val="008F2DCD"/>
    <w:rsid w:val="008F2DCE"/>
    <w:rsid w:val="008F2E30"/>
    <w:rsid w:val="008F2E49"/>
    <w:rsid w:val="008F2F06"/>
    <w:rsid w:val="008F301E"/>
    <w:rsid w:val="008F3044"/>
    <w:rsid w:val="008F306B"/>
    <w:rsid w:val="008F31C5"/>
    <w:rsid w:val="008F31F3"/>
    <w:rsid w:val="008F3213"/>
    <w:rsid w:val="008F3252"/>
    <w:rsid w:val="008F328D"/>
    <w:rsid w:val="008F32E4"/>
    <w:rsid w:val="008F3303"/>
    <w:rsid w:val="008F3337"/>
    <w:rsid w:val="008F338C"/>
    <w:rsid w:val="008F33C7"/>
    <w:rsid w:val="008F33D1"/>
    <w:rsid w:val="008F3423"/>
    <w:rsid w:val="008F34AA"/>
    <w:rsid w:val="008F34AC"/>
    <w:rsid w:val="008F3526"/>
    <w:rsid w:val="008F354B"/>
    <w:rsid w:val="008F35DF"/>
    <w:rsid w:val="008F35E1"/>
    <w:rsid w:val="008F3600"/>
    <w:rsid w:val="008F3649"/>
    <w:rsid w:val="008F36A5"/>
    <w:rsid w:val="008F3740"/>
    <w:rsid w:val="008F3808"/>
    <w:rsid w:val="008F3880"/>
    <w:rsid w:val="008F388C"/>
    <w:rsid w:val="008F38C0"/>
    <w:rsid w:val="008F38D1"/>
    <w:rsid w:val="008F390C"/>
    <w:rsid w:val="008F3925"/>
    <w:rsid w:val="008F3A16"/>
    <w:rsid w:val="008F3A33"/>
    <w:rsid w:val="008F3A6E"/>
    <w:rsid w:val="008F3AE3"/>
    <w:rsid w:val="008F3B96"/>
    <w:rsid w:val="008F3CA0"/>
    <w:rsid w:val="008F3CAD"/>
    <w:rsid w:val="008F3CCB"/>
    <w:rsid w:val="008F3D22"/>
    <w:rsid w:val="008F3D4D"/>
    <w:rsid w:val="008F3DC5"/>
    <w:rsid w:val="008F3DF2"/>
    <w:rsid w:val="008F3E2C"/>
    <w:rsid w:val="008F3E50"/>
    <w:rsid w:val="008F3E59"/>
    <w:rsid w:val="008F3E8A"/>
    <w:rsid w:val="008F3F07"/>
    <w:rsid w:val="008F3FF3"/>
    <w:rsid w:val="008F40D2"/>
    <w:rsid w:val="008F40E2"/>
    <w:rsid w:val="008F4120"/>
    <w:rsid w:val="008F418F"/>
    <w:rsid w:val="008F42B1"/>
    <w:rsid w:val="008F4316"/>
    <w:rsid w:val="008F4327"/>
    <w:rsid w:val="008F437B"/>
    <w:rsid w:val="008F43D2"/>
    <w:rsid w:val="008F4428"/>
    <w:rsid w:val="008F44F1"/>
    <w:rsid w:val="008F4506"/>
    <w:rsid w:val="008F454E"/>
    <w:rsid w:val="008F4577"/>
    <w:rsid w:val="008F45AC"/>
    <w:rsid w:val="008F45C0"/>
    <w:rsid w:val="008F45C3"/>
    <w:rsid w:val="008F45DE"/>
    <w:rsid w:val="008F4611"/>
    <w:rsid w:val="008F4630"/>
    <w:rsid w:val="008F4636"/>
    <w:rsid w:val="008F46F6"/>
    <w:rsid w:val="008F4771"/>
    <w:rsid w:val="008F4773"/>
    <w:rsid w:val="008F477F"/>
    <w:rsid w:val="008F47FC"/>
    <w:rsid w:val="008F4881"/>
    <w:rsid w:val="008F48B4"/>
    <w:rsid w:val="008F48C2"/>
    <w:rsid w:val="008F48E8"/>
    <w:rsid w:val="008F4903"/>
    <w:rsid w:val="008F49FF"/>
    <w:rsid w:val="008F4A01"/>
    <w:rsid w:val="008F4A31"/>
    <w:rsid w:val="008F4A6C"/>
    <w:rsid w:val="008F4AD8"/>
    <w:rsid w:val="008F4AF6"/>
    <w:rsid w:val="008F4B15"/>
    <w:rsid w:val="008F4C9C"/>
    <w:rsid w:val="008F4CF9"/>
    <w:rsid w:val="008F4D69"/>
    <w:rsid w:val="008F4D9F"/>
    <w:rsid w:val="008F4DB3"/>
    <w:rsid w:val="008F4DD5"/>
    <w:rsid w:val="008F4DDF"/>
    <w:rsid w:val="008F4DEB"/>
    <w:rsid w:val="008F4E46"/>
    <w:rsid w:val="008F4E49"/>
    <w:rsid w:val="008F4EA6"/>
    <w:rsid w:val="008F4EC1"/>
    <w:rsid w:val="008F4F32"/>
    <w:rsid w:val="008F4F63"/>
    <w:rsid w:val="008F4F71"/>
    <w:rsid w:val="008F4F84"/>
    <w:rsid w:val="008F4FA3"/>
    <w:rsid w:val="008F4FB2"/>
    <w:rsid w:val="008F502D"/>
    <w:rsid w:val="008F504D"/>
    <w:rsid w:val="008F5063"/>
    <w:rsid w:val="008F50FA"/>
    <w:rsid w:val="008F5102"/>
    <w:rsid w:val="008F514A"/>
    <w:rsid w:val="008F516A"/>
    <w:rsid w:val="008F51C6"/>
    <w:rsid w:val="008F51CA"/>
    <w:rsid w:val="008F52B9"/>
    <w:rsid w:val="008F52EA"/>
    <w:rsid w:val="008F53BA"/>
    <w:rsid w:val="008F53E8"/>
    <w:rsid w:val="008F5471"/>
    <w:rsid w:val="008F55A2"/>
    <w:rsid w:val="008F55C5"/>
    <w:rsid w:val="008F5606"/>
    <w:rsid w:val="008F5628"/>
    <w:rsid w:val="008F564D"/>
    <w:rsid w:val="008F56AB"/>
    <w:rsid w:val="008F56C5"/>
    <w:rsid w:val="008F56ED"/>
    <w:rsid w:val="008F56F8"/>
    <w:rsid w:val="008F5707"/>
    <w:rsid w:val="008F5740"/>
    <w:rsid w:val="008F57CD"/>
    <w:rsid w:val="008F57D8"/>
    <w:rsid w:val="008F57E3"/>
    <w:rsid w:val="008F5878"/>
    <w:rsid w:val="008F5914"/>
    <w:rsid w:val="008F599B"/>
    <w:rsid w:val="008F59D4"/>
    <w:rsid w:val="008F5A56"/>
    <w:rsid w:val="008F5A9D"/>
    <w:rsid w:val="008F5AEA"/>
    <w:rsid w:val="008F5B9C"/>
    <w:rsid w:val="008F5BDC"/>
    <w:rsid w:val="008F5BF5"/>
    <w:rsid w:val="008F5C8A"/>
    <w:rsid w:val="008F5C97"/>
    <w:rsid w:val="008F5CCC"/>
    <w:rsid w:val="008F5E20"/>
    <w:rsid w:val="008F5E2B"/>
    <w:rsid w:val="008F5E2F"/>
    <w:rsid w:val="008F5E3D"/>
    <w:rsid w:val="008F5EF3"/>
    <w:rsid w:val="008F5EF7"/>
    <w:rsid w:val="008F5F3F"/>
    <w:rsid w:val="008F5F5C"/>
    <w:rsid w:val="008F5FCE"/>
    <w:rsid w:val="008F5FF6"/>
    <w:rsid w:val="008F6108"/>
    <w:rsid w:val="008F6243"/>
    <w:rsid w:val="008F627B"/>
    <w:rsid w:val="008F6285"/>
    <w:rsid w:val="008F629D"/>
    <w:rsid w:val="008F62E0"/>
    <w:rsid w:val="008F62FA"/>
    <w:rsid w:val="008F63E2"/>
    <w:rsid w:val="008F64D5"/>
    <w:rsid w:val="008F6559"/>
    <w:rsid w:val="008F6620"/>
    <w:rsid w:val="008F6658"/>
    <w:rsid w:val="008F666A"/>
    <w:rsid w:val="008F6694"/>
    <w:rsid w:val="008F669B"/>
    <w:rsid w:val="008F6789"/>
    <w:rsid w:val="008F679B"/>
    <w:rsid w:val="008F67D9"/>
    <w:rsid w:val="008F6809"/>
    <w:rsid w:val="008F6810"/>
    <w:rsid w:val="008F682D"/>
    <w:rsid w:val="008F68AB"/>
    <w:rsid w:val="008F6916"/>
    <w:rsid w:val="008F6988"/>
    <w:rsid w:val="008F6997"/>
    <w:rsid w:val="008F69AD"/>
    <w:rsid w:val="008F69E1"/>
    <w:rsid w:val="008F6A0A"/>
    <w:rsid w:val="008F6A35"/>
    <w:rsid w:val="008F6AA5"/>
    <w:rsid w:val="008F6AF7"/>
    <w:rsid w:val="008F6B2B"/>
    <w:rsid w:val="008F6B2C"/>
    <w:rsid w:val="008F6BF5"/>
    <w:rsid w:val="008F6BFA"/>
    <w:rsid w:val="008F6C4B"/>
    <w:rsid w:val="008F6C98"/>
    <w:rsid w:val="008F6CF2"/>
    <w:rsid w:val="008F6D1F"/>
    <w:rsid w:val="008F6D5B"/>
    <w:rsid w:val="008F6DAD"/>
    <w:rsid w:val="008F6E85"/>
    <w:rsid w:val="008F6ED7"/>
    <w:rsid w:val="008F6F76"/>
    <w:rsid w:val="008F6FC6"/>
    <w:rsid w:val="008F6FD6"/>
    <w:rsid w:val="008F7043"/>
    <w:rsid w:val="008F706D"/>
    <w:rsid w:val="008F70B4"/>
    <w:rsid w:val="008F7144"/>
    <w:rsid w:val="008F7146"/>
    <w:rsid w:val="008F7156"/>
    <w:rsid w:val="008F7187"/>
    <w:rsid w:val="008F71EE"/>
    <w:rsid w:val="008F7215"/>
    <w:rsid w:val="008F729D"/>
    <w:rsid w:val="008F72D4"/>
    <w:rsid w:val="008F72FC"/>
    <w:rsid w:val="008F7321"/>
    <w:rsid w:val="008F733D"/>
    <w:rsid w:val="008F7481"/>
    <w:rsid w:val="008F7541"/>
    <w:rsid w:val="008F764B"/>
    <w:rsid w:val="008F7667"/>
    <w:rsid w:val="008F766C"/>
    <w:rsid w:val="008F76B1"/>
    <w:rsid w:val="008F76D1"/>
    <w:rsid w:val="008F76E0"/>
    <w:rsid w:val="008F7882"/>
    <w:rsid w:val="008F7890"/>
    <w:rsid w:val="008F790A"/>
    <w:rsid w:val="008F7970"/>
    <w:rsid w:val="008F7997"/>
    <w:rsid w:val="008F79B8"/>
    <w:rsid w:val="008F79D4"/>
    <w:rsid w:val="008F79DE"/>
    <w:rsid w:val="008F7A5E"/>
    <w:rsid w:val="008F7A63"/>
    <w:rsid w:val="008F7A81"/>
    <w:rsid w:val="008F7B1A"/>
    <w:rsid w:val="008F7BC3"/>
    <w:rsid w:val="008F7BCD"/>
    <w:rsid w:val="008F7BEF"/>
    <w:rsid w:val="008F7C05"/>
    <w:rsid w:val="008F7C5C"/>
    <w:rsid w:val="008F7CCB"/>
    <w:rsid w:val="008F7CE8"/>
    <w:rsid w:val="008F7D06"/>
    <w:rsid w:val="008F7D4B"/>
    <w:rsid w:val="008F7E8C"/>
    <w:rsid w:val="008F7ED5"/>
    <w:rsid w:val="008F7F5A"/>
    <w:rsid w:val="008F7FA2"/>
    <w:rsid w:val="008F7FA6"/>
    <w:rsid w:val="008F7FC8"/>
    <w:rsid w:val="008F7FFB"/>
    <w:rsid w:val="00900035"/>
    <w:rsid w:val="0090008A"/>
    <w:rsid w:val="00900093"/>
    <w:rsid w:val="009000A5"/>
    <w:rsid w:val="00900102"/>
    <w:rsid w:val="00900124"/>
    <w:rsid w:val="00900162"/>
    <w:rsid w:val="00900181"/>
    <w:rsid w:val="009001B5"/>
    <w:rsid w:val="009001FA"/>
    <w:rsid w:val="00900292"/>
    <w:rsid w:val="009002B1"/>
    <w:rsid w:val="009002C2"/>
    <w:rsid w:val="009002E0"/>
    <w:rsid w:val="009002ED"/>
    <w:rsid w:val="00900333"/>
    <w:rsid w:val="00900370"/>
    <w:rsid w:val="00900396"/>
    <w:rsid w:val="009003BD"/>
    <w:rsid w:val="009003E6"/>
    <w:rsid w:val="00900434"/>
    <w:rsid w:val="00900458"/>
    <w:rsid w:val="00900521"/>
    <w:rsid w:val="0090053F"/>
    <w:rsid w:val="0090055B"/>
    <w:rsid w:val="0090056A"/>
    <w:rsid w:val="00900638"/>
    <w:rsid w:val="00900692"/>
    <w:rsid w:val="009007ED"/>
    <w:rsid w:val="00900807"/>
    <w:rsid w:val="00900816"/>
    <w:rsid w:val="0090082B"/>
    <w:rsid w:val="0090084A"/>
    <w:rsid w:val="0090085F"/>
    <w:rsid w:val="0090088F"/>
    <w:rsid w:val="0090089E"/>
    <w:rsid w:val="009008C1"/>
    <w:rsid w:val="00900925"/>
    <w:rsid w:val="0090096F"/>
    <w:rsid w:val="009009FC"/>
    <w:rsid w:val="00900A15"/>
    <w:rsid w:val="00900A34"/>
    <w:rsid w:val="00900A84"/>
    <w:rsid w:val="00900A99"/>
    <w:rsid w:val="00900AC0"/>
    <w:rsid w:val="00900AC3"/>
    <w:rsid w:val="00900B54"/>
    <w:rsid w:val="00900B71"/>
    <w:rsid w:val="00900B77"/>
    <w:rsid w:val="00900B79"/>
    <w:rsid w:val="00900BA2"/>
    <w:rsid w:val="00900BC5"/>
    <w:rsid w:val="00900C2A"/>
    <w:rsid w:val="00900CA9"/>
    <w:rsid w:val="00900CB1"/>
    <w:rsid w:val="00900CDD"/>
    <w:rsid w:val="00900CDE"/>
    <w:rsid w:val="00900CE1"/>
    <w:rsid w:val="00900D1F"/>
    <w:rsid w:val="00900D26"/>
    <w:rsid w:val="00900EEB"/>
    <w:rsid w:val="00900F53"/>
    <w:rsid w:val="00900F75"/>
    <w:rsid w:val="00900F86"/>
    <w:rsid w:val="00900F88"/>
    <w:rsid w:val="00900FB0"/>
    <w:rsid w:val="00901023"/>
    <w:rsid w:val="009010E6"/>
    <w:rsid w:val="009010EA"/>
    <w:rsid w:val="0090114C"/>
    <w:rsid w:val="0090116C"/>
    <w:rsid w:val="009011FF"/>
    <w:rsid w:val="0090127D"/>
    <w:rsid w:val="0090137F"/>
    <w:rsid w:val="00901407"/>
    <w:rsid w:val="00901444"/>
    <w:rsid w:val="00901462"/>
    <w:rsid w:val="009014D2"/>
    <w:rsid w:val="009014E1"/>
    <w:rsid w:val="009015A4"/>
    <w:rsid w:val="009015B0"/>
    <w:rsid w:val="009015F7"/>
    <w:rsid w:val="009015FD"/>
    <w:rsid w:val="009016B1"/>
    <w:rsid w:val="0090178C"/>
    <w:rsid w:val="009017AE"/>
    <w:rsid w:val="009017B4"/>
    <w:rsid w:val="009017BF"/>
    <w:rsid w:val="009017CC"/>
    <w:rsid w:val="009018A5"/>
    <w:rsid w:val="00901910"/>
    <w:rsid w:val="0090194A"/>
    <w:rsid w:val="009019DE"/>
    <w:rsid w:val="00901A34"/>
    <w:rsid w:val="00901B49"/>
    <w:rsid w:val="00901B6F"/>
    <w:rsid w:val="00901BC2"/>
    <w:rsid w:val="00901C1C"/>
    <w:rsid w:val="00901C4A"/>
    <w:rsid w:val="00901C4C"/>
    <w:rsid w:val="00901CDC"/>
    <w:rsid w:val="00901CF9"/>
    <w:rsid w:val="00901DF2"/>
    <w:rsid w:val="00901E2A"/>
    <w:rsid w:val="00901E88"/>
    <w:rsid w:val="00901EAB"/>
    <w:rsid w:val="00901F0B"/>
    <w:rsid w:val="00901F89"/>
    <w:rsid w:val="00901FC2"/>
    <w:rsid w:val="00902003"/>
    <w:rsid w:val="00902056"/>
    <w:rsid w:val="00902068"/>
    <w:rsid w:val="009020D2"/>
    <w:rsid w:val="009020FF"/>
    <w:rsid w:val="00902113"/>
    <w:rsid w:val="00902150"/>
    <w:rsid w:val="0090219B"/>
    <w:rsid w:val="009022C5"/>
    <w:rsid w:val="00902308"/>
    <w:rsid w:val="00902347"/>
    <w:rsid w:val="0090240C"/>
    <w:rsid w:val="00902460"/>
    <w:rsid w:val="009024FF"/>
    <w:rsid w:val="00902543"/>
    <w:rsid w:val="00902544"/>
    <w:rsid w:val="0090257A"/>
    <w:rsid w:val="009025DB"/>
    <w:rsid w:val="00902624"/>
    <w:rsid w:val="00902663"/>
    <w:rsid w:val="0090269E"/>
    <w:rsid w:val="009026A0"/>
    <w:rsid w:val="009026F2"/>
    <w:rsid w:val="009026F7"/>
    <w:rsid w:val="0090280C"/>
    <w:rsid w:val="00902876"/>
    <w:rsid w:val="00902881"/>
    <w:rsid w:val="009028F8"/>
    <w:rsid w:val="0090292B"/>
    <w:rsid w:val="0090292D"/>
    <w:rsid w:val="00902A05"/>
    <w:rsid w:val="00902A11"/>
    <w:rsid w:val="00902A84"/>
    <w:rsid w:val="00902A94"/>
    <w:rsid w:val="00902ADB"/>
    <w:rsid w:val="00902B40"/>
    <w:rsid w:val="00902BEB"/>
    <w:rsid w:val="00902CAA"/>
    <w:rsid w:val="00902D22"/>
    <w:rsid w:val="00902DC9"/>
    <w:rsid w:val="00902DF3"/>
    <w:rsid w:val="00902E28"/>
    <w:rsid w:val="00902E8D"/>
    <w:rsid w:val="00902F85"/>
    <w:rsid w:val="00902FFA"/>
    <w:rsid w:val="00903148"/>
    <w:rsid w:val="00903169"/>
    <w:rsid w:val="0090317A"/>
    <w:rsid w:val="0090321A"/>
    <w:rsid w:val="00903253"/>
    <w:rsid w:val="00903373"/>
    <w:rsid w:val="009033C9"/>
    <w:rsid w:val="009033CB"/>
    <w:rsid w:val="00903403"/>
    <w:rsid w:val="00903406"/>
    <w:rsid w:val="0090341F"/>
    <w:rsid w:val="00903428"/>
    <w:rsid w:val="0090344A"/>
    <w:rsid w:val="0090345D"/>
    <w:rsid w:val="009034CF"/>
    <w:rsid w:val="00903525"/>
    <w:rsid w:val="00903570"/>
    <w:rsid w:val="009035F4"/>
    <w:rsid w:val="00903667"/>
    <w:rsid w:val="009036A0"/>
    <w:rsid w:val="00903730"/>
    <w:rsid w:val="00903731"/>
    <w:rsid w:val="00903733"/>
    <w:rsid w:val="00903770"/>
    <w:rsid w:val="0090379C"/>
    <w:rsid w:val="009037DE"/>
    <w:rsid w:val="0090380C"/>
    <w:rsid w:val="00903825"/>
    <w:rsid w:val="00903989"/>
    <w:rsid w:val="0090399F"/>
    <w:rsid w:val="00903A18"/>
    <w:rsid w:val="00903A2A"/>
    <w:rsid w:val="00903A2C"/>
    <w:rsid w:val="00903A38"/>
    <w:rsid w:val="00903A62"/>
    <w:rsid w:val="00903BEB"/>
    <w:rsid w:val="00903BF3"/>
    <w:rsid w:val="00903BF6"/>
    <w:rsid w:val="00903C9E"/>
    <w:rsid w:val="00903D52"/>
    <w:rsid w:val="00903D66"/>
    <w:rsid w:val="00903D77"/>
    <w:rsid w:val="00903DC8"/>
    <w:rsid w:val="00903DF2"/>
    <w:rsid w:val="00903DFE"/>
    <w:rsid w:val="00903E99"/>
    <w:rsid w:val="00903EA8"/>
    <w:rsid w:val="00903FEF"/>
    <w:rsid w:val="00903FFD"/>
    <w:rsid w:val="00904020"/>
    <w:rsid w:val="00904031"/>
    <w:rsid w:val="00904052"/>
    <w:rsid w:val="0090409D"/>
    <w:rsid w:val="009040A9"/>
    <w:rsid w:val="009040DA"/>
    <w:rsid w:val="009040F4"/>
    <w:rsid w:val="009040F9"/>
    <w:rsid w:val="0090410C"/>
    <w:rsid w:val="0090414D"/>
    <w:rsid w:val="009041B6"/>
    <w:rsid w:val="009041B8"/>
    <w:rsid w:val="009041CA"/>
    <w:rsid w:val="00904220"/>
    <w:rsid w:val="009042D7"/>
    <w:rsid w:val="0090431E"/>
    <w:rsid w:val="0090434E"/>
    <w:rsid w:val="0090435A"/>
    <w:rsid w:val="00904414"/>
    <w:rsid w:val="00904460"/>
    <w:rsid w:val="009044C6"/>
    <w:rsid w:val="009044FF"/>
    <w:rsid w:val="00904500"/>
    <w:rsid w:val="0090456B"/>
    <w:rsid w:val="009045DA"/>
    <w:rsid w:val="009045FE"/>
    <w:rsid w:val="00904676"/>
    <w:rsid w:val="00904682"/>
    <w:rsid w:val="009046CE"/>
    <w:rsid w:val="009047E2"/>
    <w:rsid w:val="00904828"/>
    <w:rsid w:val="009048C8"/>
    <w:rsid w:val="009048F0"/>
    <w:rsid w:val="009049B3"/>
    <w:rsid w:val="009049BD"/>
    <w:rsid w:val="00904A14"/>
    <w:rsid w:val="00904A61"/>
    <w:rsid w:val="00904B78"/>
    <w:rsid w:val="00904B82"/>
    <w:rsid w:val="00904BEE"/>
    <w:rsid w:val="00904C08"/>
    <w:rsid w:val="00904C3F"/>
    <w:rsid w:val="00904CA1"/>
    <w:rsid w:val="00904CBE"/>
    <w:rsid w:val="00904CD2"/>
    <w:rsid w:val="00904D99"/>
    <w:rsid w:val="00904DA1"/>
    <w:rsid w:val="00904DAE"/>
    <w:rsid w:val="00904DE2"/>
    <w:rsid w:val="00904E69"/>
    <w:rsid w:val="00904EB7"/>
    <w:rsid w:val="00904EE4"/>
    <w:rsid w:val="00904F3F"/>
    <w:rsid w:val="00904FA3"/>
    <w:rsid w:val="00904FA5"/>
    <w:rsid w:val="00905025"/>
    <w:rsid w:val="0090502D"/>
    <w:rsid w:val="0090516A"/>
    <w:rsid w:val="009051A5"/>
    <w:rsid w:val="009051BC"/>
    <w:rsid w:val="00905212"/>
    <w:rsid w:val="009052B9"/>
    <w:rsid w:val="009052F4"/>
    <w:rsid w:val="00905376"/>
    <w:rsid w:val="00905387"/>
    <w:rsid w:val="009053AD"/>
    <w:rsid w:val="00905402"/>
    <w:rsid w:val="00905424"/>
    <w:rsid w:val="00905448"/>
    <w:rsid w:val="009054E8"/>
    <w:rsid w:val="0090550D"/>
    <w:rsid w:val="00905535"/>
    <w:rsid w:val="0090555A"/>
    <w:rsid w:val="00905568"/>
    <w:rsid w:val="00905588"/>
    <w:rsid w:val="009055B5"/>
    <w:rsid w:val="009055F5"/>
    <w:rsid w:val="00905638"/>
    <w:rsid w:val="0090566A"/>
    <w:rsid w:val="00905681"/>
    <w:rsid w:val="009056CF"/>
    <w:rsid w:val="009056D3"/>
    <w:rsid w:val="00905753"/>
    <w:rsid w:val="009057BA"/>
    <w:rsid w:val="0090580E"/>
    <w:rsid w:val="00905870"/>
    <w:rsid w:val="0090587F"/>
    <w:rsid w:val="009058AE"/>
    <w:rsid w:val="0090590B"/>
    <w:rsid w:val="0090590D"/>
    <w:rsid w:val="0090591D"/>
    <w:rsid w:val="0090592E"/>
    <w:rsid w:val="00905962"/>
    <w:rsid w:val="00905992"/>
    <w:rsid w:val="00905A25"/>
    <w:rsid w:val="00905AEB"/>
    <w:rsid w:val="00905B04"/>
    <w:rsid w:val="00905B85"/>
    <w:rsid w:val="00905BF8"/>
    <w:rsid w:val="00905CA8"/>
    <w:rsid w:val="00905D3A"/>
    <w:rsid w:val="00905DA8"/>
    <w:rsid w:val="00905DF5"/>
    <w:rsid w:val="00905E32"/>
    <w:rsid w:val="00905F02"/>
    <w:rsid w:val="00905F47"/>
    <w:rsid w:val="00905F5C"/>
    <w:rsid w:val="00905FB5"/>
    <w:rsid w:val="0090603D"/>
    <w:rsid w:val="009060A8"/>
    <w:rsid w:val="009060D4"/>
    <w:rsid w:val="00906189"/>
    <w:rsid w:val="00906190"/>
    <w:rsid w:val="009061A9"/>
    <w:rsid w:val="009061BB"/>
    <w:rsid w:val="00906270"/>
    <w:rsid w:val="0090629B"/>
    <w:rsid w:val="00906375"/>
    <w:rsid w:val="00906378"/>
    <w:rsid w:val="00906381"/>
    <w:rsid w:val="00906392"/>
    <w:rsid w:val="009063F7"/>
    <w:rsid w:val="0090645B"/>
    <w:rsid w:val="00906461"/>
    <w:rsid w:val="009064EB"/>
    <w:rsid w:val="00906536"/>
    <w:rsid w:val="0090656B"/>
    <w:rsid w:val="009065C3"/>
    <w:rsid w:val="0090663E"/>
    <w:rsid w:val="009066D5"/>
    <w:rsid w:val="009066E2"/>
    <w:rsid w:val="00906729"/>
    <w:rsid w:val="00906736"/>
    <w:rsid w:val="0090677A"/>
    <w:rsid w:val="0090679B"/>
    <w:rsid w:val="0090683C"/>
    <w:rsid w:val="009068AD"/>
    <w:rsid w:val="009068E3"/>
    <w:rsid w:val="00906909"/>
    <w:rsid w:val="00906914"/>
    <w:rsid w:val="00906916"/>
    <w:rsid w:val="00906937"/>
    <w:rsid w:val="0090695C"/>
    <w:rsid w:val="009069A3"/>
    <w:rsid w:val="00906A14"/>
    <w:rsid w:val="00906A34"/>
    <w:rsid w:val="00906AB8"/>
    <w:rsid w:val="00906B14"/>
    <w:rsid w:val="00906B38"/>
    <w:rsid w:val="00906B4B"/>
    <w:rsid w:val="00906BDF"/>
    <w:rsid w:val="00906BE4"/>
    <w:rsid w:val="00906BEF"/>
    <w:rsid w:val="00906C8C"/>
    <w:rsid w:val="00906CB3"/>
    <w:rsid w:val="00906CF4"/>
    <w:rsid w:val="00906D03"/>
    <w:rsid w:val="00906D3F"/>
    <w:rsid w:val="00906DAE"/>
    <w:rsid w:val="00906DE5"/>
    <w:rsid w:val="00906E4F"/>
    <w:rsid w:val="00906E7B"/>
    <w:rsid w:val="00906EFC"/>
    <w:rsid w:val="0090700A"/>
    <w:rsid w:val="00907028"/>
    <w:rsid w:val="00907072"/>
    <w:rsid w:val="009070C3"/>
    <w:rsid w:val="00907133"/>
    <w:rsid w:val="0090717C"/>
    <w:rsid w:val="009072E8"/>
    <w:rsid w:val="009072E9"/>
    <w:rsid w:val="0090733D"/>
    <w:rsid w:val="00907340"/>
    <w:rsid w:val="00907351"/>
    <w:rsid w:val="009073AA"/>
    <w:rsid w:val="009073BA"/>
    <w:rsid w:val="00907445"/>
    <w:rsid w:val="00907474"/>
    <w:rsid w:val="009074A5"/>
    <w:rsid w:val="009074EF"/>
    <w:rsid w:val="00907517"/>
    <w:rsid w:val="009075A2"/>
    <w:rsid w:val="009076A6"/>
    <w:rsid w:val="00907773"/>
    <w:rsid w:val="00907786"/>
    <w:rsid w:val="009077C2"/>
    <w:rsid w:val="009077E4"/>
    <w:rsid w:val="0090789D"/>
    <w:rsid w:val="009078CC"/>
    <w:rsid w:val="00907950"/>
    <w:rsid w:val="00907953"/>
    <w:rsid w:val="00907992"/>
    <w:rsid w:val="009079AA"/>
    <w:rsid w:val="009079DC"/>
    <w:rsid w:val="00907A82"/>
    <w:rsid w:val="00907ABA"/>
    <w:rsid w:val="00907B10"/>
    <w:rsid w:val="00907B4C"/>
    <w:rsid w:val="00907B6C"/>
    <w:rsid w:val="00907B8C"/>
    <w:rsid w:val="00907BF1"/>
    <w:rsid w:val="00907BF9"/>
    <w:rsid w:val="00907C50"/>
    <w:rsid w:val="00907C71"/>
    <w:rsid w:val="00907C7E"/>
    <w:rsid w:val="00907C82"/>
    <w:rsid w:val="00907C9B"/>
    <w:rsid w:val="00907CF9"/>
    <w:rsid w:val="00907D3A"/>
    <w:rsid w:val="00907D41"/>
    <w:rsid w:val="00907D72"/>
    <w:rsid w:val="00907D96"/>
    <w:rsid w:val="00907F19"/>
    <w:rsid w:val="00907F85"/>
    <w:rsid w:val="00907F92"/>
    <w:rsid w:val="00907FB9"/>
    <w:rsid w:val="0091000D"/>
    <w:rsid w:val="009100C8"/>
    <w:rsid w:val="009100E8"/>
    <w:rsid w:val="00910112"/>
    <w:rsid w:val="0091015A"/>
    <w:rsid w:val="0091016C"/>
    <w:rsid w:val="0091021C"/>
    <w:rsid w:val="009102C5"/>
    <w:rsid w:val="00910304"/>
    <w:rsid w:val="00910465"/>
    <w:rsid w:val="0091047D"/>
    <w:rsid w:val="00910524"/>
    <w:rsid w:val="0091055B"/>
    <w:rsid w:val="00910626"/>
    <w:rsid w:val="0091064D"/>
    <w:rsid w:val="0091065C"/>
    <w:rsid w:val="00910661"/>
    <w:rsid w:val="0091066D"/>
    <w:rsid w:val="00910677"/>
    <w:rsid w:val="00910681"/>
    <w:rsid w:val="00910692"/>
    <w:rsid w:val="00910697"/>
    <w:rsid w:val="009106A9"/>
    <w:rsid w:val="00910710"/>
    <w:rsid w:val="00910746"/>
    <w:rsid w:val="00910747"/>
    <w:rsid w:val="00910781"/>
    <w:rsid w:val="00910796"/>
    <w:rsid w:val="0091081C"/>
    <w:rsid w:val="0091084D"/>
    <w:rsid w:val="0091086F"/>
    <w:rsid w:val="0091087C"/>
    <w:rsid w:val="00910889"/>
    <w:rsid w:val="009108E4"/>
    <w:rsid w:val="00910963"/>
    <w:rsid w:val="00910A0E"/>
    <w:rsid w:val="00910A13"/>
    <w:rsid w:val="00910A85"/>
    <w:rsid w:val="00910AC3"/>
    <w:rsid w:val="00910B69"/>
    <w:rsid w:val="00910B7A"/>
    <w:rsid w:val="00910BD7"/>
    <w:rsid w:val="00910BDD"/>
    <w:rsid w:val="00910BE5"/>
    <w:rsid w:val="00910C39"/>
    <w:rsid w:val="00910CC0"/>
    <w:rsid w:val="00910CE4"/>
    <w:rsid w:val="00910D4A"/>
    <w:rsid w:val="00910D62"/>
    <w:rsid w:val="00910DBC"/>
    <w:rsid w:val="00910DD0"/>
    <w:rsid w:val="00910E69"/>
    <w:rsid w:val="00910F58"/>
    <w:rsid w:val="00910F64"/>
    <w:rsid w:val="00910FBA"/>
    <w:rsid w:val="00911053"/>
    <w:rsid w:val="00911057"/>
    <w:rsid w:val="00911060"/>
    <w:rsid w:val="00911064"/>
    <w:rsid w:val="009110DC"/>
    <w:rsid w:val="009110FC"/>
    <w:rsid w:val="00911162"/>
    <w:rsid w:val="009111D9"/>
    <w:rsid w:val="00911222"/>
    <w:rsid w:val="00911239"/>
    <w:rsid w:val="0091129A"/>
    <w:rsid w:val="0091134A"/>
    <w:rsid w:val="0091134E"/>
    <w:rsid w:val="00911375"/>
    <w:rsid w:val="009113D7"/>
    <w:rsid w:val="0091141F"/>
    <w:rsid w:val="00911439"/>
    <w:rsid w:val="0091145E"/>
    <w:rsid w:val="0091146A"/>
    <w:rsid w:val="0091148E"/>
    <w:rsid w:val="009114C1"/>
    <w:rsid w:val="00911568"/>
    <w:rsid w:val="009115E3"/>
    <w:rsid w:val="009115EF"/>
    <w:rsid w:val="00911612"/>
    <w:rsid w:val="00911619"/>
    <w:rsid w:val="009116B1"/>
    <w:rsid w:val="009116DA"/>
    <w:rsid w:val="009116DC"/>
    <w:rsid w:val="00911709"/>
    <w:rsid w:val="00911739"/>
    <w:rsid w:val="009117E3"/>
    <w:rsid w:val="00911898"/>
    <w:rsid w:val="009118B8"/>
    <w:rsid w:val="009118DA"/>
    <w:rsid w:val="009118EB"/>
    <w:rsid w:val="0091194E"/>
    <w:rsid w:val="0091198C"/>
    <w:rsid w:val="009119E1"/>
    <w:rsid w:val="00911A35"/>
    <w:rsid w:val="00911A86"/>
    <w:rsid w:val="00911B02"/>
    <w:rsid w:val="00911B0E"/>
    <w:rsid w:val="00911B1A"/>
    <w:rsid w:val="00911B4B"/>
    <w:rsid w:val="00911B5E"/>
    <w:rsid w:val="00911C12"/>
    <w:rsid w:val="00911CAE"/>
    <w:rsid w:val="00911DE1"/>
    <w:rsid w:val="00911E63"/>
    <w:rsid w:val="00911F59"/>
    <w:rsid w:val="00911F73"/>
    <w:rsid w:val="00911FC4"/>
    <w:rsid w:val="0091202A"/>
    <w:rsid w:val="009120EC"/>
    <w:rsid w:val="0091214F"/>
    <w:rsid w:val="009121E5"/>
    <w:rsid w:val="009122A9"/>
    <w:rsid w:val="009122BA"/>
    <w:rsid w:val="009122BC"/>
    <w:rsid w:val="009122C4"/>
    <w:rsid w:val="00912363"/>
    <w:rsid w:val="009123A8"/>
    <w:rsid w:val="00912441"/>
    <w:rsid w:val="00912465"/>
    <w:rsid w:val="00912523"/>
    <w:rsid w:val="009125DC"/>
    <w:rsid w:val="009125E2"/>
    <w:rsid w:val="00912671"/>
    <w:rsid w:val="009126C9"/>
    <w:rsid w:val="009126FD"/>
    <w:rsid w:val="0091276B"/>
    <w:rsid w:val="009127B2"/>
    <w:rsid w:val="0091295C"/>
    <w:rsid w:val="00912963"/>
    <w:rsid w:val="00912968"/>
    <w:rsid w:val="009129BE"/>
    <w:rsid w:val="00912A28"/>
    <w:rsid w:val="00912A2C"/>
    <w:rsid w:val="00912A47"/>
    <w:rsid w:val="00912A56"/>
    <w:rsid w:val="00912A69"/>
    <w:rsid w:val="00912AA1"/>
    <w:rsid w:val="00912AF0"/>
    <w:rsid w:val="00912B70"/>
    <w:rsid w:val="00912B76"/>
    <w:rsid w:val="00912B7A"/>
    <w:rsid w:val="00912B89"/>
    <w:rsid w:val="00912BBD"/>
    <w:rsid w:val="00912BC5"/>
    <w:rsid w:val="00912C20"/>
    <w:rsid w:val="00912C32"/>
    <w:rsid w:val="00912C6A"/>
    <w:rsid w:val="00912C95"/>
    <w:rsid w:val="00912D07"/>
    <w:rsid w:val="00912D75"/>
    <w:rsid w:val="00912D77"/>
    <w:rsid w:val="00912E16"/>
    <w:rsid w:val="00912EDF"/>
    <w:rsid w:val="00912F13"/>
    <w:rsid w:val="00912F96"/>
    <w:rsid w:val="00912FD6"/>
    <w:rsid w:val="00913035"/>
    <w:rsid w:val="00913041"/>
    <w:rsid w:val="0091309F"/>
    <w:rsid w:val="009130A4"/>
    <w:rsid w:val="009130AA"/>
    <w:rsid w:val="009130F3"/>
    <w:rsid w:val="0091321E"/>
    <w:rsid w:val="009132B0"/>
    <w:rsid w:val="00913301"/>
    <w:rsid w:val="009133B4"/>
    <w:rsid w:val="009133EE"/>
    <w:rsid w:val="0091340F"/>
    <w:rsid w:val="009134BA"/>
    <w:rsid w:val="009134EA"/>
    <w:rsid w:val="00913524"/>
    <w:rsid w:val="00913559"/>
    <w:rsid w:val="009135E3"/>
    <w:rsid w:val="00913649"/>
    <w:rsid w:val="009137D8"/>
    <w:rsid w:val="00913827"/>
    <w:rsid w:val="00913897"/>
    <w:rsid w:val="009138CA"/>
    <w:rsid w:val="009138F5"/>
    <w:rsid w:val="00913918"/>
    <w:rsid w:val="00913922"/>
    <w:rsid w:val="00913975"/>
    <w:rsid w:val="00913A83"/>
    <w:rsid w:val="00913ACE"/>
    <w:rsid w:val="00913BC8"/>
    <w:rsid w:val="00913BE4"/>
    <w:rsid w:val="00913C10"/>
    <w:rsid w:val="00913C61"/>
    <w:rsid w:val="00913CC2"/>
    <w:rsid w:val="00913D3A"/>
    <w:rsid w:val="00913D5F"/>
    <w:rsid w:val="00913DAD"/>
    <w:rsid w:val="00913DF8"/>
    <w:rsid w:val="00913E72"/>
    <w:rsid w:val="00913F01"/>
    <w:rsid w:val="00913F45"/>
    <w:rsid w:val="00913F4E"/>
    <w:rsid w:val="00913F5D"/>
    <w:rsid w:val="00913F61"/>
    <w:rsid w:val="00913F81"/>
    <w:rsid w:val="00913FFC"/>
    <w:rsid w:val="00914014"/>
    <w:rsid w:val="0091402C"/>
    <w:rsid w:val="009140BC"/>
    <w:rsid w:val="009140C2"/>
    <w:rsid w:val="00914113"/>
    <w:rsid w:val="0091415C"/>
    <w:rsid w:val="00914244"/>
    <w:rsid w:val="009142A0"/>
    <w:rsid w:val="0091432D"/>
    <w:rsid w:val="009143E8"/>
    <w:rsid w:val="009143EB"/>
    <w:rsid w:val="0091445A"/>
    <w:rsid w:val="009144F2"/>
    <w:rsid w:val="00914568"/>
    <w:rsid w:val="00914598"/>
    <w:rsid w:val="009145AA"/>
    <w:rsid w:val="009145CB"/>
    <w:rsid w:val="0091466B"/>
    <w:rsid w:val="009146E5"/>
    <w:rsid w:val="00914709"/>
    <w:rsid w:val="00914770"/>
    <w:rsid w:val="00914798"/>
    <w:rsid w:val="009147E7"/>
    <w:rsid w:val="009148BD"/>
    <w:rsid w:val="009148CC"/>
    <w:rsid w:val="009148F1"/>
    <w:rsid w:val="0091494A"/>
    <w:rsid w:val="00914A2C"/>
    <w:rsid w:val="00914AF2"/>
    <w:rsid w:val="00914B63"/>
    <w:rsid w:val="00914BE0"/>
    <w:rsid w:val="00914C1D"/>
    <w:rsid w:val="00914C3B"/>
    <w:rsid w:val="00914D5E"/>
    <w:rsid w:val="00914DAB"/>
    <w:rsid w:val="00914DED"/>
    <w:rsid w:val="00914E5E"/>
    <w:rsid w:val="00914E9D"/>
    <w:rsid w:val="00914F4B"/>
    <w:rsid w:val="00914FC6"/>
    <w:rsid w:val="00914FE7"/>
    <w:rsid w:val="00915075"/>
    <w:rsid w:val="0091507A"/>
    <w:rsid w:val="00915133"/>
    <w:rsid w:val="009151A3"/>
    <w:rsid w:val="009151EE"/>
    <w:rsid w:val="00915284"/>
    <w:rsid w:val="009152B3"/>
    <w:rsid w:val="009152BF"/>
    <w:rsid w:val="009152C0"/>
    <w:rsid w:val="00915393"/>
    <w:rsid w:val="009154A6"/>
    <w:rsid w:val="009154F1"/>
    <w:rsid w:val="00915500"/>
    <w:rsid w:val="00915532"/>
    <w:rsid w:val="00915552"/>
    <w:rsid w:val="00915587"/>
    <w:rsid w:val="009155FD"/>
    <w:rsid w:val="00915630"/>
    <w:rsid w:val="009156CB"/>
    <w:rsid w:val="009156D7"/>
    <w:rsid w:val="009157EC"/>
    <w:rsid w:val="009157F4"/>
    <w:rsid w:val="009158E6"/>
    <w:rsid w:val="009158EB"/>
    <w:rsid w:val="009159A5"/>
    <w:rsid w:val="00915A52"/>
    <w:rsid w:val="00915A78"/>
    <w:rsid w:val="00915AA5"/>
    <w:rsid w:val="00915ADF"/>
    <w:rsid w:val="00915B00"/>
    <w:rsid w:val="00915B5F"/>
    <w:rsid w:val="00915B75"/>
    <w:rsid w:val="00915C65"/>
    <w:rsid w:val="00915D1F"/>
    <w:rsid w:val="00915D2E"/>
    <w:rsid w:val="00915D34"/>
    <w:rsid w:val="00915D5C"/>
    <w:rsid w:val="00915D7A"/>
    <w:rsid w:val="00915D9F"/>
    <w:rsid w:val="00915E05"/>
    <w:rsid w:val="00915E1F"/>
    <w:rsid w:val="00915E59"/>
    <w:rsid w:val="00915E99"/>
    <w:rsid w:val="00915EA4"/>
    <w:rsid w:val="00915F42"/>
    <w:rsid w:val="00915FAF"/>
    <w:rsid w:val="00915FB3"/>
    <w:rsid w:val="00916023"/>
    <w:rsid w:val="00916083"/>
    <w:rsid w:val="009160D3"/>
    <w:rsid w:val="009160D7"/>
    <w:rsid w:val="009160E1"/>
    <w:rsid w:val="0091610F"/>
    <w:rsid w:val="00916139"/>
    <w:rsid w:val="009161B7"/>
    <w:rsid w:val="00916234"/>
    <w:rsid w:val="00916237"/>
    <w:rsid w:val="00916256"/>
    <w:rsid w:val="009162AB"/>
    <w:rsid w:val="0091633C"/>
    <w:rsid w:val="00916383"/>
    <w:rsid w:val="00916407"/>
    <w:rsid w:val="00916456"/>
    <w:rsid w:val="009165F0"/>
    <w:rsid w:val="00916612"/>
    <w:rsid w:val="0091664D"/>
    <w:rsid w:val="00916744"/>
    <w:rsid w:val="00916760"/>
    <w:rsid w:val="0091683B"/>
    <w:rsid w:val="009168A1"/>
    <w:rsid w:val="009168FA"/>
    <w:rsid w:val="00916917"/>
    <w:rsid w:val="009169A2"/>
    <w:rsid w:val="009169FB"/>
    <w:rsid w:val="00916AF5"/>
    <w:rsid w:val="00916B8C"/>
    <w:rsid w:val="00916BB6"/>
    <w:rsid w:val="00916C04"/>
    <w:rsid w:val="00916CCA"/>
    <w:rsid w:val="00916D26"/>
    <w:rsid w:val="00916D2D"/>
    <w:rsid w:val="00916D4D"/>
    <w:rsid w:val="00916DD1"/>
    <w:rsid w:val="00916E1B"/>
    <w:rsid w:val="00916E42"/>
    <w:rsid w:val="00916E47"/>
    <w:rsid w:val="00916EFB"/>
    <w:rsid w:val="00916F19"/>
    <w:rsid w:val="00917005"/>
    <w:rsid w:val="00917006"/>
    <w:rsid w:val="00917020"/>
    <w:rsid w:val="009170C3"/>
    <w:rsid w:val="009170C9"/>
    <w:rsid w:val="009171EE"/>
    <w:rsid w:val="00917211"/>
    <w:rsid w:val="0091726A"/>
    <w:rsid w:val="0091729C"/>
    <w:rsid w:val="0091738F"/>
    <w:rsid w:val="00917394"/>
    <w:rsid w:val="009173EE"/>
    <w:rsid w:val="009174B9"/>
    <w:rsid w:val="009174D6"/>
    <w:rsid w:val="009174DB"/>
    <w:rsid w:val="00917573"/>
    <w:rsid w:val="009175C7"/>
    <w:rsid w:val="00917610"/>
    <w:rsid w:val="0091762E"/>
    <w:rsid w:val="009176ED"/>
    <w:rsid w:val="00917806"/>
    <w:rsid w:val="0091783D"/>
    <w:rsid w:val="00917895"/>
    <w:rsid w:val="009179FE"/>
    <w:rsid w:val="00917A04"/>
    <w:rsid w:val="00917A0A"/>
    <w:rsid w:val="00917A2A"/>
    <w:rsid w:val="00917A5A"/>
    <w:rsid w:val="00917A72"/>
    <w:rsid w:val="00917A78"/>
    <w:rsid w:val="00917AC8"/>
    <w:rsid w:val="00917B54"/>
    <w:rsid w:val="00917BF0"/>
    <w:rsid w:val="00917C0B"/>
    <w:rsid w:val="00917C35"/>
    <w:rsid w:val="00917C40"/>
    <w:rsid w:val="00917C80"/>
    <w:rsid w:val="00917CCB"/>
    <w:rsid w:val="00917DC4"/>
    <w:rsid w:val="00917DD7"/>
    <w:rsid w:val="00917DEC"/>
    <w:rsid w:val="00917DF3"/>
    <w:rsid w:val="00917E14"/>
    <w:rsid w:val="00917E49"/>
    <w:rsid w:val="00917E6B"/>
    <w:rsid w:val="00917EB4"/>
    <w:rsid w:val="00917F2B"/>
    <w:rsid w:val="00917F63"/>
    <w:rsid w:val="00917FAE"/>
    <w:rsid w:val="00917FF6"/>
    <w:rsid w:val="009200C3"/>
    <w:rsid w:val="0092015A"/>
    <w:rsid w:val="00920185"/>
    <w:rsid w:val="009201DF"/>
    <w:rsid w:val="00920220"/>
    <w:rsid w:val="00920240"/>
    <w:rsid w:val="009202B4"/>
    <w:rsid w:val="00920386"/>
    <w:rsid w:val="009203BF"/>
    <w:rsid w:val="009204E6"/>
    <w:rsid w:val="00920593"/>
    <w:rsid w:val="00920649"/>
    <w:rsid w:val="009206BB"/>
    <w:rsid w:val="009207BD"/>
    <w:rsid w:val="0092082F"/>
    <w:rsid w:val="00920869"/>
    <w:rsid w:val="009208B2"/>
    <w:rsid w:val="00920922"/>
    <w:rsid w:val="00920929"/>
    <w:rsid w:val="009209B0"/>
    <w:rsid w:val="00920AD1"/>
    <w:rsid w:val="00920AD9"/>
    <w:rsid w:val="00920AFD"/>
    <w:rsid w:val="00920BA9"/>
    <w:rsid w:val="00920C0C"/>
    <w:rsid w:val="00920C75"/>
    <w:rsid w:val="00920D22"/>
    <w:rsid w:val="00920D50"/>
    <w:rsid w:val="00920DC7"/>
    <w:rsid w:val="00920DF1"/>
    <w:rsid w:val="00920E0C"/>
    <w:rsid w:val="00920E9C"/>
    <w:rsid w:val="00920EAA"/>
    <w:rsid w:val="00920EBC"/>
    <w:rsid w:val="00920F1B"/>
    <w:rsid w:val="00920F3E"/>
    <w:rsid w:val="00920F86"/>
    <w:rsid w:val="00920FC4"/>
    <w:rsid w:val="0092101C"/>
    <w:rsid w:val="00921056"/>
    <w:rsid w:val="0092106A"/>
    <w:rsid w:val="00921092"/>
    <w:rsid w:val="00921122"/>
    <w:rsid w:val="00921133"/>
    <w:rsid w:val="00921177"/>
    <w:rsid w:val="009211D9"/>
    <w:rsid w:val="00921233"/>
    <w:rsid w:val="00921236"/>
    <w:rsid w:val="0092124B"/>
    <w:rsid w:val="0092125E"/>
    <w:rsid w:val="009212E3"/>
    <w:rsid w:val="009212EB"/>
    <w:rsid w:val="00921372"/>
    <w:rsid w:val="0092143F"/>
    <w:rsid w:val="00921445"/>
    <w:rsid w:val="00921455"/>
    <w:rsid w:val="00921468"/>
    <w:rsid w:val="00921480"/>
    <w:rsid w:val="009214CF"/>
    <w:rsid w:val="00921505"/>
    <w:rsid w:val="0092165E"/>
    <w:rsid w:val="00921696"/>
    <w:rsid w:val="009216E1"/>
    <w:rsid w:val="00921730"/>
    <w:rsid w:val="009217EF"/>
    <w:rsid w:val="0092182C"/>
    <w:rsid w:val="0092188A"/>
    <w:rsid w:val="009219C1"/>
    <w:rsid w:val="009219D6"/>
    <w:rsid w:val="009219E5"/>
    <w:rsid w:val="00921A15"/>
    <w:rsid w:val="00921AE5"/>
    <w:rsid w:val="00921B39"/>
    <w:rsid w:val="00921BA4"/>
    <w:rsid w:val="00921BCA"/>
    <w:rsid w:val="00921C73"/>
    <w:rsid w:val="00921C80"/>
    <w:rsid w:val="00921C92"/>
    <w:rsid w:val="00921CDC"/>
    <w:rsid w:val="00921D5B"/>
    <w:rsid w:val="00921D77"/>
    <w:rsid w:val="00921D81"/>
    <w:rsid w:val="00921D96"/>
    <w:rsid w:val="00921E26"/>
    <w:rsid w:val="00921ED1"/>
    <w:rsid w:val="00921F33"/>
    <w:rsid w:val="00921FC3"/>
    <w:rsid w:val="00921FCB"/>
    <w:rsid w:val="00922059"/>
    <w:rsid w:val="00922085"/>
    <w:rsid w:val="009220A3"/>
    <w:rsid w:val="009220AE"/>
    <w:rsid w:val="009220CA"/>
    <w:rsid w:val="0092216C"/>
    <w:rsid w:val="00922189"/>
    <w:rsid w:val="009221D1"/>
    <w:rsid w:val="009222A0"/>
    <w:rsid w:val="009222CB"/>
    <w:rsid w:val="0092233B"/>
    <w:rsid w:val="009223A4"/>
    <w:rsid w:val="009223AB"/>
    <w:rsid w:val="009223DD"/>
    <w:rsid w:val="0092245F"/>
    <w:rsid w:val="0092249E"/>
    <w:rsid w:val="00922514"/>
    <w:rsid w:val="00922550"/>
    <w:rsid w:val="009225B2"/>
    <w:rsid w:val="00922674"/>
    <w:rsid w:val="009226AE"/>
    <w:rsid w:val="009226BD"/>
    <w:rsid w:val="009226C1"/>
    <w:rsid w:val="009226CD"/>
    <w:rsid w:val="009226EA"/>
    <w:rsid w:val="0092274D"/>
    <w:rsid w:val="00922798"/>
    <w:rsid w:val="0092290B"/>
    <w:rsid w:val="0092296F"/>
    <w:rsid w:val="0092299E"/>
    <w:rsid w:val="009229CE"/>
    <w:rsid w:val="00922A7C"/>
    <w:rsid w:val="00922ABA"/>
    <w:rsid w:val="00922BAB"/>
    <w:rsid w:val="00922BC6"/>
    <w:rsid w:val="00922C20"/>
    <w:rsid w:val="00922C5C"/>
    <w:rsid w:val="00922C6C"/>
    <w:rsid w:val="00922C7D"/>
    <w:rsid w:val="00922CA6"/>
    <w:rsid w:val="00922D58"/>
    <w:rsid w:val="00922D7E"/>
    <w:rsid w:val="00922DB9"/>
    <w:rsid w:val="00922DCC"/>
    <w:rsid w:val="00922E07"/>
    <w:rsid w:val="00922E08"/>
    <w:rsid w:val="00922E18"/>
    <w:rsid w:val="00922E3C"/>
    <w:rsid w:val="00922F03"/>
    <w:rsid w:val="00922F33"/>
    <w:rsid w:val="00923093"/>
    <w:rsid w:val="009231B8"/>
    <w:rsid w:val="00923233"/>
    <w:rsid w:val="00923284"/>
    <w:rsid w:val="00923375"/>
    <w:rsid w:val="009233A2"/>
    <w:rsid w:val="009233DA"/>
    <w:rsid w:val="009233E4"/>
    <w:rsid w:val="009233E8"/>
    <w:rsid w:val="009233FB"/>
    <w:rsid w:val="009234C9"/>
    <w:rsid w:val="009234D1"/>
    <w:rsid w:val="009234E5"/>
    <w:rsid w:val="0092351A"/>
    <w:rsid w:val="0092354D"/>
    <w:rsid w:val="00923611"/>
    <w:rsid w:val="009236BA"/>
    <w:rsid w:val="009238AC"/>
    <w:rsid w:val="009238E5"/>
    <w:rsid w:val="00923928"/>
    <w:rsid w:val="00923980"/>
    <w:rsid w:val="009239EC"/>
    <w:rsid w:val="00923A02"/>
    <w:rsid w:val="00923A70"/>
    <w:rsid w:val="00923AC3"/>
    <w:rsid w:val="00923AD8"/>
    <w:rsid w:val="00923BF5"/>
    <w:rsid w:val="00923C84"/>
    <w:rsid w:val="00923C95"/>
    <w:rsid w:val="00923DFA"/>
    <w:rsid w:val="00923E75"/>
    <w:rsid w:val="00923ED7"/>
    <w:rsid w:val="00923EE0"/>
    <w:rsid w:val="00923F02"/>
    <w:rsid w:val="00923FE4"/>
    <w:rsid w:val="00924032"/>
    <w:rsid w:val="0092406A"/>
    <w:rsid w:val="0092407B"/>
    <w:rsid w:val="0092410B"/>
    <w:rsid w:val="0092413A"/>
    <w:rsid w:val="0092415C"/>
    <w:rsid w:val="009241CF"/>
    <w:rsid w:val="0092422B"/>
    <w:rsid w:val="0092426D"/>
    <w:rsid w:val="00924284"/>
    <w:rsid w:val="00924300"/>
    <w:rsid w:val="0092431F"/>
    <w:rsid w:val="00924337"/>
    <w:rsid w:val="0092433A"/>
    <w:rsid w:val="00924368"/>
    <w:rsid w:val="00924399"/>
    <w:rsid w:val="009243B2"/>
    <w:rsid w:val="00924402"/>
    <w:rsid w:val="009244F1"/>
    <w:rsid w:val="00924647"/>
    <w:rsid w:val="0092465A"/>
    <w:rsid w:val="00924673"/>
    <w:rsid w:val="00924676"/>
    <w:rsid w:val="00924677"/>
    <w:rsid w:val="009246E9"/>
    <w:rsid w:val="0092470F"/>
    <w:rsid w:val="00924729"/>
    <w:rsid w:val="009247C7"/>
    <w:rsid w:val="00924836"/>
    <w:rsid w:val="00924842"/>
    <w:rsid w:val="009248E7"/>
    <w:rsid w:val="009248F5"/>
    <w:rsid w:val="00924970"/>
    <w:rsid w:val="009249A4"/>
    <w:rsid w:val="00924A3A"/>
    <w:rsid w:val="00924A4E"/>
    <w:rsid w:val="00924A75"/>
    <w:rsid w:val="00924AC9"/>
    <w:rsid w:val="00924B36"/>
    <w:rsid w:val="00924BCA"/>
    <w:rsid w:val="00924BCE"/>
    <w:rsid w:val="00924C3D"/>
    <w:rsid w:val="00924CD8"/>
    <w:rsid w:val="00924D05"/>
    <w:rsid w:val="00924D7E"/>
    <w:rsid w:val="00924DB3"/>
    <w:rsid w:val="00924DB6"/>
    <w:rsid w:val="00924DF9"/>
    <w:rsid w:val="00924E8D"/>
    <w:rsid w:val="00924F71"/>
    <w:rsid w:val="00924FBE"/>
    <w:rsid w:val="0092503B"/>
    <w:rsid w:val="009250FC"/>
    <w:rsid w:val="0092515D"/>
    <w:rsid w:val="00925176"/>
    <w:rsid w:val="00925197"/>
    <w:rsid w:val="009251CB"/>
    <w:rsid w:val="00925283"/>
    <w:rsid w:val="00925287"/>
    <w:rsid w:val="009252D4"/>
    <w:rsid w:val="0092532D"/>
    <w:rsid w:val="00925336"/>
    <w:rsid w:val="0092534B"/>
    <w:rsid w:val="00925354"/>
    <w:rsid w:val="00925358"/>
    <w:rsid w:val="009253D3"/>
    <w:rsid w:val="00925449"/>
    <w:rsid w:val="00925559"/>
    <w:rsid w:val="00925571"/>
    <w:rsid w:val="009255BF"/>
    <w:rsid w:val="009255DD"/>
    <w:rsid w:val="00925625"/>
    <w:rsid w:val="00925757"/>
    <w:rsid w:val="00925779"/>
    <w:rsid w:val="009257D8"/>
    <w:rsid w:val="009257F2"/>
    <w:rsid w:val="009257FD"/>
    <w:rsid w:val="0092580D"/>
    <w:rsid w:val="009258A2"/>
    <w:rsid w:val="009258EE"/>
    <w:rsid w:val="0092592F"/>
    <w:rsid w:val="0092594E"/>
    <w:rsid w:val="0092595D"/>
    <w:rsid w:val="009259B9"/>
    <w:rsid w:val="009259C4"/>
    <w:rsid w:val="00925A8C"/>
    <w:rsid w:val="00925C45"/>
    <w:rsid w:val="00925C82"/>
    <w:rsid w:val="00925CC3"/>
    <w:rsid w:val="00925D36"/>
    <w:rsid w:val="00925D4E"/>
    <w:rsid w:val="00925E50"/>
    <w:rsid w:val="00925E7D"/>
    <w:rsid w:val="00925E8D"/>
    <w:rsid w:val="00925ED5"/>
    <w:rsid w:val="00925F2D"/>
    <w:rsid w:val="00925F3D"/>
    <w:rsid w:val="00925F4F"/>
    <w:rsid w:val="00925F9C"/>
    <w:rsid w:val="00925FA7"/>
    <w:rsid w:val="00925FC9"/>
    <w:rsid w:val="00925FCB"/>
    <w:rsid w:val="00926077"/>
    <w:rsid w:val="0092607B"/>
    <w:rsid w:val="009260AB"/>
    <w:rsid w:val="0092618C"/>
    <w:rsid w:val="009261B7"/>
    <w:rsid w:val="009261E8"/>
    <w:rsid w:val="009262A1"/>
    <w:rsid w:val="009262AB"/>
    <w:rsid w:val="009262FA"/>
    <w:rsid w:val="00926313"/>
    <w:rsid w:val="00926384"/>
    <w:rsid w:val="009263BA"/>
    <w:rsid w:val="00926433"/>
    <w:rsid w:val="00926456"/>
    <w:rsid w:val="00926483"/>
    <w:rsid w:val="009264C6"/>
    <w:rsid w:val="009264C8"/>
    <w:rsid w:val="009264CC"/>
    <w:rsid w:val="009264E9"/>
    <w:rsid w:val="0092657E"/>
    <w:rsid w:val="009265A8"/>
    <w:rsid w:val="0092666D"/>
    <w:rsid w:val="00926680"/>
    <w:rsid w:val="009266DC"/>
    <w:rsid w:val="009266FE"/>
    <w:rsid w:val="00926794"/>
    <w:rsid w:val="00926797"/>
    <w:rsid w:val="0092681F"/>
    <w:rsid w:val="0092685B"/>
    <w:rsid w:val="00926867"/>
    <w:rsid w:val="009268A2"/>
    <w:rsid w:val="009269FA"/>
    <w:rsid w:val="00926AE0"/>
    <w:rsid w:val="00926B0B"/>
    <w:rsid w:val="00926B69"/>
    <w:rsid w:val="00926BBE"/>
    <w:rsid w:val="00926BE9"/>
    <w:rsid w:val="00926D1F"/>
    <w:rsid w:val="00926D89"/>
    <w:rsid w:val="00926E2D"/>
    <w:rsid w:val="00926E9A"/>
    <w:rsid w:val="00926ED5"/>
    <w:rsid w:val="00926F16"/>
    <w:rsid w:val="00926FB3"/>
    <w:rsid w:val="00927014"/>
    <w:rsid w:val="00927074"/>
    <w:rsid w:val="009270D6"/>
    <w:rsid w:val="0092714E"/>
    <w:rsid w:val="00927154"/>
    <w:rsid w:val="0092715E"/>
    <w:rsid w:val="009271C2"/>
    <w:rsid w:val="0092721B"/>
    <w:rsid w:val="009272D1"/>
    <w:rsid w:val="00927332"/>
    <w:rsid w:val="00927342"/>
    <w:rsid w:val="00927354"/>
    <w:rsid w:val="009274C2"/>
    <w:rsid w:val="009274F7"/>
    <w:rsid w:val="009274FB"/>
    <w:rsid w:val="00927543"/>
    <w:rsid w:val="0092754D"/>
    <w:rsid w:val="0092755D"/>
    <w:rsid w:val="0092759B"/>
    <w:rsid w:val="009275B3"/>
    <w:rsid w:val="009275F0"/>
    <w:rsid w:val="00927608"/>
    <w:rsid w:val="00927646"/>
    <w:rsid w:val="00927652"/>
    <w:rsid w:val="00927672"/>
    <w:rsid w:val="00927673"/>
    <w:rsid w:val="009276F9"/>
    <w:rsid w:val="00927732"/>
    <w:rsid w:val="0092776E"/>
    <w:rsid w:val="009277C7"/>
    <w:rsid w:val="009277F0"/>
    <w:rsid w:val="00927836"/>
    <w:rsid w:val="0092783D"/>
    <w:rsid w:val="00927864"/>
    <w:rsid w:val="00927897"/>
    <w:rsid w:val="0092789A"/>
    <w:rsid w:val="009278D1"/>
    <w:rsid w:val="0092790A"/>
    <w:rsid w:val="0092792C"/>
    <w:rsid w:val="0092799F"/>
    <w:rsid w:val="009279D5"/>
    <w:rsid w:val="00927A49"/>
    <w:rsid w:val="00927A60"/>
    <w:rsid w:val="00927AB3"/>
    <w:rsid w:val="00927AF7"/>
    <w:rsid w:val="00927BD7"/>
    <w:rsid w:val="00927BF9"/>
    <w:rsid w:val="00927C22"/>
    <w:rsid w:val="00927C7D"/>
    <w:rsid w:val="00927C7E"/>
    <w:rsid w:val="00927CA9"/>
    <w:rsid w:val="00927D33"/>
    <w:rsid w:val="00927D49"/>
    <w:rsid w:val="00927DA7"/>
    <w:rsid w:val="00927E27"/>
    <w:rsid w:val="00927EC4"/>
    <w:rsid w:val="00927F9A"/>
    <w:rsid w:val="00927FBA"/>
    <w:rsid w:val="00927FBF"/>
    <w:rsid w:val="0093006D"/>
    <w:rsid w:val="00930154"/>
    <w:rsid w:val="00930174"/>
    <w:rsid w:val="0093018B"/>
    <w:rsid w:val="009301A4"/>
    <w:rsid w:val="009301FE"/>
    <w:rsid w:val="0093022C"/>
    <w:rsid w:val="00930270"/>
    <w:rsid w:val="0093028D"/>
    <w:rsid w:val="00930298"/>
    <w:rsid w:val="009302A3"/>
    <w:rsid w:val="009302B2"/>
    <w:rsid w:val="009302C7"/>
    <w:rsid w:val="009303A6"/>
    <w:rsid w:val="00930435"/>
    <w:rsid w:val="00930452"/>
    <w:rsid w:val="009304D8"/>
    <w:rsid w:val="0093052E"/>
    <w:rsid w:val="009305E8"/>
    <w:rsid w:val="00930678"/>
    <w:rsid w:val="00930693"/>
    <w:rsid w:val="009306C5"/>
    <w:rsid w:val="0093075B"/>
    <w:rsid w:val="009307B6"/>
    <w:rsid w:val="00930888"/>
    <w:rsid w:val="00930892"/>
    <w:rsid w:val="0093089C"/>
    <w:rsid w:val="0093089D"/>
    <w:rsid w:val="009308F9"/>
    <w:rsid w:val="0093090F"/>
    <w:rsid w:val="00930AA3"/>
    <w:rsid w:val="00930ADB"/>
    <w:rsid w:val="00930B29"/>
    <w:rsid w:val="00930B4E"/>
    <w:rsid w:val="00930BBF"/>
    <w:rsid w:val="00930BCA"/>
    <w:rsid w:val="00930C3F"/>
    <w:rsid w:val="00930C48"/>
    <w:rsid w:val="00930C79"/>
    <w:rsid w:val="00930CAD"/>
    <w:rsid w:val="00930E59"/>
    <w:rsid w:val="00930F8C"/>
    <w:rsid w:val="00930FE7"/>
    <w:rsid w:val="0093106A"/>
    <w:rsid w:val="009311E9"/>
    <w:rsid w:val="00931258"/>
    <w:rsid w:val="009312CF"/>
    <w:rsid w:val="00931361"/>
    <w:rsid w:val="00931370"/>
    <w:rsid w:val="00931392"/>
    <w:rsid w:val="009313A2"/>
    <w:rsid w:val="00931486"/>
    <w:rsid w:val="00931514"/>
    <w:rsid w:val="00931532"/>
    <w:rsid w:val="00931556"/>
    <w:rsid w:val="009315AD"/>
    <w:rsid w:val="009315D3"/>
    <w:rsid w:val="0093162D"/>
    <w:rsid w:val="0093164B"/>
    <w:rsid w:val="009316A9"/>
    <w:rsid w:val="00931735"/>
    <w:rsid w:val="00931763"/>
    <w:rsid w:val="009317B7"/>
    <w:rsid w:val="009317B9"/>
    <w:rsid w:val="009317D0"/>
    <w:rsid w:val="009317E6"/>
    <w:rsid w:val="00931833"/>
    <w:rsid w:val="00931838"/>
    <w:rsid w:val="00931852"/>
    <w:rsid w:val="009318A5"/>
    <w:rsid w:val="009319A8"/>
    <w:rsid w:val="00931A3F"/>
    <w:rsid w:val="00931ABE"/>
    <w:rsid w:val="00931B7A"/>
    <w:rsid w:val="00931BD6"/>
    <w:rsid w:val="00931C0B"/>
    <w:rsid w:val="00931C1E"/>
    <w:rsid w:val="00931C24"/>
    <w:rsid w:val="00931D96"/>
    <w:rsid w:val="00931DF5"/>
    <w:rsid w:val="00931E82"/>
    <w:rsid w:val="00931E94"/>
    <w:rsid w:val="00931F1A"/>
    <w:rsid w:val="00931F71"/>
    <w:rsid w:val="00931F9A"/>
    <w:rsid w:val="009320BC"/>
    <w:rsid w:val="0093224C"/>
    <w:rsid w:val="009322B4"/>
    <w:rsid w:val="009322BD"/>
    <w:rsid w:val="009322FB"/>
    <w:rsid w:val="009324BF"/>
    <w:rsid w:val="00932521"/>
    <w:rsid w:val="00932608"/>
    <w:rsid w:val="0093264A"/>
    <w:rsid w:val="00932672"/>
    <w:rsid w:val="00932774"/>
    <w:rsid w:val="00932AA3"/>
    <w:rsid w:val="00932AB6"/>
    <w:rsid w:val="00932AFD"/>
    <w:rsid w:val="00932B20"/>
    <w:rsid w:val="00932B6B"/>
    <w:rsid w:val="00932BEF"/>
    <w:rsid w:val="00932C6A"/>
    <w:rsid w:val="00932C7E"/>
    <w:rsid w:val="00932CFE"/>
    <w:rsid w:val="00932D9E"/>
    <w:rsid w:val="00932DC3"/>
    <w:rsid w:val="00932E02"/>
    <w:rsid w:val="00932E31"/>
    <w:rsid w:val="00932F59"/>
    <w:rsid w:val="00932FA0"/>
    <w:rsid w:val="00932FA9"/>
    <w:rsid w:val="00932FD5"/>
    <w:rsid w:val="00933015"/>
    <w:rsid w:val="0093303B"/>
    <w:rsid w:val="009330C0"/>
    <w:rsid w:val="009330ED"/>
    <w:rsid w:val="00933112"/>
    <w:rsid w:val="00933127"/>
    <w:rsid w:val="00933187"/>
    <w:rsid w:val="009331A6"/>
    <w:rsid w:val="009331D2"/>
    <w:rsid w:val="0093320B"/>
    <w:rsid w:val="009332B1"/>
    <w:rsid w:val="009332FA"/>
    <w:rsid w:val="00933347"/>
    <w:rsid w:val="0093337B"/>
    <w:rsid w:val="00933412"/>
    <w:rsid w:val="00933449"/>
    <w:rsid w:val="009334B0"/>
    <w:rsid w:val="009334F4"/>
    <w:rsid w:val="00933501"/>
    <w:rsid w:val="00933550"/>
    <w:rsid w:val="00933652"/>
    <w:rsid w:val="0093371C"/>
    <w:rsid w:val="0093378F"/>
    <w:rsid w:val="009337D4"/>
    <w:rsid w:val="00933843"/>
    <w:rsid w:val="0093386F"/>
    <w:rsid w:val="00933878"/>
    <w:rsid w:val="009338B7"/>
    <w:rsid w:val="00933916"/>
    <w:rsid w:val="00933951"/>
    <w:rsid w:val="0093398A"/>
    <w:rsid w:val="00933996"/>
    <w:rsid w:val="009339A4"/>
    <w:rsid w:val="00933AB6"/>
    <w:rsid w:val="00933AC8"/>
    <w:rsid w:val="00933ADD"/>
    <w:rsid w:val="00933AFC"/>
    <w:rsid w:val="00933B63"/>
    <w:rsid w:val="00933B79"/>
    <w:rsid w:val="00933BA6"/>
    <w:rsid w:val="00933BC4"/>
    <w:rsid w:val="00933BCE"/>
    <w:rsid w:val="00933BF9"/>
    <w:rsid w:val="00933CB2"/>
    <w:rsid w:val="00933D05"/>
    <w:rsid w:val="00933D77"/>
    <w:rsid w:val="00933EFF"/>
    <w:rsid w:val="00933F2A"/>
    <w:rsid w:val="00933F36"/>
    <w:rsid w:val="00933FE6"/>
    <w:rsid w:val="0093409A"/>
    <w:rsid w:val="009340A2"/>
    <w:rsid w:val="0093416B"/>
    <w:rsid w:val="00934218"/>
    <w:rsid w:val="0093423B"/>
    <w:rsid w:val="00934258"/>
    <w:rsid w:val="0093425A"/>
    <w:rsid w:val="00934267"/>
    <w:rsid w:val="0093426C"/>
    <w:rsid w:val="009342BD"/>
    <w:rsid w:val="00934327"/>
    <w:rsid w:val="009343DC"/>
    <w:rsid w:val="00934408"/>
    <w:rsid w:val="00934421"/>
    <w:rsid w:val="009345AD"/>
    <w:rsid w:val="00934601"/>
    <w:rsid w:val="00934770"/>
    <w:rsid w:val="0093478A"/>
    <w:rsid w:val="0093479B"/>
    <w:rsid w:val="009347C9"/>
    <w:rsid w:val="0093480D"/>
    <w:rsid w:val="009348A2"/>
    <w:rsid w:val="009348D1"/>
    <w:rsid w:val="00934909"/>
    <w:rsid w:val="00934949"/>
    <w:rsid w:val="00934A57"/>
    <w:rsid w:val="00934AC4"/>
    <w:rsid w:val="00934B41"/>
    <w:rsid w:val="00934B92"/>
    <w:rsid w:val="00934D98"/>
    <w:rsid w:val="00934DCB"/>
    <w:rsid w:val="00934EAB"/>
    <w:rsid w:val="00934EE9"/>
    <w:rsid w:val="00934FAB"/>
    <w:rsid w:val="00935023"/>
    <w:rsid w:val="00935086"/>
    <w:rsid w:val="0093508E"/>
    <w:rsid w:val="00935097"/>
    <w:rsid w:val="009350C7"/>
    <w:rsid w:val="009350D1"/>
    <w:rsid w:val="0093511C"/>
    <w:rsid w:val="0093513E"/>
    <w:rsid w:val="009351C4"/>
    <w:rsid w:val="009351C7"/>
    <w:rsid w:val="009351E5"/>
    <w:rsid w:val="0093522B"/>
    <w:rsid w:val="00935284"/>
    <w:rsid w:val="009352EA"/>
    <w:rsid w:val="00935409"/>
    <w:rsid w:val="009354E5"/>
    <w:rsid w:val="009354ED"/>
    <w:rsid w:val="009355AA"/>
    <w:rsid w:val="009355C5"/>
    <w:rsid w:val="009356EE"/>
    <w:rsid w:val="009356F8"/>
    <w:rsid w:val="00935712"/>
    <w:rsid w:val="00935740"/>
    <w:rsid w:val="00935752"/>
    <w:rsid w:val="00935765"/>
    <w:rsid w:val="009357B0"/>
    <w:rsid w:val="009357EB"/>
    <w:rsid w:val="00935886"/>
    <w:rsid w:val="009358A4"/>
    <w:rsid w:val="0093591E"/>
    <w:rsid w:val="00935934"/>
    <w:rsid w:val="0093595A"/>
    <w:rsid w:val="00935982"/>
    <w:rsid w:val="009359BB"/>
    <w:rsid w:val="009359F9"/>
    <w:rsid w:val="009359FE"/>
    <w:rsid w:val="00935A64"/>
    <w:rsid w:val="00935AB3"/>
    <w:rsid w:val="00935AEF"/>
    <w:rsid w:val="00935B08"/>
    <w:rsid w:val="00935BC8"/>
    <w:rsid w:val="00935C26"/>
    <w:rsid w:val="00935C65"/>
    <w:rsid w:val="00935C74"/>
    <w:rsid w:val="00935CE9"/>
    <w:rsid w:val="00935CF4"/>
    <w:rsid w:val="00935D2A"/>
    <w:rsid w:val="00935D75"/>
    <w:rsid w:val="00935D8E"/>
    <w:rsid w:val="00935D93"/>
    <w:rsid w:val="00935DA0"/>
    <w:rsid w:val="00935E1D"/>
    <w:rsid w:val="00935E48"/>
    <w:rsid w:val="00935F14"/>
    <w:rsid w:val="00935F68"/>
    <w:rsid w:val="00935FCF"/>
    <w:rsid w:val="0093607C"/>
    <w:rsid w:val="009360EB"/>
    <w:rsid w:val="00936110"/>
    <w:rsid w:val="0093614B"/>
    <w:rsid w:val="00936224"/>
    <w:rsid w:val="0093622D"/>
    <w:rsid w:val="0093625F"/>
    <w:rsid w:val="00936289"/>
    <w:rsid w:val="0093628E"/>
    <w:rsid w:val="009362B6"/>
    <w:rsid w:val="00936366"/>
    <w:rsid w:val="009363F0"/>
    <w:rsid w:val="00936466"/>
    <w:rsid w:val="00936529"/>
    <w:rsid w:val="00936530"/>
    <w:rsid w:val="009365BF"/>
    <w:rsid w:val="00936669"/>
    <w:rsid w:val="009366E1"/>
    <w:rsid w:val="00936755"/>
    <w:rsid w:val="009367DA"/>
    <w:rsid w:val="00936893"/>
    <w:rsid w:val="009369F4"/>
    <w:rsid w:val="00936A2D"/>
    <w:rsid w:val="00936A35"/>
    <w:rsid w:val="00936ABA"/>
    <w:rsid w:val="00936ADC"/>
    <w:rsid w:val="00936AF0"/>
    <w:rsid w:val="00936B4F"/>
    <w:rsid w:val="00936B50"/>
    <w:rsid w:val="00936BA9"/>
    <w:rsid w:val="00936BD8"/>
    <w:rsid w:val="00936CFF"/>
    <w:rsid w:val="00936D1F"/>
    <w:rsid w:val="00936DE9"/>
    <w:rsid w:val="00936EA3"/>
    <w:rsid w:val="00936F03"/>
    <w:rsid w:val="00936F40"/>
    <w:rsid w:val="00936F5C"/>
    <w:rsid w:val="00936F90"/>
    <w:rsid w:val="00936F93"/>
    <w:rsid w:val="0093700F"/>
    <w:rsid w:val="009370DA"/>
    <w:rsid w:val="00937102"/>
    <w:rsid w:val="00937151"/>
    <w:rsid w:val="0093715D"/>
    <w:rsid w:val="009371BC"/>
    <w:rsid w:val="009371D9"/>
    <w:rsid w:val="00937284"/>
    <w:rsid w:val="0093729E"/>
    <w:rsid w:val="009372BB"/>
    <w:rsid w:val="00937326"/>
    <w:rsid w:val="00937334"/>
    <w:rsid w:val="0093734E"/>
    <w:rsid w:val="00937468"/>
    <w:rsid w:val="0093748C"/>
    <w:rsid w:val="009374A6"/>
    <w:rsid w:val="009374EF"/>
    <w:rsid w:val="00937582"/>
    <w:rsid w:val="009375D6"/>
    <w:rsid w:val="009375E5"/>
    <w:rsid w:val="009375EA"/>
    <w:rsid w:val="00937654"/>
    <w:rsid w:val="009376AF"/>
    <w:rsid w:val="009376B5"/>
    <w:rsid w:val="00937712"/>
    <w:rsid w:val="00937774"/>
    <w:rsid w:val="009377C4"/>
    <w:rsid w:val="009378F8"/>
    <w:rsid w:val="00937976"/>
    <w:rsid w:val="00937A26"/>
    <w:rsid w:val="00937A38"/>
    <w:rsid w:val="00937A50"/>
    <w:rsid w:val="00937B04"/>
    <w:rsid w:val="00937B41"/>
    <w:rsid w:val="00937B5F"/>
    <w:rsid w:val="00937BF9"/>
    <w:rsid w:val="00937C18"/>
    <w:rsid w:val="00937C6D"/>
    <w:rsid w:val="00937CBE"/>
    <w:rsid w:val="00937CE8"/>
    <w:rsid w:val="00937CEC"/>
    <w:rsid w:val="00937CFB"/>
    <w:rsid w:val="00937D31"/>
    <w:rsid w:val="00937D5A"/>
    <w:rsid w:val="00937D6F"/>
    <w:rsid w:val="00937E3A"/>
    <w:rsid w:val="00937ECF"/>
    <w:rsid w:val="00937EDE"/>
    <w:rsid w:val="00937F37"/>
    <w:rsid w:val="00937F85"/>
    <w:rsid w:val="00937F95"/>
    <w:rsid w:val="00937FEA"/>
    <w:rsid w:val="00937FF5"/>
    <w:rsid w:val="00940074"/>
    <w:rsid w:val="0094008C"/>
    <w:rsid w:val="00940099"/>
    <w:rsid w:val="009400A0"/>
    <w:rsid w:val="009400A6"/>
    <w:rsid w:val="00940101"/>
    <w:rsid w:val="00940104"/>
    <w:rsid w:val="009401EC"/>
    <w:rsid w:val="0094025E"/>
    <w:rsid w:val="00940276"/>
    <w:rsid w:val="009403CF"/>
    <w:rsid w:val="009404AD"/>
    <w:rsid w:val="009404EF"/>
    <w:rsid w:val="00940512"/>
    <w:rsid w:val="0094054E"/>
    <w:rsid w:val="00940567"/>
    <w:rsid w:val="009405A2"/>
    <w:rsid w:val="009405C4"/>
    <w:rsid w:val="0094067B"/>
    <w:rsid w:val="0094068A"/>
    <w:rsid w:val="009406BA"/>
    <w:rsid w:val="00940801"/>
    <w:rsid w:val="0094084D"/>
    <w:rsid w:val="009408D2"/>
    <w:rsid w:val="009408ED"/>
    <w:rsid w:val="00940913"/>
    <w:rsid w:val="00940953"/>
    <w:rsid w:val="0094096C"/>
    <w:rsid w:val="0094096F"/>
    <w:rsid w:val="0094097B"/>
    <w:rsid w:val="0094099E"/>
    <w:rsid w:val="009409A9"/>
    <w:rsid w:val="00940A05"/>
    <w:rsid w:val="00940A1D"/>
    <w:rsid w:val="00940A61"/>
    <w:rsid w:val="00940A7D"/>
    <w:rsid w:val="00940AA6"/>
    <w:rsid w:val="00940AE7"/>
    <w:rsid w:val="00940B0E"/>
    <w:rsid w:val="00940C04"/>
    <w:rsid w:val="00940C2A"/>
    <w:rsid w:val="00940CB0"/>
    <w:rsid w:val="00940CBE"/>
    <w:rsid w:val="00940D1E"/>
    <w:rsid w:val="00940EB9"/>
    <w:rsid w:val="00940EFA"/>
    <w:rsid w:val="00940F29"/>
    <w:rsid w:val="00941060"/>
    <w:rsid w:val="00941107"/>
    <w:rsid w:val="0094130A"/>
    <w:rsid w:val="009413E3"/>
    <w:rsid w:val="00941429"/>
    <w:rsid w:val="0094143F"/>
    <w:rsid w:val="009414B4"/>
    <w:rsid w:val="009414B5"/>
    <w:rsid w:val="009415C3"/>
    <w:rsid w:val="009415EB"/>
    <w:rsid w:val="0094162C"/>
    <w:rsid w:val="009417DF"/>
    <w:rsid w:val="009418E6"/>
    <w:rsid w:val="009418F2"/>
    <w:rsid w:val="00941944"/>
    <w:rsid w:val="00941984"/>
    <w:rsid w:val="0094198A"/>
    <w:rsid w:val="00941A17"/>
    <w:rsid w:val="00941A3C"/>
    <w:rsid w:val="00941A4A"/>
    <w:rsid w:val="00941A8F"/>
    <w:rsid w:val="00941B50"/>
    <w:rsid w:val="00941B8A"/>
    <w:rsid w:val="00941B96"/>
    <w:rsid w:val="00941C86"/>
    <w:rsid w:val="00941C98"/>
    <w:rsid w:val="00941E01"/>
    <w:rsid w:val="00941E59"/>
    <w:rsid w:val="00941E78"/>
    <w:rsid w:val="00941E90"/>
    <w:rsid w:val="00941EB3"/>
    <w:rsid w:val="00941FF6"/>
    <w:rsid w:val="0094200E"/>
    <w:rsid w:val="00942050"/>
    <w:rsid w:val="0094207E"/>
    <w:rsid w:val="00942085"/>
    <w:rsid w:val="009420B4"/>
    <w:rsid w:val="0094218E"/>
    <w:rsid w:val="00942272"/>
    <w:rsid w:val="009422CD"/>
    <w:rsid w:val="009422D3"/>
    <w:rsid w:val="0094232E"/>
    <w:rsid w:val="00942398"/>
    <w:rsid w:val="009423E6"/>
    <w:rsid w:val="00942410"/>
    <w:rsid w:val="00942426"/>
    <w:rsid w:val="0094245D"/>
    <w:rsid w:val="00942462"/>
    <w:rsid w:val="0094247B"/>
    <w:rsid w:val="009424AF"/>
    <w:rsid w:val="00942548"/>
    <w:rsid w:val="00942577"/>
    <w:rsid w:val="00942591"/>
    <w:rsid w:val="009425BB"/>
    <w:rsid w:val="00942602"/>
    <w:rsid w:val="00942616"/>
    <w:rsid w:val="00942631"/>
    <w:rsid w:val="0094263A"/>
    <w:rsid w:val="0094264E"/>
    <w:rsid w:val="009426E6"/>
    <w:rsid w:val="009426EB"/>
    <w:rsid w:val="0094280E"/>
    <w:rsid w:val="009428DB"/>
    <w:rsid w:val="009428F7"/>
    <w:rsid w:val="00942992"/>
    <w:rsid w:val="00942996"/>
    <w:rsid w:val="00942998"/>
    <w:rsid w:val="00942A44"/>
    <w:rsid w:val="00942A67"/>
    <w:rsid w:val="00942A7E"/>
    <w:rsid w:val="00942A8D"/>
    <w:rsid w:val="00942AF4"/>
    <w:rsid w:val="00942AF9"/>
    <w:rsid w:val="00942B05"/>
    <w:rsid w:val="00942B0A"/>
    <w:rsid w:val="00942B9D"/>
    <w:rsid w:val="00942BAD"/>
    <w:rsid w:val="00942C4B"/>
    <w:rsid w:val="00942C69"/>
    <w:rsid w:val="00942C96"/>
    <w:rsid w:val="00942CBB"/>
    <w:rsid w:val="00942D02"/>
    <w:rsid w:val="00942E16"/>
    <w:rsid w:val="00942E25"/>
    <w:rsid w:val="00942E3B"/>
    <w:rsid w:val="00942EA7"/>
    <w:rsid w:val="00942EB0"/>
    <w:rsid w:val="00942F05"/>
    <w:rsid w:val="00942F08"/>
    <w:rsid w:val="00942FB4"/>
    <w:rsid w:val="00943085"/>
    <w:rsid w:val="009430CA"/>
    <w:rsid w:val="009430E9"/>
    <w:rsid w:val="00943107"/>
    <w:rsid w:val="00943154"/>
    <w:rsid w:val="0094318C"/>
    <w:rsid w:val="00943218"/>
    <w:rsid w:val="009432B6"/>
    <w:rsid w:val="009432D6"/>
    <w:rsid w:val="009432DC"/>
    <w:rsid w:val="009432FA"/>
    <w:rsid w:val="00943482"/>
    <w:rsid w:val="009434EB"/>
    <w:rsid w:val="00943524"/>
    <w:rsid w:val="00943547"/>
    <w:rsid w:val="00943640"/>
    <w:rsid w:val="00943698"/>
    <w:rsid w:val="009436B2"/>
    <w:rsid w:val="009436D6"/>
    <w:rsid w:val="009436F4"/>
    <w:rsid w:val="00943702"/>
    <w:rsid w:val="00943747"/>
    <w:rsid w:val="00943768"/>
    <w:rsid w:val="00943813"/>
    <w:rsid w:val="00943860"/>
    <w:rsid w:val="00943879"/>
    <w:rsid w:val="009438D6"/>
    <w:rsid w:val="009438EE"/>
    <w:rsid w:val="00943910"/>
    <w:rsid w:val="009439B2"/>
    <w:rsid w:val="00943B03"/>
    <w:rsid w:val="00943B4A"/>
    <w:rsid w:val="00943B58"/>
    <w:rsid w:val="00943B8E"/>
    <w:rsid w:val="00943C53"/>
    <w:rsid w:val="00943C9C"/>
    <w:rsid w:val="00943CC7"/>
    <w:rsid w:val="00943CCC"/>
    <w:rsid w:val="00943D1A"/>
    <w:rsid w:val="00943D75"/>
    <w:rsid w:val="00943D8C"/>
    <w:rsid w:val="00943DF3"/>
    <w:rsid w:val="00943E44"/>
    <w:rsid w:val="00943E6F"/>
    <w:rsid w:val="00943E7E"/>
    <w:rsid w:val="00943EBD"/>
    <w:rsid w:val="00943EE3"/>
    <w:rsid w:val="00943EFD"/>
    <w:rsid w:val="00943F89"/>
    <w:rsid w:val="00943FAF"/>
    <w:rsid w:val="00943FC6"/>
    <w:rsid w:val="0094403A"/>
    <w:rsid w:val="00944066"/>
    <w:rsid w:val="00944076"/>
    <w:rsid w:val="009440BD"/>
    <w:rsid w:val="00944110"/>
    <w:rsid w:val="00944158"/>
    <w:rsid w:val="0094416B"/>
    <w:rsid w:val="00944256"/>
    <w:rsid w:val="009442D9"/>
    <w:rsid w:val="00944335"/>
    <w:rsid w:val="0094436E"/>
    <w:rsid w:val="009443A1"/>
    <w:rsid w:val="009443BB"/>
    <w:rsid w:val="009443C1"/>
    <w:rsid w:val="009443D9"/>
    <w:rsid w:val="00944401"/>
    <w:rsid w:val="0094448A"/>
    <w:rsid w:val="009444A5"/>
    <w:rsid w:val="009444D2"/>
    <w:rsid w:val="009444EF"/>
    <w:rsid w:val="009445BE"/>
    <w:rsid w:val="00944609"/>
    <w:rsid w:val="0094469E"/>
    <w:rsid w:val="00944730"/>
    <w:rsid w:val="00944785"/>
    <w:rsid w:val="0094484D"/>
    <w:rsid w:val="00944862"/>
    <w:rsid w:val="00944903"/>
    <w:rsid w:val="009449C4"/>
    <w:rsid w:val="00944A01"/>
    <w:rsid w:val="00944A1C"/>
    <w:rsid w:val="00944A22"/>
    <w:rsid w:val="00944B15"/>
    <w:rsid w:val="00944B3B"/>
    <w:rsid w:val="00944B67"/>
    <w:rsid w:val="00944BD2"/>
    <w:rsid w:val="00944BD9"/>
    <w:rsid w:val="00944C65"/>
    <w:rsid w:val="00944CCD"/>
    <w:rsid w:val="00944E3A"/>
    <w:rsid w:val="00944E6A"/>
    <w:rsid w:val="00944ED3"/>
    <w:rsid w:val="00944F21"/>
    <w:rsid w:val="00944F57"/>
    <w:rsid w:val="00944FE1"/>
    <w:rsid w:val="00945038"/>
    <w:rsid w:val="0094504F"/>
    <w:rsid w:val="009450A0"/>
    <w:rsid w:val="0094511B"/>
    <w:rsid w:val="009451B9"/>
    <w:rsid w:val="009451DF"/>
    <w:rsid w:val="0094525F"/>
    <w:rsid w:val="0094527A"/>
    <w:rsid w:val="00945401"/>
    <w:rsid w:val="009454AF"/>
    <w:rsid w:val="009454BD"/>
    <w:rsid w:val="009454CE"/>
    <w:rsid w:val="0094550E"/>
    <w:rsid w:val="00945518"/>
    <w:rsid w:val="009455A6"/>
    <w:rsid w:val="009455B5"/>
    <w:rsid w:val="00945608"/>
    <w:rsid w:val="0094566C"/>
    <w:rsid w:val="0094567C"/>
    <w:rsid w:val="009456B3"/>
    <w:rsid w:val="009456E3"/>
    <w:rsid w:val="009457BB"/>
    <w:rsid w:val="00945836"/>
    <w:rsid w:val="009458C8"/>
    <w:rsid w:val="00945947"/>
    <w:rsid w:val="00945A10"/>
    <w:rsid w:val="00945A3A"/>
    <w:rsid w:val="00945A84"/>
    <w:rsid w:val="00945AD1"/>
    <w:rsid w:val="00945B75"/>
    <w:rsid w:val="00945B7D"/>
    <w:rsid w:val="00945C1D"/>
    <w:rsid w:val="00945C4B"/>
    <w:rsid w:val="00945C71"/>
    <w:rsid w:val="00945C74"/>
    <w:rsid w:val="00945C8C"/>
    <w:rsid w:val="00945CCD"/>
    <w:rsid w:val="00945D89"/>
    <w:rsid w:val="00945D8B"/>
    <w:rsid w:val="00945E15"/>
    <w:rsid w:val="00945EA5"/>
    <w:rsid w:val="00945F33"/>
    <w:rsid w:val="00945FE0"/>
    <w:rsid w:val="00946030"/>
    <w:rsid w:val="0094603A"/>
    <w:rsid w:val="00946078"/>
    <w:rsid w:val="00946105"/>
    <w:rsid w:val="0094611D"/>
    <w:rsid w:val="00946171"/>
    <w:rsid w:val="00946235"/>
    <w:rsid w:val="00946244"/>
    <w:rsid w:val="00946251"/>
    <w:rsid w:val="0094625A"/>
    <w:rsid w:val="0094626F"/>
    <w:rsid w:val="0094631C"/>
    <w:rsid w:val="00946427"/>
    <w:rsid w:val="00946432"/>
    <w:rsid w:val="00946506"/>
    <w:rsid w:val="009465B1"/>
    <w:rsid w:val="009465C5"/>
    <w:rsid w:val="009465DA"/>
    <w:rsid w:val="00946685"/>
    <w:rsid w:val="009466AA"/>
    <w:rsid w:val="009466EE"/>
    <w:rsid w:val="009466F0"/>
    <w:rsid w:val="0094672E"/>
    <w:rsid w:val="00946780"/>
    <w:rsid w:val="009467D2"/>
    <w:rsid w:val="00946904"/>
    <w:rsid w:val="0094691C"/>
    <w:rsid w:val="0094694A"/>
    <w:rsid w:val="009469D9"/>
    <w:rsid w:val="00946A40"/>
    <w:rsid w:val="00946A49"/>
    <w:rsid w:val="00946A4F"/>
    <w:rsid w:val="00946AB3"/>
    <w:rsid w:val="00946AED"/>
    <w:rsid w:val="00946AF0"/>
    <w:rsid w:val="00946B0D"/>
    <w:rsid w:val="00946B1D"/>
    <w:rsid w:val="00946B51"/>
    <w:rsid w:val="00946B79"/>
    <w:rsid w:val="00946C81"/>
    <w:rsid w:val="00946CBD"/>
    <w:rsid w:val="00946D00"/>
    <w:rsid w:val="00946D35"/>
    <w:rsid w:val="00946D98"/>
    <w:rsid w:val="00946DDD"/>
    <w:rsid w:val="00946E61"/>
    <w:rsid w:val="00946E8E"/>
    <w:rsid w:val="00946EA9"/>
    <w:rsid w:val="00946F5B"/>
    <w:rsid w:val="00946FE8"/>
    <w:rsid w:val="00947056"/>
    <w:rsid w:val="00947091"/>
    <w:rsid w:val="009470A0"/>
    <w:rsid w:val="00947176"/>
    <w:rsid w:val="009471B9"/>
    <w:rsid w:val="009471FE"/>
    <w:rsid w:val="00947203"/>
    <w:rsid w:val="00947371"/>
    <w:rsid w:val="00947389"/>
    <w:rsid w:val="00947481"/>
    <w:rsid w:val="0094748A"/>
    <w:rsid w:val="009474DA"/>
    <w:rsid w:val="009474F2"/>
    <w:rsid w:val="00947566"/>
    <w:rsid w:val="009475A1"/>
    <w:rsid w:val="00947646"/>
    <w:rsid w:val="0094766A"/>
    <w:rsid w:val="0094766B"/>
    <w:rsid w:val="009476EA"/>
    <w:rsid w:val="00947711"/>
    <w:rsid w:val="009477C6"/>
    <w:rsid w:val="00947800"/>
    <w:rsid w:val="0094783A"/>
    <w:rsid w:val="00947858"/>
    <w:rsid w:val="009478CB"/>
    <w:rsid w:val="009478DD"/>
    <w:rsid w:val="0094798E"/>
    <w:rsid w:val="00947A24"/>
    <w:rsid w:val="00947A69"/>
    <w:rsid w:val="00947A71"/>
    <w:rsid w:val="00947B49"/>
    <w:rsid w:val="00947B53"/>
    <w:rsid w:val="00947B6C"/>
    <w:rsid w:val="00947C22"/>
    <w:rsid w:val="00947C5F"/>
    <w:rsid w:val="00947C92"/>
    <w:rsid w:val="00947CAD"/>
    <w:rsid w:val="00947D0D"/>
    <w:rsid w:val="00947D65"/>
    <w:rsid w:val="00947D6E"/>
    <w:rsid w:val="00947D86"/>
    <w:rsid w:val="00947DD2"/>
    <w:rsid w:val="00947E11"/>
    <w:rsid w:val="00947E34"/>
    <w:rsid w:val="00947E76"/>
    <w:rsid w:val="00947ECC"/>
    <w:rsid w:val="00947EE3"/>
    <w:rsid w:val="00947F92"/>
    <w:rsid w:val="00950034"/>
    <w:rsid w:val="00950191"/>
    <w:rsid w:val="0095020B"/>
    <w:rsid w:val="009502A1"/>
    <w:rsid w:val="009502C4"/>
    <w:rsid w:val="009502C5"/>
    <w:rsid w:val="00950323"/>
    <w:rsid w:val="0095032D"/>
    <w:rsid w:val="00950370"/>
    <w:rsid w:val="009503FE"/>
    <w:rsid w:val="0095043D"/>
    <w:rsid w:val="00950471"/>
    <w:rsid w:val="0095049E"/>
    <w:rsid w:val="00950588"/>
    <w:rsid w:val="0095063D"/>
    <w:rsid w:val="0095076B"/>
    <w:rsid w:val="00950785"/>
    <w:rsid w:val="009507D5"/>
    <w:rsid w:val="00950821"/>
    <w:rsid w:val="00950901"/>
    <w:rsid w:val="00950961"/>
    <w:rsid w:val="00950965"/>
    <w:rsid w:val="00950993"/>
    <w:rsid w:val="009509BE"/>
    <w:rsid w:val="00950A21"/>
    <w:rsid w:val="00950A9B"/>
    <w:rsid w:val="00950AFB"/>
    <w:rsid w:val="00950B11"/>
    <w:rsid w:val="00950B7F"/>
    <w:rsid w:val="00950BB1"/>
    <w:rsid w:val="00950BBA"/>
    <w:rsid w:val="00950BC8"/>
    <w:rsid w:val="00950C92"/>
    <w:rsid w:val="00950D19"/>
    <w:rsid w:val="00950D32"/>
    <w:rsid w:val="00950D47"/>
    <w:rsid w:val="00950D4A"/>
    <w:rsid w:val="00950D62"/>
    <w:rsid w:val="00950D74"/>
    <w:rsid w:val="00950D89"/>
    <w:rsid w:val="00950DFB"/>
    <w:rsid w:val="00950DFF"/>
    <w:rsid w:val="00950E65"/>
    <w:rsid w:val="00950F2D"/>
    <w:rsid w:val="00950FF9"/>
    <w:rsid w:val="00951016"/>
    <w:rsid w:val="00951044"/>
    <w:rsid w:val="0095109C"/>
    <w:rsid w:val="009511AF"/>
    <w:rsid w:val="009511E2"/>
    <w:rsid w:val="0095123B"/>
    <w:rsid w:val="00951300"/>
    <w:rsid w:val="0095138D"/>
    <w:rsid w:val="009513C4"/>
    <w:rsid w:val="009513E8"/>
    <w:rsid w:val="0095140C"/>
    <w:rsid w:val="00951518"/>
    <w:rsid w:val="00951540"/>
    <w:rsid w:val="0095155D"/>
    <w:rsid w:val="0095156C"/>
    <w:rsid w:val="00951575"/>
    <w:rsid w:val="009515A2"/>
    <w:rsid w:val="009515A3"/>
    <w:rsid w:val="0095163D"/>
    <w:rsid w:val="009516D8"/>
    <w:rsid w:val="00951790"/>
    <w:rsid w:val="009517BC"/>
    <w:rsid w:val="009518AD"/>
    <w:rsid w:val="0095197B"/>
    <w:rsid w:val="009519BE"/>
    <w:rsid w:val="00951A39"/>
    <w:rsid w:val="00951A3B"/>
    <w:rsid w:val="00951A52"/>
    <w:rsid w:val="00951A78"/>
    <w:rsid w:val="00951AD4"/>
    <w:rsid w:val="00951B3B"/>
    <w:rsid w:val="00951BB9"/>
    <w:rsid w:val="00951CC1"/>
    <w:rsid w:val="00951D4E"/>
    <w:rsid w:val="00951DA1"/>
    <w:rsid w:val="00951DAE"/>
    <w:rsid w:val="00951DDD"/>
    <w:rsid w:val="00951E3C"/>
    <w:rsid w:val="00951E5B"/>
    <w:rsid w:val="00951E65"/>
    <w:rsid w:val="00951EB8"/>
    <w:rsid w:val="00951EBF"/>
    <w:rsid w:val="00951FE5"/>
    <w:rsid w:val="0095201E"/>
    <w:rsid w:val="00952038"/>
    <w:rsid w:val="00952204"/>
    <w:rsid w:val="0095223C"/>
    <w:rsid w:val="00952246"/>
    <w:rsid w:val="0095226E"/>
    <w:rsid w:val="009522A3"/>
    <w:rsid w:val="00952345"/>
    <w:rsid w:val="00952356"/>
    <w:rsid w:val="00952406"/>
    <w:rsid w:val="0095240C"/>
    <w:rsid w:val="009524C7"/>
    <w:rsid w:val="0095263A"/>
    <w:rsid w:val="009526DD"/>
    <w:rsid w:val="009526E5"/>
    <w:rsid w:val="009527BB"/>
    <w:rsid w:val="00952808"/>
    <w:rsid w:val="00952940"/>
    <w:rsid w:val="0095298C"/>
    <w:rsid w:val="009529BD"/>
    <w:rsid w:val="00952A14"/>
    <w:rsid w:val="00952A26"/>
    <w:rsid w:val="00952A49"/>
    <w:rsid w:val="00952AD4"/>
    <w:rsid w:val="00952AEB"/>
    <w:rsid w:val="00952AF7"/>
    <w:rsid w:val="00952B94"/>
    <w:rsid w:val="00952BA0"/>
    <w:rsid w:val="00952C09"/>
    <w:rsid w:val="00952C17"/>
    <w:rsid w:val="00952C2C"/>
    <w:rsid w:val="00952CFA"/>
    <w:rsid w:val="00952DA6"/>
    <w:rsid w:val="00952DFB"/>
    <w:rsid w:val="00952E73"/>
    <w:rsid w:val="00952F01"/>
    <w:rsid w:val="00952F5A"/>
    <w:rsid w:val="00952F9C"/>
    <w:rsid w:val="00952FED"/>
    <w:rsid w:val="0095306D"/>
    <w:rsid w:val="0095308A"/>
    <w:rsid w:val="0095309F"/>
    <w:rsid w:val="009530E2"/>
    <w:rsid w:val="00953102"/>
    <w:rsid w:val="00953126"/>
    <w:rsid w:val="00953190"/>
    <w:rsid w:val="0095320F"/>
    <w:rsid w:val="0095325F"/>
    <w:rsid w:val="0095332A"/>
    <w:rsid w:val="0095332B"/>
    <w:rsid w:val="009533AC"/>
    <w:rsid w:val="009533E6"/>
    <w:rsid w:val="0095342E"/>
    <w:rsid w:val="0095348C"/>
    <w:rsid w:val="00953517"/>
    <w:rsid w:val="00953595"/>
    <w:rsid w:val="00953648"/>
    <w:rsid w:val="00953699"/>
    <w:rsid w:val="009536C0"/>
    <w:rsid w:val="00953776"/>
    <w:rsid w:val="009538AA"/>
    <w:rsid w:val="0095397A"/>
    <w:rsid w:val="009539C7"/>
    <w:rsid w:val="00953A59"/>
    <w:rsid w:val="00953AFB"/>
    <w:rsid w:val="00953B0A"/>
    <w:rsid w:val="00953B39"/>
    <w:rsid w:val="00953BD4"/>
    <w:rsid w:val="00953BD6"/>
    <w:rsid w:val="00953BF1"/>
    <w:rsid w:val="00953C10"/>
    <w:rsid w:val="00953C75"/>
    <w:rsid w:val="00953CAC"/>
    <w:rsid w:val="00953CFC"/>
    <w:rsid w:val="00953D1C"/>
    <w:rsid w:val="00953DE8"/>
    <w:rsid w:val="00953DFC"/>
    <w:rsid w:val="00953EC7"/>
    <w:rsid w:val="00953EF5"/>
    <w:rsid w:val="00953F01"/>
    <w:rsid w:val="00953F5C"/>
    <w:rsid w:val="00953FAD"/>
    <w:rsid w:val="00954083"/>
    <w:rsid w:val="00954127"/>
    <w:rsid w:val="00954128"/>
    <w:rsid w:val="00954179"/>
    <w:rsid w:val="009541F7"/>
    <w:rsid w:val="0095423F"/>
    <w:rsid w:val="0095426B"/>
    <w:rsid w:val="00954293"/>
    <w:rsid w:val="00954343"/>
    <w:rsid w:val="00954353"/>
    <w:rsid w:val="009543FA"/>
    <w:rsid w:val="0095442B"/>
    <w:rsid w:val="0095448F"/>
    <w:rsid w:val="009545BF"/>
    <w:rsid w:val="0095464D"/>
    <w:rsid w:val="009546C4"/>
    <w:rsid w:val="00954724"/>
    <w:rsid w:val="0095473C"/>
    <w:rsid w:val="00954786"/>
    <w:rsid w:val="009547FB"/>
    <w:rsid w:val="009548A2"/>
    <w:rsid w:val="0095490A"/>
    <w:rsid w:val="0095491D"/>
    <w:rsid w:val="00954940"/>
    <w:rsid w:val="009549B5"/>
    <w:rsid w:val="009549CF"/>
    <w:rsid w:val="00954A0D"/>
    <w:rsid w:val="00954A5C"/>
    <w:rsid w:val="00954AB1"/>
    <w:rsid w:val="00954B21"/>
    <w:rsid w:val="00954BDF"/>
    <w:rsid w:val="00954BFE"/>
    <w:rsid w:val="00954D8B"/>
    <w:rsid w:val="00954DFA"/>
    <w:rsid w:val="00954E10"/>
    <w:rsid w:val="00954E1C"/>
    <w:rsid w:val="00954E2C"/>
    <w:rsid w:val="00954F8F"/>
    <w:rsid w:val="00954F9B"/>
    <w:rsid w:val="00954FAF"/>
    <w:rsid w:val="00954FE4"/>
    <w:rsid w:val="0095505F"/>
    <w:rsid w:val="00955091"/>
    <w:rsid w:val="009550AD"/>
    <w:rsid w:val="009551C3"/>
    <w:rsid w:val="009551D2"/>
    <w:rsid w:val="00955461"/>
    <w:rsid w:val="00955511"/>
    <w:rsid w:val="00955539"/>
    <w:rsid w:val="0095556A"/>
    <w:rsid w:val="00955597"/>
    <w:rsid w:val="009555E5"/>
    <w:rsid w:val="009556A4"/>
    <w:rsid w:val="0095576C"/>
    <w:rsid w:val="00955770"/>
    <w:rsid w:val="0095577C"/>
    <w:rsid w:val="0095578C"/>
    <w:rsid w:val="00955797"/>
    <w:rsid w:val="009557AF"/>
    <w:rsid w:val="00955802"/>
    <w:rsid w:val="009558CD"/>
    <w:rsid w:val="00955918"/>
    <w:rsid w:val="00955B6B"/>
    <w:rsid w:val="00955B8D"/>
    <w:rsid w:val="00955BDF"/>
    <w:rsid w:val="00955C1E"/>
    <w:rsid w:val="00955C4B"/>
    <w:rsid w:val="00955C8A"/>
    <w:rsid w:val="00955D0F"/>
    <w:rsid w:val="00955D39"/>
    <w:rsid w:val="00955D6A"/>
    <w:rsid w:val="00955D8B"/>
    <w:rsid w:val="00955DCC"/>
    <w:rsid w:val="00955E8C"/>
    <w:rsid w:val="00955ED8"/>
    <w:rsid w:val="00955EF1"/>
    <w:rsid w:val="00955F1B"/>
    <w:rsid w:val="00955FBD"/>
    <w:rsid w:val="00956028"/>
    <w:rsid w:val="00956053"/>
    <w:rsid w:val="00956091"/>
    <w:rsid w:val="00956162"/>
    <w:rsid w:val="0095624E"/>
    <w:rsid w:val="0095626A"/>
    <w:rsid w:val="0095626D"/>
    <w:rsid w:val="00956285"/>
    <w:rsid w:val="009562CB"/>
    <w:rsid w:val="00956370"/>
    <w:rsid w:val="009563DE"/>
    <w:rsid w:val="009563E6"/>
    <w:rsid w:val="009563FA"/>
    <w:rsid w:val="00956471"/>
    <w:rsid w:val="0095661F"/>
    <w:rsid w:val="00956623"/>
    <w:rsid w:val="009566D4"/>
    <w:rsid w:val="00956700"/>
    <w:rsid w:val="00956708"/>
    <w:rsid w:val="00956727"/>
    <w:rsid w:val="009567A3"/>
    <w:rsid w:val="009567CA"/>
    <w:rsid w:val="009567F5"/>
    <w:rsid w:val="00956830"/>
    <w:rsid w:val="0095687B"/>
    <w:rsid w:val="0095687F"/>
    <w:rsid w:val="009568CB"/>
    <w:rsid w:val="0095697B"/>
    <w:rsid w:val="00956A11"/>
    <w:rsid w:val="00956A13"/>
    <w:rsid w:val="00956A3F"/>
    <w:rsid w:val="00956AA5"/>
    <w:rsid w:val="00956B20"/>
    <w:rsid w:val="00956B2E"/>
    <w:rsid w:val="00956B89"/>
    <w:rsid w:val="00956BBB"/>
    <w:rsid w:val="00956CDE"/>
    <w:rsid w:val="00956CEC"/>
    <w:rsid w:val="00956CEE"/>
    <w:rsid w:val="00956D0B"/>
    <w:rsid w:val="00956D69"/>
    <w:rsid w:val="00956DBF"/>
    <w:rsid w:val="00956DDD"/>
    <w:rsid w:val="00956E3D"/>
    <w:rsid w:val="00956ED5"/>
    <w:rsid w:val="00957004"/>
    <w:rsid w:val="0095702D"/>
    <w:rsid w:val="0095702E"/>
    <w:rsid w:val="00957039"/>
    <w:rsid w:val="00957076"/>
    <w:rsid w:val="00957086"/>
    <w:rsid w:val="00957111"/>
    <w:rsid w:val="00957242"/>
    <w:rsid w:val="00957253"/>
    <w:rsid w:val="0095725F"/>
    <w:rsid w:val="00957263"/>
    <w:rsid w:val="00957297"/>
    <w:rsid w:val="00957343"/>
    <w:rsid w:val="009573B5"/>
    <w:rsid w:val="009575C6"/>
    <w:rsid w:val="009575DE"/>
    <w:rsid w:val="00957600"/>
    <w:rsid w:val="00957683"/>
    <w:rsid w:val="00957725"/>
    <w:rsid w:val="009577D3"/>
    <w:rsid w:val="0095789A"/>
    <w:rsid w:val="009578C6"/>
    <w:rsid w:val="00957A04"/>
    <w:rsid w:val="00957A2C"/>
    <w:rsid w:val="00957A6D"/>
    <w:rsid w:val="00957A6E"/>
    <w:rsid w:val="00957B5F"/>
    <w:rsid w:val="00957C6B"/>
    <w:rsid w:val="00957CC4"/>
    <w:rsid w:val="00957D53"/>
    <w:rsid w:val="00957D79"/>
    <w:rsid w:val="00957DE2"/>
    <w:rsid w:val="00957E1D"/>
    <w:rsid w:val="00957F8F"/>
    <w:rsid w:val="00957FCB"/>
    <w:rsid w:val="00957FF0"/>
    <w:rsid w:val="0096002F"/>
    <w:rsid w:val="00960046"/>
    <w:rsid w:val="0096007D"/>
    <w:rsid w:val="009600E4"/>
    <w:rsid w:val="009600ED"/>
    <w:rsid w:val="00960207"/>
    <w:rsid w:val="0096026E"/>
    <w:rsid w:val="009602BE"/>
    <w:rsid w:val="009602E9"/>
    <w:rsid w:val="00960377"/>
    <w:rsid w:val="009603A6"/>
    <w:rsid w:val="009603B2"/>
    <w:rsid w:val="009603F0"/>
    <w:rsid w:val="00960427"/>
    <w:rsid w:val="00960452"/>
    <w:rsid w:val="00960457"/>
    <w:rsid w:val="00960492"/>
    <w:rsid w:val="0096061F"/>
    <w:rsid w:val="0096063D"/>
    <w:rsid w:val="0096064D"/>
    <w:rsid w:val="009606A2"/>
    <w:rsid w:val="009606B2"/>
    <w:rsid w:val="009606D5"/>
    <w:rsid w:val="009606E2"/>
    <w:rsid w:val="009606E5"/>
    <w:rsid w:val="009606F4"/>
    <w:rsid w:val="00960766"/>
    <w:rsid w:val="0096076D"/>
    <w:rsid w:val="009607B0"/>
    <w:rsid w:val="0096082D"/>
    <w:rsid w:val="00960837"/>
    <w:rsid w:val="00960849"/>
    <w:rsid w:val="00960862"/>
    <w:rsid w:val="00960863"/>
    <w:rsid w:val="00960875"/>
    <w:rsid w:val="009608B9"/>
    <w:rsid w:val="009608EF"/>
    <w:rsid w:val="009609A3"/>
    <w:rsid w:val="00960A6B"/>
    <w:rsid w:val="00960AA7"/>
    <w:rsid w:val="00960AE2"/>
    <w:rsid w:val="00960B37"/>
    <w:rsid w:val="00960B6B"/>
    <w:rsid w:val="00960BB9"/>
    <w:rsid w:val="00960BF0"/>
    <w:rsid w:val="00960C60"/>
    <w:rsid w:val="00960C61"/>
    <w:rsid w:val="00960C88"/>
    <w:rsid w:val="00960D7D"/>
    <w:rsid w:val="00960EA5"/>
    <w:rsid w:val="00960ED2"/>
    <w:rsid w:val="00960F23"/>
    <w:rsid w:val="00960F51"/>
    <w:rsid w:val="00960F5E"/>
    <w:rsid w:val="00960F6E"/>
    <w:rsid w:val="00960FC3"/>
    <w:rsid w:val="00960FE0"/>
    <w:rsid w:val="00960FE8"/>
    <w:rsid w:val="00960FF2"/>
    <w:rsid w:val="00961000"/>
    <w:rsid w:val="0096101A"/>
    <w:rsid w:val="00961102"/>
    <w:rsid w:val="00961135"/>
    <w:rsid w:val="00961163"/>
    <w:rsid w:val="00961231"/>
    <w:rsid w:val="0096124D"/>
    <w:rsid w:val="0096129B"/>
    <w:rsid w:val="009612B4"/>
    <w:rsid w:val="00961367"/>
    <w:rsid w:val="0096140A"/>
    <w:rsid w:val="0096140B"/>
    <w:rsid w:val="00961453"/>
    <w:rsid w:val="0096145C"/>
    <w:rsid w:val="009614FE"/>
    <w:rsid w:val="00961577"/>
    <w:rsid w:val="009615A6"/>
    <w:rsid w:val="009616BB"/>
    <w:rsid w:val="00961724"/>
    <w:rsid w:val="00961827"/>
    <w:rsid w:val="00961894"/>
    <w:rsid w:val="009618CA"/>
    <w:rsid w:val="00961A13"/>
    <w:rsid w:val="00961A18"/>
    <w:rsid w:val="00961A3E"/>
    <w:rsid w:val="00961AB5"/>
    <w:rsid w:val="00961BCC"/>
    <w:rsid w:val="00961BDE"/>
    <w:rsid w:val="00961C11"/>
    <w:rsid w:val="00961C61"/>
    <w:rsid w:val="00961CE3"/>
    <w:rsid w:val="00961CEC"/>
    <w:rsid w:val="00961D78"/>
    <w:rsid w:val="00961D7E"/>
    <w:rsid w:val="00961D90"/>
    <w:rsid w:val="00961DFA"/>
    <w:rsid w:val="00961E05"/>
    <w:rsid w:val="00961F48"/>
    <w:rsid w:val="00961F85"/>
    <w:rsid w:val="00961FDB"/>
    <w:rsid w:val="00962007"/>
    <w:rsid w:val="00962028"/>
    <w:rsid w:val="00962055"/>
    <w:rsid w:val="00962065"/>
    <w:rsid w:val="0096207A"/>
    <w:rsid w:val="009620A7"/>
    <w:rsid w:val="0096222C"/>
    <w:rsid w:val="0096228D"/>
    <w:rsid w:val="009622E2"/>
    <w:rsid w:val="00962375"/>
    <w:rsid w:val="00962467"/>
    <w:rsid w:val="0096249B"/>
    <w:rsid w:val="0096253C"/>
    <w:rsid w:val="0096258E"/>
    <w:rsid w:val="009625A0"/>
    <w:rsid w:val="009625AF"/>
    <w:rsid w:val="009625E7"/>
    <w:rsid w:val="009625F0"/>
    <w:rsid w:val="00962622"/>
    <w:rsid w:val="0096263B"/>
    <w:rsid w:val="009626A9"/>
    <w:rsid w:val="0096272D"/>
    <w:rsid w:val="00962778"/>
    <w:rsid w:val="009627C8"/>
    <w:rsid w:val="00962803"/>
    <w:rsid w:val="00962804"/>
    <w:rsid w:val="00962811"/>
    <w:rsid w:val="0096285A"/>
    <w:rsid w:val="00962875"/>
    <w:rsid w:val="0096293D"/>
    <w:rsid w:val="009629A5"/>
    <w:rsid w:val="00962A17"/>
    <w:rsid w:val="00962A19"/>
    <w:rsid w:val="00962A3B"/>
    <w:rsid w:val="00962A3E"/>
    <w:rsid w:val="00962A4B"/>
    <w:rsid w:val="00962A51"/>
    <w:rsid w:val="00962AEA"/>
    <w:rsid w:val="00962C91"/>
    <w:rsid w:val="00962CD0"/>
    <w:rsid w:val="00962D10"/>
    <w:rsid w:val="00962D15"/>
    <w:rsid w:val="00962D1B"/>
    <w:rsid w:val="00962D55"/>
    <w:rsid w:val="00962DD8"/>
    <w:rsid w:val="00962ECB"/>
    <w:rsid w:val="00962EF2"/>
    <w:rsid w:val="00962EF6"/>
    <w:rsid w:val="00962F61"/>
    <w:rsid w:val="00962F6D"/>
    <w:rsid w:val="00962FBD"/>
    <w:rsid w:val="00962FD5"/>
    <w:rsid w:val="00963000"/>
    <w:rsid w:val="00963026"/>
    <w:rsid w:val="0096308A"/>
    <w:rsid w:val="00963105"/>
    <w:rsid w:val="0096314E"/>
    <w:rsid w:val="009631FD"/>
    <w:rsid w:val="00963261"/>
    <w:rsid w:val="009632A3"/>
    <w:rsid w:val="009632AA"/>
    <w:rsid w:val="009632F4"/>
    <w:rsid w:val="00963351"/>
    <w:rsid w:val="0096335E"/>
    <w:rsid w:val="009633BD"/>
    <w:rsid w:val="009633D5"/>
    <w:rsid w:val="009633F6"/>
    <w:rsid w:val="00963411"/>
    <w:rsid w:val="009634D2"/>
    <w:rsid w:val="009634D7"/>
    <w:rsid w:val="00963509"/>
    <w:rsid w:val="00963652"/>
    <w:rsid w:val="00963757"/>
    <w:rsid w:val="0096375D"/>
    <w:rsid w:val="0096376D"/>
    <w:rsid w:val="009637CA"/>
    <w:rsid w:val="009637F8"/>
    <w:rsid w:val="00963824"/>
    <w:rsid w:val="0096385C"/>
    <w:rsid w:val="0096388A"/>
    <w:rsid w:val="009638A9"/>
    <w:rsid w:val="009639AD"/>
    <w:rsid w:val="009639D1"/>
    <w:rsid w:val="009639D6"/>
    <w:rsid w:val="009639F7"/>
    <w:rsid w:val="00963A4C"/>
    <w:rsid w:val="00963A87"/>
    <w:rsid w:val="00963AB4"/>
    <w:rsid w:val="00963ACE"/>
    <w:rsid w:val="00963B2A"/>
    <w:rsid w:val="00963BA8"/>
    <w:rsid w:val="00963BC8"/>
    <w:rsid w:val="00963C61"/>
    <w:rsid w:val="00963CF3"/>
    <w:rsid w:val="00963D10"/>
    <w:rsid w:val="00963D8F"/>
    <w:rsid w:val="00963D92"/>
    <w:rsid w:val="00963E03"/>
    <w:rsid w:val="00963E30"/>
    <w:rsid w:val="00963E4F"/>
    <w:rsid w:val="009640EF"/>
    <w:rsid w:val="009640FA"/>
    <w:rsid w:val="00964139"/>
    <w:rsid w:val="00964177"/>
    <w:rsid w:val="009641EB"/>
    <w:rsid w:val="00964203"/>
    <w:rsid w:val="009642CC"/>
    <w:rsid w:val="009642EF"/>
    <w:rsid w:val="0096432D"/>
    <w:rsid w:val="00964373"/>
    <w:rsid w:val="00964375"/>
    <w:rsid w:val="00964405"/>
    <w:rsid w:val="00964499"/>
    <w:rsid w:val="009645D1"/>
    <w:rsid w:val="009645DD"/>
    <w:rsid w:val="009645E0"/>
    <w:rsid w:val="0096461C"/>
    <w:rsid w:val="0096476E"/>
    <w:rsid w:val="00964775"/>
    <w:rsid w:val="0096477C"/>
    <w:rsid w:val="009647C8"/>
    <w:rsid w:val="00964843"/>
    <w:rsid w:val="0096486F"/>
    <w:rsid w:val="009648DA"/>
    <w:rsid w:val="009649E2"/>
    <w:rsid w:val="00964A1C"/>
    <w:rsid w:val="00964A8F"/>
    <w:rsid w:val="00964AF9"/>
    <w:rsid w:val="00964B1C"/>
    <w:rsid w:val="00964B21"/>
    <w:rsid w:val="00964B49"/>
    <w:rsid w:val="00964B84"/>
    <w:rsid w:val="00964B8C"/>
    <w:rsid w:val="00964BB0"/>
    <w:rsid w:val="00964CC2"/>
    <w:rsid w:val="00964D1A"/>
    <w:rsid w:val="00964E0F"/>
    <w:rsid w:val="00964E87"/>
    <w:rsid w:val="00964E8F"/>
    <w:rsid w:val="00964F1B"/>
    <w:rsid w:val="00964F20"/>
    <w:rsid w:val="00964F5F"/>
    <w:rsid w:val="00964FE7"/>
    <w:rsid w:val="00964FFD"/>
    <w:rsid w:val="0096503C"/>
    <w:rsid w:val="00965225"/>
    <w:rsid w:val="00965299"/>
    <w:rsid w:val="009652B5"/>
    <w:rsid w:val="00965373"/>
    <w:rsid w:val="00965377"/>
    <w:rsid w:val="009654AB"/>
    <w:rsid w:val="009654BB"/>
    <w:rsid w:val="0096576E"/>
    <w:rsid w:val="009657F6"/>
    <w:rsid w:val="00965843"/>
    <w:rsid w:val="00965860"/>
    <w:rsid w:val="00965970"/>
    <w:rsid w:val="009659C0"/>
    <w:rsid w:val="009659D8"/>
    <w:rsid w:val="009659F6"/>
    <w:rsid w:val="00965A26"/>
    <w:rsid w:val="00965A9E"/>
    <w:rsid w:val="00965B37"/>
    <w:rsid w:val="00965B3C"/>
    <w:rsid w:val="00965BC4"/>
    <w:rsid w:val="00965BDE"/>
    <w:rsid w:val="00965C09"/>
    <w:rsid w:val="00965C3E"/>
    <w:rsid w:val="00965D2D"/>
    <w:rsid w:val="00965D71"/>
    <w:rsid w:val="00965D87"/>
    <w:rsid w:val="00965D8F"/>
    <w:rsid w:val="00965DE1"/>
    <w:rsid w:val="00965DE3"/>
    <w:rsid w:val="00965DF4"/>
    <w:rsid w:val="00965E0C"/>
    <w:rsid w:val="00965E3E"/>
    <w:rsid w:val="00965E8F"/>
    <w:rsid w:val="00965E95"/>
    <w:rsid w:val="00965EA1"/>
    <w:rsid w:val="00965EB9"/>
    <w:rsid w:val="00965EC0"/>
    <w:rsid w:val="00965EF5"/>
    <w:rsid w:val="00965F9F"/>
    <w:rsid w:val="00965FB2"/>
    <w:rsid w:val="00966127"/>
    <w:rsid w:val="0096612A"/>
    <w:rsid w:val="0096612E"/>
    <w:rsid w:val="0096614E"/>
    <w:rsid w:val="00966230"/>
    <w:rsid w:val="00966262"/>
    <w:rsid w:val="0096631E"/>
    <w:rsid w:val="0096632E"/>
    <w:rsid w:val="00966340"/>
    <w:rsid w:val="00966347"/>
    <w:rsid w:val="00966418"/>
    <w:rsid w:val="00966436"/>
    <w:rsid w:val="00966475"/>
    <w:rsid w:val="0096648E"/>
    <w:rsid w:val="009664A7"/>
    <w:rsid w:val="009664E7"/>
    <w:rsid w:val="009664F0"/>
    <w:rsid w:val="009665D3"/>
    <w:rsid w:val="0096663A"/>
    <w:rsid w:val="009667D8"/>
    <w:rsid w:val="00966886"/>
    <w:rsid w:val="0096689E"/>
    <w:rsid w:val="00966A93"/>
    <w:rsid w:val="00966B4C"/>
    <w:rsid w:val="00966B56"/>
    <w:rsid w:val="00966BC3"/>
    <w:rsid w:val="00966BDD"/>
    <w:rsid w:val="00966BF8"/>
    <w:rsid w:val="00966C07"/>
    <w:rsid w:val="00966C5D"/>
    <w:rsid w:val="00966CAF"/>
    <w:rsid w:val="00966CD2"/>
    <w:rsid w:val="00966CF5"/>
    <w:rsid w:val="00966CFA"/>
    <w:rsid w:val="00966D3D"/>
    <w:rsid w:val="00966D60"/>
    <w:rsid w:val="00966DC5"/>
    <w:rsid w:val="00966E13"/>
    <w:rsid w:val="00966E82"/>
    <w:rsid w:val="00966E88"/>
    <w:rsid w:val="00966EA0"/>
    <w:rsid w:val="00966EEA"/>
    <w:rsid w:val="00966FAC"/>
    <w:rsid w:val="00966FC8"/>
    <w:rsid w:val="009670AA"/>
    <w:rsid w:val="009670CE"/>
    <w:rsid w:val="009670F5"/>
    <w:rsid w:val="0096715A"/>
    <w:rsid w:val="0096716D"/>
    <w:rsid w:val="00967198"/>
    <w:rsid w:val="009671C9"/>
    <w:rsid w:val="00967224"/>
    <w:rsid w:val="00967229"/>
    <w:rsid w:val="0096725A"/>
    <w:rsid w:val="00967281"/>
    <w:rsid w:val="0096731A"/>
    <w:rsid w:val="0096736D"/>
    <w:rsid w:val="00967389"/>
    <w:rsid w:val="00967399"/>
    <w:rsid w:val="00967405"/>
    <w:rsid w:val="0096749A"/>
    <w:rsid w:val="00967502"/>
    <w:rsid w:val="00967561"/>
    <w:rsid w:val="00967566"/>
    <w:rsid w:val="00967649"/>
    <w:rsid w:val="009676AC"/>
    <w:rsid w:val="009676C9"/>
    <w:rsid w:val="009676EC"/>
    <w:rsid w:val="009676FC"/>
    <w:rsid w:val="00967744"/>
    <w:rsid w:val="00967754"/>
    <w:rsid w:val="009677C8"/>
    <w:rsid w:val="009678A9"/>
    <w:rsid w:val="00967917"/>
    <w:rsid w:val="0096794F"/>
    <w:rsid w:val="00967970"/>
    <w:rsid w:val="009679FB"/>
    <w:rsid w:val="00967A22"/>
    <w:rsid w:val="00967ABA"/>
    <w:rsid w:val="00967ABC"/>
    <w:rsid w:val="00967B11"/>
    <w:rsid w:val="00967B22"/>
    <w:rsid w:val="00967B5C"/>
    <w:rsid w:val="00967B6B"/>
    <w:rsid w:val="00967BDB"/>
    <w:rsid w:val="00967BF5"/>
    <w:rsid w:val="00967C2B"/>
    <w:rsid w:val="00967C90"/>
    <w:rsid w:val="00967CE3"/>
    <w:rsid w:val="00967D98"/>
    <w:rsid w:val="00967E0C"/>
    <w:rsid w:val="00967E0D"/>
    <w:rsid w:val="00967E66"/>
    <w:rsid w:val="00967E9A"/>
    <w:rsid w:val="00967EDD"/>
    <w:rsid w:val="00967EEF"/>
    <w:rsid w:val="00967F4C"/>
    <w:rsid w:val="00967FD6"/>
    <w:rsid w:val="0097002D"/>
    <w:rsid w:val="0097002F"/>
    <w:rsid w:val="0097006B"/>
    <w:rsid w:val="00970104"/>
    <w:rsid w:val="00970123"/>
    <w:rsid w:val="009701D4"/>
    <w:rsid w:val="009701F6"/>
    <w:rsid w:val="00970211"/>
    <w:rsid w:val="009702BC"/>
    <w:rsid w:val="0097034E"/>
    <w:rsid w:val="0097036D"/>
    <w:rsid w:val="00970387"/>
    <w:rsid w:val="00970399"/>
    <w:rsid w:val="009703A6"/>
    <w:rsid w:val="009703F1"/>
    <w:rsid w:val="009704B2"/>
    <w:rsid w:val="009704E2"/>
    <w:rsid w:val="00970539"/>
    <w:rsid w:val="0097056D"/>
    <w:rsid w:val="009705B5"/>
    <w:rsid w:val="009705D9"/>
    <w:rsid w:val="0097064B"/>
    <w:rsid w:val="00970661"/>
    <w:rsid w:val="009706A9"/>
    <w:rsid w:val="009706E9"/>
    <w:rsid w:val="0097070A"/>
    <w:rsid w:val="0097072D"/>
    <w:rsid w:val="00970746"/>
    <w:rsid w:val="00970821"/>
    <w:rsid w:val="00970831"/>
    <w:rsid w:val="009708BF"/>
    <w:rsid w:val="009708D6"/>
    <w:rsid w:val="00970939"/>
    <w:rsid w:val="0097095D"/>
    <w:rsid w:val="00970999"/>
    <w:rsid w:val="009709B7"/>
    <w:rsid w:val="009709E6"/>
    <w:rsid w:val="00970A3B"/>
    <w:rsid w:val="00970ABA"/>
    <w:rsid w:val="00970B28"/>
    <w:rsid w:val="00970B2A"/>
    <w:rsid w:val="00970B91"/>
    <w:rsid w:val="00970BD5"/>
    <w:rsid w:val="00970C3D"/>
    <w:rsid w:val="00970C3E"/>
    <w:rsid w:val="00970C85"/>
    <w:rsid w:val="00970C8A"/>
    <w:rsid w:val="00970D6E"/>
    <w:rsid w:val="00970D72"/>
    <w:rsid w:val="00970D79"/>
    <w:rsid w:val="00970DA8"/>
    <w:rsid w:val="00970DD6"/>
    <w:rsid w:val="00970E60"/>
    <w:rsid w:val="00970EB7"/>
    <w:rsid w:val="00970F13"/>
    <w:rsid w:val="00971004"/>
    <w:rsid w:val="00971055"/>
    <w:rsid w:val="0097106E"/>
    <w:rsid w:val="00971186"/>
    <w:rsid w:val="00971199"/>
    <w:rsid w:val="00971239"/>
    <w:rsid w:val="00971285"/>
    <w:rsid w:val="009712AE"/>
    <w:rsid w:val="00971316"/>
    <w:rsid w:val="009713AA"/>
    <w:rsid w:val="009713EE"/>
    <w:rsid w:val="0097146F"/>
    <w:rsid w:val="0097147D"/>
    <w:rsid w:val="00971586"/>
    <w:rsid w:val="009715A5"/>
    <w:rsid w:val="009715B2"/>
    <w:rsid w:val="00971673"/>
    <w:rsid w:val="009716DD"/>
    <w:rsid w:val="009716E7"/>
    <w:rsid w:val="009716FF"/>
    <w:rsid w:val="009717C4"/>
    <w:rsid w:val="009717F6"/>
    <w:rsid w:val="00971817"/>
    <w:rsid w:val="0097185F"/>
    <w:rsid w:val="00971916"/>
    <w:rsid w:val="00971937"/>
    <w:rsid w:val="0097197E"/>
    <w:rsid w:val="009719C3"/>
    <w:rsid w:val="009719CC"/>
    <w:rsid w:val="00971A22"/>
    <w:rsid w:val="00971A8E"/>
    <w:rsid w:val="00971A98"/>
    <w:rsid w:val="00971AA6"/>
    <w:rsid w:val="00971AB8"/>
    <w:rsid w:val="00971ABD"/>
    <w:rsid w:val="00971B1E"/>
    <w:rsid w:val="00971BB0"/>
    <w:rsid w:val="00971BFB"/>
    <w:rsid w:val="00971CEF"/>
    <w:rsid w:val="00971D23"/>
    <w:rsid w:val="00971D2D"/>
    <w:rsid w:val="00971D65"/>
    <w:rsid w:val="00971D9C"/>
    <w:rsid w:val="00971DD2"/>
    <w:rsid w:val="00971E8E"/>
    <w:rsid w:val="00971F06"/>
    <w:rsid w:val="00971F21"/>
    <w:rsid w:val="00972040"/>
    <w:rsid w:val="00972050"/>
    <w:rsid w:val="009720D3"/>
    <w:rsid w:val="009720F1"/>
    <w:rsid w:val="00972128"/>
    <w:rsid w:val="0097213B"/>
    <w:rsid w:val="00972183"/>
    <w:rsid w:val="00972188"/>
    <w:rsid w:val="009721AE"/>
    <w:rsid w:val="009721D8"/>
    <w:rsid w:val="009721E6"/>
    <w:rsid w:val="0097222C"/>
    <w:rsid w:val="00972271"/>
    <w:rsid w:val="00972374"/>
    <w:rsid w:val="0097243B"/>
    <w:rsid w:val="0097256B"/>
    <w:rsid w:val="0097259B"/>
    <w:rsid w:val="009725D1"/>
    <w:rsid w:val="00972620"/>
    <w:rsid w:val="0097262E"/>
    <w:rsid w:val="0097263D"/>
    <w:rsid w:val="0097264A"/>
    <w:rsid w:val="00972670"/>
    <w:rsid w:val="009726F4"/>
    <w:rsid w:val="00972745"/>
    <w:rsid w:val="00972749"/>
    <w:rsid w:val="0097275B"/>
    <w:rsid w:val="009727CA"/>
    <w:rsid w:val="0097283B"/>
    <w:rsid w:val="0097288B"/>
    <w:rsid w:val="0097288E"/>
    <w:rsid w:val="00972934"/>
    <w:rsid w:val="009729F6"/>
    <w:rsid w:val="00972A0A"/>
    <w:rsid w:val="00972A19"/>
    <w:rsid w:val="00972AD4"/>
    <w:rsid w:val="00972B2B"/>
    <w:rsid w:val="00972B43"/>
    <w:rsid w:val="00972B97"/>
    <w:rsid w:val="00972C5C"/>
    <w:rsid w:val="00972C83"/>
    <w:rsid w:val="00972C91"/>
    <w:rsid w:val="00972C92"/>
    <w:rsid w:val="00972CA6"/>
    <w:rsid w:val="00972DC0"/>
    <w:rsid w:val="00972DC4"/>
    <w:rsid w:val="00972DF0"/>
    <w:rsid w:val="00972EC8"/>
    <w:rsid w:val="00972EFD"/>
    <w:rsid w:val="00972F5D"/>
    <w:rsid w:val="00972FBC"/>
    <w:rsid w:val="00972FED"/>
    <w:rsid w:val="0097307C"/>
    <w:rsid w:val="00973100"/>
    <w:rsid w:val="0097322F"/>
    <w:rsid w:val="00973240"/>
    <w:rsid w:val="0097332E"/>
    <w:rsid w:val="00973338"/>
    <w:rsid w:val="00973376"/>
    <w:rsid w:val="009733BF"/>
    <w:rsid w:val="00973480"/>
    <w:rsid w:val="00973487"/>
    <w:rsid w:val="009734A3"/>
    <w:rsid w:val="009734F9"/>
    <w:rsid w:val="00973594"/>
    <w:rsid w:val="00973598"/>
    <w:rsid w:val="009735D0"/>
    <w:rsid w:val="009735FA"/>
    <w:rsid w:val="00973612"/>
    <w:rsid w:val="00973678"/>
    <w:rsid w:val="00973754"/>
    <w:rsid w:val="009737AF"/>
    <w:rsid w:val="009737B8"/>
    <w:rsid w:val="009737DD"/>
    <w:rsid w:val="00973862"/>
    <w:rsid w:val="00973865"/>
    <w:rsid w:val="0097386C"/>
    <w:rsid w:val="00973874"/>
    <w:rsid w:val="00973AD5"/>
    <w:rsid w:val="00973AED"/>
    <w:rsid w:val="00973C49"/>
    <w:rsid w:val="00973C6B"/>
    <w:rsid w:val="00973C75"/>
    <w:rsid w:val="00973D5A"/>
    <w:rsid w:val="00973DDF"/>
    <w:rsid w:val="00973E45"/>
    <w:rsid w:val="00973E8D"/>
    <w:rsid w:val="00973F49"/>
    <w:rsid w:val="00973F78"/>
    <w:rsid w:val="00973FC0"/>
    <w:rsid w:val="00973FEB"/>
    <w:rsid w:val="00974000"/>
    <w:rsid w:val="00974020"/>
    <w:rsid w:val="0097406E"/>
    <w:rsid w:val="009740D1"/>
    <w:rsid w:val="00974190"/>
    <w:rsid w:val="009741C4"/>
    <w:rsid w:val="009742A4"/>
    <w:rsid w:val="00974303"/>
    <w:rsid w:val="00974312"/>
    <w:rsid w:val="0097443E"/>
    <w:rsid w:val="0097445D"/>
    <w:rsid w:val="0097448B"/>
    <w:rsid w:val="00974493"/>
    <w:rsid w:val="009744DF"/>
    <w:rsid w:val="0097453F"/>
    <w:rsid w:val="009745AA"/>
    <w:rsid w:val="00974798"/>
    <w:rsid w:val="00974799"/>
    <w:rsid w:val="0097479A"/>
    <w:rsid w:val="00974838"/>
    <w:rsid w:val="00974846"/>
    <w:rsid w:val="009748E2"/>
    <w:rsid w:val="00974A15"/>
    <w:rsid w:val="00974A6B"/>
    <w:rsid w:val="00974AB8"/>
    <w:rsid w:val="00974ACB"/>
    <w:rsid w:val="00974AD1"/>
    <w:rsid w:val="00974ADE"/>
    <w:rsid w:val="00974B1C"/>
    <w:rsid w:val="00974BEB"/>
    <w:rsid w:val="00974C1C"/>
    <w:rsid w:val="00974C50"/>
    <w:rsid w:val="00974C9E"/>
    <w:rsid w:val="00974CC8"/>
    <w:rsid w:val="00974E2C"/>
    <w:rsid w:val="00974E6B"/>
    <w:rsid w:val="00974E6D"/>
    <w:rsid w:val="00974EF9"/>
    <w:rsid w:val="00974FCC"/>
    <w:rsid w:val="00975025"/>
    <w:rsid w:val="009750FF"/>
    <w:rsid w:val="009751A6"/>
    <w:rsid w:val="009751D6"/>
    <w:rsid w:val="00975270"/>
    <w:rsid w:val="00975376"/>
    <w:rsid w:val="009753C1"/>
    <w:rsid w:val="00975429"/>
    <w:rsid w:val="00975464"/>
    <w:rsid w:val="0097546F"/>
    <w:rsid w:val="009754B7"/>
    <w:rsid w:val="00975577"/>
    <w:rsid w:val="009755B8"/>
    <w:rsid w:val="009755CD"/>
    <w:rsid w:val="0097561D"/>
    <w:rsid w:val="0097562A"/>
    <w:rsid w:val="00975683"/>
    <w:rsid w:val="0097576F"/>
    <w:rsid w:val="00975804"/>
    <w:rsid w:val="00975863"/>
    <w:rsid w:val="009758B0"/>
    <w:rsid w:val="00975903"/>
    <w:rsid w:val="00975915"/>
    <w:rsid w:val="00975929"/>
    <w:rsid w:val="00975980"/>
    <w:rsid w:val="009759BF"/>
    <w:rsid w:val="00975A23"/>
    <w:rsid w:val="00975A93"/>
    <w:rsid w:val="00975AB5"/>
    <w:rsid w:val="00975B03"/>
    <w:rsid w:val="00975BD1"/>
    <w:rsid w:val="00975C9D"/>
    <w:rsid w:val="00975CE3"/>
    <w:rsid w:val="00975D01"/>
    <w:rsid w:val="00975D06"/>
    <w:rsid w:val="00975D48"/>
    <w:rsid w:val="00975E56"/>
    <w:rsid w:val="00975EA8"/>
    <w:rsid w:val="009760B3"/>
    <w:rsid w:val="009760C3"/>
    <w:rsid w:val="00976212"/>
    <w:rsid w:val="0097621A"/>
    <w:rsid w:val="00976241"/>
    <w:rsid w:val="0097628A"/>
    <w:rsid w:val="0097633A"/>
    <w:rsid w:val="00976348"/>
    <w:rsid w:val="0097637F"/>
    <w:rsid w:val="0097641F"/>
    <w:rsid w:val="0097649D"/>
    <w:rsid w:val="0097659A"/>
    <w:rsid w:val="009765C0"/>
    <w:rsid w:val="00976617"/>
    <w:rsid w:val="00976747"/>
    <w:rsid w:val="009767A1"/>
    <w:rsid w:val="0097686F"/>
    <w:rsid w:val="0097688A"/>
    <w:rsid w:val="009768FD"/>
    <w:rsid w:val="00976900"/>
    <w:rsid w:val="00976919"/>
    <w:rsid w:val="00976928"/>
    <w:rsid w:val="00976936"/>
    <w:rsid w:val="00976987"/>
    <w:rsid w:val="0097698E"/>
    <w:rsid w:val="009769A0"/>
    <w:rsid w:val="009769AC"/>
    <w:rsid w:val="009769E6"/>
    <w:rsid w:val="00976A29"/>
    <w:rsid w:val="00976A45"/>
    <w:rsid w:val="00976A60"/>
    <w:rsid w:val="00976BB4"/>
    <w:rsid w:val="00976BC9"/>
    <w:rsid w:val="00976C15"/>
    <w:rsid w:val="00976C47"/>
    <w:rsid w:val="00976CE0"/>
    <w:rsid w:val="00976D40"/>
    <w:rsid w:val="00976DA9"/>
    <w:rsid w:val="00976E9B"/>
    <w:rsid w:val="00976EAD"/>
    <w:rsid w:val="00976F92"/>
    <w:rsid w:val="00976FCD"/>
    <w:rsid w:val="0097704E"/>
    <w:rsid w:val="00977055"/>
    <w:rsid w:val="009771C1"/>
    <w:rsid w:val="009771C7"/>
    <w:rsid w:val="00977219"/>
    <w:rsid w:val="0097729E"/>
    <w:rsid w:val="00977309"/>
    <w:rsid w:val="00977320"/>
    <w:rsid w:val="00977326"/>
    <w:rsid w:val="009773C6"/>
    <w:rsid w:val="0097743F"/>
    <w:rsid w:val="00977447"/>
    <w:rsid w:val="009774C7"/>
    <w:rsid w:val="009774DA"/>
    <w:rsid w:val="009774E0"/>
    <w:rsid w:val="0097759E"/>
    <w:rsid w:val="009775AE"/>
    <w:rsid w:val="009775D3"/>
    <w:rsid w:val="00977665"/>
    <w:rsid w:val="009776AC"/>
    <w:rsid w:val="009776B4"/>
    <w:rsid w:val="0097772C"/>
    <w:rsid w:val="00977754"/>
    <w:rsid w:val="009777A4"/>
    <w:rsid w:val="009777E8"/>
    <w:rsid w:val="00977865"/>
    <w:rsid w:val="00977884"/>
    <w:rsid w:val="009778D2"/>
    <w:rsid w:val="00977981"/>
    <w:rsid w:val="00977A20"/>
    <w:rsid w:val="00977B67"/>
    <w:rsid w:val="00977BE0"/>
    <w:rsid w:val="00977CFD"/>
    <w:rsid w:val="00977D79"/>
    <w:rsid w:val="00977DAB"/>
    <w:rsid w:val="00977DB1"/>
    <w:rsid w:val="00977F7A"/>
    <w:rsid w:val="00977F83"/>
    <w:rsid w:val="00977FEC"/>
    <w:rsid w:val="0098002F"/>
    <w:rsid w:val="00980034"/>
    <w:rsid w:val="0098010D"/>
    <w:rsid w:val="00980148"/>
    <w:rsid w:val="009801DE"/>
    <w:rsid w:val="0098021B"/>
    <w:rsid w:val="009802CC"/>
    <w:rsid w:val="009803B1"/>
    <w:rsid w:val="009803F0"/>
    <w:rsid w:val="009803F4"/>
    <w:rsid w:val="00980438"/>
    <w:rsid w:val="00980443"/>
    <w:rsid w:val="009805B7"/>
    <w:rsid w:val="009805D2"/>
    <w:rsid w:val="009805FE"/>
    <w:rsid w:val="0098060C"/>
    <w:rsid w:val="0098060D"/>
    <w:rsid w:val="0098063A"/>
    <w:rsid w:val="009806FF"/>
    <w:rsid w:val="0098070F"/>
    <w:rsid w:val="00980728"/>
    <w:rsid w:val="009807A3"/>
    <w:rsid w:val="009807EB"/>
    <w:rsid w:val="00980864"/>
    <w:rsid w:val="00980892"/>
    <w:rsid w:val="009808A9"/>
    <w:rsid w:val="009808FD"/>
    <w:rsid w:val="009809A8"/>
    <w:rsid w:val="00980AA0"/>
    <w:rsid w:val="00980B25"/>
    <w:rsid w:val="00980C0C"/>
    <w:rsid w:val="00980C0F"/>
    <w:rsid w:val="00980C91"/>
    <w:rsid w:val="00980CAD"/>
    <w:rsid w:val="00980D05"/>
    <w:rsid w:val="00980D6A"/>
    <w:rsid w:val="00980E05"/>
    <w:rsid w:val="00980E2B"/>
    <w:rsid w:val="00980E83"/>
    <w:rsid w:val="00980E91"/>
    <w:rsid w:val="00980EAA"/>
    <w:rsid w:val="00980F5B"/>
    <w:rsid w:val="00980F66"/>
    <w:rsid w:val="00980FAA"/>
    <w:rsid w:val="00980FBD"/>
    <w:rsid w:val="0098100E"/>
    <w:rsid w:val="009810B5"/>
    <w:rsid w:val="009810BD"/>
    <w:rsid w:val="009810D0"/>
    <w:rsid w:val="009810EA"/>
    <w:rsid w:val="00981144"/>
    <w:rsid w:val="0098119F"/>
    <w:rsid w:val="00981284"/>
    <w:rsid w:val="00981286"/>
    <w:rsid w:val="009812CE"/>
    <w:rsid w:val="0098130D"/>
    <w:rsid w:val="00981317"/>
    <w:rsid w:val="00981328"/>
    <w:rsid w:val="0098133E"/>
    <w:rsid w:val="00981395"/>
    <w:rsid w:val="0098139C"/>
    <w:rsid w:val="00981401"/>
    <w:rsid w:val="00981414"/>
    <w:rsid w:val="0098146C"/>
    <w:rsid w:val="00981496"/>
    <w:rsid w:val="009814D0"/>
    <w:rsid w:val="009814F3"/>
    <w:rsid w:val="00981589"/>
    <w:rsid w:val="00981605"/>
    <w:rsid w:val="00981674"/>
    <w:rsid w:val="009816DE"/>
    <w:rsid w:val="00981737"/>
    <w:rsid w:val="009818A9"/>
    <w:rsid w:val="0098193D"/>
    <w:rsid w:val="0098193F"/>
    <w:rsid w:val="0098194C"/>
    <w:rsid w:val="0098196D"/>
    <w:rsid w:val="00981A29"/>
    <w:rsid w:val="00981B02"/>
    <w:rsid w:val="00981B66"/>
    <w:rsid w:val="00981BF7"/>
    <w:rsid w:val="00981C2D"/>
    <w:rsid w:val="00981C4F"/>
    <w:rsid w:val="00981DB0"/>
    <w:rsid w:val="00981E65"/>
    <w:rsid w:val="00981E96"/>
    <w:rsid w:val="00981EF9"/>
    <w:rsid w:val="00981F92"/>
    <w:rsid w:val="00981F9A"/>
    <w:rsid w:val="00981FFA"/>
    <w:rsid w:val="0098206B"/>
    <w:rsid w:val="0098209F"/>
    <w:rsid w:val="009820E6"/>
    <w:rsid w:val="00982130"/>
    <w:rsid w:val="00982153"/>
    <w:rsid w:val="00982174"/>
    <w:rsid w:val="009821AF"/>
    <w:rsid w:val="009822B4"/>
    <w:rsid w:val="009822B6"/>
    <w:rsid w:val="0098233D"/>
    <w:rsid w:val="00982362"/>
    <w:rsid w:val="009823D9"/>
    <w:rsid w:val="009823F4"/>
    <w:rsid w:val="00982418"/>
    <w:rsid w:val="00982426"/>
    <w:rsid w:val="0098244D"/>
    <w:rsid w:val="00982474"/>
    <w:rsid w:val="009824B8"/>
    <w:rsid w:val="0098250F"/>
    <w:rsid w:val="0098253B"/>
    <w:rsid w:val="0098255E"/>
    <w:rsid w:val="009825A9"/>
    <w:rsid w:val="009825D7"/>
    <w:rsid w:val="009825DC"/>
    <w:rsid w:val="009825F3"/>
    <w:rsid w:val="00982601"/>
    <w:rsid w:val="00982690"/>
    <w:rsid w:val="009826A6"/>
    <w:rsid w:val="009826A7"/>
    <w:rsid w:val="009826CD"/>
    <w:rsid w:val="00982741"/>
    <w:rsid w:val="00982838"/>
    <w:rsid w:val="009828A0"/>
    <w:rsid w:val="009828F9"/>
    <w:rsid w:val="00982988"/>
    <w:rsid w:val="009829BA"/>
    <w:rsid w:val="00982AAD"/>
    <w:rsid w:val="00982B4B"/>
    <w:rsid w:val="00982B51"/>
    <w:rsid w:val="00982B58"/>
    <w:rsid w:val="00982B5A"/>
    <w:rsid w:val="00982BA7"/>
    <w:rsid w:val="00982C63"/>
    <w:rsid w:val="00982CE2"/>
    <w:rsid w:val="00982D4D"/>
    <w:rsid w:val="00982D9C"/>
    <w:rsid w:val="00982E2D"/>
    <w:rsid w:val="00982E3C"/>
    <w:rsid w:val="00982EEC"/>
    <w:rsid w:val="00982F1C"/>
    <w:rsid w:val="00982F20"/>
    <w:rsid w:val="00983016"/>
    <w:rsid w:val="00983051"/>
    <w:rsid w:val="009830A1"/>
    <w:rsid w:val="0098319C"/>
    <w:rsid w:val="00983226"/>
    <w:rsid w:val="00983294"/>
    <w:rsid w:val="00983301"/>
    <w:rsid w:val="00983352"/>
    <w:rsid w:val="0098335D"/>
    <w:rsid w:val="0098337C"/>
    <w:rsid w:val="009833CA"/>
    <w:rsid w:val="009833CF"/>
    <w:rsid w:val="0098344E"/>
    <w:rsid w:val="00983466"/>
    <w:rsid w:val="0098346E"/>
    <w:rsid w:val="0098352D"/>
    <w:rsid w:val="00983555"/>
    <w:rsid w:val="009835E9"/>
    <w:rsid w:val="009835EB"/>
    <w:rsid w:val="009836A6"/>
    <w:rsid w:val="009836AE"/>
    <w:rsid w:val="009837AD"/>
    <w:rsid w:val="009837C5"/>
    <w:rsid w:val="009839CA"/>
    <w:rsid w:val="00983A90"/>
    <w:rsid w:val="00983AA1"/>
    <w:rsid w:val="00983ACF"/>
    <w:rsid w:val="00983AD2"/>
    <w:rsid w:val="00983B3D"/>
    <w:rsid w:val="00983C78"/>
    <w:rsid w:val="00983C8E"/>
    <w:rsid w:val="00983C90"/>
    <w:rsid w:val="00983CCE"/>
    <w:rsid w:val="00983CD9"/>
    <w:rsid w:val="00983CEB"/>
    <w:rsid w:val="00983CFC"/>
    <w:rsid w:val="00983D03"/>
    <w:rsid w:val="00983DA4"/>
    <w:rsid w:val="00983DCD"/>
    <w:rsid w:val="00983E1F"/>
    <w:rsid w:val="00983E27"/>
    <w:rsid w:val="00983E5F"/>
    <w:rsid w:val="00983F0C"/>
    <w:rsid w:val="00983F6D"/>
    <w:rsid w:val="00983FB5"/>
    <w:rsid w:val="00983FD2"/>
    <w:rsid w:val="00983FD8"/>
    <w:rsid w:val="00984027"/>
    <w:rsid w:val="00984034"/>
    <w:rsid w:val="0098403C"/>
    <w:rsid w:val="0098404B"/>
    <w:rsid w:val="00984054"/>
    <w:rsid w:val="0098407A"/>
    <w:rsid w:val="0098407C"/>
    <w:rsid w:val="009840A0"/>
    <w:rsid w:val="0098410F"/>
    <w:rsid w:val="00984122"/>
    <w:rsid w:val="0098415C"/>
    <w:rsid w:val="009841FA"/>
    <w:rsid w:val="00984247"/>
    <w:rsid w:val="00984248"/>
    <w:rsid w:val="00984273"/>
    <w:rsid w:val="0098429A"/>
    <w:rsid w:val="009842C8"/>
    <w:rsid w:val="009842CD"/>
    <w:rsid w:val="0098433A"/>
    <w:rsid w:val="0098434A"/>
    <w:rsid w:val="00984375"/>
    <w:rsid w:val="009843BB"/>
    <w:rsid w:val="009843E9"/>
    <w:rsid w:val="0098443F"/>
    <w:rsid w:val="00984459"/>
    <w:rsid w:val="009845AD"/>
    <w:rsid w:val="00984604"/>
    <w:rsid w:val="009846FB"/>
    <w:rsid w:val="00984730"/>
    <w:rsid w:val="00984758"/>
    <w:rsid w:val="00984796"/>
    <w:rsid w:val="009847B1"/>
    <w:rsid w:val="009847CF"/>
    <w:rsid w:val="0098486B"/>
    <w:rsid w:val="0098486C"/>
    <w:rsid w:val="00984917"/>
    <w:rsid w:val="00984980"/>
    <w:rsid w:val="009849C4"/>
    <w:rsid w:val="00984A7C"/>
    <w:rsid w:val="00984AEE"/>
    <w:rsid w:val="00984AF1"/>
    <w:rsid w:val="00984B6D"/>
    <w:rsid w:val="00984B8D"/>
    <w:rsid w:val="00984B98"/>
    <w:rsid w:val="00984BC8"/>
    <w:rsid w:val="00984BE3"/>
    <w:rsid w:val="00984BFB"/>
    <w:rsid w:val="00984C90"/>
    <w:rsid w:val="00984CAA"/>
    <w:rsid w:val="00984D43"/>
    <w:rsid w:val="00984D80"/>
    <w:rsid w:val="00984DE9"/>
    <w:rsid w:val="00984E38"/>
    <w:rsid w:val="00984E93"/>
    <w:rsid w:val="00984ECB"/>
    <w:rsid w:val="00984F27"/>
    <w:rsid w:val="00984F51"/>
    <w:rsid w:val="00985028"/>
    <w:rsid w:val="009851BD"/>
    <w:rsid w:val="00985268"/>
    <w:rsid w:val="00985295"/>
    <w:rsid w:val="0098535A"/>
    <w:rsid w:val="00985434"/>
    <w:rsid w:val="00985448"/>
    <w:rsid w:val="0098551B"/>
    <w:rsid w:val="0098551E"/>
    <w:rsid w:val="00985524"/>
    <w:rsid w:val="00985650"/>
    <w:rsid w:val="00985671"/>
    <w:rsid w:val="009856EA"/>
    <w:rsid w:val="0098579E"/>
    <w:rsid w:val="009857E8"/>
    <w:rsid w:val="00985860"/>
    <w:rsid w:val="00985866"/>
    <w:rsid w:val="00985868"/>
    <w:rsid w:val="009858AE"/>
    <w:rsid w:val="009858E8"/>
    <w:rsid w:val="0098591D"/>
    <w:rsid w:val="00985955"/>
    <w:rsid w:val="00985989"/>
    <w:rsid w:val="009859B3"/>
    <w:rsid w:val="00985AA0"/>
    <w:rsid w:val="00985AA9"/>
    <w:rsid w:val="00985AF4"/>
    <w:rsid w:val="00985B0A"/>
    <w:rsid w:val="00985B93"/>
    <w:rsid w:val="00985BF1"/>
    <w:rsid w:val="00985EDB"/>
    <w:rsid w:val="00985EDD"/>
    <w:rsid w:val="00985F0D"/>
    <w:rsid w:val="00985F50"/>
    <w:rsid w:val="00985FBD"/>
    <w:rsid w:val="00986012"/>
    <w:rsid w:val="00986052"/>
    <w:rsid w:val="00986121"/>
    <w:rsid w:val="00986136"/>
    <w:rsid w:val="00986229"/>
    <w:rsid w:val="0098622F"/>
    <w:rsid w:val="0098623B"/>
    <w:rsid w:val="00986276"/>
    <w:rsid w:val="00986287"/>
    <w:rsid w:val="009862CC"/>
    <w:rsid w:val="009862D0"/>
    <w:rsid w:val="009862FE"/>
    <w:rsid w:val="0098636A"/>
    <w:rsid w:val="00986417"/>
    <w:rsid w:val="009864C1"/>
    <w:rsid w:val="009864D2"/>
    <w:rsid w:val="009864E7"/>
    <w:rsid w:val="00986508"/>
    <w:rsid w:val="0098653C"/>
    <w:rsid w:val="00986554"/>
    <w:rsid w:val="009865C8"/>
    <w:rsid w:val="009865D9"/>
    <w:rsid w:val="009865F5"/>
    <w:rsid w:val="0098666F"/>
    <w:rsid w:val="0098674E"/>
    <w:rsid w:val="00986750"/>
    <w:rsid w:val="00986757"/>
    <w:rsid w:val="00986763"/>
    <w:rsid w:val="00986764"/>
    <w:rsid w:val="009867D7"/>
    <w:rsid w:val="0098685E"/>
    <w:rsid w:val="009868C2"/>
    <w:rsid w:val="009868D9"/>
    <w:rsid w:val="00986948"/>
    <w:rsid w:val="0098697B"/>
    <w:rsid w:val="00986995"/>
    <w:rsid w:val="009869F8"/>
    <w:rsid w:val="00986A39"/>
    <w:rsid w:val="00986AE9"/>
    <w:rsid w:val="00986B01"/>
    <w:rsid w:val="00986B32"/>
    <w:rsid w:val="00986B50"/>
    <w:rsid w:val="00986BA7"/>
    <w:rsid w:val="00986C1E"/>
    <w:rsid w:val="00986D1B"/>
    <w:rsid w:val="00986D51"/>
    <w:rsid w:val="00986E0B"/>
    <w:rsid w:val="00986E1B"/>
    <w:rsid w:val="00986EEA"/>
    <w:rsid w:val="00986EED"/>
    <w:rsid w:val="00986F02"/>
    <w:rsid w:val="00986F75"/>
    <w:rsid w:val="00986FC1"/>
    <w:rsid w:val="00986FE2"/>
    <w:rsid w:val="0098707F"/>
    <w:rsid w:val="00987087"/>
    <w:rsid w:val="009870CB"/>
    <w:rsid w:val="009870DA"/>
    <w:rsid w:val="0098712C"/>
    <w:rsid w:val="00987270"/>
    <w:rsid w:val="00987278"/>
    <w:rsid w:val="009872D7"/>
    <w:rsid w:val="009872F1"/>
    <w:rsid w:val="0098736C"/>
    <w:rsid w:val="009873B6"/>
    <w:rsid w:val="009873DE"/>
    <w:rsid w:val="0098744B"/>
    <w:rsid w:val="00987497"/>
    <w:rsid w:val="009874F3"/>
    <w:rsid w:val="009874F4"/>
    <w:rsid w:val="00987509"/>
    <w:rsid w:val="00987517"/>
    <w:rsid w:val="00987572"/>
    <w:rsid w:val="0098757E"/>
    <w:rsid w:val="009875CA"/>
    <w:rsid w:val="0098768E"/>
    <w:rsid w:val="009876B5"/>
    <w:rsid w:val="009876C9"/>
    <w:rsid w:val="009876EA"/>
    <w:rsid w:val="009877F2"/>
    <w:rsid w:val="00987840"/>
    <w:rsid w:val="009878B2"/>
    <w:rsid w:val="009878F2"/>
    <w:rsid w:val="00987900"/>
    <w:rsid w:val="00987901"/>
    <w:rsid w:val="00987927"/>
    <w:rsid w:val="00987970"/>
    <w:rsid w:val="009879F0"/>
    <w:rsid w:val="00987A2D"/>
    <w:rsid w:val="00987BB3"/>
    <w:rsid w:val="00987BB4"/>
    <w:rsid w:val="00987BDC"/>
    <w:rsid w:val="00987BF1"/>
    <w:rsid w:val="00987C5F"/>
    <w:rsid w:val="00987C8D"/>
    <w:rsid w:val="00987D4A"/>
    <w:rsid w:val="00987D79"/>
    <w:rsid w:val="00987DBD"/>
    <w:rsid w:val="00987DF8"/>
    <w:rsid w:val="00987E6E"/>
    <w:rsid w:val="00987F5D"/>
    <w:rsid w:val="0099000C"/>
    <w:rsid w:val="0099009F"/>
    <w:rsid w:val="009900A6"/>
    <w:rsid w:val="009900AE"/>
    <w:rsid w:val="009900CB"/>
    <w:rsid w:val="009900E7"/>
    <w:rsid w:val="00990197"/>
    <w:rsid w:val="009901D0"/>
    <w:rsid w:val="00990263"/>
    <w:rsid w:val="00990435"/>
    <w:rsid w:val="00990438"/>
    <w:rsid w:val="009904BB"/>
    <w:rsid w:val="00990542"/>
    <w:rsid w:val="00990568"/>
    <w:rsid w:val="009905CC"/>
    <w:rsid w:val="00990624"/>
    <w:rsid w:val="0099066C"/>
    <w:rsid w:val="009906BD"/>
    <w:rsid w:val="0099076D"/>
    <w:rsid w:val="00990815"/>
    <w:rsid w:val="00990854"/>
    <w:rsid w:val="009908B1"/>
    <w:rsid w:val="009908D4"/>
    <w:rsid w:val="0099098E"/>
    <w:rsid w:val="00990A6B"/>
    <w:rsid w:val="00990B54"/>
    <w:rsid w:val="00990B5E"/>
    <w:rsid w:val="00990BDD"/>
    <w:rsid w:val="00990C20"/>
    <w:rsid w:val="00990C83"/>
    <w:rsid w:val="00990CB3"/>
    <w:rsid w:val="00990CB8"/>
    <w:rsid w:val="00990CD3"/>
    <w:rsid w:val="00990D65"/>
    <w:rsid w:val="00990DC5"/>
    <w:rsid w:val="00990DC6"/>
    <w:rsid w:val="00990DFE"/>
    <w:rsid w:val="00990ED0"/>
    <w:rsid w:val="00990F14"/>
    <w:rsid w:val="00990FA6"/>
    <w:rsid w:val="009910B6"/>
    <w:rsid w:val="009910F7"/>
    <w:rsid w:val="00991150"/>
    <w:rsid w:val="00991182"/>
    <w:rsid w:val="009911AA"/>
    <w:rsid w:val="0099128D"/>
    <w:rsid w:val="00991360"/>
    <w:rsid w:val="0099148D"/>
    <w:rsid w:val="009915A4"/>
    <w:rsid w:val="00991654"/>
    <w:rsid w:val="00991684"/>
    <w:rsid w:val="00991699"/>
    <w:rsid w:val="009916E6"/>
    <w:rsid w:val="00991762"/>
    <w:rsid w:val="0099180F"/>
    <w:rsid w:val="0099184F"/>
    <w:rsid w:val="009918E9"/>
    <w:rsid w:val="00991901"/>
    <w:rsid w:val="00991916"/>
    <w:rsid w:val="00991930"/>
    <w:rsid w:val="009919EA"/>
    <w:rsid w:val="009919FA"/>
    <w:rsid w:val="00991A09"/>
    <w:rsid w:val="00991A17"/>
    <w:rsid w:val="00991AB2"/>
    <w:rsid w:val="00991AE4"/>
    <w:rsid w:val="00991B3E"/>
    <w:rsid w:val="00991BAA"/>
    <w:rsid w:val="00991BB6"/>
    <w:rsid w:val="00991C80"/>
    <w:rsid w:val="00991D83"/>
    <w:rsid w:val="00991DA8"/>
    <w:rsid w:val="00991DAA"/>
    <w:rsid w:val="00991DD5"/>
    <w:rsid w:val="00991DE9"/>
    <w:rsid w:val="00991E2C"/>
    <w:rsid w:val="00991E3B"/>
    <w:rsid w:val="00991F14"/>
    <w:rsid w:val="00991F79"/>
    <w:rsid w:val="00991FA8"/>
    <w:rsid w:val="00991FE3"/>
    <w:rsid w:val="0099203F"/>
    <w:rsid w:val="0099207B"/>
    <w:rsid w:val="00992099"/>
    <w:rsid w:val="009920E3"/>
    <w:rsid w:val="0099214C"/>
    <w:rsid w:val="00992195"/>
    <w:rsid w:val="009921C7"/>
    <w:rsid w:val="009921F2"/>
    <w:rsid w:val="009921F4"/>
    <w:rsid w:val="0099221A"/>
    <w:rsid w:val="009922C4"/>
    <w:rsid w:val="00992380"/>
    <w:rsid w:val="009923A0"/>
    <w:rsid w:val="009923FF"/>
    <w:rsid w:val="009924A6"/>
    <w:rsid w:val="009924AF"/>
    <w:rsid w:val="009924C2"/>
    <w:rsid w:val="00992581"/>
    <w:rsid w:val="009925A3"/>
    <w:rsid w:val="009925D4"/>
    <w:rsid w:val="00992621"/>
    <w:rsid w:val="0099265E"/>
    <w:rsid w:val="009926A5"/>
    <w:rsid w:val="009926FC"/>
    <w:rsid w:val="00992768"/>
    <w:rsid w:val="009927D4"/>
    <w:rsid w:val="009927D5"/>
    <w:rsid w:val="00992810"/>
    <w:rsid w:val="009928EB"/>
    <w:rsid w:val="00992A0D"/>
    <w:rsid w:val="00992A52"/>
    <w:rsid w:val="00992C09"/>
    <w:rsid w:val="00992CCB"/>
    <w:rsid w:val="00992CFA"/>
    <w:rsid w:val="00992D7B"/>
    <w:rsid w:val="00992DB8"/>
    <w:rsid w:val="00992DCD"/>
    <w:rsid w:val="00992DF6"/>
    <w:rsid w:val="00992E86"/>
    <w:rsid w:val="00992EC6"/>
    <w:rsid w:val="00992ECF"/>
    <w:rsid w:val="00992EE7"/>
    <w:rsid w:val="00992F28"/>
    <w:rsid w:val="00992F8F"/>
    <w:rsid w:val="00992FA3"/>
    <w:rsid w:val="00992FB8"/>
    <w:rsid w:val="00992FDA"/>
    <w:rsid w:val="00992FE1"/>
    <w:rsid w:val="0099302B"/>
    <w:rsid w:val="0099303B"/>
    <w:rsid w:val="00993064"/>
    <w:rsid w:val="0099306E"/>
    <w:rsid w:val="009930DB"/>
    <w:rsid w:val="00993106"/>
    <w:rsid w:val="00993158"/>
    <w:rsid w:val="0099319A"/>
    <w:rsid w:val="009931EC"/>
    <w:rsid w:val="00993313"/>
    <w:rsid w:val="00993359"/>
    <w:rsid w:val="0099335C"/>
    <w:rsid w:val="00993513"/>
    <w:rsid w:val="00993537"/>
    <w:rsid w:val="00993573"/>
    <w:rsid w:val="00993587"/>
    <w:rsid w:val="009935B8"/>
    <w:rsid w:val="009935F8"/>
    <w:rsid w:val="0099363A"/>
    <w:rsid w:val="009936EC"/>
    <w:rsid w:val="009936EF"/>
    <w:rsid w:val="0099372E"/>
    <w:rsid w:val="00993734"/>
    <w:rsid w:val="00993739"/>
    <w:rsid w:val="00993764"/>
    <w:rsid w:val="0099379B"/>
    <w:rsid w:val="009937AA"/>
    <w:rsid w:val="009937D3"/>
    <w:rsid w:val="0099392F"/>
    <w:rsid w:val="00993933"/>
    <w:rsid w:val="0099398D"/>
    <w:rsid w:val="009939A5"/>
    <w:rsid w:val="00993A23"/>
    <w:rsid w:val="00993A3A"/>
    <w:rsid w:val="00993A60"/>
    <w:rsid w:val="00993AF1"/>
    <w:rsid w:val="00993B7A"/>
    <w:rsid w:val="00993BD3"/>
    <w:rsid w:val="00993BE2"/>
    <w:rsid w:val="00993CE9"/>
    <w:rsid w:val="00993CF7"/>
    <w:rsid w:val="00993CFB"/>
    <w:rsid w:val="00993D2D"/>
    <w:rsid w:val="00993D8C"/>
    <w:rsid w:val="00993E7D"/>
    <w:rsid w:val="00993ED4"/>
    <w:rsid w:val="00993EF4"/>
    <w:rsid w:val="00993F0C"/>
    <w:rsid w:val="00993F24"/>
    <w:rsid w:val="00993FC0"/>
    <w:rsid w:val="00993FD3"/>
    <w:rsid w:val="00993FE9"/>
    <w:rsid w:val="00994067"/>
    <w:rsid w:val="00994069"/>
    <w:rsid w:val="00994149"/>
    <w:rsid w:val="0099414E"/>
    <w:rsid w:val="009941B3"/>
    <w:rsid w:val="00994291"/>
    <w:rsid w:val="00994333"/>
    <w:rsid w:val="0099444A"/>
    <w:rsid w:val="0099444F"/>
    <w:rsid w:val="00994467"/>
    <w:rsid w:val="0099448F"/>
    <w:rsid w:val="009944B2"/>
    <w:rsid w:val="00994529"/>
    <w:rsid w:val="0099453B"/>
    <w:rsid w:val="00994588"/>
    <w:rsid w:val="0099459A"/>
    <w:rsid w:val="009946BB"/>
    <w:rsid w:val="0099475B"/>
    <w:rsid w:val="009947D1"/>
    <w:rsid w:val="00994802"/>
    <w:rsid w:val="0099481D"/>
    <w:rsid w:val="0099481F"/>
    <w:rsid w:val="0099489C"/>
    <w:rsid w:val="0099490E"/>
    <w:rsid w:val="00994946"/>
    <w:rsid w:val="0099495C"/>
    <w:rsid w:val="00994977"/>
    <w:rsid w:val="009949C6"/>
    <w:rsid w:val="00994A58"/>
    <w:rsid w:val="00994A9A"/>
    <w:rsid w:val="00994ADD"/>
    <w:rsid w:val="00994AE4"/>
    <w:rsid w:val="00994B52"/>
    <w:rsid w:val="00994B5A"/>
    <w:rsid w:val="00994B73"/>
    <w:rsid w:val="00994C83"/>
    <w:rsid w:val="00994C86"/>
    <w:rsid w:val="00994D61"/>
    <w:rsid w:val="00994D73"/>
    <w:rsid w:val="00994D89"/>
    <w:rsid w:val="00994DD0"/>
    <w:rsid w:val="00994DD8"/>
    <w:rsid w:val="00994DEA"/>
    <w:rsid w:val="00994E4D"/>
    <w:rsid w:val="00994E65"/>
    <w:rsid w:val="00994E76"/>
    <w:rsid w:val="00994EE9"/>
    <w:rsid w:val="00994F15"/>
    <w:rsid w:val="00994F18"/>
    <w:rsid w:val="00994F3D"/>
    <w:rsid w:val="00994FC9"/>
    <w:rsid w:val="00994FCB"/>
    <w:rsid w:val="00995049"/>
    <w:rsid w:val="0099507B"/>
    <w:rsid w:val="009950E7"/>
    <w:rsid w:val="0099516A"/>
    <w:rsid w:val="0099517B"/>
    <w:rsid w:val="009951CB"/>
    <w:rsid w:val="0099521C"/>
    <w:rsid w:val="0099526A"/>
    <w:rsid w:val="009952DA"/>
    <w:rsid w:val="009952E9"/>
    <w:rsid w:val="009952EB"/>
    <w:rsid w:val="0099534C"/>
    <w:rsid w:val="009953CA"/>
    <w:rsid w:val="009953F3"/>
    <w:rsid w:val="00995495"/>
    <w:rsid w:val="00995499"/>
    <w:rsid w:val="009954C0"/>
    <w:rsid w:val="009954C3"/>
    <w:rsid w:val="009954E8"/>
    <w:rsid w:val="00995517"/>
    <w:rsid w:val="009955B2"/>
    <w:rsid w:val="009955ED"/>
    <w:rsid w:val="00995664"/>
    <w:rsid w:val="00995762"/>
    <w:rsid w:val="00995784"/>
    <w:rsid w:val="00995789"/>
    <w:rsid w:val="0099592C"/>
    <w:rsid w:val="0099597B"/>
    <w:rsid w:val="009959B1"/>
    <w:rsid w:val="009959BA"/>
    <w:rsid w:val="009959DF"/>
    <w:rsid w:val="009959E3"/>
    <w:rsid w:val="00995A83"/>
    <w:rsid w:val="00995AA1"/>
    <w:rsid w:val="00995B3C"/>
    <w:rsid w:val="00995C38"/>
    <w:rsid w:val="00995C47"/>
    <w:rsid w:val="00995C53"/>
    <w:rsid w:val="00995C8A"/>
    <w:rsid w:val="00995CA0"/>
    <w:rsid w:val="00995CCE"/>
    <w:rsid w:val="00995D19"/>
    <w:rsid w:val="00995D3D"/>
    <w:rsid w:val="00995D5B"/>
    <w:rsid w:val="00995D78"/>
    <w:rsid w:val="00995DB0"/>
    <w:rsid w:val="00995DF4"/>
    <w:rsid w:val="00995DFC"/>
    <w:rsid w:val="00995E41"/>
    <w:rsid w:val="00995EF3"/>
    <w:rsid w:val="00995F22"/>
    <w:rsid w:val="00995F2D"/>
    <w:rsid w:val="00995F48"/>
    <w:rsid w:val="00995FC3"/>
    <w:rsid w:val="00995FF1"/>
    <w:rsid w:val="00996032"/>
    <w:rsid w:val="0099603F"/>
    <w:rsid w:val="0099605C"/>
    <w:rsid w:val="00996072"/>
    <w:rsid w:val="009960B6"/>
    <w:rsid w:val="00996124"/>
    <w:rsid w:val="009962B8"/>
    <w:rsid w:val="009962F4"/>
    <w:rsid w:val="00996322"/>
    <w:rsid w:val="00996365"/>
    <w:rsid w:val="0099638D"/>
    <w:rsid w:val="009963AF"/>
    <w:rsid w:val="009963B0"/>
    <w:rsid w:val="009963FD"/>
    <w:rsid w:val="00996516"/>
    <w:rsid w:val="0099653C"/>
    <w:rsid w:val="00996560"/>
    <w:rsid w:val="009965B0"/>
    <w:rsid w:val="009965D4"/>
    <w:rsid w:val="009966F7"/>
    <w:rsid w:val="0099671B"/>
    <w:rsid w:val="0099672E"/>
    <w:rsid w:val="009967C6"/>
    <w:rsid w:val="009967F4"/>
    <w:rsid w:val="00996810"/>
    <w:rsid w:val="00996894"/>
    <w:rsid w:val="0099689F"/>
    <w:rsid w:val="009968E2"/>
    <w:rsid w:val="009969A3"/>
    <w:rsid w:val="009969AF"/>
    <w:rsid w:val="00996AD2"/>
    <w:rsid w:val="00996B4C"/>
    <w:rsid w:val="00996B7B"/>
    <w:rsid w:val="00996BD2"/>
    <w:rsid w:val="00996BED"/>
    <w:rsid w:val="00996C1F"/>
    <w:rsid w:val="00996C45"/>
    <w:rsid w:val="00996C89"/>
    <w:rsid w:val="00996E1F"/>
    <w:rsid w:val="00996E50"/>
    <w:rsid w:val="00996EDB"/>
    <w:rsid w:val="00996EFC"/>
    <w:rsid w:val="00996F0D"/>
    <w:rsid w:val="00996F42"/>
    <w:rsid w:val="00996FC4"/>
    <w:rsid w:val="00997022"/>
    <w:rsid w:val="00997082"/>
    <w:rsid w:val="009970A3"/>
    <w:rsid w:val="00997186"/>
    <w:rsid w:val="009971F6"/>
    <w:rsid w:val="009972FE"/>
    <w:rsid w:val="009973EE"/>
    <w:rsid w:val="0099741E"/>
    <w:rsid w:val="00997453"/>
    <w:rsid w:val="009974A9"/>
    <w:rsid w:val="009974B3"/>
    <w:rsid w:val="009974C3"/>
    <w:rsid w:val="009974D2"/>
    <w:rsid w:val="009974E4"/>
    <w:rsid w:val="009974F6"/>
    <w:rsid w:val="0099762D"/>
    <w:rsid w:val="00997718"/>
    <w:rsid w:val="00997748"/>
    <w:rsid w:val="009977E3"/>
    <w:rsid w:val="00997807"/>
    <w:rsid w:val="0099781D"/>
    <w:rsid w:val="0099784A"/>
    <w:rsid w:val="0099789C"/>
    <w:rsid w:val="009978AA"/>
    <w:rsid w:val="009978FE"/>
    <w:rsid w:val="00997972"/>
    <w:rsid w:val="00997976"/>
    <w:rsid w:val="00997992"/>
    <w:rsid w:val="009979B3"/>
    <w:rsid w:val="00997A84"/>
    <w:rsid w:val="00997AA3"/>
    <w:rsid w:val="00997ADA"/>
    <w:rsid w:val="00997BC7"/>
    <w:rsid w:val="00997BF2"/>
    <w:rsid w:val="00997DB7"/>
    <w:rsid w:val="00997DF2"/>
    <w:rsid w:val="00997E25"/>
    <w:rsid w:val="00997F65"/>
    <w:rsid w:val="009A00E7"/>
    <w:rsid w:val="009A00F6"/>
    <w:rsid w:val="009A0175"/>
    <w:rsid w:val="009A01E0"/>
    <w:rsid w:val="009A01EF"/>
    <w:rsid w:val="009A0216"/>
    <w:rsid w:val="009A0253"/>
    <w:rsid w:val="009A0274"/>
    <w:rsid w:val="009A0282"/>
    <w:rsid w:val="009A02B7"/>
    <w:rsid w:val="009A0333"/>
    <w:rsid w:val="009A0354"/>
    <w:rsid w:val="009A03AD"/>
    <w:rsid w:val="009A03B9"/>
    <w:rsid w:val="009A058D"/>
    <w:rsid w:val="009A061D"/>
    <w:rsid w:val="009A0660"/>
    <w:rsid w:val="009A0666"/>
    <w:rsid w:val="009A066F"/>
    <w:rsid w:val="009A06E9"/>
    <w:rsid w:val="009A085F"/>
    <w:rsid w:val="009A089B"/>
    <w:rsid w:val="009A094B"/>
    <w:rsid w:val="009A0982"/>
    <w:rsid w:val="009A0AF7"/>
    <w:rsid w:val="009A0B1E"/>
    <w:rsid w:val="009A0B68"/>
    <w:rsid w:val="009A0B6B"/>
    <w:rsid w:val="009A0B71"/>
    <w:rsid w:val="009A0BA2"/>
    <w:rsid w:val="009A0BAC"/>
    <w:rsid w:val="009A0C3E"/>
    <w:rsid w:val="009A0C52"/>
    <w:rsid w:val="009A0D59"/>
    <w:rsid w:val="009A0D5A"/>
    <w:rsid w:val="009A0DC5"/>
    <w:rsid w:val="009A0EC3"/>
    <w:rsid w:val="009A0EE1"/>
    <w:rsid w:val="009A0EE7"/>
    <w:rsid w:val="009A0F32"/>
    <w:rsid w:val="009A0FA9"/>
    <w:rsid w:val="009A107F"/>
    <w:rsid w:val="009A10AC"/>
    <w:rsid w:val="009A114B"/>
    <w:rsid w:val="009A11ED"/>
    <w:rsid w:val="009A11EE"/>
    <w:rsid w:val="009A121A"/>
    <w:rsid w:val="009A1231"/>
    <w:rsid w:val="009A1252"/>
    <w:rsid w:val="009A1275"/>
    <w:rsid w:val="009A1398"/>
    <w:rsid w:val="009A13E5"/>
    <w:rsid w:val="009A1474"/>
    <w:rsid w:val="009A1495"/>
    <w:rsid w:val="009A1510"/>
    <w:rsid w:val="009A151C"/>
    <w:rsid w:val="009A1529"/>
    <w:rsid w:val="009A152B"/>
    <w:rsid w:val="009A1540"/>
    <w:rsid w:val="009A1585"/>
    <w:rsid w:val="009A1684"/>
    <w:rsid w:val="009A168C"/>
    <w:rsid w:val="009A16B4"/>
    <w:rsid w:val="009A1708"/>
    <w:rsid w:val="009A1797"/>
    <w:rsid w:val="009A185E"/>
    <w:rsid w:val="009A1890"/>
    <w:rsid w:val="009A1978"/>
    <w:rsid w:val="009A19DE"/>
    <w:rsid w:val="009A1AE4"/>
    <w:rsid w:val="009A1B17"/>
    <w:rsid w:val="009A1C00"/>
    <w:rsid w:val="009A1C1C"/>
    <w:rsid w:val="009A1C65"/>
    <w:rsid w:val="009A1CAD"/>
    <w:rsid w:val="009A1CE5"/>
    <w:rsid w:val="009A1CF8"/>
    <w:rsid w:val="009A1D27"/>
    <w:rsid w:val="009A1D53"/>
    <w:rsid w:val="009A1D82"/>
    <w:rsid w:val="009A1DAB"/>
    <w:rsid w:val="009A1E23"/>
    <w:rsid w:val="009A1E49"/>
    <w:rsid w:val="009A1EC8"/>
    <w:rsid w:val="009A1F4B"/>
    <w:rsid w:val="009A1F5B"/>
    <w:rsid w:val="009A1F70"/>
    <w:rsid w:val="009A1F7B"/>
    <w:rsid w:val="009A1FDE"/>
    <w:rsid w:val="009A2034"/>
    <w:rsid w:val="009A205F"/>
    <w:rsid w:val="009A2089"/>
    <w:rsid w:val="009A2208"/>
    <w:rsid w:val="009A228C"/>
    <w:rsid w:val="009A234B"/>
    <w:rsid w:val="009A2350"/>
    <w:rsid w:val="009A2356"/>
    <w:rsid w:val="009A2381"/>
    <w:rsid w:val="009A2419"/>
    <w:rsid w:val="009A243D"/>
    <w:rsid w:val="009A2530"/>
    <w:rsid w:val="009A254A"/>
    <w:rsid w:val="009A25C9"/>
    <w:rsid w:val="009A25E1"/>
    <w:rsid w:val="009A2682"/>
    <w:rsid w:val="009A26B3"/>
    <w:rsid w:val="009A26B7"/>
    <w:rsid w:val="009A2701"/>
    <w:rsid w:val="009A2730"/>
    <w:rsid w:val="009A2749"/>
    <w:rsid w:val="009A27E9"/>
    <w:rsid w:val="009A281A"/>
    <w:rsid w:val="009A28FC"/>
    <w:rsid w:val="009A296C"/>
    <w:rsid w:val="009A29D4"/>
    <w:rsid w:val="009A2A14"/>
    <w:rsid w:val="009A2A23"/>
    <w:rsid w:val="009A2B04"/>
    <w:rsid w:val="009A2B38"/>
    <w:rsid w:val="009A2B80"/>
    <w:rsid w:val="009A2BB0"/>
    <w:rsid w:val="009A2BD0"/>
    <w:rsid w:val="009A2BF1"/>
    <w:rsid w:val="009A2C29"/>
    <w:rsid w:val="009A2C2C"/>
    <w:rsid w:val="009A2C2F"/>
    <w:rsid w:val="009A2CAE"/>
    <w:rsid w:val="009A2CBF"/>
    <w:rsid w:val="009A2CC3"/>
    <w:rsid w:val="009A2D36"/>
    <w:rsid w:val="009A2D44"/>
    <w:rsid w:val="009A2D95"/>
    <w:rsid w:val="009A2D9F"/>
    <w:rsid w:val="009A2E21"/>
    <w:rsid w:val="009A2E87"/>
    <w:rsid w:val="009A2EEE"/>
    <w:rsid w:val="009A2F65"/>
    <w:rsid w:val="009A3047"/>
    <w:rsid w:val="009A30C9"/>
    <w:rsid w:val="009A3186"/>
    <w:rsid w:val="009A324C"/>
    <w:rsid w:val="009A327B"/>
    <w:rsid w:val="009A32B6"/>
    <w:rsid w:val="009A3370"/>
    <w:rsid w:val="009A3381"/>
    <w:rsid w:val="009A3387"/>
    <w:rsid w:val="009A3396"/>
    <w:rsid w:val="009A33AC"/>
    <w:rsid w:val="009A33FD"/>
    <w:rsid w:val="009A3430"/>
    <w:rsid w:val="009A3491"/>
    <w:rsid w:val="009A353C"/>
    <w:rsid w:val="009A3569"/>
    <w:rsid w:val="009A35CC"/>
    <w:rsid w:val="009A3674"/>
    <w:rsid w:val="009A36A1"/>
    <w:rsid w:val="009A36A4"/>
    <w:rsid w:val="009A3719"/>
    <w:rsid w:val="009A3798"/>
    <w:rsid w:val="009A37DD"/>
    <w:rsid w:val="009A3905"/>
    <w:rsid w:val="009A3911"/>
    <w:rsid w:val="009A39C2"/>
    <w:rsid w:val="009A39E1"/>
    <w:rsid w:val="009A39F8"/>
    <w:rsid w:val="009A3A4B"/>
    <w:rsid w:val="009A3A4F"/>
    <w:rsid w:val="009A3A62"/>
    <w:rsid w:val="009A3ABA"/>
    <w:rsid w:val="009A3C3E"/>
    <w:rsid w:val="009A3D9E"/>
    <w:rsid w:val="009A3DC5"/>
    <w:rsid w:val="009A3DC8"/>
    <w:rsid w:val="009A3DFC"/>
    <w:rsid w:val="009A3E2D"/>
    <w:rsid w:val="009A3E36"/>
    <w:rsid w:val="009A3E46"/>
    <w:rsid w:val="009A3E55"/>
    <w:rsid w:val="009A3ED8"/>
    <w:rsid w:val="009A3F37"/>
    <w:rsid w:val="009A3FB3"/>
    <w:rsid w:val="009A3FC2"/>
    <w:rsid w:val="009A4010"/>
    <w:rsid w:val="009A4011"/>
    <w:rsid w:val="009A403A"/>
    <w:rsid w:val="009A40A3"/>
    <w:rsid w:val="009A410F"/>
    <w:rsid w:val="009A41A5"/>
    <w:rsid w:val="009A41EA"/>
    <w:rsid w:val="009A421E"/>
    <w:rsid w:val="009A42EC"/>
    <w:rsid w:val="009A4350"/>
    <w:rsid w:val="009A4375"/>
    <w:rsid w:val="009A4386"/>
    <w:rsid w:val="009A439D"/>
    <w:rsid w:val="009A43B2"/>
    <w:rsid w:val="009A4406"/>
    <w:rsid w:val="009A441F"/>
    <w:rsid w:val="009A4428"/>
    <w:rsid w:val="009A44AD"/>
    <w:rsid w:val="009A44DE"/>
    <w:rsid w:val="009A454E"/>
    <w:rsid w:val="009A4677"/>
    <w:rsid w:val="009A4688"/>
    <w:rsid w:val="009A472C"/>
    <w:rsid w:val="009A47F3"/>
    <w:rsid w:val="009A4877"/>
    <w:rsid w:val="009A49D8"/>
    <w:rsid w:val="009A49E9"/>
    <w:rsid w:val="009A4A99"/>
    <w:rsid w:val="009A4C56"/>
    <w:rsid w:val="009A4CA0"/>
    <w:rsid w:val="009A4D04"/>
    <w:rsid w:val="009A4D16"/>
    <w:rsid w:val="009A4D33"/>
    <w:rsid w:val="009A4D40"/>
    <w:rsid w:val="009A4D43"/>
    <w:rsid w:val="009A4D72"/>
    <w:rsid w:val="009A4E3C"/>
    <w:rsid w:val="009A4ED1"/>
    <w:rsid w:val="009A4F5B"/>
    <w:rsid w:val="009A4FA7"/>
    <w:rsid w:val="009A507C"/>
    <w:rsid w:val="009A51A4"/>
    <w:rsid w:val="009A51AD"/>
    <w:rsid w:val="009A521A"/>
    <w:rsid w:val="009A526C"/>
    <w:rsid w:val="009A5283"/>
    <w:rsid w:val="009A52F9"/>
    <w:rsid w:val="009A53AA"/>
    <w:rsid w:val="009A53E0"/>
    <w:rsid w:val="009A53E7"/>
    <w:rsid w:val="009A5403"/>
    <w:rsid w:val="009A540B"/>
    <w:rsid w:val="009A5478"/>
    <w:rsid w:val="009A54B1"/>
    <w:rsid w:val="009A54D9"/>
    <w:rsid w:val="009A5510"/>
    <w:rsid w:val="009A55E7"/>
    <w:rsid w:val="009A566A"/>
    <w:rsid w:val="009A5714"/>
    <w:rsid w:val="009A572C"/>
    <w:rsid w:val="009A5743"/>
    <w:rsid w:val="009A57AA"/>
    <w:rsid w:val="009A57C5"/>
    <w:rsid w:val="009A57C7"/>
    <w:rsid w:val="009A57C9"/>
    <w:rsid w:val="009A57FC"/>
    <w:rsid w:val="009A5889"/>
    <w:rsid w:val="009A58A7"/>
    <w:rsid w:val="009A58AD"/>
    <w:rsid w:val="009A58E0"/>
    <w:rsid w:val="009A593D"/>
    <w:rsid w:val="009A596E"/>
    <w:rsid w:val="009A5977"/>
    <w:rsid w:val="009A5A45"/>
    <w:rsid w:val="009A5B1C"/>
    <w:rsid w:val="009A5B45"/>
    <w:rsid w:val="009A5B67"/>
    <w:rsid w:val="009A5C01"/>
    <w:rsid w:val="009A5C6E"/>
    <w:rsid w:val="009A5CA6"/>
    <w:rsid w:val="009A5DF6"/>
    <w:rsid w:val="009A5E30"/>
    <w:rsid w:val="009A5E78"/>
    <w:rsid w:val="009A5ED0"/>
    <w:rsid w:val="009A5F1B"/>
    <w:rsid w:val="009A5F27"/>
    <w:rsid w:val="009A5F39"/>
    <w:rsid w:val="009A5F3B"/>
    <w:rsid w:val="009A5F75"/>
    <w:rsid w:val="009A5F80"/>
    <w:rsid w:val="009A5FA1"/>
    <w:rsid w:val="009A5FFE"/>
    <w:rsid w:val="009A6030"/>
    <w:rsid w:val="009A6084"/>
    <w:rsid w:val="009A6141"/>
    <w:rsid w:val="009A6175"/>
    <w:rsid w:val="009A618B"/>
    <w:rsid w:val="009A62CF"/>
    <w:rsid w:val="009A630E"/>
    <w:rsid w:val="009A6333"/>
    <w:rsid w:val="009A633C"/>
    <w:rsid w:val="009A63F5"/>
    <w:rsid w:val="009A644A"/>
    <w:rsid w:val="009A6467"/>
    <w:rsid w:val="009A646A"/>
    <w:rsid w:val="009A6525"/>
    <w:rsid w:val="009A658F"/>
    <w:rsid w:val="009A6634"/>
    <w:rsid w:val="009A66AE"/>
    <w:rsid w:val="009A66FD"/>
    <w:rsid w:val="009A673A"/>
    <w:rsid w:val="009A6760"/>
    <w:rsid w:val="009A6794"/>
    <w:rsid w:val="009A67D4"/>
    <w:rsid w:val="009A68E6"/>
    <w:rsid w:val="009A68F9"/>
    <w:rsid w:val="009A6920"/>
    <w:rsid w:val="009A692A"/>
    <w:rsid w:val="009A692D"/>
    <w:rsid w:val="009A69B2"/>
    <w:rsid w:val="009A69B8"/>
    <w:rsid w:val="009A69D0"/>
    <w:rsid w:val="009A69D2"/>
    <w:rsid w:val="009A6A2B"/>
    <w:rsid w:val="009A6A70"/>
    <w:rsid w:val="009A6AEA"/>
    <w:rsid w:val="009A6B3C"/>
    <w:rsid w:val="009A6B8A"/>
    <w:rsid w:val="009A6B9B"/>
    <w:rsid w:val="009A6BB3"/>
    <w:rsid w:val="009A6C09"/>
    <w:rsid w:val="009A6C79"/>
    <w:rsid w:val="009A6CB1"/>
    <w:rsid w:val="009A6CCE"/>
    <w:rsid w:val="009A6CCF"/>
    <w:rsid w:val="009A6DBB"/>
    <w:rsid w:val="009A6DC7"/>
    <w:rsid w:val="009A6E41"/>
    <w:rsid w:val="009A6EC9"/>
    <w:rsid w:val="009A6ED1"/>
    <w:rsid w:val="009A6EDA"/>
    <w:rsid w:val="009A6F96"/>
    <w:rsid w:val="009A6FA5"/>
    <w:rsid w:val="009A6FAD"/>
    <w:rsid w:val="009A6FCC"/>
    <w:rsid w:val="009A7016"/>
    <w:rsid w:val="009A701D"/>
    <w:rsid w:val="009A706F"/>
    <w:rsid w:val="009A70A5"/>
    <w:rsid w:val="009A70EF"/>
    <w:rsid w:val="009A7130"/>
    <w:rsid w:val="009A71E0"/>
    <w:rsid w:val="009A7207"/>
    <w:rsid w:val="009A72C5"/>
    <w:rsid w:val="009A7353"/>
    <w:rsid w:val="009A736F"/>
    <w:rsid w:val="009A73F4"/>
    <w:rsid w:val="009A74E5"/>
    <w:rsid w:val="009A7517"/>
    <w:rsid w:val="009A75B3"/>
    <w:rsid w:val="009A75B7"/>
    <w:rsid w:val="009A75BC"/>
    <w:rsid w:val="009A75FF"/>
    <w:rsid w:val="009A7667"/>
    <w:rsid w:val="009A76D5"/>
    <w:rsid w:val="009A76EB"/>
    <w:rsid w:val="009A776E"/>
    <w:rsid w:val="009A77C3"/>
    <w:rsid w:val="009A77DC"/>
    <w:rsid w:val="009A7816"/>
    <w:rsid w:val="009A7862"/>
    <w:rsid w:val="009A786A"/>
    <w:rsid w:val="009A78DB"/>
    <w:rsid w:val="009A792D"/>
    <w:rsid w:val="009A793C"/>
    <w:rsid w:val="009A7942"/>
    <w:rsid w:val="009A794F"/>
    <w:rsid w:val="009A7A3E"/>
    <w:rsid w:val="009A7B15"/>
    <w:rsid w:val="009A7B3B"/>
    <w:rsid w:val="009A7C0A"/>
    <w:rsid w:val="009A7C48"/>
    <w:rsid w:val="009A7C4E"/>
    <w:rsid w:val="009A7CD1"/>
    <w:rsid w:val="009A7D3E"/>
    <w:rsid w:val="009A7D76"/>
    <w:rsid w:val="009A7E11"/>
    <w:rsid w:val="009A7E14"/>
    <w:rsid w:val="009A7E1F"/>
    <w:rsid w:val="009A7E22"/>
    <w:rsid w:val="009A7E38"/>
    <w:rsid w:val="009A7E99"/>
    <w:rsid w:val="009A7EE0"/>
    <w:rsid w:val="009A7F32"/>
    <w:rsid w:val="009A7F50"/>
    <w:rsid w:val="009A7FAA"/>
    <w:rsid w:val="009B002D"/>
    <w:rsid w:val="009B0033"/>
    <w:rsid w:val="009B0037"/>
    <w:rsid w:val="009B0058"/>
    <w:rsid w:val="009B00AF"/>
    <w:rsid w:val="009B00BE"/>
    <w:rsid w:val="009B00D4"/>
    <w:rsid w:val="009B00DB"/>
    <w:rsid w:val="009B00EC"/>
    <w:rsid w:val="009B01C9"/>
    <w:rsid w:val="009B01CC"/>
    <w:rsid w:val="009B0244"/>
    <w:rsid w:val="009B0294"/>
    <w:rsid w:val="009B03BD"/>
    <w:rsid w:val="009B0520"/>
    <w:rsid w:val="009B0557"/>
    <w:rsid w:val="009B059D"/>
    <w:rsid w:val="009B06C7"/>
    <w:rsid w:val="009B0847"/>
    <w:rsid w:val="009B0879"/>
    <w:rsid w:val="009B0887"/>
    <w:rsid w:val="009B088B"/>
    <w:rsid w:val="009B0920"/>
    <w:rsid w:val="009B099A"/>
    <w:rsid w:val="009B09A2"/>
    <w:rsid w:val="009B09CE"/>
    <w:rsid w:val="009B09F6"/>
    <w:rsid w:val="009B0A6A"/>
    <w:rsid w:val="009B0A70"/>
    <w:rsid w:val="009B0A72"/>
    <w:rsid w:val="009B0AC2"/>
    <w:rsid w:val="009B0B91"/>
    <w:rsid w:val="009B0BB7"/>
    <w:rsid w:val="009B0BC6"/>
    <w:rsid w:val="009B0BD0"/>
    <w:rsid w:val="009B0BD7"/>
    <w:rsid w:val="009B0BEB"/>
    <w:rsid w:val="009B0C2D"/>
    <w:rsid w:val="009B0C36"/>
    <w:rsid w:val="009B0CDB"/>
    <w:rsid w:val="009B0CDF"/>
    <w:rsid w:val="009B0D1C"/>
    <w:rsid w:val="009B0D3C"/>
    <w:rsid w:val="009B0D4E"/>
    <w:rsid w:val="009B0E55"/>
    <w:rsid w:val="009B0EBC"/>
    <w:rsid w:val="009B0EE8"/>
    <w:rsid w:val="009B0F1E"/>
    <w:rsid w:val="009B0F2C"/>
    <w:rsid w:val="009B0FF6"/>
    <w:rsid w:val="009B1030"/>
    <w:rsid w:val="009B107F"/>
    <w:rsid w:val="009B10B2"/>
    <w:rsid w:val="009B10C7"/>
    <w:rsid w:val="009B10F5"/>
    <w:rsid w:val="009B12B1"/>
    <w:rsid w:val="009B1338"/>
    <w:rsid w:val="009B13A1"/>
    <w:rsid w:val="009B13D6"/>
    <w:rsid w:val="009B13E6"/>
    <w:rsid w:val="009B1435"/>
    <w:rsid w:val="009B1497"/>
    <w:rsid w:val="009B14C9"/>
    <w:rsid w:val="009B14EA"/>
    <w:rsid w:val="009B1538"/>
    <w:rsid w:val="009B1573"/>
    <w:rsid w:val="009B1587"/>
    <w:rsid w:val="009B15C0"/>
    <w:rsid w:val="009B15F9"/>
    <w:rsid w:val="009B15FE"/>
    <w:rsid w:val="009B1646"/>
    <w:rsid w:val="009B16F4"/>
    <w:rsid w:val="009B16F8"/>
    <w:rsid w:val="009B1760"/>
    <w:rsid w:val="009B1786"/>
    <w:rsid w:val="009B17AF"/>
    <w:rsid w:val="009B1876"/>
    <w:rsid w:val="009B1899"/>
    <w:rsid w:val="009B1999"/>
    <w:rsid w:val="009B199E"/>
    <w:rsid w:val="009B1A42"/>
    <w:rsid w:val="009B1A5D"/>
    <w:rsid w:val="009B1A87"/>
    <w:rsid w:val="009B1AA0"/>
    <w:rsid w:val="009B1B43"/>
    <w:rsid w:val="009B1B46"/>
    <w:rsid w:val="009B1B64"/>
    <w:rsid w:val="009B1B7D"/>
    <w:rsid w:val="009B1B85"/>
    <w:rsid w:val="009B1BCC"/>
    <w:rsid w:val="009B1C16"/>
    <w:rsid w:val="009B1C24"/>
    <w:rsid w:val="009B1C75"/>
    <w:rsid w:val="009B1C8F"/>
    <w:rsid w:val="009B1C9F"/>
    <w:rsid w:val="009B1DC4"/>
    <w:rsid w:val="009B1E3F"/>
    <w:rsid w:val="009B1F0B"/>
    <w:rsid w:val="009B1F24"/>
    <w:rsid w:val="009B1F34"/>
    <w:rsid w:val="009B1F4B"/>
    <w:rsid w:val="009B1FCA"/>
    <w:rsid w:val="009B1FD4"/>
    <w:rsid w:val="009B2053"/>
    <w:rsid w:val="009B2081"/>
    <w:rsid w:val="009B20CD"/>
    <w:rsid w:val="009B21E2"/>
    <w:rsid w:val="009B2203"/>
    <w:rsid w:val="009B22F3"/>
    <w:rsid w:val="009B2334"/>
    <w:rsid w:val="009B234F"/>
    <w:rsid w:val="009B23E7"/>
    <w:rsid w:val="009B2427"/>
    <w:rsid w:val="009B24A6"/>
    <w:rsid w:val="009B25AD"/>
    <w:rsid w:val="009B2655"/>
    <w:rsid w:val="009B26D5"/>
    <w:rsid w:val="009B26E1"/>
    <w:rsid w:val="009B2760"/>
    <w:rsid w:val="009B27E8"/>
    <w:rsid w:val="009B2803"/>
    <w:rsid w:val="009B282A"/>
    <w:rsid w:val="009B2893"/>
    <w:rsid w:val="009B2907"/>
    <w:rsid w:val="009B2915"/>
    <w:rsid w:val="009B2919"/>
    <w:rsid w:val="009B291A"/>
    <w:rsid w:val="009B2960"/>
    <w:rsid w:val="009B29D1"/>
    <w:rsid w:val="009B29E0"/>
    <w:rsid w:val="009B2A72"/>
    <w:rsid w:val="009B2AB8"/>
    <w:rsid w:val="009B2B22"/>
    <w:rsid w:val="009B2BA9"/>
    <w:rsid w:val="009B2BCE"/>
    <w:rsid w:val="009B2BFF"/>
    <w:rsid w:val="009B2C04"/>
    <w:rsid w:val="009B2CC0"/>
    <w:rsid w:val="009B2CE1"/>
    <w:rsid w:val="009B2D26"/>
    <w:rsid w:val="009B2D6D"/>
    <w:rsid w:val="009B2D8F"/>
    <w:rsid w:val="009B2DD0"/>
    <w:rsid w:val="009B30BC"/>
    <w:rsid w:val="009B3157"/>
    <w:rsid w:val="009B3176"/>
    <w:rsid w:val="009B3186"/>
    <w:rsid w:val="009B31D3"/>
    <w:rsid w:val="009B322F"/>
    <w:rsid w:val="009B324E"/>
    <w:rsid w:val="009B327C"/>
    <w:rsid w:val="009B328E"/>
    <w:rsid w:val="009B32A8"/>
    <w:rsid w:val="009B32D1"/>
    <w:rsid w:val="009B330E"/>
    <w:rsid w:val="009B3380"/>
    <w:rsid w:val="009B33D8"/>
    <w:rsid w:val="009B3407"/>
    <w:rsid w:val="009B3469"/>
    <w:rsid w:val="009B34F0"/>
    <w:rsid w:val="009B3549"/>
    <w:rsid w:val="009B35A0"/>
    <w:rsid w:val="009B35AA"/>
    <w:rsid w:val="009B35C8"/>
    <w:rsid w:val="009B35E7"/>
    <w:rsid w:val="009B3658"/>
    <w:rsid w:val="009B367A"/>
    <w:rsid w:val="009B367F"/>
    <w:rsid w:val="009B36A2"/>
    <w:rsid w:val="009B36C0"/>
    <w:rsid w:val="009B36DF"/>
    <w:rsid w:val="009B3767"/>
    <w:rsid w:val="009B37F9"/>
    <w:rsid w:val="009B3828"/>
    <w:rsid w:val="009B382F"/>
    <w:rsid w:val="009B3880"/>
    <w:rsid w:val="009B38CE"/>
    <w:rsid w:val="009B391B"/>
    <w:rsid w:val="009B39B1"/>
    <w:rsid w:val="009B39F6"/>
    <w:rsid w:val="009B3B28"/>
    <w:rsid w:val="009B3C32"/>
    <w:rsid w:val="009B3CC7"/>
    <w:rsid w:val="009B3DC6"/>
    <w:rsid w:val="009B3E46"/>
    <w:rsid w:val="009B3E9E"/>
    <w:rsid w:val="009B3F86"/>
    <w:rsid w:val="009B3F8F"/>
    <w:rsid w:val="009B3FA3"/>
    <w:rsid w:val="009B406F"/>
    <w:rsid w:val="009B4134"/>
    <w:rsid w:val="009B415F"/>
    <w:rsid w:val="009B4171"/>
    <w:rsid w:val="009B4217"/>
    <w:rsid w:val="009B42A1"/>
    <w:rsid w:val="009B42F0"/>
    <w:rsid w:val="009B4370"/>
    <w:rsid w:val="009B43BB"/>
    <w:rsid w:val="009B43DC"/>
    <w:rsid w:val="009B44AE"/>
    <w:rsid w:val="009B44DB"/>
    <w:rsid w:val="009B44E1"/>
    <w:rsid w:val="009B45EB"/>
    <w:rsid w:val="009B4694"/>
    <w:rsid w:val="009B46B2"/>
    <w:rsid w:val="009B47E0"/>
    <w:rsid w:val="009B489A"/>
    <w:rsid w:val="009B48C9"/>
    <w:rsid w:val="009B48E5"/>
    <w:rsid w:val="009B4A7B"/>
    <w:rsid w:val="009B4AA6"/>
    <w:rsid w:val="009B4AB8"/>
    <w:rsid w:val="009B4AC4"/>
    <w:rsid w:val="009B4B0E"/>
    <w:rsid w:val="009B4B2A"/>
    <w:rsid w:val="009B4C48"/>
    <w:rsid w:val="009B4C62"/>
    <w:rsid w:val="009B4C96"/>
    <w:rsid w:val="009B4CC2"/>
    <w:rsid w:val="009B4D5C"/>
    <w:rsid w:val="009B4D61"/>
    <w:rsid w:val="009B4D7A"/>
    <w:rsid w:val="009B4E68"/>
    <w:rsid w:val="009B4F4C"/>
    <w:rsid w:val="009B4F83"/>
    <w:rsid w:val="009B4FA8"/>
    <w:rsid w:val="009B4FB5"/>
    <w:rsid w:val="009B4FC4"/>
    <w:rsid w:val="009B5005"/>
    <w:rsid w:val="009B5008"/>
    <w:rsid w:val="009B506F"/>
    <w:rsid w:val="009B5077"/>
    <w:rsid w:val="009B50ED"/>
    <w:rsid w:val="009B5130"/>
    <w:rsid w:val="009B5196"/>
    <w:rsid w:val="009B5204"/>
    <w:rsid w:val="009B52B7"/>
    <w:rsid w:val="009B52DE"/>
    <w:rsid w:val="009B52F2"/>
    <w:rsid w:val="009B52F3"/>
    <w:rsid w:val="009B530E"/>
    <w:rsid w:val="009B5356"/>
    <w:rsid w:val="009B535A"/>
    <w:rsid w:val="009B5369"/>
    <w:rsid w:val="009B53B3"/>
    <w:rsid w:val="009B53EE"/>
    <w:rsid w:val="009B541A"/>
    <w:rsid w:val="009B54B6"/>
    <w:rsid w:val="009B5538"/>
    <w:rsid w:val="009B5588"/>
    <w:rsid w:val="009B55B8"/>
    <w:rsid w:val="009B55C3"/>
    <w:rsid w:val="009B55DA"/>
    <w:rsid w:val="009B5624"/>
    <w:rsid w:val="009B569F"/>
    <w:rsid w:val="009B56D7"/>
    <w:rsid w:val="009B57E4"/>
    <w:rsid w:val="009B5857"/>
    <w:rsid w:val="009B5887"/>
    <w:rsid w:val="009B59A3"/>
    <w:rsid w:val="009B5A15"/>
    <w:rsid w:val="009B5AA3"/>
    <w:rsid w:val="009B5AB8"/>
    <w:rsid w:val="009B5AD8"/>
    <w:rsid w:val="009B5ADA"/>
    <w:rsid w:val="009B5AED"/>
    <w:rsid w:val="009B5CF8"/>
    <w:rsid w:val="009B5D5B"/>
    <w:rsid w:val="009B5D65"/>
    <w:rsid w:val="009B5D8C"/>
    <w:rsid w:val="009B5DA7"/>
    <w:rsid w:val="009B5DA9"/>
    <w:rsid w:val="009B5E73"/>
    <w:rsid w:val="009B5ED9"/>
    <w:rsid w:val="009B5F3B"/>
    <w:rsid w:val="009B5FFE"/>
    <w:rsid w:val="009B603A"/>
    <w:rsid w:val="009B6054"/>
    <w:rsid w:val="009B6057"/>
    <w:rsid w:val="009B60D0"/>
    <w:rsid w:val="009B60D3"/>
    <w:rsid w:val="009B6140"/>
    <w:rsid w:val="009B6151"/>
    <w:rsid w:val="009B61AD"/>
    <w:rsid w:val="009B61D9"/>
    <w:rsid w:val="009B620B"/>
    <w:rsid w:val="009B6277"/>
    <w:rsid w:val="009B6283"/>
    <w:rsid w:val="009B62B9"/>
    <w:rsid w:val="009B62BD"/>
    <w:rsid w:val="009B62C2"/>
    <w:rsid w:val="009B62E6"/>
    <w:rsid w:val="009B6318"/>
    <w:rsid w:val="009B631A"/>
    <w:rsid w:val="009B637F"/>
    <w:rsid w:val="009B6391"/>
    <w:rsid w:val="009B63C1"/>
    <w:rsid w:val="009B63C8"/>
    <w:rsid w:val="009B646A"/>
    <w:rsid w:val="009B6496"/>
    <w:rsid w:val="009B64CA"/>
    <w:rsid w:val="009B65E3"/>
    <w:rsid w:val="009B65F8"/>
    <w:rsid w:val="009B662C"/>
    <w:rsid w:val="009B66D6"/>
    <w:rsid w:val="009B67CF"/>
    <w:rsid w:val="009B67F3"/>
    <w:rsid w:val="009B67FE"/>
    <w:rsid w:val="009B6811"/>
    <w:rsid w:val="009B6832"/>
    <w:rsid w:val="009B6838"/>
    <w:rsid w:val="009B6852"/>
    <w:rsid w:val="009B689C"/>
    <w:rsid w:val="009B6939"/>
    <w:rsid w:val="009B6955"/>
    <w:rsid w:val="009B6966"/>
    <w:rsid w:val="009B6978"/>
    <w:rsid w:val="009B69F7"/>
    <w:rsid w:val="009B6A61"/>
    <w:rsid w:val="009B6A70"/>
    <w:rsid w:val="009B6ABE"/>
    <w:rsid w:val="009B6B6E"/>
    <w:rsid w:val="009B6CC0"/>
    <w:rsid w:val="009B6CEF"/>
    <w:rsid w:val="009B6D26"/>
    <w:rsid w:val="009B6D2F"/>
    <w:rsid w:val="009B6D9C"/>
    <w:rsid w:val="009B6DB6"/>
    <w:rsid w:val="009B6DC0"/>
    <w:rsid w:val="009B6DC8"/>
    <w:rsid w:val="009B6E59"/>
    <w:rsid w:val="009B6E77"/>
    <w:rsid w:val="009B6E86"/>
    <w:rsid w:val="009B6EE2"/>
    <w:rsid w:val="009B6EE7"/>
    <w:rsid w:val="009B6F2B"/>
    <w:rsid w:val="009B6FA3"/>
    <w:rsid w:val="009B6FCB"/>
    <w:rsid w:val="009B7008"/>
    <w:rsid w:val="009B7014"/>
    <w:rsid w:val="009B7048"/>
    <w:rsid w:val="009B70F0"/>
    <w:rsid w:val="009B70F1"/>
    <w:rsid w:val="009B7193"/>
    <w:rsid w:val="009B7196"/>
    <w:rsid w:val="009B7205"/>
    <w:rsid w:val="009B72CA"/>
    <w:rsid w:val="009B72D6"/>
    <w:rsid w:val="009B7323"/>
    <w:rsid w:val="009B73AA"/>
    <w:rsid w:val="009B7404"/>
    <w:rsid w:val="009B740B"/>
    <w:rsid w:val="009B749F"/>
    <w:rsid w:val="009B74AE"/>
    <w:rsid w:val="009B74BB"/>
    <w:rsid w:val="009B753E"/>
    <w:rsid w:val="009B75C8"/>
    <w:rsid w:val="009B75EF"/>
    <w:rsid w:val="009B7682"/>
    <w:rsid w:val="009B76CC"/>
    <w:rsid w:val="009B7721"/>
    <w:rsid w:val="009B7769"/>
    <w:rsid w:val="009B7801"/>
    <w:rsid w:val="009B7840"/>
    <w:rsid w:val="009B7880"/>
    <w:rsid w:val="009B78FF"/>
    <w:rsid w:val="009B792D"/>
    <w:rsid w:val="009B793C"/>
    <w:rsid w:val="009B7994"/>
    <w:rsid w:val="009B7997"/>
    <w:rsid w:val="009B79B7"/>
    <w:rsid w:val="009B7A07"/>
    <w:rsid w:val="009B7AE8"/>
    <w:rsid w:val="009B7B14"/>
    <w:rsid w:val="009B7B49"/>
    <w:rsid w:val="009B7B4B"/>
    <w:rsid w:val="009B7B55"/>
    <w:rsid w:val="009B7C8E"/>
    <w:rsid w:val="009B7CAD"/>
    <w:rsid w:val="009B7D77"/>
    <w:rsid w:val="009B7D86"/>
    <w:rsid w:val="009B7DD0"/>
    <w:rsid w:val="009B7EF0"/>
    <w:rsid w:val="009B7F67"/>
    <w:rsid w:val="009B7FEC"/>
    <w:rsid w:val="009C002A"/>
    <w:rsid w:val="009C008B"/>
    <w:rsid w:val="009C00A2"/>
    <w:rsid w:val="009C00A9"/>
    <w:rsid w:val="009C00B8"/>
    <w:rsid w:val="009C00F6"/>
    <w:rsid w:val="009C013A"/>
    <w:rsid w:val="009C01A5"/>
    <w:rsid w:val="009C01B4"/>
    <w:rsid w:val="009C01BF"/>
    <w:rsid w:val="009C01F9"/>
    <w:rsid w:val="009C0244"/>
    <w:rsid w:val="009C0268"/>
    <w:rsid w:val="009C02C7"/>
    <w:rsid w:val="009C0307"/>
    <w:rsid w:val="009C032F"/>
    <w:rsid w:val="009C035C"/>
    <w:rsid w:val="009C03E0"/>
    <w:rsid w:val="009C04C3"/>
    <w:rsid w:val="009C058B"/>
    <w:rsid w:val="009C05D4"/>
    <w:rsid w:val="009C0612"/>
    <w:rsid w:val="009C064F"/>
    <w:rsid w:val="009C06EB"/>
    <w:rsid w:val="009C0700"/>
    <w:rsid w:val="009C0703"/>
    <w:rsid w:val="009C072D"/>
    <w:rsid w:val="009C0732"/>
    <w:rsid w:val="009C07CB"/>
    <w:rsid w:val="009C07F9"/>
    <w:rsid w:val="009C0857"/>
    <w:rsid w:val="009C08DA"/>
    <w:rsid w:val="009C0926"/>
    <w:rsid w:val="009C092E"/>
    <w:rsid w:val="009C094A"/>
    <w:rsid w:val="009C09C6"/>
    <w:rsid w:val="009C09DE"/>
    <w:rsid w:val="009C0A9F"/>
    <w:rsid w:val="009C0AA8"/>
    <w:rsid w:val="009C0AB1"/>
    <w:rsid w:val="009C0B1D"/>
    <w:rsid w:val="009C0B78"/>
    <w:rsid w:val="009C0B9D"/>
    <w:rsid w:val="009C0BB8"/>
    <w:rsid w:val="009C0C04"/>
    <w:rsid w:val="009C0C5C"/>
    <w:rsid w:val="009C0C76"/>
    <w:rsid w:val="009C0C94"/>
    <w:rsid w:val="009C0D01"/>
    <w:rsid w:val="009C0D8B"/>
    <w:rsid w:val="009C0DC1"/>
    <w:rsid w:val="009C0E4C"/>
    <w:rsid w:val="009C0EB2"/>
    <w:rsid w:val="009C0EE3"/>
    <w:rsid w:val="009C0F3A"/>
    <w:rsid w:val="009C0F54"/>
    <w:rsid w:val="009C0F7B"/>
    <w:rsid w:val="009C0F8C"/>
    <w:rsid w:val="009C0FB9"/>
    <w:rsid w:val="009C0FC1"/>
    <w:rsid w:val="009C100F"/>
    <w:rsid w:val="009C104C"/>
    <w:rsid w:val="009C10C8"/>
    <w:rsid w:val="009C115F"/>
    <w:rsid w:val="009C1244"/>
    <w:rsid w:val="009C127B"/>
    <w:rsid w:val="009C1281"/>
    <w:rsid w:val="009C128F"/>
    <w:rsid w:val="009C12C2"/>
    <w:rsid w:val="009C13AF"/>
    <w:rsid w:val="009C141A"/>
    <w:rsid w:val="009C1471"/>
    <w:rsid w:val="009C153A"/>
    <w:rsid w:val="009C1589"/>
    <w:rsid w:val="009C15BA"/>
    <w:rsid w:val="009C15E4"/>
    <w:rsid w:val="009C16D5"/>
    <w:rsid w:val="009C16ED"/>
    <w:rsid w:val="009C1770"/>
    <w:rsid w:val="009C17B4"/>
    <w:rsid w:val="009C17C6"/>
    <w:rsid w:val="009C1838"/>
    <w:rsid w:val="009C1884"/>
    <w:rsid w:val="009C1887"/>
    <w:rsid w:val="009C18D5"/>
    <w:rsid w:val="009C18FE"/>
    <w:rsid w:val="009C191A"/>
    <w:rsid w:val="009C191F"/>
    <w:rsid w:val="009C197D"/>
    <w:rsid w:val="009C19B4"/>
    <w:rsid w:val="009C19F6"/>
    <w:rsid w:val="009C1A2B"/>
    <w:rsid w:val="009C1A4F"/>
    <w:rsid w:val="009C1B33"/>
    <w:rsid w:val="009C1B42"/>
    <w:rsid w:val="009C1B99"/>
    <w:rsid w:val="009C1BE3"/>
    <w:rsid w:val="009C1C34"/>
    <w:rsid w:val="009C1C62"/>
    <w:rsid w:val="009C1C70"/>
    <w:rsid w:val="009C1C74"/>
    <w:rsid w:val="009C1CC2"/>
    <w:rsid w:val="009C1CD6"/>
    <w:rsid w:val="009C1D03"/>
    <w:rsid w:val="009C1D1A"/>
    <w:rsid w:val="009C1D1D"/>
    <w:rsid w:val="009C1D2A"/>
    <w:rsid w:val="009C1D80"/>
    <w:rsid w:val="009C1D83"/>
    <w:rsid w:val="009C1D8A"/>
    <w:rsid w:val="009C1DEF"/>
    <w:rsid w:val="009C1DF3"/>
    <w:rsid w:val="009C1DF8"/>
    <w:rsid w:val="009C1E0B"/>
    <w:rsid w:val="009C1E0F"/>
    <w:rsid w:val="009C1E33"/>
    <w:rsid w:val="009C1E8A"/>
    <w:rsid w:val="009C1EB0"/>
    <w:rsid w:val="009C1EDF"/>
    <w:rsid w:val="009C1F7C"/>
    <w:rsid w:val="009C1FE8"/>
    <w:rsid w:val="009C205B"/>
    <w:rsid w:val="009C2069"/>
    <w:rsid w:val="009C20EE"/>
    <w:rsid w:val="009C2102"/>
    <w:rsid w:val="009C2115"/>
    <w:rsid w:val="009C2132"/>
    <w:rsid w:val="009C2140"/>
    <w:rsid w:val="009C2178"/>
    <w:rsid w:val="009C21F0"/>
    <w:rsid w:val="009C221C"/>
    <w:rsid w:val="009C2287"/>
    <w:rsid w:val="009C22AF"/>
    <w:rsid w:val="009C2379"/>
    <w:rsid w:val="009C23E9"/>
    <w:rsid w:val="009C23FE"/>
    <w:rsid w:val="009C2527"/>
    <w:rsid w:val="009C2577"/>
    <w:rsid w:val="009C2624"/>
    <w:rsid w:val="009C26C9"/>
    <w:rsid w:val="009C26E3"/>
    <w:rsid w:val="009C2716"/>
    <w:rsid w:val="009C2732"/>
    <w:rsid w:val="009C2755"/>
    <w:rsid w:val="009C27A2"/>
    <w:rsid w:val="009C27A7"/>
    <w:rsid w:val="009C27E4"/>
    <w:rsid w:val="009C2834"/>
    <w:rsid w:val="009C2932"/>
    <w:rsid w:val="009C295A"/>
    <w:rsid w:val="009C2972"/>
    <w:rsid w:val="009C29A7"/>
    <w:rsid w:val="009C2A4F"/>
    <w:rsid w:val="009C2A66"/>
    <w:rsid w:val="009C2BA2"/>
    <w:rsid w:val="009C2C72"/>
    <w:rsid w:val="009C2C86"/>
    <w:rsid w:val="009C2CB5"/>
    <w:rsid w:val="009C2CDB"/>
    <w:rsid w:val="009C2CF6"/>
    <w:rsid w:val="009C2D5D"/>
    <w:rsid w:val="009C2DDC"/>
    <w:rsid w:val="009C2E10"/>
    <w:rsid w:val="009C2E39"/>
    <w:rsid w:val="009C2E56"/>
    <w:rsid w:val="009C2E5F"/>
    <w:rsid w:val="009C2EBF"/>
    <w:rsid w:val="009C2ED7"/>
    <w:rsid w:val="009C30AE"/>
    <w:rsid w:val="009C3124"/>
    <w:rsid w:val="009C312E"/>
    <w:rsid w:val="009C31E0"/>
    <w:rsid w:val="009C3325"/>
    <w:rsid w:val="009C3416"/>
    <w:rsid w:val="009C3471"/>
    <w:rsid w:val="009C3476"/>
    <w:rsid w:val="009C3490"/>
    <w:rsid w:val="009C3536"/>
    <w:rsid w:val="009C354B"/>
    <w:rsid w:val="009C355B"/>
    <w:rsid w:val="009C35D2"/>
    <w:rsid w:val="009C360E"/>
    <w:rsid w:val="009C3669"/>
    <w:rsid w:val="009C3686"/>
    <w:rsid w:val="009C3714"/>
    <w:rsid w:val="009C37CB"/>
    <w:rsid w:val="009C37E1"/>
    <w:rsid w:val="009C37F7"/>
    <w:rsid w:val="009C3809"/>
    <w:rsid w:val="009C3845"/>
    <w:rsid w:val="009C3870"/>
    <w:rsid w:val="009C3918"/>
    <w:rsid w:val="009C392E"/>
    <w:rsid w:val="009C3952"/>
    <w:rsid w:val="009C39CA"/>
    <w:rsid w:val="009C39D2"/>
    <w:rsid w:val="009C39E3"/>
    <w:rsid w:val="009C3A0A"/>
    <w:rsid w:val="009C3A6A"/>
    <w:rsid w:val="009C3A7B"/>
    <w:rsid w:val="009C3A92"/>
    <w:rsid w:val="009C3AAE"/>
    <w:rsid w:val="009C3ABF"/>
    <w:rsid w:val="009C3ADC"/>
    <w:rsid w:val="009C3B0B"/>
    <w:rsid w:val="009C3C21"/>
    <w:rsid w:val="009C3C4D"/>
    <w:rsid w:val="009C3DC5"/>
    <w:rsid w:val="009C3E45"/>
    <w:rsid w:val="009C3E62"/>
    <w:rsid w:val="009C3EC5"/>
    <w:rsid w:val="009C3ECD"/>
    <w:rsid w:val="009C3F7D"/>
    <w:rsid w:val="009C3F7E"/>
    <w:rsid w:val="009C4001"/>
    <w:rsid w:val="009C4111"/>
    <w:rsid w:val="009C433E"/>
    <w:rsid w:val="009C4360"/>
    <w:rsid w:val="009C43D5"/>
    <w:rsid w:val="009C43D6"/>
    <w:rsid w:val="009C4409"/>
    <w:rsid w:val="009C4443"/>
    <w:rsid w:val="009C4451"/>
    <w:rsid w:val="009C452E"/>
    <w:rsid w:val="009C458A"/>
    <w:rsid w:val="009C4648"/>
    <w:rsid w:val="009C4677"/>
    <w:rsid w:val="009C46B3"/>
    <w:rsid w:val="009C481E"/>
    <w:rsid w:val="009C4828"/>
    <w:rsid w:val="009C486C"/>
    <w:rsid w:val="009C48BA"/>
    <w:rsid w:val="009C48CE"/>
    <w:rsid w:val="009C495C"/>
    <w:rsid w:val="009C498B"/>
    <w:rsid w:val="009C49B2"/>
    <w:rsid w:val="009C49C4"/>
    <w:rsid w:val="009C49D3"/>
    <w:rsid w:val="009C49E9"/>
    <w:rsid w:val="009C4A30"/>
    <w:rsid w:val="009C4B1E"/>
    <w:rsid w:val="009C4B22"/>
    <w:rsid w:val="009C4B95"/>
    <w:rsid w:val="009C4BC7"/>
    <w:rsid w:val="009C4D63"/>
    <w:rsid w:val="009C4E04"/>
    <w:rsid w:val="009C4E7D"/>
    <w:rsid w:val="009C4E7E"/>
    <w:rsid w:val="009C4EA1"/>
    <w:rsid w:val="009C4EAB"/>
    <w:rsid w:val="009C4EE0"/>
    <w:rsid w:val="009C4EFE"/>
    <w:rsid w:val="009C4F08"/>
    <w:rsid w:val="009C4F7C"/>
    <w:rsid w:val="009C4F83"/>
    <w:rsid w:val="009C4FCA"/>
    <w:rsid w:val="009C500F"/>
    <w:rsid w:val="009C5022"/>
    <w:rsid w:val="009C508B"/>
    <w:rsid w:val="009C50CA"/>
    <w:rsid w:val="009C5120"/>
    <w:rsid w:val="009C51C4"/>
    <w:rsid w:val="009C51D9"/>
    <w:rsid w:val="009C5234"/>
    <w:rsid w:val="009C5321"/>
    <w:rsid w:val="009C5442"/>
    <w:rsid w:val="009C548E"/>
    <w:rsid w:val="009C54AE"/>
    <w:rsid w:val="009C5542"/>
    <w:rsid w:val="009C55BF"/>
    <w:rsid w:val="009C55E4"/>
    <w:rsid w:val="009C5609"/>
    <w:rsid w:val="009C5693"/>
    <w:rsid w:val="009C573C"/>
    <w:rsid w:val="009C576A"/>
    <w:rsid w:val="009C5776"/>
    <w:rsid w:val="009C57B9"/>
    <w:rsid w:val="009C57E6"/>
    <w:rsid w:val="009C58A7"/>
    <w:rsid w:val="009C596C"/>
    <w:rsid w:val="009C5983"/>
    <w:rsid w:val="009C59AB"/>
    <w:rsid w:val="009C5A3D"/>
    <w:rsid w:val="009C5A69"/>
    <w:rsid w:val="009C5A93"/>
    <w:rsid w:val="009C5AAB"/>
    <w:rsid w:val="009C5ACF"/>
    <w:rsid w:val="009C5B51"/>
    <w:rsid w:val="009C5B54"/>
    <w:rsid w:val="009C5BA0"/>
    <w:rsid w:val="009C5C68"/>
    <w:rsid w:val="009C5D2E"/>
    <w:rsid w:val="009C5D62"/>
    <w:rsid w:val="009C5D99"/>
    <w:rsid w:val="009C5DBB"/>
    <w:rsid w:val="009C5EF5"/>
    <w:rsid w:val="009C5F57"/>
    <w:rsid w:val="009C5F8B"/>
    <w:rsid w:val="009C5FD9"/>
    <w:rsid w:val="009C60BA"/>
    <w:rsid w:val="009C61F7"/>
    <w:rsid w:val="009C6212"/>
    <w:rsid w:val="009C6218"/>
    <w:rsid w:val="009C6258"/>
    <w:rsid w:val="009C6275"/>
    <w:rsid w:val="009C6283"/>
    <w:rsid w:val="009C6370"/>
    <w:rsid w:val="009C63D4"/>
    <w:rsid w:val="009C63ED"/>
    <w:rsid w:val="009C643E"/>
    <w:rsid w:val="009C656C"/>
    <w:rsid w:val="009C659A"/>
    <w:rsid w:val="009C65B0"/>
    <w:rsid w:val="009C65FD"/>
    <w:rsid w:val="009C6657"/>
    <w:rsid w:val="009C666B"/>
    <w:rsid w:val="009C66CA"/>
    <w:rsid w:val="009C6760"/>
    <w:rsid w:val="009C6798"/>
    <w:rsid w:val="009C67CB"/>
    <w:rsid w:val="009C684A"/>
    <w:rsid w:val="009C6857"/>
    <w:rsid w:val="009C6918"/>
    <w:rsid w:val="009C6955"/>
    <w:rsid w:val="009C697F"/>
    <w:rsid w:val="009C69E7"/>
    <w:rsid w:val="009C6A03"/>
    <w:rsid w:val="009C6A45"/>
    <w:rsid w:val="009C6A4F"/>
    <w:rsid w:val="009C6A96"/>
    <w:rsid w:val="009C6AA1"/>
    <w:rsid w:val="009C6B68"/>
    <w:rsid w:val="009C6C0C"/>
    <w:rsid w:val="009C6C6A"/>
    <w:rsid w:val="009C6D5B"/>
    <w:rsid w:val="009C6F10"/>
    <w:rsid w:val="009C6F28"/>
    <w:rsid w:val="009C6F79"/>
    <w:rsid w:val="009C6FDE"/>
    <w:rsid w:val="009C6FE8"/>
    <w:rsid w:val="009C705D"/>
    <w:rsid w:val="009C7084"/>
    <w:rsid w:val="009C7093"/>
    <w:rsid w:val="009C70D0"/>
    <w:rsid w:val="009C718C"/>
    <w:rsid w:val="009C71CA"/>
    <w:rsid w:val="009C7297"/>
    <w:rsid w:val="009C72FE"/>
    <w:rsid w:val="009C7345"/>
    <w:rsid w:val="009C734C"/>
    <w:rsid w:val="009C73EF"/>
    <w:rsid w:val="009C73FD"/>
    <w:rsid w:val="009C7495"/>
    <w:rsid w:val="009C750F"/>
    <w:rsid w:val="009C7527"/>
    <w:rsid w:val="009C758A"/>
    <w:rsid w:val="009C75BF"/>
    <w:rsid w:val="009C7653"/>
    <w:rsid w:val="009C7661"/>
    <w:rsid w:val="009C76B0"/>
    <w:rsid w:val="009C76E7"/>
    <w:rsid w:val="009C778C"/>
    <w:rsid w:val="009C77DE"/>
    <w:rsid w:val="009C7856"/>
    <w:rsid w:val="009C78B4"/>
    <w:rsid w:val="009C79C9"/>
    <w:rsid w:val="009C79E9"/>
    <w:rsid w:val="009C7A00"/>
    <w:rsid w:val="009C7A26"/>
    <w:rsid w:val="009C7A27"/>
    <w:rsid w:val="009C7A2C"/>
    <w:rsid w:val="009C7A3F"/>
    <w:rsid w:val="009C7A99"/>
    <w:rsid w:val="009C7AA0"/>
    <w:rsid w:val="009C7AC2"/>
    <w:rsid w:val="009C7AF3"/>
    <w:rsid w:val="009C7B40"/>
    <w:rsid w:val="009C7B57"/>
    <w:rsid w:val="009C7C15"/>
    <w:rsid w:val="009C7C3A"/>
    <w:rsid w:val="009C7C4D"/>
    <w:rsid w:val="009C7C80"/>
    <w:rsid w:val="009C7CB6"/>
    <w:rsid w:val="009C7CEE"/>
    <w:rsid w:val="009C7D44"/>
    <w:rsid w:val="009C7D97"/>
    <w:rsid w:val="009C7D99"/>
    <w:rsid w:val="009C7E31"/>
    <w:rsid w:val="009C7E48"/>
    <w:rsid w:val="009C7E88"/>
    <w:rsid w:val="009C7F2A"/>
    <w:rsid w:val="009C7F96"/>
    <w:rsid w:val="009D006F"/>
    <w:rsid w:val="009D010D"/>
    <w:rsid w:val="009D012C"/>
    <w:rsid w:val="009D01FA"/>
    <w:rsid w:val="009D024F"/>
    <w:rsid w:val="009D02CE"/>
    <w:rsid w:val="009D0346"/>
    <w:rsid w:val="009D046A"/>
    <w:rsid w:val="009D046E"/>
    <w:rsid w:val="009D0508"/>
    <w:rsid w:val="009D0557"/>
    <w:rsid w:val="009D05B9"/>
    <w:rsid w:val="009D05DA"/>
    <w:rsid w:val="009D0657"/>
    <w:rsid w:val="009D06AB"/>
    <w:rsid w:val="009D06EB"/>
    <w:rsid w:val="009D0724"/>
    <w:rsid w:val="009D07E9"/>
    <w:rsid w:val="009D086C"/>
    <w:rsid w:val="009D0880"/>
    <w:rsid w:val="009D0891"/>
    <w:rsid w:val="009D089F"/>
    <w:rsid w:val="009D08C0"/>
    <w:rsid w:val="009D08DD"/>
    <w:rsid w:val="009D08F1"/>
    <w:rsid w:val="009D092A"/>
    <w:rsid w:val="009D092C"/>
    <w:rsid w:val="009D096C"/>
    <w:rsid w:val="009D09B3"/>
    <w:rsid w:val="009D0A4B"/>
    <w:rsid w:val="009D0B0A"/>
    <w:rsid w:val="009D0B8C"/>
    <w:rsid w:val="009D0C11"/>
    <w:rsid w:val="009D0C4E"/>
    <w:rsid w:val="009D0C56"/>
    <w:rsid w:val="009D0C64"/>
    <w:rsid w:val="009D0C77"/>
    <w:rsid w:val="009D0CE1"/>
    <w:rsid w:val="009D0D47"/>
    <w:rsid w:val="009D0D60"/>
    <w:rsid w:val="009D0D66"/>
    <w:rsid w:val="009D0E34"/>
    <w:rsid w:val="009D0E47"/>
    <w:rsid w:val="009D0E52"/>
    <w:rsid w:val="009D0EC6"/>
    <w:rsid w:val="009D0EE1"/>
    <w:rsid w:val="009D0EED"/>
    <w:rsid w:val="009D0FA1"/>
    <w:rsid w:val="009D0FA7"/>
    <w:rsid w:val="009D10AE"/>
    <w:rsid w:val="009D1104"/>
    <w:rsid w:val="009D11A2"/>
    <w:rsid w:val="009D11AA"/>
    <w:rsid w:val="009D11BA"/>
    <w:rsid w:val="009D11C5"/>
    <w:rsid w:val="009D12DE"/>
    <w:rsid w:val="009D13CE"/>
    <w:rsid w:val="009D13D2"/>
    <w:rsid w:val="009D14EF"/>
    <w:rsid w:val="009D151C"/>
    <w:rsid w:val="009D1537"/>
    <w:rsid w:val="009D1578"/>
    <w:rsid w:val="009D1584"/>
    <w:rsid w:val="009D1606"/>
    <w:rsid w:val="009D17FA"/>
    <w:rsid w:val="009D1899"/>
    <w:rsid w:val="009D18C0"/>
    <w:rsid w:val="009D18F1"/>
    <w:rsid w:val="009D1939"/>
    <w:rsid w:val="009D1952"/>
    <w:rsid w:val="009D19D7"/>
    <w:rsid w:val="009D1A11"/>
    <w:rsid w:val="009D1B0D"/>
    <w:rsid w:val="009D1B0E"/>
    <w:rsid w:val="009D1B36"/>
    <w:rsid w:val="009D1B40"/>
    <w:rsid w:val="009D1C19"/>
    <w:rsid w:val="009D1C43"/>
    <w:rsid w:val="009D1CE6"/>
    <w:rsid w:val="009D1D2F"/>
    <w:rsid w:val="009D1DC7"/>
    <w:rsid w:val="009D1E09"/>
    <w:rsid w:val="009D1EDF"/>
    <w:rsid w:val="009D1F14"/>
    <w:rsid w:val="009D1F7A"/>
    <w:rsid w:val="009D1FD8"/>
    <w:rsid w:val="009D2051"/>
    <w:rsid w:val="009D20B3"/>
    <w:rsid w:val="009D2102"/>
    <w:rsid w:val="009D215F"/>
    <w:rsid w:val="009D217F"/>
    <w:rsid w:val="009D218A"/>
    <w:rsid w:val="009D21B0"/>
    <w:rsid w:val="009D21B4"/>
    <w:rsid w:val="009D225F"/>
    <w:rsid w:val="009D2266"/>
    <w:rsid w:val="009D2292"/>
    <w:rsid w:val="009D22B5"/>
    <w:rsid w:val="009D231E"/>
    <w:rsid w:val="009D2328"/>
    <w:rsid w:val="009D244D"/>
    <w:rsid w:val="009D24C1"/>
    <w:rsid w:val="009D24E2"/>
    <w:rsid w:val="009D24E3"/>
    <w:rsid w:val="009D24EB"/>
    <w:rsid w:val="009D250B"/>
    <w:rsid w:val="009D255C"/>
    <w:rsid w:val="009D2573"/>
    <w:rsid w:val="009D2637"/>
    <w:rsid w:val="009D26B8"/>
    <w:rsid w:val="009D26D1"/>
    <w:rsid w:val="009D2814"/>
    <w:rsid w:val="009D29AA"/>
    <w:rsid w:val="009D29D7"/>
    <w:rsid w:val="009D29FC"/>
    <w:rsid w:val="009D2A01"/>
    <w:rsid w:val="009D2A4F"/>
    <w:rsid w:val="009D2AB0"/>
    <w:rsid w:val="009D2AC0"/>
    <w:rsid w:val="009D2AC9"/>
    <w:rsid w:val="009D2B55"/>
    <w:rsid w:val="009D2B58"/>
    <w:rsid w:val="009D2B71"/>
    <w:rsid w:val="009D2BA8"/>
    <w:rsid w:val="009D2BC1"/>
    <w:rsid w:val="009D2D5D"/>
    <w:rsid w:val="009D2D68"/>
    <w:rsid w:val="009D2D81"/>
    <w:rsid w:val="009D2DAE"/>
    <w:rsid w:val="009D2DBB"/>
    <w:rsid w:val="009D2F81"/>
    <w:rsid w:val="009D2F8C"/>
    <w:rsid w:val="009D2F8D"/>
    <w:rsid w:val="009D316C"/>
    <w:rsid w:val="009D3172"/>
    <w:rsid w:val="009D319D"/>
    <w:rsid w:val="009D31CE"/>
    <w:rsid w:val="009D31D9"/>
    <w:rsid w:val="009D3200"/>
    <w:rsid w:val="009D3355"/>
    <w:rsid w:val="009D3406"/>
    <w:rsid w:val="009D348B"/>
    <w:rsid w:val="009D35AC"/>
    <w:rsid w:val="009D35BA"/>
    <w:rsid w:val="009D3676"/>
    <w:rsid w:val="009D3754"/>
    <w:rsid w:val="009D3786"/>
    <w:rsid w:val="009D37B2"/>
    <w:rsid w:val="009D37BC"/>
    <w:rsid w:val="009D37E1"/>
    <w:rsid w:val="009D38D9"/>
    <w:rsid w:val="009D3913"/>
    <w:rsid w:val="009D397F"/>
    <w:rsid w:val="009D3B3C"/>
    <w:rsid w:val="009D3B3E"/>
    <w:rsid w:val="009D3B41"/>
    <w:rsid w:val="009D3B51"/>
    <w:rsid w:val="009D3C23"/>
    <w:rsid w:val="009D3CC6"/>
    <w:rsid w:val="009D3CCF"/>
    <w:rsid w:val="009D3F54"/>
    <w:rsid w:val="009D3FAC"/>
    <w:rsid w:val="009D3FC1"/>
    <w:rsid w:val="009D410E"/>
    <w:rsid w:val="009D4153"/>
    <w:rsid w:val="009D4162"/>
    <w:rsid w:val="009D4173"/>
    <w:rsid w:val="009D41A6"/>
    <w:rsid w:val="009D41C8"/>
    <w:rsid w:val="009D4225"/>
    <w:rsid w:val="009D4252"/>
    <w:rsid w:val="009D425E"/>
    <w:rsid w:val="009D4355"/>
    <w:rsid w:val="009D43E5"/>
    <w:rsid w:val="009D43E9"/>
    <w:rsid w:val="009D441F"/>
    <w:rsid w:val="009D443F"/>
    <w:rsid w:val="009D4449"/>
    <w:rsid w:val="009D4596"/>
    <w:rsid w:val="009D45B0"/>
    <w:rsid w:val="009D45BD"/>
    <w:rsid w:val="009D45E8"/>
    <w:rsid w:val="009D45EE"/>
    <w:rsid w:val="009D460A"/>
    <w:rsid w:val="009D461F"/>
    <w:rsid w:val="009D468E"/>
    <w:rsid w:val="009D4699"/>
    <w:rsid w:val="009D46CC"/>
    <w:rsid w:val="009D4713"/>
    <w:rsid w:val="009D4822"/>
    <w:rsid w:val="009D4900"/>
    <w:rsid w:val="009D49B2"/>
    <w:rsid w:val="009D49CF"/>
    <w:rsid w:val="009D49E7"/>
    <w:rsid w:val="009D4A3A"/>
    <w:rsid w:val="009D4AF4"/>
    <w:rsid w:val="009D4BB0"/>
    <w:rsid w:val="009D4BDD"/>
    <w:rsid w:val="009D4C51"/>
    <w:rsid w:val="009D4D23"/>
    <w:rsid w:val="009D4DB6"/>
    <w:rsid w:val="009D4F2B"/>
    <w:rsid w:val="009D4F3F"/>
    <w:rsid w:val="009D4F93"/>
    <w:rsid w:val="009D4FDA"/>
    <w:rsid w:val="009D4FDE"/>
    <w:rsid w:val="009D5015"/>
    <w:rsid w:val="009D5049"/>
    <w:rsid w:val="009D5074"/>
    <w:rsid w:val="009D50B8"/>
    <w:rsid w:val="009D50BE"/>
    <w:rsid w:val="009D50E0"/>
    <w:rsid w:val="009D5102"/>
    <w:rsid w:val="009D5122"/>
    <w:rsid w:val="009D5141"/>
    <w:rsid w:val="009D517C"/>
    <w:rsid w:val="009D5194"/>
    <w:rsid w:val="009D51A2"/>
    <w:rsid w:val="009D51CC"/>
    <w:rsid w:val="009D5249"/>
    <w:rsid w:val="009D52EE"/>
    <w:rsid w:val="009D530D"/>
    <w:rsid w:val="009D533C"/>
    <w:rsid w:val="009D53C4"/>
    <w:rsid w:val="009D5442"/>
    <w:rsid w:val="009D54ED"/>
    <w:rsid w:val="009D551F"/>
    <w:rsid w:val="009D5548"/>
    <w:rsid w:val="009D5582"/>
    <w:rsid w:val="009D566E"/>
    <w:rsid w:val="009D5683"/>
    <w:rsid w:val="009D56E3"/>
    <w:rsid w:val="009D5744"/>
    <w:rsid w:val="009D5763"/>
    <w:rsid w:val="009D5871"/>
    <w:rsid w:val="009D5894"/>
    <w:rsid w:val="009D5901"/>
    <w:rsid w:val="009D5987"/>
    <w:rsid w:val="009D59E1"/>
    <w:rsid w:val="009D5A9D"/>
    <w:rsid w:val="009D5AC1"/>
    <w:rsid w:val="009D5AFA"/>
    <w:rsid w:val="009D5B25"/>
    <w:rsid w:val="009D5B3B"/>
    <w:rsid w:val="009D5BBF"/>
    <w:rsid w:val="009D5DD4"/>
    <w:rsid w:val="009D5E5D"/>
    <w:rsid w:val="009D5E7E"/>
    <w:rsid w:val="009D5ECB"/>
    <w:rsid w:val="009D5F12"/>
    <w:rsid w:val="009D6004"/>
    <w:rsid w:val="009D60A0"/>
    <w:rsid w:val="009D60BB"/>
    <w:rsid w:val="009D60E0"/>
    <w:rsid w:val="009D616A"/>
    <w:rsid w:val="009D6192"/>
    <w:rsid w:val="009D61E7"/>
    <w:rsid w:val="009D6201"/>
    <w:rsid w:val="009D623B"/>
    <w:rsid w:val="009D6294"/>
    <w:rsid w:val="009D62C0"/>
    <w:rsid w:val="009D62DA"/>
    <w:rsid w:val="009D62DD"/>
    <w:rsid w:val="009D6387"/>
    <w:rsid w:val="009D6422"/>
    <w:rsid w:val="009D6423"/>
    <w:rsid w:val="009D6448"/>
    <w:rsid w:val="009D64CA"/>
    <w:rsid w:val="009D64F3"/>
    <w:rsid w:val="009D6518"/>
    <w:rsid w:val="009D6540"/>
    <w:rsid w:val="009D654D"/>
    <w:rsid w:val="009D6582"/>
    <w:rsid w:val="009D664C"/>
    <w:rsid w:val="009D6670"/>
    <w:rsid w:val="009D667F"/>
    <w:rsid w:val="009D6695"/>
    <w:rsid w:val="009D66E9"/>
    <w:rsid w:val="009D670C"/>
    <w:rsid w:val="009D678B"/>
    <w:rsid w:val="009D684A"/>
    <w:rsid w:val="009D6868"/>
    <w:rsid w:val="009D689B"/>
    <w:rsid w:val="009D68E9"/>
    <w:rsid w:val="009D68F7"/>
    <w:rsid w:val="009D692D"/>
    <w:rsid w:val="009D69E4"/>
    <w:rsid w:val="009D6A45"/>
    <w:rsid w:val="009D6AA5"/>
    <w:rsid w:val="009D6BCA"/>
    <w:rsid w:val="009D6C54"/>
    <w:rsid w:val="009D6CB9"/>
    <w:rsid w:val="009D6CFC"/>
    <w:rsid w:val="009D6D07"/>
    <w:rsid w:val="009D6D0B"/>
    <w:rsid w:val="009D6E08"/>
    <w:rsid w:val="009D6E44"/>
    <w:rsid w:val="009D6E6A"/>
    <w:rsid w:val="009D6F9F"/>
    <w:rsid w:val="009D6FB9"/>
    <w:rsid w:val="009D710A"/>
    <w:rsid w:val="009D71A3"/>
    <w:rsid w:val="009D71CC"/>
    <w:rsid w:val="009D7217"/>
    <w:rsid w:val="009D727B"/>
    <w:rsid w:val="009D728D"/>
    <w:rsid w:val="009D72B0"/>
    <w:rsid w:val="009D72FF"/>
    <w:rsid w:val="009D7345"/>
    <w:rsid w:val="009D7357"/>
    <w:rsid w:val="009D73A0"/>
    <w:rsid w:val="009D73B4"/>
    <w:rsid w:val="009D755D"/>
    <w:rsid w:val="009D75A5"/>
    <w:rsid w:val="009D7651"/>
    <w:rsid w:val="009D7696"/>
    <w:rsid w:val="009D777C"/>
    <w:rsid w:val="009D7798"/>
    <w:rsid w:val="009D77EF"/>
    <w:rsid w:val="009D780D"/>
    <w:rsid w:val="009D7848"/>
    <w:rsid w:val="009D784C"/>
    <w:rsid w:val="009D788C"/>
    <w:rsid w:val="009D78BC"/>
    <w:rsid w:val="009D793C"/>
    <w:rsid w:val="009D7BA9"/>
    <w:rsid w:val="009D7BCB"/>
    <w:rsid w:val="009D7C37"/>
    <w:rsid w:val="009D7C5B"/>
    <w:rsid w:val="009D7C63"/>
    <w:rsid w:val="009D7CF7"/>
    <w:rsid w:val="009D7D49"/>
    <w:rsid w:val="009D7DEA"/>
    <w:rsid w:val="009D7E07"/>
    <w:rsid w:val="009D7E73"/>
    <w:rsid w:val="009D7ED0"/>
    <w:rsid w:val="009D7F24"/>
    <w:rsid w:val="009D7F68"/>
    <w:rsid w:val="009D7F9B"/>
    <w:rsid w:val="009E0055"/>
    <w:rsid w:val="009E007F"/>
    <w:rsid w:val="009E00A9"/>
    <w:rsid w:val="009E0104"/>
    <w:rsid w:val="009E011D"/>
    <w:rsid w:val="009E0121"/>
    <w:rsid w:val="009E012E"/>
    <w:rsid w:val="009E017E"/>
    <w:rsid w:val="009E019C"/>
    <w:rsid w:val="009E01A9"/>
    <w:rsid w:val="009E01B8"/>
    <w:rsid w:val="009E01CD"/>
    <w:rsid w:val="009E01EC"/>
    <w:rsid w:val="009E02E9"/>
    <w:rsid w:val="009E0366"/>
    <w:rsid w:val="009E03A8"/>
    <w:rsid w:val="009E03D3"/>
    <w:rsid w:val="009E03FD"/>
    <w:rsid w:val="009E0418"/>
    <w:rsid w:val="009E0518"/>
    <w:rsid w:val="009E05BC"/>
    <w:rsid w:val="009E072D"/>
    <w:rsid w:val="009E0765"/>
    <w:rsid w:val="009E0781"/>
    <w:rsid w:val="009E0787"/>
    <w:rsid w:val="009E07CA"/>
    <w:rsid w:val="009E0879"/>
    <w:rsid w:val="009E08A8"/>
    <w:rsid w:val="009E08C4"/>
    <w:rsid w:val="009E098C"/>
    <w:rsid w:val="009E09D2"/>
    <w:rsid w:val="009E09E0"/>
    <w:rsid w:val="009E0BC4"/>
    <w:rsid w:val="009E0C11"/>
    <w:rsid w:val="009E0C28"/>
    <w:rsid w:val="009E0C7F"/>
    <w:rsid w:val="009E0C8F"/>
    <w:rsid w:val="009E0D88"/>
    <w:rsid w:val="009E0DAB"/>
    <w:rsid w:val="009E0DB0"/>
    <w:rsid w:val="009E0E0D"/>
    <w:rsid w:val="009E0E1D"/>
    <w:rsid w:val="009E0E6A"/>
    <w:rsid w:val="009E0E76"/>
    <w:rsid w:val="009E0F0C"/>
    <w:rsid w:val="009E0F0F"/>
    <w:rsid w:val="009E0F63"/>
    <w:rsid w:val="009E111C"/>
    <w:rsid w:val="009E118A"/>
    <w:rsid w:val="009E11BA"/>
    <w:rsid w:val="009E11D3"/>
    <w:rsid w:val="009E12EC"/>
    <w:rsid w:val="009E1375"/>
    <w:rsid w:val="009E1376"/>
    <w:rsid w:val="009E1487"/>
    <w:rsid w:val="009E14BD"/>
    <w:rsid w:val="009E14F0"/>
    <w:rsid w:val="009E14F9"/>
    <w:rsid w:val="009E150D"/>
    <w:rsid w:val="009E15A1"/>
    <w:rsid w:val="009E163E"/>
    <w:rsid w:val="009E165F"/>
    <w:rsid w:val="009E16AC"/>
    <w:rsid w:val="009E171C"/>
    <w:rsid w:val="009E179C"/>
    <w:rsid w:val="009E1880"/>
    <w:rsid w:val="009E191A"/>
    <w:rsid w:val="009E1934"/>
    <w:rsid w:val="009E1972"/>
    <w:rsid w:val="009E1A28"/>
    <w:rsid w:val="009E1B91"/>
    <w:rsid w:val="009E1B9B"/>
    <w:rsid w:val="009E1C99"/>
    <w:rsid w:val="009E1C9E"/>
    <w:rsid w:val="009E1CDA"/>
    <w:rsid w:val="009E1D1E"/>
    <w:rsid w:val="009E1D97"/>
    <w:rsid w:val="009E1E09"/>
    <w:rsid w:val="009E1E4C"/>
    <w:rsid w:val="009E1E6F"/>
    <w:rsid w:val="009E1E81"/>
    <w:rsid w:val="009E1E9E"/>
    <w:rsid w:val="009E1EFC"/>
    <w:rsid w:val="009E1FEB"/>
    <w:rsid w:val="009E2052"/>
    <w:rsid w:val="009E206B"/>
    <w:rsid w:val="009E209D"/>
    <w:rsid w:val="009E20B8"/>
    <w:rsid w:val="009E20FE"/>
    <w:rsid w:val="009E2177"/>
    <w:rsid w:val="009E21AE"/>
    <w:rsid w:val="009E21C3"/>
    <w:rsid w:val="009E21C6"/>
    <w:rsid w:val="009E2249"/>
    <w:rsid w:val="009E22A2"/>
    <w:rsid w:val="009E22A5"/>
    <w:rsid w:val="009E22BB"/>
    <w:rsid w:val="009E22DD"/>
    <w:rsid w:val="009E24C6"/>
    <w:rsid w:val="009E24C8"/>
    <w:rsid w:val="009E24D1"/>
    <w:rsid w:val="009E253A"/>
    <w:rsid w:val="009E25E8"/>
    <w:rsid w:val="009E25EC"/>
    <w:rsid w:val="009E2651"/>
    <w:rsid w:val="009E265F"/>
    <w:rsid w:val="009E2693"/>
    <w:rsid w:val="009E2744"/>
    <w:rsid w:val="009E2748"/>
    <w:rsid w:val="009E2763"/>
    <w:rsid w:val="009E27D2"/>
    <w:rsid w:val="009E27EB"/>
    <w:rsid w:val="009E27F5"/>
    <w:rsid w:val="009E2844"/>
    <w:rsid w:val="009E2855"/>
    <w:rsid w:val="009E28B4"/>
    <w:rsid w:val="009E28BA"/>
    <w:rsid w:val="009E28BE"/>
    <w:rsid w:val="009E2939"/>
    <w:rsid w:val="009E294C"/>
    <w:rsid w:val="009E2961"/>
    <w:rsid w:val="009E2969"/>
    <w:rsid w:val="009E29A8"/>
    <w:rsid w:val="009E29CE"/>
    <w:rsid w:val="009E2B30"/>
    <w:rsid w:val="009E2BC3"/>
    <w:rsid w:val="009E2BCF"/>
    <w:rsid w:val="009E2C2C"/>
    <w:rsid w:val="009E2C36"/>
    <w:rsid w:val="009E2C4C"/>
    <w:rsid w:val="009E2CDF"/>
    <w:rsid w:val="009E2DE9"/>
    <w:rsid w:val="009E2E40"/>
    <w:rsid w:val="009E2E4F"/>
    <w:rsid w:val="009E2E79"/>
    <w:rsid w:val="009E2F34"/>
    <w:rsid w:val="009E2F39"/>
    <w:rsid w:val="009E2FA9"/>
    <w:rsid w:val="009E2FAA"/>
    <w:rsid w:val="009E30CF"/>
    <w:rsid w:val="009E310F"/>
    <w:rsid w:val="009E3151"/>
    <w:rsid w:val="009E316C"/>
    <w:rsid w:val="009E31C6"/>
    <w:rsid w:val="009E3216"/>
    <w:rsid w:val="009E323E"/>
    <w:rsid w:val="009E328F"/>
    <w:rsid w:val="009E3345"/>
    <w:rsid w:val="009E33B3"/>
    <w:rsid w:val="009E33B7"/>
    <w:rsid w:val="009E33CD"/>
    <w:rsid w:val="009E33D1"/>
    <w:rsid w:val="009E33DD"/>
    <w:rsid w:val="009E351F"/>
    <w:rsid w:val="009E3535"/>
    <w:rsid w:val="009E35DE"/>
    <w:rsid w:val="009E3616"/>
    <w:rsid w:val="009E363F"/>
    <w:rsid w:val="009E366F"/>
    <w:rsid w:val="009E3677"/>
    <w:rsid w:val="009E36A6"/>
    <w:rsid w:val="009E36AE"/>
    <w:rsid w:val="009E36BE"/>
    <w:rsid w:val="009E36C9"/>
    <w:rsid w:val="009E36DF"/>
    <w:rsid w:val="009E3741"/>
    <w:rsid w:val="009E375E"/>
    <w:rsid w:val="009E3769"/>
    <w:rsid w:val="009E3783"/>
    <w:rsid w:val="009E3811"/>
    <w:rsid w:val="009E3876"/>
    <w:rsid w:val="009E38C6"/>
    <w:rsid w:val="009E393A"/>
    <w:rsid w:val="009E3974"/>
    <w:rsid w:val="009E3975"/>
    <w:rsid w:val="009E3A0B"/>
    <w:rsid w:val="009E3AFB"/>
    <w:rsid w:val="009E3B81"/>
    <w:rsid w:val="009E3BA5"/>
    <w:rsid w:val="009E3D0E"/>
    <w:rsid w:val="009E3D5E"/>
    <w:rsid w:val="009E3D81"/>
    <w:rsid w:val="009E3E00"/>
    <w:rsid w:val="009E3E8D"/>
    <w:rsid w:val="009E3EE3"/>
    <w:rsid w:val="009E3F3A"/>
    <w:rsid w:val="009E3F97"/>
    <w:rsid w:val="009E408E"/>
    <w:rsid w:val="009E4098"/>
    <w:rsid w:val="009E4133"/>
    <w:rsid w:val="009E416D"/>
    <w:rsid w:val="009E4170"/>
    <w:rsid w:val="009E41A9"/>
    <w:rsid w:val="009E41C1"/>
    <w:rsid w:val="009E41F4"/>
    <w:rsid w:val="009E422C"/>
    <w:rsid w:val="009E426A"/>
    <w:rsid w:val="009E4309"/>
    <w:rsid w:val="009E4311"/>
    <w:rsid w:val="009E435D"/>
    <w:rsid w:val="009E4382"/>
    <w:rsid w:val="009E43E9"/>
    <w:rsid w:val="009E4438"/>
    <w:rsid w:val="009E44E8"/>
    <w:rsid w:val="009E4582"/>
    <w:rsid w:val="009E458C"/>
    <w:rsid w:val="009E45AA"/>
    <w:rsid w:val="009E45DA"/>
    <w:rsid w:val="009E46BC"/>
    <w:rsid w:val="009E46F9"/>
    <w:rsid w:val="009E478F"/>
    <w:rsid w:val="009E47B0"/>
    <w:rsid w:val="009E47B6"/>
    <w:rsid w:val="009E47B7"/>
    <w:rsid w:val="009E47BE"/>
    <w:rsid w:val="009E4803"/>
    <w:rsid w:val="009E481C"/>
    <w:rsid w:val="009E4902"/>
    <w:rsid w:val="009E4955"/>
    <w:rsid w:val="009E49BC"/>
    <w:rsid w:val="009E49DE"/>
    <w:rsid w:val="009E4ABC"/>
    <w:rsid w:val="009E4B70"/>
    <w:rsid w:val="009E4BCF"/>
    <w:rsid w:val="009E4C42"/>
    <w:rsid w:val="009E4C4A"/>
    <w:rsid w:val="009E4D08"/>
    <w:rsid w:val="009E4D21"/>
    <w:rsid w:val="009E4D4F"/>
    <w:rsid w:val="009E4D89"/>
    <w:rsid w:val="009E4DF8"/>
    <w:rsid w:val="009E4E21"/>
    <w:rsid w:val="009E4F04"/>
    <w:rsid w:val="009E4F1F"/>
    <w:rsid w:val="009E4F22"/>
    <w:rsid w:val="009E4F38"/>
    <w:rsid w:val="009E4F67"/>
    <w:rsid w:val="009E4F68"/>
    <w:rsid w:val="009E5019"/>
    <w:rsid w:val="009E5034"/>
    <w:rsid w:val="009E5037"/>
    <w:rsid w:val="009E5061"/>
    <w:rsid w:val="009E508D"/>
    <w:rsid w:val="009E5101"/>
    <w:rsid w:val="009E5106"/>
    <w:rsid w:val="009E5115"/>
    <w:rsid w:val="009E5124"/>
    <w:rsid w:val="009E515C"/>
    <w:rsid w:val="009E529F"/>
    <w:rsid w:val="009E534B"/>
    <w:rsid w:val="009E5381"/>
    <w:rsid w:val="009E53AA"/>
    <w:rsid w:val="009E5424"/>
    <w:rsid w:val="009E5469"/>
    <w:rsid w:val="009E54C9"/>
    <w:rsid w:val="009E550C"/>
    <w:rsid w:val="009E5572"/>
    <w:rsid w:val="009E5595"/>
    <w:rsid w:val="009E5598"/>
    <w:rsid w:val="009E55C9"/>
    <w:rsid w:val="009E55EE"/>
    <w:rsid w:val="009E5605"/>
    <w:rsid w:val="009E563C"/>
    <w:rsid w:val="009E564D"/>
    <w:rsid w:val="009E5669"/>
    <w:rsid w:val="009E56DE"/>
    <w:rsid w:val="009E5755"/>
    <w:rsid w:val="009E57C6"/>
    <w:rsid w:val="009E582C"/>
    <w:rsid w:val="009E5835"/>
    <w:rsid w:val="009E5872"/>
    <w:rsid w:val="009E587D"/>
    <w:rsid w:val="009E5880"/>
    <w:rsid w:val="009E589C"/>
    <w:rsid w:val="009E58EA"/>
    <w:rsid w:val="009E59DF"/>
    <w:rsid w:val="009E5AA8"/>
    <w:rsid w:val="009E5B42"/>
    <w:rsid w:val="009E5C77"/>
    <w:rsid w:val="009E5CAB"/>
    <w:rsid w:val="009E5CE7"/>
    <w:rsid w:val="009E5CFC"/>
    <w:rsid w:val="009E5D75"/>
    <w:rsid w:val="009E5DB8"/>
    <w:rsid w:val="009E5E2D"/>
    <w:rsid w:val="009E5ED8"/>
    <w:rsid w:val="009E5EFD"/>
    <w:rsid w:val="009E5F31"/>
    <w:rsid w:val="009E5F61"/>
    <w:rsid w:val="009E5FA7"/>
    <w:rsid w:val="009E5FB9"/>
    <w:rsid w:val="009E5FF0"/>
    <w:rsid w:val="009E6068"/>
    <w:rsid w:val="009E6092"/>
    <w:rsid w:val="009E614A"/>
    <w:rsid w:val="009E614B"/>
    <w:rsid w:val="009E61DB"/>
    <w:rsid w:val="009E61DC"/>
    <w:rsid w:val="009E61EB"/>
    <w:rsid w:val="009E6272"/>
    <w:rsid w:val="009E6278"/>
    <w:rsid w:val="009E635D"/>
    <w:rsid w:val="009E637D"/>
    <w:rsid w:val="009E6385"/>
    <w:rsid w:val="009E63FB"/>
    <w:rsid w:val="009E6410"/>
    <w:rsid w:val="009E6412"/>
    <w:rsid w:val="009E648D"/>
    <w:rsid w:val="009E6533"/>
    <w:rsid w:val="009E65E2"/>
    <w:rsid w:val="009E669E"/>
    <w:rsid w:val="009E6767"/>
    <w:rsid w:val="009E6782"/>
    <w:rsid w:val="009E6787"/>
    <w:rsid w:val="009E67B8"/>
    <w:rsid w:val="009E67C4"/>
    <w:rsid w:val="009E683D"/>
    <w:rsid w:val="009E6850"/>
    <w:rsid w:val="009E6926"/>
    <w:rsid w:val="009E696A"/>
    <w:rsid w:val="009E698F"/>
    <w:rsid w:val="009E69AA"/>
    <w:rsid w:val="009E69B8"/>
    <w:rsid w:val="009E69D3"/>
    <w:rsid w:val="009E6A1F"/>
    <w:rsid w:val="009E6A26"/>
    <w:rsid w:val="009E6AD8"/>
    <w:rsid w:val="009E6B56"/>
    <w:rsid w:val="009E6C35"/>
    <w:rsid w:val="009E6E4E"/>
    <w:rsid w:val="009E6E82"/>
    <w:rsid w:val="009E7051"/>
    <w:rsid w:val="009E706E"/>
    <w:rsid w:val="009E713B"/>
    <w:rsid w:val="009E715B"/>
    <w:rsid w:val="009E71E0"/>
    <w:rsid w:val="009E725E"/>
    <w:rsid w:val="009E727B"/>
    <w:rsid w:val="009E72C1"/>
    <w:rsid w:val="009E72E0"/>
    <w:rsid w:val="009E73B0"/>
    <w:rsid w:val="009E73F7"/>
    <w:rsid w:val="009E73FC"/>
    <w:rsid w:val="009E7415"/>
    <w:rsid w:val="009E7481"/>
    <w:rsid w:val="009E74D6"/>
    <w:rsid w:val="009E7512"/>
    <w:rsid w:val="009E7573"/>
    <w:rsid w:val="009E76D0"/>
    <w:rsid w:val="009E76E5"/>
    <w:rsid w:val="009E7737"/>
    <w:rsid w:val="009E774B"/>
    <w:rsid w:val="009E77F4"/>
    <w:rsid w:val="009E77F6"/>
    <w:rsid w:val="009E7814"/>
    <w:rsid w:val="009E78C9"/>
    <w:rsid w:val="009E79FD"/>
    <w:rsid w:val="009E7A0A"/>
    <w:rsid w:val="009E7B1B"/>
    <w:rsid w:val="009E7B6F"/>
    <w:rsid w:val="009E7B73"/>
    <w:rsid w:val="009E7BA2"/>
    <w:rsid w:val="009E7BD1"/>
    <w:rsid w:val="009E7C5E"/>
    <w:rsid w:val="009E7C94"/>
    <w:rsid w:val="009E7CC0"/>
    <w:rsid w:val="009E7CF8"/>
    <w:rsid w:val="009E7D68"/>
    <w:rsid w:val="009E7ED4"/>
    <w:rsid w:val="009E7EED"/>
    <w:rsid w:val="009E7F05"/>
    <w:rsid w:val="009E7FC5"/>
    <w:rsid w:val="009E7FE3"/>
    <w:rsid w:val="009F0093"/>
    <w:rsid w:val="009F0127"/>
    <w:rsid w:val="009F015E"/>
    <w:rsid w:val="009F0182"/>
    <w:rsid w:val="009F01D3"/>
    <w:rsid w:val="009F02E0"/>
    <w:rsid w:val="009F02F6"/>
    <w:rsid w:val="009F0300"/>
    <w:rsid w:val="009F03EA"/>
    <w:rsid w:val="009F0466"/>
    <w:rsid w:val="009F051A"/>
    <w:rsid w:val="009F0544"/>
    <w:rsid w:val="009F05D9"/>
    <w:rsid w:val="009F05E4"/>
    <w:rsid w:val="009F05F6"/>
    <w:rsid w:val="009F06D1"/>
    <w:rsid w:val="009F0776"/>
    <w:rsid w:val="009F0819"/>
    <w:rsid w:val="009F083A"/>
    <w:rsid w:val="009F0857"/>
    <w:rsid w:val="009F08B3"/>
    <w:rsid w:val="009F08CC"/>
    <w:rsid w:val="009F08D0"/>
    <w:rsid w:val="009F091E"/>
    <w:rsid w:val="009F095A"/>
    <w:rsid w:val="009F096A"/>
    <w:rsid w:val="009F0995"/>
    <w:rsid w:val="009F09DA"/>
    <w:rsid w:val="009F0A3A"/>
    <w:rsid w:val="009F0A4A"/>
    <w:rsid w:val="009F0ACB"/>
    <w:rsid w:val="009F0B25"/>
    <w:rsid w:val="009F0B50"/>
    <w:rsid w:val="009F0C09"/>
    <w:rsid w:val="009F0C78"/>
    <w:rsid w:val="009F0CE8"/>
    <w:rsid w:val="009F0D4A"/>
    <w:rsid w:val="009F0DC9"/>
    <w:rsid w:val="009F0DE4"/>
    <w:rsid w:val="009F0E42"/>
    <w:rsid w:val="009F0E86"/>
    <w:rsid w:val="009F0EE6"/>
    <w:rsid w:val="009F0EFD"/>
    <w:rsid w:val="009F0F5C"/>
    <w:rsid w:val="009F0FD6"/>
    <w:rsid w:val="009F1049"/>
    <w:rsid w:val="009F10BB"/>
    <w:rsid w:val="009F1145"/>
    <w:rsid w:val="009F1184"/>
    <w:rsid w:val="009F1196"/>
    <w:rsid w:val="009F11D1"/>
    <w:rsid w:val="009F11DC"/>
    <w:rsid w:val="009F1257"/>
    <w:rsid w:val="009F12B7"/>
    <w:rsid w:val="009F12C9"/>
    <w:rsid w:val="009F12D6"/>
    <w:rsid w:val="009F1305"/>
    <w:rsid w:val="009F13EF"/>
    <w:rsid w:val="009F13F3"/>
    <w:rsid w:val="009F1468"/>
    <w:rsid w:val="009F148F"/>
    <w:rsid w:val="009F14AE"/>
    <w:rsid w:val="009F14D4"/>
    <w:rsid w:val="009F1516"/>
    <w:rsid w:val="009F151D"/>
    <w:rsid w:val="009F154C"/>
    <w:rsid w:val="009F166A"/>
    <w:rsid w:val="009F16AF"/>
    <w:rsid w:val="009F16FC"/>
    <w:rsid w:val="009F1797"/>
    <w:rsid w:val="009F183A"/>
    <w:rsid w:val="009F1872"/>
    <w:rsid w:val="009F18A4"/>
    <w:rsid w:val="009F18C8"/>
    <w:rsid w:val="009F1943"/>
    <w:rsid w:val="009F1967"/>
    <w:rsid w:val="009F1A47"/>
    <w:rsid w:val="009F1A95"/>
    <w:rsid w:val="009F1AEF"/>
    <w:rsid w:val="009F1AF6"/>
    <w:rsid w:val="009F1B52"/>
    <w:rsid w:val="009F1C10"/>
    <w:rsid w:val="009F1CAB"/>
    <w:rsid w:val="009F1D03"/>
    <w:rsid w:val="009F1E08"/>
    <w:rsid w:val="009F1E29"/>
    <w:rsid w:val="009F1EB1"/>
    <w:rsid w:val="009F1F19"/>
    <w:rsid w:val="009F1F4A"/>
    <w:rsid w:val="009F1F64"/>
    <w:rsid w:val="009F1FE1"/>
    <w:rsid w:val="009F208F"/>
    <w:rsid w:val="009F2094"/>
    <w:rsid w:val="009F213F"/>
    <w:rsid w:val="009F21B1"/>
    <w:rsid w:val="009F2218"/>
    <w:rsid w:val="009F22A0"/>
    <w:rsid w:val="009F2300"/>
    <w:rsid w:val="009F23F3"/>
    <w:rsid w:val="009F2401"/>
    <w:rsid w:val="009F2492"/>
    <w:rsid w:val="009F25CF"/>
    <w:rsid w:val="009F25D1"/>
    <w:rsid w:val="009F25FE"/>
    <w:rsid w:val="009F268D"/>
    <w:rsid w:val="009F26D2"/>
    <w:rsid w:val="009F273F"/>
    <w:rsid w:val="009F27EC"/>
    <w:rsid w:val="009F2834"/>
    <w:rsid w:val="009F283F"/>
    <w:rsid w:val="009F287D"/>
    <w:rsid w:val="009F291B"/>
    <w:rsid w:val="009F29F4"/>
    <w:rsid w:val="009F2AD2"/>
    <w:rsid w:val="009F2B1C"/>
    <w:rsid w:val="009F2B38"/>
    <w:rsid w:val="009F2BC8"/>
    <w:rsid w:val="009F2C26"/>
    <w:rsid w:val="009F2CA4"/>
    <w:rsid w:val="009F2CEA"/>
    <w:rsid w:val="009F2D3B"/>
    <w:rsid w:val="009F2DD6"/>
    <w:rsid w:val="009F2DE6"/>
    <w:rsid w:val="009F2DEE"/>
    <w:rsid w:val="009F2DF0"/>
    <w:rsid w:val="009F2E23"/>
    <w:rsid w:val="009F2E6F"/>
    <w:rsid w:val="009F2F29"/>
    <w:rsid w:val="009F2FBF"/>
    <w:rsid w:val="009F2FE3"/>
    <w:rsid w:val="009F301B"/>
    <w:rsid w:val="009F30B4"/>
    <w:rsid w:val="009F3117"/>
    <w:rsid w:val="009F31CB"/>
    <w:rsid w:val="009F31D1"/>
    <w:rsid w:val="009F31FF"/>
    <w:rsid w:val="009F3256"/>
    <w:rsid w:val="009F3311"/>
    <w:rsid w:val="009F339C"/>
    <w:rsid w:val="009F3446"/>
    <w:rsid w:val="009F344C"/>
    <w:rsid w:val="009F34D6"/>
    <w:rsid w:val="009F358A"/>
    <w:rsid w:val="009F35B5"/>
    <w:rsid w:val="009F35DF"/>
    <w:rsid w:val="009F362B"/>
    <w:rsid w:val="009F3640"/>
    <w:rsid w:val="009F3686"/>
    <w:rsid w:val="009F3692"/>
    <w:rsid w:val="009F36C0"/>
    <w:rsid w:val="009F36CC"/>
    <w:rsid w:val="009F36FB"/>
    <w:rsid w:val="009F372C"/>
    <w:rsid w:val="009F3745"/>
    <w:rsid w:val="009F3807"/>
    <w:rsid w:val="009F383B"/>
    <w:rsid w:val="009F3854"/>
    <w:rsid w:val="009F386A"/>
    <w:rsid w:val="009F3897"/>
    <w:rsid w:val="009F39E0"/>
    <w:rsid w:val="009F3A42"/>
    <w:rsid w:val="009F3A7C"/>
    <w:rsid w:val="009F3A7D"/>
    <w:rsid w:val="009F3A8D"/>
    <w:rsid w:val="009F3B44"/>
    <w:rsid w:val="009F3B82"/>
    <w:rsid w:val="009F3BF7"/>
    <w:rsid w:val="009F3CD9"/>
    <w:rsid w:val="009F3D67"/>
    <w:rsid w:val="009F3DB5"/>
    <w:rsid w:val="009F3E17"/>
    <w:rsid w:val="009F3E4C"/>
    <w:rsid w:val="009F3EB2"/>
    <w:rsid w:val="009F3EC9"/>
    <w:rsid w:val="009F3F43"/>
    <w:rsid w:val="009F3F8B"/>
    <w:rsid w:val="009F3FBD"/>
    <w:rsid w:val="009F4044"/>
    <w:rsid w:val="009F40A6"/>
    <w:rsid w:val="009F40C3"/>
    <w:rsid w:val="009F40D0"/>
    <w:rsid w:val="009F4100"/>
    <w:rsid w:val="009F4135"/>
    <w:rsid w:val="009F4140"/>
    <w:rsid w:val="009F41D7"/>
    <w:rsid w:val="009F4335"/>
    <w:rsid w:val="009F43B5"/>
    <w:rsid w:val="009F44C8"/>
    <w:rsid w:val="009F44FB"/>
    <w:rsid w:val="009F4527"/>
    <w:rsid w:val="009F4614"/>
    <w:rsid w:val="009F467E"/>
    <w:rsid w:val="009F46A0"/>
    <w:rsid w:val="009F4724"/>
    <w:rsid w:val="009F473F"/>
    <w:rsid w:val="009F477C"/>
    <w:rsid w:val="009F478B"/>
    <w:rsid w:val="009F4798"/>
    <w:rsid w:val="009F479D"/>
    <w:rsid w:val="009F4862"/>
    <w:rsid w:val="009F48CA"/>
    <w:rsid w:val="009F495D"/>
    <w:rsid w:val="009F49D5"/>
    <w:rsid w:val="009F4A01"/>
    <w:rsid w:val="009F4A34"/>
    <w:rsid w:val="009F4A36"/>
    <w:rsid w:val="009F4A5E"/>
    <w:rsid w:val="009F4A6A"/>
    <w:rsid w:val="009F4A76"/>
    <w:rsid w:val="009F4A81"/>
    <w:rsid w:val="009F4B14"/>
    <w:rsid w:val="009F4B91"/>
    <w:rsid w:val="009F4BB1"/>
    <w:rsid w:val="009F4BB9"/>
    <w:rsid w:val="009F4BD0"/>
    <w:rsid w:val="009F4C45"/>
    <w:rsid w:val="009F4C71"/>
    <w:rsid w:val="009F4C9A"/>
    <w:rsid w:val="009F4CF1"/>
    <w:rsid w:val="009F4D67"/>
    <w:rsid w:val="009F4D8A"/>
    <w:rsid w:val="009F4DEF"/>
    <w:rsid w:val="009F4E01"/>
    <w:rsid w:val="009F4E6E"/>
    <w:rsid w:val="009F4E7E"/>
    <w:rsid w:val="009F4E8D"/>
    <w:rsid w:val="009F4F5E"/>
    <w:rsid w:val="009F4F60"/>
    <w:rsid w:val="009F5003"/>
    <w:rsid w:val="009F501E"/>
    <w:rsid w:val="009F5084"/>
    <w:rsid w:val="009F50AF"/>
    <w:rsid w:val="009F50DA"/>
    <w:rsid w:val="009F518E"/>
    <w:rsid w:val="009F5262"/>
    <w:rsid w:val="009F528A"/>
    <w:rsid w:val="009F52A5"/>
    <w:rsid w:val="009F52C3"/>
    <w:rsid w:val="009F5351"/>
    <w:rsid w:val="009F5358"/>
    <w:rsid w:val="009F53FE"/>
    <w:rsid w:val="009F5485"/>
    <w:rsid w:val="009F5486"/>
    <w:rsid w:val="009F5491"/>
    <w:rsid w:val="009F54C7"/>
    <w:rsid w:val="009F55B0"/>
    <w:rsid w:val="009F55C7"/>
    <w:rsid w:val="009F566E"/>
    <w:rsid w:val="009F56B4"/>
    <w:rsid w:val="009F56C6"/>
    <w:rsid w:val="009F56D5"/>
    <w:rsid w:val="009F571D"/>
    <w:rsid w:val="009F580F"/>
    <w:rsid w:val="009F5817"/>
    <w:rsid w:val="009F5822"/>
    <w:rsid w:val="009F5835"/>
    <w:rsid w:val="009F5886"/>
    <w:rsid w:val="009F5939"/>
    <w:rsid w:val="009F593C"/>
    <w:rsid w:val="009F59FC"/>
    <w:rsid w:val="009F5A00"/>
    <w:rsid w:val="009F5A9F"/>
    <w:rsid w:val="009F5ADD"/>
    <w:rsid w:val="009F5AF9"/>
    <w:rsid w:val="009F5B02"/>
    <w:rsid w:val="009F5BA8"/>
    <w:rsid w:val="009F5BC4"/>
    <w:rsid w:val="009F5BF1"/>
    <w:rsid w:val="009F5C03"/>
    <w:rsid w:val="009F5C04"/>
    <w:rsid w:val="009F5C9A"/>
    <w:rsid w:val="009F5CEB"/>
    <w:rsid w:val="009F5D17"/>
    <w:rsid w:val="009F5D39"/>
    <w:rsid w:val="009F5D42"/>
    <w:rsid w:val="009F5D4F"/>
    <w:rsid w:val="009F5DCE"/>
    <w:rsid w:val="009F5E74"/>
    <w:rsid w:val="009F5E95"/>
    <w:rsid w:val="009F5F00"/>
    <w:rsid w:val="009F5F09"/>
    <w:rsid w:val="009F5F97"/>
    <w:rsid w:val="009F5FC2"/>
    <w:rsid w:val="009F5FD6"/>
    <w:rsid w:val="009F6008"/>
    <w:rsid w:val="009F6038"/>
    <w:rsid w:val="009F60D5"/>
    <w:rsid w:val="009F619C"/>
    <w:rsid w:val="009F61EE"/>
    <w:rsid w:val="009F624B"/>
    <w:rsid w:val="009F627A"/>
    <w:rsid w:val="009F62CF"/>
    <w:rsid w:val="009F62E1"/>
    <w:rsid w:val="009F6335"/>
    <w:rsid w:val="009F641B"/>
    <w:rsid w:val="009F657B"/>
    <w:rsid w:val="009F65B6"/>
    <w:rsid w:val="009F65F9"/>
    <w:rsid w:val="009F6611"/>
    <w:rsid w:val="009F661F"/>
    <w:rsid w:val="009F6665"/>
    <w:rsid w:val="009F66A1"/>
    <w:rsid w:val="009F671D"/>
    <w:rsid w:val="009F67AE"/>
    <w:rsid w:val="009F67D9"/>
    <w:rsid w:val="009F6839"/>
    <w:rsid w:val="009F6897"/>
    <w:rsid w:val="009F689A"/>
    <w:rsid w:val="009F68B3"/>
    <w:rsid w:val="009F6902"/>
    <w:rsid w:val="009F690A"/>
    <w:rsid w:val="009F693D"/>
    <w:rsid w:val="009F6971"/>
    <w:rsid w:val="009F6973"/>
    <w:rsid w:val="009F69F2"/>
    <w:rsid w:val="009F6A84"/>
    <w:rsid w:val="009F6B03"/>
    <w:rsid w:val="009F6B5E"/>
    <w:rsid w:val="009F6BB0"/>
    <w:rsid w:val="009F6BE0"/>
    <w:rsid w:val="009F6BE7"/>
    <w:rsid w:val="009F6C96"/>
    <w:rsid w:val="009F6CED"/>
    <w:rsid w:val="009F6D5A"/>
    <w:rsid w:val="009F6D74"/>
    <w:rsid w:val="009F6D8E"/>
    <w:rsid w:val="009F6E14"/>
    <w:rsid w:val="009F6E1F"/>
    <w:rsid w:val="009F6E56"/>
    <w:rsid w:val="009F6E9E"/>
    <w:rsid w:val="009F6EE4"/>
    <w:rsid w:val="009F6F97"/>
    <w:rsid w:val="009F7006"/>
    <w:rsid w:val="009F706F"/>
    <w:rsid w:val="009F7090"/>
    <w:rsid w:val="009F70F7"/>
    <w:rsid w:val="009F7144"/>
    <w:rsid w:val="009F71F6"/>
    <w:rsid w:val="009F7285"/>
    <w:rsid w:val="009F73A1"/>
    <w:rsid w:val="009F73E9"/>
    <w:rsid w:val="009F743F"/>
    <w:rsid w:val="009F74B0"/>
    <w:rsid w:val="009F750C"/>
    <w:rsid w:val="009F754C"/>
    <w:rsid w:val="009F757A"/>
    <w:rsid w:val="009F75E7"/>
    <w:rsid w:val="009F7651"/>
    <w:rsid w:val="009F7678"/>
    <w:rsid w:val="009F7682"/>
    <w:rsid w:val="009F76F7"/>
    <w:rsid w:val="009F78A5"/>
    <w:rsid w:val="009F7917"/>
    <w:rsid w:val="009F79E4"/>
    <w:rsid w:val="009F79F2"/>
    <w:rsid w:val="009F7A37"/>
    <w:rsid w:val="009F7AC5"/>
    <w:rsid w:val="009F7AF5"/>
    <w:rsid w:val="009F7B83"/>
    <w:rsid w:val="009F7B98"/>
    <w:rsid w:val="009F7C08"/>
    <w:rsid w:val="009F7C4E"/>
    <w:rsid w:val="009F7CB8"/>
    <w:rsid w:val="009F7CF2"/>
    <w:rsid w:val="009F7E18"/>
    <w:rsid w:val="009F7E9E"/>
    <w:rsid w:val="009F7F51"/>
    <w:rsid w:val="009F7F6C"/>
    <w:rsid w:val="00A00032"/>
    <w:rsid w:val="00A000B0"/>
    <w:rsid w:val="00A000B9"/>
    <w:rsid w:val="00A000FE"/>
    <w:rsid w:val="00A00199"/>
    <w:rsid w:val="00A001EE"/>
    <w:rsid w:val="00A0025D"/>
    <w:rsid w:val="00A0028C"/>
    <w:rsid w:val="00A002B0"/>
    <w:rsid w:val="00A002B7"/>
    <w:rsid w:val="00A002C1"/>
    <w:rsid w:val="00A002D4"/>
    <w:rsid w:val="00A0031B"/>
    <w:rsid w:val="00A0034A"/>
    <w:rsid w:val="00A00472"/>
    <w:rsid w:val="00A005AC"/>
    <w:rsid w:val="00A005BE"/>
    <w:rsid w:val="00A005D7"/>
    <w:rsid w:val="00A0067C"/>
    <w:rsid w:val="00A00685"/>
    <w:rsid w:val="00A006BE"/>
    <w:rsid w:val="00A0077E"/>
    <w:rsid w:val="00A007FA"/>
    <w:rsid w:val="00A008EA"/>
    <w:rsid w:val="00A00950"/>
    <w:rsid w:val="00A00A06"/>
    <w:rsid w:val="00A00A30"/>
    <w:rsid w:val="00A00A47"/>
    <w:rsid w:val="00A00BE9"/>
    <w:rsid w:val="00A00C3E"/>
    <w:rsid w:val="00A00C7C"/>
    <w:rsid w:val="00A00CBD"/>
    <w:rsid w:val="00A00D49"/>
    <w:rsid w:val="00A00E19"/>
    <w:rsid w:val="00A00E5A"/>
    <w:rsid w:val="00A00F0B"/>
    <w:rsid w:val="00A00F22"/>
    <w:rsid w:val="00A00FA2"/>
    <w:rsid w:val="00A00FE5"/>
    <w:rsid w:val="00A00FF8"/>
    <w:rsid w:val="00A00FFF"/>
    <w:rsid w:val="00A0100D"/>
    <w:rsid w:val="00A01087"/>
    <w:rsid w:val="00A010A1"/>
    <w:rsid w:val="00A010C6"/>
    <w:rsid w:val="00A01107"/>
    <w:rsid w:val="00A01262"/>
    <w:rsid w:val="00A0129A"/>
    <w:rsid w:val="00A01305"/>
    <w:rsid w:val="00A0131E"/>
    <w:rsid w:val="00A013D0"/>
    <w:rsid w:val="00A01431"/>
    <w:rsid w:val="00A0157B"/>
    <w:rsid w:val="00A015BA"/>
    <w:rsid w:val="00A015DB"/>
    <w:rsid w:val="00A01650"/>
    <w:rsid w:val="00A0173E"/>
    <w:rsid w:val="00A0176C"/>
    <w:rsid w:val="00A01795"/>
    <w:rsid w:val="00A017A5"/>
    <w:rsid w:val="00A0180C"/>
    <w:rsid w:val="00A0181E"/>
    <w:rsid w:val="00A01897"/>
    <w:rsid w:val="00A018E9"/>
    <w:rsid w:val="00A01960"/>
    <w:rsid w:val="00A0197B"/>
    <w:rsid w:val="00A01A9F"/>
    <w:rsid w:val="00A01BB2"/>
    <w:rsid w:val="00A01BBE"/>
    <w:rsid w:val="00A01C33"/>
    <w:rsid w:val="00A01C38"/>
    <w:rsid w:val="00A01C72"/>
    <w:rsid w:val="00A01CE5"/>
    <w:rsid w:val="00A01EE3"/>
    <w:rsid w:val="00A01F24"/>
    <w:rsid w:val="00A01F2A"/>
    <w:rsid w:val="00A01F5F"/>
    <w:rsid w:val="00A020B5"/>
    <w:rsid w:val="00A020E3"/>
    <w:rsid w:val="00A02132"/>
    <w:rsid w:val="00A021A3"/>
    <w:rsid w:val="00A021CD"/>
    <w:rsid w:val="00A02229"/>
    <w:rsid w:val="00A02244"/>
    <w:rsid w:val="00A0229B"/>
    <w:rsid w:val="00A022D9"/>
    <w:rsid w:val="00A02300"/>
    <w:rsid w:val="00A02341"/>
    <w:rsid w:val="00A02349"/>
    <w:rsid w:val="00A02386"/>
    <w:rsid w:val="00A02396"/>
    <w:rsid w:val="00A024B8"/>
    <w:rsid w:val="00A024F4"/>
    <w:rsid w:val="00A02533"/>
    <w:rsid w:val="00A02596"/>
    <w:rsid w:val="00A025AF"/>
    <w:rsid w:val="00A025F5"/>
    <w:rsid w:val="00A02624"/>
    <w:rsid w:val="00A0263C"/>
    <w:rsid w:val="00A0265D"/>
    <w:rsid w:val="00A0267A"/>
    <w:rsid w:val="00A027D6"/>
    <w:rsid w:val="00A02830"/>
    <w:rsid w:val="00A02854"/>
    <w:rsid w:val="00A02886"/>
    <w:rsid w:val="00A028B6"/>
    <w:rsid w:val="00A028FA"/>
    <w:rsid w:val="00A029AD"/>
    <w:rsid w:val="00A02A9A"/>
    <w:rsid w:val="00A02BD9"/>
    <w:rsid w:val="00A02C59"/>
    <w:rsid w:val="00A02CFE"/>
    <w:rsid w:val="00A02D5F"/>
    <w:rsid w:val="00A02D67"/>
    <w:rsid w:val="00A02D86"/>
    <w:rsid w:val="00A02D8C"/>
    <w:rsid w:val="00A02D94"/>
    <w:rsid w:val="00A02E4A"/>
    <w:rsid w:val="00A02E4F"/>
    <w:rsid w:val="00A02EA7"/>
    <w:rsid w:val="00A02EB5"/>
    <w:rsid w:val="00A02F70"/>
    <w:rsid w:val="00A02FBD"/>
    <w:rsid w:val="00A03000"/>
    <w:rsid w:val="00A03095"/>
    <w:rsid w:val="00A030C2"/>
    <w:rsid w:val="00A03110"/>
    <w:rsid w:val="00A03126"/>
    <w:rsid w:val="00A03271"/>
    <w:rsid w:val="00A03274"/>
    <w:rsid w:val="00A0329F"/>
    <w:rsid w:val="00A032A4"/>
    <w:rsid w:val="00A033A8"/>
    <w:rsid w:val="00A03459"/>
    <w:rsid w:val="00A03489"/>
    <w:rsid w:val="00A034E6"/>
    <w:rsid w:val="00A03507"/>
    <w:rsid w:val="00A03583"/>
    <w:rsid w:val="00A03595"/>
    <w:rsid w:val="00A0360D"/>
    <w:rsid w:val="00A0363A"/>
    <w:rsid w:val="00A036B1"/>
    <w:rsid w:val="00A036C8"/>
    <w:rsid w:val="00A036F3"/>
    <w:rsid w:val="00A03735"/>
    <w:rsid w:val="00A03780"/>
    <w:rsid w:val="00A037A9"/>
    <w:rsid w:val="00A03938"/>
    <w:rsid w:val="00A03964"/>
    <w:rsid w:val="00A0399D"/>
    <w:rsid w:val="00A03A2E"/>
    <w:rsid w:val="00A03AE1"/>
    <w:rsid w:val="00A03B50"/>
    <w:rsid w:val="00A03BAE"/>
    <w:rsid w:val="00A03BC3"/>
    <w:rsid w:val="00A03BD4"/>
    <w:rsid w:val="00A03C30"/>
    <w:rsid w:val="00A03CA3"/>
    <w:rsid w:val="00A03D84"/>
    <w:rsid w:val="00A03D8A"/>
    <w:rsid w:val="00A03DA3"/>
    <w:rsid w:val="00A03DAF"/>
    <w:rsid w:val="00A03DC7"/>
    <w:rsid w:val="00A03DCD"/>
    <w:rsid w:val="00A03DD1"/>
    <w:rsid w:val="00A03E42"/>
    <w:rsid w:val="00A03E9B"/>
    <w:rsid w:val="00A03F13"/>
    <w:rsid w:val="00A03FA3"/>
    <w:rsid w:val="00A04003"/>
    <w:rsid w:val="00A04108"/>
    <w:rsid w:val="00A04112"/>
    <w:rsid w:val="00A0412C"/>
    <w:rsid w:val="00A0418D"/>
    <w:rsid w:val="00A0418E"/>
    <w:rsid w:val="00A04296"/>
    <w:rsid w:val="00A042D8"/>
    <w:rsid w:val="00A043F6"/>
    <w:rsid w:val="00A0442B"/>
    <w:rsid w:val="00A0442F"/>
    <w:rsid w:val="00A04540"/>
    <w:rsid w:val="00A045A7"/>
    <w:rsid w:val="00A04635"/>
    <w:rsid w:val="00A0465D"/>
    <w:rsid w:val="00A04681"/>
    <w:rsid w:val="00A0468E"/>
    <w:rsid w:val="00A046AA"/>
    <w:rsid w:val="00A04747"/>
    <w:rsid w:val="00A047AA"/>
    <w:rsid w:val="00A04825"/>
    <w:rsid w:val="00A048D9"/>
    <w:rsid w:val="00A048E4"/>
    <w:rsid w:val="00A04941"/>
    <w:rsid w:val="00A0499C"/>
    <w:rsid w:val="00A049E5"/>
    <w:rsid w:val="00A04A36"/>
    <w:rsid w:val="00A04A4E"/>
    <w:rsid w:val="00A04AE3"/>
    <w:rsid w:val="00A04B23"/>
    <w:rsid w:val="00A04B4F"/>
    <w:rsid w:val="00A04C6B"/>
    <w:rsid w:val="00A04CCD"/>
    <w:rsid w:val="00A04D10"/>
    <w:rsid w:val="00A04D14"/>
    <w:rsid w:val="00A04D5F"/>
    <w:rsid w:val="00A04D89"/>
    <w:rsid w:val="00A04EEB"/>
    <w:rsid w:val="00A04F01"/>
    <w:rsid w:val="00A04F15"/>
    <w:rsid w:val="00A04F34"/>
    <w:rsid w:val="00A04FD8"/>
    <w:rsid w:val="00A0509E"/>
    <w:rsid w:val="00A050F6"/>
    <w:rsid w:val="00A051B7"/>
    <w:rsid w:val="00A05200"/>
    <w:rsid w:val="00A0528D"/>
    <w:rsid w:val="00A052E8"/>
    <w:rsid w:val="00A052F6"/>
    <w:rsid w:val="00A05310"/>
    <w:rsid w:val="00A0539A"/>
    <w:rsid w:val="00A053A9"/>
    <w:rsid w:val="00A054B3"/>
    <w:rsid w:val="00A0553A"/>
    <w:rsid w:val="00A05557"/>
    <w:rsid w:val="00A05631"/>
    <w:rsid w:val="00A05687"/>
    <w:rsid w:val="00A056F1"/>
    <w:rsid w:val="00A056F6"/>
    <w:rsid w:val="00A056F9"/>
    <w:rsid w:val="00A05750"/>
    <w:rsid w:val="00A05782"/>
    <w:rsid w:val="00A05792"/>
    <w:rsid w:val="00A057F3"/>
    <w:rsid w:val="00A0582A"/>
    <w:rsid w:val="00A05889"/>
    <w:rsid w:val="00A058C2"/>
    <w:rsid w:val="00A058C5"/>
    <w:rsid w:val="00A058E4"/>
    <w:rsid w:val="00A05902"/>
    <w:rsid w:val="00A059EC"/>
    <w:rsid w:val="00A05A84"/>
    <w:rsid w:val="00A05B01"/>
    <w:rsid w:val="00A05B3B"/>
    <w:rsid w:val="00A05B92"/>
    <w:rsid w:val="00A05BDF"/>
    <w:rsid w:val="00A05C21"/>
    <w:rsid w:val="00A05C81"/>
    <w:rsid w:val="00A05CAF"/>
    <w:rsid w:val="00A05CDE"/>
    <w:rsid w:val="00A05CF1"/>
    <w:rsid w:val="00A05D44"/>
    <w:rsid w:val="00A05D54"/>
    <w:rsid w:val="00A05D84"/>
    <w:rsid w:val="00A05DDF"/>
    <w:rsid w:val="00A05DEA"/>
    <w:rsid w:val="00A05DFC"/>
    <w:rsid w:val="00A05EA6"/>
    <w:rsid w:val="00A05EFF"/>
    <w:rsid w:val="00A05F30"/>
    <w:rsid w:val="00A05FAC"/>
    <w:rsid w:val="00A05FEA"/>
    <w:rsid w:val="00A0605F"/>
    <w:rsid w:val="00A060DB"/>
    <w:rsid w:val="00A06105"/>
    <w:rsid w:val="00A0610B"/>
    <w:rsid w:val="00A0610E"/>
    <w:rsid w:val="00A0615F"/>
    <w:rsid w:val="00A062A6"/>
    <w:rsid w:val="00A06321"/>
    <w:rsid w:val="00A0632D"/>
    <w:rsid w:val="00A06347"/>
    <w:rsid w:val="00A0636A"/>
    <w:rsid w:val="00A063D6"/>
    <w:rsid w:val="00A06437"/>
    <w:rsid w:val="00A06438"/>
    <w:rsid w:val="00A06467"/>
    <w:rsid w:val="00A064A9"/>
    <w:rsid w:val="00A064CC"/>
    <w:rsid w:val="00A064DB"/>
    <w:rsid w:val="00A064F2"/>
    <w:rsid w:val="00A06503"/>
    <w:rsid w:val="00A065C3"/>
    <w:rsid w:val="00A06619"/>
    <w:rsid w:val="00A066CF"/>
    <w:rsid w:val="00A066F7"/>
    <w:rsid w:val="00A06737"/>
    <w:rsid w:val="00A06798"/>
    <w:rsid w:val="00A06838"/>
    <w:rsid w:val="00A06869"/>
    <w:rsid w:val="00A06953"/>
    <w:rsid w:val="00A069E2"/>
    <w:rsid w:val="00A06A0E"/>
    <w:rsid w:val="00A06A40"/>
    <w:rsid w:val="00A06AB1"/>
    <w:rsid w:val="00A06AD8"/>
    <w:rsid w:val="00A06AFB"/>
    <w:rsid w:val="00A06AFC"/>
    <w:rsid w:val="00A06B38"/>
    <w:rsid w:val="00A06B44"/>
    <w:rsid w:val="00A06B46"/>
    <w:rsid w:val="00A06B73"/>
    <w:rsid w:val="00A06B9F"/>
    <w:rsid w:val="00A06BC8"/>
    <w:rsid w:val="00A06C05"/>
    <w:rsid w:val="00A06C66"/>
    <w:rsid w:val="00A06C78"/>
    <w:rsid w:val="00A06C79"/>
    <w:rsid w:val="00A06C7B"/>
    <w:rsid w:val="00A06CFF"/>
    <w:rsid w:val="00A06D76"/>
    <w:rsid w:val="00A06DB0"/>
    <w:rsid w:val="00A06DBD"/>
    <w:rsid w:val="00A06E5B"/>
    <w:rsid w:val="00A06EBB"/>
    <w:rsid w:val="00A06F7E"/>
    <w:rsid w:val="00A06F87"/>
    <w:rsid w:val="00A06F89"/>
    <w:rsid w:val="00A06F8A"/>
    <w:rsid w:val="00A06FCA"/>
    <w:rsid w:val="00A0705B"/>
    <w:rsid w:val="00A0715B"/>
    <w:rsid w:val="00A071AF"/>
    <w:rsid w:val="00A071CF"/>
    <w:rsid w:val="00A071F9"/>
    <w:rsid w:val="00A07245"/>
    <w:rsid w:val="00A0724B"/>
    <w:rsid w:val="00A07270"/>
    <w:rsid w:val="00A072A6"/>
    <w:rsid w:val="00A07357"/>
    <w:rsid w:val="00A0735A"/>
    <w:rsid w:val="00A073F5"/>
    <w:rsid w:val="00A074C2"/>
    <w:rsid w:val="00A074E0"/>
    <w:rsid w:val="00A0752B"/>
    <w:rsid w:val="00A07562"/>
    <w:rsid w:val="00A07574"/>
    <w:rsid w:val="00A07596"/>
    <w:rsid w:val="00A0759F"/>
    <w:rsid w:val="00A075A0"/>
    <w:rsid w:val="00A075B5"/>
    <w:rsid w:val="00A075BF"/>
    <w:rsid w:val="00A075E1"/>
    <w:rsid w:val="00A0767B"/>
    <w:rsid w:val="00A0768B"/>
    <w:rsid w:val="00A076B5"/>
    <w:rsid w:val="00A077D7"/>
    <w:rsid w:val="00A078BC"/>
    <w:rsid w:val="00A078D9"/>
    <w:rsid w:val="00A0798A"/>
    <w:rsid w:val="00A079A6"/>
    <w:rsid w:val="00A07A1F"/>
    <w:rsid w:val="00A07A9E"/>
    <w:rsid w:val="00A07AC7"/>
    <w:rsid w:val="00A07AEC"/>
    <w:rsid w:val="00A07AFC"/>
    <w:rsid w:val="00A07B8B"/>
    <w:rsid w:val="00A07BB0"/>
    <w:rsid w:val="00A07BBC"/>
    <w:rsid w:val="00A07BCA"/>
    <w:rsid w:val="00A07BE6"/>
    <w:rsid w:val="00A07C5C"/>
    <w:rsid w:val="00A07CDC"/>
    <w:rsid w:val="00A07CE8"/>
    <w:rsid w:val="00A07D4E"/>
    <w:rsid w:val="00A07DCF"/>
    <w:rsid w:val="00A07E6A"/>
    <w:rsid w:val="00A07F07"/>
    <w:rsid w:val="00A07FA9"/>
    <w:rsid w:val="00A07FE6"/>
    <w:rsid w:val="00A1008B"/>
    <w:rsid w:val="00A100A3"/>
    <w:rsid w:val="00A100B5"/>
    <w:rsid w:val="00A100C0"/>
    <w:rsid w:val="00A10128"/>
    <w:rsid w:val="00A101C6"/>
    <w:rsid w:val="00A1020D"/>
    <w:rsid w:val="00A1034B"/>
    <w:rsid w:val="00A10351"/>
    <w:rsid w:val="00A1036F"/>
    <w:rsid w:val="00A103C6"/>
    <w:rsid w:val="00A10471"/>
    <w:rsid w:val="00A10480"/>
    <w:rsid w:val="00A1048E"/>
    <w:rsid w:val="00A104F7"/>
    <w:rsid w:val="00A10557"/>
    <w:rsid w:val="00A105DC"/>
    <w:rsid w:val="00A105EA"/>
    <w:rsid w:val="00A10742"/>
    <w:rsid w:val="00A1075B"/>
    <w:rsid w:val="00A1076B"/>
    <w:rsid w:val="00A107CA"/>
    <w:rsid w:val="00A10863"/>
    <w:rsid w:val="00A1094E"/>
    <w:rsid w:val="00A10961"/>
    <w:rsid w:val="00A10997"/>
    <w:rsid w:val="00A109C4"/>
    <w:rsid w:val="00A109E0"/>
    <w:rsid w:val="00A10A40"/>
    <w:rsid w:val="00A10AAD"/>
    <w:rsid w:val="00A10AEA"/>
    <w:rsid w:val="00A10B38"/>
    <w:rsid w:val="00A10B4E"/>
    <w:rsid w:val="00A10BA1"/>
    <w:rsid w:val="00A10C11"/>
    <w:rsid w:val="00A10CA7"/>
    <w:rsid w:val="00A10CEE"/>
    <w:rsid w:val="00A10D47"/>
    <w:rsid w:val="00A10D57"/>
    <w:rsid w:val="00A10D5D"/>
    <w:rsid w:val="00A10D91"/>
    <w:rsid w:val="00A10E14"/>
    <w:rsid w:val="00A10E7F"/>
    <w:rsid w:val="00A10EB5"/>
    <w:rsid w:val="00A10F30"/>
    <w:rsid w:val="00A10F35"/>
    <w:rsid w:val="00A10F63"/>
    <w:rsid w:val="00A10FAF"/>
    <w:rsid w:val="00A11028"/>
    <w:rsid w:val="00A1102F"/>
    <w:rsid w:val="00A11030"/>
    <w:rsid w:val="00A1108E"/>
    <w:rsid w:val="00A1110E"/>
    <w:rsid w:val="00A1133C"/>
    <w:rsid w:val="00A1136C"/>
    <w:rsid w:val="00A1137C"/>
    <w:rsid w:val="00A1141D"/>
    <w:rsid w:val="00A1145A"/>
    <w:rsid w:val="00A1150D"/>
    <w:rsid w:val="00A11559"/>
    <w:rsid w:val="00A11664"/>
    <w:rsid w:val="00A117ED"/>
    <w:rsid w:val="00A117F8"/>
    <w:rsid w:val="00A11871"/>
    <w:rsid w:val="00A1188C"/>
    <w:rsid w:val="00A11905"/>
    <w:rsid w:val="00A1193E"/>
    <w:rsid w:val="00A119A4"/>
    <w:rsid w:val="00A119B5"/>
    <w:rsid w:val="00A11A48"/>
    <w:rsid w:val="00A11A90"/>
    <w:rsid w:val="00A11AEE"/>
    <w:rsid w:val="00A11B47"/>
    <w:rsid w:val="00A11B7F"/>
    <w:rsid w:val="00A11C2B"/>
    <w:rsid w:val="00A11C43"/>
    <w:rsid w:val="00A11C60"/>
    <w:rsid w:val="00A11C91"/>
    <w:rsid w:val="00A11CC8"/>
    <w:rsid w:val="00A11D05"/>
    <w:rsid w:val="00A11D51"/>
    <w:rsid w:val="00A11D9C"/>
    <w:rsid w:val="00A11DBF"/>
    <w:rsid w:val="00A11DE5"/>
    <w:rsid w:val="00A11EB1"/>
    <w:rsid w:val="00A11EC1"/>
    <w:rsid w:val="00A11F24"/>
    <w:rsid w:val="00A11F35"/>
    <w:rsid w:val="00A11F83"/>
    <w:rsid w:val="00A11F93"/>
    <w:rsid w:val="00A11F95"/>
    <w:rsid w:val="00A11FAE"/>
    <w:rsid w:val="00A11FDF"/>
    <w:rsid w:val="00A1207E"/>
    <w:rsid w:val="00A120C4"/>
    <w:rsid w:val="00A120EF"/>
    <w:rsid w:val="00A12135"/>
    <w:rsid w:val="00A12141"/>
    <w:rsid w:val="00A12151"/>
    <w:rsid w:val="00A12181"/>
    <w:rsid w:val="00A1228A"/>
    <w:rsid w:val="00A1236D"/>
    <w:rsid w:val="00A123C7"/>
    <w:rsid w:val="00A12445"/>
    <w:rsid w:val="00A12463"/>
    <w:rsid w:val="00A12487"/>
    <w:rsid w:val="00A124B6"/>
    <w:rsid w:val="00A124BF"/>
    <w:rsid w:val="00A1252D"/>
    <w:rsid w:val="00A12543"/>
    <w:rsid w:val="00A12583"/>
    <w:rsid w:val="00A125D1"/>
    <w:rsid w:val="00A12620"/>
    <w:rsid w:val="00A1263F"/>
    <w:rsid w:val="00A12643"/>
    <w:rsid w:val="00A12648"/>
    <w:rsid w:val="00A1264F"/>
    <w:rsid w:val="00A12673"/>
    <w:rsid w:val="00A12690"/>
    <w:rsid w:val="00A126AD"/>
    <w:rsid w:val="00A126B4"/>
    <w:rsid w:val="00A1272A"/>
    <w:rsid w:val="00A1273B"/>
    <w:rsid w:val="00A127F6"/>
    <w:rsid w:val="00A1281D"/>
    <w:rsid w:val="00A1289A"/>
    <w:rsid w:val="00A128B0"/>
    <w:rsid w:val="00A128B8"/>
    <w:rsid w:val="00A128C3"/>
    <w:rsid w:val="00A128C9"/>
    <w:rsid w:val="00A128E4"/>
    <w:rsid w:val="00A128E9"/>
    <w:rsid w:val="00A12990"/>
    <w:rsid w:val="00A129C6"/>
    <w:rsid w:val="00A129D8"/>
    <w:rsid w:val="00A12A1A"/>
    <w:rsid w:val="00A12A8B"/>
    <w:rsid w:val="00A12AD6"/>
    <w:rsid w:val="00A12B3F"/>
    <w:rsid w:val="00A12C65"/>
    <w:rsid w:val="00A12C80"/>
    <w:rsid w:val="00A12C94"/>
    <w:rsid w:val="00A12CE3"/>
    <w:rsid w:val="00A12CFA"/>
    <w:rsid w:val="00A12D45"/>
    <w:rsid w:val="00A12D6C"/>
    <w:rsid w:val="00A12DA5"/>
    <w:rsid w:val="00A12DF3"/>
    <w:rsid w:val="00A12E33"/>
    <w:rsid w:val="00A12F4C"/>
    <w:rsid w:val="00A12F7B"/>
    <w:rsid w:val="00A12FB9"/>
    <w:rsid w:val="00A12FDC"/>
    <w:rsid w:val="00A13023"/>
    <w:rsid w:val="00A1310B"/>
    <w:rsid w:val="00A1316E"/>
    <w:rsid w:val="00A131C3"/>
    <w:rsid w:val="00A131C4"/>
    <w:rsid w:val="00A13220"/>
    <w:rsid w:val="00A13291"/>
    <w:rsid w:val="00A1329C"/>
    <w:rsid w:val="00A132BB"/>
    <w:rsid w:val="00A1330D"/>
    <w:rsid w:val="00A13347"/>
    <w:rsid w:val="00A133DC"/>
    <w:rsid w:val="00A13413"/>
    <w:rsid w:val="00A13487"/>
    <w:rsid w:val="00A134EB"/>
    <w:rsid w:val="00A134EE"/>
    <w:rsid w:val="00A1351F"/>
    <w:rsid w:val="00A135B2"/>
    <w:rsid w:val="00A1363E"/>
    <w:rsid w:val="00A13656"/>
    <w:rsid w:val="00A136FD"/>
    <w:rsid w:val="00A138A0"/>
    <w:rsid w:val="00A139B8"/>
    <w:rsid w:val="00A139C2"/>
    <w:rsid w:val="00A13A4F"/>
    <w:rsid w:val="00A13A8D"/>
    <w:rsid w:val="00A13B0B"/>
    <w:rsid w:val="00A13B44"/>
    <w:rsid w:val="00A13BE5"/>
    <w:rsid w:val="00A13C23"/>
    <w:rsid w:val="00A13C32"/>
    <w:rsid w:val="00A13C45"/>
    <w:rsid w:val="00A13CF1"/>
    <w:rsid w:val="00A13DBB"/>
    <w:rsid w:val="00A13E28"/>
    <w:rsid w:val="00A13E38"/>
    <w:rsid w:val="00A13FED"/>
    <w:rsid w:val="00A14018"/>
    <w:rsid w:val="00A14071"/>
    <w:rsid w:val="00A140D4"/>
    <w:rsid w:val="00A140F5"/>
    <w:rsid w:val="00A1411E"/>
    <w:rsid w:val="00A14132"/>
    <w:rsid w:val="00A141A5"/>
    <w:rsid w:val="00A141BF"/>
    <w:rsid w:val="00A14346"/>
    <w:rsid w:val="00A1436D"/>
    <w:rsid w:val="00A143FB"/>
    <w:rsid w:val="00A14416"/>
    <w:rsid w:val="00A14456"/>
    <w:rsid w:val="00A1445D"/>
    <w:rsid w:val="00A14485"/>
    <w:rsid w:val="00A14516"/>
    <w:rsid w:val="00A1452A"/>
    <w:rsid w:val="00A14551"/>
    <w:rsid w:val="00A14553"/>
    <w:rsid w:val="00A14683"/>
    <w:rsid w:val="00A146D9"/>
    <w:rsid w:val="00A1472B"/>
    <w:rsid w:val="00A14829"/>
    <w:rsid w:val="00A148E8"/>
    <w:rsid w:val="00A14931"/>
    <w:rsid w:val="00A14935"/>
    <w:rsid w:val="00A14986"/>
    <w:rsid w:val="00A149B7"/>
    <w:rsid w:val="00A14AF6"/>
    <w:rsid w:val="00A14B05"/>
    <w:rsid w:val="00A14BB3"/>
    <w:rsid w:val="00A14C42"/>
    <w:rsid w:val="00A14C49"/>
    <w:rsid w:val="00A14CA4"/>
    <w:rsid w:val="00A14CAB"/>
    <w:rsid w:val="00A14CAE"/>
    <w:rsid w:val="00A14CAF"/>
    <w:rsid w:val="00A14CD1"/>
    <w:rsid w:val="00A14CDF"/>
    <w:rsid w:val="00A14D19"/>
    <w:rsid w:val="00A14DD3"/>
    <w:rsid w:val="00A14E92"/>
    <w:rsid w:val="00A14EBC"/>
    <w:rsid w:val="00A14F76"/>
    <w:rsid w:val="00A14FAF"/>
    <w:rsid w:val="00A14FCA"/>
    <w:rsid w:val="00A14FF4"/>
    <w:rsid w:val="00A15005"/>
    <w:rsid w:val="00A15026"/>
    <w:rsid w:val="00A15041"/>
    <w:rsid w:val="00A15069"/>
    <w:rsid w:val="00A15090"/>
    <w:rsid w:val="00A1519C"/>
    <w:rsid w:val="00A15250"/>
    <w:rsid w:val="00A152DC"/>
    <w:rsid w:val="00A152EC"/>
    <w:rsid w:val="00A15315"/>
    <w:rsid w:val="00A153D6"/>
    <w:rsid w:val="00A15500"/>
    <w:rsid w:val="00A15548"/>
    <w:rsid w:val="00A155ED"/>
    <w:rsid w:val="00A15602"/>
    <w:rsid w:val="00A15622"/>
    <w:rsid w:val="00A15639"/>
    <w:rsid w:val="00A15712"/>
    <w:rsid w:val="00A1579B"/>
    <w:rsid w:val="00A157DF"/>
    <w:rsid w:val="00A1580E"/>
    <w:rsid w:val="00A158B7"/>
    <w:rsid w:val="00A158CB"/>
    <w:rsid w:val="00A158DF"/>
    <w:rsid w:val="00A158E2"/>
    <w:rsid w:val="00A158E4"/>
    <w:rsid w:val="00A158FC"/>
    <w:rsid w:val="00A15969"/>
    <w:rsid w:val="00A15973"/>
    <w:rsid w:val="00A15976"/>
    <w:rsid w:val="00A1597C"/>
    <w:rsid w:val="00A15A93"/>
    <w:rsid w:val="00A15B3B"/>
    <w:rsid w:val="00A15B8C"/>
    <w:rsid w:val="00A15BCC"/>
    <w:rsid w:val="00A15C3D"/>
    <w:rsid w:val="00A15CA5"/>
    <w:rsid w:val="00A15D0A"/>
    <w:rsid w:val="00A15D5D"/>
    <w:rsid w:val="00A15D7E"/>
    <w:rsid w:val="00A15DD7"/>
    <w:rsid w:val="00A15E19"/>
    <w:rsid w:val="00A15E4A"/>
    <w:rsid w:val="00A15E95"/>
    <w:rsid w:val="00A15ECE"/>
    <w:rsid w:val="00A15F4D"/>
    <w:rsid w:val="00A16070"/>
    <w:rsid w:val="00A160D3"/>
    <w:rsid w:val="00A16189"/>
    <w:rsid w:val="00A161A6"/>
    <w:rsid w:val="00A162E3"/>
    <w:rsid w:val="00A16318"/>
    <w:rsid w:val="00A16332"/>
    <w:rsid w:val="00A16357"/>
    <w:rsid w:val="00A163E7"/>
    <w:rsid w:val="00A163FC"/>
    <w:rsid w:val="00A16493"/>
    <w:rsid w:val="00A164DB"/>
    <w:rsid w:val="00A16599"/>
    <w:rsid w:val="00A16677"/>
    <w:rsid w:val="00A166B8"/>
    <w:rsid w:val="00A166EB"/>
    <w:rsid w:val="00A1672E"/>
    <w:rsid w:val="00A1680B"/>
    <w:rsid w:val="00A16987"/>
    <w:rsid w:val="00A16A3F"/>
    <w:rsid w:val="00A16A44"/>
    <w:rsid w:val="00A16AB8"/>
    <w:rsid w:val="00A16BD8"/>
    <w:rsid w:val="00A16CA4"/>
    <w:rsid w:val="00A16CCC"/>
    <w:rsid w:val="00A16D07"/>
    <w:rsid w:val="00A16D08"/>
    <w:rsid w:val="00A16E3C"/>
    <w:rsid w:val="00A16E43"/>
    <w:rsid w:val="00A16E93"/>
    <w:rsid w:val="00A16ED5"/>
    <w:rsid w:val="00A16EFA"/>
    <w:rsid w:val="00A16F24"/>
    <w:rsid w:val="00A16FD9"/>
    <w:rsid w:val="00A17017"/>
    <w:rsid w:val="00A17068"/>
    <w:rsid w:val="00A170EB"/>
    <w:rsid w:val="00A17192"/>
    <w:rsid w:val="00A171D8"/>
    <w:rsid w:val="00A17287"/>
    <w:rsid w:val="00A172DA"/>
    <w:rsid w:val="00A172F6"/>
    <w:rsid w:val="00A17304"/>
    <w:rsid w:val="00A17381"/>
    <w:rsid w:val="00A173AF"/>
    <w:rsid w:val="00A17418"/>
    <w:rsid w:val="00A17469"/>
    <w:rsid w:val="00A1749A"/>
    <w:rsid w:val="00A174CD"/>
    <w:rsid w:val="00A17532"/>
    <w:rsid w:val="00A1754F"/>
    <w:rsid w:val="00A1755B"/>
    <w:rsid w:val="00A17578"/>
    <w:rsid w:val="00A175F2"/>
    <w:rsid w:val="00A175FD"/>
    <w:rsid w:val="00A17602"/>
    <w:rsid w:val="00A17638"/>
    <w:rsid w:val="00A1769F"/>
    <w:rsid w:val="00A176C0"/>
    <w:rsid w:val="00A176CA"/>
    <w:rsid w:val="00A1774E"/>
    <w:rsid w:val="00A17767"/>
    <w:rsid w:val="00A177AD"/>
    <w:rsid w:val="00A17828"/>
    <w:rsid w:val="00A17873"/>
    <w:rsid w:val="00A17884"/>
    <w:rsid w:val="00A178D8"/>
    <w:rsid w:val="00A1790F"/>
    <w:rsid w:val="00A17968"/>
    <w:rsid w:val="00A1798A"/>
    <w:rsid w:val="00A1799C"/>
    <w:rsid w:val="00A179D1"/>
    <w:rsid w:val="00A17A17"/>
    <w:rsid w:val="00A17AD9"/>
    <w:rsid w:val="00A17B11"/>
    <w:rsid w:val="00A17B13"/>
    <w:rsid w:val="00A17B26"/>
    <w:rsid w:val="00A17B61"/>
    <w:rsid w:val="00A17BED"/>
    <w:rsid w:val="00A17D6D"/>
    <w:rsid w:val="00A17EFE"/>
    <w:rsid w:val="00A17F0F"/>
    <w:rsid w:val="00A17F6E"/>
    <w:rsid w:val="00A17FB9"/>
    <w:rsid w:val="00A17FBC"/>
    <w:rsid w:val="00A17FC2"/>
    <w:rsid w:val="00A20095"/>
    <w:rsid w:val="00A200E3"/>
    <w:rsid w:val="00A20112"/>
    <w:rsid w:val="00A20128"/>
    <w:rsid w:val="00A20137"/>
    <w:rsid w:val="00A20138"/>
    <w:rsid w:val="00A20193"/>
    <w:rsid w:val="00A201EB"/>
    <w:rsid w:val="00A20203"/>
    <w:rsid w:val="00A20238"/>
    <w:rsid w:val="00A2034F"/>
    <w:rsid w:val="00A203AF"/>
    <w:rsid w:val="00A203E5"/>
    <w:rsid w:val="00A2043A"/>
    <w:rsid w:val="00A2044D"/>
    <w:rsid w:val="00A2051F"/>
    <w:rsid w:val="00A205CA"/>
    <w:rsid w:val="00A2061F"/>
    <w:rsid w:val="00A20624"/>
    <w:rsid w:val="00A206D4"/>
    <w:rsid w:val="00A20726"/>
    <w:rsid w:val="00A2078A"/>
    <w:rsid w:val="00A207B1"/>
    <w:rsid w:val="00A207FC"/>
    <w:rsid w:val="00A20857"/>
    <w:rsid w:val="00A208C5"/>
    <w:rsid w:val="00A208EB"/>
    <w:rsid w:val="00A20958"/>
    <w:rsid w:val="00A2096D"/>
    <w:rsid w:val="00A209A2"/>
    <w:rsid w:val="00A209BC"/>
    <w:rsid w:val="00A20A16"/>
    <w:rsid w:val="00A20A49"/>
    <w:rsid w:val="00A20A4D"/>
    <w:rsid w:val="00A20AA2"/>
    <w:rsid w:val="00A20AB2"/>
    <w:rsid w:val="00A20B20"/>
    <w:rsid w:val="00A20B92"/>
    <w:rsid w:val="00A20C0A"/>
    <w:rsid w:val="00A20C45"/>
    <w:rsid w:val="00A20CC2"/>
    <w:rsid w:val="00A20D4E"/>
    <w:rsid w:val="00A20DB5"/>
    <w:rsid w:val="00A20E3A"/>
    <w:rsid w:val="00A20E67"/>
    <w:rsid w:val="00A20EE8"/>
    <w:rsid w:val="00A20EED"/>
    <w:rsid w:val="00A21104"/>
    <w:rsid w:val="00A21113"/>
    <w:rsid w:val="00A21130"/>
    <w:rsid w:val="00A2116C"/>
    <w:rsid w:val="00A211B9"/>
    <w:rsid w:val="00A21280"/>
    <w:rsid w:val="00A21362"/>
    <w:rsid w:val="00A2136B"/>
    <w:rsid w:val="00A213BA"/>
    <w:rsid w:val="00A213DD"/>
    <w:rsid w:val="00A21400"/>
    <w:rsid w:val="00A21451"/>
    <w:rsid w:val="00A21484"/>
    <w:rsid w:val="00A21486"/>
    <w:rsid w:val="00A2156F"/>
    <w:rsid w:val="00A215D6"/>
    <w:rsid w:val="00A21699"/>
    <w:rsid w:val="00A216B4"/>
    <w:rsid w:val="00A216EE"/>
    <w:rsid w:val="00A21795"/>
    <w:rsid w:val="00A21869"/>
    <w:rsid w:val="00A21899"/>
    <w:rsid w:val="00A21972"/>
    <w:rsid w:val="00A2199C"/>
    <w:rsid w:val="00A21A39"/>
    <w:rsid w:val="00A21AE4"/>
    <w:rsid w:val="00A21B5E"/>
    <w:rsid w:val="00A21B91"/>
    <w:rsid w:val="00A21C48"/>
    <w:rsid w:val="00A21C7A"/>
    <w:rsid w:val="00A21CCF"/>
    <w:rsid w:val="00A21D32"/>
    <w:rsid w:val="00A21E0B"/>
    <w:rsid w:val="00A21E58"/>
    <w:rsid w:val="00A21E76"/>
    <w:rsid w:val="00A21F2B"/>
    <w:rsid w:val="00A21F50"/>
    <w:rsid w:val="00A21F56"/>
    <w:rsid w:val="00A2200D"/>
    <w:rsid w:val="00A22029"/>
    <w:rsid w:val="00A2203E"/>
    <w:rsid w:val="00A22053"/>
    <w:rsid w:val="00A22105"/>
    <w:rsid w:val="00A22127"/>
    <w:rsid w:val="00A22144"/>
    <w:rsid w:val="00A22156"/>
    <w:rsid w:val="00A221C1"/>
    <w:rsid w:val="00A22299"/>
    <w:rsid w:val="00A222FE"/>
    <w:rsid w:val="00A22336"/>
    <w:rsid w:val="00A2233B"/>
    <w:rsid w:val="00A2233C"/>
    <w:rsid w:val="00A2234F"/>
    <w:rsid w:val="00A22388"/>
    <w:rsid w:val="00A223B1"/>
    <w:rsid w:val="00A2240C"/>
    <w:rsid w:val="00A2252D"/>
    <w:rsid w:val="00A225AC"/>
    <w:rsid w:val="00A225DB"/>
    <w:rsid w:val="00A2268B"/>
    <w:rsid w:val="00A22693"/>
    <w:rsid w:val="00A226B8"/>
    <w:rsid w:val="00A226CC"/>
    <w:rsid w:val="00A226E0"/>
    <w:rsid w:val="00A226F2"/>
    <w:rsid w:val="00A22709"/>
    <w:rsid w:val="00A228AB"/>
    <w:rsid w:val="00A228C6"/>
    <w:rsid w:val="00A22907"/>
    <w:rsid w:val="00A22920"/>
    <w:rsid w:val="00A22953"/>
    <w:rsid w:val="00A22983"/>
    <w:rsid w:val="00A229CC"/>
    <w:rsid w:val="00A22A8D"/>
    <w:rsid w:val="00A22AC8"/>
    <w:rsid w:val="00A22AE4"/>
    <w:rsid w:val="00A22B93"/>
    <w:rsid w:val="00A22B94"/>
    <w:rsid w:val="00A22BED"/>
    <w:rsid w:val="00A22CFB"/>
    <w:rsid w:val="00A22D91"/>
    <w:rsid w:val="00A22D9D"/>
    <w:rsid w:val="00A22FE7"/>
    <w:rsid w:val="00A23001"/>
    <w:rsid w:val="00A2300E"/>
    <w:rsid w:val="00A2304E"/>
    <w:rsid w:val="00A230A9"/>
    <w:rsid w:val="00A2347F"/>
    <w:rsid w:val="00A234E2"/>
    <w:rsid w:val="00A23580"/>
    <w:rsid w:val="00A23642"/>
    <w:rsid w:val="00A2366D"/>
    <w:rsid w:val="00A23678"/>
    <w:rsid w:val="00A236BF"/>
    <w:rsid w:val="00A2377A"/>
    <w:rsid w:val="00A2377E"/>
    <w:rsid w:val="00A23855"/>
    <w:rsid w:val="00A23940"/>
    <w:rsid w:val="00A23A92"/>
    <w:rsid w:val="00A23AD9"/>
    <w:rsid w:val="00A23B02"/>
    <w:rsid w:val="00A23B2C"/>
    <w:rsid w:val="00A23B5E"/>
    <w:rsid w:val="00A23B9D"/>
    <w:rsid w:val="00A23BAC"/>
    <w:rsid w:val="00A23BD8"/>
    <w:rsid w:val="00A23CA8"/>
    <w:rsid w:val="00A23CCF"/>
    <w:rsid w:val="00A23D38"/>
    <w:rsid w:val="00A23D6F"/>
    <w:rsid w:val="00A23D7A"/>
    <w:rsid w:val="00A23DA1"/>
    <w:rsid w:val="00A23E15"/>
    <w:rsid w:val="00A23E45"/>
    <w:rsid w:val="00A23E48"/>
    <w:rsid w:val="00A23E8F"/>
    <w:rsid w:val="00A23EC1"/>
    <w:rsid w:val="00A23F34"/>
    <w:rsid w:val="00A23FCB"/>
    <w:rsid w:val="00A240A2"/>
    <w:rsid w:val="00A240B2"/>
    <w:rsid w:val="00A240E9"/>
    <w:rsid w:val="00A24183"/>
    <w:rsid w:val="00A241C3"/>
    <w:rsid w:val="00A24215"/>
    <w:rsid w:val="00A242A7"/>
    <w:rsid w:val="00A242C6"/>
    <w:rsid w:val="00A242DD"/>
    <w:rsid w:val="00A242F9"/>
    <w:rsid w:val="00A24362"/>
    <w:rsid w:val="00A24372"/>
    <w:rsid w:val="00A243D5"/>
    <w:rsid w:val="00A24487"/>
    <w:rsid w:val="00A244AB"/>
    <w:rsid w:val="00A24555"/>
    <w:rsid w:val="00A24559"/>
    <w:rsid w:val="00A24689"/>
    <w:rsid w:val="00A246A6"/>
    <w:rsid w:val="00A246E3"/>
    <w:rsid w:val="00A24756"/>
    <w:rsid w:val="00A24770"/>
    <w:rsid w:val="00A247BE"/>
    <w:rsid w:val="00A2481C"/>
    <w:rsid w:val="00A24825"/>
    <w:rsid w:val="00A2484E"/>
    <w:rsid w:val="00A2485F"/>
    <w:rsid w:val="00A248BD"/>
    <w:rsid w:val="00A24906"/>
    <w:rsid w:val="00A24947"/>
    <w:rsid w:val="00A249DA"/>
    <w:rsid w:val="00A24A11"/>
    <w:rsid w:val="00A24A34"/>
    <w:rsid w:val="00A24A7E"/>
    <w:rsid w:val="00A24A84"/>
    <w:rsid w:val="00A24AAB"/>
    <w:rsid w:val="00A24B2E"/>
    <w:rsid w:val="00A24B3E"/>
    <w:rsid w:val="00A24B93"/>
    <w:rsid w:val="00A24BA4"/>
    <w:rsid w:val="00A24BF4"/>
    <w:rsid w:val="00A24BF6"/>
    <w:rsid w:val="00A24CD2"/>
    <w:rsid w:val="00A24CF9"/>
    <w:rsid w:val="00A24D07"/>
    <w:rsid w:val="00A24D46"/>
    <w:rsid w:val="00A24DFB"/>
    <w:rsid w:val="00A24E0F"/>
    <w:rsid w:val="00A24E21"/>
    <w:rsid w:val="00A24E30"/>
    <w:rsid w:val="00A24F34"/>
    <w:rsid w:val="00A24FE5"/>
    <w:rsid w:val="00A2505D"/>
    <w:rsid w:val="00A25099"/>
    <w:rsid w:val="00A250B4"/>
    <w:rsid w:val="00A250C2"/>
    <w:rsid w:val="00A250E6"/>
    <w:rsid w:val="00A2512A"/>
    <w:rsid w:val="00A25142"/>
    <w:rsid w:val="00A25169"/>
    <w:rsid w:val="00A25173"/>
    <w:rsid w:val="00A25178"/>
    <w:rsid w:val="00A251B0"/>
    <w:rsid w:val="00A251B1"/>
    <w:rsid w:val="00A25258"/>
    <w:rsid w:val="00A252ED"/>
    <w:rsid w:val="00A25314"/>
    <w:rsid w:val="00A25337"/>
    <w:rsid w:val="00A25363"/>
    <w:rsid w:val="00A2540B"/>
    <w:rsid w:val="00A25539"/>
    <w:rsid w:val="00A25675"/>
    <w:rsid w:val="00A25678"/>
    <w:rsid w:val="00A256FE"/>
    <w:rsid w:val="00A25727"/>
    <w:rsid w:val="00A25776"/>
    <w:rsid w:val="00A257BF"/>
    <w:rsid w:val="00A25809"/>
    <w:rsid w:val="00A25851"/>
    <w:rsid w:val="00A25882"/>
    <w:rsid w:val="00A25885"/>
    <w:rsid w:val="00A2593C"/>
    <w:rsid w:val="00A2596B"/>
    <w:rsid w:val="00A259C4"/>
    <w:rsid w:val="00A25A35"/>
    <w:rsid w:val="00A25A9E"/>
    <w:rsid w:val="00A25AC8"/>
    <w:rsid w:val="00A25ADB"/>
    <w:rsid w:val="00A25AF4"/>
    <w:rsid w:val="00A25B24"/>
    <w:rsid w:val="00A25B70"/>
    <w:rsid w:val="00A25BC4"/>
    <w:rsid w:val="00A25C64"/>
    <w:rsid w:val="00A25CD7"/>
    <w:rsid w:val="00A25DF8"/>
    <w:rsid w:val="00A25E2E"/>
    <w:rsid w:val="00A25EED"/>
    <w:rsid w:val="00A25FF8"/>
    <w:rsid w:val="00A26037"/>
    <w:rsid w:val="00A26057"/>
    <w:rsid w:val="00A260B1"/>
    <w:rsid w:val="00A26104"/>
    <w:rsid w:val="00A26181"/>
    <w:rsid w:val="00A26262"/>
    <w:rsid w:val="00A26340"/>
    <w:rsid w:val="00A2635B"/>
    <w:rsid w:val="00A2635D"/>
    <w:rsid w:val="00A26380"/>
    <w:rsid w:val="00A26404"/>
    <w:rsid w:val="00A264D4"/>
    <w:rsid w:val="00A264DF"/>
    <w:rsid w:val="00A26521"/>
    <w:rsid w:val="00A26532"/>
    <w:rsid w:val="00A2654F"/>
    <w:rsid w:val="00A26600"/>
    <w:rsid w:val="00A26601"/>
    <w:rsid w:val="00A26677"/>
    <w:rsid w:val="00A26697"/>
    <w:rsid w:val="00A266A6"/>
    <w:rsid w:val="00A26707"/>
    <w:rsid w:val="00A267DC"/>
    <w:rsid w:val="00A267E2"/>
    <w:rsid w:val="00A2684D"/>
    <w:rsid w:val="00A26890"/>
    <w:rsid w:val="00A2691E"/>
    <w:rsid w:val="00A26998"/>
    <w:rsid w:val="00A26A46"/>
    <w:rsid w:val="00A26A5F"/>
    <w:rsid w:val="00A26A66"/>
    <w:rsid w:val="00A26A6B"/>
    <w:rsid w:val="00A26AC1"/>
    <w:rsid w:val="00A26B0A"/>
    <w:rsid w:val="00A26B2A"/>
    <w:rsid w:val="00A26BB1"/>
    <w:rsid w:val="00A26BB3"/>
    <w:rsid w:val="00A26BE2"/>
    <w:rsid w:val="00A26BEE"/>
    <w:rsid w:val="00A26C47"/>
    <w:rsid w:val="00A26C6E"/>
    <w:rsid w:val="00A26CA4"/>
    <w:rsid w:val="00A26D65"/>
    <w:rsid w:val="00A26DCE"/>
    <w:rsid w:val="00A26E2E"/>
    <w:rsid w:val="00A26E63"/>
    <w:rsid w:val="00A26E8A"/>
    <w:rsid w:val="00A26EBA"/>
    <w:rsid w:val="00A26F5F"/>
    <w:rsid w:val="00A26FB2"/>
    <w:rsid w:val="00A27015"/>
    <w:rsid w:val="00A270B4"/>
    <w:rsid w:val="00A270C9"/>
    <w:rsid w:val="00A270CC"/>
    <w:rsid w:val="00A27126"/>
    <w:rsid w:val="00A27128"/>
    <w:rsid w:val="00A271F3"/>
    <w:rsid w:val="00A271F5"/>
    <w:rsid w:val="00A27218"/>
    <w:rsid w:val="00A2721B"/>
    <w:rsid w:val="00A2721E"/>
    <w:rsid w:val="00A27222"/>
    <w:rsid w:val="00A27225"/>
    <w:rsid w:val="00A272DF"/>
    <w:rsid w:val="00A27445"/>
    <w:rsid w:val="00A27491"/>
    <w:rsid w:val="00A274CE"/>
    <w:rsid w:val="00A27502"/>
    <w:rsid w:val="00A2751E"/>
    <w:rsid w:val="00A27563"/>
    <w:rsid w:val="00A27621"/>
    <w:rsid w:val="00A27759"/>
    <w:rsid w:val="00A2776C"/>
    <w:rsid w:val="00A277B3"/>
    <w:rsid w:val="00A277EB"/>
    <w:rsid w:val="00A2787C"/>
    <w:rsid w:val="00A278BD"/>
    <w:rsid w:val="00A278C4"/>
    <w:rsid w:val="00A27A43"/>
    <w:rsid w:val="00A27A5F"/>
    <w:rsid w:val="00A27AEF"/>
    <w:rsid w:val="00A27B11"/>
    <w:rsid w:val="00A27B18"/>
    <w:rsid w:val="00A27B5F"/>
    <w:rsid w:val="00A27B8E"/>
    <w:rsid w:val="00A27BBA"/>
    <w:rsid w:val="00A27C22"/>
    <w:rsid w:val="00A27C3A"/>
    <w:rsid w:val="00A27CE1"/>
    <w:rsid w:val="00A27D7F"/>
    <w:rsid w:val="00A27E89"/>
    <w:rsid w:val="00A27EE6"/>
    <w:rsid w:val="00A27FC4"/>
    <w:rsid w:val="00A30055"/>
    <w:rsid w:val="00A300EB"/>
    <w:rsid w:val="00A300F3"/>
    <w:rsid w:val="00A3011F"/>
    <w:rsid w:val="00A30144"/>
    <w:rsid w:val="00A30195"/>
    <w:rsid w:val="00A30280"/>
    <w:rsid w:val="00A302A7"/>
    <w:rsid w:val="00A302F7"/>
    <w:rsid w:val="00A3030A"/>
    <w:rsid w:val="00A3035F"/>
    <w:rsid w:val="00A30370"/>
    <w:rsid w:val="00A303DE"/>
    <w:rsid w:val="00A30427"/>
    <w:rsid w:val="00A30470"/>
    <w:rsid w:val="00A304B0"/>
    <w:rsid w:val="00A304D2"/>
    <w:rsid w:val="00A3058D"/>
    <w:rsid w:val="00A305DE"/>
    <w:rsid w:val="00A30616"/>
    <w:rsid w:val="00A30619"/>
    <w:rsid w:val="00A3067B"/>
    <w:rsid w:val="00A3067F"/>
    <w:rsid w:val="00A30682"/>
    <w:rsid w:val="00A306BD"/>
    <w:rsid w:val="00A30706"/>
    <w:rsid w:val="00A3070D"/>
    <w:rsid w:val="00A307E1"/>
    <w:rsid w:val="00A30810"/>
    <w:rsid w:val="00A308B0"/>
    <w:rsid w:val="00A308BC"/>
    <w:rsid w:val="00A30965"/>
    <w:rsid w:val="00A3096A"/>
    <w:rsid w:val="00A30985"/>
    <w:rsid w:val="00A30B68"/>
    <w:rsid w:val="00A30B8D"/>
    <w:rsid w:val="00A30BD7"/>
    <w:rsid w:val="00A30D09"/>
    <w:rsid w:val="00A30D22"/>
    <w:rsid w:val="00A30D52"/>
    <w:rsid w:val="00A30D98"/>
    <w:rsid w:val="00A30DAF"/>
    <w:rsid w:val="00A30E04"/>
    <w:rsid w:val="00A30E2C"/>
    <w:rsid w:val="00A30E40"/>
    <w:rsid w:val="00A30EA4"/>
    <w:rsid w:val="00A30EBB"/>
    <w:rsid w:val="00A30EBE"/>
    <w:rsid w:val="00A30F2C"/>
    <w:rsid w:val="00A30F39"/>
    <w:rsid w:val="00A31085"/>
    <w:rsid w:val="00A3111E"/>
    <w:rsid w:val="00A3116B"/>
    <w:rsid w:val="00A3119F"/>
    <w:rsid w:val="00A31231"/>
    <w:rsid w:val="00A31376"/>
    <w:rsid w:val="00A3147B"/>
    <w:rsid w:val="00A314D5"/>
    <w:rsid w:val="00A314F6"/>
    <w:rsid w:val="00A3158E"/>
    <w:rsid w:val="00A315B9"/>
    <w:rsid w:val="00A315C1"/>
    <w:rsid w:val="00A315F5"/>
    <w:rsid w:val="00A316A3"/>
    <w:rsid w:val="00A316B2"/>
    <w:rsid w:val="00A316B6"/>
    <w:rsid w:val="00A316FC"/>
    <w:rsid w:val="00A3170A"/>
    <w:rsid w:val="00A3176E"/>
    <w:rsid w:val="00A317E2"/>
    <w:rsid w:val="00A317EF"/>
    <w:rsid w:val="00A31812"/>
    <w:rsid w:val="00A3182F"/>
    <w:rsid w:val="00A31876"/>
    <w:rsid w:val="00A318C4"/>
    <w:rsid w:val="00A3191A"/>
    <w:rsid w:val="00A3192E"/>
    <w:rsid w:val="00A31977"/>
    <w:rsid w:val="00A31983"/>
    <w:rsid w:val="00A319E0"/>
    <w:rsid w:val="00A319F7"/>
    <w:rsid w:val="00A31A10"/>
    <w:rsid w:val="00A31A6C"/>
    <w:rsid w:val="00A31B13"/>
    <w:rsid w:val="00A31B39"/>
    <w:rsid w:val="00A31B4C"/>
    <w:rsid w:val="00A31B6D"/>
    <w:rsid w:val="00A31D09"/>
    <w:rsid w:val="00A31E5C"/>
    <w:rsid w:val="00A31F43"/>
    <w:rsid w:val="00A32071"/>
    <w:rsid w:val="00A3207B"/>
    <w:rsid w:val="00A320A8"/>
    <w:rsid w:val="00A320E0"/>
    <w:rsid w:val="00A3218D"/>
    <w:rsid w:val="00A3219E"/>
    <w:rsid w:val="00A321A8"/>
    <w:rsid w:val="00A321B0"/>
    <w:rsid w:val="00A32225"/>
    <w:rsid w:val="00A322ED"/>
    <w:rsid w:val="00A3232B"/>
    <w:rsid w:val="00A3243A"/>
    <w:rsid w:val="00A324CC"/>
    <w:rsid w:val="00A324D1"/>
    <w:rsid w:val="00A32509"/>
    <w:rsid w:val="00A32573"/>
    <w:rsid w:val="00A325CC"/>
    <w:rsid w:val="00A325E5"/>
    <w:rsid w:val="00A325F8"/>
    <w:rsid w:val="00A32684"/>
    <w:rsid w:val="00A32754"/>
    <w:rsid w:val="00A327BD"/>
    <w:rsid w:val="00A327C8"/>
    <w:rsid w:val="00A327D8"/>
    <w:rsid w:val="00A327EB"/>
    <w:rsid w:val="00A32964"/>
    <w:rsid w:val="00A32A00"/>
    <w:rsid w:val="00A32A82"/>
    <w:rsid w:val="00A32A83"/>
    <w:rsid w:val="00A32A85"/>
    <w:rsid w:val="00A32AB8"/>
    <w:rsid w:val="00A32AD8"/>
    <w:rsid w:val="00A32B2E"/>
    <w:rsid w:val="00A32B64"/>
    <w:rsid w:val="00A32BA8"/>
    <w:rsid w:val="00A32BE8"/>
    <w:rsid w:val="00A32C39"/>
    <w:rsid w:val="00A32C63"/>
    <w:rsid w:val="00A32D02"/>
    <w:rsid w:val="00A32D86"/>
    <w:rsid w:val="00A32DE7"/>
    <w:rsid w:val="00A32E04"/>
    <w:rsid w:val="00A32E08"/>
    <w:rsid w:val="00A32E48"/>
    <w:rsid w:val="00A32EF0"/>
    <w:rsid w:val="00A32FB1"/>
    <w:rsid w:val="00A32FDA"/>
    <w:rsid w:val="00A32FFB"/>
    <w:rsid w:val="00A330B6"/>
    <w:rsid w:val="00A3311D"/>
    <w:rsid w:val="00A3315C"/>
    <w:rsid w:val="00A33195"/>
    <w:rsid w:val="00A33227"/>
    <w:rsid w:val="00A3328D"/>
    <w:rsid w:val="00A332C8"/>
    <w:rsid w:val="00A33371"/>
    <w:rsid w:val="00A33376"/>
    <w:rsid w:val="00A33396"/>
    <w:rsid w:val="00A333C3"/>
    <w:rsid w:val="00A333E9"/>
    <w:rsid w:val="00A3353B"/>
    <w:rsid w:val="00A3355C"/>
    <w:rsid w:val="00A335C7"/>
    <w:rsid w:val="00A335DD"/>
    <w:rsid w:val="00A3379D"/>
    <w:rsid w:val="00A33884"/>
    <w:rsid w:val="00A338AC"/>
    <w:rsid w:val="00A338EA"/>
    <w:rsid w:val="00A3395E"/>
    <w:rsid w:val="00A339BC"/>
    <w:rsid w:val="00A339D5"/>
    <w:rsid w:val="00A339E3"/>
    <w:rsid w:val="00A33A08"/>
    <w:rsid w:val="00A33AAE"/>
    <w:rsid w:val="00A33ACB"/>
    <w:rsid w:val="00A33AE9"/>
    <w:rsid w:val="00A33AFB"/>
    <w:rsid w:val="00A33BB6"/>
    <w:rsid w:val="00A33C42"/>
    <w:rsid w:val="00A33C66"/>
    <w:rsid w:val="00A33CA1"/>
    <w:rsid w:val="00A33CBA"/>
    <w:rsid w:val="00A33CBE"/>
    <w:rsid w:val="00A33D48"/>
    <w:rsid w:val="00A33E02"/>
    <w:rsid w:val="00A33E29"/>
    <w:rsid w:val="00A33E82"/>
    <w:rsid w:val="00A33E89"/>
    <w:rsid w:val="00A33EBB"/>
    <w:rsid w:val="00A33F59"/>
    <w:rsid w:val="00A33F5C"/>
    <w:rsid w:val="00A3402C"/>
    <w:rsid w:val="00A34039"/>
    <w:rsid w:val="00A34040"/>
    <w:rsid w:val="00A34114"/>
    <w:rsid w:val="00A341A2"/>
    <w:rsid w:val="00A341A8"/>
    <w:rsid w:val="00A341FF"/>
    <w:rsid w:val="00A3433C"/>
    <w:rsid w:val="00A34418"/>
    <w:rsid w:val="00A3445A"/>
    <w:rsid w:val="00A34473"/>
    <w:rsid w:val="00A344D4"/>
    <w:rsid w:val="00A345EC"/>
    <w:rsid w:val="00A34602"/>
    <w:rsid w:val="00A3460E"/>
    <w:rsid w:val="00A34651"/>
    <w:rsid w:val="00A346C2"/>
    <w:rsid w:val="00A3472E"/>
    <w:rsid w:val="00A34780"/>
    <w:rsid w:val="00A34864"/>
    <w:rsid w:val="00A348A4"/>
    <w:rsid w:val="00A348DB"/>
    <w:rsid w:val="00A34901"/>
    <w:rsid w:val="00A34961"/>
    <w:rsid w:val="00A349F8"/>
    <w:rsid w:val="00A34A1C"/>
    <w:rsid w:val="00A34A3C"/>
    <w:rsid w:val="00A34A53"/>
    <w:rsid w:val="00A34ACB"/>
    <w:rsid w:val="00A34C2E"/>
    <w:rsid w:val="00A34CA0"/>
    <w:rsid w:val="00A34CB9"/>
    <w:rsid w:val="00A34CDF"/>
    <w:rsid w:val="00A34D05"/>
    <w:rsid w:val="00A34D94"/>
    <w:rsid w:val="00A34DDD"/>
    <w:rsid w:val="00A34DFF"/>
    <w:rsid w:val="00A34E0D"/>
    <w:rsid w:val="00A34E72"/>
    <w:rsid w:val="00A34EC5"/>
    <w:rsid w:val="00A34F0D"/>
    <w:rsid w:val="00A34F43"/>
    <w:rsid w:val="00A35022"/>
    <w:rsid w:val="00A350EC"/>
    <w:rsid w:val="00A35176"/>
    <w:rsid w:val="00A35183"/>
    <w:rsid w:val="00A3518D"/>
    <w:rsid w:val="00A351C5"/>
    <w:rsid w:val="00A35208"/>
    <w:rsid w:val="00A35300"/>
    <w:rsid w:val="00A35394"/>
    <w:rsid w:val="00A353CF"/>
    <w:rsid w:val="00A353E0"/>
    <w:rsid w:val="00A35452"/>
    <w:rsid w:val="00A3545F"/>
    <w:rsid w:val="00A3546A"/>
    <w:rsid w:val="00A35527"/>
    <w:rsid w:val="00A3559D"/>
    <w:rsid w:val="00A355A5"/>
    <w:rsid w:val="00A355F6"/>
    <w:rsid w:val="00A3563E"/>
    <w:rsid w:val="00A35870"/>
    <w:rsid w:val="00A35872"/>
    <w:rsid w:val="00A35882"/>
    <w:rsid w:val="00A358D1"/>
    <w:rsid w:val="00A358FA"/>
    <w:rsid w:val="00A35943"/>
    <w:rsid w:val="00A35948"/>
    <w:rsid w:val="00A35963"/>
    <w:rsid w:val="00A359C9"/>
    <w:rsid w:val="00A35A72"/>
    <w:rsid w:val="00A35A85"/>
    <w:rsid w:val="00A35AC9"/>
    <w:rsid w:val="00A35AD7"/>
    <w:rsid w:val="00A35ADC"/>
    <w:rsid w:val="00A35AE4"/>
    <w:rsid w:val="00A35B36"/>
    <w:rsid w:val="00A35B55"/>
    <w:rsid w:val="00A35BE5"/>
    <w:rsid w:val="00A35C00"/>
    <w:rsid w:val="00A35C63"/>
    <w:rsid w:val="00A35C67"/>
    <w:rsid w:val="00A35C6D"/>
    <w:rsid w:val="00A35C85"/>
    <w:rsid w:val="00A35D08"/>
    <w:rsid w:val="00A35D48"/>
    <w:rsid w:val="00A35D90"/>
    <w:rsid w:val="00A35DA7"/>
    <w:rsid w:val="00A35DB7"/>
    <w:rsid w:val="00A35DC2"/>
    <w:rsid w:val="00A35EB1"/>
    <w:rsid w:val="00A35FDD"/>
    <w:rsid w:val="00A35FFF"/>
    <w:rsid w:val="00A36021"/>
    <w:rsid w:val="00A3606D"/>
    <w:rsid w:val="00A360E3"/>
    <w:rsid w:val="00A360E5"/>
    <w:rsid w:val="00A36138"/>
    <w:rsid w:val="00A3614D"/>
    <w:rsid w:val="00A361A9"/>
    <w:rsid w:val="00A36229"/>
    <w:rsid w:val="00A36241"/>
    <w:rsid w:val="00A36301"/>
    <w:rsid w:val="00A3632D"/>
    <w:rsid w:val="00A3659D"/>
    <w:rsid w:val="00A365BC"/>
    <w:rsid w:val="00A3661C"/>
    <w:rsid w:val="00A366A8"/>
    <w:rsid w:val="00A36709"/>
    <w:rsid w:val="00A36774"/>
    <w:rsid w:val="00A36809"/>
    <w:rsid w:val="00A3688E"/>
    <w:rsid w:val="00A368C6"/>
    <w:rsid w:val="00A36909"/>
    <w:rsid w:val="00A36941"/>
    <w:rsid w:val="00A36947"/>
    <w:rsid w:val="00A3698F"/>
    <w:rsid w:val="00A36995"/>
    <w:rsid w:val="00A369AB"/>
    <w:rsid w:val="00A369C3"/>
    <w:rsid w:val="00A369CC"/>
    <w:rsid w:val="00A36A19"/>
    <w:rsid w:val="00A36A8E"/>
    <w:rsid w:val="00A36AF8"/>
    <w:rsid w:val="00A36B16"/>
    <w:rsid w:val="00A36B2E"/>
    <w:rsid w:val="00A36B4D"/>
    <w:rsid w:val="00A36B7C"/>
    <w:rsid w:val="00A36B8D"/>
    <w:rsid w:val="00A36BB9"/>
    <w:rsid w:val="00A36BBD"/>
    <w:rsid w:val="00A36C39"/>
    <w:rsid w:val="00A36C8E"/>
    <w:rsid w:val="00A36DD0"/>
    <w:rsid w:val="00A36E0F"/>
    <w:rsid w:val="00A36E20"/>
    <w:rsid w:val="00A36E9A"/>
    <w:rsid w:val="00A36F85"/>
    <w:rsid w:val="00A37011"/>
    <w:rsid w:val="00A3709F"/>
    <w:rsid w:val="00A370CB"/>
    <w:rsid w:val="00A37241"/>
    <w:rsid w:val="00A372A9"/>
    <w:rsid w:val="00A372C0"/>
    <w:rsid w:val="00A373C1"/>
    <w:rsid w:val="00A37475"/>
    <w:rsid w:val="00A3752C"/>
    <w:rsid w:val="00A375B4"/>
    <w:rsid w:val="00A376FC"/>
    <w:rsid w:val="00A376FD"/>
    <w:rsid w:val="00A3772A"/>
    <w:rsid w:val="00A3772D"/>
    <w:rsid w:val="00A37762"/>
    <w:rsid w:val="00A3778C"/>
    <w:rsid w:val="00A377CC"/>
    <w:rsid w:val="00A37813"/>
    <w:rsid w:val="00A37834"/>
    <w:rsid w:val="00A3786E"/>
    <w:rsid w:val="00A37883"/>
    <w:rsid w:val="00A3793D"/>
    <w:rsid w:val="00A379BE"/>
    <w:rsid w:val="00A379C4"/>
    <w:rsid w:val="00A379C6"/>
    <w:rsid w:val="00A37AEB"/>
    <w:rsid w:val="00A37BB6"/>
    <w:rsid w:val="00A37C6F"/>
    <w:rsid w:val="00A37D21"/>
    <w:rsid w:val="00A37DFB"/>
    <w:rsid w:val="00A37E35"/>
    <w:rsid w:val="00A37E53"/>
    <w:rsid w:val="00A37EC3"/>
    <w:rsid w:val="00A37ECD"/>
    <w:rsid w:val="00A37EF2"/>
    <w:rsid w:val="00A37F08"/>
    <w:rsid w:val="00A37F25"/>
    <w:rsid w:val="00A37F87"/>
    <w:rsid w:val="00A37FD8"/>
    <w:rsid w:val="00A37FEE"/>
    <w:rsid w:val="00A40086"/>
    <w:rsid w:val="00A400EC"/>
    <w:rsid w:val="00A400F7"/>
    <w:rsid w:val="00A40202"/>
    <w:rsid w:val="00A40224"/>
    <w:rsid w:val="00A40253"/>
    <w:rsid w:val="00A402F6"/>
    <w:rsid w:val="00A402F9"/>
    <w:rsid w:val="00A40344"/>
    <w:rsid w:val="00A4051C"/>
    <w:rsid w:val="00A4058D"/>
    <w:rsid w:val="00A40598"/>
    <w:rsid w:val="00A405ED"/>
    <w:rsid w:val="00A405F3"/>
    <w:rsid w:val="00A40630"/>
    <w:rsid w:val="00A40631"/>
    <w:rsid w:val="00A4063E"/>
    <w:rsid w:val="00A4063F"/>
    <w:rsid w:val="00A406DA"/>
    <w:rsid w:val="00A40777"/>
    <w:rsid w:val="00A4079F"/>
    <w:rsid w:val="00A407B5"/>
    <w:rsid w:val="00A407D2"/>
    <w:rsid w:val="00A407DE"/>
    <w:rsid w:val="00A40840"/>
    <w:rsid w:val="00A40847"/>
    <w:rsid w:val="00A40857"/>
    <w:rsid w:val="00A40868"/>
    <w:rsid w:val="00A40999"/>
    <w:rsid w:val="00A40A18"/>
    <w:rsid w:val="00A40A1E"/>
    <w:rsid w:val="00A40A66"/>
    <w:rsid w:val="00A40A84"/>
    <w:rsid w:val="00A40AE8"/>
    <w:rsid w:val="00A40BCB"/>
    <w:rsid w:val="00A40C1D"/>
    <w:rsid w:val="00A40C7E"/>
    <w:rsid w:val="00A40CE9"/>
    <w:rsid w:val="00A40D13"/>
    <w:rsid w:val="00A40D34"/>
    <w:rsid w:val="00A40E36"/>
    <w:rsid w:val="00A40E8C"/>
    <w:rsid w:val="00A40ED1"/>
    <w:rsid w:val="00A40EEE"/>
    <w:rsid w:val="00A40F97"/>
    <w:rsid w:val="00A40FE5"/>
    <w:rsid w:val="00A41005"/>
    <w:rsid w:val="00A4100B"/>
    <w:rsid w:val="00A410D3"/>
    <w:rsid w:val="00A41126"/>
    <w:rsid w:val="00A411B2"/>
    <w:rsid w:val="00A411BC"/>
    <w:rsid w:val="00A41231"/>
    <w:rsid w:val="00A41261"/>
    <w:rsid w:val="00A412FA"/>
    <w:rsid w:val="00A41344"/>
    <w:rsid w:val="00A4139E"/>
    <w:rsid w:val="00A4143B"/>
    <w:rsid w:val="00A414B5"/>
    <w:rsid w:val="00A414FA"/>
    <w:rsid w:val="00A41537"/>
    <w:rsid w:val="00A4156C"/>
    <w:rsid w:val="00A41575"/>
    <w:rsid w:val="00A41591"/>
    <w:rsid w:val="00A4161A"/>
    <w:rsid w:val="00A41634"/>
    <w:rsid w:val="00A41656"/>
    <w:rsid w:val="00A41789"/>
    <w:rsid w:val="00A4179F"/>
    <w:rsid w:val="00A417ED"/>
    <w:rsid w:val="00A41816"/>
    <w:rsid w:val="00A41838"/>
    <w:rsid w:val="00A4183D"/>
    <w:rsid w:val="00A418C2"/>
    <w:rsid w:val="00A41976"/>
    <w:rsid w:val="00A41A14"/>
    <w:rsid w:val="00A41A3B"/>
    <w:rsid w:val="00A41ACF"/>
    <w:rsid w:val="00A41B10"/>
    <w:rsid w:val="00A41B99"/>
    <w:rsid w:val="00A41BCD"/>
    <w:rsid w:val="00A41C5B"/>
    <w:rsid w:val="00A41C72"/>
    <w:rsid w:val="00A41C92"/>
    <w:rsid w:val="00A41CAB"/>
    <w:rsid w:val="00A41CB2"/>
    <w:rsid w:val="00A41CC7"/>
    <w:rsid w:val="00A41CDA"/>
    <w:rsid w:val="00A41CE2"/>
    <w:rsid w:val="00A41D1D"/>
    <w:rsid w:val="00A41D53"/>
    <w:rsid w:val="00A41D9D"/>
    <w:rsid w:val="00A41DA7"/>
    <w:rsid w:val="00A41E36"/>
    <w:rsid w:val="00A41EB8"/>
    <w:rsid w:val="00A41F08"/>
    <w:rsid w:val="00A41F3F"/>
    <w:rsid w:val="00A41F49"/>
    <w:rsid w:val="00A41FC4"/>
    <w:rsid w:val="00A41FDF"/>
    <w:rsid w:val="00A42030"/>
    <w:rsid w:val="00A420C5"/>
    <w:rsid w:val="00A420CE"/>
    <w:rsid w:val="00A42197"/>
    <w:rsid w:val="00A421B8"/>
    <w:rsid w:val="00A42348"/>
    <w:rsid w:val="00A4234B"/>
    <w:rsid w:val="00A42380"/>
    <w:rsid w:val="00A423A2"/>
    <w:rsid w:val="00A42456"/>
    <w:rsid w:val="00A424A3"/>
    <w:rsid w:val="00A424C8"/>
    <w:rsid w:val="00A425B3"/>
    <w:rsid w:val="00A42665"/>
    <w:rsid w:val="00A4267A"/>
    <w:rsid w:val="00A4275E"/>
    <w:rsid w:val="00A427A6"/>
    <w:rsid w:val="00A42906"/>
    <w:rsid w:val="00A42908"/>
    <w:rsid w:val="00A42A65"/>
    <w:rsid w:val="00A42B82"/>
    <w:rsid w:val="00A42B8E"/>
    <w:rsid w:val="00A42BE6"/>
    <w:rsid w:val="00A42C44"/>
    <w:rsid w:val="00A42C6E"/>
    <w:rsid w:val="00A42CF6"/>
    <w:rsid w:val="00A42CFB"/>
    <w:rsid w:val="00A42D6E"/>
    <w:rsid w:val="00A42DAA"/>
    <w:rsid w:val="00A42DC2"/>
    <w:rsid w:val="00A42E14"/>
    <w:rsid w:val="00A42E3D"/>
    <w:rsid w:val="00A42F2E"/>
    <w:rsid w:val="00A42F47"/>
    <w:rsid w:val="00A42FBC"/>
    <w:rsid w:val="00A42FC2"/>
    <w:rsid w:val="00A430DA"/>
    <w:rsid w:val="00A430EB"/>
    <w:rsid w:val="00A4311A"/>
    <w:rsid w:val="00A43165"/>
    <w:rsid w:val="00A43168"/>
    <w:rsid w:val="00A4316D"/>
    <w:rsid w:val="00A4323D"/>
    <w:rsid w:val="00A43251"/>
    <w:rsid w:val="00A4332F"/>
    <w:rsid w:val="00A433A9"/>
    <w:rsid w:val="00A43428"/>
    <w:rsid w:val="00A4346C"/>
    <w:rsid w:val="00A434BF"/>
    <w:rsid w:val="00A434CF"/>
    <w:rsid w:val="00A434EA"/>
    <w:rsid w:val="00A4356D"/>
    <w:rsid w:val="00A435B9"/>
    <w:rsid w:val="00A435E0"/>
    <w:rsid w:val="00A43613"/>
    <w:rsid w:val="00A436C6"/>
    <w:rsid w:val="00A436E3"/>
    <w:rsid w:val="00A4373D"/>
    <w:rsid w:val="00A43848"/>
    <w:rsid w:val="00A4389F"/>
    <w:rsid w:val="00A438A5"/>
    <w:rsid w:val="00A438EC"/>
    <w:rsid w:val="00A4391D"/>
    <w:rsid w:val="00A439A9"/>
    <w:rsid w:val="00A43A46"/>
    <w:rsid w:val="00A43A54"/>
    <w:rsid w:val="00A43ACA"/>
    <w:rsid w:val="00A43BAD"/>
    <w:rsid w:val="00A43C16"/>
    <w:rsid w:val="00A43CC8"/>
    <w:rsid w:val="00A43CD9"/>
    <w:rsid w:val="00A43D08"/>
    <w:rsid w:val="00A43D19"/>
    <w:rsid w:val="00A43D4D"/>
    <w:rsid w:val="00A43D6C"/>
    <w:rsid w:val="00A43DCF"/>
    <w:rsid w:val="00A43E74"/>
    <w:rsid w:val="00A43F3C"/>
    <w:rsid w:val="00A43F53"/>
    <w:rsid w:val="00A43F88"/>
    <w:rsid w:val="00A43FC7"/>
    <w:rsid w:val="00A43FF4"/>
    <w:rsid w:val="00A44051"/>
    <w:rsid w:val="00A4405C"/>
    <w:rsid w:val="00A440BC"/>
    <w:rsid w:val="00A440C5"/>
    <w:rsid w:val="00A440D1"/>
    <w:rsid w:val="00A440FA"/>
    <w:rsid w:val="00A44171"/>
    <w:rsid w:val="00A4417E"/>
    <w:rsid w:val="00A441B7"/>
    <w:rsid w:val="00A44226"/>
    <w:rsid w:val="00A44256"/>
    <w:rsid w:val="00A442D6"/>
    <w:rsid w:val="00A44310"/>
    <w:rsid w:val="00A443B8"/>
    <w:rsid w:val="00A443FC"/>
    <w:rsid w:val="00A44462"/>
    <w:rsid w:val="00A4450C"/>
    <w:rsid w:val="00A4455D"/>
    <w:rsid w:val="00A44591"/>
    <w:rsid w:val="00A445A2"/>
    <w:rsid w:val="00A445ED"/>
    <w:rsid w:val="00A4461F"/>
    <w:rsid w:val="00A4463E"/>
    <w:rsid w:val="00A4463F"/>
    <w:rsid w:val="00A4468C"/>
    <w:rsid w:val="00A446D6"/>
    <w:rsid w:val="00A446E4"/>
    <w:rsid w:val="00A44878"/>
    <w:rsid w:val="00A448DD"/>
    <w:rsid w:val="00A44900"/>
    <w:rsid w:val="00A44942"/>
    <w:rsid w:val="00A4498D"/>
    <w:rsid w:val="00A44A05"/>
    <w:rsid w:val="00A44A29"/>
    <w:rsid w:val="00A44A78"/>
    <w:rsid w:val="00A44A8F"/>
    <w:rsid w:val="00A44AF2"/>
    <w:rsid w:val="00A44B32"/>
    <w:rsid w:val="00A44B3D"/>
    <w:rsid w:val="00A44B52"/>
    <w:rsid w:val="00A44B6B"/>
    <w:rsid w:val="00A44B90"/>
    <w:rsid w:val="00A44BA2"/>
    <w:rsid w:val="00A44BAB"/>
    <w:rsid w:val="00A44BD0"/>
    <w:rsid w:val="00A44BD8"/>
    <w:rsid w:val="00A44C9A"/>
    <w:rsid w:val="00A44CDE"/>
    <w:rsid w:val="00A44D29"/>
    <w:rsid w:val="00A44D7B"/>
    <w:rsid w:val="00A44DD9"/>
    <w:rsid w:val="00A44ED4"/>
    <w:rsid w:val="00A44ED7"/>
    <w:rsid w:val="00A44EE5"/>
    <w:rsid w:val="00A44F50"/>
    <w:rsid w:val="00A44FBF"/>
    <w:rsid w:val="00A44FD6"/>
    <w:rsid w:val="00A450D6"/>
    <w:rsid w:val="00A4512C"/>
    <w:rsid w:val="00A45140"/>
    <w:rsid w:val="00A45141"/>
    <w:rsid w:val="00A451EC"/>
    <w:rsid w:val="00A45215"/>
    <w:rsid w:val="00A4531D"/>
    <w:rsid w:val="00A45448"/>
    <w:rsid w:val="00A4545C"/>
    <w:rsid w:val="00A4552D"/>
    <w:rsid w:val="00A4554A"/>
    <w:rsid w:val="00A45587"/>
    <w:rsid w:val="00A455B3"/>
    <w:rsid w:val="00A45602"/>
    <w:rsid w:val="00A4560F"/>
    <w:rsid w:val="00A45610"/>
    <w:rsid w:val="00A456BD"/>
    <w:rsid w:val="00A4577B"/>
    <w:rsid w:val="00A457E8"/>
    <w:rsid w:val="00A4587A"/>
    <w:rsid w:val="00A4598B"/>
    <w:rsid w:val="00A459D6"/>
    <w:rsid w:val="00A459E8"/>
    <w:rsid w:val="00A45A2B"/>
    <w:rsid w:val="00A45ABD"/>
    <w:rsid w:val="00A45AEE"/>
    <w:rsid w:val="00A45AF0"/>
    <w:rsid w:val="00A45B1C"/>
    <w:rsid w:val="00A45C45"/>
    <w:rsid w:val="00A45C8F"/>
    <w:rsid w:val="00A45CF4"/>
    <w:rsid w:val="00A45CFE"/>
    <w:rsid w:val="00A45D75"/>
    <w:rsid w:val="00A45E3B"/>
    <w:rsid w:val="00A45EF2"/>
    <w:rsid w:val="00A46033"/>
    <w:rsid w:val="00A46050"/>
    <w:rsid w:val="00A4614E"/>
    <w:rsid w:val="00A46153"/>
    <w:rsid w:val="00A46169"/>
    <w:rsid w:val="00A46221"/>
    <w:rsid w:val="00A4623A"/>
    <w:rsid w:val="00A4623E"/>
    <w:rsid w:val="00A46265"/>
    <w:rsid w:val="00A462AD"/>
    <w:rsid w:val="00A462AE"/>
    <w:rsid w:val="00A462EE"/>
    <w:rsid w:val="00A4635C"/>
    <w:rsid w:val="00A463B2"/>
    <w:rsid w:val="00A463E0"/>
    <w:rsid w:val="00A464A8"/>
    <w:rsid w:val="00A4659D"/>
    <w:rsid w:val="00A465CC"/>
    <w:rsid w:val="00A465F0"/>
    <w:rsid w:val="00A46684"/>
    <w:rsid w:val="00A466CD"/>
    <w:rsid w:val="00A466F8"/>
    <w:rsid w:val="00A46774"/>
    <w:rsid w:val="00A46795"/>
    <w:rsid w:val="00A46807"/>
    <w:rsid w:val="00A4684E"/>
    <w:rsid w:val="00A4685C"/>
    <w:rsid w:val="00A468FB"/>
    <w:rsid w:val="00A469FD"/>
    <w:rsid w:val="00A46A92"/>
    <w:rsid w:val="00A46AB7"/>
    <w:rsid w:val="00A46ADA"/>
    <w:rsid w:val="00A46AE0"/>
    <w:rsid w:val="00A46AF7"/>
    <w:rsid w:val="00A46B54"/>
    <w:rsid w:val="00A46B60"/>
    <w:rsid w:val="00A46BE1"/>
    <w:rsid w:val="00A46BFF"/>
    <w:rsid w:val="00A46C1A"/>
    <w:rsid w:val="00A46C53"/>
    <w:rsid w:val="00A46C89"/>
    <w:rsid w:val="00A46CBC"/>
    <w:rsid w:val="00A46CD4"/>
    <w:rsid w:val="00A46D8E"/>
    <w:rsid w:val="00A46DC0"/>
    <w:rsid w:val="00A46DEC"/>
    <w:rsid w:val="00A46E23"/>
    <w:rsid w:val="00A46E39"/>
    <w:rsid w:val="00A46E42"/>
    <w:rsid w:val="00A46F2A"/>
    <w:rsid w:val="00A46F73"/>
    <w:rsid w:val="00A46F76"/>
    <w:rsid w:val="00A46F7C"/>
    <w:rsid w:val="00A47166"/>
    <w:rsid w:val="00A47193"/>
    <w:rsid w:val="00A4726E"/>
    <w:rsid w:val="00A472EE"/>
    <w:rsid w:val="00A47321"/>
    <w:rsid w:val="00A47347"/>
    <w:rsid w:val="00A473F2"/>
    <w:rsid w:val="00A47492"/>
    <w:rsid w:val="00A474A4"/>
    <w:rsid w:val="00A47532"/>
    <w:rsid w:val="00A4757D"/>
    <w:rsid w:val="00A4770D"/>
    <w:rsid w:val="00A47755"/>
    <w:rsid w:val="00A477DE"/>
    <w:rsid w:val="00A47802"/>
    <w:rsid w:val="00A47946"/>
    <w:rsid w:val="00A479A6"/>
    <w:rsid w:val="00A479D3"/>
    <w:rsid w:val="00A47A06"/>
    <w:rsid w:val="00A47A6F"/>
    <w:rsid w:val="00A47A8D"/>
    <w:rsid w:val="00A47AC0"/>
    <w:rsid w:val="00A47B3C"/>
    <w:rsid w:val="00A47B50"/>
    <w:rsid w:val="00A47BBB"/>
    <w:rsid w:val="00A47C12"/>
    <w:rsid w:val="00A47C4E"/>
    <w:rsid w:val="00A47C79"/>
    <w:rsid w:val="00A47CC5"/>
    <w:rsid w:val="00A47CCD"/>
    <w:rsid w:val="00A47CE5"/>
    <w:rsid w:val="00A47D70"/>
    <w:rsid w:val="00A47DF0"/>
    <w:rsid w:val="00A47E18"/>
    <w:rsid w:val="00A47E1C"/>
    <w:rsid w:val="00A47E37"/>
    <w:rsid w:val="00A47E63"/>
    <w:rsid w:val="00A47E74"/>
    <w:rsid w:val="00A47E7F"/>
    <w:rsid w:val="00A47F58"/>
    <w:rsid w:val="00A500C4"/>
    <w:rsid w:val="00A500E9"/>
    <w:rsid w:val="00A5010B"/>
    <w:rsid w:val="00A50169"/>
    <w:rsid w:val="00A50251"/>
    <w:rsid w:val="00A50285"/>
    <w:rsid w:val="00A502DD"/>
    <w:rsid w:val="00A504F8"/>
    <w:rsid w:val="00A504FE"/>
    <w:rsid w:val="00A505A4"/>
    <w:rsid w:val="00A505DE"/>
    <w:rsid w:val="00A50671"/>
    <w:rsid w:val="00A50697"/>
    <w:rsid w:val="00A506C9"/>
    <w:rsid w:val="00A506E4"/>
    <w:rsid w:val="00A506F9"/>
    <w:rsid w:val="00A5079E"/>
    <w:rsid w:val="00A50839"/>
    <w:rsid w:val="00A5089A"/>
    <w:rsid w:val="00A5092F"/>
    <w:rsid w:val="00A5098C"/>
    <w:rsid w:val="00A509BA"/>
    <w:rsid w:val="00A50A27"/>
    <w:rsid w:val="00A50A56"/>
    <w:rsid w:val="00A50AA5"/>
    <w:rsid w:val="00A50B54"/>
    <w:rsid w:val="00A50B55"/>
    <w:rsid w:val="00A50B90"/>
    <w:rsid w:val="00A50BCE"/>
    <w:rsid w:val="00A50C68"/>
    <w:rsid w:val="00A50CEC"/>
    <w:rsid w:val="00A50D54"/>
    <w:rsid w:val="00A50D92"/>
    <w:rsid w:val="00A50F05"/>
    <w:rsid w:val="00A50F5E"/>
    <w:rsid w:val="00A50F6E"/>
    <w:rsid w:val="00A50FF5"/>
    <w:rsid w:val="00A51034"/>
    <w:rsid w:val="00A51065"/>
    <w:rsid w:val="00A51074"/>
    <w:rsid w:val="00A51102"/>
    <w:rsid w:val="00A5112C"/>
    <w:rsid w:val="00A511A8"/>
    <w:rsid w:val="00A51290"/>
    <w:rsid w:val="00A5133D"/>
    <w:rsid w:val="00A5135B"/>
    <w:rsid w:val="00A51360"/>
    <w:rsid w:val="00A5137A"/>
    <w:rsid w:val="00A51385"/>
    <w:rsid w:val="00A51396"/>
    <w:rsid w:val="00A51419"/>
    <w:rsid w:val="00A51440"/>
    <w:rsid w:val="00A5148F"/>
    <w:rsid w:val="00A51662"/>
    <w:rsid w:val="00A516AF"/>
    <w:rsid w:val="00A516C7"/>
    <w:rsid w:val="00A51763"/>
    <w:rsid w:val="00A517C3"/>
    <w:rsid w:val="00A5180D"/>
    <w:rsid w:val="00A51811"/>
    <w:rsid w:val="00A5184D"/>
    <w:rsid w:val="00A51867"/>
    <w:rsid w:val="00A51883"/>
    <w:rsid w:val="00A518BE"/>
    <w:rsid w:val="00A5191B"/>
    <w:rsid w:val="00A51928"/>
    <w:rsid w:val="00A51977"/>
    <w:rsid w:val="00A5198E"/>
    <w:rsid w:val="00A51A24"/>
    <w:rsid w:val="00A51A6F"/>
    <w:rsid w:val="00A51A89"/>
    <w:rsid w:val="00A51B69"/>
    <w:rsid w:val="00A51BA6"/>
    <w:rsid w:val="00A51BBC"/>
    <w:rsid w:val="00A51BEB"/>
    <w:rsid w:val="00A51BF8"/>
    <w:rsid w:val="00A51C18"/>
    <w:rsid w:val="00A51C39"/>
    <w:rsid w:val="00A51C5B"/>
    <w:rsid w:val="00A51CEE"/>
    <w:rsid w:val="00A51D18"/>
    <w:rsid w:val="00A51D1F"/>
    <w:rsid w:val="00A51DE3"/>
    <w:rsid w:val="00A51DEE"/>
    <w:rsid w:val="00A51F41"/>
    <w:rsid w:val="00A51FD4"/>
    <w:rsid w:val="00A51FDD"/>
    <w:rsid w:val="00A52038"/>
    <w:rsid w:val="00A5205B"/>
    <w:rsid w:val="00A52093"/>
    <w:rsid w:val="00A52098"/>
    <w:rsid w:val="00A520A3"/>
    <w:rsid w:val="00A520E7"/>
    <w:rsid w:val="00A520F1"/>
    <w:rsid w:val="00A5211D"/>
    <w:rsid w:val="00A5211F"/>
    <w:rsid w:val="00A52199"/>
    <w:rsid w:val="00A521B6"/>
    <w:rsid w:val="00A521FE"/>
    <w:rsid w:val="00A521FF"/>
    <w:rsid w:val="00A522B2"/>
    <w:rsid w:val="00A5231D"/>
    <w:rsid w:val="00A523DC"/>
    <w:rsid w:val="00A523F3"/>
    <w:rsid w:val="00A52430"/>
    <w:rsid w:val="00A52441"/>
    <w:rsid w:val="00A5248A"/>
    <w:rsid w:val="00A5249B"/>
    <w:rsid w:val="00A524CE"/>
    <w:rsid w:val="00A5250E"/>
    <w:rsid w:val="00A5252E"/>
    <w:rsid w:val="00A525B5"/>
    <w:rsid w:val="00A525EB"/>
    <w:rsid w:val="00A5263E"/>
    <w:rsid w:val="00A5269F"/>
    <w:rsid w:val="00A526C1"/>
    <w:rsid w:val="00A526F5"/>
    <w:rsid w:val="00A52706"/>
    <w:rsid w:val="00A52738"/>
    <w:rsid w:val="00A5274C"/>
    <w:rsid w:val="00A52800"/>
    <w:rsid w:val="00A5282A"/>
    <w:rsid w:val="00A528C2"/>
    <w:rsid w:val="00A52906"/>
    <w:rsid w:val="00A52947"/>
    <w:rsid w:val="00A52959"/>
    <w:rsid w:val="00A52970"/>
    <w:rsid w:val="00A52A01"/>
    <w:rsid w:val="00A52B3C"/>
    <w:rsid w:val="00A52B83"/>
    <w:rsid w:val="00A52C56"/>
    <w:rsid w:val="00A52C86"/>
    <w:rsid w:val="00A52C89"/>
    <w:rsid w:val="00A52CAB"/>
    <w:rsid w:val="00A52CAE"/>
    <w:rsid w:val="00A52D0E"/>
    <w:rsid w:val="00A52D10"/>
    <w:rsid w:val="00A52D69"/>
    <w:rsid w:val="00A52E04"/>
    <w:rsid w:val="00A52E48"/>
    <w:rsid w:val="00A52E72"/>
    <w:rsid w:val="00A52EA7"/>
    <w:rsid w:val="00A52ED5"/>
    <w:rsid w:val="00A52EFC"/>
    <w:rsid w:val="00A52F10"/>
    <w:rsid w:val="00A52F8C"/>
    <w:rsid w:val="00A52F9A"/>
    <w:rsid w:val="00A52FFB"/>
    <w:rsid w:val="00A53037"/>
    <w:rsid w:val="00A53045"/>
    <w:rsid w:val="00A530EF"/>
    <w:rsid w:val="00A53107"/>
    <w:rsid w:val="00A5311C"/>
    <w:rsid w:val="00A5317A"/>
    <w:rsid w:val="00A531D9"/>
    <w:rsid w:val="00A531FE"/>
    <w:rsid w:val="00A53207"/>
    <w:rsid w:val="00A53224"/>
    <w:rsid w:val="00A5339B"/>
    <w:rsid w:val="00A53400"/>
    <w:rsid w:val="00A5348D"/>
    <w:rsid w:val="00A534FD"/>
    <w:rsid w:val="00A53511"/>
    <w:rsid w:val="00A53568"/>
    <w:rsid w:val="00A535B4"/>
    <w:rsid w:val="00A53607"/>
    <w:rsid w:val="00A5364E"/>
    <w:rsid w:val="00A5365B"/>
    <w:rsid w:val="00A53723"/>
    <w:rsid w:val="00A53741"/>
    <w:rsid w:val="00A537FF"/>
    <w:rsid w:val="00A53872"/>
    <w:rsid w:val="00A53888"/>
    <w:rsid w:val="00A538B4"/>
    <w:rsid w:val="00A538D3"/>
    <w:rsid w:val="00A53900"/>
    <w:rsid w:val="00A53969"/>
    <w:rsid w:val="00A539AA"/>
    <w:rsid w:val="00A53A39"/>
    <w:rsid w:val="00A53A46"/>
    <w:rsid w:val="00A53A84"/>
    <w:rsid w:val="00A53A9B"/>
    <w:rsid w:val="00A53AE7"/>
    <w:rsid w:val="00A53B3D"/>
    <w:rsid w:val="00A53B79"/>
    <w:rsid w:val="00A53B7F"/>
    <w:rsid w:val="00A53BFC"/>
    <w:rsid w:val="00A53C3D"/>
    <w:rsid w:val="00A53C8A"/>
    <w:rsid w:val="00A53C9A"/>
    <w:rsid w:val="00A53CFC"/>
    <w:rsid w:val="00A53D01"/>
    <w:rsid w:val="00A53D2A"/>
    <w:rsid w:val="00A53DA7"/>
    <w:rsid w:val="00A53DF5"/>
    <w:rsid w:val="00A53E02"/>
    <w:rsid w:val="00A53E09"/>
    <w:rsid w:val="00A53E4A"/>
    <w:rsid w:val="00A53EF1"/>
    <w:rsid w:val="00A53F47"/>
    <w:rsid w:val="00A53F97"/>
    <w:rsid w:val="00A5400E"/>
    <w:rsid w:val="00A54014"/>
    <w:rsid w:val="00A540F8"/>
    <w:rsid w:val="00A54197"/>
    <w:rsid w:val="00A54230"/>
    <w:rsid w:val="00A5433C"/>
    <w:rsid w:val="00A5436D"/>
    <w:rsid w:val="00A544A0"/>
    <w:rsid w:val="00A54650"/>
    <w:rsid w:val="00A546E2"/>
    <w:rsid w:val="00A546FE"/>
    <w:rsid w:val="00A54742"/>
    <w:rsid w:val="00A547B7"/>
    <w:rsid w:val="00A547B9"/>
    <w:rsid w:val="00A547CA"/>
    <w:rsid w:val="00A548CF"/>
    <w:rsid w:val="00A54914"/>
    <w:rsid w:val="00A549A8"/>
    <w:rsid w:val="00A549F3"/>
    <w:rsid w:val="00A54A33"/>
    <w:rsid w:val="00A54A66"/>
    <w:rsid w:val="00A54A72"/>
    <w:rsid w:val="00A54AF1"/>
    <w:rsid w:val="00A54B5D"/>
    <w:rsid w:val="00A54BC5"/>
    <w:rsid w:val="00A54BE4"/>
    <w:rsid w:val="00A54BFA"/>
    <w:rsid w:val="00A54C91"/>
    <w:rsid w:val="00A54D14"/>
    <w:rsid w:val="00A54D38"/>
    <w:rsid w:val="00A54D3C"/>
    <w:rsid w:val="00A54EA6"/>
    <w:rsid w:val="00A54F7C"/>
    <w:rsid w:val="00A54FDD"/>
    <w:rsid w:val="00A55004"/>
    <w:rsid w:val="00A55038"/>
    <w:rsid w:val="00A55076"/>
    <w:rsid w:val="00A551A7"/>
    <w:rsid w:val="00A551BB"/>
    <w:rsid w:val="00A55240"/>
    <w:rsid w:val="00A55241"/>
    <w:rsid w:val="00A552D8"/>
    <w:rsid w:val="00A55341"/>
    <w:rsid w:val="00A55342"/>
    <w:rsid w:val="00A55351"/>
    <w:rsid w:val="00A5538B"/>
    <w:rsid w:val="00A553DD"/>
    <w:rsid w:val="00A55493"/>
    <w:rsid w:val="00A554A7"/>
    <w:rsid w:val="00A554B6"/>
    <w:rsid w:val="00A555ED"/>
    <w:rsid w:val="00A55660"/>
    <w:rsid w:val="00A55665"/>
    <w:rsid w:val="00A5567B"/>
    <w:rsid w:val="00A5567C"/>
    <w:rsid w:val="00A556C8"/>
    <w:rsid w:val="00A556CB"/>
    <w:rsid w:val="00A5573D"/>
    <w:rsid w:val="00A557ED"/>
    <w:rsid w:val="00A558C3"/>
    <w:rsid w:val="00A558EE"/>
    <w:rsid w:val="00A55946"/>
    <w:rsid w:val="00A559E2"/>
    <w:rsid w:val="00A559F6"/>
    <w:rsid w:val="00A55A22"/>
    <w:rsid w:val="00A55AF1"/>
    <w:rsid w:val="00A55B04"/>
    <w:rsid w:val="00A55C24"/>
    <w:rsid w:val="00A55C86"/>
    <w:rsid w:val="00A55C99"/>
    <w:rsid w:val="00A55D5D"/>
    <w:rsid w:val="00A55D75"/>
    <w:rsid w:val="00A55D77"/>
    <w:rsid w:val="00A55D86"/>
    <w:rsid w:val="00A55E4A"/>
    <w:rsid w:val="00A55E96"/>
    <w:rsid w:val="00A55EA8"/>
    <w:rsid w:val="00A55ED4"/>
    <w:rsid w:val="00A55ED7"/>
    <w:rsid w:val="00A55F05"/>
    <w:rsid w:val="00A55F52"/>
    <w:rsid w:val="00A55F8F"/>
    <w:rsid w:val="00A55FAB"/>
    <w:rsid w:val="00A55FDD"/>
    <w:rsid w:val="00A560B4"/>
    <w:rsid w:val="00A560F3"/>
    <w:rsid w:val="00A560F5"/>
    <w:rsid w:val="00A56100"/>
    <w:rsid w:val="00A561D9"/>
    <w:rsid w:val="00A5620B"/>
    <w:rsid w:val="00A5630E"/>
    <w:rsid w:val="00A5636B"/>
    <w:rsid w:val="00A56388"/>
    <w:rsid w:val="00A564AC"/>
    <w:rsid w:val="00A56510"/>
    <w:rsid w:val="00A565EB"/>
    <w:rsid w:val="00A5660E"/>
    <w:rsid w:val="00A5666F"/>
    <w:rsid w:val="00A56687"/>
    <w:rsid w:val="00A566EE"/>
    <w:rsid w:val="00A56747"/>
    <w:rsid w:val="00A56765"/>
    <w:rsid w:val="00A56800"/>
    <w:rsid w:val="00A5683C"/>
    <w:rsid w:val="00A56897"/>
    <w:rsid w:val="00A568A0"/>
    <w:rsid w:val="00A568AA"/>
    <w:rsid w:val="00A56984"/>
    <w:rsid w:val="00A569FF"/>
    <w:rsid w:val="00A56A66"/>
    <w:rsid w:val="00A56AA8"/>
    <w:rsid w:val="00A56AC3"/>
    <w:rsid w:val="00A56AD1"/>
    <w:rsid w:val="00A56B45"/>
    <w:rsid w:val="00A56BC8"/>
    <w:rsid w:val="00A56C43"/>
    <w:rsid w:val="00A56CC1"/>
    <w:rsid w:val="00A56CEA"/>
    <w:rsid w:val="00A56D2D"/>
    <w:rsid w:val="00A56D30"/>
    <w:rsid w:val="00A56DCD"/>
    <w:rsid w:val="00A56DD9"/>
    <w:rsid w:val="00A56E1A"/>
    <w:rsid w:val="00A56FE4"/>
    <w:rsid w:val="00A5701D"/>
    <w:rsid w:val="00A5708B"/>
    <w:rsid w:val="00A571AE"/>
    <w:rsid w:val="00A57209"/>
    <w:rsid w:val="00A57239"/>
    <w:rsid w:val="00A57354"/>
    <w:rsid w:val="00A573C5"/>
    <w:rsid w:val="00A573E6"/>
    <w:rsid w:val="00A57411"/>
    <w:rsid w:val="00A5742E"/>
    <w:rsid w:val="00A57437"/>
    <w:rsid w:val="00A5743C"/>
    <w:rsid w:val="00A57550"/>
    <w:rsid w:val="00A57578"/>
    <w:rsid w:val="00A57692"/>
    <w:rsid w:val="00A576C3"/>
    <w:rsid w:val="00A577B7"/>
    <w:rsid w:val="00A577E3"/>
    <w:rsid w:val="00A578AC"/>
    <w:rsid w:val="00A578B0"/>
    <w:rsid w:val="00A57995"/>
    <w:rsid w:val="00A57AE6"/>
    <w:rsid w:val="00A57B7A"/>
    <w:rsid w:val="00A57B91"/>
    <w:rsid w:val="00A57BCC"/>
    <w:rsid w:val="00A57BE7"/>
    <w:rsid w:val="00A57C25"/>
    <w:rsid w:val="00A57C8B"/>
    <w:rsid w:val="00A57D91"/>
    <w:rsid w:val="00A57E19"/>
    <w:rsid w:val="00A57E1E"/>
    <w:rsid w:val="00A57E30"/>
    <w:rsid w:val="00A57E4D"/>
    <w:rsid w:val="00A57E74"/>
    <w:rsid w:val="00A57E90"/>
    <w:rsid w:val="00A57F24"/>
    <w:rsid w:val="00A57F2A"/>
    <w:rsid w:val="00A57F85"/>
    <w:rsid w:val="00A57F9C"/>
    <w:rsid w:val="00A60031"/>
    <w:rsid w:val="00A60065"/>
    <w:rsid w:val="00A60091"/>
    <w:rsid w:val="00A600AD"/>
    <w:rsid w:val="00A600B6"/>
    <w:rsid w:val="00A60100"/>
    <w:rsid w:val="00A601B5"/>
    <w:rsid w:val="00A60236"/>
    <w:rsid w:val="00A602B2"/>
    <w:rsid w:val="00A602BF"/>
    <w:rsid w:val="00A602CA"/>
    <w:rsid w:val="00A6030D"/>
    <w:rsid w:val="00A60347"/>
    <w:rsid w:val="00A6037B"/>
    <w:rsid w:val="00A6038A"/>
    <w:rsid w:val="00A6038D"/>
    <w:rsid w:val="00A603B7"/>
    <w:rsid w:val="00A603C6"/>
    <w:rsid w:val="00A603F3"/>
    <w:rsid w:val="00A6041E"/>
    <w:rsid w:val="00A60457"/>
    <w:rsid w:val="00A60492"/>
    <w:rsid w:val="00A604C9"/>
    <w:rsid w:val="00A604CE"/>
    <w:rsid w:val="00A60506"/>
    <w:rsid w:val="00A6050A"/>
    <w:rsid w:val="00A60517"/>
    <w:rsid w:val="00A60575"/>
    <w:rsid w:val="00A605A5"/>
    <w:rsid w:val="00A60629"/>
    <w:rsid w:val="00A60682"/>
    <w:rsid w:val="00A606D9"/>
    <w:rsid w:val="00A60738"/>
    <w:rsid w:val="00A60745"/>
    <w:rsid w:val="00A607AD"/>
    <w:rsid w:val="00A60860"/>
    <w:rsid w:val="00A608FC"/>
    <w:rsid w:val="00A60920"/>
    <w:rsid w:val="00A6092D"/>
    <w:rsid w:val="00A60932"/>
    <w:rsid w:val="00A60977"/>
    <w:rsid w:val="00A609BF"/>
    <w:rsid w:val="00A60A1F"/>
    <w:rsid w:val="00A60A2E"/>
    <w:rsid w:val="00A60A64"/>
    <w:rsid w:val="00A60B91"/>
    <w:rsid w:val="00A60B9B"/>
    <w:rsid w:val="00A60BB4"/>
    <w:rsid w:val="00A60C98"/>
    <w:rsid w:val="00A60CDC"/>
    <w:rsid w:val="00A60D65"/>
    <w:rsid w:val="00A60D86"/>
    <w:rsid w:val="00A60D9A"/>
    <w:rsid w:val="00A60DD4"/>
    <w:rsid w:val="00A60DDA"/>
    <w:rsid w:val="00A60E41"/>
    <w:rsid w:val="00A60EE4"/>
    <w:rsid w:val="00A60F32"/>
    <w:rsid w:val="00A60F4C"/>
    <w:rsid w:val="00A60FC6"/>
    <w:rsid w:val="00A61027"/>
    <w:rsid w:val="00A61030"/>
    <w:rsid w:val="00A610E8"/>
    <w:rsid w:val="00A61150"/>
    <w:rsid w:val="00A611D1"/>
    <w:rsid w:val="00A61236"/>
    <w:rsid w:val="00A61240"/>
    <w:rsid w:val="00A61274"/>
    <w:rsid w:val="00A612EA"/>
    <w:rsid w:val="00A61342"/>
    <w:rsid w:val="00A6138F"/>
    <w:rsid w:val="00A613C5"/>
    <w:rsid w:val="00A61405"/>
    <w:rsid w:val="00A61431"/>
    <w:rsid w:val="00A614A3"/>
    <w:rsid w:val="00A614DD"/>
    <w:rsid w:val="00A61523"/>
    <w:rsid w:val="00A61525"/>
    <w:rsid w:val="00A6154D"/>
    <w:rsid w:val="00A615DF"/>
    <w:rsid w:val="00A615F7"/>
    <w:rsid w:val="00A6166E"/>
    <w:rsid w:val="00A616A8"/>
    <w:rsid w:val="00A616F1"/>
    <w:rsid w:val="00A616F5"/>
    <w:rsid w:val="00A617B2"/>
    <w:rsid w:val="00A617BA"/>
    <w:rsid w:val="00A6181B"/>
    <w:rsid w:val="00A618CB"/>
    <w:rsid w:val="00A618F1"/>
    <w:rsid w:val="00A61ACE"/>
    <w:rsid w:val="00A61B06"/>
    <w:rsid w:val="00A61B26"/>
    <w:rsid w:val="00A61B67"/>
    <w:rsid w:val="00A61BA0"/>
    <w:rsid w:val="00A61BC2"/>
    <w:rsid w:val="00A61C50"/>
    <w:rsid w:val="00A61C59"/>
    <w:rsid w:val="00A61C72"/>
    <w:rsid w:val="00A61CAE"/>
    <w:rsid w:val="00A61CE5"/>
    <w:rsid w:val="00A61D34"/>
    <w:rsid w:val="00A61D60"/>
    <w:rsid w:val="00A61DA1"/>
    <w:rsid w:val="00A61EBA"/>
    <w:rsid w:val="00A61EC3"/>
    <w:rsid w:val="00A61F16"/>
    <w:rsid w:val="00A61F88"/>
    <w:rsid w:val="00A62078"/>
    <w:rsid w:val="00A6208D"/>
    <w:rsid w:val="00A620BC"/>
    <w:rsid w:val="00A6213D"/>
    <w:rsid w:val="00A62149"/>
    <w:rsid w:val="00A6217F"/>
    <w:rsid w:val="00A62185"/>
    <w:rsid w:val="00A621A8"/>
    <w:rsid w:val="00A62265"/>
    <w:rsid w:val="00A6231A"/>
    <w:rsid w:val="00A6236E"/>
    <w:rsid w:val="00A623D1"/>
    <w:rsid w:val="00A6244F"/>
    <w:rsid w:val="00A62493"/>
    <w:rsid w:val="00A62499"/>
    <w:rsid w:val="00A624A7"/>
    <w:rsid w:val="00A624FC"/>
    <w:rsid w:val="00A6256B"/>
    <w:rsid w:val="00A625EB"/>
    <w:rsid w:val="00A6264F"/>
    <w:rsid w:val="00A62654"/>
    <w:rsid w:val="00A62725"/>
    <w:rsid w:val="00A62781"/>
    <w:rsid w:val="00A62799"/>
    <w:rsid w:val="00A628BD"/>
    <w:rsid w:val="00A62916"/>
    <w:rsid w:val="00A6291C"/>
    <w:rsid w:val="00A6297B"/>
    <w:rsid w:val="00A629B0"/>
    <w:rsid w:val="00A629BB"/>
    <w:rsid w:val="00A62A16"/>
    <w:rsid w:val="00A62A29"/>
    <w:rsid w:val="00A62A67"/>
    <w:rsid w:val="00A62A7C"/>
    <w:rsid w:val="00A62A90"/>
    <w:rsid w:val="00A62B58"/>
    <w:rsid w:val="00A62B84"/>
    <w:rsid w:val="00A62C1B"/>
    <w:rsid w:val="00A62C87"/>
    <w:rsid w:val="00A62C9A"/>
    <w:rsid w:val="00A62CA4"/>
    <w:rsid w:val="00A62D68"/>
    <w:rsid w:val="00A62D78"/>
    <w:rsid w:val="00A62D94"/>
    <w:rsid w:val="00A62DFF"/>
    <w:rsid w:val="00A62F20"/>
    <w:rsid w:val="00A62F31"/>
    <w:rsid w:val="00A62F33"/>
    <w:rsid w:val="00A62F3C"/>
    <w:rsid w:val="00A62F91"/>
    <w:rsid w:val="00A63031"/>
    <w:rsid w:val="00A6311E"/>
    <w:rsid w:val="00A6317F"/>
    <w:rsid w:val="00A631F6"/>
    <w:rsid w:val="00A6330E"/>
    <w:rsid w:val="00A63345"/>
    <w:rsid w:val="00A6339C"/>
    <w:rsid w:val="00A633B8"/>
    <w:rsid w:val="00A633C7"/>
    <w:rsid w:val="00A6348F"/>
    <w:rsid w:val="00A634FA"/>
    <w:rsid w:val="00A635BF"/>
    <w:rsid w:val="00A63634"/>
    <w:rsid w:val="00A6367F"/>
    <w:rsid w:val="00A63682"/>
    <w:rsid w:val="00A6379B"/>
    <w:rsid w:val="00A637AB"/>
    <w:rsid w:val="00A638AB"/>
    <w:rsid w:val="00A638B8"/>
    <w:rsid w:val="00A638C9"/>
    <w:rsid w:val="00A638D4"/>
    <w:rsid w:val="00A638D5"/>
    <w:rsid w:val="00A638D9"/>
    <w:rsid w:val="00A638DA"/>
    <w:rsid w:val="00A6391B"/>
    <w:rsid w:val="00A6391F"/>
    <w:rsid w:val="00A6396C"/>
    <w:rsid w:val="00A639BF"/>
    <w:rsid w:val="00A63A2E"/>
    <w:rsid w:val="00A63A46"/>
    <w:rsid w:val="00A63A68"/>
    <w:rsid w:val="00A63A7B"/>
    <w:rsid w:val="00A63A90"/>
    <w:rsid w:val="00A63B33"/>
    <w:rsid w:val="00A63B38"/>
    <w:rsid w:val="00A63B41"/>
    <w:rsid w:val="00A63B45"/>
    <w:rsid w:val="00A63BC2"/>
    <w:rsid w:val="00A63BD5"/>
    <w:rsid w:val="00A63C44"/>
    <w:rsid w:val="00A63C4A"/>
    <w:rsid w:val="00A63C6A"/>
    <w:rsid w:val="00A63D35"/>
    <w:rsid w:val="00A63D73"/>
    <w:rsid w:val="00A63D96"/>
    <w:rsid w:val="00A63DAA"/>
    <w:rsid w:val="00A63E17"/>
    <w:rsid w:val="00A63E4F"/>
    <w:rsid w:val="00A63F0A"/>
    <w:rsid w:val="00A63F2D"/>
    <w:rsid w:val="00A63FB7"/>
    <w:rsid w:val="00A63FD6"/>
    <w:rsid w:val="00A63FE1"/>
    <w:rsid w:val="00A64010"/>
    <w:rsid w:val="00A6408F"/>
    <w:rsid w:val="00A6409B"/>
    <w:rsid w:val="00A640A0"/>
    <w:rsid w:val="00A6411C"/>
    <w:rsid w:val="00A64122"/>
    <w:rsid w:val="00A64252"/>
    <w:rsid w:val="00A64266"/>
    <w:rsid w:val="00A642E0"/>
    <w:rsid w:val="00A642E2"/>
    <w:rsid w:val="00A64366"/>
    <w:rsid w:val="00A643C4"/>
    <w:rsid w:val="00A643DD"/>
    <w:rsid w:val="00A6446A"/>
    <w:rsid w:val="00A6453A"/>
    <w:rsid w:val="00A645D7"/>
    <w:rsid w:val="00A6461B"/>
    <w:rsid w:val="00A64629"/>
    <w:rsid w:val="00A64640"/>
    <w:rsid w:val="00A6468F"/>
    <w:rsid w:val="00A6471A"/>
    <w:rsid w:val="00A64729"/>
    <w:rsid w:val="00A6485B"/>
    <w:rsid w:val="00A64898"/>
    <w:rsid w:val="00A648D8"/>
    <w:rsid w:val="00A6490D"/>
    <w:rsid w:val="00A64917"/>
    <w:rsid w:val="00A64975"/>
    <w:rsid w:val="00A64A1A"/>
    <w:rsid w:val="00A64A7C"/>
    <w:rsid w:val="00A64A86"/>
    <w:rsid w:val="00A64AF2"/>
    <w:rsid w:val="00A64BDD"/>
    <w:rsid w:val="00A64BE2"/>
    <w:rsid w:val="00A64BE6"/>
    <w:rsid w:val="00A64C43"/>
    <w:rsid w:val="00A64CFD"/>
    <w:rsid w:val="00A64D41"/>
    <w:rsid w:val="00A64DF6"/>
    <w:rsid w:val="00A64E24"/>
    <w:rsid w:val="00A64E4F"/>
    <w:rsid w:val="00A64ECC"/>
    <w:rsid w:val="00A64F6C"/>
    <w:rsid w:val="00A64FD0"/>
    <w:rsid w:val="00A65059"/>
    <w:rsid w:val="00A650DC"/>
    <w:rsid w:val="00A650E7"/>
    <w:rsid w:val="00A6514F"/>
    <w:rsid w:val="00A65188"/>
    <w:rsid w:val="00A651AE"/>
    <w:rsid w:val="00A651DF"/>
    <w:rsid w:val="00A65201"/>
    <w:rsid w:val="00A65274"/>
    <w:rsid w:val="00A6528F"/>
    <w:rsid w:val="00A6534A"/>
    <w:rsid w:val="00A65358"/>
    <w:rsid w:val="00A653CC"/>
    <w:rsid w:val="00A6541B"/>
    <w:rsid w:val="00A65432"/>
    <w:rsid w:val="00A654A0"/>
    <w:rsid w:val="00A6553E"/>
    <w:rsid w:val="00A65568"/>
    <w:rsid w:val="00A655B5"/>
    <w:rsid w:val="00A65604"/>
    <w:rsid w:val="00A6562B"/>
    <w:rsid w:val="00A65646"/>
    <w:rsid w:val="00A65685"/>
    <w:rsid w:val="00A65688"/>
    <w:rsid w:val="00A656A8"/>
    <w:rsid w:val="00A65705"/>
    <w:rsid w:val="00A65887"/>
    <w:rsid w:val="00A658C5"/>
    <w:rsid w:val="00A6591A"/>
    <w:rsid w:val="00A65920"/>
    <w:rsid w:val="00A65969"/>
    <w:rsid w:val="00A65991"/>
    <w:rsid w:val="00A659C8"/>
    <w:rsid w:val="00A65A0C"/>
    <w:rsid w:val="00A65A34"/>
    <w:rsid w:val="00A65A68"/>
    <w:rsid w:val="00A65B0F"/>
    <w:rsid w:val="00A65BF4"/>
    <w:rsid w:val="00A65C01"/>
    <w:rsid w:val="00A65C30"/>
    <w:rsid w:val="00A65C32"/>
    <w:rsid w:val="00A65CDC"/>
    <w:rsid w:val="00A65D8F"/>
    <w:rsid w:val="00A65E7F"/>
    <w:rsid w:val="00A65EDC"/>
    <w:rsid w:val="00A65F0C"/>
    <w:rsid w:val="00A65F3F"/>
    <w:rsid w:val="00A65F55"/>
    <w:rsid w:val="00A65FE8"/>
    <w:rsid w:val="00A660AD"/>
    <w:rsid w:val="00A6613C"/>
    <w:rsid w:val="00A66143"/>
    <w:rsid w:val="00A6615B"/>
    <w:rsid w:val="00A66162"/>
    <w:rsid w:val="00A66175"/>
    <w:rsid w:val="00A661FB"/>
    <w:rsid w:val="00A66222"/>
    <w:rsid w:val="00A66232"/>
    <w:rsid w:val="00A662EA"/>
    <w:rsid w:val="00A6630E"/>
    <w:rsid w:val="00A66395"/>
    <w:rsid w:val="00A663EA"/>
    <w:rsid w:val="00A663F5"/>
    <w:rsid w:val="00A6644E"/>
    <w:rsid w:val="00A66454"/>
    <w:rsid w:val="00A6648F"/>
    <w:rsid w:val="00A66788"/>
    <w:rsid w:val="00A667AF"/>
    <w:rsid w:val="00A66822"/>
    <w:rsid w:val="00A66825"/>
    <w:rsid w:val="00A668A0"/>
    <w:rsid w:val="00A66901"/>
    <w:rsid w:val="00A6692B"/>
    <w:rsid w:val="00A66950"/>
    <w:rsid w:val="00A6695C"/>
    <w:rsid w:val="00A6696B"/>
    <w:rsid w:val="00A6699F"/>
    <w:rsid w:val="00A669BE"/>
    <w:rsid w:val="00A66A15"/>
    <w:rsid w:val="00A66A9B"/>
    <w:rsid w:val="00A66AA1"/>
    <w:rsid w:val="00A66B08"/>
    <w:rsid w:val="00A66BC1"/>
    <w:rsid w:val="00A66CA5"/>
    <w:rsid w:val="00A66CD3"/>
    <w:rsid w:val="00A66CE6"/>
    <w:rsid w:val="00A66D3E"/>
    <w:rsid w:val="00A66D79"/>
    <w:rsid w:val="00A66DCF"/>
    <w:rsid w:val="00A66E01"/>
    <w:rsid w:val="00A66E0E"/>
    <w:rsid w:val="00A66E67"/>
    <w:rsid w:val="00A66EA1"/>
    <w:rsid w:val="00A66ECE"/>
    <w:rsid w:val="00A66F8B"/>
    <w:rsid w:val="00A66FD1"/>
    <w:rsid w:val="00A66FF3"/>
    <w:rsid w:val="00A67081"/>
    <w:rsid w:val="00A67171"/>
    <w:rsid w:val="00A67188"/>
    <w:rsid w:val="00A67209"/>
    <w:rsid w:val="00A67212"/>
    <w:rsid w:val="00A673DC"/>
    <w:rsid w:val="00A67419"/>
    <w:rsid w:val="00A674A6"/>
    <w:rsid w:val="00A674BC"/>
    <w:rsid w:val="00A67530"/>
    <w:rsid w:val="00A6755F"/>
    <w:rsid w:val="00A675E6"/>
    <w:rsid w:val="00A675EA"/>
    <w:rsid w:val="00A675ED"/>
    <w:rsid w:val="00A67712"/>
    <w:rsid w:val="00A6775D"/>
    <w:rsid w:val="00A67783"/>
    <w:rsid w:val="00A67798"/>
    <w:rsid w:val="00A677B0"/>
    <w:rsid w:val="00A677D5"/>
    <w:rsid w:val="00A677FB"/>
    <w:rsid w:val="00A6786D"/>
    <w:rsid w:val="00A678A0"/>
    <w:rsid w:val="00A678BB"/>
    <w:rsid w:val="00A67982"/>
    <w:rsid w:val="00A6799E"/>
    <w:rsid w:val="00A679EC"/>
    <w:rsid w:val="00A67A07"/>
    <w:rsid w:val="00A67A1B"/>
    <w:rsid w:val="00A67A66"/>
    <w:rsid w:val="00A67B31"/>
    <w:rsid w:val="00A67B83"/>
    <w:rsid w:val="00A67BA7"/>
    <w:rsid w:val="00A67BEE"/>
    <w:rsid w:val="00A67BF4"/>
    <w:rsid w:val="00A67C0E"/>
    <w:rsid w:val="00A67C63"/>
    <w:rsid w:val="00A67CD6"/>
    <w:rsid w:val="00A67D8D"/>
    <w:rsid w:val="00A67DB3"/>
    <w:rsid w:val="00A67DFD"/>
    <w:rsid w:val="00A67E39"/>
    <w:rsid w:val="00A67F44"/>
    <w:rsid w:val="00A67F82"/>
    <w:rsid w:val="00A67FBC"/>
    <w:rsid w:val="00A67FE9"/>
    <w:rsid w:val="00A70072"/>
    <w:rsid w:val="00A700A4"/>
    <w:rsid w:val="00A700D1"/>
    <w:rsid w:val="00A701E0"/>
    <w:rsid w:val="00A70260"/>
    <w:rsid w:val="00A702FF"/>
    <w:rsid w:val="00A7030A"/>
    <w:rsid w:val="00A7030C"/>
    <w:rsid w:val="00A70317"/>
    <w:rsid w:val="00A703BC"/>
    <w:rsid w:val="00A703C4"/>
    <w:rsid w:val="00A70429"/>
    <w:rsid w:val="00A704E9"/>
    <w:rsid w:val="00A704F4"/>
    <w:rsid w:val="00A7051C"/>
    <w:rsid w:val="00A70523"/>
    <w:rsid w:val="00A70556"/>
    <w:rsid w:val="00A705F2"/>
    <w:rsid w:val="00A70602"/>
    <w:rsid w:val="00A70639"/>
    <w:rsid w:val="00A706C5"/>
    <w:rsid w:val="00A70774"/>
    <w:rsid w:val="00A707C2"/>
    <w:rsid w:val="00A708BB"/>
    <w:rsid w:val="00A70902"/>
    <w:rsid w:val="00A709EE"/>
    <w:rsid w:val="00A709FF"/>
    <w:rsid w:val="00A70A07"/>
    <w:rsid w:val="00A70A1A"/>
    <w:rsid w:val="00A70A45"/>
    <w:rsid w:val="00A70AD9"/>
    <w:rsid w:val="00A70BD2"/>
    <w:rsid w:val="00A70C92"/>
    <w:rsid w:val="00A70CB2"/>
    <w:rsid w:val="00A70CB6"/>
    <w:rsid w:val="00A70CC3"/>
    <w:rsid w:val="00A70CEF"/>
    <w:rsid w:val="00A70CF2"/>
    <w:rsid w:val="00A70D4C"/>
    <w:rsid w:val="00A70DFA"/>
    <w:rsid w:val="00A70ED2"/>
    <w:rsid w:val="00A70F3E"/>
    <w:rsid w:val="00A70F4F"/>
    <w:rsid w:val="00A70FB2"/>
    <w:rsid w:val="00A70FEA"/>
    <w:rsid w:val="00A71000"/>
    <w:rsid w:val="00A71087"/>
    <w:rsid w:val="00A710A8"/>
    <w:rsid w:val="00A71167"/>
    <w:rsid w:val="00A71185"/>
    <w:rsid w:val="00A711F3"/>
    <w:rsid w:val="00A712DC"/>
    <w:rsid w:val="00A71332"/>
    <w:rsid w:val="00A713C0"/>
    <w:rsid w:val="00A71419"/>
    <w:rsid w:val="00A71463"/>
    <w:rsid w:val="00A714B4"/>
    <w:rsid w:val="00A7153F"/>
    <w:rsid w:val="00A7161B"/>
    <w:rsid w:val="00A71678"/>
    <w:rsid w:val="00A71715"/>
    <w:rsid w:val="00A71724"/>
    <w:rsid w:val="00A71730"/>
    <w:rsid w:val="00A7183D"/>
    <w:rsid w:val="00A71931"/>
    <w:rsid w:val="00A71977"/>
    <w:rsid w:val="00A71A0F"/>
    <w:rsid w:val="00A71A2A"/>
    <w:rsid w:val="00A71A67"/>
    <w:rsid w:val="00A71A99"/>
    <w:rsid w:val="00A71AAA"/>
    <w:rsid w:val="00A71AC8"/>
    <w:rsid w:val="00A71ADA"/>
    <w:rsid w:val="00A71AF8"/>
    <w:rsid w:val="00A71B1A"/>
    <w:rsid w:val="00A71B3D"/>
    <w:rsid w:val="00A71B4E"/>
    <w:rsid w:val="00A71BD8"/>
    <w:rsid w:val="00A71CC3"/>
    <w:rsid w:val="00A71CD8"/>
    <w:rsid w:val="00A71CE6"/>
    <w:rsid w:val="00A71DC9"/>
    <w:rsid w:val="00A71E70"/>
    <w:rsid w:val="00A71ED1"/>
    <w:rsid w:val="00A71F10"/>
    <w:rsid w:val="00A71FAB"/>
    <w:rsid w:val="00A71FBC"/>
    <w:rsid w:val="00A72011"/>
    <w:rsid w:val="00A72088"/>
    <w:rsid w:val="00A720C2"/>
    <w:rsid w:val="00A720EC"/>
    <w:rsid w:val="00A72114"/>
    <w:rsid w:val="00A7219D"/>
    <w:rsid w:val="00A721D6"/>
    <w:rsid w:val="00A721DA"/>
    <w:rsid w:val="00A721FD"/>
    <w:rsid w:val="00A72299"/>
    <w:rsid w:val="00A7229A"/>
    <w:rsid w:val="00A7229E"/>
    <w:rsid w:val="00A72340"/>
    <w:rsid w:val="00A72385"/>
    <w:rsid w:val="00A723A5"/>
    <w:rsid w:val="00A72525"/>
    <w:rsid w:val="00A72551"/>
    <w:rsid w:val="00A725BB"/>
    <w:rsid w:val="00A725DF"/>
    <w:rsid w:val="00A726F9"/>
    <w:rsid w:val="00A72704"/>
    <w:rsid w:val="00A727B2"/>
    <w:rsid w:val="00A72824"/>
    <w:rsid w:val="00A72845"/>
    <w:rsid w:val="00A72846"/>
    <w:rsid w:val="00A72869"/>
    <w:rsid w:val="00A7287B"/>
    <w:rsid w:val="00A728F6"/>
    <w:rsid w:val="00A72981"/>
    <w:rsid w:val="00A72A18"/>
    <w:rsid w:val="00A72AB3"/>
    <w:rsid w:val="00A72BBD"/>
    <w:rsid w:val="00A72C0B"/>
    <w:rsid w:val="00A72CB2"/>
    <w:rsid w:val="00A72DF1"/>
    <w:rsid w:val="00A72E25"/>
    <w:rsid w:val="00A72F17"/>
    <w:rsid w:val="00A72F50"/>
    <w:rsid w:val="00A730F8"/>
    <w:rsid w:val="00A73173"/>
    <w:rsid w:val="00A731AE"/>
    <w:rsid w:val="00A73215"/>
    <w:rsid w:val="00A73279"/>
    <w:rsid w:val="00A7328B"/>
    <w:rsid w:val="00A73295"/>
    <w:rsid w:val="00A732BB"/>
    <w:rsid w:val="00A732BF"/>
    <w:rsid w:val="00A732D6"/>
    <w:rsid w:val="00A732E8"/>
    <w:rsid w:val="00A73312"/>
    <w:rsid w:val="00A733A4"/>
    <w:rsid w:val="00A733B8"/>
    <w:rsid w:val="00A7340F"/>
    <w:rsid w:val="00A7342C"/>
    <w:rsid w:val="00A73439"/>
    <w:rsid w:val="00A734A1"/>
    <w:rsid w:val="00A7368B"/>
    <w:rsid w:val="00A736CB"/>
    <w:rsid w:val="00A73754"/>
    <w:rsid w:val="00A73793"/>
    <w:rsid w:val="00A737AE"/>
    <w:rsid w:val="00A73854"/>
    <w:rsid w:val="00A73B1F"/>
    <w:rsid w:val="00A73B43"/>
    <w:rsid w:val="00A73B4B"/>
    <w:rsid w:val="00A73B7B"/>
    <w:rsid w:val="00A73BC9"/>
    <w:rsid w:val="00A73C00"/>
    <w:rsid w:val="00A73CEB"/>
    <w:rsid w:val="00A73D55"/>
    <w:rsid w:val="00A73DDE"/>
    <w:rsid w:val="00A73EA3"/>
    <w:rsid w:val="00A73ED6"/>
    <w:rsid w:val="00A73EFB"/>
    <w:rsid w:val="00A73F11"/>
    <w:rsid w:val="00A73F49"/>
    <w:rsid w:val="00A73FD3"/>
    <w:rsid w:val="00A73FF4"/>
    <w:rsid w:val="00A74022"/>
    <w:rsid w:val="00A740EE"/>
    <w:rsid w:val="00A74108"/>
    <w:rsid w:val="00A742B9"/>
    <w:rsid w:val="00A74332"/>
    <w:rsid w:val="00A7433C"/>
    <w:rsid w:val="00A74373"/>
    <w:rsid w:val="00A74393"/>
    <w:rsid w:val="00A743FA"/>
    <w:rsid w:val="00A7445B"/>
    <w:rsid w:val="00A74474"/>
    <w:rsid w:val="00A744CC"/>
    <w:rsid w:val="00A7455D"/>
    <w:rsid w:val="00A745F5"/>
    <w:rsid w:val="00A745F9"/>
    <w:rsid w:val="00A74604"/>
    <w:rsid w:val="00A7461D"/>
    <w:rsid w:val="00A74625"/>
    <w:rsid w:val="00A74699"/>
    <w:rsid w:val="00A7471F"/>
    <w:rsid w:val="00A7473E"/>
    <w:rsid w:val="00A74769"/>
    <w:rsid w:val="00A747E2"/>
    <w:rsid w:val="00A747F8"/>
    <w:rsid w:val="00A7482D"/>
    <w:rsid w:val="00A74898"/>
    <w:rsid w:val="00A748CA"/>
    <w:rsid w:val="00A748E8"/>
    <w:rsid w:val="00A748FD"/>
    <w:rsid w:val="00A7498A"/>
    <w:rsid w:val="00A74BFA"/>
    <w:rsid w:val="00A74C09"/>
    <w:rsid w:val="00A74CC8"/>
    <w:rsid w:val="00A74D1C"/>
    <w:rsid w:val="00A74D21"/>
    <w:rsid w:val="00A74DB9"/>
    <w:rsid w:val="00A74DDE"/>
    <w:rsid w:val="00A74F5F"/>
    <w:rsid w:val="00A7502E"/>
    <w:rsid w:val="00A750E7"/>
    <w:rsid w:val="00A75137"/>
    <w:rsid w:val="00A75163"/>
    <w:rsid w:val="00A751CF"/>
    <w:rsid w:val="00A7530C"/>
    <w:rsid w:val="00A753AC"/>
    <w:rsid w:val="00A75407"/>
    <w:rsid w:val="00A75413"/>
    <w:rsid w:val="00A75431"/>
    <w:rsid w:val="00A75452"/>
    <w:rsid w:val="00A75502"/>
    <w:rsid w:val="00A75592"/>
    <w:rsid w:val="00A7559C"/>
    <w:rsid w:val="00A75612"/>
    <w:rsid w:val="00A756D1"/>
    <w:rsid w:val="00A756E5"/>
    <w:rsid w:val="00A7570B"/>
    <w:rsid w:val="00A7571D"/>
    <w:rsid w:val="00A757BF"/>
    <w:rsid w:val="00A757DB"/>
    <w:rsid w:val="00A7585D"/>
    <w:rsid w:val="00A75A1D"/>
    <w:rsid w:val="00A75AE8"/>
    <w:rsid w:val="00A75B37"/>
    <w:rsid w:val="00A75BA1"/>
    <w:rsid w:val="00A75BA5"/>
    <w:rsid w:val="00A75BF7"/>
    <w:rsid w:val="00A75BFB"/>
    <w:rsid w:val="00A75C5A"/>
    <w:rsid w:val="00A75C77"/>
    <w:rsid w:val="00A75C78"/>
    <w:rsid w:val="00A75C7D"/>
    <w:rsid w:val="00A75CDA"/>
    <w:rsid w:val="00A75D5D"/>
    <w:rsid w:val="00A75DB3"/>
    <w:rsid w:val="00A75DC2"/>
    <w:rsid w:val="00A75DD8"/>
    <w:rsid w:val="00A75F0D"/>
    <w:rsid w:val="00A75F46"/>
    <w:rsid w:val="00A75F91"/>
    <w:rsid w:val="00A76001"/>
    <w:rsid w:val="00A760D7"/>
    <w:rsid w:val="00A760E7"/>
    <w:rsid w:val="00A761CF"/>
    <w:rsid w:val="00A7621A"/>
    <w:rsid w:val="00A76221"/>
    <w:rsid w:val="00A7622A"/>
    <w:rsid w:val="00A762CE"/>
    <w:rsid w:val="00A7636E"/>
    <w:rsid w:val="00A76390"/>
    <w:rsid w:val="00A76463"/>
    <w:rsid w:val="00A76471"/>
    <w:rsid w:val="00A76499"/>
    <w:rsid w:val="00A764F5"/>
    <w:rsid w:val="00A76563"/>
    <w:rsid w:val="00A765D2"/>
    <w:rsid w:val="00A76685"/>
    <w:rsid w:val="00A766A8"/>
    <w:rsid w:val="00A7670E"/>
    <w:rsid w:val="00A76742"/>
    <w:rsid w:val="00A76762"/>
    <w:rsid w:val="00A7676B"/>
    <w:rsid w:val="00A76782"/>
    <w:rsid w:val="00A767B2"/>
    <w:rsid w:val="00A767E8"/>
    <w:rsid w:val="00A767FB"/>
    <w:rsid w:val="00A76810"/>
    <w:rsid w:val="00A76840"/>
    <w:rsid w:val="00A768C4"/>
    <w:rsid w:val="00A769D6"/>
    <w:rsid w:val="00A76A24"/>
    <w:rsid w:val="00A76AA6"/>
    <w:rsid w:val="00A76B08"/>
    <w:rsid w:val="00A76B0F"/>
    <w:rsid w:val="00A76B64"/>
    <w:rsid w:val="00A76B68"/>
    <w:rsid w:val="00A76B80"/>
    <w:rsid w:val="00A76BD1"/>
    <w:rsid w:val="00A76C3F"/>
    <w:rsid w:val="00A76DB5"/>
    <w:rsid w:val="00A76DFB"/>
    <w:rsid w:val="00A76E22"/>
    <w:rsid w:val="00A76E3D"/>
    <w:rsid w:val="00A76E74"/>
    <w:rsid w:val="00A76F52"/>
    <w:rsid w:val="00A76F54"/>
    <w:rsid w:val="00A76FC2"/>
    <w:rsid w:val="00A77028"/>
    <w:rsid w:val="00A770A9"/>
    <w:rsid w:val="00A77143"/>
    <w:rsid w:val="00A7714D"/>
    <w:rsid w:val="00A77164"/>
    <w:rsid w:val="00A7718C"/>
    <w:rsid w:val="00A77190"/>
    <w:rsid w:val="00A77224"/>
    <w:rsid w:val="00A7737F"/>
    <w:rsid w:val="00A77398"/>
    <w:rsid w:val="00A773C3"/>
    <w:rsid w:val="00A773E9"/>
    <w:rsid w:val="00A773EF"/>
    <w:rsid w:val="00A7743E"/>
    <w:rsid w:val="00A77474"/>
    <w:rsid w:val="00A7751B"/>
    <w:rsid w:val="00A7753F"/>
    <w:rsid w:val="00A77646"/>
    <w:rsid w:val="00A77693"/>
    <w:rsid w:val="00A776C2"/>
    <w:rsid w:val="00A776D0"/>
    <w:rsid w:val="00A77742"/>
    <w:rsid w:val="00A7774B"/>
    <w:rsid w:val="00A77781"/>
    <w:rsid w:val="00A77791"/>
    <w:rsid w:val="00A777EB"/>
    <w:rsid w:val="00A778EE"/>
    <w:rsid w:val="00A77A0D"/>
    <w:rsid w:val="00A77A87"/>
    <w:rsid w:val="00A77AB6"/>
    <w:rsid w:val="00A77AD6"/>
    <w:rsid w:val="00A77B1E"/>
    <w:rsid w:val="00A77B4C"/>
    <w:rsid w:val="00A77B79"/>
    <w:rsid w:val="00A77BED"/>
    <w:rsid w:val="00A77CCA"/>
    <w:rsid w:val="00A77CD7"/>
    <w:rsid w:val="00A77EB7"/>
    <w:rsid w:val="00A77EC8"/>
    <w:rsid w:val="00A77F16"/>
    <w:rsid w:val="00A77F22"/>
    <w:rsid w:val="00A77F52"/>
    <w:rsid w:val="00A77F81"/>
    <w:rsid w:val="00A77F84"/>
    <w:rsid w:val="00A77F9A"/>
    <w:rsid w:val="00A77FC9"/>
    <w:rsid w:val="00A8001F"/>
    <w:rsid w:val="00A80036"/>
    <w:rsid w:val="00A800AE"/>
    <w:rsid w:val="00A800B3"/>
    <w:rsid w:val="00A800B4"/>
    <w:rsid w:val="00A80141"/>
    <w:rsid w:val="00A80151"/>
    <w:rsid w:val="00A801E5"/>
    <w:rsid w:val="00A80225"/>
    <w:rsid w:val="00A802A2"/>
    <w:rsid w:val="00A802AC"/>
    <w:rsid w:val="00A80394"/>
    <w:rsid w:val="00A803E5"/>
    <w:rsid w:val="00A803F2"/>
    <w:rsid w:val="00A804AE"/>
    <w:rsid w:val="00A80507"/>
    <w:rsid w:val="00A80521"/>
    <w:rsid w:val="00A8053A"/>
    <w:rsid w:val="00A80624"/>
    <w:rsid w:val="00A806AA"/>
    <w:rsid w:val="00A8074D"/>
    <w:rsid w:val="00A8075C"/>
    <w:rsid w:val="00A80782"/>
    <w:rsid w:val="00A80791"/>
    <w:rsid w:val="00A8079D"/>
    <w:rsid w:val="00A807A9"/>
    <w:rsid w:val="00A807BC"/>
    <w:rsid w:val="00A807F3"/>
    <w:rsid w:val="00A8083F"/>
    <w:rsid w:val="00A80846"/>
    <w:rsid w:val="00A808B0"/>
    <w:rsid w:val="00A808F6"/>
    <w:rsid w:val="00A809CE"/>
    <w:rsid w:val="00A809FB"/>
    <w:rsid w:val="00A80A0D"/>
    <w:rsid w:val="00A80AE8"/>
    <w:rsid w:val="00A80B60"/>
    <w:rsid w:val="00A80BB6"/>
    <w:rsid w:val="00A80BBA"/>
    <w:rsid w:val="00A80BEB"/>
    <w:rsid w:val="00A80C1A"/>
    <w:rsid w:val="00A80C43"/>
    <w:rsid w:val="00A80C49"/>
    <w:rsid w:val="00A80C8B"/>
    <w:rsid w:val="00A80D2D"/>
    <w:rsid w:val="00A80D48"/>
    <w:rsid w:val="00A80D90"/>
    <w:rsid w:val="00A80D9C"/>
    <w:rsid w:val="00A80DA6"/>
    <w:rsid w:val="00A80DA8"/>
    <w:rsid w:val="00A80DC0"/>
    <w:rsid w:val="00A80DCB"/>
    <w:rsid w:val="00A80E2A"/>
    <w:rsid w:val="00A80E3A"/>
    <w:rsid w:val="00A80EB4"/>
    <w:rsid w:val="00A80F23"/>
    <w:rsid w:val="00A80F8B"/>
    <w:rsid w:val="00A80FB2"/>
    <w:rsid w:val="00A80FD1"/>
    <w:rsid w:val="00A80FE3"/>
    <w:rsid w:val="00A8100C"/>
    <w:rsid w:val="00A81123"/>
    <w:rsid w:val="00A8117A"/>
    <w:rsid w:val="00A811BE"/>
    <w:rsid w:val="00A811CF"/>
    <w:rsid w:val="00A81272"/>
    <w:rsid w:val="00A8129A"/>
    <w:rsid w:val="00A812B4"/>
    <w:rsid w:val="00A812D5"/>
    <w:rsid w:val="00A812EA"/>
    <w:rsid w:val="00A812F5"/>
    <w:rsid w:val="00A81327"/>
    <w:rsid w:val="00A8132D"/>
    <w:rsid w:val="00A8136F"/>
    <w:rsid w:val="00A81454"/>
    <w:rsid w:val="00A81518"/>
    <w:rsid w:val="00A8152A"/>
    <w:rsid w:val="00A8154A"/>
    <w:rsid w:val="00A81566"/>
    <w:rsid w:val="00A8165B"/>
    <w:rsid w:val="00A816BA"/>
    <w:rsid w:val="00A81734"/>
    <w:rsid w:val="00A817A2"/>
    <w:rsid w:val="00A81872"/>
    <w:rsid w:val="00A8194A"/>
    <w:rsid w:val="00A8196D"/>
    <w:rsid w:val="00A819CF"/>
    <w:rsid w:val="00A819F6"/>
    <w:rsid w:val="00A81B01"/>
    <w:rsid w:val="00A81B38"/>
    <w:rsid w:val="00A81B7C"/>
    <w:rsid w:val="00A81C0E"/>
    <w:rsid w:val="00A81C16"/>
    <w:rsid w:val="00A81D27"/>
    <w:rsid w:val="00A81D50"/>
    <w:rsid w:val="00A81DA3"/>
    <w:rsid w:val="00A81DF3"/>
    <w:rsid w:val="00A81E50"/>
    <w:rsid w:val="00A81FFF"/>
    <w:rsid w:val="00A820EA"/>
    <w:rsid w:val="00A8213A"/>
    <w:rsid w:val="00A821AC"/>
    <w:rsid w:val="00A821D3"/>
    <w:rsid w:val="00A821F2"/>
    <w:rsid w:val="00A82278"/>
    <w:rsid w:val="00A82286"/>
    <w:rsid w:val="00A82343"/>
    <w:rsid w:val="00A82390"/>
    <w:rsid w:val="00A8239E"/>
    <w:rsid w:val="00A823B1"/>
    <w:rsid w:val="00A82403"/>
    <w:rsid w:val="00A82450"/>
    <w:rsid w:val="00A8245C"/>
    <w:rsid w:val="00A8251F"/>
    <w:rsid w:val="00A82528"/>
    <w:rsid w:val="00A825C7"/>
    <w:rsid w:val="00A8261D"/>
    <w:rsid w:val="00A826A0"/>
    <w:rsid w:val="00A826CE"/>
    <w:rsid w:val="00A8270E"/>
    <w:rsid w:val="00A82729"/>
    <w:rsid w:val="00A82730"/>
    <w:rsid w:val="00A8274E"/>
    <w:rsid w:val="00A82782"/>
    <w:rsid w:val="00A827AE"/>
    <w:rsid w:val="00A827D6"/>
    <w:rsid w:val="00A827E8"/>
    <w:rsid w:val="00A827EE"/>
    <w:rsid w:val="00A82819"/>
    <w:rsid w:val="00A8282C"/>
    <w:rsid w:val="00A8282F"/>
    <w:rsid w:val="00A82920"/>
    <w:rsid w:val="00A82929"/>
    <w:rsid w:val="00A82932"/>
    <w:rsid w:val="00A82933"/>
    <w:rsid w:val="00A82978"/>
    <w:rsid w:val="00A8297E"/>
    <w:rsid w:val="00A8299C"/>
    <w:rsid w:val="00A829B9"/>
    <w:rsid w:val="00A829E7"/>
    <w:rsid w:val="00A829E9"/>
    <w:rsid w:val="00A82A40"/>
    <w:rsid w:val="00A82A76"/>
    <w:rsid w:val="00A82AEA"/>
    <w:rsid w:val="00A82BEA"/>
    <w:rsid w:val="00A82C1A"/>
    <w:rsid w:val="00A82C20"/>
    <w:rsid w:val="00A82C5D"/>
    <w:rsid w:val="00A82C5E"/>
    <w:rsid w:val="00A82C70"/>
    <w:rsid w:val="00A82DF3"/>
    <w:rsid w:val="00A82E25"/>
    <w:rsid w:val="00A82E79"/>
    <w:rsid w:val="00A82EAF"/>
    <w:rsid w:val="00A82ECA"/>
    <w:rsid w:val="00A82F37"/>
    <w:rsid w:val="00A82F3D"/>
    <w:rsid w:val="00A82F3E"/>
    <w:rsid w:val="00A82F4B"/>
    <w:rsid w:val="00A82F72"/>
    <w:rsid w:val="00A82FA7"/>
    <w:rsid w:val="00A83167"/>
    <w:rsid w:val="00A83176"/>
    <w:rsid w:val="00A8322C"/>
    <w:rsid w:val="00A83278"/>
    <w:rsid w:val="00A832CA"/>
    <w:rsid w:val="00A8331F"/>
    <w:rsid w:val="00A8334A"/>
    <w:rsid w:val="00A83423"/>
    <w:rsid w:val="00A834E9"/>
    <w:rsid w:val="00A83512"/>
    <w:rsid w:val="00A835C3"/>
    <w:rsid w:val="00A835F6"/>
    <w:rsid w:val="00A83637"/>
    <w:rsid w:val="00A83741"/>
    <w:rsid w:val="00A83742"/>
    <w:rsid w:val="00A83773"/>
    <w:rsid w:val="00A83807"/>
    <w:rsid w:val="00A83838"/>
    <w:rsid w:val="00A8387D"/>
    <w:rsid w:val="00A8394B"/>
    <w:rsid w:val="00A8395E"/>
    <w:rsid w:val="00A83990"/>
    <w:rsid w:val="00A8399A"/>
    <w:rsid w:val="00A839DA"/>
    <w:rsid w:val="00A839F5"/>
    <w:rsid w:val="00A83A60"/>
    <w:rsid w:val="00A83B06"/>
    <w:rsid w:val="00A83B1C"/>
    <w:rsid w:val="00A83B76"/>
    <w:rsid w:val="00A83C61"/>
    <w:rsid w:val="00A83C72"/>
    <w:rsid w:val="00A83CDB"/>
    <w:rsid w:val="00A83CEF"/>
    <w:rsid w:val="00A83D71"/>
    <w:rsid w:val="00A83DA0"/>
    <w:rsid w:val="00A83E0F"/>
    <w:rsid w:val="00A83EAB"/>
    <w:rsid w:val="00A83F22"/>
    <w:rsid w:val="00A83F8A"/>
    <w:rsid w:val="00A83FC9"/>
    <w:rsid w:val="00A83FDE"/>
    <w:rsid w:val="00A840F8"/>
    <w:rsid w:val="00A8414A"/>
    <w:rsid w:val="00A84226"/>
    <w:rsid w:val="00A842CA"/>
    <w:rsid w:val="00A8430C"/>
    <w:rsid w:val="00A8436B"/>
    <w:rsid w:val="00A8436E"/>
    <w:rsid w:val="00A84403"/>
    <w:rsid w:val="00A84411"/>
    <w:rsid w:val="00A8441B"/>
    <w:rsid w:val="00A84482"/>
    <w:rsid w:val="00A84500"/>
    <w:rsid w:val="00A845DC"/>
    <w:rsid w:val="00A84662"/>
    <w:rsid w:val="00A8467C"/>
    <w:rsid w:val="00A846DB"/>
    <w:rsid w:val="00A847C1"/>
    <w:rsid w:val="00A848DE"/>
    <w:rsid w:val="00A84912"/>
    <w:rsid w:val="00A8493E"/>
    <w:rsid w:val="00A84973"/>
    <w:rsid w:val="00A849F5"/>
    <w:rsid w:val="00A84A62"/>
    <w:rsid w:val="00A84AA9"/>
    <w:rsid w:val="00A84B2F"/>
    <w:rsid w:val="00A84BA2"/>
    <w:rsid w:val="00A84CB7"/>
    <w:rsid w:val="00A84CFF"/>
    <w:rsid w:val="00A84D91"/>
    <w:rsid w:val="00A84DBE"/>
    <w:rsid w:val="00A84E15"/>
    <w:rsid w:val="00A84E92"/>
    <w:rsid w:val="00A84FD3"/>
    <w:rsid w:val="00A8501C"/>
    <w:rsid w:val="00A850F1"/>
    <w:rsid w:val="00A8516A"/>
    <w:rsid w:val="00A85185"/>
    <w:rsid w:val="00A851B3"/>
    <w:rsid w:val="00A852EC"/>
    <w:rsid w:val="00A85319"/>
    <w:rsid w:val="00A85367"/>
    <w:rsid w:val="00A85384"/>
    <w:rsid w:val="00A853AE"/>
    <w:rsid w:val="00A853E9"/>
    <w:rsid w:val="00A85418"/>
    <w:rsid w:val="00A854D3"/>
    <w:rsid w:val="00A85527"/>
    <w:rsid w:val="00A8553F"/>
    <w:rsid w:val="00A855A3"/>
    <w:rsid w:val="00A855B8"/>
    <w:rsid w:val="00A85668"/>
    <w:rsid w:val="00A85711"/>
    <w:rsid w:val="00A8571F"/>
    <w:rsid w:val="00A8573D"/>
    <w:rsid w:val="00A85774"/>
    <w:rsid w:val="00A85802"/>
    <w:rsid w:val="00A8580B"/>
    <w:rsid w:val="00A8584D"/>
    <w:rsid w:val="00A85854"/>
    <w:rsid w:val="00A8586D"/>
    <w:rsid w:val="00A8587A"/>
    <w:rsid w:val="00A858AD"/>
    <w:rsid w:val="00A858FB"/>
    <w:rsid w:val="00A8591A"/>
    <w:rsid w:val="00A85981"/>
    <w:rsid w:val="00A85AC5"/>
    <w:rsid w:val="00A85B2E"/>
    <w:rsid w:val="00A85B77"/>
    <w:rsid w:val="00A85D02"/>
    <w:rsid w:val="00A85DDE"/>
    <w:rsid w:val="00A85ECF"/>
    <w:rsid w:val="00A85EE3"/>
    <w:rsid w:val="00A85FB4"/>
    <w:rsid w:val="00A85FD1"/>
    <w:rsid w:val="00A85FDA"/>
    <w:rsid w:val="00A86055"/>
    <w:rsid w:val="00A86139"/>
    <w:rsid w:val="00A86163"/>
    <w:rsid w:val="00A86182"/>
    <w:rsid w:val="00A8618C"/>
    <w:rsid w:val="00A861CE"/>
    <w:rsid w:val="00A862C3"/>
    <w:rsid w:val="00A86373"/>
    <w:rsid w:val="00A863B6"/>
    <w:rsid w:val="00A86559"/>
    <w:rsid w:val="00A865E6"/>
    <w:rsid w:val="00A86699"/>
    <w:rsid w:val="00A866A3"/>
    <w:rsid w:val="00A866FA"/>
    <w:rsid w:val="00A8674B"/>
    <w:rsid w:val="00A8674F"/>
    <w:rsid w:val="00A867C5"/>
    <w:rsid w:val="00A867C9"/>
    <w:rsid w:val="00A86803"/>
    <w:rsid w:val="00A8686C"/>
    <w:rsid w:val="00A8687C"/>
    <w:rsid w:val="00A86927"/>
    <w:rsid w:val="00A86928"/>
    <w:rsid w:val="00A8692E"/>
    <w:rsid w:val="00A8696B"/>
    <w:rsid w:val="00A8697C"/>
    <w:rsid w:val="00A869A3"/>
    <w:rsid w:val="00A86A4E"/>
    <w:rsid w:val="00A86A78"/>
    <w:rsid w:val="00A86AE7"/>
    <w:rsid w:val="00A86BE1"/>
    <w:rsid w:val="00A86C25"/>
    <w:rsid w:val="00A86CA2"/>
    <w:rsid w:val="00A86D2E"/>
    <w:rsid w:val="00A86D30"/>
    <w:rsid w:val="00A86D51"/>
    <w:rsid w:val="00A86DBF"/>
    <w:rsid w:val="00A86E3F"/>
    <w:rsid w:val="00A86E40"/>
    <w:rsid w:val="00A86E9D"/>
    <w:rsid w:val="00A86EAC"/>
    <w:rsid w:val="00A86F64"/>
    <w:rsid w:val="00A87012"/>
    <w:rsid w:val="00A87063"/>
    <w:rsid w:val="00A870A2"/>
    <w:rsid w:val="00A870D5"/>
    <w:rsid w:val="00A8713B"/>
    <w:rsid w:val="00A8715E"/>
    <w:rsid w:val="00A8716A"/>
    <w:rsid w:val="00A8719B"/>
    <w:rsid w:val="00A871F6"/>
    <w:rsid w:val="00A87237"/>
    <w:rsid w:val="00A872AC"/>
    <w:rsid w:val="00A872BB"/>
    <w:rsid w:val="00A872D1"/>
    <w:rsid w:val="00A872F0"/>
    <w:rsid w:val="00A872FD"/>
    <w:rsid w:val="00A87308"/>
    <w:rsid w:val="00A87365"/>
    <w:rsid w:val="00A8736F"/>
    <w:rsid w:val="00A8738E"/>
    <w:rsid w:val="00A873A6"/>
    <w:rsid w:val="00A87434"/>
    <w:rsid w:val="00A874C5"/>
    <w:rsid w:val="00A87527"/>
    <w:rsid w:val="00A87538"/>
    <w:rsid w:val="00A875D0"/>
    <w:rsid w:val="00A875E6"/>
    <w:rsid w:val="00A8763F"/>
    <w:rsid w:val="00A87652"/>
    <w:rsid w:val="00A87660"/>
    <w:rsid w:val="00A87705"/>
    <w:rsid w:val="00A87739"/>
    <w:rsid w:val="00A877B1"/>
    <w:rsid w:val="00A877C7"/>
    <w:rsid w:val="00A877EE"/>
    <w:rsid w:val="00A87846"/>
    <w:rsid w:val="00A878A1"/>
    <w:rsid w:val="00A878B9"/>
    <w:rsid w:val="00A8793C"/>
    <w:rsid w:val="00A879FE"/>
    <w:rsid w:val="00A87A9C"/>
    <w:rsid w:val="00A87AFB"/>
    <w:rsid w:val="00A87D68"/>
    <w:rsid w:val="00A87D79"/>
    <w:rsid w:val="00A87DC0"/>
    <w:rsid w:val="00A87DDA"/>
    <w:rsid w:val="00A87E2C"/>
    <w:rsid w:val="00A87EF2"/>
    <w:rsid w:val="00A87F24"/>
    <w:rsid w:val="00A87F74"/>
    <w:rsid w:val="00A87FE0"/>
    <w:rsid w:val="00A87FF1"/>
    <w:rsid w:val="00A87FF4"/>
    <w:rsid w:val="00A90009"/>
    <w:rsid w:val="00A90022"/>
    <w:rsid w:val="00A90035"/>
    <w:rsid w:val="00A900B3"/>
    <w:rsid w:val="00A900F9"/>
    <w:rsid w:val="00A9011F"/>
    <w:rsid w:val="00A90176"/>
    <w:rsid w:val="00A90184"/>
    <w:rsid w:val="00A90252"/>
    <w:rsid w:val="00A9027C"/>
    <w:rsid w:val="00A902A9"/>
    <w:rsid w:val="00A90369"/>
    <w:rsid w:val="00A90381"/>
    <w:rsid w:val="00A90394"/>
    <w:rsid w:val="00A90460"/>
    <w:rsid w:val="00A904A1"/>
    <w:rsid w:val="00A904A6"/>
    <w:rsid w:val="00A904BA"/>
    <w:rsid w:val="00A90510"/>
    <w:rsid w:val="00A9054B"/>
    <w:rsid w:val="00A9056F"/>
    <w:rsid w:val="00A9058C"/>
    <w:rsid w:val="00A905F0"/>
    <w:rsid w:val="00A9060F"/>
    <w:rsid w:val="00A90617"/>
    <w:rsid w:val="00A906AF"/>
    <w:rsid w:val="00A906C2"/>
    <w:rsid w:val="00A906F0"/>
    <w:rsid w:val="00A907AD"/>
    <w:rsid w:val="00A907B6"/>
    <w:rsid w:val="00A907D5"/>
    <w:rsid w:val="00A9080A"/>
    <w:rsid w:val="00A90853"/>
    <w:rsid w:val="00A9087A"/>
    <w:rsid w:val="00A908C0"/>
    <w:rsid w:val="00A908D7"/>
    <w:rsid w:val="00A908EE"/>
    <w:rsid w:val="00A908FE"/>
    <w:rsid w:val="00A90905"/>
    <w:rsid w:val="00A9091F"/>
    <w:rsid w:val="00A90954"/>
    <w:rsid w:val="00A9095D"/>
    <w:rsid w:val="00A909D9"/>
    <w:rsid w:val="00A90B0F"/>
    <w:rsid w:val="00A90B46"/>
    <w:rsid w:val="00A90B8A"/>
    <w:rsid w:val="00A90C23"/>
    <w:rsid w:val="00A90C2D"/>
    <w:rsid w:val="00A90D37"/>
    <w:rsid w:val="00A90D4F"/>
    <w:rsid w:val="00A90D7A"/>
    <w:rsid w:val="00A90E02"/>
    <w:rsid w:val="00A90E04"/>
    <w:rsid w:val="00A90FA8"/>
    <w:rsid w:val="00A90FE6"/>
    <w:rsid w:val="00A91042"/>
    <w:rsid w:val="00A910A8"/>
    <w:rsid w:val="00A91116"/>
    <w:rsid w:val="00A91177"/>
    <w:rsid w:val="00A911AC"/>
    <w:rsid w:val="00A911D9"/>
    <w:rsid w:val="00A91206"/>
    <w:rsid w:val="00A91243"/>
    <w:rsid w:val="00A912B0"/>
    <w:rsid w:val="00A91358"/>
    <w:rsid w:val="00A914F3"/>
    <w:rsid w:val="00A914FA"/>
    <w:rsid w:val="00A91505"/>
    <w:rsid w:val="00A915CC"/>
    <w:rsid w:val="00A915E1"/>
    <w:rsid w:val="00A91755"/>
    <w:rsid w:val="00A9177B"/>
    <w:rsid w:val="00A917A1"/>
    <w:rsid w:val="00A917A4"/>
    <w:rsid w:val="00A918D5"/>
    <w:rsid w:val="00A918E5"/>
    <w:rsid w:val="00A9193D"/>
    <w:rsid w:val="00A91A8A"/>
    <w:rsid w:val="00A91AB3"/>
    <w:rsid w:val="00A91B30"/>
    <w:rsid w:val="00A91B3C"/>
    <w:rsid w:val="00A91B86"/>
    <w:rsid w:val="00A91B9A"/>
    <w:rsid w:val="00A91BC7"/>
    <w:rsid w:val="00A91C5B"/>
    <w:rsid w:val="00A91CA3"/>
    <w:rsid w:val="00A91CE9"/>
    <w:rsid w:val="00A91D40"/>
    <w:rsid w:val="00A91D7C"/>
    <w:rsid w:val="00A91DE3"/>
    <w:rsid w:val="00A91DE9"/>
    <w:rsid w:val="00A91E60"/>
    <w:rsid w:val="00A91E97"/>
    <w:rsid w:val="00A91EC3"/>
    <w:rsid w:val="00A91ECF"/>
    <w:rsid w:val="00A91F23"/>
    <w:rsid w:val="00A91F40"/>
    <w:rsid w:val="00A91F66"/>
    <w:rsid w:val="00A91F7A"/>
    <w:rsid w:val="00A91FA4"/>
    <w:rsid w:val="00A91FDB"/>
    <w:rsid w:val="00A9200A"/>
    <w:rsid w:val="00A92038"/>
    <w:rsid w:val="00A9203F"/>
    <w:rsid w:val="00A92121"/>
    <w:rsid w:val="00A92239"/>
    <w:rsid w:val="00A922B3"/>
    <w:rsid w:val="00A922CF"/>
    <w:rsid w:val="00A922D1"/>
    <w:rsid w:val="00A9230F"/>
    <w:rsid w:val="00A92397"/>
    <w:rsid w:val="00A92415"/>
    <w:rsid w:val="00A9244D"/>
    <w:rsid w:val="00A9245C"/>
    <w:rsid w:val="00A9249E"/>
    <w:rsid w:val="00A924ED"/>
    <w:rsid w:val="00A924FB"/>
    <w:rsid w:val="00A92523"/>
    <w:rsid w:val="00A9253B"/>
    <w:rsid w:val="00A92587"/>
    <w:rsid w:val="00A925CA"/>
    <w:rsid w:val="00A92640"/>
    <w:rsid w:val="00A927E1"/>
    <w:rsid w:val="00A92808"/>
    <w:rsid w:val="00A92846"/>
    <w:rsid w:val="00A92904"/>
    <w:rsid w:val="00A92910"/>
    <w:rsid w:val="00A92938"/>
    <w:rsid w:val="00A92946"/>
    <w:rsid w:val="00A92976"/>
    <w:rsid w:val="00A929B6"/>
    <w:rsid w:val="00A92A23"/>
    <w:rsid w:val="00A92A50"/>
    <w:rsid w:val="00A92A51"/>
    <w:rsid w:val="00A92B27"/>
    <w:rsid w:val="00A92B39"/>
    <w:rsid w:val="00A92BE9"/>
    <w:rsid w:val="00A92C18"/>
    <w:rsid w:val="00A92C8F"/>
    <w:rsid w:val="00A92CFD"/>
    <w:rsid w:val="00A92D76"/>
    <w:rsid w:val="00A92DC5"/>
    <w:rsid w:val="00A92E12"/>
    <w:rsid w:val="00A92E9D"/>
    <w:rsid w:val="00A92FCC"/>
    <w:rsid w:val="00A9300C"/>
    <w:rsid w:val="00A93075"/>
    <w:rsid w:val="00A930F3"/>
    <w:rsid w:val="00A93181"/>
    <w:rsid w:val="00A93210"/>
    <w:rsid w:val="00A9335D"/>
    <w:rsid w:val="00A933DE"/>
    <w:rsid w:val="00A93495"/>
    <w:rsid w:val="00A934EB"/>
    <w:rsid w:val="00A9350E"/>
    <w:rsid w:val="00A9354E"/>
    <w:rsid w:val="00A9355E"/>
    <w:rsid w:val="00A93574"/>
    <w:rsid w:val="00A935FD"/>
    <w:rsid w:val="00A93608"/>
    <w:rsid w:val="00A93633"/>
    <w:rsid w:val="00A93652"/>
    <w:rsid w:val="00A9386A"/>
    <w:rsid w:val="00A9388F"/>
    <w:rsid w:val="00A938BD"/>
    <w:rsid w:val="00A938EE"/>
    <w:rsid w:val="00A93912"/>
    <w:rsid w:val="00A939E5"/>
    <w:rsid w:val="00A939EB"/>
    <w:rsid w:val="00A93AAF"/>
    <w:rsid w:val="00A93B8D"/>
    <w:rsid w:val="00A93BDF"/>
    <w:rsid w:val="00A93C85"/>
    <w:rsid w:val="00A93CA0"/>
    <w:rsid w:val="00A93CB4"/>
    <w:rsid w:val="00A93CD2"/>
    <w:rsid w:val="00A93D06"/>
    <w:rsid w:val="00A93D09"/>
    <w:rsid w:val="00A93D12"/>
    <w:rsid w:val="00A93D24"/>
    <w:rsid w:val="00A93D34"/>
    <w:rsid w:val="00A93DB3"/>
    <w:rsid w:val="00A93E0E"/>
    <w:rsid w:val="00A93E0F"/>
    <w:rsid w:val="00A93E3D"/>
    <w:rsid w:val="00A93E42"/>
    <w:rsid w:val="00A93E97"/>
    <w:rsid w:val="00A93EAB"/>
    <w:rsid w:val="00A93EBE"/>
    <w:rsid w:val="00A93EC7"/>
    <w:rsid w:val="00A93EC8"/>
    <w:rsid w:val="00A93EF1"/>
    <w:rsid w:val="00A93F3D"/>
    <w:rsid w:val="00A93F44"/>
    <w:rsid w:val="00A93F7F"/>
    <w:rsid w:val="00A9404E"/>
    <w:rsid w:val="00A940AD"/>
    <w:rsid w:val="00A940C3"/>
    <w:rsid w:val="00A94104"/>
    <w:rsid w:val="00A941B4"/>
    <w:rsid w:val="00A94204"/>
    <w:rsid w:val="00A94279"/>
    <w:rsid w:val="00A9427F"/>
    <w:rsid w:val="00A942C7"/>
    <w:rsid w:val="00A942CF"/>
    <w:rsid w:val="00A943BE"/>
    <w:rsid w:val="00A943D4"/>
    <w:rsid w:val="00A94456"/>
    <w:rsid w:val="00A944C0"/>
    <w:rsid w:val="00A944F9"/>
    <w:rsid w:val="00A9457C"/>
    <w:rsid w:val="00A945CB"/>
    <w:rsid w:val="00A9464E"/>
    <w:rsid w:val="00A94676"/>
    <w:rsid w:val="00A946A6"/>
    <w:rsid w:val="00A946F3"/>
    <w:rsid w:val="00A946FB"/>
    <w:rsid w:val="00A9473B"/>
    <w:rsid w:val="00A94775"/>
    <w:rsid w:val="00A947B5"/>
    <w:rsid w:val="00A94884"/>
    <w:rsid w:val="00A9489D"/>
    <w:rsid w:val="00A94908"/>
    <w:rsid w:val="00A94991"/>
    <w:rsid w:val="00A9499A"/>
    <w:rsid w:val="00A94A58"/>
    <w:rsid w:val="00A94AE2"/>
    <w:rsid w:val="00A94B76"/>
    <w:rsid w:val="00A94C53"/>
    <w:rsid w:val="00A94C7A"/>
    <w:rsid w:val="00A94CE2"/>
    <w:rsid w:val="00A94D9F"/>
    <w:rsid w:val="00A94DAD"/>
    <w:rsid w:val="00A94E12"/>
    <w:rsid w:val="00A94E19"/>
    <w:rsid w:val="00A94E2C"/>
    <w:rsid w:val="00A94E5D"/>
    <w:rsid w:val="00A94EB4"/>
    <w:rsid w:val="00A94EE4"/>
    <w:rsid w:val="00A94F2C"/>
    <w:rsid w:val="00A94F9B"/>
    <w:rsid w:val="00A94FA4"/>
    <w:rsid w:val="00A950CB"/>
    <w:rsid w:val="00A95170"/>
    <w:rsid w:val="00A951D8"/>
    <w:rsid w:val="00A951E8"/>
    <w:rsid w:val="00A95227"/>
    <w:rsid w:val="00A952A4"/>
    <w:rsid w:val="00A952A6"/>
    <w:rsid w:val="00A9533E"/>
    <w:rsid w:val="00A953DB"/>
    <w:rsid w:val="00A95422"/>
    <w:rsid w:val="00A9551B"/>
    <w:rsid w:val="00A95587"/>
    <w:rsid w:val="00A955D8"/>
    <w:rsid w:val="00A955E3"/>
    <w:rsid w:val="00A955F5"/>
    <w:rsid w:val="00A9564B"/>
    <w:rsid w:val="00A956A8"/>
    <w:rsid w:val="00A95760"/>
    <w:rsid w:val="00A9577E"/>
    <w:rsid w:val="00A957CD"/>
    <w:rsid w:val="00A9590F"/>
    <w:rsid w:val="00A95944"/>
    <w:rsid w:val="00A95A1A"/>
    <w:rsid w:val="00A95A27"/>
    <w:rsid w:val="00A95AAF"/>
    <w:rsid w:val="00A95AEE"/>
    <w:rsid w:val="00A95B4D"/>
    <w:rsid w:val="00A95BAC"/>
    <w:rsid w:val="00A95BC4"/>
    <w:rsid w:val="00A95BE3"/>
    <w:rsid w:val="00A95BF2"/>
    <w:rsid w:val="00A95C1B"/>
    <w:rsid w:val="00A95CB7"/>
    <w:rsid w:val="00A95D7F"/>
    <w:rsid w:val="00A95D90"/>
    <w:rsid w:val="00A95DCA"/>
    <w:rsid w:val="00A95E61"/>
    <w:rsid w:val="00A95F58"/>
    <w:rsid w:val="00A95FAE"/>
    <w:rsid w:val="00A95FE6"/>
    <w:rsid w:val="00A9600A"/>
    <w:rsid w:val="00A9602C"/>
    <w:rsid w:val="00A9603D"/>
    <w:rsid w:val="00A96043"/>
    <w:rsid w:val="00A960FA"/>
    <w:rsid w:val="00A961AD"/>
    <w:rsid w:val="00A961CB"/>
    <w:rsid w:val="00A9620D"/>
    <w:rsid w:val="00A9623E"/>
    <w:rsid w:val="00A96267"/>
    <w:rsid w:val="00A9630E"/>
    <w:rsid w:val="00A96348"/>
    <w:rsid w:val="00A96372"/>
    <w:rsid w:val="00A9638A"/>
    <w:rsid w:val="00A96412"/>
    <w:rsid w:val="00A96442"/>
    <w:rsid w:val="00A96461"/>
    <w:rsid w:val="00A964BC"/>
    <w:rsid w:val="00A96501"/>
    <w:rsid w:val="00A9651F"/>
    <w:rsid w:val="00A96532"/>
    <w:rsid w:val="00A9655E"/>
    <w:rsid w:val="00A9656C"/>
    <w:rsid w:val="00A9666D"/>
    <w:rsid w:val="00A966DB"/>
    <w:rsid w:val="00A96734"/>
    <w:rsid w:val="00A967D8"/>
    <w:rsid w:val="00A9689F"/>
    <w:rsid w:val="00A9694D"/>
    <w:rsid w:val="00A96960"/>
    <w:rsid w:val="00A969CC"/>
    <w:rsid w:val="00A969D0"/>
    <w:rsid w:val="00A969EE"/>
    <w:rsid w:val="00A96A6D"/>
    <w:rsid w:val="00A96A85"/>
    <w:rsid w:val="00A96B3C"/>
    <w:rsid w:val="00A96C9D"/>
    <w:rsid w:val="00A96CBF"/>
    <w:rsid w:val="00A96CC1"/>
    <w:rsid w:val="00A96D15"/>
    <w:rsid w:val="00A96DCB"/>
    <w:rsid w:val="00A96DF7"/>
    <w:rsid w:val="00A96DFA"/>
    <w:rsid w:val="00A96E1F"/>
    <w:rsid w:val="00A96EA4"/>
    <w:rsid w:val="00A96EB4"/>
    <w:rsid w:val="00A96EE9"/>
    <w:rsid w:val="00A96F4F"/>
    <w:rsid w:val="00A97036"/>
    <w:rsid w:val="00A9703F"/>
    <w:rsid w:val="00A97042"/>
    <w:rsid w:val="00A970F7"/>
    <w:rsid w:val="00A97122"/>
    <w:rsid w:val="00A97129"/>
    <w:rsid w:val="00A971D6"/>
    <w:rsid w:val="00A9726F"/>
    <w:rsid w:val="00A972AC"/>
    <w:rsid w:val="00A972F3"/>
    <w:rsid w:val="00A973CF"/>
    <w:rsid w:val="00A973F5"/>
    <w:rsid w:val="00A973FF"/>
    <w:rsid w:val="00A97426"/>
    <w:rsid w:val="00A97452"/>
    <w:rsid w:val="00A9749A"/>
    <w:rsid w:val="00A974DC"/>
    <w:rsid w:val="00A97557"/>
    <w:rsid w:val="00A97590"/>
    <w:rsid w:val="00A976AA"/>
    <w:rsid w:val="00A97746"/>
    <w:rsid w:val="00A97763"/>
    <w:rsid w:val="00A97855"/>
    <w:rsid w:val="00A97865"/>
    <w:rsid w:val="00A9792F"/>
    <w:rsid w:val="00A9797C"/>
    <w:rsid w:val="00A979B1"/>
    <w:rsid w:val="00A97A38"/>
    <w:rsid w:val="00A97A43"/>
    <w:rsid w:val="00A97A9E"/>
    <w:rsid w:val="00A97AE5"/>
    <w:rsid w:val="00A97C80"/>
    <w:rsid w:val="00A97CA0"/>
    <w:rsid w:val="00A97CE0"/>
    <w:rsid w:val="00A97D0E"/>
    <w:rsid w:val="00A97D48"/>
    <w:rsid w:val="00A97D61"/>
    <w:rsid w:val="00A97E0A"/>
    <w:rsid w:val="00A97E8C"/>
    <w:rsid w:val="00A97ECA"/>
    <w:rsid w:val="00A97EE2"/>
    <w:rsid w:val="00A97EEF"/>
    <w:rsid w:val="00A97EF4"/>
    <w:rsid w:val="00A97F94"/>
    <w:rsid w:val="00A97FB0"/>
    <w:rsid w:val="00AA0094"/>
    <w:rsid w:val="00AA009F"/>
    <w:rsid w:val="00AA0156"/>
    <w:rsid w:val="00AA0184"/>
    <w:rsid w:val="00AA0199"/>
    <w:rsid w:val="00AA01B9"/>
    <w:rsid w:val="00AA0233"/>
    <w:rsid w:val="00AA0253"/>
    <w:rsid w:val="00AA03CF"/>
    <w:rsid w:val="00AA03E5"/>
    <w:rsid w:val="00AA03E7"/>
    <w:rsid w:val="00AA03F6"/>
    <w:rsid w:val="00AA0520"/>
    <w:rsid w:val="00AA053D"/>
    <w:rsid w:val="00AA05A9"/>
    <w:rsid w:val="00AA05D2"/>
    <w:rsid w:val="00AA05EE"/>
    <w:rsid w:val="00AA0699"/>
    <w:rsid w:val="00AA07E9"/>
    <w:rsid w:val="00AA088D"/>
    <w:rsid w:val="00AA089B"/>
    <w:rsid w:val="00AA0924"/>
    <w:rsid w:val="00AA0977"/>
    <w:rsid w:val="00AA099B"/>
    <w:rsid w:val="00AA0A7B"/>
    <w:rsid w:val="00AA0A93"/>
    <w:rsid w:val="00AA0B4D"/>
    <w:rsid w:val="00AA0BE1"/>
    <w:rsid w:val="00AA0C07"/>
    <w:rsid w:val="00AA0C99"/>
    <w:rsid w:val="00AA0CE0"/>
    <w:rsid w:val="00AA0D45"/>
    <w:rsid w:val="00AA0DD1"/>
    <w:rsid w:val="00AA0F5D"/>
    <w:rsid w:val="00AA0FA1"/>
    <w:rsid w:val="00AA0FDB"/>
    <w:rsid w:val="00AA0FE0"/>
    <w:rsid w:val="00AA1026"/>
    <w:rsid w:val="00AA105E"/>
    <w:rsid w:val="00AA10D1"/>
    <w:rsid w:val="00AA1139"/>
    <w:rsid w:val="00AA1163"/>
    <w:rsid w:val="00AA11A4"/>
    <w:rsid w:val="00AA11D0"/>
    <w:rsid w:val="00AA1236"/>
    <w:rsid w:val="00AA123E"/>
    <w:rsid w:val="00AA12C5"/>
    <w:rsid w:val="00AA130B"/>
    <w:rsid w:val="00AA1377"/>
    <w:rsid w:val="00AA1394"/>
    <w:rsid w:val="00AA13F6"/>
    <w:rsid w:val="00AA1451"/>
    <w:rsid w:val="00AA146B"/>
    <w:rsid w:val="00AA1494"/>
    <w:rsid w:val="00AA14B2"/>
    <w:rsid w:val="00AA14BD"/>
    <w:rsid w:val="00AA14D9"/>
    <w:rsid w:val="00AA1557"/>
    <w:rsid w:val="00AA155B"/>
    <w:rsid w:val="00AA155C"/>
    <w:rsid w:val="00AA15CA"/>
    <w:rsid w:val="00AA1611"/>
    <w:rsid w:val="00AA161C"/>
    <w:rsid w:val="00AA16C3"/>
    <w:rsid w:val="00AA16DB"/>
    <w:rsid w:val="00AA1730"/>
    <w:rsid w:val="00AA1760"/>
    <w:rsid w:val="00AA178B"/>
    <w:rsid w:val="00AA17AA"/>
    <w:rsid w:val="00AA192E"/>
    <w:rsid w:val="00AA1978"/>
    <w:rsid w:val="00AA1997"/>
    <w:rsid w:val="00AA19F5"/>
    <w:rsid w:val="00AA1A73"/>
    <w:rsid w:val="00AA1A74"/>
    <w:rsid w:val="00AA1A75"/>
    <w:rsid w:val="00AA1B6A"/>
    <w:rsid w:val="00AA1BDE"/>
    <w:rsid w:val="00AA1BF7"/>
    <w:rsid w:val="00AA1CF4"/>
    <w:rsid w:val="00AA1CFE"/>
    <w:rsid w:val="00AA1D9D"/>
    <w:rsid w:val="00AA1DF9"/>
    <w:rsid w:val="00AA1E22"/>
    <w:rsid w:val="00AA1E99"/>
    <w:rsid w:val="00AA2006"/>
    <w:rsid w:val="00AA215C"/>
    <w:rsid w:val="00AA21EB"/>
    <w:rsid w:val="00AA2228"/>
    <w:rsid w:val="00AA2237"/>
    <w:rsid w:val="00AA22C9"/>
    <w:rsid w:val="00AA2357"/>
    <w:rsid w:val="00AA2372"/>
    <w:rsid w:val="00AA23A9"/>
    <w:rsid w:val="00AA2413"/>
    <w:rsid w:val="00AA2433"/>
    <w:rsid w:val="00AA2486"/>
    <w:rsid w:val="00AA2494"/>
    <w:rsid w:val="00AA24AE"/>
    <w:rsid w:val="00AA253A"/>
    <w:rsid w:val="00AA2557"/>
    <w:rsid w:val="00AA25C1"/>
    <w:rsid w:val="00AA25D4"/>
    <w:rsid w:val="00AA25F7"/>
    <w:rsid w:val="00AA2624"/>
    <w:rsid w:val="00AA263A"/>
    <w:rsid w:val="00AA2642"/>
    <w:rsid w:val="00AA265E"/>
    <w:rsid w:val="00AA2662"/>
    <w:rsid w:val="00AA2666"/>
    <w:rsid w:val="00AA2672"/>
    <w:rsid w:val="00AA2697"/>
    <w:rsid w:val="00AA26C4"/>
    <w:rsid w:val="00AA26D6"/>
    <w:rsid w:val="00AA26EE"/>
    <w:rsid w:val="00AA2726"/>
    <w:rsid w:val="00AA2896"/>
    <w:rsid w:val="00AA289D"/>
    <w:rsid w:val="00AA2A10"/>
    <w:rsid w:val="00AA2A42"/>
    <w:rsid w:val="00AA2ABF"/>
    <w:rsid w:val="00AA2BD0"/>
    <w:rsid w:val="00AA2C25"/>
    <w:rsid w:val="00AA2C6B"/>
    <w:rsid w:val="00AA2D08"/>
    <w:rsid w:val="00AA2E3C"/>
    <w:rsid w:val="00AA2EAD"/>
    <w:rsid w:val="00AA2FBD"/>
    <w:rsid w:val="00AA3115"/>
    <w:rsid w:val="00AA3143"/>
    <w:rsid w:val="00AA314E"/>
    <w:rsid w:val="00AA321E"/>
    <w:rsid w:val="00AA321F"/>
    <w:rsid w:val="00AA324F"/>
    <w:rsid w:val="00AA32DA"/>
    <w:rsid w:val="00AA32DD"/>
    <w:rsid w:val="00AA32F4"/>
    <w:rsid w:val="00AA3319"/>
    <w:rsid w:val="00AA3323"/>
    <w:rsid w:val="00AA332A"/>
    <w:rsid w:val="00AA347F"/>
    <w:rsid w:val="00AA3510"/>
    <w:rsid w:val="00AA35C1"/>
    <w:rsid w:val="00AA35E7"/>
    <w:rsid w:val="00AA35F5"/>
    <w:rsid w:val="00AA3626"/>
    <w:rsid w:val="00AA365F"/>
    <w:rsid w:val="00AA3673"/>
    <w:rsid w:val="00AA371A"/>
    <w:rsid w:val="00AA3771"/>
    <w:rsid w:val="00AA3779"/>
    <w:rsid w:val="00AA37AE"/>
    <w:rsid w:val="00AA37CD"/>
    <w:rsid w:val="00AA382E"/>
    <w:rsid w:val="00AA3845"/>
    <w:rsid w:val="00AA3877"/>
    <w:rsid w:val="00AA3948"/>
    <w:rsid w:val="00AA3969"/>
    <w:rsid w:val="00AA396F"/>
    <w:rsid w:val="00AA3999"/>
    <w:rsid w:val="00AA3A3C"/>
    <w:rsid w:val="00AA3A3E"/>
    <w:rsid w:val="00AA3A54"/>
    <w:rsid w:val="00AA3B75"/>
    <w:rsid w:val="00AA3BC3"/>
    <w:rsid w:val="00AA3BF4"/>
    <w:rsid w:val="00AA3C4E"/>
    <w:rsid w:val="00AA3CA7"/>
    <w:rsid w:val="00AA3CA9"/>
    <w:rsid w:val="00AA3CBB"/>
    <w:rsid w:val="00AA3CD1"/>
    <w:rsid w:val="00AA3CEF"/>
    <w:rsid w:val="00AA3D35"/>
    <w:rsid w:val="00AA3D5A"/>
    <w:rsid w:val="00AA3DCF"/>
    <w:rsid w:val="00AA3E28"/>
    <w:rsid w:val="00AA3E36"/>
    <w:rsid w:val="00AA3E3C"/>
    <w:rsid w:val="00AA3F1F"/>
    <w:rsid w:val="00AA3F95"/>
    <w:rsid w:val="00AA4044"/>
    <w:rsid w:val="00AA40A9"/>
    <w:rsid w:val="00AA40FA"/>
    <w:rsid w:val="00AA4119"/>
    <w:rsid w:val="00AA4180"/>
    <w:rsid w:val="00AA4213"/>
    <w:rsid w:val="00AA423F"/>
    <w:rsid w:val="00AA426D"/>
    <w:rsid w:val="00AA42BF"/>
    <w:rsid w:val="00AA431E"/>
    <w:rsid w:val="00AA43A9"/>
    <w:rsid w:val="00AA43FD"/>
    <w:rsid w:val="00AA4469"/>
    <w:rsid w:val="00AA4565"/>
    <w:rsid w:val="00AA45D9"/>
    <w:rsid w:val="00AA45FB"/>
    <w:rsid w:val="00AA462B"/>
    <w:rsid w:val="00AA4679"/>
    <w:rsid w:val="00AA468B"/>
    <w:rsid w:val="00AA4696"/>
    <w:rsid w:val="00AA46C0"/>
    <w:rsid w:val="00AA473E"/>
    <w:rsid w:val="00AA47DE"/>
    <w:rsid w:val="00AA486B"/>
    <w:rsid w:val="00AA48B4"/>
    <w:rsid w:val="00AA48D3"/>
    <w:rsid w:val="00AA4A26"/>
    <w:rsid w:val="00AA4A40"/>
    <w:rsid w:val="00AA4A60"/>
    <w:rsid w:val="00AA4AA1"/>
    <w:rsid w:val="00AA4ABE"/>
    <w:rsid w:val="00AA4ACD"/>
    <w:rsid w:val="00AA4B62"/>
    <w:rsid w:val="00AA4B89"/>
    <w:rsid w:val="00AA4C05"/>
    <w:rsid w:val="00AA4CA7"/>
    <w:rsid w:val="00AA4CA8"/>
    <w:rsid w:val="00AA4D3B"/>
    <w:rsid w:val="00AA4DA7"/>
    <w:rsid w:val="00AA4DCE"/>
    <w:rsid w:val="00AA4DDE"/>
    <w:rsid w:val="00AA4E23"/>
    <w:rsid w:val="00AA4E7B"/>
    <w:rsid w:val="00AA4E83"/>
    <w:rsid w:val="00AA4F21"/>
    <w:rsid w:val="00AA5000"/>
    <w:rsid w:val="00AA5009"/>
    <w:rsid w:val="00AA501C"/>
    <w:rsid w:val="00AA5022"/>
    <w:rsid w:val="00AA50CF"/>
    <w:rsid w:val="00AA51DF"/>
    <w:rsid w:val="00AA5201"/>
    <w:rsid w:val="00AA521E"/>
    <w:rsid w:val="00AA525C"/>
    <w:rsid w:val="00AA52B9"/>
    <w:rsid w:val="00AA53BA"/>
    <w:rsid w:val="00AA53C8"/>
    <w:rsid w:val="00AA53FF"/>
    <w:rsid w:val="00AA544E"/>
    <w:rsid w:val="00AA54AF"/>
    <w:rsid w:val="00AA54CA"/>
    <w:rsid w:val="00AA5523"/>
    <w:rsid w:val="00AA5535"/>
    <w:rsid w:val="00AA5563"/>
    <w:rsid w:val="00AA5635"/>
    <w:rsid w:val="00AA5712"/>
    <w:rsid w:val="00AA571F"/>
    <w:rsid w:val="00AA5818"/>
    <w:rsid w:val="00AA582D"/>
    <w:rsid w:val="00AA5867"/>
    <w:rsid w:val="00AA58DF"/>
    <w:rsid w:val="00AA59D2"/>
    <w:rsid w:val="00AA5A78"/>
    <w:rsid w:val="00AA5B6E"/>
    <w:rsid w:val="00AA5D7E"/>
    <w:rsid w:val="00AA5E40"/>
    <w:rsid w:val="00AA5E4D"/>
    <w:rsid w:val="00AA5E76"/>
    <w:rsid w:val="00AA5EC9"/>
    <w:rsid w:val="00AA5F1C"/>
    <w:rsid w:val="00AA5F78"/>
    <w:rsid w:val="00AA5F9E"/>
    <w:rsid w:val="00AA6036"/>
    <w:rsid w:val="00AA608E"/>
    <w:rsid w:val="00AA60A0"/>
    <w:rsid w:val="00AA60BA"/>
    <w:rsid w:val="00AA613E"/>
    <w:rsid w:val="00AA61A5"/>
    <w:rsid w:val="00AA61A6"/>
    <w:rsid w:val="00AA61B2"/>
    <w:rsid w:val="00AA620D"/>
    <w:rsid w:val="00AA629C"/>
    <w:rsid w:val="00AA6370"/>
    <w:rsid w:val="00AA63F6"/>
    <w:rsid w:val="00AA6420"/>
    <w:rsid w:val="00AA6421"/>
    <w:rsid w:val="00AA6427"/>
    <w:rsid w:val="00AA6480"/>
    <w:rsid w:val="00AA6488"/>
    <w:rsid w:val="00AA6503"/>
    <w:rsid w:val="00AA653A"/>
    <w:rsid w:val="00AA657A"/>
    <w:rsid w:val="00AA6656"/>
    <w:rsid w:val="00AA66C3"/>
    <w:rsid w:val="00AA66E7"/>
    <w:rsid w:val="00AA674A"/>
    <w:rsid w:val="00AA67BC"/>
    <w:rsid w:val="00AA67D7"/>
    <w:rsid w:val="00AA67DD"/>
    <w:rsid w:val="00AA681D"/>
    <w:rsid w:val="00AA6834"/>
    <w:rsid w:val="00AA6845"/>
    <w:rsid w:val="00AA687E"/>
    <w:rsid w:val="00AA690E"/>
    <w:rsid w:val="00AA694A"/>
    <w:rsid w:val="00AA6961"/>
    <w:rsid w:val="00AA69A7"/>
    <w:rsid w:val="00AA6A08"/>
    <w:rsid w:val="00AA6A11"/>
    <w:rsid w:val="00AA6AE2"/>
    <w:rsid w:val="00AA6B09"/>
    <w:rsid w:val="00AA6B29"/>
    <w:rsid w:val="00AA6B7E"/>
    <w:rsid w:val="00AA6B8C"/>
    <w:rsid w:val="00AA6B94"/>
    <w:rsid w:val="00AA6BF3"/>
    <w:rsid w:val="00AA6C0A"/>
    <w:rsid w:val="00AA6C79"/>
    <w:rsid w:val="00AA6CD9"/>
    <w:rsid w:val="00AA6D8F"/>
    <w:rsid w:val="00AA6E01"/>
    <w:rsid w:val="00AA6E1B"/>
    <w:rsid w:val="00AA6E36"/>
    <w:rsid w:val="00AA6E80"/>
    <w:rsid w:val="00AA6E81"/>
    <w:rsid w:val="00AA6E91"/>
    <w:rsid w:val="00AA6ED0"/>
    <w:rsid w:val="00AA6ED2"/>
    <w:rsid w:val="00AA6EDC"/>
    <w:rsid w:val="00AA6F20"/>
    <w:rsid w:val="00AA6FA6"/>
    <w:rsid w:val="00AA7081"/>
    <w:rsid w:val="00AA710A"/>
    <w:rsid w:val="00AA7169"/>
    <w:rsid w:val="00AA71C6"/>
    <w:rsid w:val="00AA7261"/>
    <w:rsid w:val="00AA72EA"/>
    <w:rsid w:val="00AA73DC"/>
    <w:rsid w:val="00AA7450"/>
    <w:rsid w:val="00AA7484"/>
    <w:rsid w:val="00AA7497"/>
    <w:rsid w:val="00AA74B2"/>
    <w:rsid w:val="00AA751A"/>
    <w:rsid w:val="00AA75B5"/>
    <w:rsid w:val="00AA7635"/>
    <w:rsid w:val="00AA769F"/>
    <w:rsid w:val="00AA76CF"/>
    <w:rsid w:val="00AA76D5"/>
    <w:rsid w:val="00AA7704"/>
    <w:rsid w:val="00AA77DC"/>
    <w:rsid w:val="00AA77E1"/>
    <w:rsid w:val="00AA7806"/>
    <w:rsid w:val="00AA782B"/>
    <w:rsid w:val="00AA7A46"/>
    <w:rsid w:val="00AA7A61"/>
    <w:rsid w:val="00AA7A93"/>
    <w:rsid w:val="00AA7B89"/>
    <w:rsid w:val="00AA7BA3"/>
    <w:rsid w:val="00AA7BBD"/>
    <w:rsid w:val="00AA7BFC"/>
    <w:rsid w:val="00AA7D3E"/>
    <w:rsid w:val="00AA7D46"/>
    <w:rsid w:val="00AA7D63"/>
    <w:rsid w:val="00AA7DE2"/>
    <w:rsid w:val="00AA7DF5"/>
    <w:rsid w:val="00AA7E53"/>
    <w:rsid w:val="00AA7E54"/>
    <w:rsid w:val="00AA7E55"/>
    <w:rsid w:val="00AA7E9A"/>
    <w:rsid w:val="00AA7EC4"/>
    <w:rsid w:val="00AA7F8E"/>
    <w:rsid w:val="00AB0049"/>
    <w:rsid w:val="00AB0066"/>
    <w:rsid w:val="00AB007C"/>
    <w:rsid w:val="00AB0094"/>
    <w:rsid w:val="00AB00B0"/>
    <w:rsid w:val="00AB00C7"/>
    <w:rsid w:val="00AB00F5"/>
    <w:rsid w:val="00AB01AA"/>
    <w:rsid w:val="00AB0214"/>
    <w:rsid w:val="00AB0226"/>
    <w:rsid w:val="00AB02EC"/>
    <w:rsid w:val="00AB0316"/>
    <w:rsid w:val="00AB032B"/>
    <w:rsid w:val="00AB03A5"/>
    <w:rsid w:val="00AB03F5"/>
    <w:rsid w:val="00AB0417"/>
    <w:rsid w:val="00AB043A"/>
    <w:rsid w:val="00AB044F"/>
    <w:rsid w:val="00AB04C4"/>
    <w:rsid w:val="00AB04F0"/>
    <w:rsid w:val="00AB0500"/>
    <w:rsid w:val="00AB0520"/>
    <w:rsid w:val="00AB0538"/>
    <w:rsid w:val="00AB054E"/>
    <w:rsid w:val="00AB05B1"/>
    <w:rsid w:val="00AB0640"/>
    <w:rsid w:val="00AB0668"/>
    <w:rsid w:val="00AB066C"/>
    <w:rsid w:val="00AB06D3"/>
    <w:rsid w:val="00AB0744"/>
    <w:rsid w:val="00AB0778"/>
    <w:rsid w:val="00AB07E2"/>
    <w:rsid w:val="00AB0803"/>
    <w:rsid w:val="00AB0842"/>
    <w:rsid w:val="00AB0894"/>
    <w:rsid w:val="00AB08F5"/>
    <w:rsid w:val="00AB090D"/>
    <w:rsid w:val="00AB0A05"/>
    <w:rsid w:val="00AB0A82"/>
    <w:rsid w:val="00AB0A9B"/>
    <w:rsid w:val="00AB0AC1"/>
    <w:rsid w:val="00AB0AEF"/>
    <w:rsid w:val="00AB0B10"/>
    <w:rsid w:val="00AB0CCC"/>
    <w:rsid w:val="00AB0CD5"/>
    <w:rsid w:val="00AB0D0C"/>
    <w:rsid w:val="00AB0D1F"/>
    <w:rsid w:val="00AB0E07"/>
    <w:rsid w:val="00AB0E19"/>
    <w:rsid w:val="00AB0E6B"/>
    <w:rsid w:val="00AB0EA0"/>
    <w:rsid w:val="00AB0EA4"/>
    <w:rsid w:val="00AB0F3F"/>
    <w:rsid w:val="00AB1006"/>
    <w:rsid w:val="00AB101C"/>
    <w:rsid w:val="00AB1067"/>
    <w:rsid w:val="00AB1074"/>
    <w:rsid w:val="00AB109F"/>
    <w:rsid w:val="00AB10E0"/>
    <w:rsid w:val="00AB1195"/>
    <w:rsid w:val="00AB11E1"/>
    <w:rsid w:val="00AB1202"/>
    <w:rsid w:val="00AB1239"/>
    <w:rsid w:val="00AB1250"/>
    <w:rsid w:val="00AB1275"/>
    <w:rsid w:val="00AB12AE"/>
    <w:rsid w:val="00AB1396"/>
    <w:rsid w:val="00AB13AA"/>
    <w:rsid w:val="00AB13FE"/>
    <w:rsid w:val="00AB144E"/>
    <w:rsid w:val="00AB1527"/>
    <w:rsid w:val="00AB1598"/>
    <w:rsid w:val="00AB159E"/>
    <w:rsid w:val="00AB16AC"/>
    <w:rsid w:val="00AB172D"/>
    <w:rsid w:val="00AB174C"/>
    <w:rsid w:val="00AB174F"/>
    <w:rsid w:val="00AB17EA"/>
    <w:rsid w:val="00AB1808"/>
    <w:rsid w:val="00AB1821"/>
    <w:rsid w:val="00AB1839"/>
    <w:rsid w:val="00AB1854"/>
    <w:rsid w:val="00AB1857"/>
    <w:rsid w:val="00AB1864"/>
    <w:rsid w:val="00AB1870"/>
    <w:rsid w:val="00AB190F"/>
    <w:rsid w:val="00AB1936"/>
    <w:rsid w:val="00AB1937"/>
    <w:rsid w:val="00AB194F"/>
    <w:rsid w:val="00AB1986"/>
    <w:rsid w:val="00AB19AD"/>
    <w:rsid w:val="00AB19FD"/>
    <w:rsid w:val="00AB1A01"/>
    <w:rsid w:val="00AB1A64"/>
    <w:rsid w:val="00AB1A71"/>
    <w:rsid w:val="00AB1AB3"/>
    <w:rsid w:val="00AB1B4C"/>
    <w:rsid w:val="00AB1B57"/>
    <w:rsid w:val="00AB1B96"/>
    <w:rsid w:val="00AB1BBB"/>
    <w:rsid w:val="00AB1BEE"/>
    <w:rsid w:val="00AB1C6F"/>
    <w:rsid w:val="00AB1C7C"/>
    <w:rsid w:val="00AB1C89"/>
    <w:rsid w:val="00AB1CBD"/>
    <w:rsid w:val="00AB1CCF"/>
    <w:rsid w:val="00AB1DB7"/>
    <w:rsid w:val="00AB1F3C"/>
    <w:rsid w:val="00AB1F3E"/>
    <w:rsid w:val="00AB1F8F"/>
    <w:rsid w:val="00AB2002"/>
    <w:rsid w:val="00AB20EF"/>
    <w:rsid w:val="00AB21BF"/>
    <w:rsid w:val="00AB21CD"/>
    <w:rsid w:val="00AB21E9"/>
    <w:rsid w:val="00AB2212"/>
    <w:rsid w:val="00AB22B7"/>
    <w:rsid w:val="00AB2388"/>
    <w:rsid w:val="00AB240E"/>
    <w:rsid w:val="00AB2493"/>
    <w:rsid w:val="00AB24D5"/>
    <w:rsid w:val="00AB255D"/>
    <w:rsid w:val="00AB256B"/>
    <w:rsid w:val="00AB25C3"/>
    <w:rsid w:val="00AB25E6"/>
    <w:rsid w:val="00AB25EA"/>
    <w:rsid w:val="00AB25F9"/>
    <w:rsid w:val="00AB26B0"/>
    <w:rsid w:val="00AB26C5"/>
    <w:rsid w:val="00AB26C8"/>
    <w:rsid w:val="00AB2721"/>
    <w:rsid w:val="00AB2744"/>
    <w:rsid w:val="00AB274F"/>
    <w:rsid w:val="00AB2759"/>
    <w:rsid w:val="00AB2796"/>
    <w:rsid w:val="00AB27C0"/>
    <w:rsid w:val="00AB27FE"/>
    <w:rsid w:val="00AB2879"/>
    <w:rsid w:val="00AB28C2"/>
    <w:rsid w:val="00AB28CA"/>
    <w:rsid w:val="00AB28FC"/>
    <w:rsid w:val="00AB297C"/>
    <w:rsid w:val="00AB2A27"/>
    <w:rsid w:val="00AB2A70"/>
    <w:rsid w:val="00AB2A84"/>
    <w:rsid w:val="00AB2A91"/>
    <w:rsid w:val="00AB2B97"/>
    <w:rsid w:val="00AB2BA5"/>
    <w:rsid w:val="00AB2BFC"/>
    <w:rsid w:val="00AB2C2E"/>
    <w:rsid w:val="00AB2CFA"/>
    <w:rsid w:val="00AB2DDD"/>
    <w:rsid w:val="00AB2E04"/>
    <w:rsid w:val="00AB2E48"/>
    <w:rsid w:val="00AB2E57"/>
    <w:rsid w:val="00AB2E7C"/>
    <w:rsid w:val="00AB2F88"/>
    <w:rsid w:val="00AB2F9A"/>
    <w:rsid w:val="00AB2FC3"/>
    <w:rsid w:val="00AB2FCC"/>
    <w:rsid w:val="00AB2FEC"/>
    <w:rsid w:val="00AB3180"/>
    <w:rsid w:val="00AB3239"/>
    <w:rsid w:val="00AB3251"/>
    <w:rsid w:val="00AB32BF"/>
    <w:rsid w:val="00AB32C2"/>
    <w:rsid w:val="00AB332F"/>
    <w:rsid w:val="00AB3363"/>
    <w:rsid w:val="00AB342A"/>
    <w:rsid w:val="00AB3439"/>
    <w:rsid w:val="00AB3490"/>
    <w:rsid w:val="00AB34B4"/>
    <w:rsid w:val="00AB35A5"/>
    <w:rsid w:val="00AB35DC"/>
    <w:rsid w:val="00AB361B"/>
    <w:rsid w:val="00AB3639"/>
    <w:rsid w:val="00AB3642"/>
    <w:rsid w:val="00AB36A6"/>
    <w:rsid w:val="00AB37A7"/>
    <w:rsid w:val="00AB37BB"/>
    <w:rsid w:val="00AB3867"/>
    <w:rsid w:val="00AB38B2"/>
    <w:rsid w:val="00AB38DB"/>
    <w:rsid w:val="00AB39B6"/>
    <w:rsid w:val="00AB39DB"/>
    <w:rsid w:val="00AB3AF8"/>
    <w:rsid w:val="00AB3B3D"/>
    <w:rsid w:val="00AB3BE7"/>
    <w:rsid w:val="00AB3C15"/>
    <w:rsid w:val="00AB3CA6"/>
    <w:rsid w:val="00AB3D2F"/>
    <w:rsid w:val="00AB3DAC"/>
    <w:rsid w:val="00AB3DD6"/>
    <w:rsid w:val="00AB3E54"/>
    <w:rsid w:val="00AB3EB3"/>
    <w:rsid w:val="00AB3EBA"/>
    <w:rsid w:val="00AB3EFF"/>
    <w:rsid w:val="00AB4043"/>
    <w:rsid w:val="00AB40FB"/>
    <w:rsid w:val="00AB413C"/>
    <w:rsid w:val="00AB417A"/>
    <w:rsid w:val="00AB41C3"/>
    <w:rsid w:val="00AB423A"/>
    <w:rsid w:val="00AB430A"/>
    <w:rsid w:val="00AB4410"/>
    <w:rsid w:val="00AB443A"/>
    <w:rsid w:val="00AB4589"/>
    <w:rsid w:val="00AB458A"/>
    <w:rsid w:val="00AB45BE"/>
    <w:rsid w:val="00AB45E1"/>
    <w:rsid w:val="00AB45F1"/>
    <w:rsid w:val="00AB462B"/>
    <w:rsid w:val="00AB464F"/>
    <w:rsid w:val="00AB471E"/>
    <w:rsid w:val="00AB47C1"/>
    <w:rsid w:val="00AB48CC"/>
    <w:rsid w:val="00AB48F8"/>
    <w:rsid w:val="00AB495A"/>
    <w:rsid w:val="00AB4971"/>
    <w:rsid w:val="00AB49B7"/>
    <w:rsid w:val="00AB49D6"/>
    <w:rsid w:val="00AB4A07"/>
    <w:rsid w:val="00AB4A0B"/>
    <w:rsid w:val="00AB4A44"/>
    <w:rsid w:val="00AB4A61"/>
    <w:rsid w:val="00AB4A85"/>
    <w:rsid w:val="00AB4AD3"/>
    <w:rsid w:val="00AB4B47"/>
    <w:rsid w:val="00AB4C67"/>
    <w:rsid w:val="00AB4CC0"/>
    <w:rsid w:val="00AB4D9E"/>
    <w:rsid w:val="00AB4DBF"/>
    <w:rsid w:val="00AB4DD2"/>
    <w:rsid w:val="00AB4E2D"/>
    <w:rsid w:val="00AB4F27"/>
    <w:rsid w:val="00AB4F65"/>
    <w:rsid w:val="00AB4F75"/>
    <w:rsid w:val="00AB4F84"/>
    <w:rsid w:val="00AB5076"/>
    <w:rsid w:val="00AB5093"/>
    <w:rsid w:val="00AB50AD"/>
    <w:rsid w:val="00AB50E5"/>
    <w:rsid w:val="00AB5242"/>
    <w:rsid w:val="00AB526B"/>
    <w:rsid w:val="00AB52BB"/>
    <w:rsid w:val="00AB52D3"/>
    <w:rsid w:val="00AB5319"/>
    <w:rsid w:val="00AB53A4"/>
    <w:rsid w:val="00AB561B"/>
    <w:rsid w:val="00AB5623"/>
    <w:rsid w:val="00AB5642"/>
    <w:rsid w:val="00AB565A"/>
    <w:rsid w:val="00AB56AD"/>
    <w:rsid w:val="00AB5732"/>
    <w:rsid w:val="00AB5739"/>
    <w:rsid w:val="00AB57C4"/>
    <w:rsid w:val="00AB57D0"/>
    <w:rsid w:val="00AB57EB"/>
    <w:rsid w:val="00AB5875"/>
    <w:rsid w:val="00AB589E"/>
    <w:rsid w:val="00AB58AE"/>
    <w:rsid w:val="00AB58B9"/>
    <w:rsid w:val="00AB58E7"/>
    <w:rsid w:val="00AB5A02"/>
    <w:rsid w:val="00AB5B94"/>
    <w:rsid w:val="00AB5BCF"/>
    <w:rsid w:val="00AB5BFC"/>
    <w:rsid w:val="00AB5C82"/>
    <w:rsid w:val="00AB5CCE"/>
    <w:rsid w:val="00AB5CD6"/>
    <w:rsid w:val="00AB5D23"/>
    <w:rsid w:val="00AB5E7D"/>
    <w:rsid w:val="00AB5F4C"/>
    <w:rsid w:val="00AB5F92"/>
    <w:rsid w:val="00AB5F95"/>
    <w:rsid w:val="00AB6122"/>
    <w:rsid w:val="00AB61F5"/>
    <w:rsid w:val="00AB6234"/>
    <w:rsid w:val="00AB6253"/>
    <w:rsid w:val="00AB6283"/>
    <w:rsid w:val="00AB62EA"/>
    <w:rsid w:val="00AB6418"/>
    <w:rsid w:val="00AB64B7"/>
    <w:rsid w:val="00AB658E"/>
    <w:rsid w:val="00AB65B5"/>
    <w:rsid w:val="00AB65E3"/>
    <w:rsid w:val="00AB6610"/>
    <w:rsid w:val="00AB661D"/>
    <w:rsid w:val="00AB66AF"/>
    <w:rsid w:val="00AB66FD"/>
    <w:rsid w:val="00AB674E"/>
    <w:rsid w:val="00AB6759"/>
    <w:rsid w:val="00AB67D3"/>
    <w:rsid w:val="00AB6833"/>
    <w:rsid w:val="00AB687C"/>
    <w:rsid w:val="00AB6886"/>
    <w:rsid w:val="00AB68FD"/>
    <w:rsid w:val="00AB6908"/>
    <w:rsid w:val="00AB6936"/>
    <w:rsid w:val="00AB693C"/>
    <w:rsid w:val="00AB6AAD"/>
    <w:rsid w:val="00AB6AED"/>
    <w:rsid w:val="00AB6B1C"/>
    <w:rsid w:val="00AB6B6C"/>
    <w:rsid w:val="00AB6DF9"/>
    <w:rsid w:val="00AB6EC5"/>
    <w:rsid w:val="00AB6ED1"/>
    <w:rsid w:val="00AB6ED9"/>
    <w:rsid w:val="00AB6F3C"/>
    <w:rsid w:val="00AB705C"/>
    <w:rsid w:val="00AB706B"/>
    <w:rsid w:val="00AB70A8"/>
    <w:rsid w:val="00AB713E"/>
    <w:rsid w:val="00AB7150"/>
    <w:rsid w:val="00AB71E1"/>
    <w:rsid w:val="00AB721F"/>
    <w:rsid w:val="00AB722D"/>
    <w:rsid w:val="00AB7250"/>
    <w:rsid w:val="00AB7282"/>
    <w:rsid w:val="00AB7285"/>
    <w:rsid w:val="00AB7299"/>
    <w:rsid w:val="00AB72E2"/>
    <w:rsid w:val="00AB7334"/>
    <w:rsid w:val="00AB7368"/>
    <w:rsid w:val="00AB7400"/>
    <w:rsid w:val="00AB7451"/>
    <w:rsid w:val="00AB7472"/>
    <w:rsid w:val="00AB7486"/>
    <w:rsid w:val="00AB749D"/>
    <w:rsid w:val="00AB74F6"/>
    <w:rsid w:val="00AB75E4"/>
    <w:rsid w:val="00AB7614"/>
    <w:rsid w:val="00AB7683"/>
    <w:rsid w:val="00AB7704"/>
    <w:rsid w:val="00AB772C"/>
    <w:rsid w:val="00AB77B0"/>
    <w:rsid w:val="00AB7814"/>
    <w:rsid w:val="00AB7840"/>
    <w:rsid w:val="00AB7897"/>
    <w:rsid w:val="00AB79A4"/>
    <w:rsid w:val="00AB79D6"/>
    <w:rsid w:val="00AB7A65"/>
    <w:rsid w:val="00AB7A86"/>
    <w:rsid w:val="00AB7B67"/>
    <w:rsid w:val="00AB7C54"/>
    <w:rsid w:val="00AB7CA9"/>
    <w:rsid w:val="00AB7E00"/>
    <w:rsid w:val="00AB7E63"/>
    <w:rsid w:val="00AB7EE4"/>
    <w:rsid w:val="00AB7F3B"/>
    <w:rsid w:val="00AB7FA7"/>
    <w:rsid w:val="00AB7FF2"/>
    <w:rsid w:val="00AC0013"/>
    <w:rsid w:val="00AC001F"/>
    <w:rsid w:val="00AC002B"/>
    <w:rsid w:val="00AC00C2"/>
    <w:rsid w:val="00AC00E7"/>
    <w:rsid w:val="00AC0143"/>
    <w:rsid w:val="00AC01BF"/>
    <w:rsid w:val="00AC0214"/>
    <w:rsid w:val="00AC02A4"/>
    <w:rsid w:val="00AC02C3"/>
    <w:rsid w:val="00AC02F6"/>
    <w:rsid w:val="00AC0305"/>
    <w:rsid w:val="00AC0333"/>
    <w:rsid w:val="00AC0348"/>
    <w:rsid w:val="00AC0366"/>
    <w:rsid w:val="00AC0368"/>
    <w:rsid w:val="00AC03C9"/>
    <w:rsid w:val="00AC0456"/>
    <w:rsid w:val="00AC0482"/>
    <w:rsid w:val="00AC0486"/>
    <w:rsid w:val="00AC0493"/>
    <w:rsid w:val="00AC0507"/>
    <w:rsid w:val="00AC0562"/>
    <w:rsid w:val="00AC065D"/>
    <w:rsid w:val="00AC06CD"/>
    <w:rsid w:val="00AC0742"/>
    <w:rsid w:val="00AC07B3"/>
    <w:rsid w:val="00AC0955"/>
    <w:rsid w:val="00AC0962"/>
    <w:rsid w:val="00AC0988"/>
    <w:rsid w:val="00AC09AE"/>
    <w:rsid w:val="00AC0A0A"/>
    <w:rsid w:val="00AC0A55"/>
    <w:rsid w:val="00AC0A73"/>
    <w:rsid w:val="00AC0B4D"/>
    <w:rsid w:val="00AC0B71"/>
    <w:rsid w:val="00AC0BF3"/>
    <w:rsid w:val="00AC0C34"/>
    <w:rsid w:val="00AC0CE4"/>
    <w:rsid w:val="00AC0D1B"/>
    <w:rsid w:val="00AC0D34"/>
    <w:rsid w:val="00AC0D39"/>
    <w:rsid w:val="00AC0DFE"/>
    <w:rsid w:val="00AC0E95"/>
    <w:rsid w:val="00AC0EBA"/>
    <w:rsid w:val="00AC0EFF"/>
    <w:rsid w:val="00AC0F34"/>
    <w:rsid w:val="00AC0FE7"/>
    <w:rsid w:val="00AC10CB"/>
    <w:rsid w:val="00AC1104"/>
    <w:rsid w:val="00AC111A"/>
    <w:rsid w:val="00AC1217"/>
    <w:rsid w:val="00AC1245"/>
    <w:rsid w:val="00AC12D8"/>
    <w:rsid w:val="00AC1339"/>
    <w:rsid w:val="00AC1346"/>
    <w:rsid w:val="00AC13FA"/>
    <w:rsid w:val="00AC141E"/>
    <w:rsid w:val="00AC1492"/>
    <w:rsid w:val="00AC14FB"/>
    <w:rsid w:val="00AC152A"/>
    <w:rsid w:val="00AC1581"/>
    <w:rsid w:val="00AC158F"/>
    <w:rsid w:val="00AC1594"/>
    <w:rsid w:val="00AC16C4"/>
    <w:rsid w:val="00AC170C"/>
    <w:rsid w:val="00AC172C"/>
    <w:rsid w:val="00AC17D6"/>
    <w:rsid w:val="00AC17E0"/>
    <w:rsid w:val="00AC185F"/>
    <w:rsid w:val="00AC18FA"/>
    <w:rsid w:val="00AC1937"/>
    <w:rsid w:val="00AC1938"/>
    <w:rsid w:val="00AC1971"/>
    <w:rsid w:val="00AC19D8"/>
    <w:rsid w:val="00AC1A03"/>
    <w:rsid w:val="00AC1A29"/>
    <w:rsid w:val="00AC1AFB"/>
    <w:rsid w:val="00AC1B12"/>
    <w:rsid w:val="00AC1B62"/>
    <w:rsid w:val="00AC1C97"/>
    <w:rsid w:val="00AC1D1B"/>
    <w:rsid w:val="00AC1D32"/>
    <w:rsid w:val="00AC1D36"/>
    <w:rsid w:val="00AC1D4F"/>
    <w:rsid w:val="00AC1E0A"/>
    <w:rsid w:val="00AC1E20"/>
    <w:rsid w:val="00AC1E60"/>
    <w:rsid w:val="00AC1E9A"/>
    <w:rsid w:val="00AC1EA0"/>
    <w:rsid w:val="00AC1F2C"/>
    <w:rsid w:val="00AC1F3F"/>
    <w:rsid w:val="00AC1F47"/>
    <w:rsid w:val="00AC1F55"/>
    <w:rsid w:val="00AC1FAA"/>
    <w:rsid w:val="00AC1FBD"/>
    <w:rsid w:val="00AC1FDC"/>
    <w:rsid w:val="00AC1FFC"/>
    <w:rsid w:val="00AC2160"/>
    <w:rsid w:val="00AC21F3"/>
    <w:rsid w:val="00AC2214"/>
    <w:rsid w:val="00AC2217"/>
    <w:rsid w:val="00AC223F"/>
    <w:rsid w:val="00AC2289"/>
    <w:rsid w:val="00AC22EF"/>
    <w:rsid w:val="00AC2366"/>
    <w:rsid w:val="00AC238E"/>
    <w:rsid w:val="00AC23B1"/>
    <w:rsid w:val="00AC23EB"/>
    <w:rsid w:val="00AC24A1"/>
    <w:rsid w:val="00AC24EF"/>
    <w:rsid w:val="00AC2542"/>
    <w:rsid w:val="00AC2572"/>
    <w:rsid w:val="00AC25B8"/>
    <w:rsid w:val="00AC260C"/>
    <w:rsid w:val="00AC2655"/>
    <w:rsid w:val="00AC26F9"/>
    <w:rsid w:val="00AC2707"/>
    <w:rsid w:val="00AC277B"/>
    <w:rsid w:val="00AC27BC"/>
    <w:rsid w:val="00AC27D6"/>
    <w:rsid w:val="00AC27F0"/>
    <w:rsid w:val="00AC2858"/>
    <w:rsid w:val="00AC2929"/>
    <w:rsid w:val="00AC297A"/>
    <w:rsid w:val="00AC29A5"/>
    <w:rsid w:val="00AC29B3"/>
    <w:rsid w:val="00AC29C9"/>
    <w:rsid w:val="00AC2AEA"/>
    <w:rsid w:val="00AC2B2B"/>
    <w:rsid w:val="00AC2BC1"/>
    <w:rsid w:val="00AC2BF0"/>
    <w:rsid w:val="00AC2C30"/>
    <w:rsid w:val="00AC2C71"/>
    <w:rsid w:val="00AC2CEB"/>
    <w:rsid w:val="00AC2CF8"/>
    <w:rsid w:val="00AC2D6E"/>
    <w:rsid w:val="00AC2DF2"/>
    <w:rsid w:val="00AC2E77"/>
    <w:rsid w:val="00AC2E7F"/>
    <w:rsid w:val="00AC2EC2"/>
    <w:rsid w:val="00AC2EEA"/>
    <w:rsid w:val="00AC2F4D"/>
    <w:rsid w:val="00AC2F5E"/>
    <w:rsid w:val="00AC2F72"/>
    <w:rsid w:val="00AC304C"/>
    <w:rsid w:val="00AC30A2"/>
    <w:rsid w:val="00AC30E6"/>
    <w:rsid w:val="00AC30ED"/>
    <w:rsid w:val="00AC3140"/>
    <w:rsid w:val="00AC317D"/>
    <w:rsid w:val="00AC3193"/>
    <w:rsid w:val="00AC31A1"/>
    <w:rsid w:val="00AC31C1"/>
    <w:rsid w:val="00AC31F7"/>
    <w:rsid w:val="00AC321A"/>
    <w:rsid w:val="00AC3234"/>
    <w:rsid w:val="00AC3296"/>
    <w:rsid w:val="00AC32D8"/>
    <w:rsid w:val="00AC3323"/>
    <w:rsid w:val="00AC3361"/>
    <w:rsid w:val="00AC33EF"/>
    <w:rsid w:val="00AC33FA"/>
    <w:rsid w:val="00AC3424"/>
    <w:rsid w:val="00AC3455"/>
    <w:rsid w:val="00AC3495"/>
    <w:rsid w:val="00AC34AB"/>
    <w:rsid w:val="00AC34AE"/>
    <w:rsid w:val="00AC358C"/>
    <w:rsid w:val="00AC35BE"/>
    <w:rsid w:val="00AC35E9"/>
    <w:rsid w:val="00AC3607"/>
    <w:rsid w:val="00AC36B1"/>
    <w:rsid w:val="00AC36E9"/>
    <w:rsid w:val="00AC36F0"/>
    <w:rsid w:val="00AC3708"/>
    <w:rsid w:val="00AC372F"/>
    <w:rsid w:val="00AC3736"/>
    <w:rsid w:val="00AC37B3"/>
    <w:rsid w:val="00AC37F1"/>
    <w:rsid w:val="00AC38AE"/>
    <w:rsid w:val="00AC38D3"/>
    <w:rsid w:val="00AC38F3"/>
    <w:rsid w:val="00AC3990"/>
    <w:rsid w:val="00AC3A12"/>
    <w:rsid w:val="00AC3A85"/>
    <w:rsid w:val="00AC3A99"/>
    <w:rsid w:val="00AC3BAE"/>
    <w:rsid w:val="00AC3CA4"/>
    <w:rsid w:val="00AC3D0F"/>
    <w:rsid w:val="00AC3D12"/>
    <w:rsid w:val="00AC3D81"/>
    <w:rsid w:val="00AC3DC2"/>
    <w:rsid w:val="00AC3EA4"/>
    <w:rsid w:val="00AC3F57"/>
    <w:rsid w:val="00AC3F6F"/>
    <w:rsid w:val="00AC3F73"/>
    <w:rsid w:val="00AC3F7D"/>
    <w:rsid w:val="00AC3FEE"/>
    <w:rsid w:val="00AC3FF8"/>
    <w:rsid w:val="00AC4069"/>
    <w:rsid w:val="00AC4075"/>
    <w:rsid w:val="00AC4086"/>
    <w:rsid w:val="00AC4115"/>
    <w:rsid w:val="00AC4232"/>
    <w:rsid w:val="00AC42B3"/>
    <w:rsid w:val="00AC42B7"/>
    <w:rsid w:val="00AC42EC"/>
    <w:rsid w:val="00AC4308"/>
    <w:rsid w:val="00AC4320"/>
    <w:rsid w:val="00AC435E"/>
    <w:rsid w:val="00AC43E4"/>
    <w:rsid w:val="00AC43F5"/>
    <w:rsid w:val="00AC43FE"/>
    <w:rsid w:val="00AC4489"/>
    <w:rsid w:val="00AC448B"/>
    <w:rsid w:val="00AC4494"/>
    <w:rsid w:val="00AC44CA"/>
    <w:rsid w:val="00AC451E"/>
    <w:rsid w:val="00AC4631"/>
    <w:rsid w:val="00AC4799"/>
    <w:rsid w:val="00AC47A2"/>
    <w:rsid w:val="00AC47DB"/>
    <w:rsid w:val="00AC47F5"/>
    <w:rsid w:val="00AC482A"/>
    <w:rsid w:val="00AC4861"/>
    <w:rsid w:val="00AC4873"/>
    <w:rsid w:val="00AC4897"/>
    <w:rsid w:val="00AC48C6"/>
    <w:rsid w:val="00AC4916"/>
    <w:rsid w:val="00AC4952"/>
    <w:rsid w:val="00AC4968"/>
    <w:rsid w:val="00AC49A3"/>
    <w:rsid w:val="00AC49A7"/>
    <w:rsid w:val="00AC4A15"/>
    <w:rsid w:val="00AC4A6E"/>
    <w:rsid w:val="00AC4AC8"/>
    <w:rsid w:val="00AC4B1A"/>
    <w:rsid w:val="00AC4B33"/>
    <w:rsid w:val="00AC4BA6"/>
    <w:rsid w:val="00AC4BBF"/>
    <w:rsid w:val="00AC4BD6"/>
    <w:rsid w:val="00AC4C2F"/>
    <w:rsid w:val="00AC4C6B"/>
    <w:rsid w:val="00AC4D9F"/>
    <w:rsid w:val="00AC4DA0"/>
    <w:rsid w:val="00AC4DBB"/>
    <w:rsid w:val="00AC4E2E"/>
    <w:rsid w:val="00AC4E6D"/>
    <w:rsid w:val="00AC4EA9"/>
    <w:rsid w:val="00AC4ECC"/>
    <w:rsid w:val="00AC4F07"/>
    <w:rsid w:val="00AC4F2E"/>
    <w:rsid w:val="00AC4F8B"/>
    <w:rsid w:val="00AC4FB5"/>
    <w:rsid w:val="00AC4FD1"/>
    <w:rsid w:val="00AC4FD5"/>
    <w:rsid w:val="00AC4FFA"/>
    <w:rsid w:val="00AC5027"/>
    <w:rsid w:val="00AC5075"/>
    <w:rsid w:val="00AC5080"/>
    <w:rsid w:val="00AC50AF"/>
    <w:rsid w:val="00AC50BA"/>
    <w:rsid w:val="00AC50C5"/>
    <w:rsid w:val="00AC50D3"/>
    <w:rsid w:val="00AC50F5"/>
    <w:rsid w:val="00AC5162"/>
    <w:rsid w:val="00AC517A"/>
    <w:rsid w:val="00AC51AD"/>
    <w:rsid w:val="00AC51E5"/>
    <w:rsid w:val="00AC526E"/>
    <w:rsid w:val="00AC5324"/>
    <w:rsid w:val="00AC537B"/>
    <w:rsid w:val="00AC53DB"/>
    <w:rsid w:val="00AC53EB"/>
    <w:rsid w:val="00AC543D"/>
    <w:rsid w:val="00AC546F"/>
    <w:rsid w:val="00AC54EA"/>
    <w:rsid w:val="00AC54F1"/>
    <w:rsid w:val="00AC5676"/>
    <w:rsid w:val="00AC569B"/>
    <w:rsid w:val="00AC56FC"/>
    <w:rsid w:val="00AC577A"/>
    <w:rsid w:val="00AC5787"/>
    <w:rsid w:val="00AC5813"/>
    <w:rsid w:val="00AC58DD"/>
    <w:rsid w:val="00AC58F6"/>
    <w:rsid w:val="00AC5907"/>
    <w:rsid w:val="00AC592C"/>
    <w:rsid w:val="00AC5930"/>
    <w:rsid w:val="00AC595C"/>
    <w:rsid w:val="00AC5998"/>
    <w:rsid w:val="00AC59A7"/>
    <w:rsid w:val="00AC59AC"/>
    <w:rsid w:val="00AC5A04"/>
    <w:rsid w:val="00AC5A11"/>
    <w:rsid w:val="00AC5A4D"/>
    <w:rsid w:val="00AC5A7A"/>
    <w:rsid w:val="00AC5AB4"/>
    <w:rsid w:val="00AC5ABE"/>
    <w:rsid w:val="00AC5ACB"/>
    <w:rsid w:val="00AC5B20"/>
    <w:rsid w:val="00AC5B2B"/>
    <w:rsid w:val="00AC5B87"/>
    <w:rsid w:val="00AC5BD8"/>
    <w:rsid w:val="00AC5C59"/>
    <w:rsid w:val="00AC5C88"/>
    <w:rsid w:val="00AC5D06"/>
    <w:rsid w:val="00AC5D66"/>
    <w:rsid w:val="00AC5D98"/>
    <w:rsid w:val="00AC5DEE"/>
    <w:rsid w:val="00AC5E2F"/>
    <w:rsid w:val="00AC5E3E"/>
    <w:rsid w:val="00AC5E69"/>
    <w:rsid w:val="00AC5E97"/>
    <w:rsid w:val="00AC5EC2"/>
    <w:rsid w:val="00AC5F9E"/>
    <w:rsid w:val="00AC6158"/>
    <w:rsid w:val="00AC6172"/>
    <w:rsid w:val="00AC6199"/>
    <w:rsid w:val="00AC61E5"/>
    <w:rsid w:val="00AC62AD"/>
    <w:rsid w:val="00AC62FE"/>
    <w:rsid w:val="00AC6311"/>
    <w:rsid w:val="00AC6366"/>
    <w:rsid w:val="00AC63B2"/>
    <w:rsid w:val="00AC63D4"/>
    <w:rsid w:val="00AC6402"/>
    <w:rsid w:val="00AC6421"/>
    <w:rsid w:val="00AC642E"/>
    <w:rsid w:val="00AC6479"/>
    <w:rsid w:val="00AC64DA"/>
    <w:rsid w:val="00AC64F2"/>
    <w:rsid w:val="00AC6565"/>
    <w:rsid w:val="00AC65A4"/>
    <w:rsid w:val="00AC65E3"/>
    <w:rsid w:val="00AC6631"/>
    <w:rsid w:val="00AC66AA"/>
    <w:rsid w:val="00AC66AF"/>
    <w:rsid w:val="00AC66CA"/>
    <w:rsid w:val="00AC671C"/>
    <w:rsid w:val="00AC6778"/>
    <w:rsid w:val="00AC67AD"/>
    <w:rsid w:val="00AC684B"/>
    <w:rsid w:val="00AC68B5"/>
    <w:rsid w:val="00AC68E0"/>
    <w:rsid w:val="00AC692E"/>
    <w:rsid w:val="00AC6964"/>
    <w:rsid w:val="00AC6A4B"/>
    <w:rsid w:val="00AC6A67"/>
    <w:rsid w:val="00AC6AAB"/>
    <w:rsid w:val="00AC6B16"/>
    <w:rsid w:val="00AC6B69"/>
    <w:rsid w:val="00AC6BE9"/>
    <w:rsid w:val="00AC6C0A"/>
    <w:rsid w:val="00AC6CB4"/>
    <w:rsid w:val="00AC6DB6"/>
    <w:rsid w:val="00AC6E4D"/>
    <w:rsid w:val="00AC6E91"/>
    <w:rsid w:val="00AC6F3B"/>
    <w:rsid w:val="00AC6F5E"/>
    <w:rsid w:val="00AC6FA1"/>
    <w:rsid w:val="00AC6FE4"/>
    <w:rsid w:val="00AC7039"/>
    <w:rsid w:val="00AC703E"/>
    <w:rsid w:val="00AC707C"/>
    <w:rsid w:val="00AC70A0"/>
    <w:rsid w:val="00AC70A4"/>
    <w:rsid w:val="00AC712B"/>
    <w:rsid w:val="00AC712D"/>
    <w:rsid w:val="00AC71B1"/>
    <w:rsid w:val="00AC71F7"/>
    <w:rsid w:val="00AC7236"/>
    <w:rsid w:val="00AC7261"/>
    <w:rsid w:val="00AC72A9"/>
    <w:rsid w:val="00AC72C0"/>
    <w:rsid w:val="00AC72F3"/>
    <w:rsid w:val="00AC7302"/>
    <w:rsid w:val="00AC7310"/>
    <w:rsid w:val="00AC73EA"/>
    <w:rsid w:val="00AC742D"/>
    <w:rsid w:val="00AC7455"/>
    <w:rsid w:val="00AC74E6"/>
    <w:rsid w:val="00AC7537"/>
    <w:rsid w:val="00AC7590"/>
    <w:rsid w:val="00AC76B9"/>
    <w:rsid w:val="00AC76FB"/>
    <w:rsid w:val="00AC772F"/>
    <w:rsid w:val="00AC7731"/>
    <w:rsid w:val="00AC774F"/>
    <w:rsid w:val="00AC7801"/>
    <w:rsid w:val="00AC788E"/>
    <w:rsid w:val="00AC78A6"/>
    <w:rsid w:val="00AC78D9"/>
    <w:rsid w:val="00AC790C"/>
    <w:rsid w:val="00AC792F"/>
    <w:rsid w:val="00AC7967"/>
    <w:rsid w:val="00AC79CD"/>
    <w:rsid w:val="00AC7B7B"/>
    <w:rsid w:val="00AC7BBE"/>
    <w:rsid w:val="00AC7C0A"/>
    <w:rsid w:val="00AC7C26"/>
    <w:rsid w:val="00AC7C61"/>
    <w:rsid w:val="00AC7CEB"/>
    <w:rsid w:val="00AC7D4B"/>
    <w:rsid w:val="00AC7D4C"/>
    <w:rsid w:val="00AC7DA1"/>
    <w:rsid w:val="00AC7DED"/>
    <w:rsid w:val="00AC7DF1"/>
    <w:rsid w:val="00AC7DFB"/>
    <w:rsid w:val="00AC7E08"/>
    <w:rsid w:val="00AC7F97"/>
    <w:rsid w:val="00AC7FC0"/>
    <w:rsid w:val="00AD010B"/>
    <w:rsid w:val="00AD0160"/>
    <w:rsid w:val="00AD0165"/>
    <w:rsid w:val="00AD0188"/>
    <w:rsid w:val="00AD01F3"/>
    <w:rsid w:val="00AD0220"/>
    <w:rsid w:val="00AD0221"/>
    <w:rsid w:val="00AD0241"/>
    <w:rsid w:val="00AD0256"/>
    <w:rsid w:val="00AD0259"/>
    <w:rsid w:val="00AD02CD"/>
    <w:rsid w:val="00AD02D7"/>
    <w:rsid w:val="00AD02F1"/>
    <w:rsid w:val="00AD0331"/>
    <w:rsid w:val="00AD037B"/>
    <w:rsid w:val="00AD0396"/>
    <w:rsid w:val="00AD049F"/>
    <w:rsid w:val="00AD05CB"/>
    <w:rsid w:val="00AD0630"/>
    <w:rsid w:val="00AD0634"/>
    <w:rsid w:val="00AD069E"/>
    <w:rsid w:val="00AD06C5"/>
    <w:rsid w:val="00AD0726"/>
    <w:rsid w:val="00AD078A"/>
    <w:rsid w:val="00AD0797"/>
    <w:rsid w:val="00AD0805"/>
    <w:rsid w:val="00AD083F"/>
    <w:rsid w:val="00AD08D3"/>
    <w:rsid w:val="00AD0902"/>
    <w:rsid w:val="00AD09BB"/>
    <w:rsid w:val="00AD09D0"/>
    <w:rsid w:val="00AD0AAF"/>
    <w:rsid w:val="00AD0AB6"/>
    <w:rsid w:val="00AD0B40"/>
    <w:rsid w:val="00AD0BFB"/>
    <w:rsid w:val="00AD0C30"/>
    <w:rsid w:val="00AD0C32"/>
    <w:rsid w:val="00AD0C95"/>
    <w:rsid w:val="00AD0CA1"/>
    <w:rsid w:val="00AD0CA3"/>
    <w:rsid w:val="00AD0D25"/>
    <w:rsid w:val="00AD0D57"/>
    <w:rsid w:val="00AD0DB4"/>
    <w:rsid w:val="00AD0F1D"/>
    <w:rsid w:val="00AD0F20"/>
    <w:rsid w:val="00AD0F8E"/>
    <w:rsid w:val="00AD10CC"/>
    <w:rsid w:val="00AD1179"/>
    <w:rsid w:val="00AD11C7"/>
    <w:rsid w:val="00AD1226"/>
    <w:rsid w:val="00AD129E"/>
    <w:rsid w:val="00AD12BE"/>
    <w:rsid w:val="00AD12D0"/>
    <w:rsid w:val="00AD1303"/>
    <w:rsid w:val="00AD13BE"/>
    <w:rsid w:val="00AD13CA"/>
    <w:rsid w:val="00AD1403"/>
    <w:rsid w:val="00AD1470"/>
    <w:rsid w:val="00AD1499"/>
    <w:rsid w:val="00AD1503"/>
    <w:rsid w:val="00AD1523"/>
    <w:rsid w:val="00AD1548"/>
    <w:rsid w:val="00AD15C3"/>
    <w:rsid w:val="00AD15D9"/>
    <w:rsid w:val="00AD165C"/>
    <w:rsid w:val="00AD165F"/>
    <w:rsid w:val="00AD16EA"/>
    <w:rsid w:val="00AD179E"/>
    <w:rsid w:val="00AD1854"/>
    <w:rsid w:val="00AD18D5"/>
    <w:rsid w:val="00AD18D6"/>
    <w:rsid w:val="00AD18E3"/>
    <w:rsid w:val="00AD191D"/>
    <w:rsid w:val="00AD19A0"/>
    <w:rsid w:val="00AD19C4"/>
    <w:rsid w:val="00AD1A01"/>
    <w:rsid w:val="00AD1A73"/>
    <w:rsid w:val="00AD1AA1"/>
    <w:rsid w:val="00AD1AD7"/>
    <w:rsid w:val="00AD1AF3"/>
    <w:rsid w:val="00AD1B17"/>
    <w:rsid w:val="00AD1B3B"/>
    <w:rsid w:val="00AD1BCA"/>
    <w:rsid w:val="00AD1C12"/>
    <w:rsid w:val="00AD1CCE"/>
    <w:rsid w:val="00AD1CDB"/>
    <w:rsid w:val="00AD1D07"/>
    <w:rsid w:val="00AD1DA9"/>
    <w:rsid w:val="00AD1DBD"/>
    <w:rsid w:val="00AD1E9F"/>
    <w:rsid w:val="00AD1F53"/>
    <w:rsid w:val="00AD1F58"/>
    <w:rsid w:val="00AD1F72"/>
    <w:rsid w:val="00AD1FF7"/>
    <w:rsid w:val="00AD2002"/>
    <w:rsid w:val="00AD2068"/>
    <w:rsid w:val="00AD2097"/>
    <w:rsid w:val="00AD2125"/>
    <w:rsid w:val="00AD21CD"/>
    <w:rsid w:val="00AD2239"/>
    <w:rsid w:val="00AD22E8"/>
    <w:rsid w:val="00AD2340"/>
    <w:rsid w:val="00AD23BD"/>
    <w:rsid w:val="00AD23BF"/>
    <w:rsid w:val="00AD24AA"/>
    <w:rsid w:val="00AD24E3"/>
    <w:rsid w:val="00AD24F0"/>
    <w:rsid w:val="00AD2510"/>
    <w:rsid w:val="00AD2524"/>
    <w:rsid w:val="00AD2577"/>
    <w:rsid w:val="00AD25A2"/>
    <w:rsid w:val="00AD267B"/>
    <w:rsid w:val="00AD26B0"/>
    <w:rsid w:val="00AD2771"/>
    <w:rsid w:val="00AD2922"/>
    <w:rsid w:val="00AD29C9"/>
    <w:rsid w:val="00AD29D7"/>
    <w:rsid w:val="00AD29FA"/>
    <w:rsid w:val="00AD2A60"/>
    <w:rsid w:val="00AD2AD2"/>
    <w:rsid w:val="00AD2AFC"/>
    <w:rsid w:val="00AD2B32"/>
    <w:rsid w:val="00AD2B65"/>
    <w:rsid w:val="00AD2C13"/>
    <w:rsid w:val="00AD2C41"/>
    <w:rsid w:val="00AD2C65"/>
    <w:rsid w:val="00AD2D64"/>
    <w:rsid w:val="00AD2E04"/>
    <w:rsid w:val="00AD2E2B"/>
    <w:rsid w:val="00AD2E35"/>
    <w:rsid w:val="00AD2EA8"/>
    <w:rsid w:val="00AD2ECD"/>
    <w:rsid w:val="00AD2F08"/>
    <w:rsid w:val="00AD2F0A"/>
    <w:rsid w:val="00AD2F56"/>
    <w:rsid w:val="00AD2F7B"/>
    <w:rsid w:val="00AD2FA8"/>
    <w:rsid w:val="00AD3012"/>
    <w:rsid w:val="00AD3142"/>
    <w:rsid w:val="00AD3192"/>
    <w:rsid w:val="00AD31A9"/>
    <w:rsid w:val="00AD31B8"/>
    <w:rsid w:val="00AD31D8"/>
    <w:rsid w:val="00AD3281"/>
    <w:rsid w:val="00AD32B9"/>
    <w:rsid w:val="00AD331E"/>
    <w:rsid w:val="00AD334B"/>
    <w:rsid w:val="00AD33E9"/>
    <w:rsid w:val="00AD3580"/>
    <w:rsid w:val="00AD35D8"/>
    <w:rsid w:val="00AD3647"/>
    <w:rsid w:val="00AD3717"/>
    <w:rsid w:val="00AD3747"/>
    <w:rsid w:val="00AD37A0"/>
    <w:rsid w:val="00AD3805"/>
    <w:rsid w:val="00AD3845"/>
    <w:rsid w:val="00AD3851"/>
    <w:rsid w:val="00AD38C9"/>
    <w:rsid w:val="00AD394D"/>
    <w:rsid w:val="00AD3966"/>
    <w:rsid w:val="00AD3973"/>
    <w:rsid w:val="00AD39B5"/>
    <w:rsid w:val="00AD3A61"/>
    <w:rsid w:val="00AD3A9E"/>
    <w:rsid w:val="00AD3B9E"/>
    <w:rsid w:val="00AD3BB1"/>
    <w:rsid w:val="00AD3C85"/>
    <w:rsid w:val="00AD3C98"/>
    <w:rsid w:val="00AD3CA1"/>
    <w:rsid w:val="00AD3D65"/>
    <w:rsid w:val="00AD3D8F"/>
    <w:rsid w:val="00AD3DBD"/>
    <w:rsid w:val="00AD3E75"/>
    <w:rsid w:val="00AD3F31"/>
    <w:rsid w:val="00AD3FA7"/>
    <w:rsid w:val="00AD3FC8"/>
    <w:rsid w:val="00AD400D"/>
    <w:rsid w:val="00AD4045"/>
    <w:rsid w:val="00AD4050"/>
    <w:rsid w:val="00AD4081"/>
    <w:rsid w:val="00AD40CA"/>
    <w:rsid w:val="00AD4104"/>
    <w:rsid w:val="00AD410A"/>
    <w:rsid w:val="00AD41C4"/>
    <w:rsid w:val="00AD41DF"/>
    <w:rsid w:val="00AD41E0"/>
    <w:rsid w:val="00AD42F0"/>
    <w:rsid w:val="00AD433A"/>
    <w:rsid w:val="00AD436E"/>
    <w:rsid w:val="00AD4372"/>
    <w:rsid w:val="00AD4424"/>
    <w:rsid w:val="00AD443F"/>
    <w:rsid w:val="00AD44D1"/>
    <w:rsid w:val="00AD44F9"/>
    <w:rsid w:val="00AD4557"/>
    <w:rsid w:val="00AD4636"/>
    <w:rsid w:val="00AD471B"/>
    <w:rsid w:val="00AD4753"/>
    <w:rsid w:val="00AD47A0"/>
    <w:rsid w:val="00AD47B8"/>
    <w:rsid w:val="00AD47F1"/>
    <w:rsid w:val="00AD47F7"/>
    <w:rsid w:val="00AD487E"/>
    <w:rsid w:val="00AD48A5"/>
    <w:rsid w:val="00AD48FC"/>
    <w:rsid w:val="00AD490A"/>
    <w:rsid w:val="00AD491A"/>
    <w:rsid w:val="00AD498A"/>
    <w:rsid w:val="00AD4AD6"/>
    <w:rsid w:val="00AD4B21"/>
    <w:rsid w:val="00AD4B53"/>
    <w:rsid w:val="00AD4BC3"/>
    <w:rsid w:val="00AD4BD9"/>
    <w:rsid w:val="00AD4CA4"/>
    <w:rsid w:val="00AD4CBD"/>
    <w:rsid w:val="00AD4CDE"/>
    <w:rsid w:val="00AD4CFB"/>
    <w:rsid w:val="00AD4D15"/>
    <w:rsid w:val="00AD4D35"/>
    <w:rsid w:val="00AD4DE0"/>
    <w:rsid w:val="00AD4E1A"/>
    <w:rsid w:val="00AD4E6D"/>
    <w:rsid w:val="00AD4E7C"/>
    <w:rsid w:val="00AD4E91"/>
    <w:rsid w:val="00AD4F56"/>
    <w:rsid w:val="00AD4F88"/>
    <w:rsid w:val="00AD4FBF"/>
    <w:rsid w:val="00AD506C"/>
    <w:rsid w:val="00AD5117"/>
    <w:rsid w:val="00AD5138"/>
    <w:rsid w:val="00AD513E"/>
    <w:rsid w:val="00AD5232"/>
    <w:rsid w:val="00AD5263"/>
    <w:rsid w:val="00AD52A9"/>
    <w:rsid w:val="00AD52D5"/>
    <w:rsid w:val="00AD52E8"/>
    <w:rsid w:val="00AD5303"/>
    <w:rsid w:val="00AD5310"/>
    <w:rsid w:val="00AD531B"/>
    <w:rsid w:val="00AD5322"/>
    <w:rsid w:val="00AD535A"/>
    <w:rsid w:val="00AD5381"/>
    <w:rsid w:val="00AD53C7"/>
    <w:rsid w:val="00AD53DB"/>
    <w:rsid w:val="00AD541B"/>
    <w:rsid w:val="00AD5420"/>
    <w:rsid w:val="00AD54D8"/>
    <w:rsid w:val="00AD54DF"/>
    <w:rsid w:val="00AD54E6"/>
    <w:rsid w:val="00AD54FD"/>
    <w:rsid w:val="00AD553D"/>
    <w:rsid w:val="00AD55B1"/>
    <w:rsid w:val="00AD5611"/>
    <w:rsid w:val="00AD5617"/>
    <w:rsid w:val="00AD56FE"/>
    <w:rsid w:val="00AD5797"/>
    <w:rsid w:val="00AD57CD"/>
    <w:rsid w:val="00AD5880"/>
    <w:rsid w:val="00AD5886"/>
    <w:rsid w:val="00AD58B5"/>
    <w:rsid w:val="00AD58E4"/>
    <w:rsid w:val="00AD59D8"/>
    <w:rsid w:val="00AD5A88"/>
    <w:rsid w:val="00AD5AB3"/>
    <w:rsid w:val="00AD5AB4"/>
    <w:rsid w:val="00AD5BD3"/>
    <w:rsid w:val="00AD5C15"/>
    <w:rsid w:val="00AD5C4B"/>
    <w:rsid w:val="00AD5D08"/>
    <w:rsid w:val="00AD5D22"/>
    <w:rsid w:val="00AD5DBA"/>
    <w:rsid w:val="00AD5DD2"/>
    <w:rsid w:val="00AD5E60"/>
    <w:rsid w:val="00AD5F07"/>
    <w:rsid w:val="00AD5FAD"/>
    <w:rsid w:val="00AD5FC1"/>
    <w:rsid w:val="00AD5FD3"/>
    <w:rsid w:val="00AD601B"/>
    <w:rsid w:val="00AD6037"/>
    <w:rsid w:val="00AD6045"/>
    <w:rsid w:val="00AD6101"/>
    <w:rsid w:val="00AD6154"/>
    <w:rsid w:val="00AD61AD"/>
    <w:rsid w:val="00AD61D8"/>
    <w:rsid w:val="00AD61F4"/>
    <w:rsid w:val="00AD61F6"/>
    <w:rsid w:val="00AD61FD"/>
    <w:rsid w:val="00AD6229"/>
    <w:rsid w:val="00AD623C"/>
    <w:rsid w:val="00AD6294"/>
    <w:rsid w:val="00AD634E"/>
    <w:rsid w:val="00AD6357"/>
    <w:rsid w:val="00AD63ED"/>
    <w:rsid w:val="00AD6401"/>
    <w:rsid w:val="00AD6416"/>
    <w:rsid w:val="00AD647D"/>
    <w:rsid w:val="00AD650E"/>
    <w:rsid w:val="00AD653B"/>
    <w:rsid w:val="00AD6602"/>
    <w:rsid w:val="00AD6642"/>
    <w:rsid w:val="00AD6664"/>
    <w:rsid w:val="00AD6682"/>
    <w:rsid w:val="00AD6690"/>
    <w:rsid w:val="00AD6695"/>
    <w:rsid w:val="00AD66A3"/>
    <w:rsid w:val="00AD66B6"/>
    <w:rsid w:val="00AD66EB"/>
    <w:rsid w:val="00AD66FA"/>
    <w:rsid w:val="00AD671B"/>
    <w:rsid w:val="00AD675A"/>
    <w:rsid w:val="00AD677C"/>
    <w:rsid w:val="00AD681E"/>
    <w:rsid w:val="00AD682E"/>
    <w:rsid w:val="00AD6846"/>
    <w:rsid w:val="00AD68E1"/>
    <w:rsid w:val="00AD68FA"/>
    <w:rsid w:val="00AD693D"/>
    <w:rsid w:val="00AD6947"/>
    <w:rsid w:val="00AD69CA"/>
    <w:rsid w:val="00AD6A0C"/>
    <w:rsid w:val="00AD6A33"/>
    <w:rsid w:val="00AD6A92"/>
    <w:rsid w:val="00AD6D60"/>
    <w:rsid w:val="00AD6D86"/>
    <w:rsid w:val="00AD6DA5"/>
    <w:rsid w:val="00AD6E6A"/>
    <w:rsid w:val="00AD6E75"/>
    <w:rsid w:val="00AD6E86"/>
    <w:rsid w:val="00AD6EAB"/>
    <w:rsid w:val="00AD6EE7"/>
    <w:rsid w:val="00AD6EEC"/>
    <w:rsid w:val="00AD6F4F"/>
    <w:rsid w:val="00AD70F8"/>
    <w:rsid w:val="00AD713E"/>
    <w:rsid w:val="00AD7141"/>
    <w:rsid w:val="00AD7192"/>
    <w:rsid w:val="00AD719E"/>
    <w:rsid w:val="00AD7232"/>
    <w:rsid w:val="00AD727B"/>
    <w:rsid w:val="00AD7297"/>
    <w:rsid w:val="00AD72E0"/>
    <w:rsid w:val="00AD7311"/>
    <w:rsid w:val="00AD7331"/>
    <w:rsid w:val="00AD73A8"/>
    <w:rsid w:val="00AD7421"/>
    <w:rsid w:val="00AD7432"/>
    <w:rsid w:val="00AD747A"/>
    <w:rsid w:val="00AD74DA"/>
    <w:rsid w:val="00AD74F3"/>
    <w:rsid w:val="00AD75BE"/>
    <w:rsid w:val="00AD77A6"/>
    <w:rsid w:val="00AD785F"/>
    <w:rsid w:val="00AD7916"/>
    <w:rsid w:val="00AD7998"/>
    <w:rsid w:val="00AD79AA"/>
    <w:rsid w:val="00AD7A04"/>
    <w:rsid w:val="00AD7AB7"/>
    <w:rsid w:val="00AD7AD5"/>
    <w:rsid w:val="00AD7B1F"/>
    <w:rsid w:val="00AD7BC5"/>
    <w:rsid w:val="00AD7C43"/>
    <w:rsid w:val="00AD7C76"/>
    <w:rsid w:val="00AD7C90"/>
    <w:rsid w:val="00AD7CCF"/>
    <w:rsid w:val="00AD7CED"/>
    <w:rsid w:val="00AD7DE6"/>
    <w:rsid w:val="00AD7E70"/>
    <w:rsid w:val="00AD7EED"/>
    <w:rsid w:val="00AD7F22"/>
    <w:rsid w:val="00AD7F52"/>
    <w:rsid w:val="00AD7F8B"/>
    <w:rsid w:val="00AE0076"/>
    <w:rsid w:val="00AE007E"/>
    <w:rsid w:val="00AE00A7"/>
    <w:rsid w:val="00AE00F4"/>
    <w:rsid w:val="00AE0114"/>
    <w:rsid w:val="00AE01BC"/>
    <w:rsid w:val="00AE01D7"/>
    <w:rsid w:val="00AE01FF"/>
    <w:rsid w:val="00AE0229"/>
    <w:rsid w:val="00AE022A"/>
    <w:rsid w:val="00AE0237"/>
    <w:rsid w:val="00AE041B"/>
    <w:rsid w:val="00AE048C"/>
    <w:rsid w:val="00AE04D3"/>
    <w:rsid w:val="00AE04F1"/>
    <w:rsid w:val="00AE050C"/>
    <w:rsid w:val="00AE0571"/>
    <w:rsid w:val="00AE0691"/>
    <w:rsid w:val="00AE06AC"/>
    <w:rsid w:val="00AE073C"/>
    <w:rsid w:val="00AE074C"/>
    <w:rsid w:val="00AE0765"/>
    <w:rsid w:val="00AE07BA"/>
    <w:rsid w:val="00AE0840"/>
    <w:rsid w:val="00AE0870"/>
    <w:rsid w:val="00AE08C1"/>
    <w:rsid w:val="00AE0934"/>
    <w:rsid w:val="00AE0951"/>
    <w:rsid w:val="00AE09F3"/>
    <w:rsid w:val="00AE09FD"/>
    <w:rsid w:val="00AE0A33"/>
    <w:rsid w:val="00AE0ABC"/>
    <w:rsid w:val="00AE0B96"/>
    <w:rsid w:val="00AE0BB4"/>
    <w:rsid w:val="00AE0C26"/>
    <w:rsid w:val="00AE0C55"/>
    <w:rsid w:val="00AE0C7D"/>
    <w:rsid w:val="00AE0C84"/>
    <w:rsid w:val="00AE0D4B"/>
    <w:rsid w:val="00AE0E89"/>
    <w:rsid w:val="00AE0F50"/>
    <w:rsid w:val="00AE0F77"/>
    <w:rsid w:val="00AE0F83"/>
    <w:rsid w:val="00AE0F93"/>
    <w:rsid w:val="00AE102A"/>
    <w:rsid w:val="00AE1055"/>
    <w:rsid w:val="00AE107E"/>
    <w:rsid w:val="00AE10D5"/>
    <w:rsid w:val="00AE1111"/>
    <w:rsid w:val="00AE1119"/>
    <w:rsid w:val="00AE1125"/>
    <w:rsid w:val="00AE117F"/>
    <w:rsid w:val="00AE11AE"/>
    <w:rsid w:val="00AE11AF"/>
    <w:rsid w:val="00AE11B6"/>
    <w:rsid w:val="00AE1273"/>
    <w:rsid w:val="00AE1284"/>
    <w:rsid w:val="00AE12E3"/>
    <w:rsid w:val="00AE1378"/>
    <w:rsid w:val="00AE13B4"/>
    <w:rsid w:val="00AE1409"/>
    <w:rsid w:val="00AE1416"/>
    <w:rsid w:val="00AE144B"/>
    <w:rsid w:val="00AE146D"/>
    <w:rsid w:val="00AE14EC"/>
    <w:rsid w:val="00AE1507"/>
    <w:rsid w:val="00AE1516"/>
    <w:rsid w:val="00AE1528"/>
    <w:rsid w:val="00AE1543"/>
    <w:rsid w:val="00AE15D5"/>
    <w:rsid w:val="00AE16EA"/>
    <w:rsid w:val="00AE1702"/>
    <w:rsid w:val="00AE171A"/>
    <w:rsid w:val="00AE171C"/>
    <w:rsid w:val="00AE172C"/>
    <w:rsid w:val="00AE175A"/>
    <w:rsid w:val="00AE1829"/>
    <w:rsid w:val="00AE182A"/>
    <w:rsid w:val="00AE1861"/>
    <w:rsid w:val="00AE18BF"/>
    <w:rsid w:val="00AE1902"/>
    <w:rsid w:val="00AE19E6"/>
    <w:rsid w:val="00AE1A52"/>
    <w:rsid w:val="00AE1A8D"/>
    <w:rsid w:val="00AE1AD6"/>
    <w:rsid w:val="00AE1B22"/>
    <w:rsid w:val="00AE1B69"/>
    <w:rsid w:val="00AE1BA8"/>
    <w:rsid w:val="00AE1C7A"/>
    <w:rsid w:val="00AE1CD8"/>
    <w:rsid w:val="00AE1CE2"/>
    <w:rsid w:val="00AE1D09"/>
    <w:rsid w:val="00AE1D91"/>
    <w:rsid w:val="00AE1D9D"/>
    <w:rsid w:val="00AE1DA7"/>
    <w:rsid w:val="00AE1DC3"/>
    <w:rsid w:val="00AE1EC9"/>
    <w:rsid w:val="00AE1ED3"/>
    <w:rsid w:val="00AE1EDA"/>
    <w:rsid w:val="00AE1EE8"/>
    <w:rsid w:val="00AE1F07"/>
    <w:rsid w:val="00AE1F27"/>
    <w:rsid w:val="00AE1F66"/>
    <w:rsid w:val="00AE2024"/>
    <w:rsid w:val="00AE2096"/>
    <w:rsid w:val="00AE20B4"/>
    <w:rsid w:val="00AE2138"/>
    <w:rsid w:val="00AE2182"/>
    <w:rsid w:val="00AE2196"/>
    <w:rsid w:val="00AE21E9"/>
    <w:rsid w:val="00AE21F4"/>
    <w:rsid w:val="00AE220C"/>
    <w:rsid w:val="00AE2243"/>
    <w:rsid w:val="00AE2249"/>
    <w:rsid w:val="00AE2405"/>
    <w:rsid w:val="00AE2492"/>
    <w:rsid w:val="00AE253C"/>
    <w:rsid w:val="00AE2553"/>
    <w:rsid w:val="00AE259E"/>
    <w:rsid w:val="00AE25A1"/>
    <w:rsid w:val="00AE25B8"/>
    <w:rsid w:val="00AE25C1"/>
    <w:rsid w:val="00AE25DA"/>
    <w:rsid w:val="00AE2643"/>
    <w:rsid w:val="00AE265F"/>
    <w:rsid w:val="00AE2663"/>
    <w:rsid w:val="00AE26CA"/>
    <w:rsid w:val="00AE2738"/>
    <w:rsid w:val="00AE273B"/>
    <w:rsid w:val="00AE275F"/>
    <w:rsid w:val="00AE2862"/>
    <w:rsid w:val="00AE291A"/>
    <w:rsid w:val="00AE29D5"/>
    <w:rsid w:val="00AE2AB6"/>
    <w:rsid w:val="00AE2AFE"/>
    <w:rsid w:val="00AE2B9C"/>
    <w:rsid w:val="00AE2BC0"/>
    <w:rsid w:val="00AE2C28"/>
    <w:rsid w:val="00AE2C5A"/>
    <w:rsid w:val="00AE2CFF"/>
    <w:rsid w:val="00AE2D6F"/>
    <w:rsid w:val="00AE2D74"/>
    <w:rsid w:val="00AE2D7C"/>
    <w:rsid w:val="00AE2DDC"/>
    <w:rsid w:val="00AE2DFA"/>
    <w:rsid w:val="00AE2E32"/>
    <w:rsid w:val="00AE2E33"/>
    <w:rsid w:val="00AE2E42"/>
    <w:rsid w:val="00AE2E43"/>
    <w:rsid w:val="00AE2E6B"/>
    <w:rsid w:val="00AE2F12"/>
    <w:rsid w:val="00AE2F92"/>
    <w:rsid w:val="00AE3029"/>
    <w:rsid w:val="00AE304F"/>
    <w:rsid w:val="00AE3162"/>
    <w:rsid w:val="00AE32C6"/>
    <w:rsid w:val="00AE32E1"/>
    <w:rsid w:val="00AE3398"/>
    <w:rsid w:val="00AE33E9"/>
    <w:rsid w:val="00AE33EE"/>
    <w:rsid w:val="00AE34E8"/>
    <w:rsid w:val="00AE3503"/>
    <w:rsid w:val="00AE353E"/>
    <w:rsid w:val="00AE358C"/>
    <w:rsid w:val="00AE363A"/>
    <w:rsid w:val="00AE363F"/>
    <w:rsid w:val="00AE3664"/>
    <w:rsid w:val="00AE369F"/>
    <w:rsid w:val="00AE36E4"/>
    <w:rsid w:val="00AE36EF"/>
    <w:rsid w:val="00AE3713"/>
    <w:rsid w:val="00AE3757"/>
    <w:rsid w:val="00AE37DD"/>
    <w:rsid w:val="00AE381D"/>
    <w:rsid w:val="00AE385E"/>
    <w:rsid w:val="00AE3871"/>
    <w:rsid w:val="00AE38EC"/>
    <w:rsid w:val="00AE3942"/>
    <w:rsid w:val="00AE3969"/>
    <w:rsid w:val="00AE3987"/>
    <w:rsid w:val="00AE39DF"/>
    <w:rsid w:val="00AE3A3A"/>
    <w:rsid w:val="00AE3A9D"/>
    <w:rsid w:val="00AE3AF2"/>
    <w:rsid w:val="00AE3AF3"/>
    <w:rsid w:val="00AE3B05"/>
    <w:rsid w:val="00AE3C22"/>
    <w:rsid w:val="00AE3CAD"/>
    <w:rsid w:val="00AE3CF6"/>
    <w:rsid w:val="00AE3D48"/>
    <w:rsid w:val="00AE3D6F"/>
    <w:rsid w:val="00AE3D8A"/>
    <w:rsid w:val="00AE3DFE"/>
    <w:rsid w:val="00AE3E2F"/>
    <w:rsid w:val="00AE3FD8"/>
    <w:rsid w:val="00AE4085"/>
    <w:rsid w:val="00AE40BD"/>
    <w:rsid w:val="00AE40C1"/>
    <w:rsid w:val="00AE40D2"/>
    <w:rsid w:val="00AE40D5"/>
    <w:rsid w:val="00AE40F9"/>
    <w:rsid w:val="00AE4128"/>
    <w:rsid w:val="00AE4135"/>
    <w:rsid w:val="00AE419D"/>
    <w:rsid w:val="00AE41F7"/>
    <w:rsid w:val="00AE4270"/>
    <w:rsid w:val="00AE42C8"/>
    <w:rsid w:val="00AE4351"/>
    <w:rsid w:val="00AE4491"/>
    <w:rsid w:val="00AE44AB"/>
    <w:rsid w:val="00AE44B8"/>
    <w:rsid w:val="00AE4508"/>
    <w:rsid w:val="00AE450D"/>
    <w:rsid w:val="00AE4591"/>
    <w:rsid w:val="00AE45A2"/>
    <w:rsid w:val="00AE45C8"/>
    <w:rsid w:val="00AE45E3"/>
    <w:rsid w:val="00AE46F4"/>
    <w:rsid w:val="00AE46F6"/>
    <w:rsid w:val="00AE478A"/>
    <w:rsid w:val="00AE47CD"/>
    <w:rsid w:val="00AE47D0"/>
    <w:rsid w:val="00AE480A"/>
    <w:rsid w:val="00AE489D"/>
    <w:rsid w:val="00AE492F"/>
    <w:rsid w:val="00AE4953"/>
    <w:rsid w:val="00AE4962"/>
    <w:rsid w:val="00AE49DD"/>
    <w:rsid w:val="00AE49FC"/>
    <w:rsid w:val="00AE4A2B"/>
    <w:rsid w:val="00AE4A42"/>
    <w:rsid w:val="00AE4A82"/>
    <w:rsid w:val="00AE4BED"/>
    <w:rsid w:val="00AE4C11"/>
    <w:rsid w:val="00AE4CFA"/>
    <w:rsid w:val="00AE4D58"/>
    <w:rsid w:val="00AE4D60"/>
    <w:rsid w:val="00AE4E2F"/>
    <w:rsid w:val="00AE4E37"/>
    <w:rsid w:val="00AE4EC0"/>
    <w:rsid w:val="00AE4EE1"/>
    <w:rsid w:val="00AE4F4D"/>
    <w:rsid w:val="00AE4F87"/>
    <w:rsid w:val="00AE4F9A"/>
    <w:rsid w:val="00AE4FA4"/>
    <w:rsid w:val="00AE4FD2"/>
    <w:rsid w:val="00AE50EF"/>
    <w:rsid w:val="00AE51AB"/>
    <w:rsid w:val="00AE51DA"/>
    <w:rsid w:val="00AE5235"/>
    <w:rsid w:val="00AE5263"/>
    <w:rsid w:val="00AE531A"/>
    <w:rsid w:val="00AE533E"/>
    <w:rsid w:val="00AE537F"/>
    <w:rsid w:val="00AE53D2"/>
    <w:rsid w:val="00AE540C"/>
    <w:rsid w:val="00AE5491"/>
    <w:rsid w:val="00AE550C"/>
    <w:rsid w:val="00AE5510"/>
    <w:rsid w:val="00AE567A"/>
    <w:rsid w:val="00AE56D0"/>
    <w:rsid w:val="00AE5741"/>
    <w:rsid w:val="00AE57A7"/>
    <w:rsid w:val="00AE57AD"/>
    <w:rsid w:val="00AE57C5"/>
    <w:rsid w:val="00AE5859"/>
    <w:rsid w:val="00AE585C"/>
    <w:rsid w:val="00AE5953"/>
    <w:rsid w:val="00AE5954"/>
    <w:rsid w:val="00AE59D2"/>
    <w:rsid w:val="00AE5A30"/>
    <w:rsid w:val="00AE5AB0"/>
    <w:rsid w:val="00AE5AEC"/>
    <w:rsid w:val="00AE5AF3"/>
    <w:rsid w:val="00AE5B2E"/>
    <w:rsid w:val="00AE5CB3"/>
    <w:rsid w:val="00AE5CC9"/>
    <w:rsid w:val="00AE5CD8"/>
    <w:rsid w:val="00AE5D35"/>
    <w:rsid w:val="00AE5DB3"/>
    <w:rsid w:val="00AE5DDF"/>
    <w:rsid w:val="00AE5DEC"/>
    <w:rsid w:val="00AE5E35"/>
    <w:rsid w:val="00AE5E4E"/>
    <w:rsid w:val="00AE5EBE"/>
    <w:rsid w:val="00AE5EC0"/>
    <w:rsid w:val="00AE5EE0"/>
    <w:rsid w:val="00AE5F6F"/>
    <w:rsid w:val="00AE5FCF"/>
    <w:rsid w:val="00AE6076"/>
    <w:rsid w:val="00AE60A4"/>
    <w:rsid w:val="00AE60B0"/>
    <w:rsid w:val="00AE60EA"/>
    <w:rsid w:val="00AE60EE"/>
    <w:rsid w:val="00AE614B"/>
    <w:rsid w:val="00AE6302"/>
    <w:rsid w:val="00AE6323"/>
    <w:rsid w:val="00AE6441"/>
    <w:rsid w:val="00AE64AB"/>
    <w:rsid w:val="00AE64CE"/>
    <w:rsid w:val="00AE6516"/>
    <w:rsid w:val="00AE653A"/>
    <w:rsid w:val="00AE657B"/>
    <w:rsid w:val="00AE65AC"/>
    <w:rsid w:val="00AE65F1"/>
    <w:rsid w:val="00AE65FC"/>
    <w:rsid w:val="00AE6617"/>
    <w:rsid w:val="00AE66B7"/>
    <w:rsid w:val="00AE671F"/>
    <w:rsid w:val="00AE673C"/>
    <w:rsid w:val="00AE67EF"/>
    <w:rsid w:val="00AE683E"/>
    <w:rsid w:val="00AE695E"/>
    <w:rsid w:val="00AE69F7"/>
    <w:rsid w:val="00AE6A69"/>
    <w:rsid w:val="00AE6AD4"/>
    <w:rsid w:val="00AE6B3C"/>
    <w:rsid w:val="00AE6BEB"/>
    <w:rsid w:val="00AE6C0B"/>
    <w:rsid w:val="00AE6E53"/>
    <w:rsid w:val="00AE6EBE"/>
    <w:rsid w:val="00AE6ECE"/>
    <w:rsid w:val="00AE6F40"/>
    <w:rsid w:val="00AE6F47"/>
    <w:rsid w:val="00AE6F7A"/>
    <w:rsid w:val="00AE7049"/>
    <w:rsid w:val="00AE7062"/>
    <w:rsid w:val="00AE710E"/>
    <w:rsid w:val="00AE72B5"/>
    <w:rsid w:val="00AE72C5"/>
    <w:rsid w:val="00AE72FD"/>
    <w:rsid w:val="00AE731A"/>
    <w:rsid w:val="00AE7335"/>
    <w:rsid w:val="00AE740A"/>
    <w:rsid w:val="00AE752C"/>
    <w:rsid w:val="00AE75A6"/>
    <w:rsid w:val="00AE769C"/>
    <w:rsid w:val="00AE770B"/>
    <w:rsid w:val="00AE775F"/>
    <w:rsid w:val="00AE780C"/>
    <w:rsid w:val="00AE7823"/>
    <w:rsid w:val="00AE790A"/>
    <w:rsid w:val="00AE7AC3"/>
    <w:rsid w:val="00AE7B30"/>
    <w:rsid w:val="00AE7C75"/>
    <w:rsid w:val="00AE7CC3"/>
    <w:rsid w:val="00AE7D21"/>
    <w:rsid w:val="00AE7DF2"/>
    <w:rsid w:val="00AE7E82"/>
    <w:rsid w:val="00AE7ED4"/>
    <w:rsid w:val="00AE7FBE"/>
    <w:rsid w:val="00AF0094"/>
    <w:rsid w:val="00AF0149"/>
    <w:rsid w:val="00AF0242"/>
    <w:rsid w:val="00AF024C"/>
    <w:rsid w:val="00AF0273"/>
    <w:rsid w:val="00AF02D4"/>
    <w:rsid w:val="00AF0444"/>
    <w:rsid w:val="00AF047B"/>
    <w:rsid w:val="00AF04A6"/>
    <w:rsid w:val="00AF04C5"/>
    <w:rsid w:val="00AF052F"/>
    <w:rsid w:val="00AF05B3"/>
    <w:rsid w:val="00AF061E"/>
    <w:rsid w:val="00AF0710"/>
    <w:rsid w:val="00AF072F"/>
    <w:rsid w:val="00AF0818"/>
    <w:rsid w:val="00AF0828"/>
    <w:rsid w:val="00AF08C4"/>
    <w:rsid w:val="00AF08C8"/>
    <w:rsid w:val="00AF08E1"/>
    <w:rsid w:val="00AF09B6"/>
    <w:rsid w:val="00AF0AC3"/>
    <w:rsid w:val="00AF0B09"/>
    <w:rsid w:val="00AF0B15"/>
    <w:rsid w:val="00AF0B73"/>
    <w:rsid w:val="00AF0BB5"/>
    <w:rsid w:val="00AF0BF2"/>
    <w:rsid w:val="00AF0C48"/>
    <w:rsid w:val="00AF0CB2"/>
    <w:rsid w:val="00AF0EDE"/>
    <w:rsid w:val="00AF0F2C"/>
    <w:rsid w:val="00AF0F53"/>
    <w:rsid w:val="00AF1001"/>
    <w:rsid w:val="00AF1019"/>
    <w:rsid w:val="00AF105F"/>
    <w:rsid w:val="00AF107A"/>
    <w:rsid w:val="00AF108B"/>
    <w:rsid w:val="00AF109E"/>
    <w:rsid w:val="00AF10B9"/>
    <w:rsid w:val="00AF10BE"/>
    <w:rsid w:val="00AF10F0"/>
    <w:rsid w:val="00AF1202"/>
    <w:rsid w:val="00AF1216"/>
    <w:rsid w:val="00AF121C"/>
    <w:rsid w:val="00AF1235"/>
    <w:rsid w:val="00AF124B"/>
    <w:rsid w:val="00AF129E"/>
    <w:rsid w:val="00AF12CC"/>
    <w:rsid w:val="00AF12DB"/>
    <w:rsid w:val="00AF12F9"/>
    <w:rsid w:val="00AF1300"/>
    <w:rsid w:val="00AF1343"/>
    <w:rsid w:val="00AF1393"/>
    <w:rsid w:val="00AF140E"/>
    <w:rsid w:val="00AF14B3"/>
    <w:rsid w:val="00AF14D3"/>
    <w:rsid w:val="00AF1618"/>
    <w:rsid w:val="00AF16AF"/>
    <w:rsid w:val="00AF16E0"/>
    <w:rsid w:val="00AF173C"/>
    <w:rsid w:val="00AF1770"/>
    <w:rsid w:val="00AF1798"/>
    <w:rsid w:val="00AF179E"/>
    <w:rsid w:val="00AF1813"/>
    <w:rsid w:val="00AF1857"/>
    <w:rsid w:val="00AF18B5"/>
    <w:rsid w:val="00AF18E3"/>
    <w:rsid w:val="00AF1924"/>
    <w:rsid w:val="00AF194B"/>
    <w:rsid w:val="00AF194D"/>
    <w:rsid w:val="00AF19EE"/>
    <w:rsid w:val="00AF1A0E"/>
    <w:rsid w:val="00AF1A14"/>
    <w:rsid w:val="00AF1A18"/>
    <w:rsid w:val="00AF1A34"/>
    <w:rsid w:val="00AF1A50"/>
    <w:rsid w:val="00AF1A53"/>
    <w:rsid w:val="00AF1A9B"/>
    <w:rsid w:val="00AF1AAC"/>
    <w:rsid w:val="00AF1B13"/>
    <w:rsid w:val="00AF1BF0"/>
    <w:rsid w:val="00AF1C0E"/>
    <w:rsid w:val="00AF1C0F"/>
    <w:rsid w:val="00AF1DC0"/>
    <w:rsid w:val="00AF1E94"/>
    <w:rsid w:val="00AF1ED7"/>
    <w:rsid w:val="00AF1EE5"/>
    <w:rsid w:val="00AF1F27"/>
    <w:rsid w:val="00AF1FEF"/>
    <w:rsid w:val="00AF1FFB"/>
    <w:rsid w:val="00AF2017"/>
    <w:rsid w:val="00AF2073"/>
    <w:rsid w:val="00AF2074"/>
    <w:rsid w:val="00AF2235"/>
    <w:rsid w:val="00AF2271"/>
    <w:rsid w:val="00AF22AA"/>
    <w:rsid w:val="00AF2351"/>
    <w:rsid w:val="00AF23A3"/>
    <w:rsid w:val="00AF23BA"/>
    <w:rsid w:val="00AF23C2"/>
    <w:rsid w:val="00AF242F"/>
    <w:rsid w:val="00AF2462"/>
    <w:rsid w:val="00AF2474"/>
    <w:rsid w:val="00AF247E"/>
    <w:rsid w:val="00AF248C"/>
    <w:rsid w:val="00AF24D5"/>
    <w:rsid w:val="00AF251C"/>
    <w:rsid w:val="00AF259D"/>
    <w:rsid w:val="00AF25C0"/>
    <w:rsid w:val="00AF260C"/>
    <w:rsid w:val="00AF2626"/>
    <w:rsid w:val="00AF2643"/>
    <w:rsid w:val="00AF2674"/>
    <w:rsid w:val="00AF269E"/>
    <w:rsid w:val="00AF2815"/>
    <w:rsid w:val="00AF2858"/>
    <w:rsid w:val="00AF286A"/>
    <w:rsid w:val="00AF2885"/>
    <w:rsid w:val="00AF2890"/>
    <w:rsid w:val="00AF2924"/>
    <w:rsid w:val="00AF297B"/>
    <w:rsid w:val="00AF2986"/>
    <w:rsid w:val="00AF29A7"/>
    <w:rsid w:val="00AF29BA"/>
    <w:rsid w:val="00AF29CB"/>
    <w:rsid w:val="00AF2A8F"/>
    <w:rsid w:val="00AF2A9D"/>
    <w:rsid w:val="00AF2AD3"/>
    <w:rsid w:val="00AF2B41"/>
    <w:rsid w:val="00AF2B92"/>
    <w:rsid w:val="00AF2BA0"/>
    <w:rsid w:val="00AF2BFB"/>
    <w:rsid w:val="00AF2C09"/>
    <w:rsid w:val="00AF2C3C"/>
    <w:rsid w:val="00AF2C87"/>
    <w:rsid w:val="00AF2CB9"/>
    <w:rsid w:val="00AF2CBA"/>
    <w:rsid w:val="00AF2CDC"/>
    <w:rsid w:val="00AF2D7E"/>
    <w:rsid w:val="00AF2DBB"/>
    <w:rsid w:val="00AF2DF3"/>
    <w:rsid w:val="00AF2DFE"/>
    <w:rsid w:val="00AF2E97"/>
    <w:rsid w:val="00AF2EAC"/>
    <w:rsid w:val="00AF2F8E"/>
    <w:rsid w:val="00AF2FC0"/>
    <w:rsid w:val="00AF2FDC"/>
    <w:rsid w:val="00AF2FE7"/>
    <w:rsid w:val="00AF300C"/>
    <w:rsid w:val="00AF3013"/>
    <w:rsid w:val="00AF301D"/>
    <w:rsid w:val="00AF3047"/>
    <w:rsid w:val="00AF30C0"/>
    <w:rsid w:val="00AF312E"/>
    <w:rsid w:val="00AF31A3"/>
    <w:rsid w:val="00AF31A6"/>
    <w:rsid w:val="00AF3206"/>
    <w:rsid w:val="00AF3212"/>
    <w:rsid w:val="00AF3234"/>
    <w:rsid w:val="00AF3272"/>
    <w:rsid w:val="00AF32DA"/>
    <w:rsid w:val="00AF3303"/>
    <w:rsid w:val="00AF3394"/>
    <w:rsid w:val="00AF33A6"/>
    <w:rsid w:val="00AF343D"/>
    <w:rsid w:val="00AF34DF"/>
    <w:rsid w:val="00AF3597"/>
    <w:rsid w:val="00AF36AB"/>
    <w:rsid w:val="00AF37E5"/>
    <w:rsid w:val="00AF3820"/>
    <w:rsid w:val="00AF387F"/>
    <w:rsid w:val="00AF3897"/>
    <w:rsid w:val="00AF38DA"/>
    <w:rsid w:val="00AF38E7"/>
    <w:rsid w:val="00AF38F9"/>
    <w:rsid w:val="00AF3916"/>
    <w:rsid w:val="00AF39B3"/>
    <w:rsid w:val="00AF3A4D"/>
    <w:rsid w:val="00AF3A60"/>
    <w:rsid w:val="00AF3B26"/>
    <w:rsid w:val="00AF3B42"/>
    <w:rsid w:val="00AF3B72"/>
    <w:rsid w:val="00AF3BE1"/>
    <w:rsid w:val="00AF3C6E"/>
    <w:rsid w:val="00AF3D55"/>
    <w:rsid w:val="00AF3DC4"/>
    <w:rsid w:val="00AF3DCE"/>
    <w:rsid w:val="00AF3DD2"/>
    <w:rsid w:val="00AF3E48"/>
    <w:rsid w:val="00AF3E5F"/>
    <w:rsid w:val="00AF3E99"/>
    <w:rsid w:val="00AF3F72"/>
    <w:rsid w:val="00AF3FBD"/>
    <w:rsid w:val="00AF3FEB"/>
    <w:rsid w:val="00AF40F5"/>
    <w:rsid w:val="00AF4116"/>
    <w:rsid w:val="00AF41B1"/>
    <w:rsid w:val="00AF420A"/>
    <w:rsid w:val="00AF423D"/>
    <w:rsid w:val="00AF426C"/>
    <w:rsid w:val="00AF4283"/>
    <w:rsid w:val="00AF42C0"/>
    <w:rsid w:val="00AF4325"/>
    <w:rsid w:val="00AF441B"/>
    <w:rsid w:val="00AF443A"/>
    <w:rsid w:val="00AF4488"/>
    <w:rsid w:val="00AF44EE"/>
    <w:rsid w:val="00AF44FC"/>
    <w:rsid w:val="00AF4594"/>
    <w:rsid w:val="00AF45DE"/>
    <w:rsid w:val="00AF4643"/>
    <w:rsid w:val="00AF4743"/>
    <w:rsid w:val="00AF474A"/>
    <w:rsid w:val="00AF47CB"/>
    <w:rsid w:val="00AF4873"/>
    <w:rsid w:val="00AF494F"/>
    <w:rsid w:val="00AF4972"/>
    <w:rsid w:val="00AF49A8"/>
    <w:rsid w:val="00AF49DF"/>
    <w:rsid w:val="00AF4AF8"/>
    <w:rsid w:val="00AF4BEB"/>
    <w:rsid w:val="00AF4C24"/>
    <w:rsid w:val="00AF4C5C"/>
    <w:rsid w:val="00AF4CF9"/>
    <w:rsid w:val="00AF4D7D"/>
    <w:rsid w:val="00AF4DBC"/>
    <w:rsid w:val="00AF4DD7"/>
    <w:rsid w:val="00AF4E7F"/>
    <w:rsid w:val="00AF4EB3"/>
    <w:rsid w:val="00AF4EC4"/>
    <w:rsid w:val="00AF4ED1"/>
    <w:rsid w:val="00AF4F6F"/>
    <w:rsid w:val="00AF4FDE"/>
    <w:rsid w:val="00AF50E4"/>
    <w:rsid w:val="00AF5124"/>
    <w:rsid w:val="00AF5127"/>
    <w:rsid w:val="00AF512D"/>
    <w:rsid w:val="00AF5178"/>
    <w:rsid w:val="00AF5193"/>
    <w:rsid w:val="00AF51C7"/>
    <w:rsid w:val="00AF51CF"/>
    <w:rsid w:val="00AF51FC"/>
    <w:rsid w:val="00AF5288"/>
    <w:rsid w:val="00AF5298"/>
    <w:rsid w:val="00AF52A2"/>
    <w:rsid w:val="00AF52D2"/>
    <w:rsid w:val="00AF537C"/>
    <w:rsid w:val="00AF538E"/>
    <w:rsid w:val="00AF5415"/>
    <w:rsid w:val="00AF546D"/>
    <w:rsid w:val="00AF54A7"/>
    <w:rsid w:val="00AF5596"/>
    <w:rsid w:val="00AF5652"/>
    <w:rsid w:val="00AF568E"/>
    <w:rsid w:val="00AF56B5"/>
    <w:rsid w:val="00AF56D6"/>
    <w:rsid w:val="00AF56E3"/>
    <w:rsid w:val="00AF5707"/>
    <w:rsid w:val="00AF5710"/>
    <w:rsid w:val="00AF57CA"/>
    <w:rsid w:val="00AF58B7"/>
    <w:rsid w:val="00AF5969"/>
    <w:rsid w:val="00AF59B1"/>
    <w:rsid w:val="00AF59E1"/>
    <w:rsid w:val="00AF59FE"/>
    <w:rsid w:val="00AF5A30"/>
    <w:rsid w:val="00AF5A37"/>
    <w:rsid w:val="00AF5AAE"/>
    <w:rsid w:val="00AF5ABB"/>
    <w:rsid w:val="00AF5B0C"/>
    <w:rsid w:val="00AF5B0E"/>
    <w:rsid w:val="00AF5B52"/>
    <w:rsid w:val="00AF5B76"/>
    <w:rsid w:val="00AF5C03"/>
    <w:rsid w:val="00AF5C52"/>
    <w:rsid w:val="00AF5C6E"/>
    <w:rsid w:val="00AF5D22"/>
    <w:rsid w:val="00AF5D86"/>
    <w:rsid w:val="00AF5DB8"/>
    <w:rsid w:val="00AF5E24"/>
    <w:rsid w:val="00AF5EC5"/>
    <w:rsid w:val="00AF5ED1"/>
    <w:rsid w:val="00AF5F5F"/>
    <w:rsid w:val="00AF5F7E"/>
    <w:rsid w:val="00AF61D0"/>
    <w:rsid w:val="00AF61F1"/>
    <w:rsid w:val="00AF620B"/>
    <w:rsid w:val="00AF628E"/>
    <w:rsid w:val="00AF62D8"/>
    <w:rsid w:val="00AF6393"/>
    <w:rsid w:val="00AF63BD"/>
    <w:rsid w:val="00AF63D4"/>
    <w:rsid w:val="00AF63F9"/>
    <w:rsid w:val="00AF643B"/>
    <w:rsid w:val="00AF6473"/>
    <w:rsid w:val="00AF648A"/>
    <w:rsid w:val="00AF64C4"/>
    <w:rsid w:val="00AF64C9"/>
    <w:rsid w:val="00AF64CC"/>
    <w:rsid w:val="00AF64D5"/>
    <w:rsid w:val="00AF64EF"/>
    <w:rsid w:val="00AF6518"/>
    <w:rsid w:val="00AF6519"/>
    <w:rsid w:val="00AF6547"/>
    <w:rsid w:val="00AF6603"/>
    <w:rsid w:val="00AF662D"/>
    <w:rsid w:val="00AF6660"/>
    <w:rsid w:val="00AF6693"/>
    <w:rsid w:val="00AF6748"/>
    <w:rsid w:val="00AF67A9"/>
    <w:rsid w:val="00AF67BD"/>
    <w:rsid w:val="00AF6817"/>
    <w:rsid w:val="00AF69A0"/>
    <w:rsid w:val="00AF6A61"/>
    <w:rsid w:val="00AF6ACA"/>
    <w:rsid w:val="00AF6AD1"/>
    <w:rsid w:val="00AF6C11"/>
    <w:rsid w:val="00AF6C3F"/>
    <w:rsid w:val="00AF6C83"/>
    <w:rsid w:val="00AF6CBB"/>
    <w:rsid w:val="00AF6D0D"/>
    <w:rsid w:val="00AF6E48"/>
    <w:rsid w:val="00AF6E50"/>
    <w:rsid w:val="00AF6E63"/>
    <w:rsid w:val="00AF6E76"/>
    <w:rsid w:val="00AF6EE8"/>
    <w:rsid w:val="00AF6F09"/>
    <w:rsid w:val="00AF6F43"/>
    <w:rsid w:val="00AF6F6D"/>
    <w:rsid w:val="00AF704F"/>
    <w:rsid w:val="00AF705E"/>
    <w:rsid w:val="00AF715A"/>
    <w:rsid w:val="00AF71C5"/>
    <w:rsid w:val="00AF72C2"/>
    <w:rsid w:val="00AF72DC"/>
    <w:rsid w:val="00AF7304"/>
    <w:rsid w:val="00AF737F"/>
    <w:rsid w:val="00AF7396"/>
    <w:rsid w:val="00AF7400"/>
    <w:rsid w:val="00AF7411"/>
    <w:rsid w:val="00AF742F"/>
    <w:rsid w:val="00AF749C"/>
    <w:rsid w:val="00AF74B5"/>
    <w:rsid w:val="00AF74DA"/>
    <w:rsid w:val="00AF7508"/>
    <w:rsid w:val="00AF7566"/>
    <w:rsid w:val="00AF757C"/>
    <w:rsid w:val="00AF75C1"/>
    <w:rsid w:val="00AF75CB"/>
    <w:rsid w:val="00AF76B2"/>
    <w:rsid w:val="00AF773C"/>
    <w:rsid w:val="00AF775A"/>
    <w:rsid w:val="00AF77A9"/>
    <w:rsid w:val="00AF77B5"/>
    <w:rsid w:val="00AF787D"/>
    <w:rsid w:val="00AF787F"/>
    <w:rsid w:val="00AF7896"/>
    <w:rsid w:val="00AF78B8"/>
    <w:rsid w:val="00AF7939"/>
    <w:rsid w:val="00AF793A"/>
    <w:rsid w:val="00AF7A28"/>
    <w:rsid w:val="00AF7A4A"/>
    <w:rsid w:val="00AF7AA9"/>
    <w:rsid w:val="00AF7AC5"/>
    <w:rsid w:val="00AF7B3F"/>
    <w:rsid w:val="00AF7BC4"/>
    <w:rsid w:val="00AF7C82"/>
    <w:rsid w:val="00AF7CBF"/>
    <w:rsid w:val="00AF7CC5"/>
    <w:rsid w:val="00AF7D36"/>
    <w:rsid w:val="00AF7D96"/>
    <w:rsid w:val="00AF7E5F"/>
    <w:rsid w:val="00AF7E9A"/>
    <w:rsid w:val="00AF7F54"/>
    <w:rsid w:val="00AF7FA4"/>
    <w:rsid w:val="00AF7FB9"/>
    <w:rsid w:val="00B00009"/>
    <w:rsid w:val="00B00038"/>
    <w:rsid w:val="00B00048"/>
    <w:rsid w:val="00B000A5"/>
    <w:rsid w:val="00B0012E"/>
    <w:rsid w:val="00B00211"/>
    <w:rsid w:val="00B00277"/>
    <w:rsid w:val="00B0027F"/>
    <w:rsid w:val="00B002EA"/>
    <w:rsid w:val="00B003BC"/>
    <w:rsid w:val="00B00451"/>
    <w:rsid w:val="00B005EF"/>
    <w:rsid w:val="00B0063E"/>
    <w:rsid w:val="00B0065E"/>
    <w:rsid w:val="00B0066A"/>
    <w:rsid w:val="00B006CB"/>
    <w:rsid w:val="00B0074E"/>
    <w:rsid w:val="00B007F8"/>
    <w:rsid w:val="00B008B1"/>
    <w:rsid w:val="00B00920"/>
    <w:rsid w:val="00B00925"/>
    <w:rsid w:val="00B0098A"/>
    <w:rsid w:val="00B00997"/>
    <w:rsid w:val="00B009A6"/>
    <w:rsid w:val="00B009CF"/>
    <w:rsid w:val="00B009F9"/>
    <w:rsid w:val="00B00A4B"/>
    <w:rsid w:val="00B00A64"/>
    <w:rsid w:val="00B00AA8"/>
    <w:rsid w:val="00B00AFE"/>
    <w:rsid w:val="00B00B2D"/>
    <w:rsid w:val="00B00B72"/>
    <w:rsid w:val="00B00BAF"/>
    <w:rsid w:val="00B00BB3"/>
    <w:rsid w:val="00B00C16"/>
    <w:rsid w:val="00B00C2A"/>
    <w:rsid w:val="00B00C37"/>
    <w:rsid w:val="00B00C49"/>
    <w:rsid w:val="00B00C87"/>
    <w:rsid w:val="00B00CAE"/>
    <w:rsid w:val="00B00CEC"/>
    <w:rsid w:val="00B00D43"/>
    <w:rsid w:val="00B00D82"/>
    <w:rsid w:val="00B00DAA"/>
    <w:rsid w:val="00B00DE4"/>
    <w:rsid w:val="00B00E0E"/>
    <w:rsid w:val="00B00E5E"/>
    <w:rsid w:val="00B00E6C"/>
    <w:rsid w:val="00B00E93"/>
    <w:rsid w:val="00B00EFF"/>
    <w:rsid w:val="00B00F18"/>
    <w:rsid w:val="00B00F8C"/>
    <w:rsid w:val="00B010F6"/>
    <w:rsid w:val="00B01219"/>
    <w:rsid w:val="00B0122C"/>
    <w:rsid w:val="00B012DF"/>
    <w:rsid w:val="00B01303"/>
    <w:rsid w:val="00B0134C"/>
    <w:rsid w:val="00B01369"/>
    <w:rsid w:val="00B013A8"/>
    <w:rsid w:val="00B013DA"/>
    <w:rsid w:val="00B013F5"/>
    <w:rsid w:val="00B0141F"/>
    <w:rsid w:val="00B014EB"/>
    <w:rsid w:val="00B014F4"/>
    <w:rsid w:val="00B0154E"/>
    <w:rsid w:val="00B0155D"/>
    <w:rsid w:val="00B01619"/>
    <w:rsid w:val="00B01629"/>
    <w:rsid w:val="00B0168C"/>
    <w:rsid w:val="00B016C6"/>
    <w:rsid w:val="00B0170C"/>
    <w:rsid w:val="00B01747"/>
    <w:rsid w:val="00B017A7"/>
    <w:rsid w:val="00B017B8"/>
    <w:rsid w:val="00B017CB"/>
    <w:rsid w:val="00B017DC"/>
    <w:rsid w:val="00B017DF"/>
    <w:rsid w:val="00B017EA"/>
    <w:rsid w:val="00B01819"/>
    <w:rsid w:val="00B01899"/>
    <w:rsid w:val="00B018B1"/>
    <w:rsid w:val="00B01978"/>
    <w:rsid w:val="00B01B20"/>
    <w:rsid w:val="00B01B7C"/>
    <w:rsid w:val="00B01B84"/>
    <w:rsid w:val="00B01BE2"/>
    <w:rsid w:val="00B01BEC"/>
    <w:rsid w:val="00B01CB1"/>
    <w:rsid w:val="00B01CBB"/>
    <w:rsid w:val="00B01D98"/>
    <w:rsid w:val="00B01E25"/>
    <w:rsid w:val="00B01E5E"/>
    <w:rsid w:val="00B01E67"/>
    <w:rsid w:val="00B01E74"/>
    <w:rsid w:val="00B01E78"/>
    <w:rsid w:val="00B01E79"/>
    <w:rsid w:val="00B01EA7"/>
    <w:rsid w:val="00B01ECD"/>
    <w:rsid w:val="00B01EEE"/>
    <w:rsid w:val="00B01F27"/>
    <w:rsid w:val="00B01F30"/>
    <w:rsid w:val="00B01F50"/>
    <w:rsid w:val="00B01F63"/>
    <w:rsid w:val="00B0201E"/>
    <w:rsid w:val="00B0205C"/>
    <w:rsid w:val="00B02096"/>
    <w:rsid w:val="00B02119"/>
    <w:rsid w:val="00B0213D"/>
    <w:rsid w:val="00B02158"/>
    <w:rsid w:val="00B021FE"/>
    <w:rsid w:val="00B0220B"/>
    <w:rsid w:val="00B022F4"/>
    <w:rsid w:val="00B02326"/>
    <w:rsid w:val="00B02403"/>
    <w:rsid w:val="00B02419"/>
    <w:rsid w:val="00B0247E"/>
    <w:rsid w:val="00B024B1"/>
    <w:rsid w:val="00B02523"/>
    <w:rsid w:val="00B02550"/>
    <w:rsid w:val="00B02693"/>
    <w:rsid w:val="00B026BF"/>
    <w:rsid w:val="00B026F8"/>
    <w:rsid w:val="00B0270A"/>
    <w:rsid w:val="00B0271D"/>
    <w:rsid w:val="00B02802"/>
    <w:rsid w:val="00B02860"/>
    <w:rsid w:val="00B0287D"/>
    <w:rsid w:val="00B0288F"/>
    <w:rsid w:val="00B028D0"/>
    <w:rsid w:val="00B0291F"/>
    <w:rsid w:val="00B02949"/>
    <w:rsid w:val="00B029F7"/>
    <w:rsid w:val="00B02A41"/>
    <w:rsid w:val="00B02A7E"/>
    <w:rsid w:val="00B02A8A"/>
    <w:rsid w:val="00B02ACF"/>
    <w:rsid w:val="00B02BE3"/>
    <w:rsid w:val="00B02C1F"/>
    <w:rsid w:val="00B02D0B"/>
    <w:rsid w:val="00B02D19"/>
    <w:rsid w:val="00B02DBA"/>
    <w:rsid w:val="00B02E04"/>
    <w:rsid w:val="00B02E1D"/>
    <w:rsid w:val="00B02EDE"/>
    <w:rsid w:val="00B02F39"/>
    <w:rsid w:val="00B03045"/>
    <w:rsid w:val="00B0305C"/>
    <w:rsid w:val="00B0307E"/>
    <w:rsid w:val="00B03091"/>
    <w:rsid w:val="00B030FE"/>
    <w:rsid w:val="00B03100"/>
    <w:rsid w:val="00B0312E"/>
    <w:rsid w:val="00B031C2"/>
    <w:rsid w:val="00B031E9"/>
    <w:rsid w:val="00B0326B"/>
    <w:rsid w:val="00B032BF"/>
    <w:rsid w:val="00B032E2"/>
    <w:rsid w:val="00B032E5"/>
    <w:rsid w:val="00B032F0"/>
    <w:rsid w:val="00B0336D"/>
    <w:rsid w:val="00B033C2"/>
    <w:rsid w:val="00B033E5"/>
    <w:rsid w:val="00B03429"/>
    <w:rsid w:val="00B03516"/>
    <w:rsid w:val="00B03574"/>
    <w:rsid w:val="00B035E0"/>
    <w:rsid w:val="00B03651"/>
    <w:rsid w:val="00B036AC"/>
    <w:rsid w:val="00B0370E"/>
    <w:rsid w:val="00B037C3"/>
    <w:rsid w:val="00B037E9"/>
    <w:rsid w:val="00B03888"/>
    <w:rsid w:val="00B038A3"/>
    <w:rsid w:val="00B038AE"/>
    <w:rsid w:val="00B038CD"/>
    <w:rsid w:val="00B03975"/>
    <w:rsid w:val="00B03977"/>
    <w:rsid w:val="00B03B1D"/>
    <w:rsid w:val="00B03B2F"/>
    <w:rsid w:val="00B03B7E"/>
    <w:rsid w:val="00B03B84"/>
    <w:rsid w:val="00B03B9B"/>
    <w:rsid w:val="00B03C97"/>
    <w:rsid w:val="00B03C9C"/>
    <w:rsid w:val="00B03C9D"/>
    <w:rsid w:val="00B03CF1"/>
    <w:rsid w:val="00B03DCA"/>
    <w:rsid w:val="00B03DE2"/>
    <w:rsid w:val="00B03DEE"/>
    <w:rsid w:val="00B03E12"/>
    <w:rsid w:val="00B03F19"/>
    <w:rsid w:val="00B03F34"/>
    <w:rsid w:val="00B03F36"/>
    <w:rsid w:val="00B03F92"/>
    <w:rsid w:val="00B03FAA"/>
    <w:rsid w:val="00B03FEA"/>
    <w:rsid w:val="00B0405A"/>
    <w:rsid w:val="00B04126"/>
    <w:rsid w:val="00B04276"/>
    <w:rsid w:val="00B0428D"/>
    <w:rsid w:val="00B042A8"/>
    <w:rsid w:val="00B0433A"/>
    <w:rsid w:val="00B0437B"/>
    <w:rsid w:val="00B043F5"/>
    <w:rsid w:val="00B04451"/>
    <w:rsid w:val="00B04479"/>
    <w:rsid w:val="00B04570"/>
    <w:rsid w:val="00B045D0"/>
    <w:rsid w:val="00B045DF"/>
    <w:rsid w:val="00B0461C"/>
    <w:rsid w:val="00B0470D"/>
    <w:rsid w:val="00B0471E"/>
    <w:rsid w:val="00B04724"/>
    <w:rsid w:val="00B04792"/>
    <w:rsid w:val="00B047B4"/>
    <w:rsid w:val="00B047B7"/>
    <w:rsid w:val="00B047C7"/>
    <w:rsid w:val="00B047D2"/>
    <w:rsid w:val="00B0491E"/>
    <w:rsid w:val="00B04952"/>
    <w:rsid w:val="00B04963"/>
    <w:rsid w:val="00B049B1"/>
    <w:rsid w:val="00B04A6B"/>
    <w:rsid w:val="00B04ABA"/>
    <w:rsid w:val="00B04AEB"/>
    <w:rsid w:val="00B04B21"/>
    <w:rsid w:val="00B04B3F"/>
    <w:rsid w:val="00B04B43"/>
    <w:rsid w:val="00B04B52"/>
    <w:rsid w:val="00B04B60"/>
    <w:rsid w:val="00B04CF5"/>
    <w:rsid w:val="00B04D23"/>
    <w:rsid w:val="00B04E00"/>
    <w:rsid w:val="00B04EE9"/>
    <w:rsid w:val="00B05001"/>
    <w:rsid w:val="00B0501B"/>
    <w:rsid w:val="00B05025"/>
    <w:rsid w:val="00B05058"/>
    <w:rsid w:val="00B05071"/>
    <w:rsid w:val="00B0507D"/>
    <w:rsid w:val="00B05192"/>
    <w:rsid w:val="00B051A0"/>
    <w:rsid w:val="00B051D9"/>
    <w:rsid w:val="00B0521F"/>
    <w:rsid w:val="00B0524B"/>
    <w:rsid w:val="00B05260"/>
    <w:rsid w:val="00B05264"/>
    <w:rsid w:val="00B052B4"/>
    <w:rsid w:val="00B052D1"/>
    <w:rsid w:val="00B05303"/>
    <w:rsid w:val="00B05319"/>
    <w:rsid w:val="00B053AE"/>
    <w:rsid w:val="00B05514"/>
    <w:rsid w:val="00B0553F"/>
    <w:rsid w:val="00B055ED"/>
    <w:rsid w:val="00B055FE"/>
    <w:rsid w:val="00B0560B"/>
    <w:rsid w:val="00B05655"/>
    <w:rsid w:val="00B056B0"/>
    <w:rsid w:val="00B056CE"/>
    <w:rsid w:val="00B0575B"/>
    <w:rsid w:val="00B05A05"/>
    <w:rsid w:val="00B05A14"/>
    <w:rsid w:val="00B05A38"/>
    <w:rsid w:val="00B05A55"/>
    <w:rsid w:val="00B05A57"/>
    <w:rsid w:val="00B05ABD"/>
    <w:rsid w:val="00B05B21"/>
    <w:rsid w:val="00B05B32"/>
    <w:rsid w:val="00B05B51"/>
    <w:rsid w:val="00B05B9A"/>
    <w:rsid w:val="00B05C5E"/>
    <w:rsid w:val="00B05CC3"/>
    <w:rsid w:val="00B05CFE"/>
    <w:rsid w:val="00B05D0D"/>
    <w:rsid w:val="00B05D3E"/>
    <w:rsid w:val="00B05D56"/>
    <w:rsid w:val="00B05F05"/>
    <w:rsid w:val="00B0602F"/>
    <w:rsid w:val="00B0604D"/>
    <w:rsid w:val="00B06132"/>
    <w:rsid w:val="00B06172"/>
    <w:rsid w:val="00B06190"/>
    <w:rsid w:val="00B061D7"/>
    <w:rsid w:val="00B06210"/>
    <w:rsid w:val="00B06242"/>
    <w:rsid w:val="00B06287"/>
    <w:rsid w:val="00B06325"/>
    <w:rsid w:val="00B06353"/>
    <w:rsid w:val="00B0638B"/>
    <w:rsid w:val="00B063EA"/>
    <w:rsid w:val="00B0642A"/>
    <w:rsid w:val="00B06461"/>
    <w:rsid w:val="00B06585"/>
    <w:rsid w:val="00B06593"/>
    <w:rsid w:val="00B065CA"/>
    <w:rsid w:val="00B06637"/>
    <w:rsid w:val="00B06646"/>
    <w:rsid w:val="00B06659"/>
    <w:rsid w:val="00B0665B"/>
    <w:rsid w:val="00B0670C"/>
    <w:rsid w:val="00B06784"/>
    <w:rsid w:val="00B0687F"/>
    <w:rsid w:val="00B068F2"/>
    <w:rsid w:val="00B0696D"/>
    <w:rsid w:val="00B06977"/>
    <w:rsid w:val="00B0697D"/>
    <w:rsid w:val="00B06982"/>
    <w:rsid w:val="00B069A8"/>
    <w:rsid w:val="00B069D9"/>
    <w:rsid w:val="00B069F3"/>
    <w:rsid w:val="00B06A27"/>
    <w:rsid w:val="00B06A78"/>
    <w:rsid w:val="00B06ACF"/>
    <w:rsid w:val="00B06AF4"/>
    <w:rsid w:val="00B06B7F"/>
    <w:rsid w:val="00B06B93"/>
    <w:rsid w:val="00B06BA2"/>
    <w:rsid w:val="00B06BB1"/>
    <w:rsid w:val="00B06BBB"/>
    <w:rsid w:val="00B06BE3"/>
    <w:rsid w:val="00B06CA2"/>
    <w:rsid w:val="00B06D6A"/>
    <w:rsid w:val="00B06DFD"/>
    <w:rsid w:val="00B06E17"/>
    <w:rsid w:val="00B06E26"/>
    <w:rsid w:val="00B06E2D"/>
    <w:rsid w:val="00B06E67"/>
    <w:rsid w:val="00B06EA4"/>
    <w:rsid w:val="00B06F68"/>
    <w:rsid w:val="00B070EA"/>
    <w:rsid w:val="00B07138"/>
    <w:rsid w:val="00B0717A"/>
    <w:rsid w:val="00B0720F"/>
    <w:rsid w:val="00B07269"/>
    <w:rsid w:val="00B07284"/>
    <w:rsid w:val="00B072D1"/>
    <w:rsid w:val="00B07312"/>
    <w:rsid w:val="00B0731D"/>
    <w:rsid w:val="00B07389"/>
    <w:rsid w:val="00B073CC"/>
    <w:rsid w:val="00B073D6"/>
    <w:rsid w:val="00B07430"/>
    <w:rsid w:val="00B07465"/>
    <w:rsid w:val="00B074FB"/>
    <w:rsid w:val="00B074FF"/>
    <w:rsid w:val="00B07560"/>
    <w:rsid w:val="00B0759B"/>
    <w:rsid w:val="00B075CC"/>
    <w:rsid w:val="00B0776A"/>
    <w:rsid w:val="00B077CE"/>
    <w:rsid w:val="00B077E9"/>
    <w:rsid w:val="00B07842"/>
    <w:rsid w:val="00B0785D"/>
    <w:rsid w:val="00B078C5"/>
    <w:rsid w:val="00B0797B"/>
    <w:rsid w:val="00B07981"/>
    <w:rsid w:val="00B079CA"/>
    <w:rsid w:val="00B07A68"/>
    <w:rsid w:val="00B07BEC"/>
    <w:rsid w:val="00B07C0B"/>
    <w:rsid w:val="00B07C0E"/>
    <w:rsid w:val="00B07C65"/>
    <w:rsid w:val="00B07C6D"/>
    <w:rsid w:val="00B07C81"/>
    <w:rsid w:val="00B07C99"/>
    <w:rsid w:val="00B07CA1"/>
    <w:rsid w:val="00B07D0F"/>
    <w:rsid w:val="00B07D22"/>
    <w:rsid w:val="00B07D53"/>
    <w:rsid w:val="00B07D6D"/>
    <w:rsid w:val="00B07D72"/>
    <w:rsid w:val="00B07DA9"/>
    <w:rsid w:val="00B07DE3"/>
    <w:rsid w:val="00B07EB0"/>
    <w:rsid w:val="00B07ED8"/>
    <w:rsid w:val="00B07F1C"/>
    <w:rsid w:val="00B07F39"/>
    <w:rsid w:val="00B10021"/>
    <w:rsid w:val="00B10043"/>
    <w:rsid w:val="00B100D1"/>
    <w:rsid w:val="00B100E1"/>
    <w:rsid w:val="00B100EC"/>
    <w:rsid w:val="00B100ED"/>
    <w:rsid w:val="00B100FA"/>
    <w:rsid w:val="00B10130"/>
    <w:rsid w:val="00B10170"/>
    <w:rsid w:val="00B10182"/>
    <w:rsid w:val="00B101C9"/>
    <w:rsid w:val="00B10205"/>
    <w:rsid w:val="00B102BA"/>
    <w:rsid w:val="00B102D8"/>
    <w:rsid w:val="00B1031B"/>
    <w:rsid w:val="00B1033F"/>
    <w:rsid w:val="00B1035A"/>
    <w:rsid w:val="00B103B8"/>
    <w:rsid w:val="00B1044B"/>
    <w:rsid w:val="00B104B1"/>
    <w:rsid w:val="00B104C0"/>
    <w:rsid w:val="00B1057F"/>
    <w:rsid w:val="00B1059F"/>
    <w:rsid w:val="00B1065C"/>
    <w:rsid w:val="00B10672"/>
    <w:rsid w:val="00B1067E"/>
    <w:rsid w:val="00B106AD"/>
    <w:rsid w:val="00B106F8"/>
    <w:rsid w:val="00B1071E"/>
    <w:rsid w:val="00B10793"/>
    <w:rsid w:val="00B10847"/>
    <w:rsid w:val="00B10858"/>
    <w:rsid w:val="00B10870"/>
    <w:rsid w:val="00B1088D"/>
    <w:rsid w:val="00B10940"/>
    <w:rsid w:val="00B109DB"/>
    <w:rsid w:val="00B10A2A"/>
    <w:rsid w:val="00B10A88"/>
    <w:rsid w:val="00B10B26"/>
    <w:rsid w:val="00B10BB9"/>
    <w:rsid w:val="00B10BDC"/>
    <w:rsid w:val="00B10BE8"/>
    <w:rsid w:val="00B10BF2"/>
    <w:rsid w:val="00B10C4C"/>
    <w:rsid w:val="00B10C5B"/>
    <w:rsid w:val="00B10C8E"/>
    <w:rsid w:val="00B10CB5"/>
    <w:rsid w:val="00B10CBB"/>
    <w:rsid w:val="00B10CE8"/>
    <w:rsid w:val="00B10DBE"/>
    <w:rsid w:val="00B10F32"/>
    <w:rsid w:val="00B10F38"/>
    <w:rsid w:val="00B10F7D"/>
    <w:rsid w:val="00B1102A"/>
    <w:rsid w:val="00B110C7"/>
    <w:rsid w:val="00B110C8"/>
    <w:rsid w:val="00B11156"/>
    <w:rsid w:val="00B11170"/>
    <w:rsid w:val="00B1119A"/>
    <w:rsid w:val="00B11202"/>
    <w:rsid w:val="00B1120B"/>
    <w:rsid w:val="00B1128A"/>
    <w:rsid w:val="00B112B3"/>
    <w:rsid w:val="00B112B4"/>
    <w:rsid w:val="00B112D1"/>
    <w:rsid w:val="00B112DF"/>
    <w:rsid w:val="00B112F7"/>
    <w:rsid w:val="00B11326"/>
    <w:rsid w:val="00B113A6"/>
    <w:rsid w:val="00B113C8"/>
    <w:rsid w:val="00B113E9"/>
    <w:rsid w:val="00B11406"/>
    <w:rsid w:val="00B1144A"/>
    <w:rsid w:val="00B115EB"/>
    <w:rsid w:val="00B11695"/>
    <w:rsid w:val="00B11702"/>
    <w:rsid w:val="00B11708"/>
    <w:rsid w:val="00B1170B"/>
    <w:rsid w:val="00B11796"/>
    <w:rsid w:val="00B117A6"/>
    <w:rsid w:val="00B118C8"/>
    <w:rsid w:val="00B119E8"/>
    <w:rsid w:val="00B11A77"/>
    <w:rsid w:val="00B11A7C"/>
    <w:rsid w:val="00B11A82"/>
    <w:rsid w:val="00B11A97"/>
    <w:rsid w:val="00B11AD2"/>
    <w:rsid w:val="00B11B6E"/>
    <w:rsid w:val="00B11C5A"/>
    <w:rsid w:val="00B11C68"/>
    <w:rsid w:val="00B11CA3"/>
    <w:rsid w:val="00B11CCD"/>
    <w:rsid w:val="00B11D0B"/>
    <w:rsid w:val="00B11DAB"/>
    <w:rsid w:val="00B11DDA"/>
    <w:rsid w:val="00B11EA6"/>
    <w:rsid w:val="00B11EAB"/>
    <w:rsid w:val="00B11ECA"/>
    <w:rsid w:val="00B11ED3"/>
    <w:rsid w:val="00B11F0A"/>
    <w:rsid w:val="00B11F1D"/>
    <w:rsid w:val="00B11F37"/>
    <w:rsid w:val="00B11F99"/>
    <w:rsid w:val="00B12013"/>
    <w:rsid w:val="00B120C8"/>
    <w:rsid w:val="00B120E3"/>
    <w:rsid w:val="00B120E6"/>
    <w:rsid w:val="00B12129"/>
    <w:rsid w:val="00B12136"/>
    <w:rsid w:val="00B1214A"/>
    <w:rsid w:val="00B1215F"/>
    <w:rsid w:val="00B12163"/>
    <w:rsid w:val="00B1218E"/>
    <w:rsid w:val="00B121B2"/>
    <w:rsid w:val="00B121C2"/>
    <w:rsid w:val="00B121F9"/>
    <w:rsid w:val="00B1229F"/>
    <w:rsid w:val="00B123B9"/>
    <w:rsid w:val="00B123DA"/>
    <w:rsid w:val="00B12479"/>
    <w:rsid w:val="00B1249F"/>
    <w:rsid w:val="00B124ED"/>
    <w:rsid w:val="00B12559"/>
    <w:rsid w:val="00B1271F"/>
    <w:rsid w:val="00B12735"/>
    <w:rsid w:val="00B1275C"/>
    <w:rsid w:val="00B12776"/>
    <w:rsid w:val="00B127B5"/>
    <w:rsid w:val="00B127BB"/>
    <w:rsid w:val="00B1289F"/>
    <w:rsid w:val="00B128BA"/>
    <w:rsid w:val="00B128D6"/>
    <w:rsid w:val="00B128F8"/>
    <w:rsid w:val="00B12925"/>
    <w:rsid w:val="00B12950"/>
    <w:rsid w:val="00B12979"/>
    <w:rsid w:val="00B12998"/>
    <w:rsid w:val="00B12AA6"/>
    <w:rsid w:val="00B12AA7"/>
    <w:rsid w:val="00B12AD2"/>
    <w:rsid w:val="00B12AF6"/>
    <w:rsid w:val="00B12B1E"/>
    <w:rsid w:val="00B12B4A"/>
    <w:rsid w:val="00B12BCA"/>
    <w:rsid w:val="00B12C38"/>
    <w:rsid w:val="00B12CF0"/>
    <w:rsid w:val="00B12D8F"/>
    <w:rsid w:val="00B12DB9"/>
    <w:rsid w:val="00B12E2B"/>
    <w:rsid w:val="00B12EDD"/>
    <w:rsid w:val="00B12F17"/>
    <w:rsid w:val="00B12F3F"/>
    <w:rsid w:val="00B12F55"/>
    <w:rsid w:val="00B12FB9"/>
    <w:rsid w:val="00B12FFA"/>
    <w:rsid w:val="00B13047"/>
    <w:rsid w:val="00B13085"/>
    <w:rsid w:val="00B1308B"/>
    <w:rsid w:val="00B13123"/>
    <w:rsid w:val="00B1313E"/>
    <w:rsid w:val="00B13166"/>
    <w:rsid w:val="00B1318D"/>
    <w:rsid w:val="00B131EA"/>
    <w:rsid w:val="00B131ED"/>
    <w:rsid w:val="00B1320F"/>
    <w:rsid w:val="00B13210"/>
    <w:rsid w:val="00B13251"/>
    <w:rsid w:val="00B13321"/>
    <w:rsid w:val="00B13356"/>
    <w:rsid w:val="00B133A7"/>
    <w:rsid w:val="00B133BA"/>
    <w:rsid w:val="00B1348D"/>
    <w:rsid w:val="00B13495"/>
    <w:rsid w:val="00B134ED"/>
    <w:rsid w:val="00B1351B"/>
    <w:rsid w:val="00B13552"/>
    <w:rsid w:val="00B13557"/>
    <w:rsid w:val="00B135B7"/>
    <w:rsid w:val="00B1365C"/>
    <w:rsid w:val="00B136BC"/>
    <w:rsid w:val="00B136E9"/>
    <w:rsid w:val="00B1370A"/>
    <w:rsid w:val="00B13749"/>
    <w:rsid w:val="00B13946"/>
    <w:rsid w:val="00B139DD"/>
    <w:rsid w:val="00B139E3"/>
    <w:rsid w:val="00B139EE"/>
    <w:rsid w:val="00B13A73"/>
    <w:rsid w:val="00B13A8C"/>
    <w:rsid w:val="00B13B8B"/>
    <w:rsid w:val="00B13CE4"/>
    <w:rsid w:val="00B13D45"/>
    <w:rsid w:val="00B13D64"/>
    <w:rsid w:val="00B13DF0"/>
    <w:rsid w:val="00B13E86"/>
    <w:rsid w:val="00B13ED4"/>
    <w:rsid w:val="00B13F8D"/>
    <w:rsid w:val="00B14004"/>
    <w:rsid w:val="00B1413E"/>
    <w:rsid w:val="00B1417E"/>
    <w:rsid w:val="00B14184"/>
    <w:rsid w:val="00B141E2"/>
    <w:rsid w:val="00B141F0"/>
    <w:rsid w:val="00B14230"/>
    <w:rsid w:val="00B142C8"/>
    <w:rsid w:val="00B142DB"/>
    <w:rsid w:val="00B142F6"/>
    <w:rsid w:val="00B14318"/>
    <w:rsid w:val="00B14334"/>
    <w:rsid w:val="00B143F0"/>
    <w:rsid w:val="00B143F5"/>
    <w:rsid w:val="00B1443D"/>
    <w:rsid w:val="00B1445C"/>
    <w:rsid w:val="00B14475"/>
    <w:rsid w:val="00B144C3"/>
    <w:rsid w:val="00B14534"/>
    <w:rsid w:val="00B1461F"/>
    <w:rsid w:val="00B146D1"/>
    <w:rsid w:val="00B146E5"/>
    <w:rsid w:val="00B146FD"/>
    <w:rsid w:val="00B1475D"/>
    <w:rsid w:val="00B14882"/>
    <w:rsid w:val="00B1489A"/>
    <w:rsid w:val="00B14907"/>
    <w:rsid w:val="00B14921"/>
    <w:rsid w:val="00B14A86"/>
    <w:rsid w:val="00B14AA9"/>
    <w:rsid w:val="00B14B7B"/>
    <w:rsid w:val="00B14BB2"/>
    <w:rsid w:val="00B14BDE"/>
    <w:rsid w:val="00B14BE1"/>
    <w:rsid w:val="00B14BE7"/>
    <w:rsid w:val="00B14C52"/>
    <w:rsid w:val="00B14C53"/>
    <w:rsid w:val="00B14D9B"/>
    <w:rsid w:val="00B14DB0"/>
    <w:rsid w:val="00B14E99"/>
    <w:rsid w:val="00B14EE4"/>
    <w:rsid w:val="00B14F1D"/>
    <w:rsid w:val="00B14F53"/>
    <w:rsid w:val="00B14FDD"/>
    <w:rsid w:val="00B15026"/>
    <w:rsid w:val="00B15199"/>
    <w:rsid w:val="00B151CB"/>
    <w:rsid w:val="00B15230"/>
    <w:rsid w:val="00B15302"/>
    <w:rsid w:val="00B1536F"/>
    <w:rsid w:val="00B1540C"/>
    <w:rsid w:val="00B15412"/>
    <w:rsid w:val="00B1546C"/>
    <w:rsid w:val="00B15478"/>
    <w:rsid w:val="00B15543"/>
    <w:rsid w:val="00B15560"/>
    <w:rsid w:val="00B155A9"/>
    <w:rsid w:val="00B155D0"/>
    <w:rsid w:val="00B1563F"/>
    <w:rsid w:val="00B1564B"/>
    <w:rsid w:val="00B15697"/>
    <w:rsid w:val="00B156B7"/>
    <w:rsid w:val="00B157D9"/>
    <w:rsid w:val="00B1592C"/>
    <w:rsid w:val="00B15977"/>
    <w:rsid w:val="00B159B4"/>
    <w:rsid w:val="00B15A0A"/>
    <w:rsid w:val="00B15A1C"/>
    <w:rsid w:val="00B15A8F"/>
    <w:rsid w:val="00B15ABB"/>
    <w:rsid w:val="00B15AD2"/>
    <w:rsid w:val="00B15AD5"/>
    <w:rsid w:val="00B15BE3"/>
    <w:rsid w:val="00B15C13"/>
    <w:rsid w:val="00B15C7B"/>
    <w:rsid w:val="00B15C8E"/>
    <w:rsid w:val="00B15C98"/>
    <w:rsid w:val="00B15D3B"/>
    <w:rsid w:val="00B15DC1"/>
    <w:rsid w:val="00B15E59"/>
    <w:rsid w:val="00B15ECD"/>
    <w:rsid w:val="00B15EF1"/>
    <w:rsid w:val="00B16006"/>
    <w:rsid w:val="00B1600B"/>
    <w:rsid w:val="00B16042"/>
    <w:rsid w:val="00B160BD"/>
    <w:rsid w:val="00B16126"/>
    <w:rsid w:val="00B16188"/>
    <w:rsid w:val="00B1618D"/>
    <w:rsid w:val="00B161E5"/>
    <w:rsid w:val="00B16277"/>
    <w:rsid w:val="00B162E4"/>
    <w:rsid w:val="00B16357"/>
    <w:rsid w:val="00B1635A"/>
    <w:rsid w:val="00B1638C"/>
    <w:rsid w:val="00B1651B"/>
    <w:rsid w:val="00B16593"/>
    <w:rsid w:val="00B165B6"/>
    <w:rsid w:val="00B16634"/>
    <w:rsid w:val="00B1665E"/>
    <w:rsid w:val="00B16746"/>
    <w:rsid w:val="00B1675C"/>
    <w:rsid w:val="00B167D0"/>
    <w:rsid w:val="00B167D4"/>
    <w:rsid w:val="00B167FD"/>
    <w:rsid w:val="00B16836"/>
    <w:rsid w:val="00B168B6"/>
    <w:rsid w:val="00B168BB"/>
    <w:rsid w:val="00B168FD"/>
    <w:rsid w:val="00B16945"/>
    <w:rsid w:val="00B169C0"/>
    <w:rsid w:val="00B169E5"/>
    <w:rsid w:val="00B16A1A"/>
    <w:rsid w:val="00B16AAB"/>
    <w:rsid w:val="00B16ABA"/>
    <w:rsid w:val="00B16AD7"/>
    <w:rsid w:val="00B16B0E"/>
    <w:rsid w:val="00B16B34"/>
    <w:rsid w:val="00B16B94"/>
    <w:rsid w:val="00B16B99"/>
    <w:rsid w:val="00B16B9E"/>
    <w:rsid w:val="00B16C0B"/>
    <w:rsid w:val="00B16C8C"/>
    <w:rsid w:val="00B16D23"/>
    <w:rsid w:val="00B16DFF"/>
    <w:rsid w:val="00B16E38"/>
    <w:rsid w:val="00B16E6D"/>
    <w:rsid w:val="00B16EEE"/>
    <w:rsid w:val="00B16F42"/>
    <w:rsid w:val="00B16F47"/>
    <w:rsid w:val="00B16F4A"/>
    <w:rsid w:val="00B16F53"/>
    <w:rsid w:val="00B16FF6"/>
    <w:rsid w:val="00B17082"/>
    <w:rsid w:val="00B170B7"/>
    <w:rsid w:val="00B17113"/>
    <w:rsid w:val="00B17116"/>
    <w:rsid w:val="00B17196"/>
    <w:rsid w:val="00B17220"/>
    <w:rsid w:val="00B1727C"/>
    <w:rsid w:val="00B172C5"/>
    <w:rsid w:val="00B172E6"/>
    <w:rsid w:val="00B172EA"/>
    <w:rsid w:val="00B17339"/>
    <w:rsid w:val="00B17366"/>
    <w:rsid w:val="00B17375"/>
    <w:rsid w:val="00B17436"/>
    <w:rsid w:val="00B1744E"/>
    <w:rsid w:val="00B174EE"/>
    <w:rsid w:val="00B1758A"/>
    <w:rsid w:val="00B175A1"/>
    <w:rsid w:val="00B175F2"/>
    <w:rsid w:val="00B175F5"/>
    <w:rsid w:val="00B17651"/>
    <w:rsid w:val="00B1769A"/>
    <w:rsid w:val="00B176A7"/>
    <w:rsid w:val="00B17772"/>
    <w:rsid w:val="00B177A9"/>
    <w:rsid w:val="00B178E4"/>
    <w:rsid w:val="00B17945"/>
    <w:rsid w:val="00B17959"/>
    <w:rsid w:val="00B17A18"/>
    <w:rsid w:val="00B17A30"/>
    <w:rsid w:val="00B17A95"/>
    <w:rsid w:val="00B17AB4"/>
    <w:rsid w:val="00B17B4E"/>
    <w:rsid w:val="00B17B90"/>
    <w:rsid w:val="00B17BC1"/>
    <w:rsid w:val="00B17BC8"/>
    <w:rsid w:val="00B17BDB"/>
    <w:rsid w:val="00B17BF0"/>
    <w:rsid w:val="00B17C2E"/>
    <w:rsid w:val="00B17C4D"/>
    <w:rsid w:val="00B17C96"/>
    <w:rsid w:val="00B17CD9"/>
    <w:rsid w:val="00B17CFB"/>
    <w:rsid w:val="00B17D3D"/>
    <w:rsid w:val="00B17D56"/>
    <w:rsid w:val="00B17D65"/>
    <w:rsid w:val="00B17DCF"/>
    <w:rsid w:val="00B17DEA"/>
    <w:rsid w:val="00B17DFC"/>
    <w:rsid w:val="00B17E59"/>
    <w:rsid w:val="00B17EE6"/>
    <w:rsid w:val="00B17EEF"/>
    <w:rsid w:val="00B17F5A"/>
    <w:rsid w:val="00B17FD3"/>
    <w:rsid w:val="00B20026"/>
    <w:rsid w:val="00B2023C"/>
    <w:rsid w:val="00B2034A"/>
    <w:rsid w:val="00B20427"/>
    <w:rsid w:val="00B2044A"/>
    <w:rsid w:val="00B20455"/>
    <w:rsid w:val="00B204B0"/>
    <w:rsid w:val="00B20520"/>
    <w:rsid w:val="00B2056B"/>
    <w:rsid w:val="00B205F9"/>
    <w:rsid w:val="00B20635"/>
    <w:rsid w:val="00B2068C"/>
    <w:rsid w:val="00B206C4"/>
    <w:rsid w:val="00B20703"/>
    <w:rsid w:val="00B207F9"/>
    <w:rsid w:val="00B209AF"/>
    <w:rsid w:val="00B209D9"/>
    <w:rsid w:val="00B209DB"/>
    <w:rsid w:val="00B20A7D"/>
    <w:rsid w:val="00B20ACC"/>
    <w:rsid w:val="00B20B0D"/>
    <w:rsid w:val="00B20B0E"/>
    <w:rsid w:val="00B20B30"/>
    <w:rsid w:val="00B20B3F"/>
    <w:rsid w:val="00B20C99"/>
    <w:rsid w:val="00B20D0D"/>
    <w:rsid w:val="00B20D1A"/>
    <w:rsid w:val="00B20D5D"/>
    <w:rsid w:val="00B20D93"/>
    <w:rsid w:val="00B20E55"/>
    <w:rsid w:val="00B20EB2"/>
    <w:rsid w:val="00B20F51"/>
    <w:rsid w:val="00B20FD6"/>
    <w:rsid w:val="00B20FE5"/>
    <w:rsid w:val="00B21101"/>
    <w:rsid w:val="00B21161"/>
    <w:rsid w:val="00B211B7"/>
    <w:rsid w:val="00B211DB"/>
    <w:rsid w:val="00B21247"/>
    <w:rsid w:val="00B21433"/>
    <w:rsid w:val="00B2145A"/>
    <w:rsid w:val="00B21473"/>
    <w:rsid w:val="00B21491"/>
    <w:rsid w:val="00B214B1"/>
    <w:rsid w:val="00B215DC"/>
    <w:rsid w:val="00B215F3"/>
    <w:rsid w:val="00B215FA"/>
    <w:rsid w:val="00B216B4"/>
    <w:rsid w:val="00B216FD"/>
    <w:rsid w:val="00B2177B"/>
    <w:rsid w:val="00B217B3"/>
    <w:rsid w:val="00B217F2"/>
    <w:rsid w:val="00B2184E"/>
    <w:rsid w:val="00B21889"/>
    <w:rsid w:val="00B2188C"/>
    <w:rsid w:val="00B218B2"/>
    <w:rsid w:val="00B21929"/>
    <w:rsid w:val="00B21939"/>
    <w:rsid w:val="00B21988"/>
    <w:rsid w:val="00B219ED"/>
    <w:rsid w:val="00B21ABC"/>
    <w:rsid w:val="00B21B1A"/>
    <w:rsid w:val="00B21B4C"/>
    <w:rsid w:val="00B21B83"/>
    <w:rsid w:val="00B21C44"/>
    <w:rsid w:val="00B21C99"/>
    <w:rsid w:val="00B21CF5"/>
    <w:rsid w:val="00B21D14"/>
    <w:rsid w:val="00B21D6B"/>
    <w:rsid w:val="00B21DEA"/>
    <w:rsid w:val="00B21DEB"/>
    <w:rsid w:val="00B21E02"/>
    <w:rsid w:val="00B21EA0"/>
    <w:rsid w:val="00B21EEF"/>
    <w:rsid w:val="00B21F08"/>
    <w:rsid w:val="00B21F67"/>
    <w:rsid w:val="00B21F72"/>
    <w:rsid w:val="00B21FA4"/>
    <w:rsid w:val="00B22006"/>
    <w:rsid w:val="00B22037"/>
    <w:rsid w:val="00B220ED"/>
    <w:rsid w:val="00B2210F"/>
    <w:rsid w:val="00B22180"/>
    <w:rsid w:val="00B222BC"/>
    <w:rsid w:val="00B22381"/>
    <w:rsid w:val="00B223A5"/>
    <w:rsid w:val="00B223EB"/>
    <w:rsid w:val="00B22450"/>
    <w:rsid w:val="00B22480"/>
    <w:rsid w:val="00B224B2"/>
    <w:rsid w:val="00B224B3"/>
    <w:rsid w:val="00B224FB"/>
    <w:rsid w:val="00B225A1"/>
    <w:rsid w:val="00B225B9"/>
    <w:rsid w:val="00B22652"/>
    <w:rsid w:val="00B2266D"/>
    <w:rsid w:val="00B2268C"/>
    <w:rsid w:val="00B226B6"/>
    <w:rsid w:val="00B226DA"/>
    <w:rsid w:val="00B22752"/>
    <w:rsid w:val="00B227CE"/>
    <w:rsid w:val="00B227D3"/>
    <w:rsid w:val="00B22834"/>
    <w:rsid w:val="00B22854"/>
    <w:rsid w:val="00B228F1"/>
    <w:rsid w:val="00B22932"/>
    <w:rsid w:val="00B2298E"/>
    <w:rsid w:val="00B22A1E"/>
    <w:rsid w:val="00B22A5A"/>
    <w:rsid w:val="00B22BA8"/>
    <w:rsid w:val="00B22CC9"/>
    <w:rsid w:val="00B22D6B"/>
    <w:rsid w:val="00B22DEC"/>
    <w:rsid w:val="00B22F1A"/>
    <w:rsid w:val="00B22F50"/>
    <w:rsid w:val="00B22FCC"/>
    <w:rsid w:val="00B2303A"/>
    <w:rsid w:val="00B23045"/>
    <w:rsid w:val="00B230C9"/>
    <w:rsid w:val="00B231E7"/>
    <w:rsid w:val="00B232E2"/>
    <w:rsid w:val="00B23301"/>
    <w:rsid w:val="00B23311"/>
    <w:rsid w:val="00B2336F"/>
    <w:rsid w:val="00B233E1"/>
    <w:rsid w:val="00B23417"/>
    <w:rsid w:val="00B23443"/>
    <w:rsid w:val="00B23486"/>
    <w:rsid w:val="00B23497"/>
    <w:rsid w:val="00B234EA"/>
    <w:rsid w:val="00B23539"/>
    <w:rsid w:val="00B235FE"/>
    <w:rsid w:val="00B2369D"/>
    <w:rsid w:val="00B236B7"/>
    <w:rsid w:val="00B23705"/>
    <w:rsid w:val="00B2376C"/>
    <w:rsid w:val="00B23860"/>
    <w:rsid w:val="00B23967"/>
    <w:rsid w:val="00B239A6"/>
    <w:rsid w:val="00B23A31"/>
    <w:rsid w:val="00B23A45"/>
    <w:rsid w:val="00B23AA4"/>
    <w:rsid w:val="00B23B25"/>
    <w:rsid w:val="00B23B41"/>
    <w:rsid w:val="00B23B8F"/>
    <w:rsid w:val="00B23B9C"/>
    <w:rsid w:val="00B23BEE"/>
    <w:rsid w:val="00B23BFC"/>
    <w:rsid w:val="00B23D46"/>
    <w:rsid w:val="00B23DF5"/>
    <w:rsid w:val="00B23E26"/>
    <w:rsid w:val="00B23E42"/>
    <w:rsid w:val="00B23ED0"/>
    <w:rsid w:val="00B23F06"/>
    <w:rsid w:val="00B23F20"/>
    <w:rsid w:val="00B23F54"/>
    <w:rsid w:val="00B23F64"/>
    <w:rsid w:val="00B23F88"/>
    <w:rsid w:val="00B23FBB"/>
    <w:rsid w:val="00B24057"/>
    <w:rsid w:val="00B24068"/>
    <w:rsid w:val="00B240CF"/>
    <w:rsid w:val="00B24106"/>
    <w:rsid w:val="00B24169"/>
    <w:rsid w:val="00B24216"/>
    <w:rsid w:val="00B2428A"/>
    <w:rsid w:val="00B2435D"/>
    <w:rsid w:val="00B243AF"/>
    <w:rsid w:val="00B243B8"/>
    <w:rsid w:val="00B243C0"/>
    <w:rsid w:val="00B244B8"/>
    <w:rsid w:val="00B244C1"/>
    <w:rsid w:val="00B24533"/>
    <w:rsid w:val="00B24678"/>
    <w:rsid w:val="00B246CF"/>
    <w:rsid w:val="00B247F1"/>
    <w:rsid w:val="00B24848"/>
    <w:rsid w:val="00B2485F"/>
    <w:rsid w:val="00B2488C"/>
    <w:rsid w:val="00B24894"/>
    <w:rsid w:val="00B24904"/>
    <w:rsid w:val="00B24914"/>
    <w:rsid w:val="00B24940"/>
    <w:rsid w:val="00B2496F"/>
    <w:rsid w:val="00B2497B"/>
    <w:rsid w:val="00B24993"/>
    <w:rsid w:val="00B249CA"/>
    <w:rsid w:val="00B24A28"/>
    <w:rsid w:val="00B24B02"/>
    <w:rsid w:val="00B24BF7"/>
    <w:rsid w:val="00B24C00"/>
    <w:rsid w:val="00B24C15"/>
    <w:rsid w:val="00B24C94"/>
    <w:rsid w:val="00B24D57"/>
    <w:rsid w:val="00B24E4E"/>
    <w:rsid w:val="00B24E5B"/>
    <w:rsid w:val="00B24E6F"/>
    <w:rsid w:val="00B24ED2"/>
    <w:rsid w:val="00B24F38"/>
    <w:rsid w:val="00B25048"/>
    <w:rsid w:val="00B2507E"/>
    <w:rsid w:val="00B250D5"/>
    <w:rsid w:val="00B25131"/>
    <w:rsid w:val="00B25291"/>
    <w:rsid w:val="00B25325"/>
    <w:rsid w:val="00B2534F"/>
    <w:rsid w:val="00B25371"/>
    <w:rsid w:val="00B254D3"/>
    <w:rsid w:val="00B25522"/>
    <w:rsid w:val="00B25585"/>
    <w:rsid w:val="00B25605"/>
    <w:rsid w:val="00B25698"/>
    <w:rsid w:val="00B25712"/>
    <w:rsid w:val="00B25727"/>
    <w:rsid w:val="00B25777"/>
    <w:rsid w:val="00B257FD"/>
    <w:rsid w:val="00B2592A"/>
    <w:rsid w:val="00B2595C"/>
    <w:rsid w:val="00B2596E"/>
    <w:rsid w:val="00B259CA"/>
    <w:rsid w:val="00B25A0B"/>
    <w:rsid w:val="00B25A3E"/>
    <w:rsid w:val="00B25AA6"/>
    <w:rsid w:val="00B25AC9"/>
    <w:rsid w:val="00B25B17"/>
    <w:rsid w:val="00B25B44"/>
    <w:rsid w:val="00B25B56"/>
    <w:rsid w:val="00B25B85"/>
    <w:rsid w:val="00B25C0F"/>
    <w:rsid w:val="00B25C2C"/>
    <w:rsid w:val="00B25C34"/>
    <w:rsid w:val="00B25C44"/>
    <w:rsid w:val="00B25C94"/>
    <w:rsid w:val="00B25CAD"/>
    <w:rsid w:val="00B25CC4"/>
    <w:rsid w:val="00B25D37"/>
    <w:rsid w:val="00B25D78"/>
    <w:rsid w:val="00B25D8D"/>
    <w:rsid w:val="00B25E48"/>
    <w:rsid w:val="00B25E61"/>
    <w:rsid w:val="00B25E82"/>
    <w:rsid w:val="00B25EE8"/>
    <w:rsid w:val="00B25F05"/>
    <w:rsid w:val="00B25F2B"/>
    <w:rsid w:val="00B25F65"/>
    <w:rsid w:val="00B25F7C"/>
    <w:rsid w:val="00B25FEC"/>
    <w:rsid w:val="00B26011"/>
    <w:rsid w:val="00B26186"/>
    <w:rsid w:val="00B261E1"/>
    <w:rsid w:val="00B262F3"/>
    <w:rsid w:val="00B2634B"/>
    <w:rsid w:val="00B2634E"/>
    <w:rsid w:val="00B263C6"/>
    <w:rsid w:val="00B26408"/>
    <w:rsid w:val="00B26421"/>
    <w:rsid w:val="00B26430"/>
    <w:rsid w:val="00B264FB"/>
    <w:rsid w:val="00B2650F"/>
    <w:rsid w:val="00B265B7"/>
    <w:rsid w:val="00B265B9"/>
    <w:rsid w:val="00B2668B"/>
    <w:rsid w:val="00B26804"/>
    <w:rsid w:val="00B268E3"/>
    <w:rsid w:val="00B268EA"/>
    <w:rsid w:val="00B26935"/>
    <w:rsid w:val="00B26972"/>
    <w:rsid w:val="00B269AE"/>
    <w:rsid w:val="00B269E6"/>
    <w:rsid w:val="00B26ABC"/>
    <w:rsid w:val="00B26AEB"/>
    <w:rsid w:val="00B26B1E"/>
    <w:rsid w:val="00B26B42"/>
    <w:rsid w:val="00B26B4A"/>
    <w:rsid w:val="00B26B8F"/>
    <w:rsid w:val="00B26C05"/>
    <w:rsid w:val="00B26C59"/>
    <w:rsid w:val="00B26C81"/>
    <w:rsid w:val="00B26CC3"/>
    <w:rsid w:val="00B26D0B"/>
    <w:rsid w:val="00B26D5C"/>
    <w:rsid w:val="00B26DC4"/>
    <w:rsid w:val="00B26E42"/>
    <w:rsid w:val="00B26E6D"/>
    <w:rsid w:val="00B26F41"/>
    <w:rsid w:val="00B26FA4"/>
    <w:rsid w:val="00B26FAE"/>
    <w:rsid w:val="00B26FCC"/>
    <w:rsid w:val="00B27027"/>
    <w:rsid w:val="00B2705B"/>
    <w:rsid w:val="00B2707D"/>
    <w:rsid w:val="00B270A2"/>
    <w:rsid w:val="00B270BA"/>
    <w:rsid w:val="00B271C9"/>
    <w:rsid w:val="00B271E2"/>
    <w:rsid w:val="00B27240"/>
    <w:rsid w:val="00B272CB"/>
    <w:rsid w:val="00B272DE"/>
    <w:rsid w:val="00B272F2"/>
    <w:rsid w:val="00B2732F"/>
    <w:rsid w:val="00B27336"/>
    <w:rsid w:val="00B27338"/>
    <w:rsid w:val="00B27377"/>
    <w:rsid w:val="00B27388"/>
    <w:rsid w:val="00B2742F"/>
    <w:rsid w:val="00B27490"/>
    <w:rsid w:val="00B2749E"/>
    <w:rsid w:val="00B275A8"/>
    <w:rsid w:val="00B27695"/>
    <w:rsid w:val="00B2775D"/>
    <w:rsid w:val="00B2780A"/>
    <w:rsid w:val="00B278DF"/>
    <w:rsid w:val="00B2790E"/>
    <w:rsid w:val="00B2795A"/>
    <w:rsid w:val="00B27977"/>
    <w:rsid w:val="00B27A6D"/>
    <w:rsid w:val="00B27A8A"/>
    <w:rsid w:val="00B27AED"/>
    <w:rsid w:val="00B27AFB"/>
    <w:rsid w:val="00B27B0A"/>
    <w:rsid w:val="00B27B50"/>
    <w:rsid w:val="00B27B84"/>
    <w:rsid w:val="00B27B94"/>
    <w:rsid w:val="00B27BD1"/>
    <w:rsid w:val="00B27C2B"/>
    <w:rsid w:val="00B27C2C"/>
    <w:rsid w:val="00B27C63"/>
    <w:rsid w:val="00B27C89"/>
    <w:rsid w:val="00B27C93"/>
    <w:rsid w:val="00B27CA3"/>
    <w:rsid w:val="00B27D56"/>
    <w:rsid w:val="00B27EC8"/>
    <w:rsid w:val="00B27F90"/>
    <w:rsid w:val="00B27FF3"/>
    <w:rsid w:val="00B30023"/>
    <w:rsid w:val="00B30097"/>
    <w:rsid w:val="00B300AF"/>
    <w:rsid w:val="00B300B8"/>
    <w:rsid w:val="00B30163"/>
    <w:rsid w:val="00B30176"/>
    <w:rsid w:val="00B301C9"/>
    <w:rsid w:val="00B301E9"/>
    <w:rsid w:val="00B30216"/>
    <w:rsid w:val="00B3021E"/>
    <w:rsid w:val="00B30239"/>
    <w:rsid w:val="00B302F1"/>
    <w:rsid w:val="00B30329"/>
    <w:rsid w:val="00B30392"/>
    <w:rsid w:val="00B30480"/>
    <w:rsid w:val="00B304DE"/>
    <w:rsid w:val="00B305B0"/>
    <w:rsid w:val="00B305D8"/>
    <w:rsid w:val="00B30613"/>
    <w:rsid w:val="00B306E8"/>
    <w:rsid w:val="00B3077E"/>
    <w:rsid w:val="00B307EF"/>
    <w:rsid w:val="00B30854"/>
    <w:rsid w:val="00B308F4"/>
    <w:rsid w:val="00B3093F"/>
    <w:rsid w:val="00B3098C"/>
    <w:rsid w:val="00B30A11"/>
    <w:rsid w:val="00B30AD3"/>
    <w:rsid w:val="00B30AE3"/>
    <w:rsid w:val="00B30AF0"/>
    <w:rsid w:val="00B30B20"/>
    <w:rsid w:val="00B30BCF"/>
    <w:rsid w:val="00B30BD4"/>
    <w:rsid w:val="00B30C87"/>
    <w:rsid w:val="00B30D5B"/>
    <w:rsid w:val="00B30D7A"/>
    <w:rsid w:val="00B30D82"/>
    <w:rsid w:val="00B30D8C"/>
    <w:rsid w:val="00B30DF4"/>
    <w:rsid w:val="00B30E0B"/>
    <w:rsid w:val="00B30E29"/>
    <w:rsid w:val="00B30F13"/>
    <w:rsid w:val="00B30F19"/>
    <w:rsid w:val="00B30F1F"/>
    <w:rsid w:val="00B30F6C"/>
    <w:rsid w:val="00B30FF4"/>
    <w:rsid w:val="00B31085"/>
    <w:rsid w:val="00B310A2"/>
    <w:rsid w:val="00B310C4"/>
    <w:rsid w:val="00B31118"/>
    <w:rsid w:val="00B31127"/>
    <w:rsid w:val="00B311B1"/>
    <w:rsid w:val="00B311C0"/>
    <w:rsid w:val="00B311CE"/>
    <w:rsid w:val="00B31217"/>
    <w:rsid w:val="00B312AF"/>
    <w:rsid w:val="00B312E5"/>
    <w:rsid w:val="00B3131B"/>
    <w:rsid w:val="00B3140F"/>
    <w:rsid w:val="00B3141E"/>
    <w:rsid w:val="00B31456"/>
    <w:rsid w:val="00B315A3"/>
    <w:rsid w:val="00B3162B"/>
    <w:rsid w:val="00B31643"/>
    <w:rsid w:val="00B3168B"/>
    <w:rsid w:val="00B316CC"/>
    <w:rsid w:val="00B3186B"/>
    <w:rsid w:val="00B318AB"/>
    <w:rsid w:val="00B31994"/>
    <w:rsid w:val="00B319D3"/>
    <w:rsid w:val="00B319EC"/>
    <w:rsid w:val="00B31A64"/>
    <w:rsid w:val="00B31B77"/>
    <w:rsid w:val="00B31C55"/>
    <w:rsid w:val="00B31CE0"/>
    <w:rsid w:val="00B31D22"/>
    <w:rsid w:val="00B31D84"/>
    <w:rsid w:val="00B31D90"/>
    <w:rsid w:val="00B31D94"/>
    <w:rsid w:val="00B31DA9"/>
    <w:rsid w:val="00B31DF9"/>
    <w:rsid w:val="00B31EF8"/>
    <w:rsid w:val="00B31F3B"/>
    <w:rsid w:val="00B31F61"/>
    <w:rsid w:val="00B31F9A"/>
    <w:rsid w:val="00B320D4"/>
    <w:rsid w:val="00B32156"/>
    <w:rsid w:val="00B3215C"/>
    <w:rsid w:val="00B3221A"/>
    <w:rsid w:val="00B32276"/>
    <w:rsid w:val="00B322E6"/>
    <w:rsid w:val="00B3244B"/>
    <w:rsid w:val="00B3245A"/>
    <w:rsid w:val="00B3247F"/>
    <w:rsid w:val="00B324A4"/>
    <w:rsid w:val="00B324A8"/>
    <w:rsid w:val="00B32500"/>
    <w:rsid w:val="00B3250A"/>
    <w:rsid w:val="00B3255F"/>
    <w:rsid w:val="00B325D2"/>
    <w:rsid w:val="00B32676"/>
    <w:rsid w:val="00B326F1"/>
    <w:rsid w:val="00B32782"/>
    <w:rsid w:val="00B327CA"/>
    <w:rsid w:val="00B327FD"/>
    <w:rsid w:val="00B32883"/>
    <w:rsid w:val="00B328D4"/>
    <w:rsid w:val="00B329A4"/>
    <w:rsid w:val="00B329CA"/>
    <w:rsid w:val="00B329E7"/>
    <w:rsid w:val="00B32B53"/>
    <w:rsid w:val="00B32B5F"/>
    <w:rsid w:val="00B32BFA"/>
    <w:rsid w:val="00B32BFB"/>
    <w:rsid w:val="00B32C79"/>
    <w:rsid w:val="00B32C85"/>
    <w:rsid w:val="00B32D1A"/>
    <w:rsid w:val="00B32D2C"/>
    <w:rsid w:val="00B32E3F"/>
    <w:rsid w:val="00B32EEA"/>
    <w:rsid w:val="00B32F6D"/>
    <w:rsid w:val="00B330FA"/>
    <w:rsid w:val="00B3311A"/>
    <w:rsid w:val="00B33129"/>
    <w:rsid w:val="00B332DB"/>
    <w:rsid w:val="00B333BF"/>
    <w:rsid w:val="00B3345D"/>
    <w:rsid w:val="00B33485"/>
    <w:rsid w:val="00B334C1"/>
    <w:rsid w:val="00B334D8"/>
    <w:rsid w:val="00B33554"/>
    <w:rsid w:val="00B335F6"/>
    <w:rsid w:val="00B33659"/>
    <w:rsid w:val="00B336EB"/>
    <w:rsid w:val="00B33786"/>
    <w:rsid w:val="00B33817"/>
    <w:rsid w:val="00B33849"/>
    <w:rsid w:val="00B338FF"/>
    <w:rsid w:val="00B33904"/>
    <w:rsid w:val="00B33930"/>
    <w:rsid w:val="00B33967"/>
    <w:rsid w:val="00B33999"/>
    <w:rsid w:val="00B3399E"/>
    <w:rsid w:val="00B33A40"/>
    <w:rsid w:val="00B33A5B"/>
    <w:rsid w:val="00B33B72"/>
    <w:rsid w:val="00B33B7A"/>
    <w:rsid w:val="00B33B7E"/>
    <w:rsid w:val="00B33BA8"/>
    <w:rsid w:val="00B33C28"/>
    <w:rsid w:val="00B33C30"/>
    <w:rsid w:val="00B33C48"/>
    <w:rsid w:val="00B33C55"/>
    <w:rsid w:val="00B33CFB"/>
    <w:rsid w:val="00B33D89"/>
    <w:rsid w:val="00B33D8E"/>
    <w:rsid w:val="00B33D93"/>
    <w:rsid w:val="00B33DA9"/>
    <w:rsid w:val="00B33DEB"/>
    <w:rsid w:val="00B33E2A"/>
    <w:rsid w:val="00B33E36"/>
    <w:rsid w:val="00B33E3E"/>
    <w:rsid w:val="00B33FF3"/>
    <w:rsid w:val="00B34086"/>
    <w:rsid w:val="00B3411A"/>
    <w:rsid w:val="00B3416A"/>
    <w:rsid w:val="00B3421C"/>
    <w:rsid w:val="00B34282"/>
    <w:rsid w:val="00B34379"/>
    <w:rsid w:val="00B34391"/>
    <w:rsid w:val="00B343BE"/>
    <w:rsid w:val="00B343F5"/>
    <w:rsid w:val="00B344D9"/>
    <w:rsid w:val="00B34504"/>
    <w:rsid w:val="00B3453C"/>
    <w:rsid w:val="00B3456F"/>
    <w:rsid w:val="00B3457D"/>
    <w:rsid w:val="00B345FA"/>
    <w:rsid w:val="00B34606"/>
    <w:rsid w:val="00B34654"/>
    <w:rsid w:val="00B34655"/>
    <w:rsid w:val="00B3466F"/>
    <w:rsid w:val="00B34725"/>
    <w:rsid w:val="00B3473D"/>
    <w:rsid w:val="00B3479C"/>
    <w:rsid w:val="00B347DF"/>
    <w:rsid w:val="00B3482C"/>
    <w:rsid w:val="00B348C6"/>
    <w:rsid w:val="00B3498F"/>
    <w:rsid w:val="00B349E6"/>
    <w:rsid w:val="00B34AB6"/>
    <w:rsid w:val="00B34ABA"/>
    <w:rsid w:val="00B34AF3"/>
    <w:rsid w:val="00B34BE1"/>
    <w:rsid w:val="00B34BE2"/>
    <w:rsid w:val="00B34C22"/>
    <w:rsid w:val="00B34C3A"/>
    <w:rsid w:val="00B34C56"/>
    <w:rsid w:val="00B34C5A"/>
    <w:rsid w:val="00B34C5D"/>
    <w:rsid w:val="00B34CAE"/>
    <w:rsid w:val="00B34CFA"/>
    <w:rsid w:val="00B34D46"/>
    <w:rsid w:val="00B34D77"/>
    <w:rsid w:val="00B34DBD"/>
    <w:rsid w:val="00B34DC6"/>
    <w:rsid w:val="00B34DE2"/>
    <w:rsid w:val="00B34DEF"/>
    <w:rsid w:val="00B34E59"/>
    <w:rsid w:val="00B34E7C"/>
    <w:rsid w:val="00B34EA0"/>
    <w:rsid w:val="00B34EF8"/>
    <w:rsid w:val="00B34FDE"/>
    <w:rsid w:val="00B35089"/>
    <w:rsid w:val="00B35099"/>
    <w:rsid w:val="00B3510C"/>
    <w:rsid w:val="00B3517E"/>
    <w:rsid w:val="00B351CD"/>
    <w:rsid w:val="00B351CF"/>
    <w:rsid w:val="00B351F7"/>
    <w:rsid w:val="00B35264"/>
    <w:rsid w:val="00B352B9"/>
    <w:rsid w:val="00B352DB"/>
    <w:rsid w:val="00B352FB"/>
    <w:rsid w:val="00B3530A"/>
    <w:rsid w:val="00B35391"/>
    <w:rsid w:val="00B353B9"/>
    <w:rsid w:val="00B3540A"/>
    <w:rsid w:val="00B35429"/>
    <w:rsid w:val="00B35436"/>
    <w:rsid w:val="00B35477"/>
    <w:rsid w:val="00B3549F"/>
    <w:rsid w:val="00B354E1"/>
    <w:rsid w:val="00B35593"/>
    <w:rsid w:val="00B355E6"/>
    <w:rsid w:val="00B35629"/>
    <w:rsid w:val="00B35671"/>
    <w:rsid w:val="00B35676"/>
    <w:rsid w:val="00B35682"/>
    <w:rsid w:val="00B3572A"/>
    <w:rsid w:val="00B35742"/>
    <w:rsid w:val="00B357AC"/>
    <w:rsid w:val="00B357D2"/>
    <w:rsid w:val="00B358C8"/>
    <w:rsid w:val="00B358F5"/>
    <w:rsid w:val="00B35914"/>
    <w:rsid w:val="00B35931"/>
    <w:rsid w:val="00B3593B"/>
    <w:rsid w:val="00B35996"/>
    <w:rsid w:val="00B35A52"/>
    <w:rsid w:val="00B35A94"/>
    <w:rsid w:val="00B35AAE"/>
    <w:rsid w:val="00B35B24"/>
    <w:rsid w:val="00B35B35"/>
    <w:rsid w:val="00B35B8A"/>
    <w:rsid w:val="00B35BAB"/>
    <w:rsid w:val="00B35C24"/>
    <w:rsid w:val="00B35C2F"/>
    <w:rsid w:val="00B35C55"/>
    <w:rsid w:val="00B35C90"/>
    <w:rsid w:val="00B35D92"/>
    <w:rsid w:val="00B35E36"/>
    <w:rsid w:val="00B35E7E"/>
    <w:rsid w:val="00B35EBC"/>
    <w:rsid w:val="00B35FB4"/>
    <w:rsid w:val="00B36018"/>
    <w:rsid w:val="00B36084"/>
    <w:rsid w:val="00B36087"/>
    <w:rsid w:val="00B361A2"/>
    <w:rsid w:val="00B3622A"/>
    <w:rsid w:val="00B36336"/>
    <w:rsid w:val="00B3635F"/>
    <w:rsid w:val="00B36391"/>
    <w:rsid w:val="00B363EB"/>
    <w:rsid w:val="00B363F5"/>
    <w:rsid w:val="00B363F9"/>
    <w:rsid w:val="00B364B6"/>
    <w:rsid w:val="00B3653C"/>
    <w:rsid w:val="00B36644"/>
    <w:rsid w:val="00B366F7"/>
    <w:rsid w:val="00B3670C"/>
    <w:rsid w:val="00B3676D"/>
    <w:rsid w:val="00B368BD"/>
    <w:rsid w:val="00B368CC"/>
    <w:rsid w:val="00B368D3"/>
    <w:rsid w:val="00B3691F"/>
    <w:rsid w:val="00B36939"/>
    <w:rsid w:val="00B369BD"/>
    <w:rsid w:val="00B369CF"/>
    <w:rsid w:val="00B36A4C"/>
    <w:rsid w:val="00B36A51"/>
    <w:rsid w:val="00B36AA6"/>
    <w:rsid w:val="00B36AAC"/>
    <w:rsid w:val="00B36B3A"/>
    <w:rsid w:val="00B36B60"/>
    <w:rsid w:val="00B36B96"/>
    <w:rsid w:val="00B36BA9"/>
    <w:rsid w:val="00B36D63"/>
    <w:rsid w:val="00B36D78"/>
    <w:rsid w:val="00B36D7B"/>
    <w:rsid w:val="00B36E20"/>
    <w:rsid w:val="00B36E5D"/>
    <w:rsid w:val="00B36EE4"/>
    <w:rsid w:val="00B36F5B"/>
    <w:rsid w:val="00B36F74"/>
    <w:rsid w:val="00B36FF6"/>
    <w:rsid w:val="00B37027"/>
    <w:rsid w:val="00B3704C"/>
    <w:rsid w:val="00B3705A"/>
    <w:rsid w:val="00B37067"/>
    <w:rsid w:val="00B37146"/>
    <w:rsid w:val="00B37172"/>
    <w:rsid w:val="00B37217"/>
    <w:rsid w:val="00B37218"/>
    <w:rsid w:val="00B3731F"/>
    <w:rsid w:val="00B373A6"/>
    <w:rsid w:val="00B373D9"/>
    <w:rsid w:val="00B373FD"/>
    <w:rsid w:val="00B3744E"/>
    <w:rsid w:val="00B37462"/>
    <w:rsid w:val="00B37473"/>
    <w:rsid w:val="00B37484"/>
    <w:rsid w:val="00B374A3"/>
    <w:rsid w:val="00B374A9"/>
    <w:rsid w:val="00B37536"/>
    <w:rsid w:val="00B37574"/>
    <w:rsid w:val="00B37577"/>
    <w:rsid w:val="00B3757E"/>
    <w:rsid w:val="00B375CC"/>
    <w:rsid w:val="00B37623"/>
    <w:rsid w:val="00B3764B"/>
    <w:rsid w:val="00B37651"/>
    <w:rsid w:val="00B3766B"/>
    <w:rsid w:val="00B3767B"/>
    <w:rsid w:val="00B376A7"/>
    <w:rsid w:val="00B376D8"/>
    <w:rsid w:val="00B37744"/>
    <w:rsid w:val="00B3775F"/>
    <w:rsid w:val="00B377B2"/>
    <w:rsid w:val="00B377D8"/>
    <w:rsid w:val="00B377F8"/>
    <w:rsid w:val="00B378D6"/>
    <w:rsid w:val="00B378DE"/>
    <w:rsid w:val="00B378E7"/>
    <w:rsid w:val="00B37907"/>
    <w:rsid w:val="00B3798E"/>
    <w:rsid w:val="00B379D5"/>
    <w:rsid w:val="00B379E6"/>
    <w:rsid w:val="00B37B11"/>
    <w:rsid w:val="00B37B18"/>
    <w:rsid w:val="00B37B7E"/>
    <w:rsid w:val="00B37B7F"/>
    <w:rsid w:val="00B37BC1"/>
    <w:rsid w:val="00B37C18"/>
    <w:rsid w:val="00B37C4F"/>
    <w:rsid w:val="00B37CA6"/>
    <w:rsid w:val="00B37D1C"/>
    <w:rsid w:val="00B37D6D"/>
    <w:rsid w:val="00B37DB4"/>
    <w:rsid w:val="00B37EB7"/>
    <w:rsid w:val="00B37ECF"/>
    <w:rsid w:val="00B37F35"/>
    <w:rsid w:val="00B37F69"/>
    <w:rsid w:val="00B37FD6"/>
    <w:rsid w:val="00B40011"/>
    <w:rsid w:val="00B4018A"/>
    <w:rsid w:val="00B40221"/>
    <w:rsid w:val="00B4022D"/>
    <w:rsid w:val="00B40245"/>
    <w:rsid w:val="00B40289"/>
    <w:rsid w:val="00B402DC"/>
    <w:rsid w:val="00B40301"/>
    <w:rsid w:val="00B40342"/>
    <w:rsid w:val="00B40406"/>
    <w:rsid w:val="00B4041E"/>
    <w:rsid w:val="00B404A9"/>
    <w:rsid w:val="00B404C3"/>
    <w:rsid w:val="00B40536"/>
    <w:rsid w:val="00B40555"/>
    <w:rsid w:val="00B405CF"/>
    <w:rsid w:val="00B405F4"/>
    <w:rsid w:val="00B40643"/>
    <w:rsid w:val="00B4066F"/>
    <w:rsid w:val="00B406BD"/>
    <w:rsid w:val="00B40760"/>
    <w:rsid w:val="00B407F1"/>
    <w:rsid w:val="00B4085D"/>
    <w:rsid w:val="00B40905"/>
    <w:rsid w:val="00B4098E"/>
    <w:rsid w:val="00B409C9"/>
    <w:rsid w:val="00B409EE"/>
    <w:rsid w:val="00B40A62"/>
    <w:rsid w:val="00B40C36"/>
    <w:rsid w:val="00B40C76"/>
    <w:rsid w:val="00B40D03"/>
    <w:rsid w:val="00B40D53"/>
    <w:rsid w:val="00B40DD2"/>
    <w:rsid w:val="00B40EE1"/>
    <w:rsid w:val="00B40F7A"/>
    <w:rsid w:val="00B40F8A"/>
    <w:rsid w:val="00B40FCA"/>
    <w:rsid w:val="00B41134"/>
    <w:rsid w:val="00B41158"/>
    <w:rsid w:val="00B411A4"/>
    <w:rsid w:val="00B411CD"/>
    <w:rsid w:val="00B411D1"/>
    <w:rsid w:val="00B41255"/>
    <w:rsid w:val="00B4134C"/>
    <w:rsid w:val="00B41368"/>
    <w:rsid w:val="00B4139D"/>
    <w:rsid w:val="00B414F3"/>
    <w:rsid w:val="00B41531"/>
    <w:rsid w:val="00B4157C"/>
    <w:rsid w:val="00B415D0"/>
    <w:rsid w:val="00B41639"/>
    <w:rsid w:val="00B41707"/>
    <w:rsid w:val="00B41733"/>
    <w:rsid w:val="00B417C5"/>
    <w:rsid w:val="00B41822"/>
    <w:rsid w:val="00B4184B"/>
    <w:rsid w:val="00B41900"/>
    <w:rsid w:val="00B41923"/>
    <w:rsid w:val="00B41983"/>
    <w:rsid w:val="00B419B7"/>
    <w:rsid w:val="00B41A3D"/>
    <w:rsid w:val="00B41A65"/>
    <w:rsid w:val="00B41B03"/>
    <w:rsid w:val="00B41B4E"/>
    <w:rsid w:val="00B41B53"/>
    <w:rsid w:val="00B41C43"/>
    <w:rsid w:val="00B41CD1"/>
    <w:rsid w:val="00B41D67"/>
    <w:rsid w:val="00B41D72"/>
    <w:rsid w:val="00B41D7E"/>
    <w:rsid w:val="00B41D94"/>
    <w:rsid w:val="00B41E34"/>
    <w:rsid w:val="00B41E9A"/>
    <w:rsid w:val="00B41EE5"/>
    <w:rsid w:val="00B41EFB"/>
    <w:rsid w:val="00B41FC6"/>
    <w:rsid w:val="00B42042"/>
    <w:rsid w:val="00B42070"/>
    <w:rsid w:val="00B420B3"/>
    <w:rsid w:val="00B420E8"/>
    <w:rsid w:val="00B42153"/>
    <w:rsid w:val="00B422BF"/>
    <w:rsid w:val="00B42324"/>
    <w:rsid w:val="00B42352"/>
    <w:rsid w:val="00B4235A"/>
    <w:rsid w:val="00B424CA"/>
    <w:rsid w:val="00B42552"/>
    <w:rsid w:val="00B42587"/>
    <w:rsid w:val="00B425C9"/>
    <w:rsid w:val="00B42705"/>
    <w:rsid w:val="00B4271A"/>
    <w:rsid w:val="00B4271D"/>
    <w:rsid w:val="00B42721"/>
    <w:rsid w:val="00B42752"/>
    <w:rsid w:val="00B4275C"/>
    <w:rsid w:val="00B427AF"/>
    <w:rsid w:val="00B427B1"/>
    <w:rsid w:val="00B42801"/>
    <w:rsid w:val="00B428A5"/>
    <w:rsid w:val="00B428A9"/>
    <w:rsid w:val="00B42901"/>
    <w:rsid w:val="00B42906"/>
    <w:rsid w:val="00B42979"/>
    <w:rsid w:val="00B42A96"/>
    <w:rsid w:val="00B42AE3"/>
    <w:rsid w:val="00B42B3C"/>
    <w:rsid w:val="00B42B5C"/>
    <w:rsid w:val="00B42B99"/>
    <w:rsid w:val="00B42D38"/>
    <w:rsid w:val="00B42D88"/>
    <w:rsid w:val="00B42D90"/>
    <w:rsid w:val="00B42DB7"/>
    <w:rsid w:val="00B42DE1"/>
    <w:rsid w:val="00B42DE3"/>
    <w:rsid w:val="00B42E07"/>
    <w:rsid w:val="00B42E31"/>
    <w:rsid w:val="00B42E4C"/>
    <w:rsid w:val="00B42E51"/>
    <w:rsid w:val="00B42E60"/>
    <w:rsid w:val="00B42E85"/>
    <w:rsid w:val="00B42EB8"/>
    <w:rsid w:val="00B42EDE"/>
    <w:rsid w:val="00B42EFE"/>
    <w:rsid w:val="00B42F1F"/>
    <w:rsid w:val="00B42F24"/>
    <w:rsid w:val="00B42F44"/>
    <w:rsid w:val="00B42F8C"/>
    <w:rsid w:val="00B4304B"/>
    <w:rsid w:val="00B430ED"/>
    <w:rsid w:val="00B43110"/>
    <w:rsid w:val="00B43127"/>
    <w:rsid w:val="00B4312B"/>
    <w:rsid w:val="00B43133"/>
    <w:rsid w:val="00B43147"/>
    <w:rsid w:val="00B43154"/>
    <w:rsid w:val="00B43196"/>
    <w:rsid w:val="00B43199"/>
    <w:rsid w:val="00B43204"/>
    <w:rsid w:val="00B4326D"/>
    <w:rsid w:val="00B432BC"/>
    <w:rsid w:val="00B432CA"/>
    <w:rsid w:val="00B432F5"/>
    <w:rsid w:val="00B433CD"/>
    <w:rsid w:val="00B43470"/>
    <w:rsid w:val="00B43524"/>
    <w:rsid w:val="00B43561"/>
    <w:rsid w:val="00B436F5"/>
    <w:rsid w:val="00B43727"/>
    <w:rsid w:val="00B437F9"/>
    <w:rsid w:val="00B438C0"/>
    <w:rsid w:val="00B438C5"/>
    <w:rsid w:val="00B4392F"/>
    <w:rsid w:val="00B439B4"/>
    <w:rsid w:val="00B43A0F"/>
    <w:rsid w:val="00B43ADB"/>
    <w:rsid w:val="00B43B2A"/>
    <w:rsid w:val="00B43BB3"/>
    <w:rsid w:val="00B43BF1"/>
    <w:rsid w:val="00B43C2C"/>
    <w:rsid w:val="00B43D32"/>
    <w:rsid w:val="00B43D51"/>
    <w:rsid w:val="00B43D6B"/>
    <w:rsid w:val="00B43E6C"/>
    <w:rsid w:val="00B43E75"/>
    <w:rsid w:val="00B43EC9"/>
    <w:rsid w:val="00B43F7F"/>
    <w:rsid w:val="00B43F90"/>
    <w:rsid w:val="00B440AE"/>
    <w:rsid w:val="00B440B5"/>
    <w:rsid w:val="00B440C4"/>
    <w:rsid w:val="00B4414D"/>
    <w:rsid w:val="00B4419E"/>
    <w:rsid w:val="00B44233"/>
    <w:rsid w:val="00B443BB"/>
    <w:rsid w:val="00B443FF"/>
    <w:rsid w:val="00B4440C"/>
    <w:rsid w:val="00B4445F"/>
    <w:rsid w:val="00B444E6"/>
    <w:rsid w:val="00B4452E"/>
    <w:rsid w:val="00B44534"/>
    <w:rsid w:val="00B44555"/>
    <w:rsid w:val="00B445D3"/>
    <w:rsid w:val="00B4460B"/>
    <w:rsid w:val="00B4461E"/>
    <w:rsid w:val="00B4466C"/>
    <w:rsid w:val="00B44694"/>
    <w:rsid w:val="00B44696"/>
    <w:rsid w:val="00B446A9"/>
    <w:rsid w:val="00B446AE"/>
    <w:rsid w:val="00B446ED"/>
    <w:rsid w:val="00B446F8"/>
    <w:rsid w:val="00B44756"/>
    <w:rsid w:val="00B447BF"/>
    <w:rsid w:val="00B44872"/>
    <w:rsid w:val="00B448C5"/>
    <w:rsid w:val="00B4498B"/>
    <w:rsid w:val="00B449D7"/>
    <w:rsid w:val="00B449E4"/>
    <w:rsid w:val="00B44A5D"/>
    <w:rsid w:val="00B44AB6"/>
    <w:rsid w:val="00B44B2D"/>
    <w:rsid w:val="00B44B60"/>
    <w:rsid w:val="00B44B99"/>
    <w:rsid w:val="00B44C66"/>
    <w:rsid w:val="00B44D01"/>
    <w:rsid w:val="00B44D03"/>
    <w:rsid w:val="00B44D68"/>
    <w:rsid w:val="00B44DD1"/>
    <w:rsid w:val="00B44EFF"/>
    <w:rsid w:val="00B44F32"/>
    <w:rsid w:val="00B44FF9"/>
    <w:rsid w:val="00B45069"/>
    <w:rsid w:val="00B45092"/>
    <w:rsid w:val="00B4514E"/>
    <w:rsid w:val="00B4520F"/>
    <w:rsid w:val="00B45295"/>
    <w:rsid w:val="00B452C3"/>
    <w:rsid w:val="00B45300"/>
    <w:rsid w:val="00B45303"/>
    <w:rsid w:val="00B453B8"/>
    <w:rsid w:val="00B453BC"/>
    <w:rsid w:val="00B453C0"/>
    <w:rsid w:val="00B4541C"/>
    <w:rsid w:val="00B45466"/>
    <w:rsid w:val="00B4549A"/>
    <w:rsid w:val="00B454CB"/>
    <w:rsid w:val="00B45533"/>
    <w:rsid w:val="00B455C9"/>
    <w:rsid w:val="00B45615"/>
    <w:rsid w:val="00B45670"/>
    <w:rsid w:val="00B4569A"/>
    <w:rsid w:val="00B45736"/>
    <w:rsid w:val="00B45779"/>
    <w:rsid w:val="00B4579B"/>
    <w:rsid w:val="00B457DE"/>
    <w:rsid w:val="00B45807"/>
    <w:rsid w:val="00B4581B"/>
    <w:rsid w:val="00B45973"/>
    <w:rsid w:val="00B459BE"/>
    <w:rsid w:val="00B45A14"/>
    <w:rsid w:val="00B45AC4"/>
    <w:rsid w:val="00B45B5D"/>
    <w:rsid w:val="00B45B77"/>
    <w:rsid w:val="00B45BB9"/>
    <w:rsid w:val="00B45C1A"/>
    <w:rsid w:val="00B45C5E"/>
    <w:rsid w:val="00B45D78"/>
    <w:rsid w:val="00B45DA6"/>
    <w:rsid w:val="00B45DE3"/>
    <w:rsid w:val="00B45DEB"/>
    <w:rsid w:val="00B45DF8"/>
    <w:rsid w:val="00B45E3B"/>
    <w:rsid w:val="00B45E54"/>
    <w:rsid w:val="00B45FAC"/>
    <w:rsid w:val="00B46027"/>
    <w:rsid w:val="00B46096"/>
    <w:rsid w:val="00B460C5"/>
    <w:rsid w:val="00B460D1"/>
    <w:rsid w:val="00B460DD"/>
    <w:rsid w:val="00B4613D"/>
    <w:rsid w:val="00B46170"/>
    <w:rsid w:val="00B461A8"/>
    <w:rsid w:val="00B4620A"/>
    <w:rsid w:val="00B46270"/>
    <w:rsid w:val="00B462D4"/>
    <w:rsid w:val="00B462D7"/>
    <w:rsid w:val="00B462FA"/>
    <w:rsid w:val="00B46361"/>
    <w:rsid w:val="00B4636C"/>
    <w:rsid w:val="00B463AC"/>
    <w:rsid w:val="00B464B5"/>
    <w:rsid w:val="00B464C4"/>
    <w:rsid w:val="00B465B1"/>
    <w:rsid w:val="00B465B4"/>
    <w:rsid w:val="00B46603"/>
    <w:rsid w:val="00B4660D"/>
    <w:rsid w:val="00B46657"/>
    <w:rsid w:val="00B4666D"/>
    <w:rsid w:val="00B466DE"/>
    <w:rsid w:val="00B4670A"/>
    <w:rsid w:val="00B46724"/>
    <w:rsid w:val="00B467D9"/>
    <w:rsid w:val="00B46804"/>
    <w:rsid w:val="00B46A0E"/>
    <w:rsid w:val="00B46D14"/>
    <w:rsid w:val="00B46E53"/>
    <w:rsid w:val="00B46E80"/>
    <w:rsid w:val="00B46ECE"/>
    <w:rsid w:val="00B46F99"/>
    <w:rsid w:val="00B46FEA"/>
    <w:rsid w:val="00B470D6"/>
    <w:rsid w:val="00B47145"/>
    <w:rsid w:val="00B47163"/>
    <w:rsid w:val="00B471C2"/>
    <w:rsid w:val="00B471CB"/>
    <w:rsid w:val="00B471DB"/>
    <w:rsid w:val="00B472E1"/>
    <w:rsid w:val="00B472E3"/>
    <w:rsid w:val="00B473AF"/>
    <w:rsid w:val="00B473B3"/>
    <w:rsid w:val="00B475AB"/>
    <w:rsid w:val="00B475B6"/>
    <w:rsid w:val="00B475CE"/>
    <w:rsid w:val="00B4764E"/>
    <w:rsid w:val="00B476A2"/>
    <w:rsid w:val="00B47716"/>
    <w:rsid w:val="00B47730"/>
    <w:rsid w:val="00B47755"/>
    <w:rsid w:val="00B47756"/>
    <w:rsid w:val="00B47763"/>
    <w:rsid w:val="00B478CF"/>
    <w:rsid w:val="00B47909"/>
    <w:rsid w:val="00B4794B"/>
    <w:rsid w:val="00B47978"/>
    <w:rsid w:val="00B479B0"/>
    <w:rsid w:val="00B479B3"/>
    <w:rsid w:val="00B479FB"/>
    <w:rsid w:val="00B47A9A"/>
    <w:rsid w:val="00B47B07"/>
    <w:rsid w:val="00B47B22"/>
    <w:rsid w:val="00B47B32"/>
    <w:rsid w:val="00B47BC2"/>
    <w:rsid w:val="00B47C16"/>
    <w:rsid w:val="00B47C9F"/>
    <w:rsid w:val="00B47CDB"/>
    <w:rsid w:val="00B47D2F"/>
    <w:rsid w:val="00B47DE7"/>
    <w:rsid w:val="00B47E1D"/>
    <w:rsid w:val="00B47E62"/>
    <w:rsid w:val="00B47EAC"/>
    <w:rsid w:val="00B47F03"/>
    <w:rsid w:val="00B47F3E"/>
    <w:rsid w:val="00B5012B"/>
    <w:rsid w:val="00B5016C"/>
    <w:rsid w:val="00B5017D"/>
    <w:rsid w:val="00B5018E"/>
    <w:rsid w:val="00B501F3"/>
    <w:rsid w:val="00B5024E"/>
    <w:rsid w:val="00B5025F"/>
    <w:rsid w:val="00B50312"/>
    <w:rsid w:val="00B503AC"/>
    <w:rsid w:val="00B50427"/>
    <w:rsid w:val="00B50434"/>
    <w:rsid w:val="00B50470"/>
    <w:rsid w:val="00B50471"/>
    <w:rsid w:val="00B504A7"/>
    <w:rsid w:val="00B50510"/>
    <w:rsid w:val="00B50520"/>
    <w:rsid w:val="00B505DF"/>
    <w:rsid w:val="00B5063E"/>
    <w:rsid w:val="00B506B7"/>
    <w:rsid w:val="00B50702"/>
    <w:rsid w:val="00B507F4"/>
    <w:rsid w:val="00B50872"/>
    <w:rsid w:val="00B50893"/>
    <w:rsid w:val="00B509B9"/>
    <w:rsid w:val="00B50A2A"/>
    <w:rsid w:val="00B50AB8"/>
    <w:rsid w:val="00B50BB5"/>
    <w:rsid w:val="00B50BD7"/>
    <w:rsid w:val="00B50C5A"/>
    <w:rsid w:val="00B50CB6"/>
    <w:rsid w:val="00B50CD7"/>
    <w:rsid w:val="00B50D3E"/>
    <w:rsid w:val="00B50ECD"/>
    <w:rsid w:val="00B50ED7"/>
    <w:rsid w:val="00B50EE4"/>
    <w:rsid w:val="00B50F64"/>
    <w:rsid w:val="00B50F7F"/>
    <w:rsid w:val="00B50F80"/>
    <w:rsid w:val="00B50F9E"/>
    <w:rsid w:val="00B50FF4"/>
    <w:rsid w:val="00B5103E"/>
    <w:rsid w:val="00B51084"/>
    <w:rsid w:val="00B51092"/>
    <w:rsid w:val="00B510AE"/>
    <w:rsid w:val="00B510C1"/>
    <w:rsid w:val="00B510F7"/>
    <w:rsid w:val="00B511B1"/>
    <w:rsid w:val="00B51217"/>
    <w:rsid w:val="00B51270"/>
    <w:rsid w:val="00B51296"/>
    <w:rsid w:val="00B51332"/>
    <w:rsid w:val="00B51385"/>
    <w:rsid w:val="00B51524"/>
    <w:rsid w:val="00B51568"/>
    <w:rsid w:val="00B5157C"/>
    <w:rsid w:val="00B5159E"/>
    <w:rsid w:val="00B51612"/>
    <w:rsid w:val="00B51697"/>
    <w:rsid w:val="00B5172B"/>
    <w:rsid w:val="00B51772"/>
    <w:rsid w:val="00B5177E"/>
    <w:rsid w:val="00B51823"/>
    <w:rsid w:val="00B51851"/>
    <w:rsid w:val="00B51892"/>
    <w:rsid w:val="00B5192C"/>
    <w:rsid w:val="00B5195A"/>
    <w:rsid w:val="00B519AA"/>
    <w:rsid w:val="00B51AEC"/>
    <w:rsid w:val="00B51AFA"/>
    <w:rsid w:val="00B51B05"/>
    <w:rsid w:val="00B51B0B"/>
    <w:rsid w:val="00B51B34"/>
    <w:rsid w:val="00B51BA6"/>
    <w:rsid w:val="00B51BBB"/>
    <w:rsid w:val="00B51BE4"/>
    <w:rsid w:val="00B51BEC"/>
    <w:rsid w:val="00B51C0C"/>
    <w:rsid w:val="00B51C30"/>
    <w:rsid w:val="00B51D5E"/>
    <w:rsid w:val="00B51DC2"/>
    <w:rsid w:val="00B51DE4"/>
    <w:rsid w:val="00B51E8C"/>
    <w:rsid w:val="00B51F12"/>
    <w:rsid w:val="00B51F3D"/>
    <w:rsid w:val="00B51F5C"/>
    <w:rsid w:val="00B51F70"/>
    <w:rsid w:val="00B52039"/>
    <w:rsid w:val="00B52084"/>
    <w:rsid w:val="00B52110"/>
    <w:rsid w:val="00B52245"/>
    <w:rsid w:val="00B52252"/>
    <w:rsid w:val="00B52260"/>
    <w:rsid w:val="00B5229A"/>
    <w:rsid w:val="00B522E0"/>
    <w:rsid w:val="00B52366"/>
    <w:rsid w:val="00B52370"/>
    <w:rsid w:val="00B523A7"/>
    <w:rsid w:val="00B52432"/>
    <w:rsid w:val="00B524FB"/>
    <w:rsid w:val="00B52501"/>
    <w:rsid w:val="00B5252E"/>
    <w:rsid w:val="00B5266C"/>
    <w:rsid w:val="00B5272D"/>
    <w:rsid w:val="00B527D6"/>
    <w:rsid w:val="00B5280B"/>
    <w:rsid w:val="00B52840"/>
    <w:rsid w:val="00B528AE"/>
    <w:rsid w:val="00B528D8"/>
    <w:rsid w:val="00B52908"/>
    <w:rsid w:val="00B5294C"/>
    <w:rsid w:val="00B52980"/>
    <w:rsid w:val="00B529A6"/>
    <w:rsid w:val="00B52A00"/>
    <w:rsid w:val="00B52B02"/>
    <w:rsid w:val="00B52B04"/>
    <w:rsid w:val="00B52BCB"/>
    <w:rsid w:val="00B52C77"/>
    <w:rsid w:val="00B52C9D"/>
    <w:rsid w:val="00B52CA2"/>
    <w:rsid w:val="00B52CED"/>
    <w:rsid w:val="00B52D9C"/>
    <w:rsid w:val="00B52DD8"/>
    <w:rsid w:val="00B52E0E"/>
    <w:rsid w:val="00B52E13"/>
    <w:rsid w:val="00B52F52"/>
    <w:rsid w:val="00B52F88"/>
    <w:rsid w:val="00B52FA4"/>
    <w:rsid w:val="00B531CB"/>
    <w:rsid w:val="00B531D0"/>
    <w:rsid w:val="00B5329A"/>
    <w:rsid w:val="00B532DB"/>
    <w:rsid w:val="00B5333E"/>
    <w:rsid w:val="00B53348"/>
    <w:rsid w:val="00B5339C"/>
    <w:rsid w:val="00B533A3"/>
    <w:rsid w:val="00B53411"/>
    <w:rsid w:val="00B534CC"/>
    <w:rsid w:val="00B534D4"/>
    <w:rsid w:val="00B53558"/>
    <w:rsid w:val="00B5358A"/>
    <w:rsid w:val="00B535CD"/>
    <w:rsid w:val="00B53623"/>
    <w:rsid w:val="00B5367D"/>
    <w:rsid w:val="00B536CF"/>
    <w:rsid w:val="00B53751"/>
    <w:rsid w:val="00B537CD"/>
    <w:rsid w:val="00B538EE"/>
    <w:rsid w:val="00B5391C"/>
    <w:rsid w:val="00B53937"/>
    <w:rsid w:val="00B53A22"/>
    <w:rsid w:val="00B53A61"/>
    <w:rsid w:val="00B53BFE"/>
    <w:rsid w:val="00B53D3C"/>
    <w:rsid w:val="00B53D58"/>
    <w:rsid w:val="00B53DAF"/>
    <w:rsid w:val="00B53DF0"/>
    <w:rsid w:val="00B53DFD"/>
    <w:rsid w:val="00B53E6B"/>
    <w:rsid w:val="00B53E9A"/>
    <w:rsid w:val="00B53EC2"/>
    <w:rsid w:val="00B53EEB"/>
    <w:rsid w:val="00B53F3B"/>
    <w:rsid w:val="00B53F63"/>
    <w:rsid w:val="00B53FAA"/>
    <w:rsid w:val="00B53FAE"/>
    <w:rsid w:val="00B53FDC"/>
    <w:rsid w:val="00B53FDE"/>
    <w:rsid w:val="00B5405D"/>
    <w:rsid w:val="00B5409D"/>
    <w:rsid w:val="00B541AD"/>
    <w:rsid w:val="00B541B3"/>
    <w:rsid w:val="00B541E2"/>
    <w:rsid w:val="00B5423E"/>
    <w:rsid w:val="00B54258"/>
    <w:rsid w:val="00B54277"/>
    <w:rsid w:val="00B542B3"/>
    <w:rsid w:val="00B543A3"/>
    <w:rsid w:val="00B543D6"/>
    <w:rsid w:val="00B5442D"/>
    <w:rsid w:val="00B5443F"/>
    <w:rsid w:val="00B54486"/>
    <w:rsid w:val="00B545A4"/>
    <w:rsid w:val="00B545BE"/>
    <w:rsid w:val="00B545C9"/>
    <w:rsid w:val="00B54688"/>
    <w:rsid w:val="00B546C4"/>
    <w:rsid w:val="00B546D1"/>
    <w:rsid w:val="00B5472A"/>
    <w:rsid w:val="00B5477F"/>
    <w:rsid w:val="00B5478A"/>
    <w:rsid w:val="00B547AD"/>
    <w:rsid w:val="00B547EC"/>
    <w:rsid w:val="00B54810"/>
    <w:rsid w:val="00B549FE"/>
    <w:rsid w:val="00B54A2F"/>
    <w:rsid w:val="00B54A41"/>
    <w:rsid w:val="00B54A62"/>
    <w:rsid w:val="00B54AB9"/>
    <w:rsid w:val="00B54ABB"/>
    <w:rsid w:val="00B54AD5"/>
    <w:rsid w:val="00B54B4C"/>
    <w:rsid w:val="00B54BE2"/>
    <w:rsid w:val="00B54BFE"/>
    <w:rsid w:val="00B54C09"/>
    <w:rsid w:val="00B54C31"/>
    <w:rsid w:val="00B54C3D"/>
    <w:rsid w:val="00B54D4D"/>
    <w:rsid w:val="00B54DB5"/>
    <w:rsid w:val="00B54E57"/>
    <w:rsid w:val="00B54E6D"/>
    <w:rsid w:val="00B54F2E"/>
    <w:rsid w:val="00B54F5C"/>
    <w:rsid w:val="00B54F69"/>
    <w:rsid w:val="00B54FD4"/>
    <w:rsid w:val="00B54FE5"/>
    <w:rsid w:val="00B55000"/>
    <w:rsid w:val="00B55067"/>
    <w:rsid w:val="00B55070"/>
    <w:rsid w:val="00B550A7"/>
    <w:rsid w:val="00B55185"/>
    <w:rsid w:val="00B55201"/>
    <w:rsid w:val="00B55215"/>
    <w:rsid w:val="00B55258"/>
    <w:rsid w:val="00B5525B"/>
    <w:rsid w:val="00B55285"/>
    <w:rsid w:val="00B552B0"/>
    <w:rsid w:val="00B55306"/>
    <w:rsid w:val="00B5532E"/>
    <w:rsid w:val="00B5538C"/>
    <w:rsid w:val="00B55432"/>
    <w:rsid w:val="00B5547C"/>
    <w:rsid w:val="00B5557F"/>
    <w:rsid w:val="00B55582"/>
    <w:rsid w:val="00B555C7"/>
    <w:rsid w:val="00B5560C"/>
    <w:rsid w:val="00B55660"/>
    <w:rsid w:val="00B55664"/>
    <w:rsid w:val="00B556B4"/>
    <w:rsid w:val="00B55722"/>
    <w:rsid w:val="00B55752"/>
    <w:rsid w:val="00B55762"/>
    <w:rsid w:val="00B55773"/>
    <w:rsid w:val="00B55812"/>
    <w:rsid w:val="00B55880"/>
    <w:rsid w:val="00B558D6"/>
    <w:rsid w:val="00B55919"/>
    <w:rsid w:val="00B55946"/>
    <w:rsid w:val="00B55975"/>
    <w:rsid w:val="00B5598B"/>
    <w:rsid w:val="00B5599C"/>
    <w:rsid w:val="00B55A66"/>
    <w:rsid w:val="00B55AC7"/>
    <w:rsid w:val="00B55AE9"/>
    <w:rsid w:val="00B55C62"/>
    <w:rsid w:val="00B55C89"/>
    <w:rsid w:val="00B55CF7"/>
    <w:rsid w:val="00B55CFC"/>
    <w:rsid w:val="00B55DE1"/>
    <w:rsid w:val="00B55E08"/>
    <w:rsid w:val="00B55F4E"/>
    <w:rsid w:val="00B55FF1"/>
    <w:rsid w:val="00B56020"/>
    <w:rsid w:val="00B56034"/>
    <w:rsid w:val="00B5609C"/>
    <w:rsid w:val="00B5619C"/>
    <w:rsid w:val="00B561D5"/>
    <w:rsid w:val="00B56235"/>
    <w:rsid w:val="00B562E4"/>
    <w:rsid w:val="00B562FC"/>
    <w:rsid w:val="00B56316"/>
    <w:rsid w:val="00B5633F"/>
    <w:rsid w:val="00B56377"/>
    <w:rsid w:val="00B5637B"/>
    <w:rsid w:val="00B563A5"/>
    <w:rsid w:val="00B56447"/>
    <w:rsid w:val="00B564AF"/>
    <w:rsid w:val="00B56545"/>
    <w:rsid w:val="00B5654A"/>
    <w:rsid w:val="00B565DB"/>
    <w:rsid w:val="00B566CD"/>
    <w:rsid w:val="00B56744"/>
    <w:rsid w:val="00B567BF"/>
    <w:rsid w:val="00B567C3"/>
    <w:rsid w:val="00B567C7"/>
    <w:rsid w:val="00B56883"/>
    <w:rsid w:val="00B5688E"/>
    <w:rsid w:val="00B568A0"/>
    <w:rsid w:val="00B568B3"/>
    <w:rsid w:val="00B568F8"/>
    <w:rsid w:val="00B569E7"/>
    <w:rsid w:val="00B56A4B"/>
    <w:rsid w:val="00B56AA9"/>
    <w:rsid w:val="00B56B87"/>
    <w:rsid w:val="00B56BCD"/>
    <w:rsid w:val="00B56BFB"/>
    <w:rsid w:val="00B56C63"/>
    <w:rsid w:val="00B56C67"/>
    <w:rsid w:val="00B56CAB"/>
    <w:rsid w:val="00B56CB2"/>
    <w:rsid w:val="00B56CC9"/>
    <w:rsid w:val="00B56CD3"/>
    <w:rsid w:val="00B56CEC"/>
    <w:rsid w:val="00B56CFE"/>
    <w:rsid w:val="00B56D53"/>
    <w:rsid w:val="00B56D71"/>
    <w:rsid w:val="00B56D78"/>
    <w:rsid w:val="00B56E63"/>
    <w:rsid w:val="00B56E7C"/>
    <w:rsid w:val="00B56F06"/>
    <w:rsid w:val="00B56F0A"/>
    <w:rsid w:val="00B56FA0"/>
    <w:rsid w:val="00B57039"/>
    <w:rsid w:val="00B570A2"/>
    <w:rsid w:val="00B570FA"/>
    <w:rsid w:val="00B57167"/>
    <w:rsid w:val="00B5719E"/>
    <w:rsid w:val="00B571AA"/>
    <w:rsid w:val="00B571AF"/>
    <w:rsid w:val="00B57248"/>
    <w:rsid w:val="00B57262"/>
    <w:rsid w:val="00B572B8"/>
    <w:rsid w:val="00B572CA"/>
    <w:rsid w:val="00B5735F"/>
    <w:rsid w:val="00B5742E"/>
    <w:rsid w:val="00B57460"/>
    <w:rsid w:val="00B57479"/>
    <w:rsid w:val="00B57592"/>
    <w:rsid w:val="00B5760F"/>
    <w:rsid w:val="00B57668"/>
    <w:rsid w:val="00B576C9"/>
    <w:rsid w:val="00B577A8"/>
    <w:rsid w:val="00B57841"/>
    <w:rsid w:val="00B57875"/>
    <w:rsid w:val="00B5788B"/>
    <w:rsid w:val="00B57A00"/>
    <w:rsid w:val="00B57AD5"/>
    <w:rsid w:val="00B57B12"/>
    <w:rsid w:val="00B57B8B"/>
    <w:rsid w:val="00B57C84"/>
    <w:rsid w:val="00B57D32"/>
    <w:rsid w:val="00B57E1A"/>
    <w:rsid w:val="00B57F1D"/>
    <w:rsid w:val="00B57F45"/>
    <w:rsid w:val="00B57FD7"/>
    <w:rsid w:val="00B6001E"/>
    <w:rsid w:val="00B60025"/>
    <w:rsid w:val="00B60078"/>
    <w:rsid w:val="00B6011A"/>
    <w:rsid w:val="00B601C8"/>
    <w:rsid w:val="00B601F2"/>
    <w:rsid w:val="00B6029A"/>
    <w:rsid w:val="00B602BD"/>
    <w:rsid w:val="00B602D5"/>
    <w:rsid w:val="00B60390"/>
    <w:rsid w:val="00B603BA"/>
    <w:rsid w:val="00B604ED"/>
    <w:rsid w:val="00B604F1"/>
    <w:rsid w:val="00B60508"/>
    <w:rsid w:val="00B60557"/>
    <w:rsid w:val="00B60593"/>
    <w:rsid w:val="00B605D7"/>
    <w:rsid w:val="00B605E9"/>
    <w:rsid w:val="00B60608"/>
    <w:rsid w:val="00B6060A"/>
    <w:rsid w:val="00B6066E"/>
    <w:rsid w:val="00B606C6"/>
    <w:rsid w:val="00B606E4"/>
    <w:rsid w:val="00B60746"/>
    <w:rsid w:val="00B60757"/>
    <w:rsid w:val="00B60776"/>
    <w:rsid w:val="00B607D1"/>
    <w:rsid w:val="00B60829"/>
    <w:rsid w:val="00B6085D"/>
    <w:rsid w:val="00B60877"/>
    <w:rsid w:val="00B60885"/>
    <w:rsid w:val="00B6091D"/>
    <w:rsid w:val="00B60981"/>
    <w:rsid w:val="00B60A2E"/>
    <w:rsid w:val="00B60B38"/>
    <w:rsid w:val="00B60BED"/>
    <w:rsid w:val="00B60BF0"/>
    <w:rsid w:val="00B60C01"/>
    <w:rsid w:val="00B60C4B"/>
    <w:rsid w:val="00B60C76"/>
    <w:rsid w:val="00B60CE4"/>
    <w:rsid w:val="00B60CE8"/>
    <w:rsid w:val="00B60D34"/>
    <w:rsid w:val="00B60D54"/>
    <w:rsid w:val="00B60DB9"/>
    <w:rsid w:val="00B60DD6"/>
    <w:rsid w:val="00B60DDE"/>
    <w:rsid w:val="00B60E02"/>
    <w:rsid w:val="00B60E70"/>
    <w:rsid w:val="00B60E8A"/>
    <w:rsid w:val="00B60E92"/>
    <w:rsid w:val="00B60F13"/>
    <w:rsid w:val="00B60FC0"/>
    <w:rsid w:val="00B60FD8"/>
    <w:rsid w:val="00B6101A"/>
    <w:rsid w:val="00B61026"/>
    <w:rsid w:val="00B61034"/>
    <w:rsid w:val="00B6103B"/>
    <w:rsid w:val="00B610BC"/>
    <w:rsid w:val="00B610E8"/>
    <w:rsid w:val="00B611CE"/>
    <w:rsid w:val="00B612FB"/>
    <w:rsid w:val="00B6138B"/>
    <w:rsid w:val="00B613A4"/>
    <w:rsid w:val="00B614B8"/>
    <w:rsid w:val="00B6153D"/>
    <w:rsid w:val="00B615FB"/>
    <w:rsid w:val="00B61600"/>
    <w:rsid w:val="00B6169F"/>
    <w:rsid w:val="00B61723"/>
    <w:rsid w:val="00B617B5"/>
    <w:rsid w:val="00B617F6"/>
    <w:rsid w:val="00B61837"/>
    <w:rsid w:val="00B6184C"/>
    <w:rsid w:val="00B6188C"/>
    <w:rsid w:val="00B618C4"/>
    <w:rsid w:val="00B61915"/>
    <w:rsid w:val="00B6195C"/>
    <w:rsid w:val="00B61989"/>
    <w:rsid w:val="00B61995"/>
    <w:rsid w:val="00B61A0E"/>
    <w:rsid w:val="00B61A4C"/>
    <w:rsid w:val="00B61A7B"/>
    <w:rsid w:val="00B61A8D"/>
    <w:rsid w:val="00B61AB1"/>
    <w:rsid w:val="00B61B4C"/>
    <w:rsid w:val="00B61BE3"/>
    <w:rsid w:val="00B61BF7"/>
    <w:rsid w:val="00B61C91"/>
    <w:rsid w:val="00B61CCA"/>
    <w:rsid w:val="00B61CD1"/>
    <w:rsid w:val="00B61D89"/>
    <w:rsid w:val="00B61DA0"/>
    <w:rsid w:val="00B61E6C"/>
    <w:rsid w:val="00B61F52"/>
    <w:rsid w:val="00B61FC0"/>
    <w:rsid w:val="00B61FC1"/>
    <w:rsid w:val="00B62029"/>
    <w:rsid w:val="00B620F9"/>
    <w:rsid w:val="00B621B2"/>
    <w:rsid w:val="00B622E4"/>
    <w:rsid w:val="00B6235D"/>
    <w:rsid w:val="00B623B4"/>
    <w:rsid w:val="00B6242D"/>
    <w:rsid w:val="00B62443"/>
    <w:rsid w:val="00B624D8"/>
    <w:rsid w:val="00B62580"/>
    <w:rsid w:val="00B625B5"/>
    <w:rsid w:val="00B62683"/>
    <w:rsid w:val="00B62690"/>
    <w:rsid w:val="00B62694"/>
    <w:rsid w:val="00B626A2"/>
    <w:rsid w:val="00B62712"/>
    <w:rsid w:val="00B62777"/>
    <w:rsid w:val="00B627A6"/>
    <w:rsid w:val="00B627D2"/>
    <w:rsid w:val="00B627FE"/>
    <w:rsid w:val="00B62838"/>
    <w:rsid w:val="00B6283C"/>
    <w:rsid w:val="00B6286C"/>
    <w:rsid w:val="00B62892"/>
    <w:rsid w:val="00B62970"/>
    <w:rsid w:val="00B6299D"/>
    <w:rsid w:val="00B629D1"/>
    <w:rsid w:val="00B62A93"/>
    <w:rsid w:val="00B62AA3"/>
    <w:rsid w:val="00B62B12"/>
    <w:rsid w:val="00B62BD5"/>
    <w:rsid w:val="00B62C71"/>
    <w:rsid w:val="00B62C81"/>
    <w:rsid w:val="00B62CA7"/>
    <w:rsid w:val="00B62D8E"/>
    <w:rsid w:val="00B62D9D"/>
    <w:rsid w:val="00B62DC9"/>
    <w:rsid w:val="00B62DD9"/>
    <w:rsid w:val="00B62E63"/>
    <w:rsid w:val="00B62E6E"/>
    <w:rsid w:val="00B62E9E"/>
    <w:rsid w:val="00B62EEB"/>
    <w:rsid w:val="00B62F4D"/>
    <w:rsid w:val="00B62F7B"/>
    <w:rsid w:val="00B62F9A"/>
    <w:rsid w:val="00B63034"/>
    <w:rsid w:val="00B630F8"/>
    <w:rsid w:val="00B63126"/>
    <w:rsid w:val="00B631A9"/>
    <w:rsid w:val="00B63288"/>
    <w:rsid w:val="00B632BA"/>
    <w:rsid w:val="00B632F5"/>
    <w:rsid w:val="00B6336E"/>
    <w:rsid w:val="00B633AB"/>
    <w:rsid w:val="00B633CE"/>
    <w:rsid w:val="00B633E9"/>
    <w:rsid w:val="00B633EC"/>
    <w:rsid w:val="00B6343E"/>
    <w:rsid w:val="00B63451"/>
    <w:rsid w:val="00B634EB"/>
    <w:rsid w:val="00B6353B"/>
    <w:rsid w:val="00B6372C"/>
    <w:rsid w:val="00B6374F"/>
    <w:rsid w:val="00B6376C"/>
    <w:rsid w:val="00B638BC"/>
    <w:rsid w:val="00B638FC"/>
    <w:rsid w:val="00B6391B"/>
    <w:rsid w:val="00B63942"/>
    <w:rsid w:val="00B63BDB"/>
    <w:rsid w:val="00B63BF9"/>
    <w:rsid w:val="00B63C2D"/>
    <w:rsid w:val="00B63C96"/>
    <w:rsid w:val="00B63CCB"/>
    <w:rsid w:val="00B63D5A"/>
    <w:rsid w:val="00B63D76"/>
    <w:rsid w:val="00B63DE8"/>
    <w:rsid w:val="00B63E19"/>
    <w:rsid w:val="00B63E31"/>
    <w:rsid w:val="00B63E5D"/>
    <w:rsid w:val="00B63F40"/>
    <w:rsid w:val="00B63F4E"/>
    <w:rsid w:val="00B63F71"/>
    <w:rsid w:val="00B64245"/>
    <w:rsid w:val="00B642B4"/>
    <w:rsid w:val="00B642D0"/>
    <w:rsid w:val="00B643FB"/>
    <w:rsid w:val="00B6444D"/>
    <w:rsid w:val="00B644D4"/>
    <w:rsid w:val="00B644DF"/>
    <w:rsid w:val="00B64503"/>
    <w:rsid w:val="00B64535"/>
    <w:rsid w:val="00B6455A"/>
    <w:rsid w:val="00B6465E"/>
    <w:rsid w:val="00B6474A"/>
    <w:rsid w:val="00B648BC"/>
    <w:rsid w:val="00B64940"/>
    <w:rsid w:val="00B649D3"/>
    <w:rsid w:val="00B64A20"/>
    <w:rsid w:val="00B64B00"/>
    <w:rsid w:val="00B64B6A"/>
    <w:rsid w:val="00B64C1E"/>
    <w:rsid w:val="00B64C4E"/>
    <w:rsid w:val="00B64C82"/>
    <w:rsid w:val="00B64D66"/>
    <w:rsid w:val="00B64DF2"/>
    <w:rsid w:val="00B64E83"/>
    <w:rsid w:val="00B64ED6"/>
    <w:rsid w:val="00B64F05"/>
    <w:rsid w:val="00B64F1A"/>
    <w:rsid w:val="00B64F23"/>
    <w:rsid w:val="00B64F29"/>
    <w:rsid w:val="00B64F46"/>
    <w:rsid w:val="00B64F70"/>
    <w:rsid w:val="00B64F7E"/>
    <w:rsid w:val="00B65034"/>
    <w:rsid w:val="00B650E9"/>
    <w:rsid w:val="00B6518A"/>
    <w:rsid w:val="00B651B6"/>
    <w:rsid w:val="00B651EF"/>
    <w:rsid w:val="00B652BA"/>
    <w:rsid w:val="00B6535E"/>
    <w:rsid w:val="00B654FF"/>
    <w:rsid w:val="00B6550E"/>
    <w:rsid w:val="00B6552F"/>
    <w:rsid w:val="00B6567E"/>
    <w:rsid w:val="00B6574C"/>
    <w:rsid w:val="00B65753"/>
    <w:rsid w:val="00B657A5"/>
    <w:rsid w:val="00B657D2"/>
    <w:rsid w:val="00B6582C"/>
    <w:rsid w:val="00B6588B"/>
    <w:rsid w:val="00B658C6"/>
    <w:rsid w:val="00B658E4"/>
    <w:rsid w:val="00B6597D"/>
    <w:rsid w:val="00B6599A"/>
    <w:rsid w:val="00B659F5"/>
    <w:rsid w:val="00B65A34"/>
    <w:rsid w:val="00B65A51"/>
    <w:rsid w:val="00B65A56"/>
    <w:rsid w:val="00B65A98"/>
    <w:rsid w:val="00B65AD8"/>
    <w:rsid w:val="00B65BBA"/>
    <w:rsid w:val="00B65BF8"/>
    <w:rsid w:val="00B65C1C"/>
    <w:rsid w:val="00B65C63"/>
    <w:rsid w:val="00B65C91"/>
    <w:rsid w:val="00B65CCD"/>
    <w:rsid w:val="00B65CD3"/>
    <w:rsid w:val="00B65CD4"/>
    <w:rsid w:val="00B65CFB"/>
    <w:rsid w:val="00B65D43"/>
    <w:rsid w:val="00B65DAB"/>
    <w:rsid w:val="00B65DD2"/>
    <w:rsid w:val="00B65E29"/>
    <w:rsid w:val="00B65E6D"/>
    <w:rsid w:val="00B65EBE"/>
    <w:rsid w:val="00B65ED9"/>
    <w:rsid w:val="00B660D0"/>
    <w:rsid w:val="00B660F1"/>
    <w:rsid w:val="00B66162"/>
    <w:rsid w:val="00B661B6"/>
    <w:rsid w:val="00B662B5"/>
    <w:rsid w:val="00B6631B"/>
    <w:rsid w:val="00B66332"/>
    <w:rsid w:val="00B66344"/>
    <w:rsid w:val="00B66397"/>
    <w:rsid w:val="00B663A1"/>
    <w:rsid w:val="00B66407"/>
    <w:rsid w:val="00B6644F"/>
    <w:rsid w:val="00B66485"/>
    <w:rsid w:val="00B66492"/>
    <w:rsid w:val="00B664A2"/>
    <w:rsid w:val="00B664AE"/>
    <w:rsid w:val="00B66558"/>
    <w:rsid w:val="00B6657E"/>
    <w:rsid w:val="00B66583"/>
    <w:rsid w:val="00B6667B"/>
    <w:rsid w:val="00B66690"/>
    <w:rsid w:val="00B666CE"/>
    <w:rsid w:val="00B66713"/>
    <w:rsid w:val="00B667DE"/>
    <w:rsid w:val="00B667E4"/>
    <w:rsid w:val="00B667E5"/>
    <w:rsid w:val="00B66805"/>
    <w:rsid w:val="00B66902"/>
    <w:rsid w:val="00B6690C"/>
    <w:rsid w:val="00B6696D"/>
    <w:rsid w:val="00B66A14"/>
    <w:rsid w:val="00B66A48"/>
    <w:rsid w:val="00B66A4B"/>
    <w:rsid w:val="00B66A5E"/>
    <w:rsid w:val="00B66A74"/>
    <w:rsid w:val="00B66A78"/>
    <w:rsid w:val="00B66AFC"/>
    <w:rsid w:val="00B66BA8"/>
    <w:rsid w:val="00B66C1E"/>
    <w:rsid w:val="00B66C66"/>
    <w:rsid w:val="00B66CF2"/>
    <w:rsid w:val="00B66D0B"/>
    <w:rsid w:val="00B66E23"/>
    <w:rsid w:val="00B66F55"/>
    <w:rsid w:val="00B66FF1"/>
    <w:rsid w:val="00B6703E"/>
    <w:rsid w:val="00B67047"/>
    <w:rsid w:val="00B6705C"/>
    <w:rsid w:val="00B67084"/>
    <w:rsid w:val="00B67092"/>
    <w:rsid w:val="00B670A0"/>
    <w:rsid w:val="00B670DA"/>
    <w:rsid w:val="00B6717A"/>
    <w:rsid w:val="00B67199"/>
    <w:rsid w:val="00B671E3"/>
    <w:rsid w:val="00B67214"/>
    <w:rsid w:val="00B6734B"/>
    <w:rsid w:val="00B6736F"/>
    <w:rsid w:val="00B6742F"/>
    <w:rsid w:val="00B67446"/>
    <w:rsid w:val="00B67488"/>
    <w:rsid w:val="00B67567"/>
    <w:rsid w:val="00B6765A"/>
    <w:rsid w:val="00B67664"/>
    <w:rsid w:val="00B6768A"/>
    <w:rsid w:val="00B676E4"/>
    <w:rsid w:val="00B67703"/>
    <w:rsid w:val="00B6774E"/>
    <w:rsid w:val="00B67785"/>
    <w:rsid w:val="00B677BA"/>
    <w:rsid w:val="00B677D8"/>
    <w:rsid w:val="00B677EE"/>
    <w:rsid w:val="00B678BF"/>
    <w:rsid w:val="00B678D5"/>
    <w:rsid w:val="00B67933"/>
    <w:rsid w:val="00B6797F"/>
    <w:rsid w:val="00B67989"/>
    <w:rsid w:val="00B679D9"/>
    <w:rsid w:val="00B67A32"/>
    <w:rsid w:val="00B67B12"/>
    <w:rsid w:val="00B67BEF"/>
    <w:rsid w:val="00B67C89"/>
    <w:rsid w:val="00B67CF3"/>
    <w:rsid w:val="00B67D3B"/>
    <w:rsid w:val="00B67D4F"/>
    <w:rsid w:val="00B67E1D"/>
    <w:rsid w:val="00B67E8C"/>
    <w:rsid w:val="00B67ED8"/>
    <w:rsid w:val="00B67EFF"/>
    <w:rsid w:val="00B67F29"/>
    <w:rsid w:val="00B67F39"/>
    <w:rsid w:val="00B67F84"/>
    <w:rsid w:val="00B67FBF"/>
    <w:rsid w:val="00B70072"/>
    <w:rsid w:val="00B70075"/>
    <w:rsid w:val="00B700C8"/>
    <w:rsid w:val="00B700DD"/>
    <w:rsid w:val="00B700E2"/>
    <w:rsid w:val="00B7010A"/>
    <w:rsid w:val="00B7017D"/>
    <w:rsid w:val="00B70183"/>
    <w:rsid w:val="00B701DC"/>
    <w:rsid w:val="00B701F9"/>
    <w:rsid w:val="00B70277"/>
    <w:rsid w:val="00B702BA"/>
    <w:rsid w:val="00B702D1"/>
    <w:rsid w:val="00B7032F"/>
    <w:rsid w:val="00B70344"/>
    <w:rsid w:val="00B7037E"/>
    <w:rsid w:val="00B7039F"/>
    <w:rsid w:val="00B703AE"/>
    <w:rsid w:val="00B70408"/>
    <w:rsid w:val="00B70424"/>
    <w:rsid w:val="00B70484"/>
    <w:rsid w:val="00B70491"/>
    <w:rsid w:val="00B704F0"/>
    <w:rsid w:val="00B704F6"/>
    <w:rsid w:val="00B70537"/>
    <w:rsid w:val="00B70651"/>
    <w:rsid w:val="00B70671"/>
    <w:rsid w:val="00B70675"/>
    <w:rsid w:val="00B7069E"/>
    <w:rsid w:val="00B70735"/>
    <w:rsid w:val="00B7073E"/>
    <w:rsid w:val="00B707C8"/>
    <w:rsid w:val="00B708F0"/>
    <w:rsid w:val="00B709C0"/>
    <w:rsid w:val="00B70A4A"/>
    <w:rsid w:val="00B70A4C"/>
    <w:rsid w:val="00B70A5C"/>
    <w:rsid w:val="00B70A6B"/>
    <w:rsid w:val="00B70B72"/>
    <w:rsid w:val="00B70C4A"/>
    <w:rsid w:val="00B70C6B"/>
    <w:rsid w:val="00B70C87"/>
    <w:rsid w:val="00B70D45"/>
    <w:rsid w:val="00B70DF2"/>
    <w:rsid w:val="00B70E90"/>
    <w:rsid w:val="00B70F10"/>
    <w:rsid w:val="00B70F56"/>
    <w:rsid w:val="00B70FF6"/>
    <w:rsid w:val="00B70FFD"/>
    <w:rsid w:val="00B7103B"/>
    <w:rsid w:val="00B71091"/>
    <w:rsid w:val="00B710D8"/>
    <w:rsid w:val="00B710EC"/>
    <w:rsid w:val="00B710F6"/>
    <w:rsid w:val="00B71123"/>
    <w:rsid w:val="00B71154"/>
    <w:rsid w:val="00B71187"/>
    <w:rsid w:val="00B7119C"/>
    <w:rsid w:val="00B711A1"/>
    <w:rsid w:val="00B71253"/>
    <w:rsid w:val="00B71299"/>
    <w:rsid w:val="00B7129B"/>
    <w:rsid w:val="00B7129E"/>
    <w:rsid w:val="00B712DB"/>
    <w:rsid w:val="00B712DC"/>
    <w:rsid w:val="00B7145C"/>
    <w:rsid w:val="00B71471"/>
    <w:rsid w:val="00B7149A"/>
    <w:rsid w:val="00B71523"/>
    <w:rsid w:val="00B71667"/>
    <w:rsid w:val="00B7166A"/>
    <w:rsid w:val="00B7174A"/>
    <w:rsid w:val="00B71758"/>
    <w:rsid w:val="00B71763"/>
    <w:rsid w:val="00B71860"/>
    <w:rsid w:val="00B71895"/>
    <w:rsid w:val="00B718CE"/>
    <w:rsid w:val="00B71935"/>
    <w:rsid w:val="00B719EE"/>
    <w:rsid w:val="00B71A66"/>
    <w:rsid w:val="00B71A6B"/>
    <w:rsid w:val="00B71AAD"/>
    <w:rsid w:val="00B71ADC"/>
    <w:rsid w:val="00B71B98"/>
    <w:rsid w:val="00B71BA3"/>
    <w:rsid w:val="00B71BA5"/>
    <w:rsid w:val="00B71BA8"/>
    <w:rsid w:val="00B71C5F"/>
    <w:rsid w:val="00B71C85"/>
    <w:rsid w:val="00B71CEA"/>
    <w:rsid w:val="00B71D66"/>
    <w:rsid w:val="00B71DDF"/>
    <w:rsid w:val="00B71E2E"/>
    <w:rsid w:val="00B71E75"/>
    <w:rsid w:val="00B71F1B"/>
    <w:rsid w:val="00B71F36"/>
    <w:rsid w:val="00B71F68"/>
    <w:rsid w:val="00B71F91"/>
    <w:rsid w:val="00B71FD5"/>
    <w:rsid w:val="00B72126"/>
    <w:rsid w:val="00B7219E"/>
    <w:rsid w:val="00B721BE"/>
    <w:rsid w:val="00B721CC"/>
    <w:rsid w:val="00B721DA"/>
    <w:rsid w:val="00B721F0"/>
    <w:rsid w:val="00B721F2"/>
    <w:rsid w:val="00B721FC"/>
    <w:rsid w:val="00B7232F"/>
    <w:rsid w:val="00B7234D"/>
    <w:rsid w:val="00B72380"/>
    <w:rsid w:val="00B7238F"/>
    <w:rsid w:val="00B723A0"/>
    <w:rsid w:val="00B723D3"/>
    <w:rsid w:val="00B7246F"/>
    <w:rsid w:val="00B7253D"/>
    <w:rsid w:val="00B7257A"/>
    <w:rsid w:val="00B725A1"/>
    <w:rsid w:val="00B7262F"/>
    <w:rsid w:val="00B726D0"/>
    <w:rsid w:val="00B728B1"/>
    <w:rsid w:val="00B728EC"/>
    <w:rsid w:val="00B728F0"/>
    <w:rsid w:val="00B729AE"/>
    <w:rsid w:val="00B72A0D"/>
    <w:rsid w:val="00B72A54"/>
    <w:rsid w:val="00B72A76"/>
    <w:rsid w:val="00B72A8B"/>
    <w:rsid w:val="00B72AF7"/>
    <w:rsid w:val="00B72BCF"/>
    <w:rsid w:val="00B72C29"/>
    <w:rsid w:val="00B72C31"/>
    <w:rsid w:val="00B72C50"/>
    <w:rsid w:val="00B72CDD"/>
    <w:rsid w:val="00B72E31"/>
    <w:rsid w:val="00B72ECA"/>
    <w:rsid w:val="00B72F2A"/>
    <w:rsid w:val="00B72F97"/>
    <w:rsid w:val="00B72FB1"/>
    <w:rsid w:val="00B73052"/>
    <w:rsid w:val="00B73076"/>
    <w:rsid w:val="00B7311F"/>
    <w:rsid w:val="00B73155"/>
    <w:rsid w:val="00B73193"/>
    <w:rsid w:val="00B731A2"/>
    <w:rsid w:val="00B73237"/>
    <w:rsid w:val="00B7323F"/>
    <w:rsid w:val="00B7328F"/>
    <w:rsid w:val="00B732A9"/>
    <w:rsid w:val="00B73338"/>
    <w:rsid w:val="00B733E7"/>
    <w:rsid w:val="00B733F4"/>
    <w:rsid w:val="00B73417"/>
    <w:rsid w:val="00B73509"/>
    <w:rsid w:val="00B73532"/>
    <w:rsid w:val="00B7355F"/>
    <w:rsid w:val="00B735C5"/>
    <w:rsid w:val="00B735CB"/>
    <w:rsid w:val="00B7360D"/>
    <w:rsid w:val="00B73644"/>
    <w:rsid w:val="00B73648"/>
    <w:rsid w:val="00B73686"/>
    <w:rsid w:val="00B736CA"/>
    <w:rsid w:val="00B73751"/>
    <w:rsid w:val="00B7388B"/>
    <w:rsid w:val="00B73935"/>
    <w:rsid w:val="00B739FE"/>
    <w:rsid w:val="00B73A81"/>
    <w:rsid w:val="00B73A8F"/>
    <w:rsid w:val="00B73AA2"/>
    <w:rsid w:val="00B73B6E"/>
    <w:rsid w:val="00B73BA2"/>
    <w:rsid w:val="00B73C2B"/>
    <w:rsid w:val="00B73C72"/>
    <w:rsid w:val="00B73CE8"/>
    <w:rsid w:val="00B73D8D"/>
    <w:rsid w:val="00B73DA7"/>
    <w:rsid w:val="00B73DF2"/>
    <w:rsid w:val="00B73DFF"/>
    <w:rsid w:val="00B73E15"/>
    <w:rsid w:val="00B73E5D"/>
    <w:rsid w:val="00B73F10"/>
    <w:rsid w:val="00B73F96"/>
    <w:rsid w:val="00B73F9A"/>
    <w:rsid w:val="00B73FDE"/>
    <w:rsid w:val="00B74074"/>
    <w:rsid w:val="00B74093"/>
    <w:rsid w:val="00B74153"/>
    <w:rsid w:val="00B7420C"/>
    <w:rsid w:val="00B742A7"/>
    <w:rsid w:val="00B742C1"/>
    <w:rsid w:val="00B742E7"/>
    <w:rsid w:val="00B743D1"/>
    <w:rsid w:val="00B743EF"/>
    <w:rsid w:val="00B74405"/>
    <w:rsid w:val="00B7447E"/>
    <w:rsid w:val="00B74589"/>
    <w:rsid w:val="00B7461B"/>
    <w:rsid w:val="00B74685"/>
    <w:rsid w:val="00B7469A"/>
    <w:rsid w:val="00B746A3"/>
    <w:rsid w:val="00B74833"/>
    <w:rsid w:val="00B7491F"/>
    <w:rsid w:val="00B74994"/>
    <w:rsid w:val="00B749C5"/>
    <w:rsid w:val="00B74A2A"/>
    <w:rsid w:val="00B74AC4"/>
    <w:rsid w:val="00B74B92"/>
    <w:rsid w:val="00B74BEA"/>
    <w:rsid w:val="00B74BFD"/>
    <w:rsid w:val="00B74C89"/>
    <w:rsid w:val="00B74CB2"/>
    <w:rsid w:val="00B74D19"/>
    <w:rsid w:val="00B74D60"/>
    <w:rsid w:val="00B74D6E"/>
    <w:rsid w:val="00B74E8F"/>
    <w:rsid w:val="00B74ED0"/>
    <w:rsid w:val="00B74F02"/>
    <w:rsid w:val="00B74F0B"/>
    <w:rsid w:val="00B74F5D"/>
    <w:rsid w:val="00B75103"/>
    <w:rsid w:val="00B75170"/>
    <w:rsid w:val="00B75183"/>
    <w:rsid w:val="00B751BA"/>
    <w:rsid w:val="00B752F0"/>
    <w:rsid w:val="00B752F2"/>
    <w:rsid w:val="00B75350"/>
    <w:rsid w:val="00B75373"/>
    <w:rsid w:val="00B753AD"/>
    <w:rsid w:val="00B75402"/>
    <w:rsid w:val="00B7544D"/>
    <w:rsid w:val="00B75451"/>
    <w:rsid w:val="00B7557E"/>
    <w:rsid w:val="00B75593"/>
    <w:rsid w:val="00B7561D"/>
    <w:rsid w:val="00B75643"/>
    <w:rsid w:val="00B75677"/>
    <w:rsid w:val="00B75830"/>
    <w:rsid w:val="00B75851"/>
    <w:rsid w:val="00B758AA"/>
    <w:rsid w:val="00B758E4"/>
    <w:rsid w:val="00B75A03"/>
    <w:rsid w:val="00B75A09"/>
    <w:rsid w:val="00B75A13"/>
    <w:rsid w:val="00B75A2E"/>
    <w:rsid w:val="00B75A4F"/>
    <w:rsid w:val="00B75ABE"/>
    <w:rsid w:val="00B75AEF"/>
    <w:rsid w:val="00B75B14"/>
    <w:rsid w:val="00B75B33"/>
    <w:rsid w:val="00B75B94"/>
    <w:rsid w:val="00B75BB1"/>
    <w:rsid w:val="00B75BE4"/>
    <w:rsid w:val="00B75BFA"/>
    <w:rsid w:val="00B75BFB"/>
    <w:rsid w:val="00B75CD1"/>
    <w:rsid w:val="00B75CFD"/>
    <w:rsid w:val="00B75D67"/>
    <w:rsid w:val="00B75D6C"/>
    <w:rsid w:val="00B75ED2"/>
    <w:rsid w:val="00B75EF9"/>
    <w:rsid w:val="00B75F47"/>
    <w:rsid w:val="00B760AA"/>
    <w:rsid w:val="00B760B9"/>
    <w:rsid w:val="00B761EB"/>
    <w:rsid w:val="00B76213"/>
    <w:rsid w:val="00B762C1"/>
    <w:rsid w:val="00B7633D"/>
    <w:rsid w:val="00B76384"/>
    <w:rsid w:val="00B76417"/>
    <w:rsid w:val="00B76459"/>
    <w:rsid w:val="00B7646D"/>
    <w:rsid w:val="00B764E1"/>
    <w:rsid w:val="00B76553"/>
    <w:rsid w:val="00B76581"/>
    <w:rsid w:val="00B7659A"/>
    <w:rsid w:val="00B765AA"/>
    <w:rsid w:val="00B765CF"/>
    <w:rsid w:val="00B766D7"/>
    <w:rsid w:val="00B766DA"/>
    <w:rsid w:val="00B766E8"/>
    <w:rsid w:val="00B766F7"/>
    <w:rsid w:val="00B766FB"/>
    <w:rsid w:val="00B76729"/>
    <w:rsid w:val="00B76731"/>
    <w:rsid w:val="00B767D0"/>
    <w:rsid w:val="00B767D4"/>
    <w:rsid w:val="00B767E2"/>
    <w:rsid w:val="00B76805"/>
    <w:rsid w:val="00B7683E"/>
    <w:rsid w:val="00B768A2"/>
    <w:rsid w:val="00B768B3"/>
    <w:rsid w:val="00B768CE"/>
    <w:rsid w:val="00B768E8"/>
    <w:rsid w:val="00B769AF"/>
    <w:rsid w:val="00B769EB"/>
    <w:rsid w:val="00B76A64"/>
    <w:rsid w:val="00B76AE7"/>
    <w:rsid w:val="00B76BE9"/>
    <w:rsid w:val="00B76CAE"/>
    <w:rsid w:val="00B76CBD"/>
    <w:rsid w:val="00B76D19"/>
    <w:rsid w:val="00B76DB9"/>
    <w:rsid w:val="00B76E03"/>
    <w:rsid w:val="00B76E1E"/>
    <w:rsid w:val="00B76E39"/>
    <w:rsid w:val="00B76EB5"/>
    <w:rsid w:val="00B76ED6"/>
    <w:rsid w:val="00B76F12"/>
    <w:rsid w:val="00B76F2B"/>
    <w:rsid w:val="00B76FEA"/>
    <w:rsid w:val="00B7701C"/>
    <w:rsid w:val="00B7702B"/>
    <w:rsid w:val="00B770FA"/>
    <w:rsid w:val="00B77157"/>
    <w:rsid w:val="00B77177"/>
    <w:rsid w:val="00B77187"/>
    <w:rsid w:val="00B771DB"/>
    <w:rsid w:val="00B77206"/>
    <w:rsid w:val="00B7721C"/>
    <w:rsid w:val="00B7723D"/>
    <w:rsid w:val="00B77262"/>
    <w:rsid w:val="00B7726C"/>
    <w:rsid w:val="00B77319"/>
    <w:rsid w:val="00B7732E"/>
    <w:rsid w:val="00B77368"/>
    <w:rsid w:val="00B7738D"/>
    <w:rsid w:val="00B773B2"/>
    <w:rsid w:val="00B77441"/>
    <w:rsid w:val="00B77457"/>
    <w:rsid w:val="00B774DF"/>
    <w:rsid w:val="00B7758A"/>
    <w:rsid w:val="00B77597"/>
    <w:rsid w:val="00B775D7"/>
    <w:rsid w:val="00B77604"/>
    <w:rsid w:val="00B77668"/>
    <w:rsid w:val="00B7766A"/>
    <w:rsid w:val="00B777C7"/>
    <w:rsid w:val="00B777D0"/>
    <w:rsid w:val="00B777E4"/>
    <w:rsid w:val="00B77877"/>
    <w:rsid w:val="00B778BB"/>
    <w:rsid w:val="00B778CB"/>
    <w:rsid w:val="00B778F9"/>
    <w:rsid w:val="00B77915"/>
    <w:rsid w:val="00B77930"/>
    <w:rsid w:val="00B7794D"/>
    <w:rsid w:val="00B77A5D"/>
    <w:rsid w:val="00B77B0C"/>
    <w:rsid w:val="00B77C1B"/>
    <w:rsid w:val="00B77CA2"/>
    <w:rsid w:val="00B77CDF"/>
    <w:rsid w:val="00B77D01"/>
    <w:rsid w:val="00B77D19"/>
    <w:rsid w:val="00B77D60"/>
    <w:rsid w:val="00B77E1E"/>
    <w:rsid w:val="00B77FDA"/>
    <w:rsid w:val="00B80024"/>
    <w:rsid w:val="00B8004A"/>
    <w:rsid w:val="00B80052"/>
    <w:rsid w:val="00B8005D"/>
    <w:rsid w:val="00B80089"/>
    <w:rsid w:val="00B8026C"/>
    <w:rsid w:val="00B80289"/>
    <w:rsid w:val="00B80294"/>
    <w:rsid w:val="00B802F8"/>
    <w:rsid w:val="00B8033D"/>
    <w:rsid w:val="00B80364"/>
    <w:rsid w:val="00B8039B"/>
    <w:rsid w:val="00B803DB"/>
    <w:rsid w:val="00B803F9"/>
    <w:rsid w:val="00B8046C"/>
    <w:rsid w:val="00B80476"/>
    <w:rsid w:val="00B8048B"/>
    <w:rsid w:val="00B80517"/>
    <w:rsid w:val="00B80524"/>
    <w:rsid w:val="00B806F7"/>
    <w:rsid w:val="00B80704"/>
    <w:rsid w:val="00B80713"/>
    <w:rsid w:val="00B8077D"/>
    <w:rsid w:val="00B808C1"/>
    <w:rsid w:val="00B8091C"/>
    <w:rsid w:val="00B8093D"/>
    <w:rsid w:val="00B80960"/>
    <w:rsid w:val="00B80964"/>
    <w:rsid w:val="00B80971"/>
    <w:rsid w:val="00B80976"/>
    <w:rsid w:val="00B8097B"/>
    <w:rsid w:val="00B809E5"/>
    <w:rsid w:val="00B80B2C"/>
    <w:rsid w:val="00B80B60"/>
    <w:rsid w:val="00B80BFB"/>
    <w:rsid w:val="00B80BFD"/>
    <w:rsid w:val="00B80C4C"/>
    <w:rsid w:val="00B80C94"/>
    <w:rsid w:val="00B80CAB"/>
    <w:rsid w:val="00B80CB8"/>
    <w:rsid w:val="00B80CE1"/>
    <w:rsid w:val="00B80D03"/>
    <w:rsid w:val="00B80D11"/>
    <w:rsid w:val="00B80D51"/>
    <w:rsid w:val="00B80D59"/>
    <w:rsid w:val="00B80DAF"/>
    <w:rsid w:val="00B80DE5"/>
    <w:rsid w:val="00B80E4F"/>
    <w:rsid w:val="00B80E89"/>
    <w:rsid w:val="00B80ED0"/>
    <w:rsid w:val="00B80F51"/>
    <w:rsid w:val="00B80FF6"/>
    <w:rsid w:val="00B81073"/>
    <w:rsid w:val="00B81074"/>
    <w:rsid w:val="00B810EB"/>
    <w:rsid w:val="00B810ED"/>
    <w:rsid w:val="00B81102"/>
    <w:rsid w:val="00B81145"/>
    <w:rsid w:val="00B81167"/>
    <w:rsid w:val="00B81176"/>
    <w:rsid w:val="00B811AE"/>
    <w:rsid w:val="00B811BF"/>
    <w:rsid w:val="00B81202"/>
    <w:rsid w:val="00B8123E"/>
    <w:rsid w:val="00B8128B"/>
    <w:rsid w:val="00B81296"/>
    <w:rsid w:val="00B812F7"/>
    <w:rsid w:val="00B81304"/>
    <w:rsid w:val="00B813F7"/>
    <w:rsid w:val="00B8152F"/>
    <w:rsid w:val="00B81560"/>
    <w:rsid w:val="00B815D9"/>
    <w:rsid w:val="00B81611"/>
    <w:rsid w:val="00B81623"/>
    <w:rsid w:val="00B81732"/>
    <w:rsid w:val="00B81739"/>
    <w:rsid w:val="00B8174A"/>
    <w:rsid w:val="00B8174F"/>
    <w:rsid w:val="00B81766"/>
    <w:rsid w:val="00B81772"/>
    <w:rsid w:val="00B817E0"/>
    <w:rsid w:val="00B8182B"/>
    <w:rsid w:val="00B818A2"/>
    <w:rsid w:val="00B818D4"/>
    <w:rsid w:val="00B818DF"/>
    <w:rsid w:val="00B819CB"/>
    <w:rsid w:val="00B819FD"/>
    <w:rsid w:val="00B819FF"/>
    <w:rsid w:val="00B81A3C"/>
    <w:rsid w:val="00B81A9B"/>
    <w:rsid w:val="00B81AA2"/>
    <w:rsid w:val="00B81B4E"/>
    <w:rsid w:val="00B81B83"/>
    <w:rsid w:val="00B81B87"/>
    <w:rsid w:val="00B81C73"/>
    <w:rsid w:val="00B81D99"/>
    <w:rsid w:val="00B81DA2"/>
    <w:rsid w:val="00B81E00"/>
    <w:rsid w:val="00B81E0D"/>
    <w:rsid w:val="00B81EC7"/>
    <w:rsid w:val="00B81EE8"/>
    <w:rsid w:val="00B81F0E"/>
    <w:rsid w:val="00B81F4D"/>
    <w:rsid w:val="00B81F9E"/>
    <w:rsid w:val="00B81FD3"/>
    <w:rsid w:val="00B81FD9"/>
    <w:rsid w:val="00B8205F"/>
    <w:rsid w:val="00B82114"/>
    <w:rsid w:val="00B821C1"/>
    <w:rsid w:val="00B821DB"/>
    <w:rsid w:val="00B82238"/>
    <w:rsid w:val="00B8223A"/>
    <w:rsid w:val="00B82291"/>
    <w:rsid w:val="00B8229D"/>
    <w:rsid w:val="00B823CE"/>
    <w:rsid w:val="00B82442"/>
    <w:rsid w:val="00B82473"/>
    <w:rsid w:val="00B824E1"/>
    <w:rsid w:val="00B824E5"/>
    <w:rsid w:val="00B82561"/>
    <w:rsid w:val="00B82611"/>
    <w:rsid w:val="00B82678"/>
    <w:rsid w:val="00B826A1"/>
    <w:rsid w:val="00B8270F"/>
    <w:rsid w:val="00B82794"/>
    <w:rsid w:val="00B8280D"/>
    <w:rsid w:val="00B82851"/>
    <w:rsid w:val="00B82864"/>
    <w:rsid w:val="00B828D9"/>
    <w:rsid w:val="00B82925"/>
    <w:rsid w:val="00B8292A"/>
    <w:rsid w:val="00B82934"/>
    <w:rsid w:val="00B8297F"/>
    <w:rsid w:val="00B829B4"/>
    <w:rsid w:val="00B829EF"/>
    <w:rsid w:val="00B82A37"/>
    <w:rsid w:val="00B82AFF"/>
    <w:rsid w:val="00B82C62"/>
    <w:rsid w:val="00B82C69"/>
    <w:rsid w:val="00B82D3D"/>
    <w:rsid w:val="00B82D7E"/>
    <w:rsid w:val="00B82DBE"/>
    <w:rsid w:val="00B82E9A"/>
    <w:rsid w:val="00B82EB0"/>
    <w:rsid w:val="00B82F20"/>
    <w:rsid w:val="00B82F8F"/>
    <w:rsid w:val="00B82F9C"/>
    <w:rsid w:val="00B83037"/>
    <w:rsid w:val="00B8309C"/>
    <w:rsid w:val="00B83118"/>
    <w:rsid w:val="00B83130"/>
    <w:rsid w:val="00B831DF"/>
    <w:rsid w:val="00B8323F"/>
    <w:rsid w:val="00B832DA"/>
    <w:rsid w:val="00B8336C"/>
    <w:rsid w:val="00B8346B"/>
    <w:rsid w:val="00B834CB"/>
    <w:rsid w:val="00B834EB"/>
    <w:rsid w:val="00B8353F"/>
    <w:rsid w:val="00B83590"/>
    <w:rsid w:val="00B83602"/>
    <w:rsid w:val="00B8360B"/>
    <w:rsid w:val="00B83637"/>
    <w:rsid w:val="00B836C9"/>
    <w:rsid w:val="00B836E3"/>
    <w:rsid w:val="00B836F0"/>
    <w:rsid w:val="00B8373E"/>
    <w:rsid w:val="00B837FA"/>
    <w:rsid w:val="00B838DF"/>
    <w:rsid w:val="00B8390A"/>
    <w:rsid w:val="00B83915"/>
    <w:rsid w:val="00B839BB"/>
    <w:rsid w:val="00B839D7"/>
    <w:rsid w:val="00B839E0"/>
    <w:rsid w:val="00B83A50"/>
    <w:rsid w:val="00B83AB0"/>
    <w:rsid w:val="00B83AB7"/>
    <w:rsid w:val="00B83B4E"/>
    <w:rsid w:val="00B83B9C"/>
    <w:rsid w:val="00B83BB2"/>
    <w:rsid w:val="00B83BD2"/>
    <w:rsid w:val="00B83C86"/>
    <w:rsid w:val="00B83CF6"/>
    <w:rsid w:val="00B83D64"/>
    <w:rsid w:val="00B83DAB"/>
    <w:rsid w:val="00B83E00"/>
    <w:rsid w:val="00B83E08"/>
    <w:rsid w:val="00B83E4D"/>
    <w:rsid w:val="00B83E82"/>
    <w:rsid w:val="00B83ED8"/>
    <w:rsid w:val="00B83F4D"/>
    <w:rsid w:val="00B83FE8"/>
    <w:rsid w:val="00B84059"/>
    <w:rsid w:val="00B8408A"/>
    <w:rsid w:val="00B84099"/>
    <w:rsid w:val="00B840A1"/>
    <w:rsid w:val="00B840D2"/>
    <w:rsid w:val="00B8416C"/>
    <w:rsid w:val="00B84236"/>
    <w:rsid w:val="00B8424D"/>
    <w:rsid w:val="00B84263"/>
    <w:rsid w:val="00B842A8"/>
    <w:rsid w:val="00B84363"/>
    <w:rsid w:val="00B8436C"/>
    <w:rsid w:val="00B84373"/>
    <w:rsid w:val="00B8439A"/>
    <w:rsid w:val="00B84467"/>
    <w:rsid w:val="00B8446D"/>
    <w:rsid w:val="00B844D2"/>
    <w:rsid w:val="00B8452E"/>
    <w:rsid w:val="00B84538"/>
    <w:rsid w:val="00B8456B"/>
    <w:rsid w:val="00B84576"/>
    <w:rsid w:val="00B8459C"/>
    <w:rsid w:val="00B845B1"/>
    <w:rsid w:val="00B845FC"/>
    <w:rsid w:val="00B8462C"/>
    <w:rsid w:val="00B847E4"/>
    <w:rsid w:val="00B84807"/>
    <w:rsid w:val="00B8484E"/>
    <w:rsid w:val="00B84867"/>
    <w:rsid w:val="00B848AD"/>
    <w:rsid w:val="00B8492F"/>
    <w:rsid w:val="00B84936"/>
    <w:rsid w:val="00B84967"/>
    <w:rsid w:val="00B84A79"/>
    <w:rsid w:val="00B84B61"/>
    <w:rsid w:val="00B84B8E"/>
    <w:rsid w:val="00B84C76"/>
    <w:rsid w:val="00B84C7C"/>
    <w:rsid w:val="00B84CBD"/>
    <w:rsid w:val="00B84D0A"/>
    <w:rsid w:val="00B84D8D"/>
    <w:rsid w:val="00B84DB4"/>
    <w:rsid w:val="00B84DC0"/>
    <w:rsid w:val="00B84DD0"/>
    <w:rsid w:val="00B84DE9"/>
    <w:rsid w:val="00B84E0C"/>
    <w:rsid w:val="00B84E39"/>
    <w:rsid w:val="00B84E3C"/>
    <w:rsid w:val="00B84E80"/>
    <w:rsid w:val="00B84E81"/>
    <w:rsid w:val="00B84EA2"/>
    <w:rsid w:val="00B84FBA"/>
    <w:rsid w:val="00B85034"/>
    <w:rsid w:val="00B8513B"/>
    <w:rsid w:val="00B852F7"/>
    <w:rsid w:val="00B85341"/>
    <w:rsid w:val="00B853F7"/>
    <w:rsid w:val="00B8546F"/>
    <w:rsid w:val="00B85493"/>
    <w:rsid w:val="00B854A0"/>
    <w:rsid w:val="00B854A6"/>
    <w:rsid w:val="00B854E7"/>
    <w:rsid w:val="00B85545"/>
    <w:rsid w:val="00B8564D"/>
    <w:rsid w:val="00B85685"/>
    <w:rsid w:val="00B85688"/>
    <w:rsid w:val="00B856CB"/>
    <w:rsid w:val="00B85726"/>
    <w:rsid w:val="00B8573E"/>
    <w:rsid w:val="00B8580F"/>
    <w:rsid w:val="00B85838"/>
    <w:rsid w:val="00B85888"/>
    <w:rsid w:val="00B858D2"/>
    <w:rsid w:val="00B85974"/>
    <w:rsid w:val="00B859DF"/>
    <w:rsid w:val="00B859F8"/>
    <w:rsid w:val="00B85A11"/>
    <w:rsid w:val="00B85ADF"/>
    <w:rsid w:val="00B85B53"/>
    <w:rsid w:val="00B85BA0"/>
    <w:rsid w:val="00B85C1A"/>
    <w:rsid w:val="00B85C1B"/>
    <w:rsid w:val="00B85C4C"/>
    <w:rsid w:val="00B85D0D"/>
    <w:rsid w:val="00B85D2F"/>
    <w:rsid w:val="00B85D54"/>
    <w:rsid w:val="00B85D64"/>
    <w:rsid w:val="00B85D8D"/>
    <w:rsid w:val="00B85DC4"/>
    <w:rsid w:val="00B85E4C"/>
    <w:rsid w:val="00B85EB9"/>
    <w:rsid w:val="00B85EED"/>
    <w:rsid w:val="00B85FD8"/>
    <w:rsid w:val="00B85FEE"/>
    <w:rsid w:val="00B86089"/>
    <w:rsid w:val="00B860DA"/>
    <w:rsid w:val="00B860FC"/>
    <w:rsid w:val="00B861AF"/>
    <w:rsid w:val="00B861E1"/>
    <w:rsid w:val="00B86202"/>
    <w:rsid w:val="00B8627C"/>
    <w:rsid w:val="00B86286"/>
    <w:rsid w:val="00B86294"/>
    <w:rsid w:val="00B862D3"/>
    <w:rsid w:val="00B86318"/>
    <w:rsid w:val="00B86362"/>
    <w:rsid w:val="00B86373"/>
    <w:rsid w:val="00B86376"/>
    <w:rsid w:val="00B863E7"/>
    <w:rsid w:val="00B863F1"/>
    <w:rsid w:val="00B86499"/>
    <w:rsid w:val="00B8649C"/>
    <w:rsid w:val="00B86523"/>
    <w:rsid w:val="00B86591"/>
    <w:rsid w:val="00B86598"/>
    <w:rsid w:val="00B865F9"/>
    <w:rsid w:val="00B86648"/>
    <w:rsid w:val="00B86667"/>
    <w:rsid w:val="00B86692"/>
    <w:rsid w:val="00B8679D"/>
    <w:rsid w:val="00B867B2"/>
    <w:rsid w:val="00B867C7"/>
    <w:rsid w:val="00B868A0"/>
    <w:rsid w:val="00B868AF"/>
    <w:rsid w:val="00B86902"/>
    <w:rsid w:val="00B8693B"/>
    <w:rsid w:val="00B86A59"/>
    <w:rsid w:val="00B86A72"/>
    <w:rsid w:val="00B86AA2"/>
    <w:rsid w:val="00B86AF2"/>
    <w:rsid w:val="00B86B03"/>
    <w:rsid w:val="00B86BA0"/>
    <w:rsid w:val="00B86BA5"/>
    <w:rsid w:val="00B86BC3"/>
    <w:rsid w:val="00B86C24"/>
    <w:rsid w:val="00B86C2B"/>
    <w:rsid w:val="00B86C54"/>
    <w:rsid w:val="00B86CE7"/>
    <w:rsid w:val="00B86DD2"/>
    <w:rsid w:val="00B86E09"/>
    <w:rsid w:val="00B86E98"/>
    <w:rsid w:val="00B86F48"/>
    <w:rsid w:val="00B86FE1"/>
    <w:rsid w:val="00B86FE2"/>
    <w:rsid w:val="00B87005"/>
    <w:rsid w:val="00B870AF"/>
    <w:rsid w:val="00B8711D"/>
    <w:rsid w:val="00B87249"/>
    <w:rsid w:val="00B87258"/>
    <w:rsid w:val="00B87275"/>
    <w:rsid w:val="00B873A4"/>
    <w:rsid w:val="00B873D8"/>
    <w:rsid w:val="00B873DE"/>
    <w:rsid w:val="00B87435"/>
    <w:rsid w:val="00B87469"/>
    <w:rsid w:val="00B874D5"/>
    <w:rsid w:val="00B874DC"/>
    <w:rsid w:val="00B87560"/>
    <w:rsid w:val="00B875D5"/>
    <w:rsid w:val="00B8764B"/>
    <w:rsid w:val="00B8766B"/>
    <w:rsid w:val="00B87702"/>
    <w:rsid w:val="00B87709"/>
    <w:rsid w:val="00B8773B"/>
    <w:rsid w:val="00B877E8"/>
    <w:rsid w:val="00B877F7"/>
    <w:rsid w:val="00B87814"/>
    <w:rsid w:val="00B87865"/>
    <w:rsid w:val="00B87878"/>
    <w:rsid w:val="00B87988"/>
    <w:rsid w:val="00B87998"/>
    <w:rsid w:val="00B879CA"/>
    <w:rsid w:val="00B87AA2"/>
    <w:rsid w:val="00B87AAE"/>
    <w:rsid w:val="00B87B40"/>
    <w:rsid w:val="00B87C9F"/>
    <w:rsid w:val="00B87D2C"/>
    <w:rsid w:val="00B87D35"/>
    <w:rsid w:val="00B87D83"/>
    <w:rsid w:val="00B87D88"/>
    <w:rsid w:val="00B87E7F"/>
    <w:rsid w:val="00B87ECC"/>
    <w:rsid w:val="00B87F19"/>
    <w:rsid w:val="00B87F7F"/>
    <w:rsid w:val="00B87FAA"/>
    <w:rsid w:val="00B90026"/>
    <w:rsid w:val="00B9007A"/>
    <w:rsid w:val="00B9007E"/>
    <w:rsid w:val="00B900A5"/>
    <w:rsid w:val="00B900CE"/>
    <w:rsid w:val="00B900F8"/>
    <w:rsid w:val="00B9013D"/>
    <w:rsid w:val="00B90192"/>
    <w:rsid w:val="00B901B3"/>
    <w:rsid w:val="00B90220"/>
    <w:rsid w:val="00B902FD"/>
    <w:rsid w:val="00B90347"/>
    <w:rsid w:val="00B90394"/>
    <w:rsid w:val="00B903B5"/>
    <w:rsid w:val="00B903D3"/>
    <w:rsid w:val="00B9056A"/>
    <w:rsid w:val="00B90582"/>
    <w:rsid w:val="00B9063F"/>
    <w:rsid w:val="00B906D3"/>
    <w:rsid w:val="00B906E4"/>
    <w:rsid w:val="00B907A1"/>
    <w:rsid w:val="00B907FA"/>
    <w:rsid w:val="00B907FE"/>
    <w:rsid w:val="00B90839"/>
    <w:rsid w:val="00B908E8"/>
    <w:rsid w:val="00B9090E"/>
    <w:rsid w:val="00B9091B"/>
    <w:rsid w:val="00B90963"/>
    <w:rsid w:val="00B909F7"/>
    <w:rsid w:val="00B90A53"/>
    <w:rsid w:val="00B90AD7"/>
    <w:rsid w:val="00B90B27"/>
    <w:rsid w:val="00B90B9F"/>
    <w:rsid w:val="00B90BA0"/>
    <w:rsid w:val="00B90BC2"/>
    <w:rsid w:val="00B90C2B"/>
    <w:rsid w:val="00B90C3A"/>
    <w:rsid w:val="00B90C52"/>
    <w:rsid w:val="00B90CBE"/>
    <w:rsid w:val="00B90CFD"/>
    <w:rsid w:val="00B90D1B"/>
    <w:rsid w:val="00B90DBB"/>
    <w:rsid w:val="00B90DFF"/>
    <w:rsid w:val="00B90E5A"/>
    <w:rsid w:val="00B90E84"/>
    <w:rsid w:val="00B90F0A"/>
    <w:rsid w:val="00B90F0B"/>
    <w:rsid w:val="00B90F70"/>
    <w:rsid w:val="00B90F8D"/>
    <w:rsid w:val="00B90FEF"/>
    <w:rsid w:val="00B91026"/>
    <w:rsid w:val="00B9102A"/>
    <w:rsid w:val="00B91039"/>
    <w:rsid w:val="00B9103B"/>
    <w:rsid w:val="00B9109E"/>
    <w:rsid w:val="00B910A1"/>
    <w:rsid w:val="00B910D2"/>
    <w:rsid w:val="00B910D7"/>
    <w:rsid w:val="00B911A0"/>
    <w:rsid w:val="00B911A7"/>
    <w:rsid w:val="00B91226"/>
    <w:rsid w:val="00B91264"/>
    <w:rsid w:val="00B9127B"/>
    <w:rsid w:val="00B91282"/>
    <w:rsid w:val="00B9128D"/>
    <w:rsid w:val="00B91290"/>
    <w:rsid w:val="00B91291"/>
    <w:rsid w:val="00B913D7"/>
    <w:rsid w:val="00B913E6"/>
    <w:rsid w:val="00B913F6"/>
    <w:rsid w:val="00B91573"/>
    <w:rsid w:val="00B91576"/>
    <w:rsid w:val="00B91577"/>
    <w:rsid w:val="00B91604"/>
    <w:rsid w:val="00B916D7"/>
    <w:rsid w:val="00B9170E"/>
    <w:rsid w:val="00B9173D"/>
    <w:rsid w:val="00B9175A"/>
    <w:rsid w:val="00B91795"/>
    <w:rsid w:val="00B9179F"/>
    <w:rsid w:val="00B917E0"/>
    <w:rsid w:val="00B917E5"/>
    <w:rsid w:val="00B91804"/>
    <w:rsid w:val="00B918A3"/>
    <w:rsid w:val="00B918F4"/>
    <w:rsid w:val="00B918F8"/>
    <w:rsid w:val="00B91A6B"/>
    <w:rsid w:val="00B91AC2"/>
    <w:rsid w:val="00B91ACF"/>
    <w:rsid w:val="00B91BD6"/>
    <w:rsid w:val="00B91C85"/>
    <w:rsid w:val="00B91CBE"/>
    <w:rsid w:val="00B91CE1"/>
    <w:rsid w:val="00B91D79"/>
    <w:rsid w:val="00B91DAD"/>
    <w:rsid w:val="00B91DD5"/>
    <w:rsid w:val="00B91E10"/>
    <w:rsid w:val="00B91E66"/>
    <w:rsid w:val="00B91F2D"/>
    <w:rsid w:val="00B91F39"/>
    <w:rsid w:val="00B91F60"/>
    <w:rsid w:val="00B91F76"/>
    <w:rsid w:val="00B91F7A"/>
    <w:rsid w:val="00B91FA9"/>
    <w:rsid w:val="00B92042"/>
    <w:rsid w:val="00B92058"/>
    <w:rsid w:val="00B92098"/>
    <w:rsid w:val="00B920CD"/>
    <w:rsid w:val="00B92118"/>
    <w:rsid w:val="00B92171"/>
    <w:rsid w:val="00B9217E"/>
    <w:rsid w:val="00B921B4"/>
    <w:rsid w:val="00B921FF"/>
    <w:rsid w:val="00B92306"/>
    <w:rsid w:val="00B923A1"/>
    <w:rsid w:val="00B923D0"/>
    <w:rsid w:val="00B92428"/>
    <w:rsid w:val="00B9243E"/>
    <w:rsid w:val="00B9259C"/>
    <w:rsid w:val="00B925AD"/>
    <w:rsid w:val="00B926B0"/>
    <w:rsid w:val="00B92847"/>
    <w:rsid w:val="00B92903"/>
    <w:rsid w:val="00B92919"/>
    <w:rsid w:val="00B9292E"/>
    <w:rsid w:val="00B92A34"/>
    <w:rsid w:val="00B92A8B"/>
    <w:rsid w:val="00B92B0C"/>
    <w:rsid w:val="00B92B25"/>
    <w:rsid w:val="00B92BB4"/>
    <w:rsid w:val="00B92BD4"/>
    <w:rsid w:val="00B92C05"/>
    <w:rsid w:val="00B92C1E"/>
    <w:rsid w:val="00B92C3A"/>
    <w:rsid w:val="00B92C3E"/>
    <w:rsid w:val="00B92C6A"/>
    <w:rsid w:val="00B92C8C"/>
    <w:rsid w:val="00B92CD5"/>
    <w:rsid w:val="00B92DA9"/>
    <w:rsid w:val="00B92ED7"/>
    <w:rsid w:val="00B92ED8"/>
    <w:rsid w:val="00B92F19"/>
    <w:rsid w:val="00B92F6C"/>
    <w:rsid w:val="00B93039"/>
    <w:rsid w:val="00B9304D"/>
    <w:rsid w:val="00B930B3"/>
    <w:rsid w:val="00B930BF"/>
    <w:rsid w:val="00B930CF"/>
    <w:rsid w:val="00B930E6"/>
    <w:rsid w:val="00B931C7"/>
    <w:rsid w:val="00B931E7"/>
    <w:rsid w:val="00B931EC"/>
    <w:rsid w:val="00B93214"/>
    <w:rsid w:val="00B9331C"/>
    <w:rsid w:val="00B9331F"/>
    <w:rsid w:val="00B93326"/>
    <w:rsid w:val="00B93366"/>
    <w:rsid w:val="00B93396"/>
    <w:rsid w:val="00B933C2"/>
    <w:rsid w:val="00B933EA"/>
    <w:rsid w:val="00B9341F"/>
    <w:rsid w:val="00B93457"/>
    <w:rsid w:val="00B93460"/>
    <w:rsid w:val="00B93472"/>
    <w:rsid w:val="00B93684"/>
    <w:rsid w:val="00B936B0"/>
    <w:rsid w:val="00B936DE"/>
    <w:rsid w:val="00B93730"/>
    <w:rsid w:val="00B9373B"/>
    <w:rsid w:val="00B9376C"/>
    <w:rsid w:val="00B937E5"/>
    <w:rsid w:val="00B93830"/>
    <w:rsid w:val="00B93929"/>
    <w:rsid w:val="00B9392C"/>
    <w:rsid w:val="00B93934"/>
    <w:rsid w:val="00B93938"/>
    <w:rsid w:val="00B939E9"/>
    <w:rsid w:val="00B93B0B"/>
    <w:rsid w:val="00B93B12"/>
    <w:rsid w:val="00B93B68"/>
    <w:rsid w:val="00B93CF6"/>
    <w:rsid w:val="00B93D81"/>
    <w:rsid w:val="00B93DD0"/>
    <w:rsid w:val="00B93E71"/>
    <w:rsid w:val="00B93EB8"/>
    <w:rsid w:val="00B93ED8"/>
    <w:rsid w:val="00B9401B"/>
    <w:rsid w:val="00B9403A"/>
    <w:rsid w:val="00B94045"/>
    <w:rsid w:val="00B9406F"/>
    <w:rsid w:val="00B94091"/>
    <w:rsid w:val="00B940C0"/>
    <w:rsid w:val="00B940F1"/>
    <w:rsid w:val="00B9411A"/>
    <w:rsid w:val="00B94199"/>
    <w:rsid w:val="00B941D5"/>
    <w:rsid w:val="00B9430C"/>
    <w:rsid w:val="00B94337"/>
    <w:rsid w:val="00B9434B"/>
    <w:rsid w:val="00B94371"/>
    <w:rsid w:val="00B94396"/>
    <w:rsid w:val="00B944D1"/>
    <w:rsid w:val="00B9454A"/>
    <w:rsid w:val="00B9458E"/>
    <w:rsid w:val="00B945C3"/>
    <w:rsid w:val="00B94604"/>
    <w:rsid w:val="00B94633"/>
    <w:rsid w:val="00B94724"/>
    <w:rsid w:val="00B9477A"/>
    <w:rsid w:val="00B94798"/>
    <w:rsid w:val="00B947BC"/>
    <w:rsid w:val="00B94842"/>
    <w:rsid w:val="00B9486A"/>
    <w:rsid w:val="00B9493B"/>
    <w:rsid w:val="00B94948"/>
    <w:rsid w:val="00B949E9"/>
    <w:rsid w:val="00B94A13"/>
    <w:rsid w:val="00B94A15"/>
    <w:rsid w:val="00B94A3C"/>
    <w:rsid w:val="00B94A5A"/>
    <w:rsid w:val="00B94AC5"/>
    <w:rsid w:val="00B94BBD"/>
    <w:rsid w:val="00B94BF9"/>
    <w:rsid w:val="00B94BFD"/>
    <w:rsid w:val="00B94C07"/>
    <w:rsid w:val="00B94C56"/>
    <w:rsid w:val="00B94C68"/>
    <w:rsid w:val="00B94D60"/>
    <w:rsid w:val="00B94D9D"/>
    <w:rsid w:val="00B94DF0"/>
    <w:rsid w:val="00B94DF8"/>
    <w:rsid w:val="00B94E70"/>
    <w:rsid w:val="00B94E75"/>
    <w:rsid w:val="00B94E88"/>
    <w:rsid w:val="00B94E92"/>
    <w:rsid w:val="00B94EBF"/>
    <w:rsid w:val="00B94EDC"/>
    <w:rsid w:val="00B94F44"/>
    <w:rsid w:val="00B94F5B"/>
    <w:rsid w:val="00B94F68"/>
    <w:rsid w:val="00B95001"/>
    <w:rsid w:val="00B95023"/>
    <w:rsid w:val="00B950CF"/>
    <w:rsid w:val="00B9511E"/>
    <w:rsid w:val="00B951AA"/>
    <w:rsid w:val="00B95233"/>
    <w:rsid w:val="00B9527C"/>
    <w:rsid w:val="00B95398"/>
    <w:rsid w:val="00B953AA"/>
    <w:rsid w:val="00B95443"/>
    <w:rsid w:val="00B95489"/>
    <w:rsid w:val="00B954C5"/>
    <w:rsid w:val="00B954ED"/>
    <w:rsid w:val="00B95568"/>
    <w:rsid w:val="00B955D9"/>
    <w:rsid w:val="00B956C6"/>
    <w:rsid w:val="00B95706"/>
    <w:rsid w:val="00B9572A"/>
    <w:rsid w:val="00B95758"/>
    <w:rsid w:val="00B957A4"/>
    <w:rsid w:val="00B957BD"/>
    <w:rsid w:val="00B958CC"/>
    <w:rsid w:val="00B95A07"/>
    <w:rsid w:val="00B95A2E"/>
    <w:rsid w:val="00B95A50"/>
    <w:rsid w:val="00B95A75"/>
    <w:rsid w:val="00B95ADA"/>
    <w:rsid w:val="00B95B10"/>
    <w:rsid w:val="00B95B32"/>
    <w:rsid w:val="00B95B94"/>
    <w:rsid w:val="00B95BD5"/>
    <w:rsid w:val="00B95C2A"/>
    <w:rsid w:val="00B95D1F"/>
    <w:rsid w:val="00B95D36"/>
    <w:rsid w:val="00B95DB2"/>
    <w:rsid w:val="00B95DCD"/>
    <w:rsid w:val="00B95E3A"/>
    <w:rsid w:val="00B95E41"/>
    <w:rsid w:val="00B95E43"/>
    <w:rsid w:val="00B95EAC"/>
    <w:rsid w:val="00B95ED8"/>
    <w:rsid w:val="00B95EE9"/>
    <w:rsid w:val="00B95EEC"/>
    <w:rsid w:val="00B95F24"/>
    <w:rsid w:val="00B96014"/>
    <w:rsid w:val="00B96046"/>
    <w:rsid w:val="00B9604F"/>
    <w:rsid w:val="00B96064"/>
    <w:rsid w:val="00B96077"/>
    <w:rsid w:val="00B960CD"/>
    <w:rsid w:val="00B9610D"/>
    <w:rsid w:val="00B9613B"/>
    <w:rsid w:val="00B9615D"/>
    <w:rsid w:val="00B9616D"/>
    <w:rsid w:val="00B96172"/>
    <w:rsid w:val="00B9618D"/>
    <w:rsid w:val="00B961E5"/>
    <w:rsid w:val="00B96256"/>
    <w:rsid w:val="00B9625C"/>
    <w:rsid w:val="00B9629B"/>
    <w:rsid w:val="00B96322"/>
    <w:rsid w:val="00B96346"/>
    <w:rsid w:val="00B963F0"/>
    <w:rsid w:val="00B964AA"/>
    <w:rsid w:val="00B96500"/>
    <w:rsid w:val="00B9650B"/>
    <w:rsid w:val="00B965DF"/>
    <w:rsid w:val="00B965EB"/>
    <w:rsid w:val="00B96606"/>
    <w:rsid w:val="00B9663F"/>
    <w:rsid w:val="00B9668E"/>
    <w:rsid w:val="00B966CC"/>
    <w:rsid w:val="00B967AF"/>
    <w:rsid w:val="00B968AB"/>
    <w:rsid w:val="00B96963"/>
    <w:rsid w:val="00B96A16"/>
    <w:rsid w:val="00B96A44"/>
    <w:rsid w:val="00B96AB7"/>
    <w:rsid w:val="00B96BC1"/>
    <w:rsid w:val="00B96BD8"/>
    <w:rsid w:val="00B96BFA"/>
    <w:rsid w:val="00B96C20"/>
    <w:rsid w:val="00B96D5E"/>
    <w:rsid w:val="00B96D91"/>
    <w:rsid w:val="00B96DA9"/>
    <w:rsid w:val="00B96DE3"/>
    <w:rsid w:val="00B96DF7"/>
    <w:rsid w:val="00B96E08"/>
    <w:rsid w:val="00B96E33"/>
    <w:rsid w:val="00B96E64"/>
    <w:rsid w:val="00B96F31"/>
    <w:rsid w:val="00B96F37"/>
    <w:rsid w:val="00B96F82"/>
    <w:rsid w:val="00B96FF7"/>
    <w:rsid w:val="00B97081"/>
    <w:rsid w:val="00B970DD"/>
    <w:rsid w:val="00B97101"/>
    <w:rsid w:val="00B9710A"/>
    <w:rsid w:val="00B9712F"/>
    <w:rsid w:val="00B97144"/>
    <w:rsid w:val="00B97249"/>
    <w:rsid w:val="00B97279"/>
    <w:rsid w:val="00B9729E"/>
    <w:rsid w:val="00B972F7"/>
    <w:rsid w:val="00B97305"/>
    <w:rsid w:val="00B97322"/>
    <w:rsid w:val="00B9735F"/>
    <w:rsid w:val="00B9737D"/>
    <w:rsid w:val="00B973AE"/>
    <w:rsid w:val="00B973CC"/>
    <w:rsid w:val="00B973ED"/>
    <w:rsid w:val="00B973FC"/>
    <w:rsid w:val="00B9741D"/>
    <w:rsid w:val="00B97422"/>
    <w:rsid w:val="00B9743E"/>
    <w:rsid w:val="00B97458"/>
    <w:rsid w:val="00B97461"/>
    <w:rsid w:val="00B97467"/>
    <w:rsid w:val="00B974C9"/>
    <w:rsid w:val="00B9750D"/>
    <w:rsid w:val="00B97519"/>
    <w:rsid w:val="00B9758D"/>
    <w:rsid w:val="00B97627"/>
    <w:rsid w:val="00B9767E"/>
    <w:rsid w:val="00B97707"/>
    <w:rsid w:val="00B9774E"/>
    <w:rsid w:val="00B977E6"/>
    <w:rsid w:val="00B977F3"/>
    <w:rsid w:val="00B97858"/>
    <w:rsid w:val="00B978B9"/>
    <w:rsid w:val="00B97A87"/>
    <w:rsid w:val="00B97B13"/>
    <w:rsid w:val="00B97B30"/>
    <w:rsid w:val="00B97B3E"/>
    <w:rsid w:val="00B97BD8"/>
    <w:rsid w:val="00B97D8E"/>
    <w:rsid w:val="00B97D9D"/>
    <w:rsid w:val="00B97DAD"/>
    <w:rsid w:val="00B97E13"/>
    <w:rsid w:val="00B97E36"/>
    <w:rsid w:val="00B97E63"/>
    <w:rsid w:val="00B97E8C"/>
    <w:rsid w:val="00B97EB4"/>
    <w:rsid w:val="00B97F02"/>
    <w:rsid w:val="00B97F40"/>
    <w:rsid w:val="00BA0031"/>
    <w:rsid w:val="00BA00B8"/>
    <w:rsid w:val="00BA00DD"/>
    <w:rsid w:val="00BA00F9"/>
    <w:rsid w:val="00BA01A1"/>
    <w:rsid w:val="00BA01C5"/>
    <w:rsid w:val="00BA020D"/>
    <w:rsid w:val="00BA021E"/>
    <w:rsid w:val="00BA0229"/>
    <w:rsid w:val="00BA026D"/>
    <w:rsid w:val="00BA0271"/>
    <w:rsid w:val="00BA0293"/>
    <w:rsid w:val="00BA02D0"/>
    <w:rsid w:val="00BA0311"/>
    <w:rsid w:val="00BA03E9"/>
    <w:rsid w:val="00BA0426"/>
    <w:rsid w:val="00BA053B"/>
    <w:rsid w:val="00BA056D"/>
    <w:rsid w:val="00BA05F3"/>
    <w:rsid w:val="00BA064F"/>
    <w:rsid w:val="00BA0652"/>
    <w:rsid w:val="00BA0687"/>
    <w:rsid w:val="00BA0695"/>
    <w:rsid w:val="00BA0701"/>
    <w:rsid w:val="00BA0773"/>
    <w:rsid w:val="00BA0784"/>
    <w:rsid w:val="00BA07E0"/>
    <w:rsid w:val="00BA0847"/>
    <w:rsid w:val="00BA0879"/>
    <w:rsid w:val="00BA0896"/>
    <w:rsid w:val="00BA08FB"/>
    <w:rsid w:val="00BA0955"/>
    <w:rsid w:val="00BA099C"/>
    <w:rsid w:val="00BA0A19"/>
    <w:rsid w:val="00BA0B38"/>
    <w:rsid w:val="00BA0C80"/>
    <w:rsid w:val="00BA0D03"/>
    <w:rsid w:val="00BA0D17"/>
    <w:rsid w:val="00BA0D2B"/>
    <w:rsid w:val="00BA0D3C"/>
    <w:rsid w:val="00BA0DCA"/>
    <w:rsid w:val="00BA0DFE"/>
    <w:rsid w:val="00BA0E0D"/>
    <w:rsid w:val="00BA0E18"/>
    <w:rsid w:val="00BA0E51"/>
    <w:rsid w:val="00BA0EC7"/>
    <w:rsid w:val="00BA0ECB"/>
    <w:rsid w:val="00BA0F59"/>
    <w:rsid w:val="00BA0FB4"/>
    <w:rsid w:val="00BA0FE3"/>
    <w:rsid w:val="00BA0FF5"/>
    <w:rsid w:val="00BA1055"/>
    <w:rsid w:val="00BA10AE"/>
    <w:rsid w:val="00BA112C"/>
    <w:rsid w:val="00BA1134"/>
    <w:rsid w:val="00BA1338"/>
    <w:rsid w:val="00BA1413"/>
    <w:rsid w:val="00BA1437"/>
    <w:rsid w:val="00BA1449"/>
    <w:rsid w:val="00BA1473"/>
    <w:rsid w:val="00BA14A9"/>
    <w:rsid w:val="00BA14F1"/>
    <w:rsid w:val="00BA14FF"/>
    <w:rsid w:val="00BA1534"/>
    <w:rsid w:val="00BA1548"/>
    <w:rsid w:val="00BA1566"/>
    <w:rsid w:val="00BA1598"/>
    <w:rsid w:val="00BA1603"/>
    <w:rsid w:val="00BA176D"/>
    <w:rsid w:val="00BA17C2"/>
    <w:rsid w:val="00BA17CB"/>
    <w:rsid w:val="00BA17D5"/>
    <w:rsid w:val="00BA17DE"/>
    <w:rsid w:val="00BA17F1"/>
    <w:rsid w:val="00BA1936"/>
    <w:rsid w:val="00BA19BE"/>
    <w:rsid w:val="00BA1A08"/>
    <w:rsid w:val="00BA1A21"/>
    <w:rsid w:val="00BA1A27"/>
    <w:rsid w:val="00BA1A35"/>
    <w:rsid w:val="00BA1A61"/>
    <w:rsid w:val="00BA1A8D"/>
    <w:rsid w:val="00BA1A92"/>
    <w:rsid w:val="00BA1B1E"/>
    <w:rsid w:val="00BA1B4D"/>
    <w:rsid w:val="00BA1B8D"/>
    <w:rsid w:val="00BA1BCF"/>
    <w:rsid w:val="00BA1C4C"/>
    <w:rsid w:val="00BA1C7D"/>
    <w:rsid w:val="00BA1D1F"/>
    <w:rsid w:val="00BA1D27"/>
    <w:rsid w:val="00BA1DA9"/>
    <w:rsid w:val="00BA1DBC"/>
    <w:rsid w:val="00BA1E9C"/>
    <w:rsid w:val="00BA1EBA"/>
    <w:rsid w:val="00BA1EBC"/>
    <w:rsid w:val="00BA1F70"/>
    <w:rsid w:val="00BA1FA2"/>
    <w:rsid w:val="00BA1FB1"/>
    <w:rsid w:val="00BA202A"/>
    <w:rsid w:val="00BA204A"/>
    <w:rsid w:val="00BA204D"/>
    <w:rsid w:val="00BA20DB"/>
    <w:rsid w:val="00BA20E4"/>
    <w:rsid w:val="00BA2127"/>
    <w:rsid w:val="00BA215B"/>
    <w:rsid w:val="00BA21AA"/>
    <w:rsid w:val="00BA21E6"/>
    <w:rsid w:val="00BA21EC"/>
    <w:rsid w:val="00BA2232"/>
    <w:rsid w:val="00BA2267"/>
    <w:rsid w:val="00BA22CA"/>
    <w:rsid w:val="00BA23ED"/>
    <w:rsid w:val="00BA2404"/>
    <w:rsid w:val="00BA2430"/>
    <w:rsid w:val="00BA2436"/>
    <w:rsid w:val="00BA2449"/>
    <w:rsid w:val="00BA250E"/>
    <w:rsid w:val="00BA2532"/>
    <w:rsid w:val="00BA2552"/>
    <w:rsid w:val="00BA2577"/>
    <w:rsid w:val="00BA25AB"/>
    <w:rsid w:val="00BA25D3"/>
    <w:rsid w:val="00BA2671"/>
    <w:rsid w:val="00BA2676"/>
    <w:rsid w:val="00BA2683"/>
    <w:rsid w:val="00BA2727"/>
    <w:rsid w:val="00BA2784"/>
    <w:rsid w:val="00BA27B7"/>
    <w:rsid w:val="00BA27C7"/>
    <w:rsid w:val="00BA282B"/>
    <w:rsid w:val="00BA2872"/>
    <w:rsid w:val="00BA2931"/>
    <w:rsid w:val="00BA2938"/>
    <w:rsid w:val="00BA29C1"/>
    <w:rsid w:val="00BA29C4"/>
    <w:rsid w:val="00BA29F0"/>
    <w:rsid w:val="00BA2A12"/>
    <w:rsid w:val="00BA2A2C"/>
    <w:rsid w:val="00BA2A36"/>
    <w:rsid w:val="00BA2AA7"/>
    <w:rsid w:val="00BA2AEF"/>
    <w:rsid w:val="00BA2AF5"/>
    <w:rsid w:val="00BA2B24"/>
    <w:rsid w:val="00BA2B64"/>
    <w:rsid w:val="00BA2B7B"/>
    <w:rsid w:val="00BA2B85"/>
    <w:rsid w:val="00BA2B8B"/>
    <w:rsid w:val="00BA2B8E"/>
    <w:rsid w:val="00BA2C09"/>
    <w:rsid w:val="00BA2C22"/>
    <w:rsid w:val="00BA2CA6"/>
    <w:rsid w:val="00BA2E2A"/>
    <w:rsid w:val="00BA2F50"/>
    <w:rsid w:val="00BA2FCA"/>
    <w:rsid w:val="00BA3037"/>
    <w:rsid w:val="00BA3090"/>
    <w:rsid w:val="00BA3190"/>
    <w:rsid w:val="00BA3210"/>
    <w:rsid w:val="00BA3234"/>
    <w:rsid w:val="00BA32B8"/>
    <w:rsid w:val="00BA3302"/>
    <w:rsid w:val="00BA3316"/>
    <w:rsid w:val="00BA3319"/>
    <w:rsid w:val="00BA3373"/>
    <w:rsid w:val="00BA33D2"/>
    <w:rsid w:val="00BA33D4"/>
    <w:rsid w:val="00BA33DA"/>
    <w:rsid w:val="00BA3429"/>
    <w:rsid w:val="00BA34D8"/>
    <w:rsid w:val="00BA3509"/>
    <w:rsid w:val="00BA350A"/>
    <w:rsid w:val="00BA3533"/>
    <w:rsid w:val="00BA3575"/>
    <w:rsid w:val="00BA359A"/>
    <w:rsid w:val="00BA360A"/>
    <w:rsid w:val="00BA3628"/>
    <w:rsid w:val="00BA364C"/>
    <w:rsid w:val="00BA36E6"/>
    <w:rsid w:val="00BA370C"/>
    <w:rsid w:val="00BA372F"/>
    <w:rsid w:val="00BA378D"/>
    <w:rsid w:val="00BA37D7"/>
    <w:rsid w:val="00BA3802"/>
    <w:rsid w:val="00BA3879"/>
    <w:rsid w:val="00BA38E6"/>
    <w:rsid w:val="00BA3994"/>
    <w:rsid w:val="00BA3A94"/>
    <w:rsid w:val="00BA3B86"/>
    <w:rsid w:val="00BA3BAF"/>
    <w:rsid w:val="00BA3CD4"/>
    <w:rsid w:val="00BA3D97"/>
    <w:rsid w:val="00BA3DA4"/>
    <w:rsid w:val="00BA3ED9"/>
    <w:rsid w:val="00BA3F7E"/>
    <w:rsid w:val="00BA408A"/>
    <w:rsid w:val="00BA40EB"/>
    <w:rsid w:val="00BA4161"/>
    <w:rsid w:val="00BA41A5"/>
    <w:rsid w:val="00BA41A9"/>
    <w:rsid w:val="00BA420E"/>
    <w:rsid w:val="00BA422B"/>
    <w:rsid w:val="00BA4239"/>
    <w:rsid w:val="00BA42B4"/>
    <w:rsid w:val="00BA4302"/>
    <w:rsid w:val="00BA43AD"/>
    <w:rsid w:val="00BA43E0"/>
    <w:rsid w:val="00BA43F5"/>
    <w:rsid w:val="00BA446F"/>
    <w:rsid w:val="00BA4473"/>
    <w:rsid w:val="00BA451D"/>
    <w:rsid w:val="00BA4531"/>
    <w:rsid w:val="00BA45E1"/>
    <w:rsid w:val="00BA4679"/>
    <w:rsid w:val="00BA476A"/>
    <w:rsid w:val="00BA478D"/>
    <w:rsid w:val="00BA481A"/>
    <w:rsid w:val="00BA482F"/>
    <w:rsid w:val="00BA489C"/>
    <w:rsid w:val="00BA4927"/>
    <w:rsid w:val="00BA4950"/>
    <w:rsid w:val="00BA49C9"/>
    <w:rsid w:val="00BA4A1D"/>
    <w:rsid w:val="00BA4A45"/>
    <w:rsid w:val="00BA4AF2"/>
    <w:rsid w:val="00BA4B28"/>
    <w:rsid w:val="00BA4BA2"/>
    <w:rsid w:val="00BA4C09"/>
    <w:rsid w:val="00BA4C0C"/>
    <w:rsid w:val="00BA4C26"/>
    <w:rsid w:val="00BA4D0D"/>
    <w:rsid w:val="00BA4D5C"/>
    <w:rsid w:val="00BA4D65"/>
    <w:rsid w:val="00BA4D66"/>
    <w:rsid w:val="00BA4DF6"/>
    <w:rsid w:val="00BA4E38"/>
    <w:rsid w:val="00BA4E7E"/>
    <w:rsid w:val="00BA4E84"/>
    <w:rsid w:val="00BA4F08"/>
    <w:rsid w:val="00BA4F24"/>
    <w:rsid w:val="00BA4F5F"/>
    <w:rsid w:val="00BA4FD8"/>
    <w:rsid w:val="00BA4FE4"/>
    <w:rsid w:val="00BA5077"/>
    <w:rsid w:val="00BA5080"/>
    <w:rsid w:val="00BA50BF"/>
    <w:rsid w:val="00BA50EC"/>
    <w:rsid w:val="00BA50F1"/>
    <w:rsid w:val="00BA5177"/>
    <w:rsid w:val="00BA517B"/>
    <w:rsid w:val="00BA51BD"/>
    <w:rsid w:val="00BA520A"/>
    <w:rsid w:val="00BA522A"/>
    <w:rsid w:val="00BA5246"/>
    <w:rsid w:val="00BA5282"/>
    <w:rsid w:val="00BA52A0"/>
    <w:rsid w:val="00BA52EF"/>
    <w:rsid w:val="00BA5418"/>
    <w:rsid w:val="00BA560E"/>
    <w:rsid w:val="00BA56F8"/>
    <w:rsid w:val="00BA57A8"/>
    <w:rsid w:val="00BA57B0"/>
    <w:rsid w:val="00BA57EF"/>
    <w:rsid w:val="00BA5809"/>
    <w:rsid w:val="00BA58AC"/>
    <w:rsid w:val="00BA58FF"/>
    <w:rsid w:val="00BA5A3A"/>
    <w:rsid w:val="00BA5A77"/>
    <w:rsid w:val="00BA5AB3"/>
    <w:rsid w:val="00BA5AF7"/>
    <w:rsid w:val="00BA5BD2"/>
    <w:rsid w:val="00BA5BF2"/>
    <w:rsid w:val="00BA5C38"/>
    <w:rsid w:val="00BA5C57"/>
    <w:rsid w:val="00BA5D66"/>
    <w:rsid w:val="00BA5DA5"/>
    <w:rsid w:val="00BA5DCF"/>
    <w:rsid w:val="00BA5E5E"/>
    <w:rsid w:val="00BA5F18"/>
    <w:rsid w:val="00BA5F66"/>
    <w:rsid w:val="00BA5F72"/>
    <w:rsid w:val="00BA602D"/>
    <w:rsid w:val="00BA602F"/>
    <w:rsid w:val="00BA6050"/>
    <w:rsid w:val="00BA6161"/>
    <w:rsid w:val="00BA6248"/>
    <w:rsid w:val="00BA62BF"/>
    <w:rsid w:val="00BA630F"/>
    <w:rsid w:val="00BA63C6"/>
    <w:rsid w:val="00BA63F1"/>
    <w:rsid w:val="00BA640A"/>
    <w:rsid w:val="00BA6425"/>
    <w:rsid w:val="00BA6438"/>
    <w:rsid w:val="00BA6472"/>
    <w:rsid w:val="00BA64B0"/>
    <w:rsid w:val="00BA64EE"/>
    <w:rsid w:val="00BA653F"/>
    <w:rsid w:val="00BA65BC"/>
    <w:rsid w:val="00BA65EA"/>
    <w:rsid w:val="00BA663D"/>
    <w:rsid w:val="00BA6655"/>
    <w:rsid w:val="00BA66A2"/>
    <w:rsid w:val="00BA66B0"/>
    <w:rsid w:val="00BA66B3"/>
    <w:rsid w:val="00BA6709"/>
    <w:rsid w:val="00BA6720"/>
    <w:rsid w:val="00BA6797"/>
    <w:rsid w:val="00BA67B3"/>
    <w:rsid w:val="00BA67B6"/>
    <w:rsid w:val="00BA67C4"/>
    <w:rsid w:val="00BA683A"/>
    <w:rsid w:val="00BA68C1"/>
    <w:rsid w:val="00BA6908"/>
    <w:rsid w:val="00BA6977"/>
    <w:rsid w:val="00BA697F"/>
    <w:rsid w:val="00BA69A4"/>
    <w:rsid w:val="00BA69DD"/>
    <w:rsid w:val="00BA6AB2"/>
    <w:rsid w:val="00BA6B10"/>
    <w:rsid w:val="00BA6B5D"/>
    <w:rsid w:val="00BA6B7A"/>
    <w:rsid w:val="00BA6B86"/>
    <w:rsid w:val="00BA6C08"/>
    <w:rsid w:val="00BA6C4D"/>
    <w:rsid w:val="00BA6C67"/>
    <w:rsid w:val="00BA6C9C"/>
    <w:rsid w:val="00BA6CAE"/>
    <w:rsid w:val="00BA6D2A"/>
    <w:rsid w:val="00BA6DA4"/>
    <w:rsid w:val="00BA6DC8"/>
    <w:rsid w:val="00BA6DEC"/>
    <w:rsid w:val="00BA6E24"/>
    <w:rsid w:val="00BA6E41"/>
    <w:rsid w:val="00BA6EF4"/>
    <w:rsid w:val="00BA6EFC"/>
    <w:rsid w:val="00BA6F6C"/>
    <w:rsid w:val="00BA6FCD"/>
    <w:rsid w:val="00BA6FE0"/>
    <w:rsid w:val="00BA6FEB"/>
    <w:rsid w:val="00BA70F2"/>
    <w:rsid w:val="00BA710A"/>
    <w:rsid w:val="00BA719E"/>
    <w:rsid w:val="00BA71AD"/>
    <w:rsid w:val="00BA7406"/>
    <w:rsid w:val="00BA7423"/>
    <w:rsid w:val="00BA7489"/>
    <w:rsid w:val="00BA757F"/>
    <w:rsid w:val="00BA7614"/>
    <w:rsid w:val="00BA776A"/>
    <w:rsid w:val="00BA7816"/>
    <w:rsid w:val="00BA7857"/>
    <w:rsid w:val="00BA785C"/>
    <w:rsid w:val="00BA788F"/>
    <w:rsid w:val="00BA78B1"/>
    <w:rsid w:val="00BA78B9"/>
    <w:rsid w:val="00BA78ED"/>
    <w:rsid w:val="00BA78FE"/>
    <w:rsid w:val="00BA7918"/>
    <w:rsid w:val="00BA791B"/>
    <w:rsid w:val="00BA79BB"/>
    <w:rsid w:val="00BA79C6"/>
    <w:rsid w:val="00BA7BE3"/>
    <w:rsid w:val="00BA7C1D"/>
    <w:rsid w:val="00BA7C70"/>
    <w:rsid w:val="00BA7C7A"/>
    <w:rsid w:val="00BA7C80"/>
    <w:rsid w:val="00BA7CA6"/>
    <w:rsid w:val="00BA7D0E"/>
    <w:rsid w:val="00BA7D30"/>
    <w:rsid w:val="00BA7DC0"/>
    <w:rsid w:val="00BA7EB1"/>
    <w:rsid w:val="00BA7EEE"/>
    <w:rsid w:val="00BA7FA5"/>
    <w:rsid w:val="00BA7FE9"/>
    <w:rsid w:val="00BB00A3"/>
    <w:rsid w:val="00BB00AB"/>
    <w:rsid w:val="00BB00DA"/>
    <w:rsid w:val="00BB0108"/>
    <w:rsid w:val="00BB0199"/>
    <w:rsid w:val="00BB0283"/>
    <w:rsid w:val="00BB0285"/>
    <w:rsid w:val="00BB0288"/>
    <w:rsid w:val="00BB02A5"/>
    <w:rsid w:val="00BB02AE"/>
    <w:rsid w:val="00BB02BC"/>
    <w:rsid w:val="00BB035B"/>
    <w:rsid w:val="00BB03D9"/>
    <w:rsid w:val="00BB0502"/>
    <w:rsid w:val="00BB051C"/>
    <w:rsid w:val="00BB0521"/>
    <w:rsid w:val="00BB053D"/>
    <w:rsid w:val="00BB05C6"/>
    <w:rsid w:val="00BB0642"/>
    <w:rsid w:val="00BB068D"/>
    <w:rsid w:val="00BB06DA"/>
    <w:rsid w:val="00BB06F4"/>
    <w:rsid w:val="00BB070C"/>
    <w:rsid w:val="00BB072D"/>
    <w:rsid w:val="00BB0765"/>
    <w:rsid w:val="00BB0767"/>
    <w:rsid w:val="00BB07A7"/>
    <w:rsid w:val="00BB07C5"/>
    <w:rsid w:val="00BB07D8"/>
    <w:rsid w:val="00BB07F4"/>
    <w:rsid w:val="00BB085A"/>
    <w:rsid w:val="00BB08B5"/>
    <w:rsid w:val="00BB08EE"/>
    <w:rsid w:val="00BB0907"/>
    <w:rsid w:val="00BB09F0"/>
    <w:rsid w:val="00BB09FE"/>
    <w:rsid w:val="00BB0A33"/>
    <w:rsid w:val="00BB0A43"/>
    <w:rsid w:val="00BB0B58"/>
    <w:rsid w:val="00BB0BCE"/>
    <w:rsid w:val="00BB0BD5"/>
    <w:rsid w:val="00BB0BE7"/>
    <w:rsid w:val="00BB0C0E"/>
    <w:rsid w:val="00BB0C19"/>
    <w:rsid w:val="00BB0C64"/>
    <w:rsid w:val="00BB0CC7"/>
    <w:rsid w:val="00BB0CF6"/>
    <w:rsid w:val="00BB0CF7"/>
    <w:rsid w:val="00BB0D62"/>
    <w:rsid w:val="00BB0E1A"/>
    <w:rsid w:val="00BB0EA5"/>
    <w:rsid w:val="00BB0ED6"/>
    <w:rsid w:val="00BB0F04"/>
    <w:rsid w:val="00BB0F3C"/>
    <w:rsid w:val="00BB0F96"/>
    <w:rsid w:val="00BB0FD9"/>
    <w:rsid w:val="00BB1177"/>
    <w:rsid w:val="00BB12F5"/>
    <w:rsid w:val="00BB1333"/>
    <w:rsid w:val="00BB1381"/>
    <w:rsid w:val="00BB14B4"/>
    <w:rsid w:val="00BB14BA"/>
    <w:rsid w:val="00BB14E7"/>
    <w:rsid w:val="00BB14E8"/>
    <w:rsid w:val="00BB14FB"/>
    <w:rsid w:val="00BB154B"/>
    <w:rsid w:val="00BB1551"/>
    <w:rsid w:val="00BB15A6"/>
    <w:rsid w:val="00BB15DC"/>
    <w:rsid w:val="00BB162F"/>
    <w:rsid w:val="00BB164F"/>
    <w:rsid w:val="00BB16BA"/>
    <w:rsid w:val="00BB1723"/>
    <w:rsid w:val="00BB1760"/>
    <w:rsid w:val="00BB1797"/>
    <w:rsid w:val="00BB17D6"/>
    <w:rsid w:val="00BB183D"/>
    <w:rsid w:val="00BB1856"/>
    <w:rsid w:val="00BB186E"/>
    <w:rsid w:val="00BB189E"/>
    <w:rsid w:val="00BB18AB"/>
    <w:rsid w:val="00BB18EB"/>
    <w:rsid w:val="00BB19CB"/>
    <w:rsid w:val="00BB19EF"/>
    <w:rsid w:val="00BB19F1"/>
    <w:rsid w:val="00BB1A00"/>
    <w:rsid w:val="00BB1A5C"/>
    <w:rsid w:val="00BB1ABE"/>
    <w:rsid w:val="00BB1AFC"/>
    <w:rsid w:val="00BB1B83"/>
    <w:rsid w:val="00BB1BC2"/>
    <w:rsid w:val="00BB1BC3"/>
    <w:rsid w:val="00BB1C2E"/>
    <w:rsid w:val="00BB1C37"/>
    <w:rsid w:val="00BB1D41"/>
    <w:rsid w:val="00BB1DC5"/>
    <w:rsid w:val="00BB1EDA"/>
    <w:rsid w:val="00BB1F2A"/>
    <w:rsid w:val="00BB1FBD"/>
    <w:rsid w:val="00BB2050"/>
    <w:rsid w:val="00BB219C"/>
    <w:rsid w:val="00BB21A4"/>
    <w:rsid w:val="00BB235A"/>
    <w:rsid w:val="00BB2446"/>
    <w:rsid w:val="00BB2475"/>
    <w:rsid w:val="00BB247F"/>
    <w:rsid w:val="00BB25F1"/>
    <w:rsid w:val="00BB265D"/>
    <w:rsid w:val="00BB2689"/>
    <w:rsid w:val="00BB2697"/>
    <w:rsid w:val="00BB26DC"/>
    <w:rsid w:val="00BB26FA"/>
    <w:rsid w:val="00BB27F2"/>
    <w:rsid w:val="00BB27F7"/>
    <w:rsid w:val="00BB288D"/>
    <w:rsid w:val="00BB289D"/>
    <w:rsid w:val="00BB28A3"/>
    <w:rsid w:val="00BB28CD"/>
    <w:rsid w:val="00BB28E6"/>
    <w:rsid w:val="00BB293C"/>
    <w:rsid w:val="00BB2974"/>
    <w:rsid w:val="00BB29A8"/>
    <w:rsid w:val="00BB29E5"/>
    <w:rsid w:val="00BB2A02"/>
    <w:rsid w:val="00BB2A57"/>
    <w:rsid w:val="00BB2AA8"/>
    <w:rsid w:val="00BB2AAA"/>
    <w:rsid w:val="00BB2AB1"/>
    <w:rsid w:val="00BB2B0D"/>
    <w:rsid w:val="00BB2B2E"/>
    <w:rsid w:val="00BB2BA4"/>
    <w:rsid w:val="00BB2C99"/>
    <w:rsid w:val="00BB2D4B"/>
    <w:rsid w:val="00BB2D88"/>
    <w:rsid w:val="00BB2D99"/>
    <w:rsid w:val="00BB2DAB"/>
    <w:rsid w:val="00BB2DB2"/>
    <w:rsid w:val="00BB2E01"/>
    <w:rsid w:val="00BB2E31"/>
    <w:rsid w:val="00BB2E4E"/>
    <w:rsid w:val="00BB2E5F"/>
    <w:rsid w:val="00BB2E61"/>
    <w:rsid w:val="00BB2E68"/>
    <w:rsid w:val="00BB2ED5"/>
    <w:rsid w:val="00BB2FBC"/>
    <w:rsid w:val="00BB2FC8"/>
    <w:rsid w:val="00BB2FED"/>
    <w:rsid w:val="00BB3084"/>
    <w:rsid w:val="00BB309E"/>
    <w:rsid w:val="00BB309F"/>
    <w:rsid w:val="00BB30CE"/>
    <w:rsid w:val="00BB30E5"/>
    <w:rsid w:val="00BB3119"/>
    <w:rsid w:val="00BB3150"/>
    <w:rsid w:val="00BB3166"/>
    <w:rsid w:val="00BB31A4"/>
    <w:rsid w:val="00BB329F"/>
    <w:rsid w:val="00BB32B8"/>
    <w:rsid w:val="00BB334C"/>
    <w:rsid w:val="00BB3425"/>
    <w:rsid w:val="00BB34BE"/>
    <w:rsid w:val="00BB354A"/>
    <w:rsid w:val="00BB356A"/>
    <w:rsid w:val="00BB35F0"/>
    <w:rsid w:val="00BB3697"/>
    <w:rsid w:val="00BB36A2"/>
    <w:rsid w:val="00BB36CE"/>
    <w:rsid w:val="00BB379F"/>
    <w:rsid w:val="00BB37B2"/>
    <w:rsid w:val="00BB37B5"/>
    <w:rsid w:val="00BB3875"/>
    <w:rsid w:val="00BB3892"/>
    <w:rsid w:val="00BB3907"/>
    <w:rsid w:val="00BB395A"/>
    <w:rsid w:val="00BB3A7B"/>
    <w:rsid w:val="00BB3A94"/>
    <w:rsid w:val="00BB3B41"/>
    <w:rsid w:val="00BB3BCF"/>
    <w:rsid w:val="00BB3C2F"/>
    <w:rsid w:val="00BB3C7B"/>
    <w:rsid w:val="00BB3CA5"/>
    <w:rsid w:val="00BB3CD8"/>
    <w:rsid w:val="00BB3D13"/>
    <w:rsid w:val="00BB3D18"/>
    <w:rsid w:val="00BB3D2B"/>
    <w:rsid w:val="00BB3E0A"/>
    <w:rsid w:val="00BB3E51"/>
    <w:rsid w:val="00BB3EA3"/>
    <w:rsid w:val="00BB3EB6"/>
    <w:rsid w:val="00BB3F54"/>
    <w:rsid w:val="00BB3F60"/>
    <w:rsid w:val="00BB3FEB"/>
    <w:rsid w:val="00BB400D"/>
    <w:rsid w:val="00BB4011"/>
    <w:rsid w:val="00BB4031"/>
    <w:rsid w:val="00BB4084"/>
    <w:rsid w:val="00BB40C2"/>
    <w:rsid w:val="00BB40E2"/>
    <w:rsid w:val="00BB40E7"/>
    <w:rsid w:val="00BB411B"/>
    <w:rsid w:val="00BB4171"/>
    <w:rsid w:val="00BB418A"/>
    <w:rsid w:val="00BB41A1"/>
    <w:rsid w:val="00BB41A6"/>
    <w:rsid w:val="00BB41BA"/>
    <w:rsid w:val="00BB420A"/>
    <w:rsid w:val="00BB4264"/>
    <w:rsid w:val="00BB42B0"/>
    <w:rsid w:val="00BB42D7"/>
    <w:rsid w:val="00BB42E5"/>
    <w:rsid w:val="00BB42FC"/>
    <w:rsid w:val="00BB431D"/>
    <w:rsid w:val="00BB431F"/>
    <w:rsid w:val="00BB436E"/>
    <w:rsid w:val="00BB437E"/>
    <w:rsid w:val="00BB43B4"/>
    <w:rsid w:val="00BB43CC"/>
    <w:rsid w:val="00BB4419"/>
    <w:rsid w:val="00BB4452"/>
    <w:rsid w:val="00BB4499"/>
    <w:rsid w:val="00BB4580"/>
    <w:rsid w:val="00BB45FC"/>
    <w:rsid w:val="00BB479C"/>
    <w:rsid w:val="00BB4891"/>
    <w:rsid w:val="00BB4942"/>
    <w:rsid w:val="00BB4987"/>
    <w:rsid w:val="00BB4ACC"/>
    <w:rsid w:val="00BB4AF2"/>
    <w:rsid w:val="00BB4B19"/>
    <w:rsid w:val="00BB4B6B"/>
    <w:rsid w:val="00BB4BA2"/>
    <w:rsid w:val="00BB4BD3"/>
    <w:rsid w:val="00BB4C06"/>
    <w:rsid w:val="00BB4C23"/>
    <w:rsid w:val="00BB4CD7"/>
    <w:rsid w:val="00BB4D56"/>
    <w:rsid w:val="00BB4E14"/>
    <w:rsid w:val="00BB4EB3"/>
    <w:rsid w:val="00BB4EE4"/>
    <w:rsid w:val="00BB4F3E"/>
    <w:rsid w:val="00BB4FA0"/>
    <w:rsid w:val="00BB4FD8"/>
    <w:rsid w:val="00BB4FE9"/>
    <w:rsid w:val="00BB5088"/>
    <w:rsid w:val="00BB50C2"/>
    <w:rsid w:val="00BB50E0"/>
    <w:rsid w:val="00BB5123"/>
    <w:rsid w:val="00BB515D"/>
    <w:rsid w:val="00BB51A2"/>
    <w:rsid w:val="00BB51E6"/>
    <w:rsid w:val="00BB5239"/>
    <w:rsid w:val="00BB5242"/>
    <w:rsid w:val="00BB525B"/>
    <w:rsid w:val="00BB528F"/>
    <w:rsid w:val="00BB52A1"/>
    <w:rsid w:val="00BB52A8"/>
    <w:rsid w:val="00BB52E7"/>
    <w:rsid w:val="00BB52F5"/>
    <w:rsid w:val="00BB5309"/>
    <w:rsid w:val="00BB5510"/>
    <w:rsid w:val="00BB5587"/>
    <w:rsid w:val="00BB5598"/>
    <w:rsid w:val="00BB55ED"/>
    <w:rsid w:val="00BB5606"/>
    <w:rsid w:val="00BB5672"/>
    <w:rsid w:val="00BB56EE"/>
    <w:rsid w:val="00BB57AC"/>
    <w:rsid w:val="00BB5809"/>
    <w:rsid w:val="00BB58E1"/>
    <w:rsid w:val="00BB5901"/>
    <w:rsid w:val="00BB59FF"/>
    <w:rsid w:val="00BB5A48"/>
    <w:rsid w:val="00BB5AAC"/>
    <w:rsid w:val="00BB5AB3"/>
    <w:rsid w:val="00BB5AD7"/>
    <w:rsid w:val="00BB5B72"/>
    <w:rsid w:val="00BB5BFA"/>
    <w:rsid w:val="00BB5C01"/>
    <w:rsid w:val="00BB5C7F"/>
    <w:rsid w:val="00BB5C82"/>
    <w:rsid w:val="00BB5CC7"/>
    <w:rsid w:val="00BB5F15"/>
    <w:rsid w:val="00BB5F2D"/>
    <w:rsid w:val="00BB5F3E"/>
    <w:rsid w:val="00BB6033"/>
    <w:rsid w:val="00BB6070"/>
    <w:rsid w:val="00BB6083"/>
    <w:rsid w:val="00BB6089"/>
    <w:rsid w:val="00BB609D"/>
    <w:rsid w:val="00BB60AB"/>
    <w:rsid w:val="00BB62BA"/>
    <w:rsid w:val="00BB635C"/>
    <w:rsid w:val="00BB6371"/>
    <w:rsid w:val="00BB6423"/>
    <w:rsid w:val="00BB6489"/>
    <w:rsid w:val="00BB64ED"/>
    <w:rsid w:val="00BB64F0"/>
    <w:rsid w:val="00BB6520"/>
    <w:rsid w:val="00BB6538"/>
    <w:rsid w:val="00BB65B8"/>
    <w:rsid w:val="00BB6606"/>
    <w:rsid w:val="00BB660C"/>
    <w:rsid w:val="00BB66B0"/>
    <w:rsid w:val="00BB66BA"/>
    <w:rsid w:val="00BB6789"/>
    <w:rsid w:val="00BB67B7"/>
    <w:rsid w:val="00BB67BD"/>
    <w:rsid w:val="00BB685E"/>
    <w:rsid w:val="00BB68BD"/>
    <w:rsid w:val="00BB694D"/>
    <w:rsid w:val="00BB6997"/>
    <w:rsid w:val="00BB69C6"/>
    <w:rsid w:val="00BB69DF"/>
    <w:rsid w:val="00BB6A10"/>
    <w:rsid w:val="00BB6A75"/>
    <w:rsid w:val="00BB6A81"/>
    <w:rsid w:val="00BB6B7E"/>
    <w:rsid w:val="00BB6BBB"/>
    <w:rsid w:val="00BB6C03"/>
    <w:rsid w:val="00BB6C54"/>
    <w:rsid w:val="00BB6C9E"/>
    <w:rsid w:val="00BB6CDD"/>
    <w:rsid w:val="00BB6D3A"/>
    <w:rsid w:val="00BB6EE8"/>
    <w:rsid w:val="00BB6EEB"/>
    <w:rsid w:val="00BB6F6A"/>
    <w:rsid w:val="00BB6F76"/>
    <w:rsid w:val="00BB6F78"/>
    <w:rsid w:val="00BB6F99"/>
    <w:rsid w:val="00BB6FA9"/>
    <w:rsid w:val="00BB6FF6"/>
    <w:rsid w:val="00BB7068"/>
    <w:rsid w:val="00BB70B2"/>
    <w:rsid w:val="00BB71B2"/>
    <w:rsid w:val="00BB7334"/>
    <w:rsid w:val="00BB7358"/>
    <w:rsid w:val="00BB73CC"/>
    <w:rsid w:val="00BB73DC"/>
    <w:rsid w:val="00BB7479"/>
    <w:rsid w:val="00BB7508"/>
    <w:rsid w:val="00BB75A2"/>
    <w:rsid w:val="00BB76B7"/>
    <w:rsid w:val="00BB76DC"/>
    <w:rsid w:val="00BB7706"/>
    <w:rsid w:val="00BB7784"/>
    <w:rsid w:val="00BB77BB"/>
    <w:rsid w:val="00BB77E4"/>
    <w:rsid w:val="00BB77EC"/>
    <w:rsid w:val="00BB783F"/>
    <w:rsid w:val="00BB7891"/>
    <w:rsid w:val="00BB793A"/>
    <w:rsid w:val="00BB795A"/>
    <w:rsid w:val="00BB79C8"/>
    <w:rsid w:val="00BB79D7"/>
    <w:rsid w:val="00BB7A10"/>
    <w:rsid w:val="00BB7A7F"/>
    <w:rsid w:val="00BB7B46"/>
    <w:rsid w:val="00BB7B6A"/>
    <w:rsid w:val="00BB7C5D"/>
    <w:rsid w:val="00BB7C97"/>
    <w:rsid w:val="00BB7CB7"/>
    <w:rsid w:val="00BB7D6E"/>
    <w:rsid w:val="00BB7E44"/>
    <w:rsid w:val="00BB7E9D"/>
    <w:rsid w:val="00BB7F28"/>
    <w:rsid w:val="00BC0041"/>
    <w:rsid w:val="00BC00D6"/>
    <w:rsid w:val="00BC00E7"/>
    <w:rsid w:val="00BC0115"/>
    <w:rsid w:val="00BC0133"/>
    <w:rsid w:val="00BC01E4"/>
    <w:rsid w:val="00BC01F7"/>
    <w:rsid w:val="00BC022E"/>
    <w:rsid w:val="00BC02AE"/>
    <w:rsid w:val="00BC033F"/>
    <w:rsid w:val="00BC0373"/>
    <w:rsid w:val="00BC03F4"/>
    <w:rsid w:val="00BC0416"/>
    <w:rsid w:val="00BC04DF"/>
    <w:rsid w:val="00BC0512"/>
    <w:rsid w:val="00BC0566"/>
    <w:rsid w:val="00BC06C5"/>
    <w:rsid w:val="00BC06FE"/>
    <w:rsid w:val="00BC073D"/>
    <w:rsid w:val="00BC0774"/>
    <w:rsid w:val="00BC08DA"/>
    <w:rsid w:val="00BC09C9"/>
    <w:rsid w:val="00BC0A17"/>
    <w:rsid w:val="00BC0A55"/>
    <w:rsid w:val="00BC0AB5"/>
    <w:rsid w:val="00BC0C35"/>
    <w:rsid w:val="00BC0D3A"/>
    <w:rsid w:val="00BC0D7E"/>
    <w:rsid w:val="00BC0DF7"/>
    <w:rsid w:val="00BC0F98"/>
    <w:rsid w:val="00BC0FE1"/>
    <w:rsid w:val="00BC1017"/>
    <w:rsid w:val="00BC106A"/>
    <w:rsid w:val="00BC114D"/>
    <w:rsid w:val="00BC1275"/>
    <w:rsid w:val="00BC135E"/>
    <w:rsid w:val="00BC13F5"/>
    <w:rsid w:val="00BC1404"/>
    <w:rsid w:val="00BC1432"/>
    <w:rsid w:val="00BC148A"/>
    <w:rsid w:val="00BC148D"/>
    <w:rsid w:val="00BC1538"/>
    <w:rsid w:val="00BC1570"/>
    <w:rsid w:val="00BC15D2"/>
    <w:rsid w:val="00BC1730"/>
    <w:rsid w:val="00BC1771"/>
    <w:rsid w:val="00BC179A"/>
    <w:rsid w:val="00BC17BC"/>
    <w:rsid w:val="00BC17F9"/>
    <w:rsid w:val="00BC17FA"/>
    <w:rsid w:val="00BC18A8"/>
    <w:rsid w:val="00BC1910"/>
    <w:rsid w:val="00BC192F"/>
    <w:rsid w:val="00BC193C"/>
    <w:rsid w:val="00BC19A3"/>
    <w:rsid w:val="00BC19B0"/>
    <w:rsid w:val="00BC19FC"/>
    <w:rsid w:val="00BC1A17"/>
    <w:rsid w:val="00BC1A2B"/>
    <w:rsid w:val="00BC1A75"/>
    <w:rsid w:val="00BC1B01"/>
    <w:rsid w:val="00BC1B36"/>
    <w:rsid w:val="00BC1B53"/>
    <w:rsid w:val="00BC1B59"/>
    <w:rsid w:val="00BC1B67"/>
    <w:rsid w:val="00BC1BDD"/>
    <w:rsid w:val="00BC1C01"/>
    <w:rsid w:val="00BC1C40"/>
    <w:rsid w:val="00BC1C58"/>
    <w:rsid w:val="00BC1C9A"/>
    <w:rsid w:val="00BC1C9C"/>
    <w:rsid w:val="00BC1C9F"/>
    <w:rsid w:val="00BC1CB3"/>
    <w:rsid w:val="00BC1CDB"/>
    <w:rsid w:val="00BC1DBD"/>
    <w:rsid w:val="00BC1E5C"/>
    <w:rsid w:val="00BC1EBD"/>
    <w:rsid w:val="00BC1F72"/>
    <w:rsid w:val="00BC1FCD"/>
    <w:rsid w:val="00BC2019"/>
    <w:rsid w:val="00BC2021"/>
    <w:rsid w:val="00BC2092"/>
    <w:rsid w:val="00BC20C4"/>
    <w:rsid w:val="00BC212B"/>
    <w:rsid w:val="00BC2199"/>
    <w:rsid w:val="00BC230B"/>
    <w:rsid w:val="00BC232E"/>
    <w:rsid w:val="00BC237B"/>
    <w:rsid w:val="00BC2388"/>
    <w:rsid w:val="00BC23A7"/>
    <w:rsid w:val="00BC23C6"/>
    <w:rsid w:val="00BC24DC"/>
    <w:rsid w:val="00BC2553"/>
    <w:rsid w:val="00BC259D"/>
    <w:rsid w:val="00BC25BE"/>
    <w:rsid w:val="00BC25EB"/>
    <w:rsid w:val="00BC261F"/>
    <w:rsid w:val="00BC267B"/>
    <w:rsid w:val="00BC269A"/>
    <w:rsid w:val="00BC2778"/>
    <w:rsid w:val="00BC27DB"/>
    <w:rsid w:val="00BC27DE"/>
    <w:rsid w:val="00BC2844"/>
    <w:rsid w:val="00BC2985"/>
    <w:rsid w:val="00BC29FC"/>
    <w:rsid w:val="00BC2A37"/>
    <w:rsid w:val="00BC2AF1"/>
    <w:rsid w:val="00BC2B40"/>
    <w:rsid w:val="00BC2C52"/>
    <w:rsid w:val="00BC2CCE"/>
    <w:rsid w:val="00BC2EBC"/>
    <w:rsid w:val="00BC2EBE"/>
    <w:rsid w:val="00BC2F26"/>
    <w:rsid w:val="00BC2F9C"/>
    <w:rsid w:val="00BC300A"/>
    <w:rsid w:val="00BC3042"/>
    <w:rsid w:val="00BC30A2"/>
    <w:rsid w:val="00BC30EA"/>
    <w:rsid w:val="00BC310C"/>
    <w:rsid w:val="00BC31DB"/>
    <w:rsid w:val="00BC31F1"/>
    <w:rsid w:val="00BC322E"/>
    <w:rsid w:val="00BC32D5"/>
    <w:rsid w:val="00BC32EA"/>
    <w:rsid w:val="00BC3333"/>
    <w:rsid w:val="00BC3387"/>
    <w:rsid w:val="00BC33ED"/>
    <w:rsid w:val="00BC33F2"/>
    <w:rsid w:val="00BC3427"/>
    <w:rsid w:val="00BC3485"/>
    <w:rsid w:val="00BC34B5"/>
    <w:rsid w:val="00BC356F"/>
    <w:rsid w:val="00BC358D"/>
    <w:rsid w:val="00BC35AA"/>
    <w:rsid w:val="00BC365B"/>
    <w:rsid w:val="00BC3812"/>
    <w:rsid w:val="00BC3887"/>
    <w:rsid w:val="00BC3893"/>
    <w:rsid w:val="00BC3935"/>
    <w:rsid w:val="00BC3936"/>
    <w:rsid w:val="00BC3967"/>
    <w:rsid w:val="00BC39A3"/>
    <w:rsid w:val="00BC3A6E"/>
    <w:rsid w:val="00BC3AE7"/>
    <w:rsid w:val="00BC3B16"/>
    <w:rsid w:val="00BC3B43"/>
    <w:rsid w:val="00BC3B60"/>
    <w:rsid w:val="00BC3BAA"/>
    <w:rsid w:val="00BC3C48"/>
    <w:rsid w:val="00BC3C55"/>
    <w:rsid w:val="00BC3C8C"/>
    <w:rsid w:val="00BC3D31"/>
    <w:rsid w:val="00BC3D3A"/>
    <w:rsid w:val="00BC3D69"/>
    <w:rsid w:val="00BC3D7B"/>
    <w:rsid w:val="00BC3DA3"/>
    <w:rsid w:val="00BC3DA6"/>
    <w:rsid w:val="00BC3DAA"/>
    <w:rsid w:val="00BC3E0A"/>
    <w:rsid w:val="00BC3E67"/>
    <w:rsid w:val="00BC3EAF"/>
    <w:rsid w:val="00BC3EB8"/>
    <w:rsid w:val="00BC3EEA"/>
    <w:rsid w:val="00BC3FAA"/>
    <w:rsid w:val="00BC4002"/>
    <w:rsid w:val="00BC4018"/>
    <w:rsid w:val="00BC40F5"/>
    <w:rsid w:val="00BC4127"/>
    <w:rsid w:val="00BC4163"/>
    <w:rsid w:val="00BC417E"/>
    <w:rsid w:val="00BC420E"/>
    <w:rsid w:val="00BC423D"/>
    <w:rsid w:val="00BC426D"/>
    <w:rsid w:val="00BC42D0"/>
    <w:rsid w:val="00BC42E9"/>
    <w:rsid w:val="00BC4305"/>
    <w:rsid w:val="00BC4393"/>
    <w:rsid w:val="00BC43CB"/>
    <w:rsid w:val="00BC4469"/>
    <w:rsid w:val="00BC446A"/>
    <w:rsid w:val="00BC446C"/>
    <w:rsid w:val="00BC4496"/>
    <w:rsid w:val="00BC44B7"/>
    <w:rsid w:val="00BC451A"/>
    <w:rsid w:val="00BC45B9"/>
    <w:rsid w:val="00BC45D9"/>
    <w:rsid w:val="00BC45E2"/>
    <w:rsid w:val="00BC4611"/>
    <w:rsid w:val="00BC462A"/>
    <w:rsid w:val="00BC465C"/>
    <w:rsid w:val="00BC4714"/>
    <w:rsid w:val="00BC479D"/>
    <w:rsid w:val="00BC47D3"/>
    <w:rsid w:val="00BC4812"/>
    <w:rsid w:val="00BC4824"/>
    <w:rsid w:val="00BC48AE"/>
    <w:rsid w:val="00BC48DE"/>
    <w:rsid w:val="00BC4943"/>
    <w:rsid w:val="00BC49EB"/>
    <w:rsid w:val="00BC4A46"/>
    <w:rsid w:val="00BC4A86"/>
    <w:rsid w:val="00BC4A9E"/>
    <w:rsid w:val="00BC4ABB"/>
    <w:rsid w:val="00BC4B0C"/>
    <w:rsid w:val="00BC4B25"/>
    <w:rsid w:val="00BC4B73"/>
    <w:rsid w:val="00BC4C1A"/>
    <w:rsid w:val="00BC4C1C"/>
    <w:rsid w:val="00BC4C8F"/>
    <w:rsid w:val="00BC4D25"/>
    <w:rsid w:val="00BC4D40"/>
    <w:rsid w:val="00BC4DBE"/>
    <w:rsid w:val="00BC4DF7"/>
    <w:rsid w:val="00BC4E53"/>
    <w:rsid w:val="00BC4E83"/>
    <w:rsid w:val="00BC4F3D"/>
    <w:rsid w:val="00BC4F60"/>
    <w:rsid w:val="00BC4F69"/>
    <w:rsid w:val="00BC4FB6"/>
    <w:rsid w:val="00BC4FE4"/>
    <w:rsid w:val="00BC4FFD"/>
    <w:rsid w:val="00BC5108"/>
    <w:rsid w:val="00BC51B0"/>
    <w:rsid w:val="00BC51B2"/>
    <w:rsid w:val="00BC51C0"/>
    <w:rsid w:val="00BC51F3"/>
    <w:rsid w:val="00BC521C"/>
    <w:rsid w:val="00BC529E"/>
    <w:rsid w:val="00BC52E0"/>
    <w:rsid w:val="00BC52FB"/>
    <w:rsid w:val="00BC530A"/>
    <w:rsid w:val="00BC530D"/>
    <w:rsid w:val="00BC5366"/>
    <w:rsid w:val="00BC546B"/>
    <w:rsid w:val="00BC54BB"/>
    <w:rsid w:val="00BC54F3"/>
    <w:rsid w:val="00BC5569"/>
    <w:rsid w:val="00BC55F7"/>
    <w:rsid w:val="00BC565C"/>
    <w:rsid w:val="00BC5672"/>
    <w:rsid w:val="00BC5693"/>
    <w:rsid w:val="00BC569B"/>
    <w:rsid w:val="00BC56A8"/>
    <w:rsid w:val="00BC56B8"/>
    <w:rsid w:val="00BC56F2"/>
    <w:rsid w:val="00BC57D7"/>
    <w:rsid w:val="00BC5807"/>
    <w:rsid w:val="00BC580E"/>
    <w:rsid w:val="00BC582D"/>
    <w:rsid w:val="00BC5863"/>
    <w:rsid w:val="00BC58CC"/>
    <w:rsid w:val="00BC598D"/>
    <w:rsid w:val="00BC5A43"/>
    <w:rsid w:val="00BC5A65"/>
    <w:rsid w:val="00BC5B1F"/>
    <w:rsid w:val="00BC5B99"/>
    <w:rsid w:val="00BC5C9B"/>
    <w:rsid w:val="00BC5D03"/>
    <w:rsid w:val="00BC5D51"/>
    <w:rsid w:val="00BC5EAB"/>
    <w:rsid w:val="00BC5EBF"/>
    <w:rsid w:val="00BC5FD0"/>
    <w:rsid w:val="00BC5FDC"/>
    <w:rsid w:val="00BC60F9"/>
    <w:rsid w:val="00BC6216"/>
    <w:rsid w:val="00BC6257"/>
    <w:rsid w:val="00BC62A5"/>
    <w:rsid w:val="00BC62FD"/>
    <w:rsid w:val="00BC6359"/>
    <w:rsid w:val="00BC6365"/>
    <w:rsid w:val="00BC6372"/>
    <w:rsid w:val="00BC6388"/>
    <w:rsid w:val="00BC64EE"/>
    <w:rsid w:val="00BC6545"/>
    <w:rsid w:val="00BC659A"/>
    <w:rsid w:val="00BC65D6"/>
    <w:rsid w:val="00BC65F5"/>
    <w:rsid w:val="00BC666B"/>
    <w:rsid w:val="00BC666D"/>
    <w:rsid w:val="00BC68A5"/>
    <w:rsid w:val="00BC68AB"/>
    <w:rsid w:val="00BC6902"/>
    <w:rsid w:val="00BC690B"/>
    <w:rsid w:val="00BC690E"/>
    <w:rsid w:val="00BC6A4B"/>
    <w:rsid w:val="00BC6A9F"/>
    <w:rsid w:val="00BC6B3C"/>
    <w:rsid w:val="00BC6B46"/>
    <w:rsid w:val="00BC6C0E"/>
    <w:rsid w:val="00BC6C97"/>
    <w:rsid w:val="00BC6CC8"/>
    <w:rsid w:val="00BC6CD9"/>
    <w:rsid w:val="00BC6CE2"/>
    <w:rsid w:val="00BC6D26"/>
    <w:rsid w:val="00BC6D7E"/>
    <w:rsid w:val="00BC6D90"/>
    <w:rsid w:val="00BC6E5C"/>
    <w:rsid w:val="00BC6E70"/>
    <w:rsid w:val="00BC6F3A"/>
    <w:rsid w:val="00BC6FB1"/>
    <w:rsid w:val="00BC6FF7"/>
    <w:rsid w:val="00BC6FFA"/>
    <w:rsid w:val="00BC703F"/>
    <w:rsid w:val="00BC707C"/>
    <w:rsid w:val="00BC70CD"/>
    <w:rsid w:val="00BC70DA"/>
    <w:rsid w:val="00BC7101"/>
    <w:rsid w:val="00BC7116"/>
    <w:rsid w:val="00BC7238"/>
    <w:rsid w:val="00BC72BA"/>
    <w:rsid w:val="00BC72E4"/>
    <w:rsid w:val="00BC7387"/>
    <w:rsid w:val="00BC73B1"/>
    <w:rsid w:val="00BC7461"/>
    <w:rsid w:val="00BC74BC"/>
    <w:rsid w:val="00BC74D0"/>
    <w:rsid w:val="00BC75A8"/>
    <w:rsid w:val="00BC75DA"/>
    <w:rsid w:val="00BC7610"/>
    <w:rsid w:val="00BC7617"/>
    <w:rsid w:val="00BC76BE"/>
    <w:rsid w:val="00BC77DC"/>
    <w:rsid w:val="00BC77EE"/>
    <w:rsid w:val="00BC780B"/>
    <w:rsid w:val="00BC7813"/>
    <w:rsid w:val="00BC7837"/>
    <w:rsid w:val="00BC78AA"/>
    <w:rsid w:val="00BC7A7E"/>
    <w:rsid w:val="00BC7A8D"/>
    <w:rsid w:val="00BC7AAD"/>
    <w:rsid w:val="00BC7B68"/>
    <w:rsid w:val="00BC7C79"/>
    <w:rsid w:val="00BC7D7D"/>
    <w:rsid w:val="00BC7D91"/>
    <w:rsid w:val="00BC7E52"/>
    <w:rsid w:val="00BC7EA6"/>
    <w:rsid w:val="00BC7F0A"/>
    <w:rsid w:val="00BC7F0F"/>
    <w:rsid w:val="00BC7F35"/>
    <w:rsid w:val="00BC7F3A"/>
    <w:rsid w:val="00BC7F7E"/>
    <w:rsid w:val="00BC7FAB"/>
    <w:rsid w:val="00BC7FFB"/>
    <w:rsid w:val="00BD0067"/>
    <w:rsid w:val="00BD00D6"/>
    <w:rsid w:val="00BD00EB"/>
    <w:rsid w:val="00BD01D7"/>
    <w:rsid w:val="00BD01FD"/>
    <w:rsid w:val="00BD02C1"/>
    <w:rsid w:val="00BD035E"/>
    <w:rsid w:val="00BD03BF"/>
    <w:rsid w:val="00BD044F"/>
    <w:rsid w:val="00BD0451"/>
    <w:rsid w:val="00BD045E"/>
    <w:rsid w:val="00BD04DB"/>
    <w:rsid w:val="00BD0579"/>
    <w:rsid w:val="00BD060D"/>
    <w:rsid w:val="00BD0653"/>
    <w:rsid w:val="00BD0666"/>
    <w:rsid w:val="00BD06D2"/>
    <w:rsid w:val="00BD06F8"/>
    <w:rsid w:val="00BD0809"/>
    <w:rsid w:val="00BD0816"/>
    <w:rsid w:val="00BD0824"/>
    <w:rsid w:val="00BD083F"/>
    <w:rsid w:val="00BD08D9"/>
    <w:rsid w:val="00BD0935"/>
    <w:rsid w:val="00BD0953"/>
    <w:rsid w:val="00BD09A2"/>
    <w:rsid w:val="00BD09B7"/>
    <w:rsid w:val="00BD0AB4"/>
    <w:rsid w:val="00BD0AFD"/>
    <w:rsid w:val="00BD0BB1"/>
    <w:rsid w:val="00BD0C26"/>
    <w:rsid w:val="00BD0C2D"/>
    <w:rsid w:val="00BD0C6B"/>
    <w:rsid w:val="00BD0C7E"/>
    <w:rsid w:val="00BD0CF2"/>
    <w:rsid w:val="00BD0D22"/>
    <w:rsid w:val="00BD0D5B"/>
    <w:rsid w:val="00BD0D91"/>
    <w:rsid w:val="00BD0D9D"/>
    <w:rsid w:val="00BD0E19"/>
    <w:rsid w:val="00BD0E50"/>
    <w:rsid w:val="00BD0EDA"/>
    <w:rsid w:val="00BD0F4E"/>
    <w:rsid w:val="00BD0F72"/>
    <w:rsid w:val="00BD0F90"/>
    <w:rsid w:val="00BD0FD0"/>
    <w:rsid w:val="00BD1013"/>
    <w:rsid w:val="00BD1016"/>
    <w:rsid w:val="00BD1058"/>
    <w:rsid w:val="00BD1085"/>
    <w:rsid w:val="00BD108D"/>
    <w:rsid w:val="00BD10FD"/>
    <w:rsid w:val="00BD1106"/>
    <w:rsid w:val="00BD113B"/>
    <w:rsid w:val="00BD1149"/>
    <w:rsid w:val="00BD116E"/>
    <w:rsid w:val="00BD118C"/>
    <w:rsid w:val="00BD11AF"/>
    <w:rsid w:val="00BD125B"/>
    <w:rsid w:val="00BD1291"/>
    <w:rsid w:val="00BD12D4"/>
    <w:rsid w:val="00BD1355"/>
    <w:rsid w:val="00BD143F"/>
    <w:rsid w:val="00BD146B"/>
    <w:rsid w:val="00BD14E3"/>
    <w:rsid w:val="00BD1559"/>
    <w:rsid w:val="00BD159D"/>
    <w:rsid w:val="00BD1641"/>
    <w:rsid w:val="00BD164D"/>
    <w:rsid w:val="00BD169D"/>
    <w:rsid w:val="00BD16BE"/>
    <w:rsid w:val="00BD171A"/>
    <w:rsid w:val="00BD1767"/>
    <w:rsid w:val="00BD17C5"/>
    <w:rsid w:val="00BD1859"/>
    <w:rsid w:val="00BD1A0E"/>
    <w:rsid w:val="00BD1ADB"/>
    <w:rsid w:val="00BD1AEB"/>
    <w:rsid w:val="00BD1B32"/>
    <w:rsid w:val="00BD1B9D"/>
    <w:rsid w:val="00BD1C39"/>
    <w:rsid w:val="00BD1C74"/>
    <w:rsid w:val="00BD1C84"/>
    <w:rsid w:val="00BD1CDC"/>
    <w:rsid w:val="00BD1D34"/>
    <w:rsid w:val="00BD1D5D"/>
    <w:rsid w:val="00BD1D9C"/>
    <w:rsid w:val="00BD1DC2"/>
    <w:rsid w:val="00BD1DD9"/>
    <w:rsid w:val="00BD1DEF"/>
    <w:rsid w:val="00BD1E1E"/>
    <w:rsid w:val="00BD1EC2"/>
    <w:rsid w:val="00BD1EFC"/>
    <w:rsid w:val="00BD1F31"/>
    <w:rsid w:val="00BD1F71"/>
    <w:rsid w:val="00BD1F76"/>
    <w:rsid w:val="00BD2013"/>
    <w:rsid w:val="00BD20D3"/>
    <w:rsid w:val="00BD20FD"/>
    <w:rsid w:val="00BD2119"/>
    <w:rsid w:val="00BD2127"/>
    <w:rsid w:val="00BD21BD"/>
    <w:rsid w:val="00BD227A"/>
    <w:rsid w:val="00BD228A"/>
    <w:rsid w:val="00BD2358"/>
    <w:rsid w:val="00BD2406"/>
    <w:rsid w:val="00BD2444"/>
    <w:rsid w:val="00BD248C"/>
    <w:rsid w:val="00BD24B3"/>
    <w:rsid w:val="00BD24D0"/>
    <w:rsid w:val="00BD24D3"/>
    <w:rsid w:val="00BD2550"/>
    <w:rsid w:val="00BD2609"/>
    <w:rsid w:val="00BD265F"/>
    <w:rsid w:val="00BD268B"/>
    <w:rsid w:val="00BD269F"/>
    <w:rsid w:val="00BD26E3"/>
    <w:rsid w:val="00BD27BF"/>
    <w:rsid w:val="00BD284B"/>
    <w:rsid w:val="00BD2910"/>
    <w:rsid w:val="00BD298B"/>
    <w:rsid w:val="00BD29F4"/>
    <w:rsid w:val="00BD2A28"/>
    <w:rsid w:val="00BD2AF6"/>
    <w:rsid w:val="00BD2B2B"/>
    <w:rsid w:val="00BD2B4E"/>
    <w:rsid w:val="00BD2B87"/>
    <w:rsid w:val="00BD2BA1"/>
    <w:rsid w:val="00BD2C5E"/>
    <w:rsid w:val="00BD2C8A"/>
    <w:rsid w:val="00BD2CF5"/>
    <w:rsid w:val="00BD2D52"/>
    <w:rsid w:val="00BD2E4B"/>
    <w:rsid w:val="00BD2E4D"/>
    <w:rsid w:val="00BD2E55"/>
    <w:rsid w:val="00BD2E88"/>
    <w:rsid w:val="00BD2F94"/>
    <w:rsid w:val="00BD2FBE"/>
    <w:rsid w:val="00BD301C"/>
    <w:rsid w:val="00BD3089"/>
    <w:rsid w:val="00BD3121"/>
    <w:rsid w:val="00BD316A"/>
    <w:rsid w:val="00BD31C8"/>
    <w:rsid w:val="00BD31F3"/>
    <w:rsid w:val="00BD3211"/>
    <w:rsid w:val="00BD3255"/>
    <w:rsid w:val="00BD3320"/>
    <w:rsid w:val="00BD3352"/>
    <w:rsid w:val="00BD335B"/>
    <w:rsid w:val="00BD33E3"/>
    <w:rsid w:val="00BD34C5"/>
    <w:rsid w:val="00BD3515"/>
    <w:rsid w:val="00BD355D"/>
    <w:rsid w:val="00BD3595"/>
    <w:rsid w:val="00BD35A4"/>
    <w:rsid w:val="00BD35B3"/>
    <w:rsid w:val="00BD35ED"/>
    <w:rsid w:val="00BD35F8"/>
    <w:rsid w:val="00BD3663"/>
    <w:rsid w:val="00BD3706"/>
    <w:rsid w:val="00BD3717"/>
    <w:rsid w:val="00BD371D"/>
    <w:rsid w:val="00BD371E"/>
    <w:rsid w:val="00BD375A"/>
    <w:rsid w:val="00BD3785"/>
    <w:rsid w:val="00BD378B"/>
    <w:rsid w:val="00BD37CA"/>
    <w:rsid w:val="00BD3858"/>
    <w:rsid w:val="00BD386C"/>
    <w:rsid w:val="00BD38C9"/>
    <w:rsid w:val="00BD38E3"/>
    <w:rsid w:val="00BD395D"/>
    <w:rsid w:val="00BD3974"/>
    <w:rsid w:val="00BD3A72"/>
    <w:rsid w:val="00BD3A95"/>
    <w:rsid w:val="00BD3B44"/>
    <w:rsid w:val="00BD3B54"/>
    <w:rsid w:val="00BD3B64"/>
    <w:rsid w:val="00BD3C32"/>
    <w:rsid w:val="00BD3C5C"/>
    <w:rsid w:val="00BD3C81"/>
    <w:rsid w:val="00BD3D49"/>
    <w:rsid w:val="00BD3D6B"/>
    <w:rsid w:val="00BD3D7C"/>
    <w:rsid w:val="00BD3E17"/>
    <w:rsid w:val="00BD3E73"/>
    <w:rsid w:val="00BD3F21"/>
    <w:rsid w:val="00BD3F6C"/>
    <w:rsid w:val="00BD4046"/>
    <w:rsid w:val="00BD408B"/>
    <w:rsid w:val="00BD40A3"/>
    <w:rsid w:val="00BD40E1"/>
    <w:rsid w:val="00BD4117"/>
    <w:rsid w:val="00BD4127"/>
    <w:rsid w:val="00BD41A4"/>
    <w:rsid w:val="00BD4278"/>
    <w:rsid w:val="00BD4298"/>
    <w:rsid w:val="00BD42F8"/>
    <w:rsid w:val="00BD4302"/>
    <w:rsid w:val="00BD434F"/>
    <w:rsid w:val="00BD43A0"/>
    <w:rsid w:val="00BD43BD"/>
    <w:rsid w:val="00BD4416"/>
    <w:rsid w:val="00BD443F"/>
    <w:rsid w:val="00BD4479"/>
    <w:rsid w:val="00BD44C7"/>
    <w:rsid w:val="00BD4530"/>
    <w:rsid w:val="00BD455A"/>
    <w:rsid w:val="00BD457F"/>
    <w:rsid w:val="00BD459D"/>
    <w:rsid w:val="00BD4604"/>
    <w:rsid w:val="00BD462E"/>
    <w:rsid w:val="00BD465A"/>
    <w:rsid w:val="00BD4680"/>
    <w:rsid w:val="00BD46C2"/>
    <w:rsid w:val="00BD4705"/>
    <w:rsid w:val="00BD471D"/>
    <w:rsid w:val="00BD472B"/>
    <w:rsid w:val="00BD47AE"/>
    <w:rsid w:val="00BD47B0"/>
    <w:rsid w:val="00BD47E8"/>
    <w:rsid w:val="00BD48F8"/>
    <w:rsid w:val="00BD4926"/>
    <w:rsid w:val="00BD4A23"/>
    <w:rsid w:val="00BD4A42"/>
    <w:rsid w:val="00BD4A94"/>
    <w:rsid w:val="00BD4AA0"/>
    <w:rsid w:val="00BD4B12"/>
    <w:rsid w:val="00BD4BA1"/>
    <w:rsid w:val="00BD4C0E"/>
    <w:rsid w:val="00BD4C8D"/>
    <w:rsid w:val="00BD4C98"/>
    <w:rsid w:val="00BD4D0F"/>
    <w:rsid w:val="00BD4D5C"/>
    <w:rsid w:val="00BD4DDD"/>
    <w:rsid w:val="00BD4E07"/>
    <w:rsid w:val="00BD4E11"/>
    <w:rsid w:val="00BD4F36"/>
    <w:rsid w:val="00BD4FA5"/>
    <w:rsid w:val="00BD4FB0"/>
    <w:rsid w:val="00BD507A"/>
    <w:rsid w:val="00BD509B"/>
    <w:rsid w:val="00BD50C1"/>
    <w:rsid w:val="00BD511B"/>
    <w:rsid w:val="00BD519D"/>
    <w:rsid w:val="00BD526F"/>
    <w:rsid w:val="00BD535C"/>
    <w:rsid w:val="00BD535D"/>
    <w:rsid w:val="00BD539C"/>
    <w:rsid w:val="00BD53BC"/>
    <w:rsid w:val="00BD53C3"/>
    <w:rsid w:val="00BD53D5"/>
    <w:rsid w:val="00BD545D"/>
    <w:rsid w:val="00BD546F"/>
    <w:rsid w:val="00BD5487"/>
    <w:rsid w:val="00BD54B8"/>
    <w:rsid w:val="00BD54C8"/>
    <w:rsid w:val="00BD5584"/>
    <w:rsid w:val="00BD5591"/>
    <w:rsid w:val="00BD55AD"/>
    <w:rsid w:val="00BD5627"/>
    <w:rsid w:val="00BD56E7"/>
    <w:rsid w:val="00BD5732"/>
    <w:rsid w:val="00BD5774"/>
    <w:rsid w:val="00BD5813"/>
    <w:rsid w:val="00BD5841"/>
    <w:rsid w:val="00BD5871"/>
    <w:rsid w:val="00BD592E"/>
    <w:rsid w:val="00BD59DE"/>
    <w:rsid w:val="00BD5A1B"/>
    <w:rsid w:val="00BD5A51"/>
    <w:rsid w:val="00BD5A6A"/>
    <w:rsid w:val="00BD5A8D"/>
    <w:rsid w:val="00BD5B15"/>
    <w:rsid w:val="00BD5B81"/>
    <w:rsid w:val="00BD5B90"/>
    <w:rsid w:val="00BD5C67"/>
    <w:rsid w:val="00BD5D15"/>
    <w:rsid w:val="00BD5D34"/>
    <w:rsid w:val="00BD5D65"/>
    <w:rsid w:val="00BD5DC8"/>
    <w:rsid w:val="00BD5E8D"/>
    <w:rsid w:val="00BD5EFB"/>
    <w:rsid w:val="00BD5F3A"/>
    <w:rsid w:val="00BD5F99"/>
    <w:rsid w:val="00BD5FE3"/>
    <w:rsid w:val="00BD5FF6"/>
    <w:rsid w:val="00BD607A"/>
    <w:rsid w:val="00BD6139"/>
    <w:rsid w:val="00BD61BE"/>
    <w:rsid w:val="00BD622A"/>
    <w:rsid w:val="00BD6239"/>
    <w:rsid w:val="00BD6257"/>
    <w:rsid w:val="00BD626E"/>
    <w:rsid w:val="00BD6370"/>
    <w:rsid w:val="00BD6425"/>
    <w:rsid w:val="00BD644C"/>
    <w:rsid w:val="00BD64AC"/>
    <w:rsid w:val="00BD64B6"/>
    <w:rsid w:val="00BD655C"/>
    <w:rsid w:val="00BD656E"/>
    <w:rsid w:val="00BD6577"/>
    <w:rsid w:val="00BD660C"/>
    <w:rsid w:val="00BD66C7"/>
    <w:rsid w:val="00BD6797"/>
    <w:rsid w:val="00BD67EC"/>
    <w:rsid w:val="00BD6804"/>
    <w:rsid w:val="00BD684D"/>
    <w:rsid w:val="00BD685E"/>
    <w:rsid w:val="00BD6930"/>
    <w:rsid w:val="00BD693A"/>
    <w:rsid w:val="00BD69EE"/>
    <w:rsid w:val="00BD69F4"/>
    <w:rsid w:val="00BD6A21"/>
    <w:rsid w:val="00BD6B39"/>
    <w:rsid w:val="00BD6B55"/>
    <w:rsid w:val="00BD6B56"/>
    <w:rsid w:val="00BD6C42"/>
    <w:rsid w:val="00BD6C99"/>
    <w:rsid w:val="00BD6C9E"/>
    <w:rsid w:val="00BD6CBA"/>
    <w:rsid w:val="00BD6D09"/>
    <w:rsid w:val="00BD6D47"/>
    <w:rsid w:val="00BD6D98"/>
    <w:rsid w:val="00BD6DC9"/>
    <w:rsid w:val="00BD6EC1"/>
    <w:rsid w:val="00BD6EFF"/>
    <w:rsid w:val="00BD6F29"/>
    <w:rsid w:val="00BD6F38"/>
    <w:rsid w:val="00BD6F75"/>
    <w:rsid w:val="00BD70B2"/>
    <w:rsid w:val="00BD70B3"/>
    <w:rsid w:val="00BD7308"/>
    <w:rsid w:val="00BD7339"/>
    <w:rsid w:val="00BD7348"/>
    <w:rsid w:val="00BD73BF"/>
    <w:rsid w:val="00BD73F9"/>
    <w:rsid w:val="00BD74CB"/>
    <w:rsid w:val="00BD74CD"/>
    <w:rsid w:val="00BD7549"/>
    <w:rsid w:val="00BD7552"/>
    <w:rsid w:val="00BD755B"/>
    <w:rsid w:val="00BD7621"/>
    <w:rsid w:val="00BD764B"/>
    <w:rsid w:val="00BD7745"/>
    <w:rsid w:val="00BD77EA"/>
    <w:rsid w:val="00BD79A6"/>
    <w:rsid w:val="00BD7A51"/>
    <w:rsid w:val="00BD7AF8"/>
    <w:rsid w:val="00BD7B03"/>
    <w:rsid w:val="00BD7B54"/>
    <w:rsid w:val="00BD7B9E"/>
    <w:rsid w:val="00BD7C00"/>
    <w:rsid w:val="00BD7C0D"/>
    <w:rsid w:val="00BD7CBD"/>
    <w:rsid w:val="00BD7D3B"/>
    <w:rsid w:val="00BD7EEC"/>
    <w:rsid w:val="00BD7F15"/>
    <w:rsid w:val="00BD7F7B"/>
    <w:rsid w:val="00BD7F93"/>
    <w:rsid w:val="00BE0071"/>
    <w:rsid w:val="00BE007A"/>
    <w:rsid w:val="00BE0092"/>
    <w:rsid w:val="00BE0094"/>
    <w:rsid w:val="00BE00B4"/>
    <w:rsid w:val="00BE010D"/>
    <w:rsid w:val="00BE0148"/>
    <w:rsid w:val="00BE0172"/>
    <w:rsid w:val="00BE01DC"/>
    <w:rsid w:val="00BE0238"/>
    <w:rsid w:val="00BE028C"/>
    <w:rsid w:val="00BE029F"/>
    <w:rsid w:val="00BE02F3"/>
    <w:rsid w:val="00BE0444"/>
    <w:rsid w:val="00BE047C"/>
    <w:rsid w:val="00BE048A"/>
    <w:rsid w:val="00BE0494"/>
    <w:rsid w:val="00BE0495"/>
    <w:rsid w:val="00BE0545"/>
    <w:rsid w:val="00BE0573"/>
    <w:rsid w:val="00BE058A"/>
    <w:rsid w:val="00BE05B4"/>
    <w:rsid w:val="00BE05C4"/>
    <w:rsid w:val="00BE05ED"/>
    <w:rsid w:val="00BE060F"/>
    <w:rsid w:val="00BE0626"/>
    <w:rsid w:val="00BE0672"/>
    <w:rsid w:val="00BE0721"/>
    <w:rsid w:val="00BE09EF"/>
    <w:rsid w:val="00BE0B37"/>
    <w:rsid w:val="00BE0B39"/>
    <w:rsid w:val="00BE0C1E"/>
    <w:rsid w:val="00BE0C38"/>
    <w:rsid w:val="00BE0CCB"/>
    <w:rsid w:val="00BE0D03"/>
    <w:rsid w:val="00BE0D8C"/>
    <w:rsid w:val="00BE0E34"/>
    <w:rsid w:val="00BE0E4F"/>
    <w:rsid w:val="00BE0E69"/>
    <w:rsid w:val="00BE0E89"/>
    <w:rsid w:val="00BE0EA2"/>
    <w:rsid w:val="00BE0F52"/>
    <w:rsid w:val="00BE0FD7"/>
    <w:rsid w:val="00BE1097"/>
    <w:rsid w:val="00BE10CA"/>
    <w:rsid w:val="00BE10D6"/>
    <w:rsid w:val="00BE111A"/>
    <w:rsid w:val="00BE117F"/>
    <w:rsid w:val="00BE11A4"/>
    <w:rsid w:val="00BE12B6"/>
    <w:rsid w:val="00BE12F3"/>
    <w:rsid w:val="00BE139C"/>
    <w:rsid w:val="00BE139E"/>
    <w:rsid w:val="00BE1418"/>
    <w:rsid w:val="00BE143C"/>
    <w:rsid w:val="00BE143E"/>
    <w:rsid w:val="00BE149A"/>
    <w:rsid w:val="00BE14FE"/>
    <w:rsid w:val="00BE1541"/>
    <w:rsid w:val="00BE155F"/>
    <w:rsid w:val="00BE1570"/>
    <w:rsid w:val="00BE15BC"/>
    <w:rsid w:val="00BE15C0"/>
    <w:rsid w:val="00BE15CF"/>
    <w:rsid w:val="00BE168F"/>
    <w:rsid w:val="00BE16B7"/>
    <w:rsid w:val="00BE16FF"/>
    <w:rsid w:val="00BE174D"/>
    <w:rsid w:val="00BE1830"/>
    <w:rsid w:val="00BE1883"/>
    <w:rsid w:val="00BE18A4"/>
    <w:rsid w:val="00BE18A8"/>
    <w:rsid w:val="00BE18DF"/>
    <w:rsid w:val="00BE18E1"/>
    <w:rsid w:val="00BE18E6"/>
    <w:rsid w:val="00BE193E"/>
    <w:rsid w:val="00BE1964"/>
    <w:rsid w:val="00BE1A38"/>
    <w:rsid w:val="00BE1B55"/>
    <w:rsid w:val="00BE1BEA"/>
    <w:rsid w:val="00BE1C84"/>
    <w:rsid w:val="00BE1CB5"/>
    <w:rsid w:val="00BE1CCC"/>
    <w:rsid w:val="00BE1CD6"/>
    <w:rsid w:val="00BE1D54"/>
    <w:rsid w:val="00BE1D72"/>
    <w:rsid w:val="00BE1D99"/>
    <w:rsid w:val="00BE1E78"/>
    <w:rsid w:val="00BE1EF1"/>
    <w:rsid w:val="00BE1EFD"/>
    <w:rsid w:val="00BE1F4C"/>
    <w:rsid w:val="00BE1FF6"/>
    <w:rsid w:val="00BE209F"/>
    <w:rsid w:val="00BE20AE"/>
    <w:rsid w:val="00BE20D5"/>
    <w:rsid w:val="00BE2159"/>
    <w:rsid w:val="00BE217B"/>
    <w:rsid w:val="00BE21B4"/>
    <w:rsid w:val="00BE21BB"/>
    <w:rsid w:val="00BE222F"/>
    <w:rsid w:val="00BE22DB"/>
    <w:rsid w:val="00BE2333"/>
    <w:rsid w:val="00BE2374"/>
    <w:rsid w:val="00BE23AE"/>
    <w:rsid w:val="00BE23C9"/>
    <w:rsid w:val="00BE2404"/>
    <w:rsid w:val="00BE2409"/>
    <w:rsid w:val="00BE2444"/>
    <w:rsid w:val="00BE24AF"/>
    <w:rsid w:val="00BE253D"/>
    <w:rsid w:val="00BE25BF"/>
    <w:rsid w:val="00BE25EA"/>
    <w:rsid w:val="00BE25EF"/>
    <w:rsid w:val="00BE260C"/>
    <w:rsid w:val="00BE2654"/>
    <w:rsid w:val="00BE2709"/>
    <w:rsid w:val="00BE272D"/>
    <w:rsid w:val="00BE2883"/>
    <w:rsid w:val="00BE28A4"/>
    <w:rsid w:val="00BE28CD"/>
    <w:rsid w:val="00BE2901"/>
    <w:rsid w:val="00BE2957"/>
    <w:rsid w:val="00BE2965"/>
    <w:rsid w:val="00BE297F"/>
    <w:rsid w:val="00BE29D0"/>
    <w:rsid w:val="00BE29DE"/>
    <w:rsid w:val="00BE2A6C"/>
    <w:rsid w:val="00BE2A70"/>
    <w:rsid w:val="00BE2B02"/>
    <w:rsid w:val="00BE2B2A"/>
    <w:rsid w:val="00BE2B52"/>
    <w:rsid w:val="00BE2B6E"/>
    <w:rsid w:val="00BE2C76"/>
    <w:rsid w:val="00BE2CA5"/>
    <w:rsid w:val="00BE2D0C"/>
    <w:rsid w:val="00BE2D0F"/>
    <w:rsid w:val="00BE2D18"/>
    <w:rsid w:val="00BE2D40"/>
    <w:rsid w:val="00BE2D4D"/>
    <w:rsid w:val="00BE2D65"/>
    <w:rsid w:val="00BE2D67"/>
    <w:rsid w:val="00BE2D97"/>
    <w:rsid w:val="00BE2DC3"/>
    <w:rsid w:val="00BE2E29"/>
    <w:rsid w:val="00BE2E5B"/>
    <w:rsid w:val="00BE2E90"/>
    <w:rsid w:val="00BE2EF8"/>
    <w:rsid w:val="00BE2F44"/>
    <w:rsid w:val="00BE2FB7"/>
    <w:rsid w:val="00BE2FE3"/>
    <w:rsid w:val="00BE3048"/>
    <w:rsid w:val="00BE3192"/>
    <w:rsid w:val="00BE31A2"/>
    <w:rsid w:val="00BE320B"/>
    <w:rsid w:val="00BE326F"/>
    <w:rsid w:val="00BE327C"/>
    <w:rsid w:val="00BE33B9"/>
    <w:rsid w:val="00BE33BB"/>
    <w:rsid w:val="00BE33C2"/>
    <w:rsid w:val="00BE33D3"/>
    <w:rsid w:val="00BE3405"/>
    <w:rsid w:val="00BE34C7"/>
    <w:rsid w:val="00BE34FB"/>
    <w:rsid w:val="00BE3527"/>
    <w:rsid w:val="00BE357A"/>
    <w:rsid w:val="00BE3622"/>
    <w:rsid w:val="00BE3685"/>
    <w:rsid w:val="00BE36C6"/>
    <w:rsid w:val="00BE36DE"/>
    <w:rsid w:val="00BE36FE"/>
    <w:rsid w:val="00BE375C"/>
    <w:rsid w:val="00BE3775"/>
    <w:rsid w:val="00BE37C6"/>
    <w:rsid w:val="00BE37D7"/>
    <w:rsid w:val="00BE37DC"/>
    <w:rsid w:val="00BE3800"/>
    <w:rsid w:val="00BE384B"/>
    <w:rsid w:val="00BE38A1"/>
    <w:rsid w:val="00BE38B7"/>
    <w:rsid w:val="00BE38EA"/>
    <w:rsid w:val="00BE392F"/>
    <w:rsid w:val="00BE394B"/>
    <w:rsid w:val="00BE397C"/>
    <w:rsid w:val="00BE3994"/>
    <w:rsid w:val="00BE3996"/>
    <w:rsid w:val="00BE39E8"/>
    <w:rsid w:val="00BE3A32"/>
    <w:rsid w:val="00BE3A69"/>
    <w:rsid w:val="00BE3A6D"/>
    <w:rsid w:val="00BE3ABD"/>
    <w:rsid w:val="00BE3BAF"/>
    <w:rsid w:val="00BE3BC9"/>
    <w:rsid w:val="00BE3C10"/>
    <w:rsid w:val="00BE3C81"/>
    <w:rsid w:val="00BE3C8B"/>
    <w:rsid w:val="00BE3C9B"/>
    <w:rsid w:val="00BE3D58"/>
    <w:rsid w:val="00BE3D75"/>
    <w:rsid w:val="00BE3E55"/>
    <w:rsid w:val="00BE3E84"/>
    <w:rsid w:val="00BE3EB0"/>
    <w:rsid w:val="00BE3EBF"/>
    <w:rsid w:val="00BE4040"/>
    <w:rsid w:val="00BE4067"/>
    <w:rsid w:val="00BE4083"/>
    <w:rsid w:val="00BE4134"/>
    <w:rsid w:val="00BE428E"/>
    <w:rsid w:val="00BE42D6"/>
    <w:rsid w:val="00BE42E4"/>
    <w:rsid w:val="00BE4302"/>
    <w:rsid w:val="00BE431A"/>
    <w:rsid w:val="00BE432B"/>
    <w:rsid w:val="00BE440C"/>
    <w:rsid w:val="00BE4440"/>
    <w:rsid w:val="00BE44E7"/>
    <w:rsid w:val="00BE450E"/>
    <w:rsid w:val="00BE452C"/>
    <w:rsid w:val="00BE45FC"/>
    <w:rsid w:val="00BE4625"/>
    <w:rsid w:val="00BE4654"/>
    <w:rsid w:val="00BE469A"/>
    <w:rsid w:val="00BE4730"/>
    <w:rsid w:val="00BE4733"/>
    <w:rsid w:val="00BE4868"/>
    <w:rsid w:val="00BE488C"/>
    <w:rsid w:val="00BE4906"/>
    <w:rsid w:val="00BE4910"/>
    <w:rsid w:val="00BE494D"/>
    <w:rsid w:val="00BE4991"/>
    <w:rsid w:val="00BE4A3E"/>
    <w:rsid w:val="00BE4A7F"/>
    <w:rsid w:val="00BE4AE0"/>
    <w:rsid w:val="00BE4AFA"/>
    <w:rsid w:val="00BE4AFC"/>
    <w:rsid w:val="00BE4C02"/>
    <w:rsid w:val="00BE4C24"/>
    <w:rsid w:val="00BE4C34"/>
    <w:rsid w:val="00BE4CFA"/>
    <w:rsid w:val="00BE4D9F"/>
    <w:rsid w:val="00BE4DF0"/>
    <w:rsid w:val="00BE4E3E"/>
    <w:rsid w:val="00BE4EA2"/>
    <w:rsid w:val="00BE4EB9"/>
    <w:rsid w:val="00BE4F06"/>
    <w:rsid w:val="00BE4F55"/>
    <w:rsid w:val="00BE502C"/>
    <w:rsid w:val="00BE5036"/>
    <w:rsid w:val="00BE5046"/>
    <w:rsid w:val="00BE506F"/>
    <w:rsid w:val="00BE5072"/>
    <w:rsid w:val="00BE510C"/>
    <w:rsid w:val="00BE5141"/>
    <w:rsid w:val="00BE5159"/>
    <w:rsid w:val="00BE515E"/>
    <w:rsid w:val="00BE516C"/>
    <w:rsid w:val="00BE51DF"/>
    <w:rsid w:val="00BE51E9"/>
    <w:rsid w:val="00BE5241"/>
    <w:rsid w:val="00BE5285"/>
    <w:rsid w:val="00BE52BA"/>
    <w:rsid w:val="00BE52D9"/>
    <w:rsid w:val="00BE5334"/>
    <w:rsid w:val="00BE5349"/>
    <w:rsid w:val="00BE534B"/>
    <w:rsid w:val="00BE5475"/>
    <w:rsid w:val="00BE54FA"/>
    <w:rsid w:val="00BE5504"/>
    <w:rsid w:val="00BE5565"/>
    <w:rsid w:val="00BE5616"/>
    <w:rsid w:val="00BE56CC"/>
    <w:rsid w:val="00BE56F1"/>
    <w:rsid w:val="00BE5775"/>
    <w:rsid w:val="00BE5787"/>
    <w:rsid w:val="00BE57FA"/>
    <w:rsid w:val="00BE599B"/>
    <w:rsid w:val="00BE599C"/>
    <w:rsid w:val="00BE5A0E"/>
    <w:rsid w:val="00BE5B60"/>
    <w:rsid w:val="00BE5B9E"/>
    <w:rsid w:val="00BE5BA5"/>
    <w:rsid w:val="00BE5C17"/>
    <w:rsid w:val="00BE5C1A"/>
    <w:rsid w:val="00BE5C1F"/>
    <w:rsid w:val="00BE5C31"/>
    <w:rsid w:val="00BE5C6E"/>
    <w:rsid w:val="00BE5D9F"/>
    <w:rsid w:val="00BE5DBB"/>
    <w:rsid w:val="00BE5E8E"/>
    <w:rsid w:val="00BE5EAC"/>
    <w:rsid w:val="00BE5EF8"/>
    <w:rsid w:val="00BE5EFF"/>
    <w:rsid w:val="00BE5F61"/>
    <w:rsid w:val="00BE5FAA"/>
    <w:rsid w:val="00BE6066"/>
    <w:rsid w:val="00BE60CB"/>
    <w:rsid w:val="00BE60D2"/>
    <w:rsid w:val="00BE6100"/>
    <w:rsid w:val="00BE6120"/>
    <w:rsid w:val="00BE6155"/>
    <w:rsid w:val="00BE6293"/>
    <w:rsid w:val="00BE62A6"/>
    <w:rsid w:val="00BE62B5"/>
    <w:rsid w:val="00BE62CA"/>
    <w:rsid w:val="00BE631E"/>
    <w:rsid w:val="00BE6369"/>
    <w:rsid w:val="00BE6413"/>
    <w:rsid w:val="00BE6418"/>
    <w:rsid w:val="00BE641A"/>
    <w:rsid w:val="00BE6429"/>
    <w:rsid w:val="00BE656E"/>
    <w:rsid w:val="00BE659E"/>
    <w:rsid w:val="00BE65C9"/>
    <w:rsid w:val="00BE65F3"/>
    <w:rsid w:val="00BE6689"/>
    <w:rsid w:val="00BE66B4"/>
    <w:rsid w:val="00BE66E2"/>
    <w:rsid w:val="00BE66F5"/>
    <w:rsid w:val="00BE6768"/>
    <w:rsid w:val="00BE6802"/>
    <w:rsid w:val="00BE686C"/>
    <w:rsid w:val="00BE6875"/>
    <w:rsid w:val="00BE689D"/>
    <w:rsid w:val="00BE68E9"/>
    <w:rsid w:val="00BE68FD"/>
    <w:rsid w:val="00BE6922"/>
    <w:rsid w:val="00BE69E8"/>
    <w:rsid w:val="00BE6A2D"/>
    <w:rsid w:val="00BE6A4E"/>
    <w:rsid w:val="00BE6AEC"/>
    <w:rsid w:val="00BE6BA2"/>
    <w:rsid w:val="00BE6C01"/>
    <w:rsid w:val="00BE6C38"/>
    <w:rsid w:val="00BE6CCE"/>
    <w:rsid w:val="00BE6D25"/>
    <w:rsid w:val="00BE6DAA"/>
    <w:rsid w:val="00BE6DB9"/>
    <w:rsid w:val="00BE6E55"/>
    <w:rsid w:val="00BE6EB5"/>
    <w:rsid w:val="00BE6EBC"/>
    <w:rsid w:val="00BE6EDB"/>
    <w:rsid w:val="00BE6F48"/>
    <w:rsid w:val="00BE6F94"/>
    <w:rsid w:val="00BE6FAF"/>
    <w:rsid w:val="00BE70A9"/>
    <w:rsid w:val="00BE7290"/>
    <w:rsid w:val="00BE72AE"/>
    <w:rsid w:val="00BE72F7"/>
    <w:rsid w:val="00BE733B"/>
    <w:rsid w:val="00BE7365"/>
    <w:rsid w:val="00BE7379"/>
    <w:rsid w:val="00BE7449"/>
    <w:rsid w:val="00BE747F"/>
    <w:rsid w:val="00BE74B6"/>
    <w:rsid w:val="00BE7555"/>
    <w:rsid w:val="00BE7680"/>
    <w:rsid w:val="00BE768F"/>
    <w:rsid w:val="00BE7701"/>
    <w:rsid w:val="00BE7709"/>
    <w:rsid w:val="00BE7741"/>
    <w:rsid w:val="00BE7768"/>
    <w:rsid w:val="00BE7784"/>
    <w:rsid w:val="00BE77BA"/>
    <w:rsid w:val="00BE78F4"/>
    <w:rsid w:val="00BE7931"/>
    <w:rsid w:val="00BE794E"/>
    <w:rsid w:val="00BE7A07"/>
    <w:rsid w:val="00BE7A46"/>
    <w:rsid w:val="00BE7A78"/>
    <w:rsid w:val="00BE7AB6"/>
    <w:rsid w:val="00BE7B4A"/>
    <w:rsid w:val="00BE7C12"/>
    <w:rsid w:val="00BE7CEE"/>
    <w:rsid w:val="00BE7D22"/>
    <w:rsid w:val="00BE7E05"/>
    <w:rsid w:val="00BE7E07"/>
    <w:rsid w:val="00BE7E45"/>
    <w:rsid w:val="00BE7EC8"/>
    <w:rsid w:val="00BE7ED9"/>
    <w:rsid w:val="00BF0029"/>
    <w:rsid w:val="00BF00EF"/>
    <w:rsid w:val="00BF0125"/>
    <w:rsid w:val="00BF0131"/>
    <w:rsid w:val="00BF013E"/>
    <w:rsid w:val="00BF018C"/>
    <w:rsid w:val="00BF0235"/>
    <w:rsid w:val="00BF026F"/>
    <w:rsid w:val="00BF02AE"/>
    <w:rsid w:val="00BF03A6"/>
    <w:rsid w:val="00BF03F1"/>
    <w:rsid w:val="00BF0410"/>
    <w:rsid w:val="00BF046E"/>
    <w:rsid w:val="00BF04C8"/>
    <w:rsid w:val="00BF057B"/>
    <w:rsid w:val="00BF0581"/>
    <w:rsid w:val="00BF060E"/>
    <w:rsid w:val="00BF0617"/>
    <w:rsid w:val="00BF0629"/>
    <w:rsid w:val="00BF0678"/>
    <w:rsid w:val="00BF0698"/>
    <w:rsid w:val="00BF06A6"/>
    <w:rsid w:val="00BF06C7"/>
    <w:rsid w:val="00BF070B"/>
    <w:rsid w:val="00BF071E"/>
    <w:rsid w:val="00BF0722"/>
    <w:rsid w:val="00BF074E"/>
    <w:rsid w:val="00BF078D"/>
    <w:rsid w:val="00BF0814"/>
    <w:rsid w:val="00BF08D4"/>
    <w:rsid w:val="00BF090D"/>
    <w:rsid w:val="00BF098F"/>
    <w:rsid w:val="00BF09B8"/>
    <w:rsid w:val="00BF09C6"/>
    <w:rsid w:val="00BF0A51"/>
    <w:rsid w:val="00BF0B00"/>
    <w:rsid w:val="00BF0B11"/>
    <w:rsid w:val="00BF0B40"/>
    <w:rsid w:val="00BF0B47"/>
    <w:rsid w:val="00BF0B4E"/>
    <w:rsid w:val="00BF0C6E"/>
    <w:rsid w:val="00BF0D10"/>
    <w:rsid w:val="00BF0D3A"/>
    <w:rsid w:val="00BF0D78"/>
    <w:rsid w:val="00BF0D8C"/>
    <w:rsid w:val="00BF0E84"/>
    <w:rsid w:val="00BF0E8F"/>
    <w:rsid w:val="00BF0EE4"/>
    <w:rsid w:val="00BF0F61"/>
    <w:rsid w:val="00BF0F6F"/>
    <w:rsid w:val="00BF0FF5"/>
    <w:rsid w:val="00BF100C"/>
    <w:rsid w:val="00BF1114"/>
    <w:rsid w:val="00BF1125"/>
    <w:rsid w:val="00BF1135"/>
    <w:rsid w:val="00BF1163"/>
    <w:rsid w:val="00BF11E4"/>
    <w:rsid w:val="00BF11FB"/>
    <w:rsid w:val="00BF1225"/>
    <w:rsid w:val="00BF125D"/>
    <w:rsid w:val="00BF1293"/>
    <w:rsid w:val="00BF12B0"/>
    <w:rsid w:val="00BF1320"/>
    <w:rsid w:val="00BF132A"/>
    <w:rsid w:val="00BF134B"/>
    <w:rsid w:val="00BF134F"/>
    <w:rsid w:val="00BF13D3"/>
    <w:rsid w:val="00BF1431"/>
    <w:rsid w:val="00BF145B"/>
    <w:rsid w:val="00BF1495"/>
    <w:rsid w:val="00BF14A3"/>
    <w:rsid w:val="00BF14AB"/>
    <w:rsid w:val="00BF14C7"/>
    <w:rsid w:val="00BF1672"/>
    <w:rsid w:val="00BF1689"/>
    <w:rsid w:val="00BF18F4"/>
    <w:rsid w:val="00BF1936"/>
    <w:rsid w:val="00BF1A3C"/>
    <w:rsid w:val="00BF1A42"/>
    <w:rsid w:val="00BF1A7F"/>
    <w:rsid w:val="00BF1AC7"/>
    <w:rsid w:val="00BF1B3A"/>
    <w:rsid w:val="00BF1B92"/>
    <w:rsid w:val="00BF1BA9"/>
    <w:rsid w:val="00BF1C1E"/>
    <w:rsid w:val="00BF1C29"/>
    <w:rsid w:val="00BF1CA8"/>
    <w:rsid w:val="00BF1CCC"/>
    <w:rsid w:val="00BF1CD4"/>
    <w:rsid w:val="00BF1CE6"/>
    <w:rsid w:val="00BF1D27"/>
    <w:rsid w:val="00BF1DAB"/>
    <w:rsid w:val="00BF1DAF"/>
    <w:rsid w:val="00BF1DB5"/>
    <w:rsid w:val="00BF1DE7"/>
    <w:rsid w:val="00BF1E32"/>
    <w:rsid w:val="00BF1E7B"/>
    <w:rsid w:val="00BF1EA4"/>
    <w:rsid w:val="00BF1F36"/>
    <w:rsid w:val="00BF1F79"/>
    <w:rsid w:val="00BF1FD4"/>
    <w:rsid w:val="00BF2021"/>
    <w:rsid w:val="00BF2126"/>
    <w:rsid w:val="00BF2178"/>
    <w:rsid w:val="00BF2204"/>
    <w:rsid w:val="00BF2242"/>
    <w:rsid w:val="00BF227E"/>
    <w:rsid w:val="00BF22A2"/>
    <w:rsid w:val="00BF22BC"/>
    <w:rsid w:val="00BF22DB"/>
    <w:rsid w:val="00BF231F"/>
    <w:rsid w:val="00BF233C"/>
    <w:rsid w:val="00BF23CD"/>
    <w:rsid w:val="00BF23D4"/>
    <w:rsid w:val="00BF23E1"/>
    <w:rsid w:val="00BF23E8"/>
    <w:rsid w:val="00BF240B"/>
    <w:rsid w:val="00BF24CE"/>
    <w:rsid w:val="00BF24EA"/>
    <w:rsid w:val="00BF2521"/>
    <w:rsid w:val="00BF253F"/>
    <w:rsid w:val="00BF258B"/>
    <w:rsid w:val="00BF25A9"/>
    <w:rsid w:val="00BF25B1"/>
    <w:rsid w:val="00BF25BF"/>
    <w:rsid w:val="00BF2613"/>
    <w:rsid w:val="00BF2629"/>
    <w:rsid w:val="00BF2734"/>
    <w:rsid w:val="00BF2757"/>
    <w:rsid w:val="00BF27BB"/>
    <w:rsid w:val="00BF2860"/>
    <w:rsid w:val="00BF2895"/>
    <w:rsid w:val="00BF28B6"/>
    <w:rsid w:val="00BF28D2"/>
    <w:rsid w:val="00BF291F"/>
    <w:rsid w:val="00BF2975"/>
    <w:rsid w:val="00BF2A7C"/>
    <w:rsid w:val="00BF2AE2"/>
    <w:rsid w:val="00BF2B14"/>
    <w:rsid w:val="00BF2B27"/>
    <w:rsid w:val="00BF2B33"/>
    <w:rsid w:val="00BF2BE9"/>
    <w:rsid w:val="00BF2C21"/>
    <w:rsid w:val="00BF2C36"/>
    <w:rsid w:val="00BF2C3F"/>
    <w:rsid w:val="00BF2C47"/>
    <w:rsid w:val="00BF2CF5"/>
    <w:rsid w:val="00BF2D10"/>
    <w:rsid w:val="00BF2D8E"/>
    <w:rsid w:val="00BF2DA6"/>
    <w:rsid w:val="00BF2DAE"/>
    <w:rsid w:val="00BF2E03"/>
    <w:rsid w:val="00BF2E49"/>
    <w:rsid w:val="00BF2F0A"/>
    <w:rsid w:val="00BF2F19"/>
    <w:rsid w:val="00BF2F29"/>
    <w:rsid w:val="00BF300B"/>
    <w:rsid w:val="00BF300E"/>
    <w:rsid w:val="00BF3020"/>
    <w:rsid w:val="00BF3039"/>
    <w:rsid w:val="00BF30A7"/>
    <w:rsid w:val="00BF3236"/>
    <w:rsid w:val="00BF32B1"/>
    <w:rsid w:val="00BF333A"/>
    <w:rsid w:val="00BF3378"/>
    <w:rsid w:val="00BF34CF"/>
    <w:rsid w:val="00BF3568"/>
    <w:rsid w:val="00BF3592"/>
    <w:rsid w:val="00BF35D3"/>
    <w:rsid w:val="00BF35DB"/>
    <w:rsid w:val="00BF367A"/>
    <w:rsid w:val="00BF367D"/>
    <w:rsid w:val="00BF36AC"/>
    <w:rsid w:val="00BF36CC"/>
    <w:rsid w:val="00BF3738"/>
    <w:rsid w:val="00BF37B3"/>
    <w:rsid w:val="00BF37D3"/>
    <w:rsid w:val="00BF37E8"/>
    <w:rsid w:val="00BF38F2"/>
    <w:rsid w:val="00BF390D"/>
    <w:rsid w:val="00BF3942"/>
    <w:rsid w:val="00BF398C"/>
    <w:rsid w:val="00BF39A5"/>
    <w:rsid w:val="00BF3A90"/>
    <w:rsid w:val="00BF3A98"/>
    <w:rsid w:val="00BF3AB2"/>
    <w:rsid w:val="00BF3B39"/>
    <w:rsid w:val="00BF3B86"/>
    <w:rsid w:val="00BF3B8F"/>
    <w:rsid w:val="00BF3BDF"/>
    <w:rsid w:val="00BF3D0F"/>
    <w:rsid w:val="00BF3D78"/>
    <w:rsid w:val="00BF3DB9"/>
    <w:rsid w:val="00BF3E06"/>
    <w:rsid w:val="00BF3E21"/>
    <w:rsid w:val="00BF3EDD"/>
    <w:rsid w:val="00BF3EFE"/>
    <w:rsid w:val="00BF3F48"/>
    <w:rsid w:val="00BF408B"/>
    <w:rsid w:val="00BF4147"/>
    <w:rsid w:val="00BF41A5"/>
    <w:rsid w:val="00BF41AF"/>
    <w:rsid w:val="00BF4237"/>
    <w:rsid w:val="00BF42CF"/>
    <w:rsid w:val="00BF433B"/>
    <w:rsid w:val="00BF437A"/>
    <w:rsid w:val="00BF43A1"/>
    <w:rsid w:val="00BF43B7"/>
    <w:rsid w:val="00BF43D1"/>
    <w:rsid w:val="00BF43E9"/>
    <w:rsid w:val="00BF44CA"/>
    <w:rsid w:val="00BF45A7"/>
    <w:rsid w:val="00BF4727"/>
    <w:rsid w:val="00BF4772"/>
    <w:rsid w:val="00BF47D4"/>
    <w:rsid w:val="00BF4845"/>
    <w:rsid w:val="00BF487C"/>
    <w:rsid w:val="00BF48E6"/>
    <w:rsid w:val="00BF497D"/>
    <w:rsid w:val="00BF49A0"/>
    <w:rsid w:val="00BF4A0D"/>
    <w:rsid w:val="00BF4A3A"/>
    <w:rsid w:val="00BF4A4A"/>
    <w:rsid w:val="00BF4A52"/>
    <w:rsid w:val="00BF4A7D"/>
    <w:rsid w:val="00BF4AB3"/>
    <w:rsid w:val="00BF4AF1"/>
    <w:rsid w:val="00BF4B50"/>
    <w:rsid w:val="00BF4BE1"/>
    <w:rsid w:val="00BF4BF8"/>
    <w:rsid w:val="00BF4C6D"/>
    <w:rsid w:val="00BF4CDF"/>
    <w:rsid w:val="00BF4D21"/>
    <w:rsid w:val="00BF4D35"/>
    <w:rsid w:val="00BF4D40"/>
    <w:rsid w:val="00BF4D46"/>
    <w:rsid w:val="00BF4D9C"/>
    <w:rsid w:val="00BF4DB0"/>
    <w:rsid w:val="00BF4E46"/>
    <w:rsid w:val="00BF4F24"/>
    <w:rsid w:val="00BF4F8A"/>
    <w:rsid w:val="00BF4FA7"/>
    <w:rsid w:val="00BF509F"/>
    <w:rsid w:val="00BF526C"/>
    <w:rsid w:val="00BF53B6"/>
    <w:rsid w:val="00BF54D6"/>
    <w:rsid w:val="00BF54DB"/>
    <w:rsid w:val="00BF552A"/>
    <w:rsid w:val="00BF554C"/>
    <w:rsid w:val="00BF5555"/>
    <w:rsid w:val="00BF5581"/>
    <w:rsid w:val="00BF55BA"/>
    <w:rsid w:val="00BF55DD"/>
    <w:rsid w:val="00BF55DE"/>
    <w:rsid w:val="00BF5637"/>
    <w:rsid w:val="00BF5788"/>
    <w:rsid w:val="00BF57D7"/>
    <w:rsid w:val="00BF57F9"/>
    <w:rsid w:val="00BF57FA"/>
    <w:rsid w:val="00BF5801"/>
    <w:rsid w:val="00BF5812"/>
    <w:rsid w:val="00BF58C8"/>
    <w:rsid w:val="00BF58DF"/>
    <w:rsid w:val="00BF5940"/>
    <w:rsid w:val="00BF5942"/>
    <w:rsid w:val="00BF5957"/>
    <w:rsid w:val="00BF59A7"/>
    <w:rsid w:val="00BF5A54"/>
    <w:rsid w:val="00BF5B7C"/>
    <w:rsid w:val="00BF5C03"/>
    <w:rsid w:val="00BF5C12"/>
    <w:rsid w:val="00BF5C20"/>
    <w:rsid w:val="00BF5C2F"/>
    <w:rsid w:val="00BF5C78"/>
    <w:rsid w:val="00BF5CC0"/>
    <w:rsid w:val="00BF5CC3"/>
    <w:rsid w:val="00BF5D34"/>
    <w:rsid w:val="00BF5DF8"/>
    <w:rsid w:val="00BF5E05"/>
    <w:rsid w:val="00BF5EA3"/>
    <w:rsid w:val="00BF5F12"/>
    <w:rsid w:val="00BF5F90"/>
    <w:rsid w:val="00BF5FB0"/>
    <w:rsid w:val="00BF6006"/>
    <w:rsid w:val="00BF6056"/>
    <w:rsid w:val="00BF60C6"/>
    <w:rsid w:val="00BF60F6"/>
    <w:rsid w:val="00BF619C"/>
    <w:rsid w:val="00BF61D6"/>
    <w:rsid w:val="00BF6223"/>
    <w:rsid w:val="00BF62A5"/>
    <w:rsid w:val="00BF62E3"/>
    <w:rsid w:val="00BF6328"/>
    <w:rsid w:val="00BF6336"/>
    <w:rsid w:val="00BF6372"/>
    <w:rsid w:val="00BF6428"/>
    <w:rsid w:val="00BF643F"/>
    <w:rsid w:val="00BF6469"/>
    <w:rsid w:val="00BF6489"/>
    <w:rsid w:val="00BF648F"/>
    <w:rsid w:val="00BF6511"/>
    <w:rsid w:val="00BF6515"/>
    <w:rsid w:val="00BF653A"/>
    <w:rsid w:val="00BF654E"/>
    <w:rsid w:val="00BF6651"/>
    <w:rsid w:val="00BF6691"/>
    <w:rsid w:val="00BF6692"/>
    <w:rsid w:val="00BF670F"/>
    <w:rsid w:val="00BF6730"/>
    <w:rsid w:val="00BF675E"/>
    <w:rsid w:val="00BF6790"/>
    <w:rsid w:val="00BF67F2"/>
    <w:rsid w:val="00BF68AD"/>
    <w:rsid w:val="00BF6952"/>
    <w:rsid w:val="00BF695F"/>
    <w:rsid w:val="00BF699B"/>
    <w:rsid w:val="00BF69D0"/>
    <w:rsid w:val="00BF69DE"/>
    <w:rsid w:val="00BF6A5A"/>
    <w:rsid w:val="00BF6A74"/>
    <w:rsid w:val="00BF6A7A"/>
    <w:rsid w:val="00BF6B20"/>
    <w:rsid w:val="00BF6B5F"/>
    <w:rsid w:val="00BF6BAD"/>
    <w:rsid w:val="00BF6C4D"/>
    <w:rsid w:val="00BF6CAF"/>
    <w:rsid w:val="00BF6CB3"/>
    <w:rsid w:val="00BF6CC6"/>
    <w:rsid w:val="00BF6CD6"/>
    <w:rsid w:val="00BF6CDE"/>
    <w:rsid w:val="00BF6CE6"/>
    <w:rsid w:val="00BF6D32"/>
    <w:rsid w:val="00BF6D96"/>
    <w:rsid w:val="00BF6DE8"/>
    <w:rsid w:val="00BF6E0C"/>
    <w:rsid w:val="00BF6E55"/>
    <w:rsid w:val="00BF6E8E"/>
    <w:rsid w:val="00BF6EFE"/>
    <w:rsid w:val="00BF6F80"/>
    <w:rsid w:val="00BF6FC6"/>
    <w:rsid w:val="00BF704E"/>
    <w:rsid w:val="00BF71A2"/>
    <w:rsid w:val="00BF71BD"/>
    <w:rsid w:val="00BF7285"/>
    <w:rsid w:val="00BF73A0"/>
    <w:rsid w:val="00BF73CE"/>
    <w:rsid w:val="00BF73FA"/>
    <w:rsid w:val="00BF7423"/>
    <w:rsid w:val="00BF74AC"/>
    <w:rsid w:val="00BF7595"/>
    <w:rsid w:val="00BF75B7"/>
    <w:rsid w:val="00BF762A"/>
    <w:rsid w:val="00BF765C"/>
    <w:rsid w:val="00BF7795"/>
    <w:rsid w:val="00BF7853"/>
    <w:rsid w:val="00BF785D"/>
    <w:rsid w:val="00BF78C0"/>
    <w:rsid w:val="00BF78DE"/>
    <w:rsid w:val="00BF7943"/>
    <w:rsid w:val="00BF79AF"/>
    <w:rsid w:val="00BF79C0"/>
    <w:rsid w:val="00BF79F2"/>
    <w:rsid w:val="00BF7A24"/>
    <w:rsid w:val="00BF7A59"/>
    <w:rsid w:val="00BF7A5E"/>
    <w:rsid w:val="00BF7A89"/>
    <w:rsid w:val="00BF7AAF"/>
    <w:rsid w:val="00BF7AB1"/>
    <w:rsid w:val="00BF7B03"/>
    <w:rsid w:val="00BF7B5E"/>
    <w:rsid w:val="00BF7BA4"/>
    <w:rsid w:val="00BF7C0E"/>
    <w:rsid w:val="00BF7C58"/>
    <w:rsid w:val="00BF7C7A"/>
    <w:rsid w:val="00BF7CF5"/>
    <w:rsid w:val="00BF7D17"/>
    <w:rsid w:val="00BF7D19"/>
    <w:rsid w:val="00BF7D1D"/>
    <w:rsid w:val="00BF7D7B"/>
    <w:rsid w:val="00BF7E5D"/>
    <w:rsid w:val="00BF7E65"/>
    <w:rsid w:val="00BF7F9C"/>
    <w:rsid w:val="00BF7FD9"/>
    <w:rsid w:val="00BF7FE8"/>
    <w:rsid w:val="00C0003A"/>
    <w:rsid w:val="00C0004C"/>
    <w:rsid w:val="00C0008E"/>
    <w:rsid w:val="00C000C1"/>
    <w:rsid w:val="00C00133"/>
    <w:rsid w:val="00C00180"/>
    <w:rsid w:val="00C0019D"/>
    <w:rsid w:val="00C001F3"/>
    <w:rsid w:val="00C0021F"/>
    <w:rsid w:val="00C0025C"/>
    <w:rsid w:val="00C00323"/>
    <w:rsid w:val="00C00326"/>
    <w:rsid w:val="00C00339"/>
    <w:rsid w:val="00C00357"/>
    <w:rsid w:val="00C00365"/>
    <w:rsid w:val="00C00438"/>
    <w:rsid w:val="00C00457"/>
    <w:rsid w:val="00C005B3"/>
    <w:rsid w:val="00C0062C"/>
    <w:rsid w:val="00C00662"/>
    <w:rsid w:val="00C0066C"/>
    <w:rsid w:val="00C00675"/>
    <w:rsid w:val="00C006FE"/>
    <w:rsid w:val="00C00725"/>
    <w:rsid w:val="00C0092F"/>
    <w:rsid w:val="00C009C2"/>
    <w:rsid w:val="00C009FD"/>
    <w:rsid w:val="00C00AA7"/>
    <w:rsid w:val="00C00B2A"/>
    <w:rsid w:val="00C00B5F"/>
    <w:rsid w:val="00C00B8E"/>
    <w:rsid w:val="00C00BF6"/>
    <w:rsid w:val="00C00C2F"/>
    <w:rsid w:val="00C00C37"/>
    <w:rsid w:val="00C00CF3"/>
    <w:rsid w:val="00C00CF4"/>
    <w:rsid w:val="00C00F5F"/>
    <w:rsid w:val="00C00F96"/>
    <w:rsid w:val="00C00F9E"/>
    <w:rsid w:val="00C0105A"/>
    <w:rsid w:val="00C0108C"/>
    <w:rsid w:val="00C01204"/>
    <w:rsid w:val="00C0120C"/>
    <w:rsid w:val="00C01244"/>
    <w:rsid w:val="00C012AE"/>
    <w:rsid w:val="00C012D3"/>
    <w:rsid w:val="00C01303"/>
    <w:rsid w:val="00C01347"/>
    <w:rsid w:val="00C013BD"/>
    <w:rsid w:val="00C01428"/>
    <w:rsid w:val="00C01433"/>
    <w:rsid w:val="00C014DC"/>
    <w:rsid w:val="00C014F7"/>
    <w:rsid w:val="00C0157D"/>
    <w:rsid w:val="00C0158A"/>
    <w:rsid w:val="00C01645"/>
    <w:rsid w:val="00C01718"/>
    <w:rsid w:val="00C0176B"/>
    <w:rsid w:val="00C017AE"/>
    <w:rsid w:val="00C017D9"/>
    <w:rsid w:val="00C01866"/>
    <w:rsid w:val="00C018A1"/>
    <w:rsid w:val="00C018D2"/>
    <w:rsid w:val="00C01924"/>
    <w:rsid w:val="00C01945"/>
    <w:rsid w:val="00C01960"/>
    <w:rsid w:val="00C01999"/>
    <w:rsid w:val="00C019CE"/>
    <w:rsid w:val="00C019D6"/>
    <w:rsid w:val="00C019DA"/>
    <w:rsid w:val="00C019DE"/>
    <w:rsid w:val="00C01A71"/>
    <w:rsid w:val="00C01B0D"/>
    <w:rsid w:val="00C01B48"/>
    <w:rsid w:val="00C01B6A"/>
    <w:rsid w:val="00C01BF1"/>
    <w:rsid w:val="00C01C25"/>
    <w:rsid w:val="00C01C30"/>
    <w:rsid w:val="00C01CAB"/>
    <w:rsid w:val="00C01CB0"/>
    <w:rsid w:val="00C01CBA"/>
    <w:rsid w:val="00C01CD0"/>
    <w:rsid w:val="00C01D19"/>
    <w:rsid w:val="00C01D5A"/>
    <w:rsid w:val="00C01D7E"/>
    <w:rsid w:val="00C01D86"/>
    <w:rsid w:val="00C01E26"/>
    <w:rsid w:val="00C01E4C"/>
    <w:rsid w:val="00C01E4E"/>
    <w:rsid w:val="00C01E75"/>
    <w:rsid w:val="00C01E90"/>
    <w:rsid w:val="00C01F39"/>
    <w:rsid w:val="00C01FDF"/>
    <w:rsid w:val="00C01FEF"/>
    <w:rsid w:val="00C0204F"/>
    <w:rsid w:val="00C0205B"/>
    <w:rsid w:val="00C0207A"/>
    <w:rsid w:val="00C02086"/>
    <w:rsid w:val="00C021B7"/>
    <w:rsid w:val="00C022C8"/>
    <w:rsid w:val="00C02328"/>
    <w:rsid w:val="00C0232B"/>
    <w:rsid w:val="00C0238F"/>
    <w:rsid w:val="00C023A5"/>
    <w:rsid w:val="00C023B8"/>
    <w:rsid w:val="00C0243E"/>
    <w:rsid w:val="00C0247F"/>
    <w:rsid w:val="00C024B3"/>
    <w:rsid w:val="00C024BF"/>
    <w:rsid w:val="00C024FD"/>
    <w:rsid w:val="00C0258A"/>
    <w:rsid w:val="00C02627"/>
    <w:rsid w:val="00C02678"/>
    <w:rsid w:val="00C02772"/>
    <w:rsid w:val="00C02780"/>
    <w:rsid w:val="00C028F5"/>
    <w:rsid w:val="00C02985"/>
    <w:rsid w:val="00C02A17"/>
    <w:rsid w:val="00C02A45"/>
    <w:rsid w:val="00C02AE8"/>
    <w:rsid w:val="00C02C7D"/>
    <w:rsid w:val="00C02DB9"/>
    <w:rsid w:val="00C02DFE"/>
    <w:rsid w:val="00C02E15"/>
    <w:rsid w:val="00C02E1B"/>
    <w:rsid w:val="00C02E90"/>
    <w:rsid w:val="00C02F90"/>
    <w:rsid w:val="00C02FC9"/>
    <w:rsid w:val="00C02FCB"/>
    <w:rsid w:val="00C03005"/>
    <w:rsid w:val="00C03015"/>
    <w:rsid w:val="00C03075"/>
    <w:rsid w:val="00C030D6"/>
    <w:rsid w:val="00C030E9"/>
    <w:rsid w:val="00C03152"/>
    <w:rsid w:val="00C0319B"/>
    <w:rsid w:val="00C031B4"/>
    <w:rsid w:val="00C03211"/>
    <w:rsid w:val="00C0325C"/>
    <w:rsid w:val="00C032F7"/>
    <w:rsid w:val="00C0330F"/>
    <w:rsid w:val="00C033AA"/>
    <w:rsid w:val="00C033E5"/>
    <w:rsid w:val="00C03423"/>
    <w:rsid w:val="00C03487"/>
    <w:rsid w:val="00C0349A"/>
    <w:rsid w:val="00C034C0"/>
    <w:rsid w:val="00C03516"/>
    <w:rsid w:val="00C0351E"/>
    <w:rsid w:val="00C0353F"/>
    <w:rsid w:val="00C035AD"/>
    <w:rsid w:val="00C035B0"/>
    <w:rsid w:val="00C0360D"/>
    <w:rsid w:val="00C0362F"/>
    <w:rsid w:val="00C03680"/>
    <w:rsid w:val="00C03781"/>
    <w:rsid w:val="00C037B8"/>
    <w:rsid w:val="00C03A0A"/>
    <w:rsid w:val="00C03A7B"/>
    <w:rsid w:val="00C03B11"/>
    <w:rsid w:val="00C03B4B"/>
    <w:rsid w:val="00C03CEF"/>
    <w:rsid w:val="00C03CF1"/>
    <w:rsid w:val="00C03D0B"/>
    <w:rsid w:val="00C03D2D"/>
    <w:rsid w:val="00C03D3A"/>
    <w:rsid w:val="00C03D7F"/>
    <w:rsid w:val="00C03DB3"/>
    <w:rsid w:val="00C03DF5"/>
    <w:rsid w:val="00C03E1E"/>
    <w:rsid w:val="00C03EC7"/>
    <w:rsid w:val="00C03F1A"/>
    <w:rsid w:val="00C03F2E"/>
    <w:rsid w:val="00C03F64"/>
    <w:rsid w:val="00C03F9E"/>
    <w:rsid w:val="00C03FA0"/>
    <w:rsid w:val="00C03FB3"/>
    <w:rsid w:val="00C03FE7"/>
    <w:rsid w:val="00C03FFF"/>
    <w:rsid w:val="00C04016"/>
    <w:rsid w:val="00C04059"/>
    <w:rsid w:val="00C040D5"/>
    <w:rsid w:val="00C041AF"/>
    <w:rsid w:val="00C041DC"/>
    <w:rsid w:val="00C0428B"/>
    <w:rsid w:val="00C042BA"/>
    <w:rsid w:val="00C0435C"/>
    <w:rsid w:val="00C04499"/>
    <w:rsid w:val="00C044D2"/>
    <w:rsid w:val="00C04507"/>
    <w:rsid w:val="00C04553"/>
    <w:rsid w:val="00C0456D"/>
    <w:rsid w:val="00C04597"/>
    <w:rsid w:val="00C045D7"/>
    <w:rsid w:val="00C0462A"/>
    <w:rsid w:val="00C0470C"/>
    <w:rsid w:val="00C04716"/>
    <w:rsid w:val="00C04767"/>
    <w:rsid w:val="00C04783"/>
    <w:rsid w:val="00C0479B"/>
    <w:rsid w:val="00C047F5"/>
    <w:rsid w:val="00C048CF"/>
    <w:rsid w:val="00C048EE"/>
    <w:rsid w:val="00C048F4"/>
    <w:rsid w:val="00C04926"/>
    <w:rsid w:val="00C04941"/>
    <w:rsid w:val="00C04969"/>
    <w:rsid w:val="00C049F6"/>
    <w:rsid w:val="00C04A43"/>
    <w:rsid w:val="00C04B0D"/>
    <w:rsid w:val="00C04BA9"/>
    <w:rsid w:val="00C04C90"/>
    <w:rsid w:val="00C04CD1"/>
    <w:rsid w:val="00C04D71"/>
    <w:rsid w:val="00C04D8D"/>
    <w:rsid w:val="00C04DB6"/>
    <w:rsid w:val="00C04E14"/>
    <w:rsid w:val="00C04E58"/>
    <w:rsid w:val="00C04E79"/>
    <w:rsid w:val="00C04E7D"/>
    <w:rsid w:val="00C04F0B"/>
    <w:rsid w:val="00C04F2E"/>
    <w:rsid w:val="00C04F55"/>
    <w:rsid w:val="00C04FF4"/>
    <w:rsid w:val="00C05007"/>
    <w:rsid w:val="00C0502C"/>
    <w:rsid w:val="00C05077"/>
    <w:rsid w:val="00C05099"/>
    <w:rsid w:val="00C050BB"/>
    <w:rsid w:val="00C050CB"/>
    <w:rsid w:val="00C0511D"/>
    <w:rsid w:val="00C05168"/>
    <w:rsid w:val="00C0517F"/>
    <w:rsid w:val="00C05224"/>
    <w:rsid w:val="00C0525A"/>
    <w:rsid w:val="00C052C5"/>
    <w:rsid w:val="00C052DC"/>
    <w:rsid w:val="00C052F0"/>
    <w:rsid w:val="00C052F6"/>
    <w:rsid w:val="00C05350"/>
    <w:rsid w:val="00C0537D"/>
    <w:rsid w:val="00C053E5"/>
    <w:rsid w:val="00C053F7"/>
    <w:rsid w:val="00C05402"/>
    <w:rsid w:val="00C0545D"/>
    <w:rsid w:val="00C054CC"/>
    <w:rsid w:val="00C05564"/>
    <w:rsid w:val="00C0557B"/>
    <w:rsid w:val="00C055DA"/>
    <w:rsid w:val="00C05679"/>
    <w:rsid w:val="00C05683"/>
    <w:rsid w:val="00C056F4"/>
    <w:rsid w:val="00C0574A"/>
    <w:rsid w:val="00C05770"/>
    <w:rsid w:val="00C0577D"/>
    <w:rsid w:val="00C057A2"/>
    <w:rsid w:val="00C05873"/>
    <w:rsid w:val="00C058F2"/>
    <w:rsid w:val="00C05900"/>
    <w:rsid w:val="00C05970"/>
    <w:rsid w:val="00C0599A"/>
    <w:rsid w:val="00C059BE"/>
    <w:rsid w:val="00C059F2"/>
    <w:rsid w:val="00C05A30"/>
    <w:rsid w:val="00C05A5A"/>
    <w:rsid w:val="00C05A64"/>
    <w:rsid w:val="00C05B27"/>
    <w:rsid w:val="00C05B39"/>
    <w:rsid w:val="00C05C81"/>
    <w:rsid w:val="00C05CEA"/>
    <w:rsid w:val="00C05D3C"/>
    <w:rsid w:val="00C05D84"/>
    <w:rsid w:val="00C05DD0"/>
    <w:rsid w:val="00C05EDA"/>
    <w:rsid w:val="00C05F87"/>
    <w:rsid w:val="00C06057"/>
    <w:rsid w:val="00C06075"/>
    <w:rsid w:val="00C060B1"/>
    <w:rsid w:val="00C060F9"/>
    <w:rsid w:val="00C06107"/>
    <w:rsid w:val="00C0611B"/>
    <w:rsid w:val="00C06144"/>
    <w:rsid w:val="00C06150"/>
    <w:rsid w:val="00C061E1"/>
    <w:rsid w:val="00C06216"/>
    <w:rsid w:val="00C0628B"/>
    <w:rsid w:val="00C062A8"/>
    <w:rsid w:val="00C062BF"/>
    <w:rsid w:val="00C062D3"/>
    <w:rsid w:val="00C0632B"/>
    <w:rsid w:val="00C06444"/>
    <w:rsid w:val="00C0644A"/>
    <w:rsid w:val="00C06464"/>
    <w:rsid w:val="00C064C4"/>
    <w:rsid w:val="00C06555"/>
    <w:rsid w:val="00C0656A"/>
    <w:rsid w:val="00C06586"/>
    <w:rsid w:val="00C0660B"/>
    <w:rsid w:val="00C06642"/>
    <w:rsid w:val="00C06643"/>
    <w:rsid w:val="00C06647"/>
    <w:rsid w:val="00C0666B"/>
    <w:rsid w:val="00C06681"/>
    <w:rsid w:val="00C066AD"/>
    <w:rsid w:val="00C066C8"/>
    <w:rsid w:val="00C066CA"/>
    <w:rsid w:val="00C066E4"/>
    <w:rsid w:val="00C067D2"/>
    <w:rsid w:val="00C067DC"/>
    <w:rsid w:val="00C068B3"/>
    <w:rsid w:val="00C068D2"/>
    <w:rsid w:val="00C068FF"/>
    <w:rsid w:val="00C06940"/>
    <w:rsid w:val="00C06A10"/>
    <w:rsid w:val="00C06A4D"/>
    <w:rsid w:val="00C06A77"/>
    <w:rsid w:val="00C06A96"/>
    <w:rsid w:val="00C06AF4"/>
    <w:rsid w:val="00C06B2A"/>
    <w:rsid w:val="00C06B39"/>
    <w:rsid w:val="00C06B62"/>
    <w:rsid w:val="00C06B97"/>
    <w:rsid w:val="00C06C2C"/>
    <w:rsid w:val="00C06D65"/>
    <w:rsid w:val="00C06DDD"/>
    <w:rsid w:val="00C06DE6"/>
    <w:rsid w:val="00C06DE7"/>
    <w:rsid w:val="00C06E1C"/>
    <w:rsid w:val="00C06E3E"/>
    <w:rsid w:val="00C06E5B"/>
    <w:rsid w:val="00C06EB5"/>
    <w:rsid w:val="00C06EC8"/>
    <w:rsid w:val="00C06EF8"/>
    <w:rsid w:val="00C06F19"/>
    <w:rsid w:val="00C06F3E"/>
    <w:rsid w:val="00C06F7D"/>
    <w:rsid w:val="00C06F9A"/>
    <w:rsid w:val="00C0712D"/>
    <w:rsid w:val="00C07135"/>
    <w:rsid w:val="00C07138"/>
    <w:rsid w:val="00C071D7"/>
    <w:rsid w:val="00C07241"/>
    <w:rsid w:val="00C072EE"/>
    <w:rsid w:val="00C072F7"/>
    <w:rsid w:val="00C0736A"/>
    <w:rsid w:val="00C073CC"/>
    <w:rsid w:val="00C074AC"/>
    <w:rsid w:val="00C074F2"/>
    <w:rsid w:val="00C07559"/>
    <w:rsid w:val="00C0757A"/>
    <w:rsid w:val="00C076A9"/>
    <w:rsid w:val="00C077B1"/>
    <w:rsid w:val="00C07820"/>
    <w:rsid w:val="00C0782F"/>
    <w:rsid w:val="00C07887"/>
    <w:rsid w:val="00C07892"/>
    <w:rsid w:val="00C0792C"/>
    <w:rsid w:val="00C07996"/>
    <w:rsid w:val="00C079A2"/>
    <w:rsid w:val="00C07A7A"/>
    <w:rsid w:val="00C07AA7"/>
    <w:rsid w:val="00C07B26"/>
    <w:rsid w:val="00C07B29"/>
    <w:rsid w:val="00C07B2F"/>
    <w:rsid w:val="00C07B7E"/>
    <w:rsid w:val="00C07BAD"/>
    <w:rsid w:val="00C07BC6"/>
    <w:rsid w:val="00C07C4E"/>
    <w:rsid w:val="00C07CE6"/>
    <w:rsid w:val="00C07D56"/>
    <w:rsid w:val="00C07DA6"/>
    <w:rsid w:val="00C07E31"/>
    <w:rsid w:val="00C07EA0"/>
    <w:rsid w:val="00C07F67"/>
    <w:rsid w:val="00C07F75"/>
    <w:rsid w:val="00C07F7C"/>
    <w:rsid w:val="00C07FEE"/>
    <w:rsid w:val="00C10016"/>
    <w:rsid w:val="00C10036"/>
    <w:rsid w:val="00C100B1"/>
    <w:rsid w:val="00C10126"/>
    <w:rsid w:val="00C10141"/>
    <w:rsid w:val="00C1016F"/>
    <w:rsid w:val="00C101A4"/>
    <w:rsid w:val="00C101D7"/>
    <w:rsid w:val="00C101E9"/>
    <w:rsid w:val="00C101F0"/>
    <w:rsid w:val="00C1027B"/>
    <w:rsid w:val="00C1029D"/>
    <w:rsid w:val="00C1029E"/>
    <w:rsid w:val="00C10364"/>
    <w:rsid w:val="00C1040C"/>
    <w:rsid w:val="00C1040F"/>
    <w:rsid w:val="00C10424"/>
    <w:rsid w:val="00C104B3"/>
    <w:rsid w:val="00C104F8"/>
    <w:rsid w:val="00C10551"/>
    <w:rsid w:val="00C1059F"/>
    <w:rsid w:val="00C106DC"/>
    <w:rsid w:val="00C10707"/>
    <w:rsid w:val="00C1070F"/>
    <w:rsid w:val="00C10783"/>
    <w:rsid w:val="00C107CC"/>
    <w:rsid w:val="00C107D7"/>
    <w:rsid w:val="00C1092B"/>
    <w:rsid w:val="00C1093A"/>
    <w:rsid w:val="00C109A0"/>
    <w:rsid w:val="00C10A15"/>
    <w:rsid w:val="00C10A24"/>
    <w:rsid w:val="00C10A7C"/>
    <w:rsid w:val="00C10A9D"/>
    <w:rsid w:val="00C10AA7"/>
    <w:rsid w:val="00C10ACC"/>
    <w:rsid w:val="00C10ADE"/>
    <w:rsid w:val="00C10BAD"/>
    <w:rsid w:val="00C10BDC"/>
    <w:rsid w:val="00C10C0B"/>
    <w:rsid w:val="00C10C14"/>
    <w:rsid w:val="00C10C4A"/>
    <w:rsid w:val="00C10C51"/>
    <w:rsid w:val="00C10C68"/>
    <w:rsid w:val="00C10C75"/>
    <w:rsid w:val="00C10C8E"/>
    <w:rsid w:val="00C10D3F"/>
    <w:rsid w:val="00C10D9E"/>
    <w:rsid w:val="00C10DC0"/>
    <w:rsid w:val="00C10DC5"/>
    <w:rsid w:val="00C10EC8"/>
    <w:rsid w:val="00C10F16"/>
    <w:rsid w:val="00C10F53"/>
    <w:rsid w:val="00C10F71"/>
    <w:rsid w:val="00C10F85"/>
    <w:rsid w:val="00C10F92"/>
    <w:rsid w:val="00C1100E"/>
    <w:rsid w:val="00C1104E"/>
    <w:rsid w:val="00C11069"/>
    <w:rsid w:val="00C1117B"/>
    <w:rsid w:val="00C111BF"/>
    <w:rsid w:val="00C11244"/>
    <w:rsid w:val="00C11299"/>
    <w:rsid w:val="00C112F6"/>
    <w:rsid w:val="00C1131F"/>
    <w:rsid w:val="00C1144F"/>
    <w:rsid w:val="00C11479"/>
    <w:rsid w:val="00C114B6"/>
    <w:rsid w:val="00C114D0"/>
    <w:rsid w:val="00C11512"/>
    <w:rsid w:val="00C11532"/>
    <w:rsid w:val="00C1166E"/>
    <w:rsid w:val="00C116A6"/>
    <w:rsid w:val="00C116FC"/>
    <w:rsid w:val="00C11717"/>
    <w:rsid w:val="00C11749"/>
    <w:rsid w:val="00C11861"/>
    <w:rsid w:val="00C11883"/>
    <w:rsid w:val="00C11970"/>
    <w:rsid w:val="00C11974"/>
    <w:rsid w:val="00C11B35"/>
    <w:rsid w:val="00C11C89"/>
    <w:rsid w:val="00C11CB7"/>
    <w:rsid w:val="00C11D9D"/>
    <w:rsid w:val="00C11DE6"/>
    <w:rsid w:val="00C11E01"/>
    <w:rsid w:val="00C11E48"/>
    <w:rsid w:val="00C11EB4"/>
    <w:rsid w:val="00C1205A"/>
    <w:rsid w:val="00C1205E"/>
    <w:rsid w:val="00C12078"/>
    <w:rsid w:val="00C12100"/>
    <w:rsid w:val="00C1214C"/>
    <w:rsid w:val="00C12165"/>
    <w:rsid w:val="00C121CE"/>
    <w:rsid w:val="00C121E0"/>
    <w:rsid w:val="00C122D7"/>
    <w:rsid w:val="00C12301"/>
    <w:rsid w:val="00C12329"/>
    <w:rsid w:val="00C1233C"/>
    <w:rsid w:val="00C1233E"/>
    <w:rsid w:val="00C123BD"/>
    <w:rsid w:val="00C12401"/>
    <w:rsid w:val="00C12408"/>
    <w:rsid w:val="00C12510"/>
    <w:rsid w:val="00C1251C"/>
    <w:rsid w:val="00C12531"/>
    <w:rsid w:val="00C12550"/>
    <w:rsid w:val="00C125AA"/>
    <w:rsid w:val="00C125FD"/>
    <w:rsid w:val="00C125FF"/>
    <w:rsid w:val="00C1269F"/>
    <w:rsid w:val="00C1278E"/>
    <w:rsid w:val="00C12795"/>
    <w:rsid w:val="00C127D9"/>
    <w:rsid w:val="00C12816"/>
    <w:rsid w:val="00C128D1"/>
    <w:rsid w:val="00C12973"/>
    <w:rsid w:val="00C12A49"/>
    <w:rsid w:val="00C12ABD"/>
    <w:rsid w:val="00C12B16"/>
    <w:rsid w:val="00C12B80"/>
    <w:rsid w:val="00C12C78"/>
    <w:rsid w:val="00C12D07"/>
    <w:rsid w:val="00C12D92"/>
    <w:rsid w:val="00C12DA0"/>
    <w:rsid w:val="00C12E43"/>
    <w:rsid w:val="00C12E8D"/>
    <w:rsid w:val="00C12F19"/>
    <w:rsid w:val="00C12F24"/>
    <w:rsid w:val="00C13038"/>
    <w:rsid w:val="00C13085"/>
    <w:rsid w:val="00C13152"/>
    <w:rsid w:val="00C1319B"/>
    <w:rsid w:val="00C131B5"/>
    <w:rsid w:val="00C131E7"/>
    <w:rsid w:val="00C1324A"/>
    <w:rsid w:val="00C13274"/>
    <w:rsid w:val="00C13282"/>
    <w:rsid w:val="00C13329"/>
    <w:rsid w:val="00C13334"/>
    <w:rsid w:val="00C13352"/>
    <w:rsid w:val="00C13393"/>
    <w:rsid w:val="00C133DA"/>
    <w:rsid w:val="00C13446"/>
    <w:rsid w:val="00C1347F"/>
    <w:rsid w:val="00C1349F"/>
    <w:rsid w:val="00C134A2"/>
    <w:rsid w:val="00C134C4"/>
    <w:rsid w:val="00C13522"/>
    <w:rsid w:val="00C1353A"/>
    <w:rsid w:val="00C13559"/>
    <w:rsid w:val="00C1355E"/>
    <w:rsid w:val="00C135BD"/>
    <w:rsid w:val="00C13631"/>
    <w:rsid w:val="00C13711"/>
    <w:rsid w:val="00C138D1"/>
    <w:rsid w:val="00C13906"/>
    <w:rsid w:val="00C13935"/>
    <w:rsid w:val="00C1393B"/>
    <w:rsid w:val="00C13956"/>
    <w:rsid w:val="00C13964"/>
    <w:rsid w:val="00C1396B"/>
    <w:rsid w:val="00C13A18"/>
    <w:rsid w:val="00C13A82"/>
    <w:rsid w:val="00C13AF5"/>
    <w:rsid w:val="00C13B04"/>
    <w:rsid w:val="00C13B26"/>
    <w:rsid w:val="00C13B69"/>
    <w:rsid w:val="00C13C06"/>
    <w:rsid w:val="00C13C48"/>
    <w:rsid w:val="00C13D16"/>
    <w:rsid w:val="00C13D2C"/>
    <w:rsid w:val="00C13D4A"/>
    <w:rsid w:val="00C13DED"/>
    <w:rsid w:val="00C13E45"/>
    <w:rsid w:val="00C13EC7"/>
    <w:rsid w:val="00C13ED4"/>
    <w:rsid w:val="00C13EF8"/>
    <w:rsid w:val="00C13EFE"/>
    <w:rsid w:val="00C13F6B"/>
    <w:rsid w:val="00C13F7C"/>
    <w:rsid w:val="00C13FFA"/>
    <w:rsid w:val="00C14054"/>
    <w:rsid w:val="00C14112"/>
    <w:rsid w:val="00C14289"/>
    <w:rsid w:val="00C142B8"/>
    <w:rsid w:val="00C14358"/>
    <w:rsid w:val="00C14394"/>
    <w:rsid w:val="00C143BF"/>
    <w:rsid w:val="00C143E0"/>
    <w:rsid w:val="00C143FD"/>
    <w:rsid w:val="00C14444"/>
    <w:rsid w:val="00C1449D"/>
    <w:rsid w:val="00C144B0"/>
    <w:rsid w:val="00C14531"/>
    <w:rsid w:val="00C14532"/>
    <w:rsid w:val="00C14641"/>
    <w:rsid w:val="00C14681"/>
    <w:rsid w:val="00C146A5"/>
    <w:rsid w:val="00C146CA"/>
    <w:rsid w:val="00C14780"/>
    <w:rsid w:val="00C147AD"/>
    <w:rsid w:val="00C147EF"/>
    <w:rsid w:val="00C147FF"/>
    <w:rsid w:val="00C1482A"/>
    <w:rsid w:val="00C14849"/>
    <w:rsid w:val="00C1486D"/>
    <w:rsid w:val="00C1489F"/>
    <w:rsid w:val="00C148A2"/>
    <w:rsid w:val="00C148BF"/>
    <w:rsid w:val="00C14934"/>
    <w:rsid w:val="00C1497E"/>
    <w:rsid w:val="00C14A88"/>
    <w:rsid w:val="00C14B7C"/>
    <w:rsid w:val="00C14BA1"/>
    <w:rsid w:val="00C14BD5"/>
    <w:rsid w:val="00C14BEC"/>
    <w:rsid w:val="00C14C35"/>
    <w:rsid w:val="00C14C4B"/>
    <w:rsid w:val="00C14C94"/>
    <w:rsid w:val="00C14CD6"/>
    <w:rsid w:val="00C14CE7"/>
    <w:rsid w:val="00C14D0A"/>
    <w:rsid w:val="00C14D14"/>
    <w:rsid w:val="00C14D51"/>
    <w:rsid w:val="00C14D6E"/>
    <w:rsid w:val="00C14D7B"/>
    <w:rsid w:val="00C14F1A"/>
    <w:rsid w:val="00C14F5C"/>
    <w:rsid w:val="00C14FAC"/>
    <w:rsid w:val="00C14FE8"/>
    <w:rsid w:val="00C15013"/>
    <w:rsid w:val="00C15058"/>
    <w:rsid w:val="00C150BB"/>
    <w:rsid w:val="00C15190"/>
    <w:rsid w:val="00C151BF"/>
    <w:rsid w:val="00C151C9"/>
    <w:rsid w:val="00C151DD"/>
    <w:rsid w:val="00C15240"/>
    <w:rsid w:val="00C152B5"/>
    <w:rsid w:val="00C152D6"/>
    <w:rsid w:val="00C152E3"/>
    <w:rsid w:val="00C152EE"/>
    <w:rsid w:val="00C152FD"/>
    <w:rsid w:val="00C1530C"/>
    <w:rsid w:val="00C15361"/>
    <w:rsid w:val="00C15362"/>
    <w:rsid w:val="00C15367"/>
    <w:rsid w:val="00C15380"/>
    <w:rsid w:val="00C1542A"/>
    <w:rsid w:val="00C15433"/>
    <w:rsid w:val="00C1549E"/>
    <w:rsid w:val="00C155EF"/>
    <w:rsid w:val="00C15691"/>
    <w:rsid w:val="00C15762"/>
    <w:rsid w:val="00C1576C"/>
    <w:rsid w:val="00C157BA"/>
    <w:rsid w:val="00C157CE"/>
    <w:rsid w:val="00C157D0"/>
    <w:rsid w:val="00C157E2"/>
    <w:rsid w:val="00C157EC"/>
    <w:rsid w:val="00C15821"/>
    <w:rsid w:val="00C15838"/>
    <w:rsid w:val="00C158C9"/>
    <w:rsid w:val="00C15933"/>
    <w:rsid w:val="00C159F3"/>
    <w:rsid w:val="00C15A16"/>
    <w:rsid w:val="00C15A97"/>
    <w:rsid w:val="00C15AE2"/>
    <w:rsid w:val="00C15AEA"/>
    <w:rsid w:val="00C15B25"/>
    <w:rsid w:val="00C15B9E"/>
    <w:rsid w:val="00C15BA3"/>
    <w:rsid w:val="00C15BB4"/>
    <w:rsid w:val="00C15C05"/>
    <w:rsid w:val="00C15C8B"/>
    <w:rsid w:val="00C15CC2"/>
    <w:rsid w:val="00C15D77"/>
    <w:rsid w:val="00C15E4A"/>
    <w:rsid w:val="00C15E7A"/>
    <w:rsid w:val="00C15E97"/>
    <w:rsid w:val="00C15F04"/>
    <w:rsid w:val="00C15F81"/>
    <w:rsid w:val="00C15FD0"/>
    <w:rsid w:val="00C15FFB"/>
    <w:rsid w:val="00C160B9"/>
    <w:rsid w:val="00C160D8"/>
    <w:rsid w:val="00C16137"/>
    <w:rsid w:val="00C161AB"/>
    <w:rsid w:val="00C161FC"/>
    <w:rsid w:val="00C1621B"/>
    <w:rsid w:val="00C1631A"/>
    <w:rsid w:val="00C1635E"/>
    <w:rsid w:val="00C16386"/>
    <w:rsid w:val="00C1642C"/>
    <w:rsid w:val="00C16454"/>
    <w:rsid w:val="00C164C9"/>
    <w:rsid w:val="00C164DD"/>
    <w:rsid w:val="00C16520"/>
    <w:rsid w:val="00C1652B"/>
    <w:rsid w:val="00C16530"/>
    <w:rsid w:val="00C16600"/>
    <w:rsid w:val="00C1662E"/>
    <w:rsid w:val="00C16670"/>
    <w:rsid w:val="00C1669E"/>
    <w:rsid w:val="00C1671E"/>
    <w:rsid w:val="00C16732"/>
    <w:rsid w:val="00C1676F"/>
    <w:rsid w:val="00C1683E"/>
    <w:rsid w:val="00C168CA"/>
    <w:rsid w:val="00C169CB"/>
    <w:rsid w:val="00C169E1"/>
    <w:rsid w:val="00C16BB1"/>
    <w:rsid w:val="00C16BCA"/>
    <w:rsid w:val="00C16BE7"/>
    <w:rsid w:val="00C16C04"/>
    <w:rsid w:val="00C16C9A"/>
    <w:rsid w:val="00C16C9E"/>
    <w:rsid w:val="00C16E68"/>
    <w:rsid w:val="00C16E6B"/>
    <w:rsid w:val="00C16EAC"/>
    <w:rsid w:val="00C17051"/>
    <w:rsid w:val="00C1705C"/>
    <w:rsid w:val="00C17152"/>
    <w:rsid w:val="00C17161"/>
    <w:rsid w:val="00C1720E"/>
    <w:rsid w:val="00C17283"/>
    <w:rsid w:val="00C172BA"/>
    <w:rsid w:val="00C172BC"/>
    <w:rsid w:val="00C172E1"/>
    <w:rsid w:val="00C172F7"/>
    <w:rsid w:val="00C173CF"/>
    <w:rsid w:val="00C1740D"/>
    <w:rsid w:val="00C17414"/>
    <w:rsid w:val="00C17422"/>
    <w:rsid w:val="00C17448"/>
    <w:rsid w:val="00C17490"/>
    <w:rsid w:val="00C17509"/>
    <w:rsid w:val="00C17575"/>
    <w:rsid w:val="00C17587"/>
    <w:rsid w:val="00C1758F"/>
    <w:rsid w:val="00C175F5"/>
    <w:rsid w:val="00C17602"/>
    <w:rsid w:val="00C17668"/>
    <w:rsid w:val="00C17674"/>
    <w:rsid w:val="00C1770A"/>
    <w:rsid w:val="00C1770E"/>
    <w:rsid w:val="00C1775C"/>
    <w:rsid w:val="00C177AC"/>
    <w:rsid w:val="00C177E7"/>
    <w:rsid w:val="00C17892"/>
    <w:rsid w:val="00C178D0"/>
    <w:rsid w:val="00C1791E"/>
    <w:rsid w:val="00C17947"/>
    <w:rsid w:val="00C179A6"/>
    <w:rsid w:val="00C179A9"/>
    <w:rsid w:val="00C179EC"/>
    <w:rsid w:val="00C17A2F"/>
    <w:rsid w:val="00C17A44"/>
    <w:rsid w:val="00C17AD9"/>
    <w:rsid w:val="00C17B1C"/>
    <w:rsid w:val="00C17B4F"/>
    <w:rsid w:val="00C17BA1"/>
    <w:rsid w:val="00C17BA7"/>
    <w:rsid w:val="00C17BE7"/>
    <w:rsid w:val="00C17C44"/>
    <w:rsid w:val="00C17C5D"/>
    <w:rsid w:val="00C17CFB"/>
    <w:rsid w:val="00C17D0C"/>
    <w:rsid w:val="00C17D16"/>
    <w:rsid w:val="00C17D28"/>
    <w:rsid w:val="00C17D86"/>
    <w:rsid w:val="00C17DF6"/>
    <w:rsid w:val="00C17E0C"/>
    <w:rsid w:val="00C17E48"/>
    <w:rsid w:val="00C17E77"/>
    <w:rsid w:val="00C17EE8"/>
    <w:rsid w:val="00C17F16"/>
    <w:rsid w:val="00C17FB4"/>
    <w:rsid w:val="00C17FB6"/>
    <w:rsid w:val="00C17FB9"/>
    <w:rsid w:val="00C20040"/>
    <w:rsid w:val="00C2004F"/>
    <w:rsid w:val="00C2008D"/>
    <w:rsid w:val="00C200F3"/>
    <w:rsid w:val="00C20113"/>
    <w:rsid w:val="00C2012E"/>
    <w:rsid w:val="00C2015F"/>
    <w:rsid w:val="00C20161"/>
    <w:rsid w:val="00C2016F"/>
    <w:rsid w:val="00C20204"/>
    <w:rsid w:val="00C20236"/>
    <w:rsid w:val="00C20269"/>
    <w:rsid w:val="00C20304"/>
    <w:rsid w:val="00C203C4"/>
    <w:rsid w:val="00C203DD"/>
    <w:rsid w:val="00C204A3"/>
    <w:rsid w:val="00C20597"/>
    <w:rsid w:val="00C205C8"/>
    <w:rsid w:val="00C205D3"/>
    <w:rsid w:val="00C2066D"/>
    <w:rsid w:val="00C206C3"/>
    <w:rsid w:val="00C20730"/>
    <w:rsid w:val="00C2078A"/>
    <w:rsid w:val="00C20803"/>
    <w:rsid w:val="00C20843"/>
    <w:rsid w:val="00C20919"/>
    <w:rsid w:val="00C209FE"/>
    <w:rsid w:val="00C20A41"/>
    <w:rsid w:val="00C20A5A"/>
    <w:rsid w:val="00C20AF5"/>
    <w:rsid w:val="00C20B10"/>
    <w:rsid w:val="00C20C15"/>
    <w:rsid w:val="00C20C31"/>
    <w:rsid w:val="00C20C3B"/>
    <w:rsid w:val="00C20CC3"/>
    <w:rsid w:val="00C20D03"/>
    <w:rsid w:val="00C20D38"/>
    <w:rsid w:val="00C20E38"/>
    <w:rsid w:val="00C20EA4"/>
    <w:rsid w:val="00C20EED"/>
    <w:rsid w:val="00C20F35"/>
    <w:rsid w:val="00C20F6A"/>
    <w:rsid w:val="00C20F8E"/>
    <w:rsid w:val="00C2102D"/>
    <w:rsid w:val="00C21082"/>
    <w:rsid w:val="00C2111D"/>
    <w:rsid w:val="00C21198"/>
    <w:rsid w:val="00C211E8"/>
    <w:rsid w:val="00C21213"/>
    <w:rsid w:val="00C21216"/>
    <w:rsid w:val="00C21264"/>
    <w:rsid w:val="00C212D9"/>
    <w:rsid w:val="00C212F6"/>
    <w:rsid w:val="00C212FF"/>
    <w:rsid w:val="00C21396"/>
    <w:rsid w:val="00C213E6"/>
    <w:rsid w:val="00C2140E"/>
    <w:rsid w:val="00C2145B"/>
    <w:rsid w:val="00C214AC"/>
    <w:rsid w:val="00C214D5"/>
    <w:rsid w:val="00C21503"/>
    <w:rsid w:val="00C2150F"/>
    <w:rsid w:val="00C21517"/>
    <w:rsid w:val="00C21580"/>
    <w:rsid w:val="00C215C0"/>
    <w:rsid w:val="00C21638"/>
    <w:rsid w:val="00C21675"/>
    <w:rsid w:val="00C21676"/>
    <w:rsid w:val="00C21693"/>
    <w:rsid w:val="00C216D8"/>
    <w:rsid w:val="00C216E2"/>
    <w:rsid w:val="00C21713"/>
    <w:rsid w:val="00C21729"/>
    <w:rsid w:val="00C2175B"/>
    <w:rsid w:val="00C217C1"/>
    <w:rsid w:val="00C217D0"/>
    <w:rsid w:val="00C21800"/>
    <w:rsid w:val="00C2183E"/>
    <w:rsid w:val="00C2185F"/>
    <w:rsid w:val="00C21971"/>
    <w:rsid w:val="00C219D3"/>
    <w:rsid w:val="00C21A40"/>
    <w:rsid w:val="00C21A71"/>
    <w:rsid w:val="00C21C0A"/>
    <w:rsid w:val="00C21C60"/>
    <w:rsid w:val="00C21C8D"/>
    <w:rsid w:val="00C21CA1"/>
    <w:rsid w:val="00C21DD8"/>
    <w:rsid w:val="00C21F38"/>
    <w:rsid w:val="00C21F4A"/>
    <w:rsid w:val="00C21FC8"/>
    <w:rsid w:val="00C21FEA"/>
    <w:rsid w:val="00C22016"/>
    <w:rsid w:val="00C2207D"/>
    <w:rsid w:val="00C22088"/>
    <w:rsid w:val="00C2209B"/>
    <w:rsid w:val="00C220E2"/>
    <w:rsid w:val="00C22109"/>
    <w:rsid w:val="00C221CE"/>
    <w:rsid w:val="00C221EC"/>
    <w:rsid w:val="00C2221D"/>
    <w:rsid w:val="00C2231B"/>
    <w:rsid w:val="00C224C2"/>
    <w:rsid w:val="00C2255C"/>
    <w:rsid w:val="00C225E6"/>
    <w:rsid w:val="00C2261E"/>
    <w:rsid w:val="00C22667"/>
    <w:rsid w:val="00C2269F"/>
    <w:rsid w:val="00C226A4"/>
    <w:rsid w:val="00C2275C"/>
    <w:rsid w:val="00C2275D"/>
    <w:rsid w:val="00C2278B"/>
    <w:rsid w:val="00C22794"/>
    <w:rsid w:val="00C22862"/>
    <w:rsid w:val="00C228A6"/>
    <w:rsid w:val="00C22979"/>
    <w:rsid w:val="00C229C1"/>
    <w:rsid w:val="00C229C9"/>
    <w:rsid w:val="00C22B23"/>
    <w:rsid w:val="00C22B83"/>
    <w:rsid w:val="00C22BDA"/>
    <w:rsid w:val="00C22CB9"/>
    <w:rsid w:val="00C22CDA"/>
    <w:rsid w:val="00C22D51"/>
    <w:rsid w:val="00C22DED"/>
    <w:rsid w:val="00C22DF1"/>
    <w:rsid w:val="00C22DFE"/>
    <w:rsid w:val="00C22E57"/>
    <w:rsid w:val="00C22E76"/>
    <w:rsid w:val="00C22E7B"/>
    <w:rsid w:val="00C22E9E"/>
    <w:rsid w:val="00C22EC8"/>
    <w:rsid w:val="00C22EEE"/>
    <w:rsid w:val="00C22F48"/>
    <w:rsid w:val="00C22F50"/>
    <w:rsid w:val="00C22FF4"/>
    <w:rsid w:val="00C22FFA"/>
    <w:rsid w:val="00C23041"/>
    <w:rsid w:val="00C23053"/>
    <w:rsid w:val="00C230AF"/>
    <w:rsid w:val="00C230CE"/>
    <w:rsid w:val="00C230FB"/>
    <w:rsid w:val="00C23146"/>
    <w:rsid w:val="00C231D3"/>
    <w:rsid w:val="00C23303"/>
    <w:rsid w:val="00C23384"/>
    <w:rsid w:val="00C233DC"/>
    <w:rsid w:val="00C23427"/>
    <w:rsid w:val="00C234A9"/>
    <w:rsid w:val="00C234BC"/>
    <w:rsid w:val="00C234EC"/>
    <w:rsid w:val="00C2351E"/>
    <w:rsid w:val="00C23527"/>
    <w:rsid w:val="00C23543"/>
    <w:rsid w:val="00C23593"/>
    <w:rsid w:val="00C235BA"/>
    <w:rsid w:val="00C235CA"/>
    <w:rsid w:val="00C235D4"/>
    <w:rsid w:val="00C23610"/>
    <w:rsid w:val="00C23727"/>
    <w:rsid w:val="00C2374C"/>
    <w:rsid w:val="00C237AB"/>
    <w:rsid w:val="00C2381A"/>
    <w:rsid w:val="00C2381E"/>
    <w:rsid w:val="00C23852"/>
    <w:rsid w:val="00C238CE"/>
    <w:rsid w:val="00C2396E"/>
    <w:rsid w:val="00C23971"/>
    <w:rsid w:val="00C239D3"/>
    <w:rsid w:val="00C23A20"/>
    <w:rsid w:val="00C23A85"/>
    <w:rsid w:val="00C23B52"/>
    <w:rsid w:val="00C23B79"/>
    <w:rsid w:val="00C23B84"/>
    <w:rsid w:val="00C23BBA"/>
    <w:rsid w:val="00C23BDE"/>
    <w:rsid w:val="00C23BE3"/>
    <w:rsid w:val="00C23C51"/>
    <w:rsid w:val="00C23CD1"/>
    <w:rsid w:val="00C23CFD"/>
    <w:rsid w:val="00C23D18"/>
    <w:rsid w:val="00C23D67"/>
    <w:rsid w:val="00C23D68"/>
    <w:rsid w:val="00C23D82"/>
    <w:rsid w:val="00C23DA4"/>
    <w:rsid w:val="00C23DBE"/>
    <w:rsid w:val="00C23F3B"/>
    <w:rsid w:val="00C23FC9"/>
    <w:rsid w:val="00C23FEA"/>
    <w:rsid w:val="00C23FF2"/>
    <w:rsid w:val="00C23FF4"/>
    <w:rsid w:val="00C24024"/>
    <w:rsid w:val="00C240ED"/>
    <w:rsid w:val="00C2410D"/>
    <w:rsid w:val="00C24158"/>
    <w:rsid w:val="00C24240"/>
    <w:rsid w:val="00C24306"/>
    <w:rsid w:val="00C24377"/>
    <w:rsid w:val="00C2442E"/>
    <w:rsid w:val="00C24445"/>
    <w:rsid w:val="00C2446F"/>
    <w:rsid w:val="00C24476"/>
    <w:rsid w:val="00C2447F"/>
    <w:rsid w:val="00C2451E"/>
    <w:rsid w:val="00C24626"/>
    <w:rsid w:val="00C2465B"/>
    <w:rsid w:val="00C246F9"/>
    <w:rsid w:val="00C24719"/>
    <w:rsid w:val="00C247F3"/>
    <w:rsid w:val="00C24954"/>
    <w:rsid w:val="00C24A66"/>
    <w:rsid w:val="00C24AA7"/>
    <w:rsid w:val="00C24AC3"/>
    <w:rsid w:val="00C24AF3"/>
    <w:rsid w:val="00C24B90"/>
    <w:rsid w:val="00C24C59"/>
    <w:rsid w:val="00C24C74"/>
    <w:rsid w:val="00C24E47"/>
    <w:rsid w:val="00C24E57"/>
    <w:rsid w:val="00C24E5B"/>
    <w:rsid w:val="00C24ED4"/>
    <w:rsid w:val="00C24F52"/>
    <w:rsid w:val="00C250C7"/>
    <w:rsid w:val="00C250D8"/>
    <w:rsid w:val="00C25265"/>
    <w:rsid w:val="00C2529E"/>
    <w:rsid w:val="00C25368"/>
    <w:rsid w:val="00C25460"/>
    <w:rsid w:val="00C25461"/>
    <w:rsid w:val="00C2548E"/>
    <w:rsid w:val="00C254AC"/>
    <w:rsid w:val="00C254C6"/>
    <w:rsid w:val="00C254DA"/>
    <w:rsid w:val="00C2554C"/>
    <w:rsid w:val="00C25574"/>
    <w:rsid w:val="00C255F7"/>
    <w:rsid w:val="00C2572A"/>
    <w:rsid w:val="00C25765"/>
    <w:rsid w:val="00C25835"/>
    <w:rsid w:val="00C2584B"/>
    <w:rsid w:val="00C258C7"/>
    <w:rsid w:val="00C25948"/>
    <w:rsid w:val="00C2596A"/>
    <w:rsid w:val="00C259A1"/>
    <w:rsid w:val="00C25A82"/>
    <w:rsid w:val="00C25AB1"/>
    <w:rsid w:val="00C25AB5"/>
    <w:rsid w:val="00C25AB7"/>
    <w:rsid w:val="00C25B79"/>
    <w:rsid w:val="00C25B9A"/>
    <w:rsid w:val="00C25BAC"/>
    <w:rsid w:val="00C25CDB"/>
    <w:rsid w:val="00C25D13"/>
    <w:rsid w:val="00C25D91"/>
    <w:rsid w:val="00C25D93"/>
    <w:rsid w:val="00C25DC4"/>
    <w:rsid w:val="00C25E0F"/>
    <w:rsid w:val="00C25E43"/>
    <w:rsid w:val="00C25E46"/>
    <w:rsid w:val="00C25E61"/>
    <w:rsid w:val="00C25EA8"/>
    <w:rsid w:val="00C25ECC"/>
    <w:rsid w:val="00C25F9C"/>
    <w:rsid w:val="00C25FEE"/>
    <w:rsid w:val="00C2606A"/>
    <w:rsid w:val="00C260A9"/>
    <w:rsid w:val="00C260CC"/>
    <w:rsid w:val="00C2612B"/>
    <w:rsid w:val="00C261C9"/>
    <w:rsid w:val="00C261FD"/>
    <w:rsid w:val="00C26200"/>
    <w:rsid w:val="00C2624E"/>
    <w:rsid w:val="00C2645D"/>
    <w:rsid w:val="00C26466"/>
    <w:rsid w:val="00C26530"/>
    <w:rsid w:val="00C2656F"/>
    <w:rsid w:val="00C26579"/>
    <w:rsid w:val="00C2661A"/>
    <w:rsid w:val="00C26686"/>
    <w:rsid w:val="00C266D8"/>
    <w:rsid w:val="00C267D7"/>
    <w:rsid w:val="00C267E4"/>
    <w:rsid w:val="00C26826"/>
    <w:rsid w:val="00C2682F"/>
    <w:rsid w:val="00C2686C"/>
    <w:rsid w:val="00C26895"/>
    <w:rsid w:val="00C268C4"/>
    <w:rsid w:val="00C268DD"/>
    <w:rsid w:val="00C26902"/>
    <w:rsid w:val="00C26941"/>
    <w:rsid w:val="00C26944"/>
    <w:rsid w:val="00C2697B"/>
    <w:rsid w:val="00C2697F"/>
    <w:rsid w:val="00C269C3"/>
    <w:rsid w:val="00C269D1"/>
    <w:rsid w:val="00C269DF"/>
    <w:rsid w:val="00C269F6"/>
    <w:rsid w:val="00C26A0B"/>
    <w:rsid w:val="00C26A82"/>
    <w:rsid w:val="00C26AD2"/>
    <w:rsid w:val="00C26CAA"/>
    <w:rsid w:val="00C26CD4"/>
    <w:rsid w:val="00C26D27"/>
    <w:rsid w:val="00C26D45"/>
    <w:rsid w:val="00C26D6F"/>
    <w:rsid w:val="00C26D86"/>
    <w:rsid w:val="00C26DA2"/>
    <w:rsid w:val="00C26DA6"/>
    <w:rsid w:val="00C26E00"/>
    <w:rsid w:val="00C26E4F"/>
    <w:rsid w:val="00C26EC9"/>
    <w:rsid w:val="00C26FB1"/>
    <w:rsid w:val="00C26FFC"/>
    <w:rsid w:val="00C270D6"/>
    <w:rsid w:val="00C270E5"/>
    <w:rsid w:val="00C271A0"/>
    <w:rsid w:val="00C271C9"/>
    <w:rsid w:val="00C272E6"/>
    <w:rsid w:val="00C272FC"/>
    <w:rsid w:val="00C27374"/>
    <w:rsid w:val="00C273C5"/>
    <w:rsid w:val="00C2747F"/>
    <w:rsid w:val="00C274D9"/>
    <w:rsid w:val="00C275D1"/>
    <w:rsid w:val="00C275E9"/>
    <w:rsid w:val="00C27633"/>
    <w:rsid w:val="00C2765D"/>
    <w:rsid w:val="00C2766D"/>
    <w:rsid w:val="00C2773B"/>
    <w:rsid w:val="00C277F0"/>
    <w:rsid w:val="00C277FF"/>
    <w:rsid w:val="00C2784B"/>
    <w:rsid w:val="00C27892"/>
    <w:rsid w:val="00C2789C"/>
    <w:rsid w:val="00C278E4"/>
    <w:rsid w:val="00C27954"/>
    <w:rsid w:val="00C279D7"/>
    <w:rsid w:val="00C279FD"/>
    <w:rsid w:val="00C27AA9"/>
    <w:rsid w:val="00C27B06"/>
    <w:rsid w:val="00C27B54"/>
    <w:rsid w:val="00C27B8C"/>
    <w:rsid w:val="00C27D42"/>
    <w:rsid w:val="00C27D5F"/>
    <w:rsid w:val="00C27DC5"/>
    <w:rsid w:val="00C27EB8"/>
    <w:rsid w:val="00C27EBB"/>
    <w:rsid w:val="00C27F4C"/>
    <w:rsid w:val="00C27FC5"/>
    <w:rsid w:val="00C27FD5"/>
    <w:rsid w:val="00C3002A"/>
    <w:rsid w:val="00C30096"/>
    <w:rsid w:val="00C30184"/>
    <w:rsid w:val="00C3018A"/>
    <w:rsid w:val="00C301DA"/>
    <w:rsid w:val="00C30222"/>
    <w:rsid w:val="00C30265"/>
    <w:rsid w:val="00C30277"/>
    <w:rsid w:val="00C30280"/>
    <w:rsid w:val="00C302F8"/>
    <w:rsid w:val="00C30454"/>
    <w:rsid w:val="00C30566"/>
    <w:rsid w:val="00C305F8"/>
    <w:rsid w:val="00C30600"/>
    <w:rsid w:val="00C30611"/>
    <w:rsid w:val="00C30633"/>
    <w:rsid w:val="00C306AD"/>
    <w:rsid w:val="00C30741"/>
    <w:rsid w:val="00C3075F"/>
    <w:rsid w:val="00C30837"/>
    <w:rsid w:val="00C3088A"/>
    <w:rsid w:val="00C30891"/>
    <w:rsid w:val="00C308AB"/>
    <w:rsid w:val="00C308E5"/>
    <w:rsid w:val="00C308F1"/>
    <w:rsid w:val="00C30915"/>
    <w:rsid w:val="00C309F8"/>
    <w:rsid w:val="00C30A59"/>
    <w:rsid w:val="00C30A7C"/>
    <w:rsid w:val="00C30B18"/>
    <w:rsid w:val="00C30BBB"/>
    <w:rsid w:val="00C30BF4"/>
    <w:rsid w:val="00C30C79"/>
    <w:rsid w:val="00C30CBD"/>
    <w:rsid w:val="00C30CFE"/>
    <w:rsid w:val="00C30E12"/>
    <w:rsid w:val="00C30EBE"/>
    <w:rsid w:val="00C30FC0"/>
    <w:rsid w:val="00C31037"/>
    <w:rsid w:val="00C310B0"/>
    <w:rsid w:val="00C310C0"/>
    <w:rsid w:val="00C310FF"/>
    <w:rsid w:val="00C31133"/>
    <w:rsid w:val="00C31192"/>
    <w:rsid w:val="00C311D1"/>
    <w:rsid w:val="00C3121F"/>
    <w:rsid w:val="00C31224"/>
    <w:rsid w:val="00C312C7"/>
    <w:rsid w:val="00C31329"/>
    <w:rsid w:val="00C31351"/>
    <w:rsid w:val="00C31382"/>
    <w:rsid w:val="00C313A5"/>
    <w:rsid w:val="00C313D7"/>
    <w:rsid w:val="00C31466"/>
    <w:rsid w:val="00C3148A"/>
    <w:rsid w:val="00C314BD"/>
    <w:rsid w:val="00C314DD"/>
    <w:rsid w:val="00C31543"/>
    <w:rsid w:val="00C3155F"/>
    <w:rsid w:val="00C3157E"/>
    <w:rsid w:val="00C315B1"/>
    <w:rsid w:val="00C31606"/>
    <w:rsid w:val="00C3160D"/>
    <w:rsid w:val="00C316CD"/>
    <w:rsid w:val="00C316E2"/>
    <w:rsid w:val="00C31759"/>
    <w:rsid w:val="00C317D5"/>
    <w:rsid w:val="00C3186E"/>
    <w:rsid w:val="00C31953"/>
    <w:rsid w:val="00C3195A"/>
    <w:rsid w:val="00C319DD"/>
    <w:rsid w:val="00C31A30"/>
    <w:rsid w:val="00C31C5E"/>
    <w:rsid w:val="00C31C76"/>
    <w:rsid w:val="00C31CC9"/>
    <w:rsid w:val="00C31D54"/>
    <w:rsid w:val="00C31DF2"/>
    <w:rsid w:val="00C31E37"/>
    <w:rsid w:val="00C31E60"/>
    <w:rsid w:val="00C31E71"/>
    <w:rsid w:val="00C31E73"/>
    <w:rsid w:val="00C31E90"/>
    <w:rsid w:val="00C31EF0"/>
    <w:rsid w:val="00C31F3F"/>
    <w:rsid w:val="00C31F65"/>
    <w:rsid w:val="00C31FB0"/>
    <w:rsid w:val="00C32037"/>
    <w:rsid w:val="00C32053"/>
    <w:rsid w:val="00C32068"/>
    <w:rsid w:val="00C32084"/>
    <w:rsid w:val="00C3209F"/>
    <w:rsid w:val="00C320B1"/>
    <w:rsid w:val="00C320F6"/>
    <w:rsid w:val="00C320F8"/>
    <w:rsid w:val="00C321AE"/>
    <w:rsid w:val="00C321D0"/>
    <w:rsid w:val="00C322AE"/>
    <w:rsid w:val="00C322B1"/>
    <w:rsid w:val="00C3245F"/>
    <w:rsid w:val="00C324AF"/>
    <w:rsid w:val="00C3250D"/>
    <w:rsid w:val="00C3258F"/>
    <w:rsid w:val="00C3260F"/>
    <w:rsid w:val="00C3261A"/>
    <w:rsid w:val="00C326AE"/>
    <w:rsid w:val="00C326F7"/>
    <w:rsid w:val="00C3276C"/>
    <w:rsid w:val="00C3280A"/>
    <w:rsid w:val="00C32822"/>
    <w:rsid w:val="00C328C1"/>
    <w:rsid w:val="00C328F9"/>
    <w:rsid w:val="00C32942"/>
    <w:rsid w:val="00C3299C"/>
    <w:rsid w:val="00C32A28"/>
    <w:rsid w:val="00C32A36"/>
    <w:rsid w:val="00C32A8E"/>
    <w:rsid w:val="00C32AEF"/>
    <w:rsid w:val="00C32B08"/>
    <w:rsid w:val="00C32B0E"/>
    <w:rsid w:val="00C32B5E"/>
    <w:rsid w:val="00C32C3D"/>
    <w:rsid w:val="00C32CC9"/>
    <w:rsid w:val="00C32CCA"/>
    <w:rsid w:val="00C32D00"/>
    <w:rsid w:val="00C32D4E"/>
    <w:rsid w:val="00C32D59"/>
    <w:rsid w:val="00C32E09"/>
    <w:rsid w:val="00C32E10"/>
    <w:rsid w:val="00C32E13"/>
    <w:rsid w:val="00C32E2A"/>
    <w:rsid w:val="00C32E5C"/>
    <w:rsid w:val="00C32E6D"/>
    <w:rsid w:val="00C32EA2"/>
    <w:rsid w:val="00C32EBA"/>
    <w:rsid w:val="00C32EF3"/>
    <w:rsid w:val="00C32F47"/>
    <w:rsid w:val="00C32FA6"/>
    <w:rsid w:val="00C32FDF"/>
    <w:rsid w:val="00C33052"/>
    <w:rsid w:val="00C3307F"/>
    <w:rsid w:val="00C330C1"/>
    <w:rsid w:val="00C330EA"/>
    <w:rsid w:val="00C330EF"/>
    <w:rsid w:val="00C331C9"/>
    <w:rsid w:val="00C33231"/>
    <w:rsid w:val="00C3327F"/>
    <w:rsid w:val="00C332D9"/>
    <w:rsid w:val="00C33302"/>
    <w:rsid w:val="00C3330C"/>
    <w:rsid w:val="00C33345"/>
    <w:rsid w:val="00C33375"/>
    <w:rsid w:val="00C33415"/>
    <w:rsid w:val="00C3341B"/>
    <w:rsid w:val="00C3341E"/>
    <w:rsid w:val="00C3342F"/>
    <w:rsid w:val="00C334A5"/>
    <w:rsid w:val="00C3357A"/>
    <w:rsid w:val="00C335C5"/>
    <w:rsid w:val="00C335C6"/>
    <w:rsid w:val="00C33664"/>
    <w:rsid w:val="00C336A4"/>
    <w:rsid w:val="00C33709"/>
    <w:rsid w:val="00C33771"/>
    <w:rsid w:val="00C337BC"/>
    <w:rsid w:val="00C33814"/>
    <w:rsid w:val="00C33817"/>
    <w:rsid w:val="00C33833"/>
    <w:rsid w:val="00C338B6"/>
    <w:rsid w:val="00C33908"/>
    <w:rsid w:val="00C33914"/>
    <w:rsid w:val="00C33939"/>
    <w:rsid w:val="00C3395E"/>
    <w:rsid w:val="00C3397B"/>
    <w:rsid w:val="00C339BF"/>
    <w:rsid w:val="00C339F2"/>
    <w:rsid w:val="00C33A48"/>
    <w:rsid w:val="00C33A54"/>
    <w:rsid w:val="00C33A96"/>
    <w:rsid w:val="00C33B5A"/>
    <w:rsid w:val="00C33B61"/>
    <w:rsid w:val="00C33B64"/>
    <w:rsid w:val="00C33BC6"/>
    <w:rsid w:val="00C33BD1"/>
    <w:rsid w:val="00C33C21"/>
    <w:rsid w:val="00C33C5E"/>
    <w:rsid w:val="00C33C8A"/>
    <w:rsid w:val="00C33D1D"/>
    <w:rsid w:val="00C33D25"/>
    <w:rsid w:val="00C33D70"/>
    <w:rsid w:val="00C33D9A"/>
    <w:rsid w:val="00C33DD5"/>
    <w:rsid w:val="00C33E1C"/>
    <w:rsid w:val="00C33E8D"/>
    <w:rsid w:val="00C33E98"/>
    <w:rsid w:val="00C33EBF"/>
    <w:rsid w:val="00C33F0B"/>
    <w:rsid w:val="00C33F9E"/>
    <w:rsid w:val="00C33FB6"/>
    <w:rsid w:val="00C3401F"/>
    <w:rsid w:val="00C34106"/>
    <w:rsid w:val="00C341E0"/>
    <w:rsid w:val="00C34267"/>
    <w:rsid w:val="00C3436A"/>
    <w:rsid w:val="00C34411"/>
    <w:rsid w:val="00C3443D"/>
    <w:rsid w:val="00C34457"/>
    <w:rsid w:val="00C34482"/>
    <w:rsid w:val="00C34499"/>
    <w:rsid w:val="00C344C8"/>
    <w:rsid w:val="00C344F5"/>
    <w:rsid w:val="00C34528"/>
    <w:rsid w:val="00C346C8"/>
    <w:rsid w:val="00C34795"/>
    <w:rsid w:val="00C3481D"/>
    <w:rsid w:val="00C3482F"/>
    <w:rsid w:val="00C34838"/>
    <w:rsid w:val="00C34845"/>
    <w:rsid w:val="00C34851"/>
    <w:rsid w:val="00C3487B"/>
    <w:rsid w:val="00C3489D"/>
    <w:rsid w:val="00C348D1"/>
    <w:rsid w:val="00C34948"/>
    <w:rsid w:val="00C34A64"/>
    <w:rsid w:val="00C34A7E"/>
    <w:rsid w:val="00C34B1A"/>
    <w:rsid w:val="00C34B95"/>
    <w:rsid w:val="00C34BB0"/>
    <w:rsid w:val="00C34BE6"/>
    <w:rsid w:val="00C34BF4"/>
    <w:rsid w:val="00C34C4C"/>
    <w:rsid w:val="00C34E15"/>
    <w:rsid w:val="00C34E51"/>
    <w:rsid w:val="00C34EDF"/>
    <w:rsid w:val="00C34FB6"/>
    <w:rsid w:val="00C35037"/>
    <w:rsid w:val="00C35050"/>
    <w:rsid w:val="00C3506F"/>
    <w:rsid w:val="00C350E4"/>
    <w:rsid w:val="00C35135"/>
    <w:rsid w:val="00C35183"/>
    <w:rsid w:val="00C351C2"/>
    <w:rsid w:val="00C351CD"/>
    <w:rsid w:val="00C351DB"/>
    <w:rsid w:val="00C35303"/>
    <w:rsid w:val="00C35392"/>
    <w:rsid w:val="00C353E1"/>
    <w:rsid w:val="00C35403"/>
    <w:rsid w:val="00C35464"/>
    <w:rsid w:val="00C354B2"/>
    <w:rsid w:val="00C354BC"/>
    <w:rsid w:val="00C354CC"/>
    <w:rsid w:val="00C3563B"/>
    <w:rsid w:val="00C35689"/>
    <w:rsid w:val="00C35763"/>
    <w:rsid w:val="00C357DA"/>
    <w:rsid w:val="00C357FA"/>
    <w:rsid w:val="00C3582E"/>
    <w:rsid w:val="00C35857"/>
    <w:rsid w:val="00C3590C"/>
    <w:rsid w:val="00C35986"/>
    <w:rsid w:val="00C3598D"/>
    <w:rsid w:val="00C359B0"/>
    <w:rsid w:val="00C359CC"/>
    <w:rsid w:val="00C359D1"/>
    <w:rsid w:val="00C359F5"/>
    <w:rsid w:val="00C35A45"/>
    <w:rsid w:val="00C35A99"/>
    <w:rsid w:val="00C35B38"/>
    <w:rsid w:val="00C35B63"/>
    <w:rsid w:val="00C35B6E"/>
    <w:rsid w:val="00C35B77"/>
    <w:rsid w:val="00C35B83"/>
    <w:rsid w:val="00C35C62"/>
    <w:rsid w:val="00C35C6B"/>
    <w:rsid w:val="00C35C90"/>
    <w:rsid w:val="00C35D33"/>
    <w:rsid w:val="00C35DC7"/>
    <w:rsid w:val="00C35DF0"/>
    <w:rsid w:val="00C35DF3"/>
    <w:rsid w:val="00C35EA9"/>
    <w:rsid w:val="00C35F14"/>
    <w:rsid w:val="00C35F48"/>
    <w:rsid w:val="00C35F7D"/>
    <w:rsid w:val="00C36025"/>
    <w:rsid w:val="00C360B8"/>
    <w:rsid w:val="00C3618C"/>
    <w:rsid w:val="00C361DE"/>
    <w:rsid w:val="00C361F7"/>
    <w:rsid w:val="00C36239"/>
    <w:rsid w:val="00C3629C"/>
    <w:rsid w:val="00C362D8"/>
    <w:rsid w:val="00C3633E"/>
    <w:rsid w:val="00C363A9"/>
    <w:rsid w:val="00C363C8"/>
    <w:rsid w:val="00C363C9"/>
    <w:rsid w:val="00C363E7"/>
    <w:rsid w:val="00C36555"/>
    <w:rsid w:val="00C3656A"/>
    <w:rsid w:val="00C36582"/>
    <w:rsid w:val="00C36587"/>
    <w:rsid w:val="00C365E6"/>
    <w:rsid w:val="00C366A1"/>
    <w:rsid w:val="00C366C9"/>
    <w:rsid w:val="00C36765"/>
    <w:rsid w:val="00C36789"/>
    <w:rsid w:val="00C367A3"/>
    <w:rsid w:val="00C3688F"/>
    <w:rsid w:val="00C3694F"/>
    <w:rsid w:val="00C36978"/>
    <w:rsid w:val="00C3698E"/>
    <w:rsid w:val="00C36A14"/>
    <w:rsid w:val="00C36A46"/>
    <w:rsid w:val="00C36A89"/>
    <w:rsid w:val="00C36ADB"/>
    <w:rsid w:val="00C36BDA"/>
    <w:rsid w:val="00C36C20"/>
    <w:rsid w:val="00C36CD5"/>
    <w:rsid w:val="00C36D28"/>
    <w:rsid w:val="00C36D2F"/>
    <w:rsid w:val="00C36DFD"/>
    <w:rsid w:val="00C36E45"/>
    <w:rsid w:val="00C36EEF"/>
    <w:rsid w:val="00C36F41"/>
    <w:rsid w:val="00C36F88"/>
    <w:rsid w:val="00C36FC8"/>
    <w:rsid w:val="00C36FF0"/>
    <w:rsid w:val="00C37060"/>
    <w:rsid w:val="00C3707A"/>
    <w:rsid w:val="00C37134"/>
    <w:rsid w:val="00C3716A"/>
    <w:rsid w:val="00C371A5"/>
    <w:rsid w:val="00C37220"/>
    <w:rsid w:val="00C372BD"/>
    <w:rsid w:val="00C373AD"/>
    <w:rsid w:val="00C37487"/>
    <w:rsid w:val="00C37578"/>
    <w:rsid w:val="00C3758E"/>
    <w:rsid w:val="00C37648"/>
    <w:rsid w:val="00C3767F"/>
    <w:rsid w:val="00C3768C"/>
    <w:rsid w:val="00C376C9"/>
    <w:rsid w:val="00C37757"/>
    <w:rsid w:val="00C377A9"/>
    <w:rsid w:val="00C377B0"/>
    <w:rsid w:val="00C377BC"/>
    <w:rsid w:val="00C377DB"/>
    <w:rsid w:val="00C37811"/>
    <w:rsid w:val="00C37881"/>
    <w:rsid w:val="00C378C7"/>
    <w:rsid w:val="00C378DD"/>
    <w:rsid w:val="00C378F2"/>
    <w:rsid w:val="00C3797E"/>
    <w:rsid w:val="00C37A62"/>
    <w:rsid w:val="00C37B18"/>
    <w:rsid w:val="00C37B22"/>
    <w:rsid w:val="00C37B43"/>
    <w:rsid w:val="00C37B72"/>
    <w:rsid w:val="00C37B8F"/>
    <w:rsid w:val="00C37C1E"/>
    <w:rsid w:val="00C37C9E"/>
    <w:rsid w:val="00C37D14"/>
    <w:rsid w:val="00C37D50"/>
    <w:rsid w:val="00C37D52"/>
    <w:rsid w:val="00C37D65"/>
    <w:rsid w:val="00C37DC6"/>
    <w:rsid w:val="00C37E78"/>
    <w:rsid w:val="00C37EA0"/>
    <w:rsid w:val="00C37ECE"/>
    <w:rsid w:val="00C37EFC"/>
    <w:rsid w:val="00C37F79"/>
    <w:rsid w:val="00C37FDA"/>
    <w:rsid w:val="00C40057"/>
    <w:rsid w:val="00C4005B"/>
    <w:rsid w:val="00C4006C"/>
    <w:rsid w:val="00C400A3"/>
    <w:rsid w:val="00C400B4"/>
    <w:rsid w:val="00C400BB"/>
    <w:rsid w:val="00C40106"/>
    <w:rsid w:val="00C4010C"/>
    <w:rsid w:val="00C40122"/>
    <w:rsid w:val="00C4015A"/>
    <w:rsid w:val="00C4017A"/>
    <w:rsid w:val="00C40195"/>
    <w:rsid w:val="00C401F4"/>
    <w:rsid w:val="00C40247"/>
    <w:rsid w:val="00C40296"/>
    <w:rsid w:val="00C402C9"/>
    <w:rsid w:val="00C40426"/>
    <w:rsid w:val="00C404D4"/>
    <w:rsid w:val="00C40503"/>
    <w:rsid w:val="00C40613"/>
    <w:rsid w:val="00C4066C"/>
    <w:rsid w:val="00C406F6"/>
    <w:rsid w:val="00C40704"/>
    <w:rsid w:val="00C4070D"/>
    <w:rsid w:val="00C40790"/>
    <w:rsid w:val="00C407B2"/>
    <w:rsid w:val="00C407F6"/>
    <w:rsid w:val="00C40808"/>
    <w:rsid w:val="00C40824"/>
    <w:rsid w:val="00C4087E"/>
    <w:rsid w:val="00C4096E"/>
    <w:rsid w:val="00C409A6"/>
    <w:rsid w:val="00C40A04"/>
    <w:rsid w:val="00C40A39"/>
    <w:rsid w:val="00C40A42"/>
    <w:rsid w:val="00C40A5A"/>
    <w:rsid w:val="00C40A73"/>
    <w:rsid w:val="00C40A87"/>
    <w:rsid w:val="00C40C94"/>
    <w:rsid w:val="00C40CA6"/>
    <w:rsid w:val="00C40CEF"/>
    <w:rsid w:val="00C40CFF"/>
    <w:rsid w:val="00C40D04"/>
    <w:rsid w:val="00C40D2C"/>
    <w:rsid w:val="00C40D7B"/>
    <w:rsid w:val="00C40DD8"/>
    <w:rsid w:val="00C40DE6"/>
    <w:rsid w:val="00C40E5E"/>
    <w:rsid w:val="00C40F41"/>
    <w:rsid w:val="00C41016"/>
    <w:rsid w:val="00C4102F"/>
    <w:rsid w:val="00C41059"/>
    <w:rsid w:val="00C41075"/>
    <w:rsid w:val="00C41147"/>
    <w:rsid w:val="00C4114F"/>
    <w:rsid w:val="00C41168"/>
    <w:rsid w:val="00C41254"/>
    <w:rsid w:val="00C41285"/>
    <w:rsid w:val="00C413B5"/>
    <w:rsid w:val="00C413F5"/>
    <w:rsid w:val="00C414B0"/>
    <w:rsid w:val="00C41505"/>
    <w:rsid w:val="00C41509"/>
    <w:rsid w:val="00C41560"/>
    <w:rsid w:val="00C41575"/>
    <w:rsid w:val="00C415AE"/>
    <w:rsid w:val="00C4164A"/>
    <w:rsid w:val="00C41654"/>
    <w:rsid w:val="00C416FB"/>
    <w:rsid w:val="00C41717"/>
    <w:rsid w:val="00C4171F"/>
    <w:rsid w:val="00C41756"/>
    <w:rsid w:val="00C41768"/>
    <w:rsid w:val="00C4181E"/>
    <w:rsid w:val="00C418B7"/>
    <w:rsid w:val="00C4196C"/>
    <w:rsid w:val="00C4197B"/>
    <w:rsid w:val="00C419CB"/>
    <w:rsid w:val="00C41A00"/>
    <w:rsid w:val="00C41B09"/>
    <w:rsid w:val="00C41B4F"/>
    <w:rsid w:val="00C41CC4"/>
    <w:rsid w:val="00C41CF1"/>
    <w:rsid w:val="00C41D21"/>
    <w:rsid w:val="00C41D28"/>
    <w:rsid w:val="00C41D5C"/>
    <w:rsid w:val="00C41D83"/>
    <w:rsid w:val="00C41DBE"/>
    <w:rsid w:val="00C41F7B"/>
    <w:rsid w:val="00C41FBF"/>
    <w:rsid w:val="00C4202E"/>
    <w:rsid w:val="00C4203E"/>
    <w:rsid w:val="00C42077"/>
    <w:rsid w:val="00C420A5"/>
    <w:rsid w:val="00C420B8"/>
    <w:rsid w:val="00C4211B"/>
    <w:rsid w:val="00C42131"/>
    <w:rsid w:val="00C42148"/>
    <w:rsid w:val="00C42195"/>
    <w:rsid w:val="00C421D5"/>
    <w:rsid w:val="00C42213"/>
    <w:rsid w:val="00C42262"/>
    <w:rsid w:val="00C4233B"/>
    <w:rsid w:val="00C4237A"/>
    <w:rsid w:val="00C42393"/>
    <w:rsid w:val="00C4243F"/>
    <w:rsid w:val="00C42589"/>
    <w:rsid w:val="00C425B8"/>
    <w:rsid w:val="00C42682"/>
    <w:rsid w:val="00C426C8"/>
    <w:rsid w:val="00C42727"/>
    <w:rsid w:val="00C4276A"/>
    <w:rsid w:val="00C427EE"/>
    <w:rsid w:val="00C4281C"/>
    <w:rsid w:val="00C42827"/>
    <w:rsid w:val="00C4288C"/>
    <w:rsid w:val="00C42975"/>
    <w:rsid w:val="00C42A05"/>
    <w:rsid w:val="00C42B1A"/>
    <w:rsid w:val="00C42B71"/>
    <w:rsid w:val="00C42BE6"/>
    <w:rsid w:val="00C42BFC"/>
    <w:rsid w:val="00C42C73"/>
    <w:rsid w:val="00C42CE2"/>
    <w:rsid w:val="00C42D0F"/>
    <w:rsid w:val="00C42D67"/>
    <w:rsid w:val="00C42D89"/>
    <w:rsid w:val="00C42DC4"/>
    <w:rsid w:val="00C42DD6"/>
    <w:rsid w:val="00C42E4B"/>
    <w:rsid w:val="00C42EAE"/>
    <w:rsid w:val="00C42EF8"/>
    <w:rsid w:val="00C42F26"/>
    <w:rsid w:val="00C4300B"/>
    <w:rsid w:val="00C4307F"/>
    <w:rsid w:val="00C430BF"/>
    <w:rsid w:val="00C4322D"/>
    <w:rsid w:val="00C432B9"/>
    <w:rsid w:val="00C43363"/>
    <w:rsid w:val="00C4338F"/>
    <w:rsid w:val="00C433C4"/>
    <w:rsid w:val="00C433DA"/>
    <w:rsid w:val="00C433FA"/>
    <w:rsid w:val="00C4353D"/>
    <w:rsid w:val="00C4356E"/>
    <w:rsid w:val="00C43622"/>
    <w:rsid w:val="00C43657"/>
    <w:rsid w:val="00C43669"/>
    <w:rsid w:val="00C436BB"/>
    <w:rsid w:val="00C43717"/>
    <w:rsid w:val="00C4371B"/>
    <w:rsid w:val="00C43793"/>
    <w:rsid w:val="00C437AC"/>
    <w:rsid w:val="00C4380E"/>
    <w:rsid w:val="00C43832"/>
    <w:rsid w:val="00C43880"/>
    <w:rsid w:val="00C43895"/>
    <w:rsid w:val="00C438F8"/>
    <w:rsid w:val="00C43915"/>
    <w:rsid w:val="00C4392A"/>
    <w:rsid w:val="00C43932"/>
    <w:rsid w:val="00C43A0B"/>
    <w:rsid w:val="00C43A0D"/>
    <w:rsid w:val="00C43B1E"/>
    <w:rsid w:val="00C43B45"/>
    <w:rsid w:val="00C43B84"/>
    <w:rsid w:val="00C43BA1"/>
    <w:rsid w:val="00C43BBF"/>
    <w:rsid w:val="00C43BEA"/>
    <w:rsid w:val="00C43C08"/>
    <w:rsid w:val="00C43C37"/>
    <w:rsid w:val="00C43C3D"/>
    <w:rsid w:val="00C43C71"/>
    <w:rsid w:val="00C43C79"/>
    <w:rsid w:val="00C43CB3"/>
    <w:rsid w:val="00C43CBA"/>
    <w:rsid w:val="00C43CD2"/>
    <w:rsid w:val="00C43CFA"/>
    <w:rsid w:val="00C43D38"/>
    <w:rsid w:val="00C43D83"/>
    <w:rsid w:val="00C43E58"/>
    <w:rsid w:val="00C43ECA"/>
    <w:rsid w:val="00C43F38"/>
    <w:rsid w:val="00C44036"/>
    <w:rsid w:val="00C4404E"/>
    <w:rsid w:val="00C4405C"/>
    <w:rsid w:val="00C44071"/>
    <w:rsid w:val="00C440BE"/>
    <w:rsid w:val="00C44107"/>
    <w:rsid w:val="00C4419A"/>
    <w:rsid w:val="00C441EC"/>
    <w:rsid w:val="00C44293"/>
    <w:rsid w:val="00C442F6"/>
    <w:rsid w:val="00C4432A"/>
    <w:rsid w:val="00C443E5"/>
    <w:rsid w:val="00C444FB"/>
    <w:rsid w:val="00C44596"/>
    <w:rsid w:val="00C445F8"/>
    <w:rsid w:val="00C44634"/>
    <w:rsid w:val="00C446E7"/>
    <w:rsid w:val="00C446EF"/>
    <w:rsid w:val="00C44769"/>
    <w:rsid w:val="00C447E3"/>
    <w:rsid w:val="00C44810"/>
    <w:rsid w:val="00C44832"/>
    <w:rsid w:val="00C4487B"/>
    <w:rsid w:val="00C449A6"/>
    <w:rsid w:val="00C449E0"/>
    <w:rsid w:val="00C44B02"/>
    <w:rsid w:val="00C44B18"/>
    <w:rsid w:val="00C44B4E"/>
    <w:rsid w:val="00C44B6A"/>
    <w:rsid w:val="00C44B7A"/>
    <w:rsid w:val="00C44C7C"/>
    <w:rsid w:val="00C44C98"/>
    <w:rsid w:val="00C44D01"/>
    <w:rsid w:val="00C44DCD"/>
    <w:rsid w:val="00C44EAC"/>
    <w:rsid w:val="00C44EED"/>
    <w:rsid w:val="00C45094"/>
    <w:rsid w:val="00C450AB"/>
    <w:rsid w:val="00C450FF"/>
    <w:rsid w:val="00C451F1"/>
    <w:rsid w:val="00C45297"/>
    <w:rsid w:val="00C452A1"/>
    <w:rsid w:val="00C4535C"/>
    <w:rsid w:val="00C4543E"/>
    <w:rsid w:val="00C45496"/>
    <w:rsid w:val="00C45609"/>
    <w:rsid w:val="00C4562E"/>
    <w:rsid w:val="00C457CC"/>
    <w:rsid w:val="00C458B6"/>
    <w:rsid w:val="00C4590D"/>
    <w:rsid w:val="00C45910"/>
    <w:rsid w:val="00C45938"/>
    <w:rsid w:val="00C45972"/>
    <w:rsid w:val="00C45A30"/>
    <w:rsid w:val="00C45A62"/>
    <w:rsid w:val="00C45ABD"/>
    <w:rsid w:val="00C45B2A"/>
    <w:rsid w:val="00C45BAD"/>
    <w:rsid w:val="00C45BE1"/>
    <w:rsid w:val="00C45C9E"/>
    <w:rsid w:val="00C45CDE"/>
    <w:rsid w:val="00C45D0D"/>
    <w:rsid w:val="00C45D0F"/>
    <w:rsid w:val="00C45D25"/>
    <w:rsid w:val="00C45D29"/>
    <w:rsid w:val="00C45D53"/>
    <w:rsid w:val="00C45D5A"/>
    <w:rsid w:val="00C45DB4"/>
    <w:rsid w:val="00C45F27"/>
    <w:rsid w:val="00C4602F"/>
    <w:rsid w:val="00C46045"/>
    <w:rsid w:val="00C46056"/>
    <w:rsid w:val="00C46097"/>
    <w:rsid w:val="00C460A1"/>
    <w:rsid w:val="00C46155"/>
    <w:rsid w:val="00C46198"/>
    <w:rsid w:val="00C46345"/>
    <w:rsid w:val="00C4637A"/>
    <w:rsid w:val="00C463C4"/>
    <w:rsid w:val="00C463CB"/>
    <w:rsid w:val="00C463DC"/>
    <w:rsid w:val="00C4644A"/>
    <w:rsid w:val="00C4649D"/>
    <w:rsid w:val="00C464CC"/>
    <w:rsid w:val="00C46532"/>
    <w:rsid w:val="00C4658B"/>
    <w:rsid w:val="00C46655"/>
    <w:rsid w:val="00C466B2"/>
    <w:rsid w:val="00C4679E"/>
    <w:rsid w:val="00C46862"/>
    <w:rsid w:val="00C46892"/>
    <w:rsid w:val="00C46962"/>
    <w:rsid w:val="00C4696E"/>
    <w:rsid w:val="00C46A0B"/>
    <w:rsid w:val="00C46A14"/>
    <w:rsid w:val="00C46A53"/>
    <w:rsid w:val="00C46A55"/>
    <w:rsid w:val="00C46A97"/>
    <w:rsid w:val="00C46B63"/>
    <w:rsid w:val="00C46B7A"/>
    <w:rsid w:val="00C46B7E"/>
    <w:rsid w:val="00C46B7F"/>
    <w:rsid w:val="00C46BC1"/>
    <w:rsid w:val="00C46C06"/>
    <w:rsid w:val="00C46CBF"/>
    <w:rsid w:val="00C46D08"/>
    <w:rsid w:val="00C46D99"/>
    <w:rsid w:val="00C46E93"/>
    <w:rsid w:val="00C46E9B"/>
    <w:rsid w:val="00C46EA7"/>
    <w:rsid w:val="00C46FC9"/>
    <w:rsid w:val="00C46FFC"/>
    <w:rsid w:val="00C4701B"/>
    <w:rsid w:val="00C47049"/>
    <w:rsid w:val="00C470D9"/>
    <w:rsid w:val="00C47134"/>
    <w:rsid w:val="00C47135"/>
    <w:rsid w:val="00C47137"/>
    <w:rsid w:val="00C47140"/>
    <w:rsid w:val="00C47148"/>
    <w:rsid w:val="00C471EA"/>
    <w:rsid w:val="00C47215"/>
    <w:rsid w:val="00C472AF"/>
    <w:rsid w:val="00C472BC"/>
    <w:rsid w:val="00C472E5"/>
    <w:rsid w:val="00C47304"/>
    <w:rsid w:val="00C47307"/>
    <w:rsid w:val="00C473E3"/>
    <w:rsid w:val="00C473F1"/>
    <w:rsid w:val="00C4740C"/>
    <w:rsid w:val="00C47410"/>
    <w:rsid w:val="00C4754B"/>
    <w:rsid w:val="00C47630"/>
    <w:rsid w:val="00C4773B"/>
    <w:rsid w:val="00C478CB"/>
    <w:rsid w:val="00C47998"/>
    <w:rsid w:val="00C479E1"/>
    <w:rsid w:val="00C47A6E"/>
    <w:rsid w:val="00C47A8E"/>
    <w:rsid w:val="00C47ADC"/>
    <w:rsid w:val="00C47B17"/>
    <w:rsid w:val="00C47B20"/>
    <w:rsid w:val="00C47B25"/>
    <w:rsid w:val="00C47B8F"/>
    <w:rsid w:val="00C47CA4"/>
    <w:rsid w:val="00C47D71"/>
    <w:rsid w:val="00C47DE7"/>
    <w:rsid w:val="00C47DF7"/>
    <w:rsid w:val="00C47E14"/>
    <w:rsid w:val="00C47E17"/>
    <w:rsid w:val="00C47F59"/>
    <w:rsid w:val="00C47FFB"/>
    <w:rsid w:val="00C50083"/>
    <w:rsid w:val="00C500CA"/>
    <w:rsid w:val="00C500F8"/>
    <w:rsid w:val="00C50131"/>
    <w:rsid w:val="00C5013F"/>
    <w:rsid w:val="00C50145"/>
    <w:rsid w:val="00C501B9"/>
    <w:rsid w:val="00C50211"/>
    <w:rsid w:val="00C50215"/>
    <w:rsid w:val="00C5022A"/>
    <w:rsid w:val="00C5023C"/>
    <w:rsid w:val="00C50277"/>
    <w:rsid w:val="00C5030D"/>
    <w:rsid w:val="00C5031E"/>
    <w:rsid w:val="00C5032F"/>
    <w:rsid w:val="00C5037E"/>
    <w:rsid w:val="00C503A9"/>
    <w:rsid w:val="00C5049B"/>
    <w:rsid w:val="00C504DE"/>
    <w:rsid w:val="00C5050B"/>
    <w:rsid w:val="00C50553"/>
    <w:rsid w:val="00C5058E"/>
    <w:rsid w:val="00C505BC"/>
    <w:rsid w:val="00C505CB"/>
    <w:rsid w:val="00C505FD"/>
    <w:rsid w:val="00C5060E"/>
    <w:rsid w:val="00C50700"/>
    <w:rsid w:val="00C50744"/>
    <w:rsid w:val="00C5084C"/>
    <w:rsid w:val="00C50850"/>
    <w:rsid w:val="00C50939"/>
    <w:rsid w:val="00C5093B"/>
    <w:rsid w:val="00C509A0"/>
    <w:rsid w:val="00C509DE"/>
    <w:rsid w:val="00C509E9"/>
    <w:rsid w:val="00C50A6C"/>
    <w:rsid w:val="00C50A80"/>
    <w:rsid w:val="00C50A92"/>
    <w:rsid w:val="00C50BCD"/>
    <w:rsid w:val="00C50BDA"/>
    <w:rsid w:val="00C50C14"/>
    <w:rsid w:val="00C50CB0"/>
    <w:rsid w:val="00C50CD1"/>
    <w:rsid w:val="00C50CD6"/>
    <w:rsid w:val="00C50CDB"/>
    <w:rsid w:val="00C50CF4"/>
    <w:rsid w:val="00C50CFD"/>
    <w:rsid w:val="00C50D98"/>
    <w:rsid w:val="00C50DD5"/>
    <w:rsid w:val="00C50DD6"/>
    <w:rsid w:val="00C50EF9"/>
    <w:rsid w:val="00C50F22"/>
    <w:rsid w:val="00C50F46"/>
    <w:rsid w:val="00C50F55"/>
    <w:rsid w:val="00C510AB"/>
    <w:rsid w:val="00C511A9"/>
    <w:rsid w:val="00C511B1"/>
    <w:rsid w:val="00C511F6"/>
    <w:rsid w:val="00C5127F"/>
    <w:rsid w:val="00C51299"/>
    <w:rsid w:val="00C5129F"/>
    <w:rsid w:val="00C512FE"/>
    <w:rsid w:val="00C5132C"/>
    <w:rsid w:val="00C51330"/>
    <w:rsid w:val="00C5138C"/>
    <w:rsid w:val="00C51403"/>
    <w:rsid w:val="00C51420"/>
    <w:rsid w:val="00C51435"/>
    <w:rsid w:val="00C51456"/>
    <w:rsid w:val="00C51470"/>
    <w:rsid w:val="00C51473"/>
    <w:rsid w:val="00C514A6"/>
    <w:rsid w:val="00C514B5"/>
    <w:rsid w:val="00C51543"/>
    <w:rsid w:val="00C51553"/>
    <w:rsid w:val="00C515F1"/>
    <w:rsid w:val="00C51698"/>
    <w:rsid w:val="00C516CA"/>
    <w:rsid w:val="00C5172C"/>
    <w:rsid w:val="00C5173D"/>
    <w:rsid w:val="00C51796"/>
    <w:rsid w:val="00C517DD"/>
    <w:rsid w:val="00C51816"/>
    <w:rsid w:val="00C51827"/>
    <w:rsid w:val="00C518F9"/>
    <w:rsid w:val="00C519D6"/>
    <w:rsid w:val="00C51A66"/>
    <w:rsid w:val="00C51A92"/>
    <w:rsid w:val="00C51B56"/>
    <w:rsid w:val="00C51B71"/>
    <w:rsid w:val="00C51C33"/>
    <w:rsid w:val="00C51CA2"/>
    <w:rsid w:val="00C51CFC"/>
    <w:rsid w:val="00C51D1B"/>
    <w:rsid w:val="00C51D83"/>
    <w:rsid w:val="00C51E0F"/>
    <w:rsid w:val="00C51E5D"/>
    <w:rsid w:val="00C51E84"/>
    <w:rsid w:val="00C51EC8"/>
    <w:rsid w:val="00C51F07"/>
    <w:rsid w:val="00C51F29"/>
    <w:rsid w:val="00C51F54"/>
    <w:rsid w:val="00C51FE6"/>
    <w:rsid w:val="00C51FF4"/>
    <w:rsid w:val="00C52016"/>
    <w:rsid w:val="00C521A1"/>
    <w:rsid w:val="00C5228D"/>
    <w:rsid w:val="00C522F5"/>
    <w:rsid w:val="00C5238F"/>
    <w:rsid w:val="00C523D0"/>
    <w:rsid w:val="00C52452"/>
    <w:rsid w:val="00C52465"/>
    <w:rsid w:val="00C524C7"/>
    <w:rsid w:val="00C524E3"/>
    <w:rsid w:val="00C52560"/>
    <w:rsid w:val="00C52564"/>
    <w:rsid w:val="00C5257A"/>
    <w:rsid w:val="00C525F1"/>
    <w:rsid w:val="00C525FB"/>
    <w:rsid w:val="00C5273A"/>
    <w:rsid w:val="00C5276C"/>
    <w:rsid w:val="00C52783"/>
    <w:rsid w:val="00C527AE"/>
    <w:rsid w:val="00C527D7"/>
    <w:rsid w:val="00C527DB"/>
    <w:rsid w:val="00C5288C"/>
    <w:rsid w:val="00C5296B"/>
    <w:rsid w:val="00C5297A"/>
    <w:rsid w:val="00C529A0"/>
    <w:rsid w:val="00C52A6D"/>
    <w:rsid w:val="00C52AC1"/>
    <w:rsid w:val="00C52B39"/>
    <w:rsid w:val="00C52BA4"/>
    <w:rsid w:val="00C52BCC"/>
    <w:rsid w:val="00C52C07"/>
    <w:rsid w:val="00C52C21"/>
    <w:rsid w:val="00C52C4F"/>
    <w:rsid w:val="00C52C66"/>
    <w:rsid w:val="00C52C6C"/>
    <w:rsid w:val="00C52DB4"/>
    <w:rsid w:val="00C52DC8"/>
    <w:rsid w:val="00C52DDF"/>
    <w:rsid w:val="00C52DE6"/>
    <w:rsid w:val="00C52E31"/>
    <w:rsid w:val="00C52E4B"/>
    <w:rsid w:val="00C52FC6"/>
    <w:rsid w:val="00C52FEF"/>
    <w:rsid w:val="00C53022"/>
    <w:rsid w:val="00C53033"/>
    <w:rsid w:val="00C53037"/>
    <w:rsid w:val="00C53044"/>
    <w:rsid w:val="00C53046"/>
    <w:rsid w:val="00C53058"/>
    <w:rsid w:val="00C53074"/>
    <w:rsid w:val="00C53090"/>
    <w:rsid w:val="00C5309F"/>
    <w:rsid w:val="00C530AF"/>
    <w:rsid w:val="00C53121"/>
    <w:rsid w:val="00C53145"/>
    <w:rsid w:val="00C5320D"/>
    <w:rsid w:val="00C5321E"/>
    <w:rsid w:val="00C532DA"/>
    <w:rsid w:val="00C532E4"/>
    <w:rsid w:val="00C5330A"/>
    <w:rsid w:val="00C5338B"/>
    <w:rsid w:val="00C533A1"/>
    <w:rsid w:val="00C53485"/>
    <w:rsid w:val="00C534D8"/>
    <w:rsid w:val="00C53526"/>
    <w:rsid w:val="00C53595"/>
    <w:rsid w:val="00C535A9"/>
    <w:rsid w:val="00C53644"/>
    <w:rsid w:val="00C53679"/>
    <w:rsid w:val="00C53696"/>
    <w:rsid w:val="00C53716"/>
    <w:rsid w:val="00C5376C"/>
    <w:rsid w:val="00C53780"/>
    <w:rsid w:val="00C537B4"/>
    <w:rsid w:val="00C537DD"/>
    <w:rsid w:val="00C5382C"/>
    <w:rsid w:val="00C53850"/>
    <w:rsid w:val="00C53875"/>
    <w:rsid w:val="00C53913"/>
    <w:rsid w:val="00C539E2"/>
    <w:rsid w:val="00C539EF"/>
    <w:rsid w:val="00C53A1A"/>
    <w:rsid w:val="00C53A4A"/>
    <w:rsid w:val="00C53B2B"/>
    <w:rsid w:val="00C53B78"/>
    <w:rsid w:val="00C53C1D"/>
    <w:rsid w:val="00C53C45"/>
    <w:rsid w:val="00C53CA4"/>
    <w:rsid w:val="00C53CEE"/>
    <w:rsid w:val="00C53D02"/>
    <w:rsid w:val="00C53D17"/>
    <w:rsid w:val="00C53D69"/>
    <w:rsid w:val="00C53D6B"/>
    <w:rsid w:val="00C53DE2"/>
    <w:rsid w:val="00C53DF0"/>
    <w:rsid w:val="00C53E37"/>
    <w:rsid w:val="00C53E70"/>
    <w:rsid w:val="00C53F6E"/>
    <w:rsid w:val="00C53FDC"/>
    <w:rsid w:val="00C54046"/>
    <w:rsid w:val="00C540DF"/>
    <w:rsid w:val="00C5413B"/>
    <w:rsid w:val="00C54264"/>
    <w:rsid w:val="00C542C4"/>
    <w:rsid w:val="00C542E5"/>
    <w:rsid w:val="00C54415"/>
    <w:rsid w:val="00C54428"/>
    <w:rsid w:val="00C5445A"/>
    <w:rsid w:val="00C5452F"/>
    <w:rsid w:val="00C5453D"/>
    <w:rsid w:val="00C5453F"/>
    <w:rsid w:val="00C545A2"/>
    <w:rsid w:val="00C545B2"/>
    <w:rsid w:val="00C54678"/>
    <w:rsid w:val="00C546D6"/>
    <w:rsid w:val="00C546DB"/>
    <w:rsid w:val="00C54764"/>
    <w:rsid w:val="00C547B1"/>
    <w:rsid w:val="00C547F2"/>
    <w:rsid w:val="00C54806"/>
    <w:rsid w:val="00C54856"/>
    <w:rsid w:val="00C54892"/>
    <w:rsid w:val="00C54926"/>
    <w:rsid w:val="00C549F0"/>
    <w:rsid w:val="00C54A01"/>
    <w:rsid w:val="00C54A98"/>
    <w:rsid w:val="00C54AC3"/>
    <w:rsid w:val="00C54B0D"/>
    <w:rsid w:val="00C54B61"/>
    <w:rsid w:val="00C54B85"/>
    <w:rsid w:val="00C54CD7"/>
    <w:rsid w:val="00C54CDC"/>
    <w:rsid w:val="00C54D1B"/>
    <w:rsid w:val="00C54D9F"/>
    <w:rsid w:val="00C54DA2"/>
    <w:rsid w:val="00C54E55"/>
    <w:rsid w:val="00C54EC8"/>
    <w:rsid w:val="00C54F20"/>
    <w:rsid w:val="00C54F30"/>
    <w:rsid w:val="00C54F78"/>
    <w:rsid w:val="00C54F8A"/>
    <w:rsid w:val="00C55002"/>
    <w:rsid w:val="00C55016"/>
    <w:rsid w:val="00C551AD"/>
    <w:rsid w:val="00C551D0"/>
    <w:rsid w:val="00C55235"/>
    <w:rsid w:val="00C55291"/>
    <w:rsid w:val="00C5534C"/>
    <w:rsid w:val="00C55441"/>
    <w:rsid w:val="00C55442"/>
    <w:rsid w:val="00C5544E"/>
    <w:rsid w:val="00C554E8"/>
    <w:rsid w:val="00C55509"/>
    <w:rsid w:val="00C55517"/>
    <w:rsid w:val="00C55557"/>
    <w:rsid w:val="00C555CC"/>
    <w:rsid w:val="00C55674"/>
    <w:rsid w:val="00C55723"/>
    <w:rsid w:val="00C5572B"/>
    <w:rsid w:val="00C5573C"/>
    <w:rsid w:val="00C55798"/>
    <w:rsid w:val="00C557E5"/>
    <w:rsid w:val="00C55881"/>
    <w:rsid w:val="00C55927"/>
    <w:rsid w:val="00C55972"/>
    <w:rsid w:val="00C55A78"/>
    <w:rsid w:val="00C55A7D"/>
    <w:rsid w:val="00C55ACE"/>
    <w:rsid w:val="00C55AEE"/>
    <w:rsid w:val="00C55AFD"/>
    <w:rsid w:val="00C55B05"/>
    <w:rsid w:val="00C55B34"/>
    <w:rsid w:val="00C55BB2"/>
    <w:rsid w:val="00C55C1F"/>
    <w:rsid w:val="00C55C39"/>
    <w:rsid w:val="00C55C79"/>
    <w:rsid w:val="00C55CC8"/>
    <w:rsid w:val="00C55CFF"/>
    <w:rsid w:val="00C55D22"/>
    <w:rsid w:val="00C55D37"/>
    <w:rsid w:val="00C55D3C"/>
    <w:rsid w:val="00C55DAB"/>
    <w:rsid w:val="00C55ECE"/>
    <w:rsid w:val="00C55EDD"/>
    <w:rsid w:val="00C55F1B"/>
    <w:rsid w:val="00C55F28"/>
    <w:rsid w:val="00C55FFD"/>
    <w:rsid w:val="00C56044"/>
    <w:rsid w:val="00C56053"/>
    <w:rsid w:val="00C56055"/>
    <w:rsid w:val="00C560F4"/>
    <w:rsid w:val="00C56179"/>
    <w:rsid w:val="00C561DF"/>
    <w:rsid w:val="00C56233"/>
    <w:rsid w:val="00C56287"/>
    <w:rsid w:val="00C56330"/>
    <w:rsid w:val="00C5634F"/>
    <w:rsid w:val="00C5635E"/>
    <w:rsid w:val="00C56361"/>
    <w:rsid w:val="00C56368"/>
    <w:rsid w:val="00C5637C"/>
    <w:rsid w:val="00C563B8"/>
    <w:rsid w:val="00C563EE"/>
    <w:rsid w:val="00C563F9"/>
    <w:rsid w:val="00C5652C"/>
    <w:rsid w:val="00C5656B"/>
    <w:rsid w:val="00C56576"/>
    <w:rsid w:val="00C565FA"/>
    <w:rsid w:val="00C5662B"/>
    <w:rsid w:val="00C56678"/>
    <w:rsid w:val="00C5669D"/>
    <w:rsid w:val="00C566C3"/>
    <w:rsid w:val="00C566C6"/>
    <w:rsid w:val="00C566D3"/>
    <w:rsid w:val="00C56743"/>
    <w:rsid w:val="00C5675F"/>
    <w:rsid w:val="00C56796"/>
    <w:rsid w:val="00C567D5"/>
    <w:rsid w:val="00C56804"/>
    <w:rsid w:val="00C56837"/>
    <w:rsid w:val="00C56886"/>
    <w:rsid w:val="00C569AD"/>
    <w:rsid w:val="00C569BA"/>
    <w:rsid w:val="00C569C0"/>
    <w:rsid w:val="00C56AB6"/>
    <w:rsid w:val="00C56B9F"/>
    <w:rsid w:val="00C56C75"/>
    <w:rsid w:val="00C56C83"/>
    <w:rsid w:val="00C56CCD"/>
    <w:rsid w:val="00C56CF4"/>
    <w:rsid w:val="00C56D19"/>
    <w:rsid w:val="00C56D22"/>
    <w:rsid w:val="00C56D4E"/>
    <w:rsid w:val="00C56DF9"/>
    <w:rsid w:val="00C56E9E"/>
    <w:rsid w:val="00C56E9F"/>
    <w:rsid w:val="00C56EB1"/>
    <w:rsid w:val="00C56ED9"/>
    <w:rsid w:val="00C56EE4"/>
    <w:rsid w:val="00C56FD9"/>
    <w:rsid w:val="00C5704D"/>
    <w:rsid w:val="00C571E6"/>
    <w:rsid w:val="00C57200"/>
    <w:rsid w:val="00C5722B"/>
    <w:rsid w:val="00C57328"/>
    <w:rsid w:val="00C57382"/>
    <w:rsid w:val="00C5742A"/>
    <w:rsid w:val="00C574E3"/>
    <w:rsid w:val="00C574E9"/>
    <w:rsid w:val="00C5753A"/>
    <w:rsid w:val="00C5754A"/>
    <w:rsid w:val="00C5755A"/>
    <w:rsid w:val="00C576AA"/>
    <w:rsid w:val="00C576CE"/>
    <w:rsid w:val="00C576D3"/>
    <w:rsid w:val="00C576D8"/>
    <w:rsid w:val="00C5770A"/>
    <w:rsid w:val="00C57728"/>
    <w:rsid w:val="00C5773A"/>
    <w:rsid w:val="00C5775A"/>
    <w:rsid w:val="00C57777"/>
    <w:rsid w:val="00C577B0"/>
    <w:rsid w:val="00C5780C"/>
    <w:rsid w:val="00C57855"/>
    <w:rsid w:val="00C579C9"/>
    <w:rsid w:val="00C579D0"/>
    <w:rsid w:val="00C579E8"/>
    <w:rsid w:val="00C579FA"/>
    <w:rsid w:val="00C57A62"/>
    <w:rsid w:val="00C57AA4"/>
    <w:rsid w:val="00C57CC0"/>
    <w:rsid w:val="00C57CF7"/>
    <w:rsid w:val="00C57F19"/>
    <w:rsid w:val="00C57F28"/>
    <w:rsid w:val="00C57F8B"/>
    <w:rsid w:val="00C60054"/>
    <w:rsid w:val="00C60088"/>
    <w:rsid w:val="00C60130"/>
    <w:rsid w:val="00C60156"/>
    <w:rsid w:val="00C60180"/>
    <w:rsid w:val="00C60236"/>
    <w:rsid w:val="00C60245"/>
    <w:rsid w:val="00C60297"/>
    <w:rsid w:val="00C602D1"/>
    <w:rsid w:val="00C602E0"/>
    <w:rsid w:val="00C6036F"/>
    <w:rsid w:val="00C60415"/>
    <w:rsid w:val="00C6045D"/>
    <w:rsid w:val="00C604F2"/>
    <w:rsid w:val="00C60505"/>
    <w:rsid w:val="00C60553"/>
    <w:rsid w:val="00C60559"/>
    <w:rsid w:val="00C6058F"/>
    <w:rsid w:val="00C605BE"/>
    <w:rsid w:val="00C60730"/>
    <w:rsid w:val="00C607BA"/>
    <w:rsid w:val="00C60822"/>
    <w:rsid w:val="00C6082B"/>
    <w:rsid w:val="00C60851"/>
    <w:rsid w:val="00C60919"/>
    <w:rsid w:val="00C609E2"/>
    <w:rsid w:val="00C60AF7"/>
    <w:rsid w:val="00C60B2B"/>
    <w:rsid w:val="00C60B68"/>
    <w:rsid w:val="00C60C13"/>
    <w:rsid w:val="00C60C2D"/>
    <w:rsid w:val="00C60CC2"/>
    <w:rsid w:val="00C60CFD"/>
    <w:rsid w:val="00C60D61"/>
    <w:rsid w:val="00C60D85"/>
    <w:rsid w:val="00C60DEE"/>
    <w:rsid w:val="00C60E58"/>
    <w:rsid w:val="00C60E71"/>
    <w:rsid w:val="00C60E9D"/>
    <w:rsid w:val="00C60EAA"/>
    <w:rsid w:val="00C60F98"/>
    <w:rsid w:val="00C60FC1"/>
    <w:rsid w:val="00C61069"/>
    <w:rsid w:val="00C61087"/>
    <w:rsid w:val="00C610A8"/>
    <w:rsid w:val="00C6112E"/>
    <w:rsid w:val="00C61149"/>
    <w:rsid w:val="00C61219"/>
    <w:rsid w:val="00C6125A"/>
    <w:rsid w:val="00C61260"/>
    <w:rsid w:val="00C6126C"/>
    <w:rsid w:val="00C61289"/>
    <w:rsid w:val="00C61359"/>
    <w:rsid w:val="00C61479"/>
    <w:rsid w:val="00C61591"/>
    <w:rsid w:val="00C615C4"/>
    <w:rsid w:val="00C615EC"/>
    <w:rsid w:val="00C6163C"/>
    <w:rsid w:val="00C61641"/>
    <w:rsid w:val="00C61679"/>
    <w:rsid w:val="00C616DF"/>
    <w:rsid w:val="00C616EA"/>
    <w:rsid w:val="00C61736"/>
    <w:rsid w:val="00C61817"/>
    <w:rsid w:val="00C61929"/>
    <w:rsid w:val="00C619DD"/>
    <w:rsid w:val="00C61A61"/>
    <w:rsid w:val="00C61AC5"/>
    <w:rsid w:val="00C61AE1"/>
    <w:rsid w:val="00C61B07"/>
    <w:rsid w:val="00C61BB6"/>
    <w:rsid w:val="00C61BC9"/>
    <w:rsid w:val="00C61C4F"/>
    <w:rsid w:val="00C61CEA"/>
    <w:rsid w:val="00C61D60"/>
    <w:rsid w:val="00C61DD8"/>
    <w:rsid w:val="00C61E29"/>
    <w:rsid w:val="00C61E70"/>
    <w:rsid w:val="00C61E78"/>
    <w:rsid w:val="00C61ECB"/>
    <w:rsid w:val="00C61EEA"/>
    <w:rsid w:val="00C61EFD"/>
    <w:rsid w:val="00C62071"/>
    <w:rsid w:val="00C620AC"/>
    <w:rsid w:val="00C62110"/>
    <w:rsid w:val="00C6211A"/>
    <w:rsid w:val="00C6212A"/>
    <w:rsid w:val="00C62182"/>
    <w:rsid w:val="00C621A0"/>
    <w:rsid w:val="00C621EF"/>
    <w:rsid w:val="00C621F5"/>
    <w:rsid w:val="00C62219"/>
    <w:rsid w:val="00C62222"/>
    <w:rsid w:val="00C62248"/>
    <w:rsid w:val="00C622B8"/>
    <w:rsid w:val="00C62399"/>
    <w:rsid w:val="00C6250B"/>
    <w:rsid w:val="00C62518"/>
    <w:rsid w:val="00C62546"/>
    <w:rsid w:val="00C6256B"/>
    <w:rsid w:val="00C625E5"/>
    <w:rsid w:val="00C625FC"/>
    <w:rsid w:val="00C6262B"/>
    <w:rsid w:val="00C6265A"/>
    <w:rsid w:val="00C62688"/>
    <w:rsid w:val="00C6269D"/>
    <w:rsid w:val="00C626E2"/>
    <w:rsid w:val="00C6275F"/>
    <w:rsid w:val="00C62814"/>
    <w:rsid w:val="00C6281A"/>
    <w:rsid w:val="00C6283A"/>
    <w:rsid w:val="00C62860"/>
    <w:rsid w:val="00C628D5"/>
    <w:rsid w:val="00C628F0"/>
    <w:rsid w:val="00C62919"/>
    <w:rsid w:val="00C6293A"/>
    <w:rsid w:val="00C6297C"/>
    <w:rsid w:val="00C62A68"/>
    <w:rsid w:val="00C62A78"/>
    <w:rsid w:val="00C62A9B"/>
    <w:rsid w:val="00C62AAF"/>
    <w:rsid w:val="00C62B4D"/>
    <w:rsid w:val="00C62B9A"/>
    <w:rsid w:val="00C62C56"/>
    <w:rsid w:val="00C62C66"/>
    <w:rsid w:val="00C62C97"/>
    <w:rsid w:val="00C62CCF"/>
    <w:rsid w:val="00C62D82"/>
    <w:rsid w:val="00C62E05"/>
    <w:rsid w:val="00C62E38"/>
    <w:rsid w:val="00C62E8A"/>
    <w:rsid w:val="00C62EA6"/>
    <w:rsid w:val="00C62EB6"/>
    <w:rsid w:val="00C62EC1"/>
    <w:rsid w:val="00C62F3A"/>
    <w:rsid w:val="00C62FF7"/>
    <w:rsid w:val="00C6303E"/>
    <w:rsid w:val="00C6305F"/>
    <w:rsid w:val="00C63077"/>
    <w:rsid w:val="00C6307E"/>
    <w:rsid w:val="00C63080"/>
    <w:rsid w:val="00C630D2"/>
    <w:rsid w:val="00C630E6"/>
    <w:rsid w:val="00C63146"/>
    <w:rsid w:val="00C6317E"/>
    <w:rsid w:val="00C63189"/>
    <w:rsid w:val="00C632AA"/>
    <w:rsid w:val="00C633AB"/>
    <w:rsid w:val="00C633C5"/>
    <w:rsid w:val="00C633CA"/>
    <w:rsid w:val="00C63413"/>
    <w:rsid w:val="00C63443"/>
    <w:rsid w:val="00C63460"/>
    <w:rsid w:val="00C635F3"/>
    <w:rsid w:val="00C6364B"/>
    <w:rsid w:val="00C636B5"/>
    <w:rsid w:val="00C636B7"/>
    <w:rsid w:val="00C636C6"/>
    <w:rsid w:val="00C636CF"/>
    <w:rsid w:val="00C6371E"/>
    <w:rsid w:val="00C63736"/>
    <w:rsid w:val="00C637CD"/>
    <w:rsid w:val="00C637F0"/>
    <w:rsid w:val="00C63855"/>
    <w:rsid w:val="00C63856"/>
    <w:rsid w:val="00C6389E"/>
    <w:rsid w:val="00C63908"/>
    <w:rsid w:val="00C63945"/>
    <w:rsid w:val="00C63953"/>
    <w:rsid w:val="00C63A10"/>
    <w:rsid w:val="00C63A4A"/>
    <w:rsid w:val="00C63A76"/>
    <w:rsid w:val="00C63A9C"/>
    <w:rsid w:val="00C63AD0"/>
    <w:rsid w:val="00C63BFD"/>
    <w:rsid w:val="00C63C33"/>
    <w:rsid w:val="00C63C6B"/>
    <w:rsid w:val="00C63C73"/>
    <w:rsid w:val="00C63CD6"/>
    <w:rsid w:val="00C63CFC"/>
    <w:rsid w:val="00C63DA9"/>
    <w:rsid w:val="00C63E36"/>
    <w:rsid w:val="00C63ED2"/>
    <w:rsid w:val="00C63F8A"/>
    <w:rsid w:val="00C63F9F"/>
    <w:rsid w:val="00C6400C"/>
    <w:rsid w:val="00C64080"/>
    <w:rsid w:val="00C640FE"/>
    <w:rsid w:val="00C6416C"/>
    <w:rsid w:val="00C6421F"/>
    <w:rsid w:val="00C642B6"/>
    <w:rsid w:val="00C642FE"/>
    <w:rsid w:val="00C64310"/>
    <w:rsid w:val="00C64372"/>
    <w:rsid w:val="00C6442F"/>
    <w:rsid w:val="00C6448C"/>
    <w:rsid w:val="00C64573"/>
    <w:rsid w:val="00C6458F"/>
    <w:rsid w:val="00C646C2"/>
    <w:rsid w:val="00C64751"/>
    <w:rsid w:val="00C6475F"/>
    <w:rsid w:val="00C647EA"/>
    <w:rsid w:val="00C647FE"/>
    <w:rsid w:val="00C64882"/>
    <w:rsid w:val="00C648A7"/>
    <w:rsid w:val="00C648A9"/>
    <w:rsid w:val="00C648D4"/>
    <w:rsid w:val="00C64A42"/>
    <w:rsid w:val="00C64B8D"/>
    <w:rsid w:val="00C64BA7"/>
    <w:rsid w:val="00C64BCF"/>
    <w:rsid w:val="00C64C92"/>
    <w:rsid w:val="00C64D0E"/>
    <w:rsid w:val="00C64D2E"/>
    <w:rsid w:val="00C64D9E"/>
    <w:rsid w:val="00C64E07"/>
    <w:rsid w:val="00C64E35"/>
    <w:rsid w:val="00C64E42"/>
    <w:rsid w:val="00C64E58"/>
    <w:rsid w:val="00C64EA5"/>
    <w:rsid w:val="00C64F0D"/>
    <w:rsid w:val="00C64F28"/>
    <w:rsid w:val="00C64F6E"/>
    <w:rsid w:val="00C64F71"/>
    <w:rsid w:val="00C64F77"/>
    <w:rsid w:val="00C64FFA"/>
    <w:rsid w:val="00C6500F"/>
    <w:rsid w:val="00C650E4"/>
    <w:rsid w:val="00C6512F"/>
    <w:rsid w:val="00C65137"/>
    <w:rsid w:val="00C6518C"/>
    <w:rsid w:val="00C6519C"/>
    <w:rsid w:val="00C651D3"/>
    <w:rsid w:val="00C65281"/>
    <w:rsid w:val="00C6528F"/>
    <w:rsid w:val="00C652E1"/>
    <w:rsid w:val="00C652EF"/>
    <w:rsid w:val="00C652F3"/>
    <w:rsid w:val="00C6531A"/>
    <w:rsid w:val="00C6535B"/>
    <w:rsid w:val="00C6536A"/>
    <w:rsid w:val="00C65378"/>
    <w:rsid w:val="00C653CA"/>
    <w:rsid w:val="00C65435"/>
    <w:rsid w:val="00C6550A"/>
    <w:rsid w:val="00C6559F"/>
    <w:rsid w:val="00C655DE"/>
    <w:rsid w:val="00C6564B"/>
    <w:rsid w:val="00C65654"/>
    <w:rsid w:val="00C656AB"/>
    <w:rsid w:val="00C656D4"/>
    <w:rsid w:val="00C656F3"/>
    <w:rsid w:val="00C6573E"/>
    <w:rsid w:val="00C65791"/>
    <w:rsid w:val="00C657D5"/>
    <w:rsid w:val="00C657E1"/>
    <w:rsid w:val="00C65870"/>
    <w:rsid w:val="00C6592C"/>
    <w:rsid w:val="00C6593F"/>
    <w:rsid w:val="00C6597D"/>
    <w:rsid w:val="00C659DE"/>
    <w:rsid w:val="00C65A7F"/>
    <w:rsid w:val="00C65A97"/>
    <w:rsid w:val="00C65AAB"/>
    <w:rsid w:val="00C65AC0"/>
    <w:rsid w:val="00C65B15"/>
    <w:rsid w:val="00C65B41"/>
    <w:rsid w:val="00C65BD5"/>
    <w:rsid w:val="00C65C04"/>
    <w:rsid w:val="00C65C68"/>
    <w:rsid w:val="00C65C90"/>
    <w:rsid w:val="00C65E4B"/>
    <w:rsid w:val="00C65E6B"/>
    <w:rsid w:val="00C65E83"/>
    <w:rsid w:val="00C65FBA"/>
    <w:rsid w:val="00C66072"/>
    <w:rsid w:val="00C66190"/>
    <w:rsid w:val="00C661A9"/>
    <w:rsid w:val="00C661ED"/>
    <w:rsid w:val="00C66271"/>
    <w:rsid w:val="00C6632D"/>
    <w:rsid w:val="00C66394"/>
    <w:rsid w:val="00C663FB"/>
    <w:rsid w:val="00C66496"/>
    <w:rsid w:val="00C664A4"/>
    <w:rsid w:val="00C664F8"/>
    <w:rsid w:val="00C6650F"/>
    <w:rsid w:val="00C66634"/>
    <w:rsid w:val="00C66671"/>
    <w:rsid w:val="00C666A4"/>
    <w:rsid w:val="00C666B7"/>
    <w:rsid w:val="00C666FD"/>
    <w:rsid w:val="00C66703"/>
    <w:rsid w:val="00C6670C"/>
    <w:rsid w:val="00C66786"/>
    <w:rsid w:val="00C667D2"/>
    <w:rsid w:val="00C66824"/>
    <w:rsid w:val="00C66848"/>
    <w:rsid w:val="00C6688D"/>
    <w:rsid w:val="00C668A5"/>
    <w:rsid w:val="00C6692F"/>
    <w:rsid w:val="00C6695A"/>
    <w:rsid w:val="00C6697B"/>
    <w:rsid w:val="00C6697C"/>
    <w:rsid w:val="00C66A86"/>
    <w:rsid w:val="00C66ABD"/>
    <w:rsid w:val="00C66B72"/>
    <w:rsid w:val="00C66CA7"/>
    <w:rsid w:val="00C66DEF"/>
    <w:rsid w:val="00C66E19"/>
    <w:rsid w:val="00C66EAE"/>
    <w:rsid w:val="00C66EBE"/>
    <w:rsid w:val="00C66F3F"/>
    <w:rsid w:val="00C66F84"/>
    <w:rsid w:val="00C66FC8"/>
    <w:rsid w:val="00C67009"/>
    <w:rsid w:val="00C67019"/>
    <w:rsid w:val="00C67121"/>
    <w:rsid w:val="00C67125"/>
    <w:rsid w:val="00C671DD"/>
    <w:rsid w:val="00C672AE"/>
    <w:rsid w:val="00C672DD"/>
    <w:rsid w:val="00C67311"/>
    <w:rsid w:val="00C67360"/>
    <w:rsid w:val="00C673D1"/>
    <w:rsid w:val="00C6747F"/>
    <w:rsid w:val="00C6753F"/>
    <w:rsid w:val="00C67565"/>
    <w:rsid w:val="00C675FE"/>
    <w:rsid w:val="00C6765E"/>
    <w:rsid w:val="00C67726"/>
    <w:rsid w:val="00C67737"/>
    <w:rsid w:val="00C67747"/>
    <w:rsid w:val="00C6774B"/>
    <w:rsid w:val="00C677D5"/>
    <w:rsid w:val="00C67816"/>
    <w:rsid w:val="00C6785C"/>
    <w:rsid w:val="00C678C4"/>
    <w:rsid w:val="00C67907"/>
    <w:rsid w:val="00C67909"/>
    <w:rsid w:val="00C6793A"/>
    <w:rsid w:val="00C67941"/>
    <w:rsid w:val="00C6799D"/>
    <w:rsid w:val="00C679B5"/>
    <w:rsid w:val="00C67A5F"/>
    <w:rsid w:val="00C67A9D"/>
    <w:rsid w:val="00C67AC2"/>
    <w:rsid w:val="00C67AD1"/>
    <w:rsid w:val="00C67AF4"/>
    <w:rsid w:val="00C67B47"/>
    <w:rsid w:val="00C67B8F"/>
    <w:rsid w:val="00C67C66"/>
    <w:rsid w:val="00C67C91"/>
    <w:rsid w:val="00C67D0F"/>
    <w:rsid w:val="00C67DD4"/>
    <w:rsid w:val="00C67E42"/>
    <w:rsid w:val="00C67E63"/>
    <w:rsid w:val="00C67E6A"/>
    <w:rsid w:val="00C67EF7"/>
    <w:rsid w:val="00C67F17"/>
    <w:rsid w:val="00C67F4C"/>
    <w:rsid w:val="00C67F63"/>
    <w:rsid w:val="00C67F9B"/>
    <w:rsid w:val="00C67FE4"/>
    <w:rsid w:val="00C7004F"/>
    <w:rsid w:val="00C70057"/>
    <w:rsid w:val="00C700A4"/>
    <w:rsid w:val="00C70120"/>
    <w:rsid w:val="00C70163"/>
    <w:rsid w:val="00C70239"/>
    <w:rsid w:val="00C7033C"/>
    <w:rsid w:val="00C70345"/>
    <w:rsid w:val="00C7038A"/>
    <w:rsid w:val="00C70435"/>
    <w:rsid w:val="00C7043A"/>
    <w:rsid w:val="00C704B8"/>
    <w:rsid w:val="00C7051B"/>
    <w:rsid w:val="00C705CD"/>
    <w:rsid w:val="00C7070C"/>
    <w:rsid w:val="00C70726"/>
    <w:rsid w:val="00C70727"/>
    <w:rsid w:val="00C70770"/>
    <w:rsid w:val="00C707CA"/>
    <w:rsid w:val="00C707E0"/>
    <w:rsid w:val="00C707F7"/>
    <w:rsid w:val="00C70835"/>
    <w:rsid w:val="00C708C0"/>
    <w:rsid w:val="00C708D0"/>
    <w:rsid w:val="00C708EE"/>
    <w:rsid w:val="00C70914"/>
    <w:rsid w:val="00C70924"/>
    <w:rsid w:val="00C709AB"/>
    <w:rsid w:val="00C709B2"/>
    <w:rsid w:val="00C709C6"/>
    <w:rsid w:val="00C709CF"/>
    <w:rsid w:val="00C709D1"/>
    <w:rsid w:val="00C70A65"/>
    <w:rsid w:val="00C70A88"/>
    <w:rsid w:val="00C70AB3"/>
    <w:rsid w:val="00C70AD7"/>
    <w:rsid w:val="00C70B13"/>
    <w:rsid w:val="00C70B26"/>
    <w:rsid w:val="00C70B6A"/>
    <w:rsid w:val="00C70B97"/>
    <w:rsid w:val="00C70BEF"/>
    <w:rsid w:val="00C70C77"/>
    <w:rsid w:val="00C70D04"/>
    <w:rsid w:val="00C70D74"/>
    <w:rsid w:val="00C70E68"/>
    <w:rsid w:val="00C70EA9"/>
    <w:rsid w:val="00C70F04"/>
    <w:rsid w:val="00C70F46"/>
    <w:rsid w:val="00C70F5D"/>
    <w:rsid w:val="00C70F6B"/>
    <w:rsid w:val="00C71000"/>
    <w:rsid w:val="00C710CB"/>
    <w:rsid w:val="00C710F3"/>
    <w:rsid w:val="00C7113E"/>
    <w:rsid w:val="00C7124E"/>
    <w:rsid w:val="00C7127A"/>
    <w:rsid w:val="00C71288"/>
    <w:rsid w:val="00C712B5"/>
    <w:rsid w:val="00C712DB"/>
    <w:rsid w:val="00C7131F"/>
    <w:rsid w:val="00C7134D"/>
    <w:rsid w:val="00C71429"/>
    <w:rsid w:val="00C71450"/>
    <w:rsid w:val="00C71509"/>
    <w:rsid w:val="00C715A4"/>
    <w:rsid w:val="00C716A9"/>
    <w:rsid w:val="00C716F5"/>
    <w:rsid w:val="00C71741"/>
    <w:rsid w:val="00C71821"/>
    <w:rsid w:val="00C719A6"/>
    <w:rsid w:val="00C719ED"/>
    <w:rsid w:val="00C719FF"/>
    <w:rsid w:val="00C71A4D"/>
    <w:rsid w:val="00C71A70"/>
    <w:rsid w:val="00C71AA1"/>
    <w:rsid w:val="00C71B1B"/>
    <w:rsid w:val="00C71B6F"/>
    <w:rsid w:val="00C71C40"/>
    <w:rsid w:val="00C71CC5"/>
    <w:rsid w:val="00C71D40"/>
    <w:rsid w:val="00C71D42"/>
    <w:rsid w:val="00C71D69"/>
    <w:rsid w:val="00C71DCC"/>
    <w:rsid w:val="00C71DD4"/>
    <w:rsid w:val="00C71E38"/>
    <w:rsid w:val="00C71E4A"/>
    <w:rsid w:val="00C71E62"/>
    <w:rsid w:val="00C71EBD"/>
    <w:rsid w:val="00C71EEF"/>
    <w:rsid w:val="00C72005"/>
    <w:rsid w:val="00C7201F"/>
    <w:rsid w:val="00C72036"/>
    <w:rsid w:val="00C720C1"/>
    <w:rsid w:val="00C720E2"/>
    <w:rsid w:val="00C7212B"/>
    <w:rsid w:val="00C72155"/>
    <w:rsid w:val="00C72183"/>
    <w:rsid w:val="00C721A9"/>
    <w:rsid w:val="00C721B0"/>
    <w:rsid w:val="00C721F9"/>
    <w:rsid w:val="00C72331"/>
    <w:rsid w:val="00C72362"/>
    <w:rsid w:val="00C72469"/>
    <w:rsid w:val="00C724D5"/>
    <w:rsid w:val="00C72558"/>
    <w:rsid w:val="00C725A2"/>
    <w:rsid w:val="00C7284F"/>
    <w:rsid w:val="00C72898"/>
    <w:rsid w:val="00C728CB"/>
    <w:rsid w:val="00C72903"/>
    <w:rsid w:val="00C72969"/>
    <w:rsid w:val="00C72981"/>
    <w:rsid w:val="00C729D3"/>
    <w:rsid w:val="00C72A85"/>
    <w:rsid w:val="00C72B5A"/>
    <w:rsid w:val="00C72BB6"/>
    <w:rsid w:val="00C72C65"/>
    <w:rsid w:val="00C72C94"/>
    <w:rsid w:val="00C72CC5"/>
    <w:rsid w:val="00C72CED"/>
    <w:rsid w:val="00C72CF1"/>
    <w:rsid w:val="00C72DF5"/>
    <w:rsid w:val="00C72DFC"/>
    <w:rsid w:val="00C72E05"/>
    <w:rsid w:val="00C72E8F"/>
    <w:rsid w:val="00C72E90"/>
    <w:rsid w:val="00C72FBD"/>
    <w:rsid w:val="00C7302B"/>
    <w:rsid w:val="00C7304B"/>
    <w:rsid w:val="00C730BF"/>
    <w:rsid w:val="00C730E4"/>
    <w:rsid w:val="00C73132"/>
    <w:rsid w:val="00C73218"/>
    <w:rsid w:val="00C7325E"/>
    <w:rsid w:val="00C732BA"/>
    <w:rsid w:val="00C7331E"/>
    <w:rsid w:val="00C7337E"/>
    <w:rsid w:val="00C73385"/>
    <w:rsid w:val="00C73387"/>
    <w:rsid w:val="00C733DD"/>
    <w:rsid w:val="00C7342C"/>
    <w:rsid w:val="00C7345F"/>
    <w:rsid w:val="00C735D5"/>
    <w:rsid w:val="00C735E2"/>
    <w:rsid w:val="00C735EA"/>
    <w:rsid w:val="00C736D3"/>
    <w:rsid w:val="00C73711"/>
    <w:rsid w:val="00C737D5"/>
    <w:rsid w:val="00C737E4"/>
    <w:rsid w:val="00C737E5"/>
    <w:rsid w:val="00C737F3"/>
    <w:rsid w:val="00C73802"/>
    <w:rsid w:val="00C73912"/>
    <w:rsid w:val="00C73940"/>
    <w:rsid w:val="00C73968"/>
    <w:rsid w:val="00C7397D"/>
    <w:rsid w:val="00C73A69"/>
    <w:rsid w:val="00C73A73"/>
    <w:rsid w:val="00C73A98"/>
    <w:rsid w:val="00C73B3A"/>
    <w:rsid w:val="00C73B89"/>
    <w:rsid w:val="00C73C39"/>
    <w:rsid w:val="00C73C43"/>
    <w:rsid w:val="00C73CF1"/>
    <w:rsid w:val="00C73DC1"/>
    <w:rsid w:val="00C73DC4"/>
    <w:rsid w:val="00C73EA1"/>
    <w:rsid w:val="00C73F0A"/>
    <w:rsid w:val="00C73F79"/>
    <w:rsid w:val="00C73FD7"/>
    <w:rsid w:val="00C74042"/>
    <w:rsid w:val="00C7404D"/>
    <w:rsid w:val="00C740A0"/>
    <w:rsid w:val="00C740D4"/>
    <w:rsid w:val="00C740EB"/>
    <w:rsid w:val="00C740FC"/>
    <w:rsid w:val="00C7410B"/>
    <w:rsid w:val="00C74159"/>
    <w:rsid w:val="00C74176"/>
    <w:rsid w:val="00C741B1"/>
    <w:rsid w:val="00C74210"/>
    <w:rsid w:val="00C74259"/>
    <w:rsid w:val="00C74290"/>
    <w:rsid w:val="00C742D0"/>
    <w:rsid w:val="00C7437B"/>
    <w:rsid w:val="00C74380"/>
    <w:rsid w:val="00C74399"/>
    <w:rsid w:val="00C743AC"/>
    <w:rsid w:val="00C7441C"/>
    <w:rsid w:val="00C7442F"/>
    <w:rsid w:val="00C7447B"/>
    <w:rsid w:val="00C744C1"/>
    <w:rsid w:val="00C7457F"/>
    <w:rsid w:val="00C74594"/>
    <w:rsid w:val="00C745AC"/>
    <w:rsid w:val="00C745C1"/>
    <w:rsid w:val="00C746CB"/>
    <w:rsid w:val="00C746F0"/>
    <w:rsid w:val="00C74748"/>
    <w:rsid w:val="00C747A8"/>
    <w:rsid w:val="00C747BF"/>
    <w:rsid w:val="00C747E9"/>
    <w:rsid w:val="00C748D7"/>
    <w:rsid w:val="00C74913"/>
    <w:rsid w:val="00C74935"/>
    <w:rsid w:val="00C7493A"/>
    <w:rsid w:val="00C74948"/>
    <w:rsid w:val="00C74974"/>
    <w:rsid w:val="00C7499B"/>
    <w:rsid w:val="00C749C2"/>
    <w:rsid w:val="00C749C3"/>
    <w:rsid w:val="00C749F2"/>
    <w:rsid w:val="00C74A3E"/>
    <w:rsid w:val="00C74AEA"/>
    <w:rsid w:val="00C74B05"/>
    <w:rsid w:val="00C74B6A"/>
    <w:rsid w:val="00C74BFC"/>
    <w:rsid w:val="00C74C2C"/>
    <w:rsid w:val="00C74C53"/>
    <w:rsid w:val="00C74C58"/>
    <w:rsid w:val="00C74C72"/>
    <w:rsid w:val="00C74C81"/>
    <w:rsid w:val="00C74C89"/>
    <w:rsid w:val="00C74CD5"/>
    <w:rsid w:val="00C74D57"/>
    <w:rsid w:val="00C74D83"/>
    <w:rsid w:val="00C74E6F"/>
    <w:rsid w:val="00C74E73"/>
    <w:rsid w:val="00C74EB9"/>
    <w:rsid w:val="00C74EEF"/>
    <w:rsid w:val="00C74F01"/>
    <w:rsid w:val="00C74F5B"/>
    <w:rsid w:val="00C74F82"/>
    <w:rsid w:val="00C75070"/>
    <w:rsid w:val="00C75082"/>
    <w:rsid w:val="00C750E3"/>
    <w:rsid w:val="00C75118"/>
    <w:rsid w:val="00C75130"/>
    <w:rsid w:val="00C75139"/>
    <w:rsid w:val="00C7520C"/>
    <w:rsid w:val="00C7523C"/>
    <w:rsid w:val="00C75291"/>
    <w:rsid w:val="00C752DC"/>
    <w:rsid w:val="00C7531C"/>
    <w:rsid w:val="00C7535E"/>
    <w:rsid w:val="00C75362"/>
    <w:rsid w:val="00C75412"/>
    <w:rsid w:val="00C7544E"/>
    <w:rsid w:val="00C75481"/>
    <w:rsid w:val="00C75569"/>
    <w:rsid w:val="00C75620"/>
    <w:rsid w:val="00C7565A"/>
    <w:rsid w:val="00C7571E"/>
    <w:rsid w:val="00C7576F"/>
    <w:rsid w:val="00C757F8"/>
    <w:rsid w:val="00C7580B"/>
    <w:rsid w:val="00C75895"/>
    <w:rsid w:val="00C75A7D"/>
    <w:rsid w:val="00C75AFB"/>
    <w:rsid w:val="00C75AFE"/>
    <w:rsid w:val="00C75B02"/>
    <w:rsid w:val="00C75BC2"/>
    <w:rsid w:val="00C75BF3"/>
    <w:rsid w:val="00C75C2A"/>
    <w:rsid w:val="00C75CC3"/>
    <w:rsid w:val="00C75CEB"/>
    <w:rsid w:val="00C75D10"/>
    <w:rsid w:val="00C75D6D"/>
    <w:rsid w:val="00C75D97"/>
    <w:rsid w:val="00C75DD7"/>
    <w:rsid w:val="00C75DFA"/>
    <w:rsid w:val="00C75DFB"/>
    <w:rsid w:val="00C75E24"/>
    <w:rsid w:val="00C75E87"/>
    <w:rsid w:val="00C75EB7"/>
    <w:rsid w:val="00C75EDF"/>
    <w:rsid w:val="00C75F3E"/>
    <w:rsid w:val="00C75F48"/>
    <w:rsid w:val="00C75F7F"/>
    <w:rsid w:val="00C75F99"/>
    <w:rsid w:val="00C75FA3"/>
    <w:rsid w:val="00C75FCC"/>
    <w:rsid w:val="00C76192"/>
    <w:rsid w:val="00C761C1"/>
    <w:rsid w:val="00C76239"/>
    <w:rsid w:val="00C76243"/>
    <w:rsid w:val="00C76252"/>
    <w:rsid w:val="00C76285"/>
    <w:rsid w:val="00C763F3"/>
    <w:rsid w:val="00C76450"/>
    <w:rsid w:val="00C7652A"/>
    <w:rsid w:val="00C76551"/>
    <w:rsid w:val="00C76599"/>
    <w:rsid w:val="00C7661B"/>
    <w:rsid w:val="00C7664E"/>
    <w:rsid w:val="00C7666C"/>
    <w:rsid w:val="00C7670B"/>
    <w:rsid w:val="00C76732"/>
    <w:rsid w:val="00C76736"/>
    <w:rsid w:val="00C7677C"/>
    <w:rsid w:val="00C76851"/>
    <w:rsid w:val="00C7686B"/>
    <w:rsid w:val="00C768C1"/>
    <w:rsid w:val="00C768F9"/>
    <w:rsid w:val="00C76A12"/>
    <w:rsid w:val="00C76A4E"/>
    <w:rsid w:val="00C76A54"/>
    <w:rsid w:val="00C76A67"/>
    <w:rsid w:val="00C76AD4"/>
    <w:rsid w:val="00C76B85"/>
    <w:rsid w:val="00C76BB8"/>
    <w:rsid w:val="00C76BBE"/>
    <w:rsid w:val="00C76C78"/>
    <w:rsid w:val="00C76D4A"/>
    <w:rsid w:val="00C76DA5"/>
    <w:rsid w:val="00C76DBF"/>
    <w:rsid w:val="00C76E16"/>
    <w:rsid w:val="00C76E32"/>
    <w:rsid w:val="00C76EA7"/>
    <w:rsid w:val="00C76EB2"/>
    <w:rsid w:val="00C76ED6"/>
    <w:rsid w:val="00C76EE2"/>
    <w:rsid w:val="00C76F1A"/>
    <w:rsid w:val="00C76F28"/>
    <w:rsid w:val="00C76FB4"/>
    <w:rsid w:val="00C76FE3"/>
    <w:rsid w:val="00C77031"/>
    <w:rsid w:val="00C770D7"/>
    <w:rsid w:val="00C770FB"/>
    <w:rsid w:val="00C7713B"/>
    <w:rsid w:val="00C7715E"/>
    <w:rsid w:val="00C77228"/>
    <w:rsid w:val="00C77248"/>
    <w:rsid w:val="00C77265"/>
    <w:rsid w:val="00C77283"/>
    <w:rsid w:val="00C7728F"/>
    <w:rsid w:val="00C772AB"/>
    <w:rsid w:val="00C77323"/>
    <w:rsid w:val="00C77352"/>
    <w:rsid w:val="00C773A4"/>
    <w:rsid w:val="00C77436"/>
    <w:rsid w:val="00C774AA"/>
    <w:rsid w:val="00C7750C"/>
    <w:rsid w:val="00C77539"/>
    <w:rsid w:val="00C7757D"/>
    <w:rsid w:val="00C775BC"/>
    <w:rsid w:val="00C775BD"/>
    <w:rsid w:val="00C775D2"/>
    <w:rsid w:val="00C77642"/>
    <w:rsid w:val="00C7764E"/>
    <w:rsid w:val="00C776C6"/>
    <w:rsid w:val="00C776EE"/>
    <w:rsid w:val="00C7774F"/>
    <w:rsid w:val="00C77750"/>
    <w:rsid w:val="00C77787"/>
    <w:rsid w:val="00C77797"/>
    <w:rsid w:val="00C777C9"/>
    <w:rsid w:val="00C777DC"/>
    <w:rsid w:val="00C77809"/>
    <w:rsid w:val="00C7784E"/>
    <w:rsid w:val="00C7785D"/>
    <w:rsid w:val="00C77888"/>
    <w:rsid w:val="00C778B8"/>
    <w:rsid w:val="00C778D3"/>
    <w:rsid w:val="00C779C0"/>
    <w:rsid w:val="00C77ACF"/>
    <w:rsid w:val="00C77B06"/>
    <w:rsid w:val="00C77B19"/>
    <w:rsid w:val="00C77B62"/>
    <w:rsid w:val="00C77C31"/>
    <w:rsid w:val="00C77C6D"/>
    <w:rsid w:val="00C77C96"/>
    <w:rsid w:val="00C77C9E"/>
    <w:rsid w:val="00C77CBD"/>
    <w:rsid w:val="00C77CD7"/>
    <w:rsid w:val="00C77CE5"/>
    <w:rsid w:val="00C77DE2"/>
    <w:rsid w:val="00C77E77"/>
    <w:rsid w:val="00C77F08"/>
    <w:rsid w:val="00C77FA0"/>
    <w:rsid w:val="00C77FF3"/>
    <w:rsid w:val="00C80012"/>
    <w:rsid w:val="00C8001F"/>
    <w:rsid w:val="00C80024"/>
    <w:rsid w:val="00C80172"/>
    <w:rsid w:val="00C801FF"/>
    <w:rsid w:val="00C8021D"/>
    <w:rsid w:val="00C80281"/>
    <w:rsid w:val="00C802C0"/>
    <w:rsid w:val="00C802E6"/>
    <w:rsid w:val="00C80310"/>
    <w:rsid w:val="00C80330"/>
    <w:rsid w:val="00C8042E"/>
    <w:rsid w:val="00C80435"/>
    <w:rsid w:val="00C80482"/>
    <w:rsid w:val="00C8068A"/>
    <w:rsid w:val="00C806ED"/>
    <w:rsid w:val="00C8078A"/>
    <w:rsid w:val="00C8078E"/>
    <w:rsid w:val="00C807A5"/>
    <w:rsid w:val="00C80834"/>
    <w:rsid w:val="00C80873"/>
    <w:rsid w:val="00C8088E"/>
    <w:rsid w:val="00C808E7"/>
    <w:rsid w:val="00C80902"/>
    <w:rsid w:val="00C80939"/>
    <w:rsid w:val="00C8096F"/>
    <w:rsid w:val="00C8099F"/>
    <w:rsid w:val="00C80A24"/>
    <w:rsid w:val="00C80B61"/>
    <w:rsid w:val="00C80B91"/>
    <w:rsid w:val="00C80BBE"/>
    <w:rsid w:val="00C80BFC"/>
    <w:rsid w:val="00C80C14"/>
    <w:rsid w:val="00C80C48"/>
    <w:rsid w:val="00C80CF9"/>
    <w:rsid w:val="00C80D36"/>
    <w:rsid w:val="00C80D8E"/>
    <w:rsid w:val="00C80DB9"/>
    <w:rsid w:val="00C80DC5"/>
    <w:rsid w:val="00C80E46"/>
    <w:rsid w:val="00C80E52"/>
    <w:rsid w:val="00C80E89"/>
    <w:rsid w:val="00C80EC2"/>
    <w:rsid w:val="00C80F20"/>
    <w:rsid w:val="00C80F76"/>
    <w:rsid w:val="00C80F86"/>
    <w:rsid w:val="00C80F8E"/>
    <w:rsid w:val="00C8105B"/>
    <w:rsid w:val="00C8106F"/>
    <w:rsid w:val="00C81072"/>
    <w:rsid w:val="00C81086"/>
    <w:rsid w:val="00C810D1"/>
    <w:rsid w:val="00C81103"/>
    <w:rsid w:val="00C81112"/>
    <w:rsid w:val="00C81123"/>
    <w:rsid w:val="00C8114E"/>
    <w:rsid w:val="00C81196"/>
    <w:rsid w:val="00C811A0"/>
    <w:rsid w:val="00C811A3"/>
    <w:rsid w:val="00C81230"/>
    <w:rsid w:val="00C8126C"/>
    <w:rsid w:val="00C812AB"/>
    <w:rsid w:val="00C812DF"/>
    <w:rsid w:val="00C81367"/>
    <w:rsid w:val="00C81384"/>
    <w:rsid w:val="00C813BA"/>
    <w:rsid w:val="00C813D8"/>
    <w:rsid w:val="00C813F7"/>
    <w:rsid w:val="00C81506"/>
    <w:rsid w:val="00C81545"/>
    <w:rsid w:val="00C81639"/>
    <w:rsid w:val="00C8164B"/>
    <w:rsid w:val="00C8173B"/>
    <w:rsid w:val="00C81802"/>
    <w:rsid w:val="00C81841"/>
    <w:rsid w:val="00C81881"/>
    <w:rsid w:val="00C8189A"/>
    <w:rsid w:val="00C818DE"/>
    <w:rsid w:val="00C81914"/>
    <w:rsid w:val="00C8194B"/>
    <w:rsid w:val="00C81966"/>
    <w:rsid w:val="00C819CB"/>
    <w:rsid w:val="00C81A18"/>
    <w:rsid w:val="00C81A43"/>
    <w:rsid w:val="00C81A67"/>
    <w:rsid w:val="00C81AA0"/>
    <w:rsid w:val="00C81AA8"/>
    <w:rsid w:val="00C81AD7"/>
    <w:rsid w:val="00C81AF4"/>
    <w:rsid w:val="00C81B46"/>
    <w:rsid w:val="00C81B7D"/>
    <w:rsid w:val="00C81BA0"/>
    <w:rsid w:val="00C81BA6"/>
    <w:rsid w:val="00C81BDD"/>
    <w:rsid w:val="00C81CDD"/>
    <w:rsid w:val="00C81D6C"/>
    <w:rsid w:val="00C81DDF"/>
    <w:rsid w:val="00C81DFB"/>
    <w:rsid w:val="00C81E13"/>
    <w:rsid w:val="00C81E40"/>
    <w:rsid w:val="00C81EFB"/>
    <w:rsid w:val="00C81F22"/>
    <w:rsid w:val="00C81F2A"/>
    <w:rsid w:val="00C8204F"/>
    <w:rsid w:val="00C820E5"/>
    <w:rsid w:val="00C82111"/>
    <w:rsid w:val="00C82198"/>
    <w:rsid w:val="00C82209"/>
    <w:rsid w:val="00C82211"/>
    <w:rsid w:val="00C822B8"/>
    <w:rsid w:val="00C82304"/>
    <w:rsid w:val="00C82379"/>
    <w:rsid w:val="00C823E0"/>
    <w:rsid w:val="00C824C0"/>
    <w:rsid w:val="00C824DA"/>
    <w:rsid w:val="00C824DD"/>
    <w:rsid w:val="00C82549"/>
    <w:rsid w:val="00C82560"/>
    <w:rsid w:val="00C82579"/>
    <w:rsid w:val="00C82582"/>
    <w:rsid w:val="00C8258D"/>
    <w:rsid w:val="00C82618"/>
    <w:rsid w:val="00C8271F"/>
    <w:rsid w:val="00C8272E"/>
    <w:rsid w:val="00C82744"/>
    <w:rsid w:val="00C827D8"/>
    <w:rsid w:val="00C827FA"/>
    <w:rsid w:val="00C8283F"/>
    <w:rsid w:val="00C82878"/>
    <w:rsid w:val="00C828C2"/>
    <w:rsid w:val="00C82901"/>
    <w:rsid w:val="00C829B9"/>
    <w:rsid w:val="00C829C7"/>
    <w:rsid w:val="00C829D3"/>
    <w:rsid w:val="00C82AC2"/>
    <w:rsid w:val="00C82ACC"/>
    <w:rsid w:val="00C82AEF"/>
    <w:rsid w:val="00C82B81"/>
    <w:rsid w:val="00C82BE6"/>
    <w:rsid w:val="00C82BEA"/>
    <w:rsid w:val="00C82C2A"/>
    <w:rsid w:val="00C82C53"/>
    <w:rsid w:val="00C82C57"/>
    <w:rsid w:val="00C82C8B"/>
    <w:rsid w:val="00C82CA6"/>
    <w:rsid w:val="00C82CB0"/>
    <w:rsid w:val="00C82CE5"/>
    <w:rsid w:val="00C82E44"/>
    <w:rsid w:val="00C82EC9"/>
    <w:rsid w:val="00C82F60"/>
    <w:rsid w:val="00C82FAB"/>
    <w:rsid w:val="00C83024"/>
    <w:rsid w:val="00C830EB"/>
    <w:rsid w:val="00C83200"/>
    <w:rsid w:val="00C8321A"/>
    <w:rsid w:val="00C832E2"/>
    <w:rsid w:val="00C83327"/>
    <w:rsid w:val="00C833BD"/>
    <w:rsid w:val="00C833FC"/>
    <w:rsid w:val="00C8351C"/>
    <w:rsid w:val="00C83553"/>
    <w:rsid w:val="00C83596"/>
    <w:rsid w:val="00C835D8"/>
    <w:rsid w:val="00C83619"/>
    <w:rsid w:val="00C8382F"/>
    <w:rsid w:val="00C83944"/>
    <w:rsid w:val="00C839C9"/>
    <w:rsid w:val="00C83A68"/>
    <w:rsid w:val="00C83B21"/>
    <w:rsid w:val="00C83B5A"/>
    <w:rsid w:val="00C83B89"/>
    <w:rsid w:val="00C83BF1"/>
    <w:rsid w:val="00C83C25"/>
    <w:rsid w:val="00C83C7D"/>
    <w:rsid w:val="00C83CBB"/>
    <w:rsid w:val="00C83D7C"/>
    <w:rsid w:val="00C83E19"/>
    <w:rsid w:val="00C83E1F"/>
    <w:rsid w:val="00C83E24"/>
    <w:rsid w:val="00C83E50"/>
    <w:rsid w:val="00C83EAA"/>
    <w:rsid w:val="00C83EBA"/>
    <w:rsid w:val="00C83EEB"/>
    <w:rsid w:val="00C83F25"/>
    <w:rsid w:val="00C83F66"/>
    <w:rsid w:val="00C83FC1"/>
    <w:rsid w:val="00C8410F"/>
    <w:rsid w:val="00C84123"/>
    <w:rsid w:val="00C8418B"/>
    <w:rsid w:val="00C84298"/>
    <w:rsid w:val="00C84299"/>
    <w:rsid w:val="00C842B4"/>
    <w:rsid w:val="00C842FA"/>
    <w:rsid w:val="00C84333"/>
    <w:rsid w:val="00C84392"/>
    <w:rsid w:val="00C843BA"/>
    <w:rsid w:val="00C84443"/>
    <w:rsid w:val="00C844B8"/>
    <w:rsid w:val="00C8450B"/>
    <w:rsid w:val="00C84531"/>
    <w:rsid w:val="00C84544"/>
    <w:rsid w:val="00C84595"/>
    <w:rsid w:val="00C8459D"/>
    <w:rsid w:val="00C845E5"/>
    <w:rsid w:val="00C84640"/>
    <w:rsid w:val="00C84653"/>
    <w:rsid w:val="00C846E2"/>
    <w:rsid w:val="00C84724"/>
    <w:rsid w:val="00C84748"/>
    <w:rsid w:val="00C8475C"/>
    <w:rsid w:val="00C847BA"/>
    <w:rsid w:val="00C8481D"/>
    <w:rsid w:val="00C84889"/>
    <w:rsid w:val="00C848DE"/>
    <w:rsid w:val="00C8497C"/>
    <w:rsid w:val="00C8497F"/>
    <w:rsid w:val="00C849C7"/>
    <w:rsid w:val="00C849D2"/>
    <w:rsid w:val="00C849FC"/>
    <w:rsid w:val="00C84AE7"/>
    <w:rsid w:val="00C84B17"/>
    <w:rsid w:val="00C84C37"/>
    <w:rsid w:val="00C84C46"/>
    <w:rsid w:val="00C84C6C"/>
    <w:rsid w:val="00C84CB8"/>
    <w:rsid w:val="00C84D57"/>
    <w:rsid w:val="00C84D65"/>
    <w:rsid w:val="00C84D73"/>
    <w:rsid w:val="00C84DFD"/>
    <w:rsid w:val="00C84EC4"/>
    <w:rsid w:val="00C85005"/>
    <w:rsid w:val="00C85093"/>
    <w:rsid w:val="00C8515B"/>
    <w:rsid w:val="00C8515F"/>
    <w:rsid w:val="00C851A9"/>
    <w:rsid w:val="00C85205"/>
    <w:rsid w:val="00C85209"/>
    <w:rsid w:val="00C8520A"/>
    <w:rsid w:val="00C85218"/>
    <w:rsid w:val="00C8522E"/>
    <w:rsid w:val="00C85381"/>
    <w:rsid w:val="00C8538D"/>
    <w:rsid w:val="00C853E0"/>
    <w:rsid w:val="00C8540C"/>
    <w:rsid w:val="00C85410"/>
    <w:rsid w:val="00C854D3"/>
    <w:rsid w:val="00C85548"/>
    <w:rsid w:val="00C85558"/>
    <w:rsid w:val="00C85592"/>
    <w:rsid w:val="00C855CC"/>
    <w:rsid w:val="00C855CE"/>
    <w:rsid w:val="00C855E6"/>
    <w:rsid w:val="00C85603"/>
    <w:rsid w:val="00C856C8"/>
    <w:rsid w:val="00C856F8"/>
    <w:rsid w:val="00C8579A"/>
    <w:rsid w:val="00C857C8"/>
    <w:rsid w:val="00C85820"/>
    <w:rsid w:val="00C858AB"/>
    <w:rsid w:val="00C859AB"/>
    <w:rsid w:val="00C859D0"/>
    <w:rsid w:val="00C85A03"/>
    <w:rsid w:val="00C85A94"/>
    <w:rsid w:val="00C85B16"/>
    <w:rsid w:val="00C85B32"/>
    <w:rsid w:val="00C85B53"/>
    <w:rsid w:val="00C85B93"/>
    <w:rsid w:val="00C85C82"/>
    <w:rsid w:val="00C85CAC"/>
    <w:rsid w:val="00C85CE8"/>
    <w:rsid w:val="00C85DBA"/>
    <w:rsid w:val="00C85E10"/>
    <w:rsid w:val="00C85E24"/>
    <w:rsid w:val="00C85E73"/>
    <w:rsid w:val="00C85EB2"/>
    <w:rsid w:val="00C85EDF"/>
    <w:rsid w:val="00C85EFB"/>
    <w:rsid w:val="00C85F89"/>
    <w:rsid w:val="00C85FFD"/>
    <w:rsid w:val="00C8600A"/>
    <w:rsid w:val="00C86015"/>
    <w:rsid w:val="00C8603E"/>
    <w:rsid w:val="00C860A5"/>
    <w:rsid w:val="00C86125"/>
    <w:rsid w:val="00C86189"/>
    <w:rsid w:val="00C86232"/>
    <w:rsid w:val="00C8623A"/>
    <w:rsid w:val="00C8625E"/>
    <w:rsid w:val="00C862D1"/>
    <w:rsid w:val="00C8631B"/>
    <w:rsid w:val="00C86381"/>
    <w:rsid w:val="00C864A1"/>
    <w:rsid w:val="00C86511"/>
    <w:rsid w:val="00C86592"/>
    <w:rsid w:val="00C865C9"/>
    <w:rsid w:val="00C8662B"/>
    <w:rsid w:val="00C866BA"/>
    <w:rsid w:val="00C866C9"/>
    <w:rsid w:val="00C8670A"/>
    <w:rsid w:val="00C86731"/>
    <w:rsid w:val="00C867B2"/>
    <w:rsid w:val="00C86864"/>
    <w:rsid w:val="00C86950"/>
    <w:rsid w:val="00C86979"/>
    <w:rsid w:val="00C86AAF"/>
    <w:rsid w:val="00C86B19"/>
    <w:rsid w:val="00C86B3F"/>
    <w:rsid w:val="00C86BAC"/>
    <w:rsid w:val="00C86BCE"/>
    <w:rsid w:val="00C86C72"/>
    <w:rsid w:val="00C86CB3"/>
    <w:rsid w:val="00C86CE9"/>
    <w:rsid w:val="00C86D3C"/>
    <w:rsid w:val="00C86D49"/>
    <w:rsid w:val="00C86D62"/>
    <w:rsid w:val="00C86DE2"/>
    <w:rsid w:val="00C86DF3"/>
    <w:rsid w:val="00C86E12"/>
    <w:rsid w:val="00C86E19"/>
    <w:rsid w:val="00C86EA3"/>
    <w:rsid w:val="00C86F47"/>
    <w:rsid w:val="00C87077"/>
    <w:rsid w:val="00C87126"/>
    <w:rsid w:val="00C87136"/>
    <w:rsid w:val="00C87184"/>
    <w:rsid w:val="00C871ED"/>
    <w:rsid w:val="00C87232"/>
    <w:rsid w:val="00C87307"/>
    <w:rsid w:val="00C87309"/>
    <w:rsid w:val="00C87334"/>
    <w:rsid w:val="00C8736D"/>
    <w:rsid w:val="00C8737D"/>
    <w:rsid w:val="00C8749E"/>
    <w:rsid w:val="00C87527"/>
    <w:rsid w:val="00C8762B"/>
    <w:rsid w:val="00C87654"/>
    <w:rsid w:val="00C876D0"/>
    <w:rsid w:val="00C877A2"/>
    <w:rsid w:val="00C877BA"/>
    <w:rsid w:val="00C87809"/>
    <w:rsid w:val="00C87820"/>
    <w:rsid w:val="00C8782B"/>
    <w:rsid w:val="00C8786C"/>
    <w:rsid w:val="00C87888"/>
    <w:rsid w:val="00C87898"/>
    <w:rsid w:val="00C87966"/>
    <w:rsid w:val="00C8797B"/>
    <w:rsid w:val="00C879A7"/>
    <w:rsid w:val="00C879B8"/>
    <w:rsid w:val="00C87A63"/>
    <w:rsid w:val="00C87A6D"/>
    <w:rsid w:val="00C87AF4"/>
    <w:rsid w:val="00C87B48"/>
    <w:rsid w:val="00C87BCF"/>
    <w:rsid w:val="00C87BDE"/>
    <w:rsid w:val="00C87BEA"/>
    <w:rsid w:val="00C87CAB"/>
    <w:rsid w:val="00C87CAC"/>
    <w:rsid w:val="00C87D36"/>
    <w:rsid w:val="00C87DCB"/>
    <w:rsid w:val="00C87E0A"/>
    <w:rsid w:val="00C87E87"/>
    <w:rsid w:val="00C87E9D"/>
    <w:rsid w:val="00C87EB9"/>
    <w:rsid w:val="00C87F33"/>
    <w:rsid w:val="00C87F80"/>
    <w:rsid w:val="00C87FAC"/>
    <w:rsid w:val="00C87FBD"/>
    <w:rsid w:val="00C9001E"/>
    <w:rsid w:val="00C900AF"/>
    <w:rsid w:val="00C900C3"/>
    <w:rsid w:val="00C90117"/>
    <w:rsid w:val="00C9014F"/>
    <w:rsid w:val="00C902A0"/>
    <w:rsid w:val="00C902C7"/>
    <w:rsid w:val="00C902E3"/>
    <w:rsid w:val="00C902EC"/>
    <w:rsid w:val="00C9030A"/>
    <w:rsid w:val="00C903A5"/>
    <w:rsid w:val="00C903A6"/>
    <w:rsid w:val="00C903C1"/>
    <w:rsid w:val="00C90402"/>
    <w:rsid w:val="00C904A8"/>
    <w:rsid w:val="00C904AF"/>
    <w:rsid w:val="00C904BC"/>
    <w:rsid w:val="00C904E0"/>
    <w:rsid w:val="00C9052A"/>
    <w:rsid w:val="00C90581"/>
    <w:rsid w:val="00C9058F"/>
    <w:rsid w:val="00C90606"/>
    <w:rsid w:val="00C90618"/>
    <w:rsid w:val="00C9067E"/>
    <w:rsid w:val="00C906D1"/>
    <w:rsid w:val="00C9072C"/>
    <w:rsid w:val="00C9075D"/>
    <w:rsid w:val="00C9077B"/>
    <w:rsid w:val="00C9078F"/>
    <w:rsid w:val="00C907C4"/>
    <w:rsid w:val="00C907FD"/>
    <w:rsid w:val="00C90814"/>
    <w:rsid w:val="00C90881"/>
    <w:rsid w:val="00C90922"/>
    <w:rsid w:val="00C9098C"/>
    <w:rsid w:val="00C909A7"/>
    <w:rsid w:val="00C909E0"/>
    <w:rsid w:val="00C90A1A"/>
    <w:rsid w:val="00C90A47"/>
    <w:rsid w:val="00C90A99"/>
    <w:rsid w:val="00C90AF8"/>
    <w:rsid w:val="00C90B2D"/>
    <w:rsid w:val="00C90B39"/>
    <w:rsid w:val="00C90BC7"/>
    <w:rsid w:val="00C90BE9"/>
    <w:rsid w:val="00C90BF2"/>
    <w:rsid w:val="00C90C61"/>
    <w:rsid w:val="00C90D75"/>
    <w:rsid w:val="00C90DB6"/>
    <w:rsid w:val="00C90DC7"/>
    <w:rsid w:val="00C90DEE"/>
    <w:rsid w:val="00C90E43"/>
    <w:rsid w:val="00C90E74"/>
    <w:rsid w:val="00C90ECC"/>
    <w:rsid w:val="00C90F7B"/>
    <w:rsid w:val="00C9104C"/>
    <w:rsid w:val="00C910F7"/>
    <w:rsid w:val="00C91126"/>
    <w:rsid w:val="00C911DC"/>
    <w:rsid w:val="00C91203"/>
    <w:rsid w:val="00C91208"/>
    <w:rsid w:val="00C912A0"/>
    <w:rsid w:val="00C912B4"/>
    <w:rsid w:val="00C91333"/>
    <w:rsid w:val="00C91381"/>
    <w:rsid w:val="00C913B3"/>
    <w:rsid w:val="00C9143D"/>
    <w:rsid w:val="00C914B1"/>
    <w:rsid w:val="00C91563"/>
    <w:rsid w:val="00C91578"/>
    <w:rsid w:val="00C91582"/>
    <w:rsid w:val="00C915B1"/>
    <w:rsid w:val="00C91628"/>
    <w:rsid w:val="00C91680"/>
    <w:rsid w:val="00C916B0"/>
    <w:rsid w:val="00C9172B"/>
    <w:rsid w:val="00C9177C"/>
    <w:rsid w:val="00C9178B"/>
    <w:rsid w:val="00C917D4"/>
    <w:rsid w:val="00C918C3"/>
    <w:rsid w:val="00C91957"/>
    <w:rsid w:val="00C919B1"/>
    <w:rsid w:val="00C91A26"/>
    <w:rsid w:val="00C91A73"/>
    <w:rsid w:val="00C91A7E"/>
    <w:rsid w:val="00C91AA7"/>
    <w:rsid w:val="00C91ABE"/>
    <w:rsid w:val="00C91AEB"/>
    <w:rsid w:val="00C91B4B"/>
    <w:rsid w:val="00C91B7D"/>
    <w:rsid w:val="00C91BCA"/>
    <w:rsid w:val="00C91C5C"/>
    <w:rsid w:val="00C91CD8"/>
    <w:rsid w:val="00C91D25"/>
    <w:rsid w:val="00C91D55"/>
    <w:rsid w:val="00C91E5E"/>
    <w:rsid w:val="00C91E8A"/>
    <w:rsid w:val="00C91EB9"/>
    <w:rsid w:val="00C91EC9"/>
    <w:rsid w:val="00C91EF6"/>
    <w:rsid w:val="00C9206D"/>
    <w:rsid w:val="00C92084"/>
    <w:rsid w:val="00C9210E"/>
    <w:rsid w:val="00C9211D"/>
    <w:rsid w:val="00C921CF"/>
    <w:rsid w:val="00C9225D"/>
    <w:rsid w:val="00C922BA"/>
    <w:rsid w:val="00C9232C"/>
    <w:rsid w:val="00C923CF"/>
    <w:rsid w:val="00C923D1"/>
    <w:rsid w:val="00C9242B"/>
    <w:rsid w:val="00C92466"/>
    <w:rsid w:val="00C9247F"/>
    <w:rsid w:val="00C924D0"/>
    <w:rsid w:val="00C924DF"/>
    <w:rsid w:val="00C924FC"/>
    <w:rsid w:val="00C9251C"/>
    <w:rsid w:val="00C9265D"/>
    <w:rsid w:val="00C92694"/>
    <w:rsid w:val="00C926A4"/>
    <w:rsid w:val="00C926A5"/>
    <w:rsid w:val="00C926AA"/>
    <w:rsid w:val="00C926AE"/>
    <w:rsid w:val="00C926B3"/>
    <w:rsid w:val="00C92763"/>
    <w:rsid w:val="00C927B6"/>
    <w:rsid w:val="00C927F3"/>
    <w:rsid w:val="00C928C8"/>
    <w:rsid w:val="00C928E6"/>
    <w:rsid w:val="00C92915"/>
    <w:rsid w:val="00C92991"/>
    <w:rsid w:val="00C929E9"/>
    <w:rsid w:val="00C929EB"/>
    <w:rsid w:val="00C92AF0"/>
    <w:rsid w:val="00C92BB4"/>
    <w:rsid w:val="00C92C02"/>
    <w:rsid w:val="00C92C3B"/>
    <w:rsid w:val="00C92C44"/>
    <w:rsid w:val="00C92CD9"/>
    <w:rsid w:val="00C92DA5"/>
    <w:rsid w:val="00C92DAE"/>
    <w:rsid w:val="00C92DD2"/>
    <w:rsid w:val="00C92DE6"/>
    <w:rsid w:val="00C92DF0"/>
    <w:rsid w:val="00C92E39"/>
    <w:rsid w:val="00C92E71"/>
    <w:rsid w:val="00C92F3D"/>
    <w:rsid w:val="00C930E5"/>
    <w:rsid w:val="00C930F5"/>
    <w:rsid w:val="00C931B0"/>
    <w:rsid w:val="00C931E5"/>
    <w:rsid w:val="00C93233"/>
    <w:rsid w:val="00C932A5"/>
    <w:rsid w:val="00C933D8"/>
    <w:rsid w:val="00C9342D"/>
    <w:rsid w:val="00C934A1"/>
    <w:rsid w:val="00C934F8"/>
    <w:rsid w:val="00C9350B"/>
    <w:rsid w:val="00C9358C"/>
    <w:rsid w:val="00C9359A"/>
    <w:rsid w:val="00C935C9"/>
    <w:rsid w:val="00C93678"/>
    <w:rsid w:val="00C936C5"/>
    <w:rsid w:val="00C93747"/>
    <w:rsid w:val="00C937C5"/>
    <w:rsid w:val="00C937FE"/>
    <w:rsid w:val="00C9380E"/>
    <w:rsid w:val="00C938AF"/>
    <w:rsid w:val="00C93901"/>
    <w:rsid w:val="00C939FD"/>
    <w:rsid w:val="00C93A46"/>
    <w:rsid w:val="00C93A49"/>
    <w:rsid w:val="00C93AF2"/>
    <w:rsid w:val="00C93B11"/>
    <w:rsid w:val="00C93B59"/>
    <w:rsid w:val="00C93BE1"/>
    <w:rsid w:val="00C93D26"/>
    <w:rsid w:val="00C93D28"/>
    <w:rsid w:val="00C93D48"/>
    <w:rsid w:val="00C93D4B"/>
    <w:rsid w:val="00C93DC8"/>
    <w:rsid w:val="00C93DDD"/>
    <w:rsid w:val="00C93DF4"/>
    <w:rsid w:val="00C93E6D"/>
    <w:rsid w:val="00C93E97"/>
    <w:rsid w:val="00C93EA9"/>
    <w:rsid w:val="00C93EB1"/>
    <w:rsid w:val="00C93F02"/>
    <w:rsid w:val="00C93F07"/>
    <w:rsid w:val="00C93F27"/>
    <w:rsid w:val="00C93F68"/>
    <w:rsid w:val="00C93FB0"/>
    <w:rsid w:val="00C9403C"/>
    <w:rsid w:val="00C94083"/>
    <w:rsid w:val="00C940A7"/>
    <w:rsid w:val="00C940BA"/>
    <w:rsid w:val="00C94133"/>
    <w:rsid w:val="00C94180"/>
    <w:rsid w:val="00C94276"/>
    <w:rsid w:val="00C942AD"/>
    <w:rsid w:val="00C942F4"/>
    <w:rsid w:val="00C942FB"/>
    <w:rsid w:val="00C94336"/>
    <w:rsid w:val="00C94393"/>
    <w:rsid w:val="00C94408"/>
    <w:rsid w:val="00C94447"/>
    <w:rsid w:val="00C944DB"/>
    <w:rsid w:val="00C94514"/>
    <w:rsid w:val="00C94537"/>
    <w:rsid w:val="00C9453B"/>
    <w:rsid w:val="00C9453C"/>
    <w:rsid w:val="00C945CE"/>
    <w:rsid w:val="00C945E4"/>
    <w:rsid w:val="00C94607"/>
    <w:rsid w:val="00C94636"/>
    <w:rsid w:val="00C946BA"/>
    <w:rsid w:val="00C947B0"/>
    <w:rsid w:val="00C947CF"/>
    <w:rsid w:val="00C94861"/>
    <w:rsid w:val="00C9486E"/>
    <w:rsid w:val="00C94892"/>
    <w:rsid w:val="00C948C0"/>
    <w:rsid w:val="00C9495D"/>
    <w:rsid w:val="00C94A86"/>
    <w:rsid w:val="00C94B66"/>
    <w:rsid w:val="00C94B6F"/>
    <w:rsid w:val="00C94BCF"/>
    <w:rsid w:val="00C94C0C"/>
    <w:rsid w:val="00C94CAF"/>
    <w:rsid w:val="00C94D16"/>
    <w:rsid w:val="00C94D69"/>
    <w:rsid w:val="00C94D7A"/>
    <w:rsid w:val="00C94D8E"/>
    <w:rsid w:val="00C94D9F"/>
    <w:rsid w:val="00C94E7E"/>
    <w:rsid w:val="00C94F8C"/>
    <w:rsid w:val="00C95004"/>
    <w:rsid w:val="00C95075"/>
    <w:rsid w:val="00C9507B"/>
    <w:rsid w:val="00C95145"/>
    <w:rsid w:val="00C9521C"/>
    <w:rsid w:val="00C95257"/>
    <w:rsid w:val="00C952FE"/>
    <w:rsid w:val="00C95317"/>
    <w:rsid w:val="00C954C9"/>
    <w:rsid w:val="00C954ED"/>
    <w:rsid w:val="00C95506"/>
    <w:rsid w:val="00C95526"/>
    <w:rsid w:val="00C9557D"/>
    <w:rsid w:val="00C955E3"/>
    <w:rsid w:val="00C95689"/>
    <w:rsid w:val="00C9571D"/>
    <w:rsid w:val="00C95722"/>
    <w:rsid w:val="00C958ED"/>
    <w:rsid w:val="00C95935"/>
    <w:rsid w:val="00C9594F"/>
    <w:rsid w:val="00C9596F"/>
    <w:rsid w:val="00C959CB"/>
    <w:rsid w:val="00C95A82"/>
    <w:rsid w:val="00C95B0D"/>
    <w:rsid w:val="00C95B48"/>
    <w:rsid w:val="00C95BC3"/>
    <w:rsid w:val="00C95BD7"/>
    <w:rsid w:val="00C95C7B"/>
    <w:rsid w:val="00C95C99"/>
    <w:rsid w:val="00C95C9C"/>
    <w:rsid w:val="00C95CB7"/>
    <w:rsid w:val="00C95CBC"/>
    <w:rsid w:val="00C95CD2"/>
    <w:rsid w:val="00C95CE7"/>
    <w:rsid w:val="00C95D26"/>
    <w:rsid w:val="00C95DDB"/>
    <w:rsid w:val="00C95E01"/>
    <w:rsid w:val="00C95E02"/>
    <w:rsid w:val="00C95E20"/>
    <w:rsid w:val="00C95EAB"/>
    <w:rsid w:val="00C95EBF"/>
    <w:rsid w:val="00C95F33"/>
    <w:rsid w:val="00C9602D"/>
    <w:rsid w:val="00C96078"/>
    <w:rsid w:val="00C960CE"/>
    <w:rsid w:val="00C9616A"/>
    <w:rsid w:val="00C96205"/>
    <w:rsid w:val="00C9625E"/>
    <w:rsid w:val="00C9626B"/>
    <w:rsid w:val="00C962F0"/>
    <w:rsid w:val="00C9630D"/>
    <w:rsid w:val="00C9632D"/>
    <w:rsid w:val="00C96484"/>
    <w:rsid w:val="00C96565"/>
    <w:rsid w:val="00C9659A"/>
    <w:rsid w:val="00C9663A"/>
    <w:rsid w:val="00C9678D"/>
    <w:rsid w:val="00C967A4"/>
    <w:rsid w:val="00C967A7"/>
    <w:rsid w:val="00C96844"/>
    <w:rsid w:val="00C96854"/>
    <w:rsid w:val="00C969DC"/>
    <w:rsid w:val="00C96A31"/>
    <w:rsid w:val="00C96A4E"/>
    <w:rsid w:val="00C96A69"/>
    <w:rsid w:val="00C96A7D"/>
    <w:rsid w:val="00C96B5F"/>
    <w:rsid w:val="00C96B6A"/>
    <w:rsid w:val="00C96BA5"/>
    <w:rsid w:val="00C96C30"/>
    <w:rsid w:val="00C96C5B"/>
    <w:rsid w:val="00C96C78"/>
    <w:rsid w:val="00C96D33"/>
    <w:rsid w:val="00C96D39"/>
    <w:rsid w:val="00C96DD5"/>
    <w:rsid w:val="00C96DE7"/>
    <w:rsid w:val="00C96E34"/>
    <w:rsid w:val="00C96E39"/>
    <w:rsid w:val="00C96F3D"/>
    <w:rsid w:val="00C96F49"/>
    <w:rsid w:val="00C96F6B"/>
    <w:rsid w:val="00C96F82"/>
    <w:rsid w:val="00C97018"/>
    <w:rsid w:val="00C970F5"/>
    <w:rsid w:val="00C9710A"/>
    <w:rsid w:val="00C9712D"/>
    <w:rsid w:val="00C9716B"/>
    <w:rsid w:val="00C971BF"/>
    <w:rsid w:val="00C97249"/>
    <w:rsid w:val="00C97327"/>
    <w:rsid w:val="00C97359"/>
    <w:rsid w:val="00C973C0"/>
    <w:rsid w:val="00C973FE"/>
    <w:rsid w:val="00C97413"/>
    <w:rsid w:val="00C9741F"/>
    <w:rsid w:val="00C974FE"/>
    <w:rsid w:val="00C97516"/>
    <w:rsid w:val="00C97562"/>
    <w:rsid w:val="00C97597"/>
    <w:rsid w:val="00C975C8"/>
    <w:rsid w:val="00C9764E"/>
    <w:rsid w:val="00C97733"/>
    <w:rsid w:val="00C977BA"/>
    <w:rsid w:val="00C97896"/>
    <w:rsid w:val="00C978A4"/>
    <w:rsid w:val="00C97919"/>
    <w:rsid w:val="00C97943"/>
    <w:rsid w:val="00C979B4"/>
    <w:rsid w:val="00C97A5F"/>
    <w:rsid w:val="00C97A8A"/>
    <w:rsid w:val="00C97B4E"/>
    <w:rsid w:val="00C97B57"/>
    <w:rsid w:val="00C97C5A"/>
    <w:rsid w:val="00C97C8A"/>
    <w:rsid w:val="00C97CEE"/>
    <w:rsid w:val="00C97DE5"/>
    <w:rsid w:val="00C97DED"/>
    <w:rsid w:val="00C97DFF"/>
    <w:rsid w:val="00C97E31"/>
    <w:rsid w:val="00C97E6F"/>
    <w:rsid w:val="00C97EE8"/>
    <w:rsid w:val="00C97FA9"/>
    <w:rsid w:val="00C97FAE"/>
    <w:rsid w:val="00CA0004"/>
    <w:rsid w:val="00CA006B"/>
    <w:rsid w:val="00CA00B3"/>
    <w:rsid w:val="00CA00C7"/>
    <w:rsid w:val="00CA00D4"/>
    <w:rsid w:val="00CA010D"/>
    <w:rsid w:val="00CA01CE"/>
    <w:rsid w:val="00CA0210"/>
    <w:rsid w:val="00CA0225"/>
    <w:rsid w:val="00CA027D"/>
    <w:rsid w:val="00CA02E9"/>
    <w:rsid w:val="00CA035C"/>
    <w:rsid w:val="00CA03C0"/>
    <w:rsid w:val="00CA03E8"/>
    <w:rsid w:val="00CA0484"/>
    <w:rsid w:val="00CA049F"/>
    <w:rsid w:val="00CA0514"/>
    <w:rsid w:val="00CA0556"/>
    <w:rsid w:val="00CA05FC"/>
    <w:rsid w:val="00CA0606"/>
    <w:rsid w:val="00CA068F"/>
    <w:rsid w:val="00CA071A"/>
    <w:rsid w:val="00CA07C0"/>
    <w:rsid w:val="00CA08D2"/>
    <w:rsid w:val="00CA0955"/>
    <w:rsid w:val="00CA0A21"/>
    <w:rsid w:val="00CA0AE2"/>
    <w:rsid w:val="00CA0B74"/>
    <w:rsid w:val="00CA0BA1"/>
    <w:rsid w:val="00CA0BAB"/>
    <w:rsid w:val="00CA0C16"/>
    <w:rsid w:val="00CA0CF2"/>
    <w:rsid w:val="00CA0D23"/>
    <w:rsid w:val="00CA0D6D"/>
    <w:rsid w:val="00CA0DC3"/>
    <w:rsid w:val="00CA0EB3"/>
    <w:rsid w:val="00CA0F13"/>
    <w:rsid w:val="00CA1006"/>
    <w:rsid w:val="00CA1067"/>
    <w:rsid w:val="00CA107C"/>
    <w:rsid w:val="00CA1143"/>
    <w:rsid w:val="00CA119A"/>
    <w:rsid w:val="00CA11A3"/>
    <w:rsid w:val="00CA11AE"/>
    <w:rsid w:val="00CA1218"/>
    <w:rsid w:val="00CA12AD"/>
    <w:rsid w:val="00CA12BC"/>
    <w:rsid w:val="00CA13B1"/>
    <w:rsid w:val="00CA1418"/>
    <w:rsid w:val="00CA141D"/>
    <w:rsid w:val="00CA1494"/>
    <w:rsid w:val="00CA1499"/>
    <w:rsid w:val="00CA14EC"/>
    <w:rsid w:val="00CA1511"/>
    <w:rsid w:val="00CA1540"/>
    <w:rsid w:val="00CA156C"/>
    <w:rsid w:val="00CA1594"/>
    <w:rsid w:val="00CA15D2"/>
    <w:rsid w:val="00CA1640"/>
    <w:rsid w:val="00CA16F3"/>
    <w:rsid w:val="00CA16F5"/>
    <w:rsid w:val="00CA1726"/>
    <w:rsid w:val="00CA1742"/>
    <w:rsid w:val="00CA17EC"/>
    <w:rsid w:val="00CA184E"/>
    <w:rsid w:val="00CA186E"/>
    <w:rsid w:val="00CA1873"/>
    <w:rsid w:val="00CA18BA"/>
    <w:rsid w:val="00CA192D"/>
    <w:rsid w:val="00CA1A0D"/>
    <w:rsid w:val="00CA1A6F"/>
    <w:rsid w:val="00CA1A95"/>
    <w:rsid w:val="00CA1ABE"/>
    <w:rsid w:val="00CA1AD2"/>
    <w:rsid w:val="00CA1BBA"/>
    <w:rsid w:val="00CA1BE8"/>
    <w:rsid w:val="00CA1CF9"/>
    <w:rsid w:val="00CA1D7A"/>
    <w:rsid w:val="00CA1DE7"/>
    <w:rsid w:val="00CA1E39"/>
    <w:rsid w:val="00CA1E8E"/>
    <w:rsid w:val="00CA1F19"/>
    <w:rsid w:val="00CA1F5F"/>
    <w:rsid w:val="00CA1FBF"/>
    <w:rsid w:val="00CA2014"/>
    <w:rsid w:val="00CA20C2"/>
    <w:rsid w:val="00CA20ED"/>
    <w:rsid w:val="00CA2143"/>
    <w:rsid w:val="00CA2177"/>
    <w:rsid w:val="00CA217D"/>
    <w:rsid w:val="00CA2203"/>
    <w:rsid w:val="00CA222B"/>
    <w:rsid w:val="00CA229B"/>
    <w:rsid w:val="00CA23A7"/>
    <w:rsid w:val="00CA23E2"/>
    <w:rsid w:val="00CA24F0"/>
    <w:rsid w:val="00CA25A6"/>
    <w:rsid w:val="00CA25EC"/>
    <w:rsid w:val="00CA260F"/>
    <w:rsid w:val="00CA2677"/>
    <w:rsid w:val="00CA26BE"/>
    <w:rsid w:val="00CA2771"/>
    <w:rsid w:val="00CA2772"/>
    <w:rsid w:val="00CA27C7"/>
    <w:rsid w:val="00CA285A"/>
    <w:rsid w:val="00CA285C"/>
    <w:rsid w:val="00CA2862"/>
    <w:rsid w:val="00CA28AC"/>
    <w:rsid w:val="00CA28CD"/>
    <w:rsid w:val="00CA294B"/>
    <w:rsid w:val="00CA29DF"/>
    <w:rsid w:val="00CA29E2"/>
    <w:rsid w:val="00CA2A6A"/>
    <w:rsid w:val="00CA2B1C"/>
    <w:rsid w:val="00CA2B4B"/>
    <w:rsid w:val="00CA2B50"/>
    <w:rsid w:val="00CA2B8B"/>
    <w:rsid w:val="00CA2BDA"/>
    <w:rsid w:val="00CA2C15"/>
    <w:rsid w:val="00CA2C82"/>
    <w:rsid w:val="00CA2CB0"/>
    <w:rsid w:val="00CA2CC4"/>
    <w:rsid w:val="00CA2CF0"/>
    <w:rsid w:val="00CA2CFB"/>
    <w:rsid w:val="00CA2D35"/>
    <w:rsid w:val="00CA2E09"/>
    <w:rsid w:val="00CA2E16"/>
    <w:rsid w:val="00CA2F03"/>
    <w:rsid w:val="00CA2FBD"/>
    <w:rsid w:val="00CA30DA"/>
    <w:rsid w:val="00CA30FC"/>
    <w:rsid w:val="00CA3207"/>
    <w:rsid w:val="00CA32A7"/>
    <w:rsid w:val="00CA331C"/>
    <w:rsid w:val="00CA3325"/>
    <w:rsid w:val="00CA3337"/>
    <w:rsid w:val="00CA3364"/>
    <w:rsid w:val="00CA338B"/>
    <w:rsid w:val="00CA3408"/>
    <w:rsid w:val="00CA3428"/>
    <w:rsid w:val="00CA3447"/>
    <w:rsid w:val="00CA34B5"/>
    <w:rsid w:val="00CA34DC"/>
    <w:rsid w:val="00CA352B"/>
    <w:rsid w:val="00CA3535"/>
    <w:rsid w:val="00CA35B7"/>
    <w:rsid w:val="00CA35B9"/>
    <w:rsid w:val="00CA35F7"/>
    <w:rsid w:val="00CA3625"/>
    <w:rsid w:val="00CA368B"/>
    <w:rsid w:val="00CA368E"/>
    <w:rsid w:val="00CA3696"/>
    <w:rsid w:val="00CA375F"/>
    <w:rsid w:val="00CA37E5"/>
    <w:rsid w:val="00CA39DE"/>
    <w:rsid w:val="00CA3A6D"/>
    <w:rsid w:val="00CA3B57"/>
    <w:rsid w:val="00CA3BAF"/>
    <w:rsid w:val="00CA3C16"/>
    <w:rsid w:val="00CA3C31"/>
    <w:rsid w:val="00CA3C51"/>
    <w:rsid w:val="00CA3D62"/>
    <w:rsid w:val="00CA3DDA"/>
    <w:rsid w:val="00CA3E9A"/>
    <w:rsid w:val="00CA3EA9"/>
    <w:rsid w:val="00CA3EE0"/>
    <w:rsid w:val="00CA3F8E"/>
    <w:rsid w:val="00CA4011"/>
    <w:rsid w:val="00CA402F"/>
    <w:rsid w:val="00CA403A"/>
    <w:rsid w:val="00CA414E"/>
    <w:rsid w:val="00CA4189"/>
    <w:rsid w:val="00CA425A"/>
    <w:rsid w:val="00CA4387"/>
    <w:rsid w:val="00CA43BE"/>
    <w:rsid w:val="00CA43BF"/>
    <w:rsid w:val="00CA4497"/>
    <w:rsid w:val="00CA44A1"/>
    <w:rsid w:val="00CA458A"/>
    <w:rsid w:val="00CA45D7"/>
    <w:rsid w:val="00CA4662"/>
    <w:rsid w:val="00CA4704"/>
    <w:rsid w:val="00CA4744"/>
    <w:rsid w:val="00CA474E"/>
    <w:rsid w:val="00CA4752"/>
    <w:rsid w:val="00CA478C"/>
    <w:rsid w:val="00CA47DE"/>
    <w:rsid w:val="00CA4811"/>
    <w:rsid w:val="00CA4825"/>
    <w:rsid w:val="00CA48BE"/>
    <w:rsid w:val="00CA48D3"/>
    <w:rsid w:val="00CA4958"/>
    <w:rsid w:val="00CA497C"/>
    <w:rsid w:val="00CA49AA"/>
    <w:rsid w:val="00CA49AD"/>
    <w:rsid w:val="00CA49DA"/>
    <w:rsid w:val="00CA4B15"/>
    <w:rsid w:val="00CA4B28"/>
    <w:rsid w:val="00CA4B40"/>
    <w:rsid w:val="00CA4BC3"/>
    <w:rsid w:val="00CA4BE7"/>
    <w:rsid w:val="00CA4C0C"/>
    <w:rsid w:val="00CA4C0D"/>
    <w:rsid w:val="00CA4CBB"/>
    <w:rsid w:val="00CA4CD5"/>
    <w:rsid w:val="00CA4D31"/>
    <w:rsid w:val="00CA4D5D"/>
    <w:rsid w:val="00CA4DEC"/>
    <w:rsid w:val="00CA4E1B"/>
    <w:rsid w:val="00CA4E35"/>
    <w:rsid w:val="00CA4E64"/>
    <w:rsid w:val="00CA4E97"/>
    <w:rsid w:val="00CA4F42"/>
    <w:rsid w:val="00CA4F96"/>
    <w:rsid w:val="00CA4FEA"/>
    <w:rsid w:val="00CA4FEF"/>
    <w:rsid w:val="00CA4FFE"/>
    <w:rsid w:val="00CA503C"/>
    <w:rsid w:val="00CA50E0"/>
    <w:rsid w:val="00CA512E"/>
    <w:rsid w:val="00CA5130"/>
    <w:rsid w:val="00CA5151"/>
    <w:rsid w:val="00CA5170"/>
    <w:rsid w:val="00CA51F7"/>
    <w:rsid w:val="00CA521E"/>
    <w:rsid w:val="00CA52CA"/>
    <w:rsid w:val="00CA537A"/>
    <w:rsid w:val="00CA537B"/>
    <w:rsid w:val="00CA53A2"/>
    <w:rsid w:val="00CA53CA"/>
    <w:rsid w:val="00CA53CB"/>
    <w:rsid w:val="00CA53F1"/>
    <w:rsid w:val="00CA53FA"/>
    <w:rsid w:val="00CA5435"/>
    <w:rsid w:val="00CA5468"/>
    <w:rsid w:val="00CA5480"/>
    <w:rsid w:val="00CA5489"/>
    <w:rsid w:val="00CA549C"/>
    <w:rsid w:val="00CA549E"/>
    <w:rsid w:val="00CA54BC"/>
    <w:rsid w:val="00CA54F6"/>
    <w:rsid w:val="00CA5515"/>
    <w:rsid w:val="00CA55CB"/>
    <w:rsid w:val="00CA5655"/>
    <w:rsid w:val="00CA5668"/>
    <w:rsid w:val="00CA5758"/>
    <w:rsid w:val="00CA57A4"/>
    <w:rsid w:val="00CA57E0"/>
    <w:rsid w:val="00CA581E"/>
    <w:rsid w:val="00CA588D"/>
    <w:rsid w:val="00CA58C0"/>
    <w:rsid w:val="00CA58FA"/>
    <w:rsid w:val="00CA59D3"/>
    <w:rsid w:val="00CA5AB0"/>
    <w:rsid w:val="00CA5AEF"/>
    <w:rsid w:val="00CA5AF2"/>
    <w:rsid w:val="00CA5B45"/>
    <w:rsid w:val="00CA5BE3"/>
    <w:rsid w:val="00CA5C44"/>
    <w:rsid w:val="00CA5CC7"/>
    <w:rsid w:val="00CA5CDE"/>
    <w:rsid w:val="00CA5D25"/>
    <w:rsid w:val="00CA5D30"/>
    <w:rsid w:val="00CA5DDE"/>
    <w:rsid w:val="00CA5E33"/>
    <w:rsid w:val="00CA5E44"/>
    <w:rsid w:val="00CA5E50"/>
    <w:rsid w:val="00CA5F9B"/>
    <w:rsid w:val="00CA606B"/>
    <w:rsid w:val="00CA60F3"/>
    <w:rsid w:val="00CA6173"/>
    <w:rsid w:val="00CA6175"/>
    <w:rsid w:val="00CA6178"/>
    <w:rsid w:val="00CA61F0"/>
    <w:rsid w:val="00CA621A"/>
    <w:rsid w:val="00CA62D3"/>
    <w:rsid w:val="00CA6311"/>
    <w:rsid w:val="00CA63A4"/>
    <w:rsid w:val="00CA63FD"/>
    <w:rsid w:val="00CA63FF"/>
    <w:rsid w:val="00CA6401"/>
    <w:rsid w:val="00CA642D"/>
    <w:rsid w:val="00CA64A8"/>
    <w:rsid w:val="00CA658A"/>
    <w:rsid w:val="00CA65A8"/>
    <w:rsid w:val="00CA65C9"/>
    <w:rsid w:val="00CA65CB"/>
    <w:rsid w:val="00CA65DF"/>
    <w:rsid w:val="00CA6609"/>
    <w:rsid w:val="00CA6639"/>
    <w:rsid w:val="00CA6672"/>
    <w:rsid w:val="00CA66B7"/>
    <w:rsid w:val="00CA66C5"/>
    <w:rsid w:val="00CA67A4"/>
    <w:rsid w:val="00CA6869"/>
    <w:rsid w:val="00CA689D"/>
    <w:rsid w:val="00CA68E0"/>
    <w:rsid w:val="00CA68E8"/>
    <w:rsid w:val="00CA68FC"/>
    <w:rsid w:val="00CA691D"/>
    <w:rsid w:val="00CA6958"/>
    <w:rsid w:val="00CA6970"/>
    <w:rsid w:val="00CA69C8"/>
    <w:rsid w:val="00CA6A89"/>
    <w:rsid w:val="00CA6B03"/>
    <w:rsid w:val="00CA6B10"/>
    <w:rsid w:val="00CA6B86"/>
    <w:rsid w:val="00CA6C0E"/>
    <w:rsid w:val="00CA6C5A"/>
    <w:rsid w:val="00CA6CA8"/>
    <w:rsid w:val="00CA6D8E"/>
    <w:rsid w:val="00CA6E54"/>
    <w:rsid w:val="00CA6EF5"/>
    <w:rsid w:val="00CA6F30"/>
    <w:rsid w:val="00CA6F6C"/>
    <w:rsid w:val="00CA6FB7"/>
    <w:rsid w:val="00CA7009"/>
    <w:rsid w:val="00CA704D"/>
    <w:rsid w:val="00CA7087"/>
    <w:rsid w:val="00CA70C5"/>
    <w:rsid w:val="00CA7108"/>
    <w:rsid w:val="00CA7222"/>
    <w:rsid w:val="00CA7224"/>
    <w:rsid w:val="00CA7236"/>
    <w:rsid w:val="00CA72AA"/>
    <w:rsid w:val="00CA72D7"/>
    <w:rsid w:val="00CA737A"/>
    <w:rsid w:val="00CA7385"/>
    <w:rsid w:val="00CA739A"/>
    <w:rsid w:val="00CA73D4"/>
    <w:rsid w:val="00CA7429"/>
    <w:rsid w:val="00CA746C"/>
    <w:rsid w:val="00CA74AA"/>
    <w:rsid w:val="00CA758D"/>
    <w:rsid w:val="00CA75AE"/>
    <w:rsid w:val="00CA75EB"/>
    <w:rsid w:val="00CA773A"/>
    <w:rsid w:val="00CA7740"/>
    <w:rsid w:val="00CA7774"/>
    <w:rsid w:val="00CA7809"/>
    <w:rsid w:val="00CA7814"/>
    <w:rsid w:val="00CA787A"/>
    <w:rsid w:val="00CA78B6"/>
    <w:rsid w:val="00CA78E8"/>
    <w:rsid w:val="00CA79F6"/>
    <w:rsid w:val="00CA7A41"/>
    <w:rsid w:val="00CA7A59"/>
    <w:rsid w:val="00CA7A99"/>
    <w:rsid w:val="00CA7B68"/>
    <w:rsid w:val="00CA7B69"/>
    <w:rsid w:val="00CA7B8F"/>
    <w:rsid w:val="00CA7C94"/>
    <w:rsid w:val="00CA7D33"/>
    <w:rsid w:val="00CA7D94"/>
    <w:rsid w:val="00CA7DD5"/>
    <w:rsid w:val="00CA7DFA"/>
    <w:rsid w:val="00CA7E07"/>
    <w:rsid w:val="00CA7E84"/>
    <w:rsid w:val="00CA7ECE"/>
    <w:rsid w:val="00CA7F71"/>
    <w:rsid w:val="00CA7FF7"/>
    <w:rsid w:val="00CB002C"/>
    <w:rsid w:val="00CB009F"/>
    <w:rsid w:val="00CB00E6"/>
    <w:rsid w:val="00CB015A"/>
    <w:rsid w:val="00CB017C"/>
    <w:rsid w:val="00CB018B"/>
    <w:rsid w:val="00CB01A2"/>
    <w:rsid w:val="00CB01D9"/>
    <w:rsid w:val="00CB0343"/>
    <w:rsid w:val="00CB036F"/>
    <w:rsid w:val="00CB0395"/>
    <w:rsid w:val="00CB03AB"/>
    <w:rsid w:val="00CB03BE"/>
    <w:rsid w:val="00CB03E6"/>
    <w:rsid w:val="00CB0436"/>
    <w:rsid w:val="00CB048B"/>
    <w:rsid w:val="00CB0491"/>
    <w:rsid w:val="00CB049E"/>
    <w:rsid w:val="00CB04AE"/>
    <w:rsid w:val="00CB051D"/>
    <w:rsid w:val="00CB05AB"/>
    <w:rsid w:val="00CB05B2"/>
    <w:rsid w:val="00CB05C6"/>
    <w:rsid w:val="00CB05F0"/>
    <w:rsid w:val="00CB0650"/>
    <w:rsid w:val="00CB06F0"/>
    <w:rsid w:val="00CB071D"/>
    <w:rsid w:val="00CB078F"/>
    <w:rsid w:val="00CB07E2"/>
    <w:rsid w:val="00CB083B"/>
    <w:rsid w:val="00CB0875"/>
    <w:rsid w:val="00CB08BA"/>
    <w:rsid w:val="00CB08BE"/>
    <w:rsid w:val="00CB08D8"/>
    <w:rsid w:val="00CB08F7"/>
    <w:rsid w:val="00CB09A5"/>
    <w:rsid w:val="00CB09BD"/>
    <w:rsid w:val="00CB09F3"/>
    <w:rsid w:val="00CB0A37"/>
    <w:rsid w:val="00CB0A82"/>
    <w:rsid w:val="00CB0B0F"/>
    <w:rsid w:val="00CB0B17"/>
    <w:rsid w:val="00CB0B39"/>
    <w:rsid w:val="00CB0CC2"/>
    <w:rsid w:val="00CB0D1E"/>
    <w:rsid w:val="00CB0D79"/>
    <w:rsid w:val="00CB0DAD"/>
    <w:rsid w:val="00CB0DB8"/>
    <w:rsid w:val="00CB0DCB"/>
    <w:rsid w:val="00CB0DDA"/>
    <w:rsid w:val="00CB0EF1"/>
    <w:rsid w:val="00CB0F19"/>
    <w:rsid w:val="00CB0F7B"/>
    <w:rsid w:val="00CB104E"/>
    <w:rsid w:val="00CB1096"/>
    <w:rsid w:val="00CB10F8"/>
    <w:rsid w:val="00CB10FC"/>
    <w:rsid w:val="00CB1114"/>
    <w:rsid w:val="00CB111A"/>
    <w:rsid w:val="00CB1129"/>
    <w:rsid w:val="00CB11C2"/>
    <w:rsid w:val="00CB1226"/>
    <w:rsid w:val="00CB124D"/>
    <w:rsid w:val="00CB129B"/>
    <w:rsid w:val="00CB12CB"/>
    <w:rsid w:val="00CB12F2"/>
    <w:rsid w:val="00CB130B"/>
    <w:rsid w:val="00CB139B"/>
    <w:rsid w:val="00CB13C1"/>
    <w:rsid w:val="00CB141C"/>
    <w:rsid w:val="00CB1421"/>
    <w:rsid w:val="00CB146F"/>
    <w:rsid w:val="00CB1489"/>
    <w:rsid w:val="00CB14D0"/>
    <w:rsid w:val="00CB15BE"/>
    <w:rsid w:val="00CB1618"/>
    <w:rsid w:val="00CB1653"/>
    <w:rsid w:val="00CB16DF"/>
    <w:rsid w:val="00CB1746"/>
    <w:rsid w:val="00CB1859"/>
    <w:rsid w:val="00CB185C"/>
    <w:rsid w:val="00CB189A"/>
    <w:rsid w:val="00CB18F0"/>
    <w:rsid w:val="00CB192D"/>
    <w:rsid w:val="00CB1943"/>
    <w:rsid w:val="00CB1985"/>
    <w:rsid w:val="00CB198A"/>
    <w:rsid w:val="00CB19DB"/>
    <w:rsid w:val="00CB1A6B"/>
    <w:rsid w:val="00CB1A9F"/>
    <w:rsid w:val="00CB1ADA"/>
    <w:rsid w:val="00CB1B85"/>
    <w:rsid w:val="00CB1BBA"/>
    <w:rsid w:val="00CB1C05"/>
    <w:rsid w:val="00CB1C2C"/>
    <w:rsid w:val="00CB1E32"/>
    <w:rsid w:val="00CB1E6B"/>
    <w:rsid w:val="00CB1EED"/>
    <w:rsid w:val="00CB1F15"/>
    <w:rsid w:val="00CB1FA5"/>
    <w:rsid w:val="00CB1FBE"/>
    <w:rsid w:val="00CB21A4"/>
    <w:rsid w:val="00CB222D"/>
    <w:rsid w:val="00CB224F"/>
    <w:rsid w:val="00CB2314"/>
    <w:rsid w:val="00CB237C"/>
    <w:rsid w:val="00CB23A2"/>
    <w:rsid w:val="00CB23BC"/>
    <w:rsid w:val="00CB23D8"/>
    <w:rsid w:val="00CB241C"/>
    <w:rsid w:val="00CB2453"/>
    <w:rsid w:val="00CB249C"/>
    <w:rsid w:val="00CB24C4"/>
    <w:rsid w:val="00CB254E"/>
    <w:rsid w:val="00CB2636"/>
    <w:rsid w:val="00CB2638"/>
    <w:rsid w:val="00CB2661"/>
    <w:rsid w:val="00CB2716"/>
    <w:rsid w:val="00CB27D5"/>
    <w:rsid w:val="00CB2820"/>
    <w:rsid w:val="00CB2834"/>
    <w:rsid w:val="00CB2837"/>
    <w:rsid w:val="00CB2852"/>
    <w:rsid w:val="00CB2893"/>
    <w:rsid w:val="00CB2924"/>
    <w:rsid w:val="00CB2969"/>
    <w:rsid w:val="00CB2989"/>
    <w:rsid w:val="00CB29A4"/>
    <w:rsid w:val="00CB29BD"/>
    <w:rsid w:val="00CB2A66"/>
    <w:rsid w:val="00CB2A7F"/>
    <w:rsid w:val="00CB2A83"/>
    <w:rsid w:val="00CB2AC1"/>
    <w:rsid w:val="00CB2AE5"/>
    <w:rsid w:val="00CB2AF9"/>
    <w:rsid w:val="00CB2B3A"/>
    <w:rsid w:val="00CB2B5A"/>
    <w:rsid w:val="00CB2B5C"/>
    <w:rsid w:val="00CB2C32"/>
    <w:rsid w:val="00CB2D10"/>
    <w:rsid w:val="00CB2D11"/>
    <w:rsid w:val="00CB2D38"/>
    <w:rsid w:val="00CB2D44"/>
    <w:rsid w:val="00CB2DA5"/>
    <w:rsid w:val="00CB2DA8"/>
    <w:rsid w:val="00CB2DE8"/>
    <w:rsid w:val="00CB2EBB"/>
    <w:rsid w:val="00CB2F8A"/>
    <w:rsid w:val="00CB2FA9"/>
    <w:rsid w:val="00CB305E"/>
    <w:rsid w:val="00CB30C8"/>
    <w:rsid w:val="00CB30D7"/>
    <w:rsid w:val="00CB30DF"/>
    <w:rsid w:val="00CB3103"/>
    <w:rsid w:val="00CB3196"/>
    <w:rsid w:val="00CB31B5"/>
    <w:rsid w:val="00CB31C6"/>
    <w:rsid w:val="00CB31F7"/>
    <w:rsid w:val="00CB3269"/>
    <w:rsid w:val="00CB3284"/>
    <w:rsid w:val="00CB32E4"/>
    <w:rsid w:val="00CB342D"/>
    <w:rsid w:val="00CB344F"/>
    <w:rsid w:val="00CB3460"/>
    <w:rsid w:val="00CB34F6"/>
    <w:rsid w:val="00CB3501"/>
    <w:rsid w:val="00CB3519"/>
    <w:rsid w:val="00CB352A"/>
    <w:rsid w:val="00CB353B"/>
    <w:rsid w:val="00CB3597"/>
    <w:rsid w:val="00CB35C2"/>
    <w:rsid w:val="00CB35CE"/>
    <w:rsid w:val="00CB365F"/>
    <w:rsid w:val="00CB3672"/>
    <w:rsid w:val="00CB36FA"/>
    <w:rsid w:val="00CB3729"/>
    <w:rsid w:val="00CB3737"/>
    <w:rsid w:val="00CB3819"/>
    <w:rsid w:val="00CB382B"/>
    <w:rsid w:val="00CB3884"/>
    <w:rsid w:val="00CB38A7"/>
    <w:rsid w:val="00CB38F8"/>
    <w:rsid w:val="00CB390C"/>
    <w:rsid w:val="00CB391E"/>
    <w:rsid w:val="00CB3982"/>
    <w:rsid w:val="00CB3B2F"/>
    <w:rsid w:val="00CB3B53"/>
    <w:rsid w:val="00CB3B99"/>
    <w:rsid w:val="00CB3C1F"/>
    <w:rsid w:val="00CB3E08"/>
    <w:rsid w:val="00CB3F56"/>
    <w:rsid w:val="00CB3F6B"/>
    <w:rsid w:val="00CB3F6C"/>
    <w:rsid w:val="00CB40CF"/>
    <w:rsid w:val="00CB40D9"/>
    <w:rsid w:val="00CB4104"/>
    <w:rsid w:val="00CB414D"/>
    <w:rsid w:val="00CB4202"/>
    <w:rsid w:val="00CB42C8"/>
    <w:rsid w:val="00CB42CA"/>
    <w:rsid w:val="00CB432C"/>
    <w:rsid w:val="00CB43CA"/>
    <w:rsid w:val="00CB43E4"/>
    <w:rsid w:val="00CB43E7"/>
    <w:rsid w:val="00CB441D"/>
    <w:rsid w:val="00CB4459"/>
    <w:rsid w:val="00CB445A"/>
    <w:rsid w:val="00CB449B"/>
    <w:rsid w:val="00CB449C"/>
    <w:rsid w:val="00CB44B2"/>
    <w:rsid w:val="00CB4511"/>
    <w:rsid w:val="00CB455D"/>
    <w:rsid w:val="00CB4625"/>
    <w:rsid w:val="00CB46B5"/>
    <w:rsid w:val="00CB46B9"/>
    <w:rsid w:val="00CB47E9"/>
    <w:rsid w:val="00CB4823"/>
    <w:rsid w:val="00CB4847"/>
    <w:rsid w:val="00CB488A"/>
    <w:rsid w:val="00CB48AC"/>
    <w:rsid w:val="00CB48BF"/>
    <w:rsid w:val="00CB493A"/>
    <w:rsid w:val="00CB4946"/>
    <w:rsid w:val="00CB4999"/>
    <w:rsid w:val="00CB49A8"/>
    <w:rsid w:val="00CB4A36"/>
    <w:rsid w:val="00CB4A46"/>
    <w:rsid w:val="00CB4B2C"/>
    <w:rsid w:val="00CB4CB0"/>
    <w:rsid w:val="00CB4CE6"/>
    <w:rsid w:val="00CB4D5E"/>
    <w:rsid w:val="00CB4D8B"/>
    <w:rsid w:val="00CB4DC5"/>
    <w:rsid w:val="00CB4E06"/>
    <w:rsid w:val="00CB4E10"/>
    <w:rsid w:val="00CB4E87"/>
    <w:rsid w:val="00CB4FCF"/>
    <w:rsid w:val="00CB5053"/>
    <w:rsid w:val="00CB5137"/>
    <w:rsid w:val="00CB5140"/>
    <w:rsid w:val="00CB5145"/>
    <w:rsid w:val="00CB5163"/>
    <w:rsid w:val="00CB516E"/>
    <w:rsid w:val="00CB524F"/>
    <w:rsid w:val="00CB529D"/>
    <w:rsid w:val="00CB52EA"/>
    <w:rsid w:val="00CB52EE"/>
    <w:rsid w:val="00CB5396"/>
    <w:rsid w:val="00CB539D"/>
    <w:rsid w:val="00CB53A7"/>
    <w:rsid w:val="00CB53D8"/>
    <w:rsid w:val="00CB53ED"/>
    <w:rsid w:val="00CB542A"/>
    <w:rsid w:val="00CB545A"/>
    <w:rsid w:val="00CB545F"/>
    <w:rsid w:val="00CB5461"/>
    <w:rsid w:val="00CB54F7"/>
    <w:rsid w:val="00CB5514"/>
    <w:rsid w:val="00CB5616"/>
    <w:rsid w:val="00CB56C3"/>
    <w:rsid w:val="00CB578E"/>
    <w:rsid w:val="00CB57D0"/>
    <w:rsid w:val="00CB57E2"/>
    <w:rsid w:val="00CB57E4"/>
    <w:rsid w:val="00CB580A"/>
    <w:rsid w:val="00CB5825"/>
    <w:rsid w:val="00CB59AE"/>
    <w:rsid w:val="00CB59BE"/>
    <w:rsid w:val="00CB5A3D"/>
    <w:rsid w:val="00CB5B1C"/>
    <w:rsid w:val="00CB5B27"/>
    <w:rsid w:val="00CB5B60"/>
    <w:rsid w:val="00CB5B82"/>
    <w:rsid w:val="00CB5B8B"/>
    <w:rsid w:val="00CB5BA4"/>
    <w:rsid w:val="00CB5BBF"/>
    <w:rsid w:val="00CB5BE9"/>
    <w:rsid w:val="00CB5C02"/>
    <w:rsid w:val="00CB5CAD"/>
    <w:rsid w:val="00CB5D28"/>
    <w:rsid w:val="00CB5EA9"/>
    <w:rsid w:val="00CB5F59"/>
    <w:rsid w:val="00CB5F7E"/>
    <w:rsid w:val="00CB5FBC"/>
    <w:rsid w:val="00CB6087"/>
    <w:rsid w:val="00CB6140"/>
    <w:rsid w:val="00CB6177"/>
    <w:rsid w:val="00CB61AA"/>
    <w:rsid w:val="00CB626B"/>
    <w:rsid w:val="00CB6321"/>
    <w:rsid w:val="00CB6328"/>
    <w:rsid w:val="00CB6331"/>
    <w:rsid w:val="00CB637D"/>
    <w:rsid w:val="00CB64DD"/>
    <w:rsid w:val="00CB6537"/>
    <w:rsid w:val="00CB65B4"/>
    <w:rsid w:val="00CB65C4"/>
    <w:rsid w:val="00CB6600"/>
    <w:rsid w:val="00CB660C"/>
    <w:rsid w:val="00CB66C9"/>
    <w:rsid w:val="00CB6754"/>
    <w:rsid w:val="00CB676B"/>
    <w:rsid w:val="00CB6770"/>
    <w:rsid w:val="00CB67AB"/>
    <w:rsid w:val="00CB67DA"/>
    <w:rsid w:val="00CB6862"/>
    <w:rsid w:val="00CB6891"/>
    <w:rsid w:val="00CB6894"/>
    <w:rsid w:val="00CB692F"/>
    <w:rsid w:val="00CB6981"/>
    <w:rsid w:val="00CB698D"/>
    <w:rsid w:val="00CB6993"/>
    <w:rsid w:val="00CB6A52"/>
    <w:rsid w:val="00CB6A83"/>
    <w:rsid w:val="00CB6A95"/>
    <w:rsid w:val="00CB6B0E"/>
    <w:rsid w:val="00CB6B34"/>
    <w:rsid w:val="00CB6B45"/>
    <w:rsid w:val="00CB6C97"/>
    <w:rsid w:val="00CB6CB3"/>
    <w:rsid w:val="00CB6DCC"/>
    <w:rsid w:val="00CB6E72"/>
    <w:rsid w:val="00CB6E9B"/>
    <w:rsid w:val="00CB704F"/>
    <w:rsid w:val="00CB70B8"/>
    <w:rsid w:val="00CB70D7"/>
    <w:rsid w:val="00CB70DD"/>
    <w:rsid w:val="00CB7129"/>
    <w:rsid w:val="00CB71B8"/>
    <w:rsid w:val="00CB71C0"/>
    <w:rsid w:val="00CB71E4"/>
    <w:rsid w:val="00CB724E"/>
    <w:rsid w:val="00CB72EA"/>
    <w:rsid w:val="00CB735F"/>
    <w:rsid w:val="00CB7370"/>
    <w:rsid w:val="00CB7479"/>
    <w:rsid w:val="00CB7502"/>
    <w:rsid w:val="00CB7546"/>
    <w:rsid w:val="00CB756F"/>
    <w:rsid w:val="00CB759E"/>
    <w:rsid w:val="00CB75AB"/>
    <w:rsid w:val="00CB7616"/>
    <w:rsid w:val="00CB762A"/>
    <w:rsid w:val="00CB76D3"/>
    <w:rsid w:val="00CB7779"/>
    <w:rsid w:val="00CB777B"/>
    <w:rsid w:val="00CB780D"/>
    <w:rsid w:val="00CB7812"/>
    <w:rsid w:val="00CB7870"/>
    <w:rsid w:val="00CB78D4"/>
    <w:rsid w:val="00CB796E"/>
    <w:rsid w:val="00CB797B"/>
    <w:rsid w:val="00CB79E3"/>
    <w:rsid w:val="00CB79E7"/>
    <w:rsid w:val="00CB7AB2"/>
    <w:rsid w:val="00CB7ABC"/>
    <w:rsid w:val="00CB7B1B"/>
    <w:rsid w:val="00CB7B7B"/>
    <w:rsid w:val="00CB7BE2"/>
    <w:rsid w:val="00CB7C03"/>
    <w:rsid w:val="00CB7CC3"/>
    <w:rsid w:val="00CB7CCC"/>
    <w:rsid w:val="00CB7CE1"/>
    <w:rsid w:val="00CB7D1C"/>
    <w:rsid w:val="00CB7D4A"/>
    <w:rsid w:val="00CB7DCD"/>
    <w:rsid w:val="00CB7DD3"/>
    <w:rsid w:val="00CB7E9C"/>
    <w:rsid w:val="00CB7F88"/>
    <w:rsid w:val="00CC0014"/>
    <w:rsid w:val="00CC00A8"/>
    <w:rsid w:val="00CC00C5"/>
    <w:rsid w:val="00CC00C8"/>
    <w:rsid w:val="00CC0123"/>
    <w:rsid w:val="00CC019D"/>
    <w:rsid w:val="00CC01C2"/>
    <w:rsid w:val="00CC01FE"/>
    <w:rsid w:val="00CC0200"/>
    <w:rsid w:val="00CC024F"/>
    <w:rsid w:val="00CC0276"/>
    <w:rsid w:val="00CC02A0"/>
    <w:rsid w:val="00CC02BE"/>
    <w:rsid w:val="00CC02C8"/>
    <w:rsid w:val="00CC0374"/>
    <w:rsid w:val="00CC03B8"/>
    <w:rsid w:val="00CC03BD"/>
    <w:rsid w:val="00CC03C4"/>
    <w:rsid w:val="00CC03CE"/>
    <w:rsid w:val="00CC03E1"/>
    <w:rsid w:val="00CC0421"/>
    <w:rsid w:val="00CC0483"/>
    <w:rsid w:val="00CC0488"/>
    <w:rsid w:val="00CC05AB"/>
    <w:rsid w:val="00CC05D4"/>
    <w:rsid w:val="00CC05F2"/>
    <w:rsid w:val="00CC06AD"/>
    <w:rsid w:val="00CC06BD"/>
    <w:rsid w:val="00CC0794"/>
    <w:rsid w:val="00CC07CE"/>
    <w:rsid w:val="00CC080D"/>
    <w:rsid w:val="00CC0826"/>
    <w:rsid w:val="00CC099C"/>
    <w:rsid w:val="00CC09E7"/>
    <w:rsid w:val="00CC0A5B"/>
    <w:rsid w:val="00CC0B6A"/>
    <w:rsid w:val="00CC0B95"/>
    <w:rsid w:val="00CC0BAD"/>
    <w:rsid w:val="00CC0C89"/>
    <w:rsid w:val="00CC0CD2"/>
    <w:rsid w:val="00CC0D28"/>
    <w:rsid w:val="00CC0D59"/>
    <w:rsid w:val="00CC0DA9"/>
    <w:rsid w:val="00CC0DAF"/>
    <w:rsid w:val="00CC0EA5"/>
    <w:rsid w:val="00CC0EEC"/>
    <w:rsid w:val="00CC0F54"/>
    <w:rsid w:val="00CC0F61"/>
    <w:rsid w:val="00CC109A"/>
    <w:rsid w:val="00CC112A"/>
    <w:rsid w:val="00CC116E"/>
    <w:rsid w:val="00CC1170"/>
    <w:rsid w:val="00CC11C4"/>
    <w:rsid w:val="00CC11F3"/>
    <w:rsid w:val="00CC1223"/>
    <w:rsid w:val="00CC122C"/>
    <w:rsid w:val="00CC1232"/>
    <w:rsid w:val="00CC1235"/>
    <w:rsid w:val="00CC1336"/>
    <w:rsid w:val="00CC13A8"/>
    <w:rsid w:val="00CC13A9"/>
    <w:rsid w:val="00CC13EF"/>
    <w:rsid w:val="00CC13F4"/>
    <w:rsid w:val="00CC1484"/>
    <w:rsid w:val="00CC149D"/>
    <w:rsid w:val="00CC14B2"/>
    <w:rsid w:val="00CC14D8"/>
    <w:rsid w:val="00CC14DA"/>
    <w:rsid w:val="00CC150B"/>
    <w:rsid w:val="00CC156A"/>
    <w:rsid w:val="00CC15E3"/>
    <w:rsid w:val="00CC15FD"/>
    <w:rsid w:val="00CC1653"/>
    <w:rsid w:val="00CC16FC"/>
    <w:rsid w:val="00CC17A8"/>
    <w:rsid w:val="00CC17DD"/>
    <w:rsid w:val="00CC1808"/>
    <w:rsid w:val="00CC18CF"/>
    <w:rsid w:val="00CC18F7"/>
    <w:rsid w:val="00CC19CD"/>
    <w:rsid w:val="00CC19F7"/>
    <w:rsid w:val="00CC1A50"/>
    <w:rsid w:val="00CC1A65"/>
    <w:rsid w:val="00CC1A97"/>
    <w:rsid w:val="00CC1AB5"/>
    <w:rsid w:val="00CC1B3A"/>
    <w:rsid w:val="00CC1B9C"/>
    <w:rsid w:val="00CC1BF9"/>
    <w:rsid w:val="00CC1C9A"/>
    <w:rsid w:val="00CC1CCF"/>
    <w:rsid w:val="00CC1CEB"/>
    <w:rsid w:val="00CC1DA5"/>
    <w:rsid w:val="00CC1E5D"/>
    <w:rsid w:val="00CC1EB8"/>
    <w:rsid w:val="00CC1EF6"/>
    <w:rsid w:val="00CC1F0D"/>
    <w:rsid w:val="00CC1F3F"/>
    <w:rsid w:val="00CC1F4A"/>
    <w:rsid w:val="00CC1FA4"/>
    <w:rsid w:val="00CC1FC1"/>
    <w:rsid w:val="00CC20A2"/>
    <w:rsid w:val="00CC20FE"/>
    <w:rsid w:val="00CC215D"/>
    <w:rsid w:val="00CC21B0"/>
    <w:rsid w:val="00CC21EE"/>
    <w:rsid w:val="00CC2217"/>
    <w:rsid w:val="00CC2238"/>
    <w:rsid w:val="00CC2250"/>
    <w:rsid w:val="00CC2274"/>
    <w:rsid w:val="00CC227C"/>
    <w:rsid w:val="00CC2302"/>
    <w:rsid w:val="00CC2469"/>
    <w:rsid w:val="00CC24A4"/>
    <w:rsid w:val="00CC24AA"/>
    <w:rsid w:val="00CC24C4"/>
    <w:rsid w:val="00CC252E"/>
    <w:rsid w:val="00CC2532"/>
    <w:rsid w:val="00CC25D2"/>
    <w:rsid w:val="00CC25EF"/>
    <w:rsid w:val="00CC262F"/>
    <w:rsid w:val="00CC268D"/>
    <w:rsid w:val="00CC2695"/>
    <w:rsid w:val="00CC26A8"/>
    <w:rsid w:val="00CC26B1"/>
    <w:rsid w:val="00CC26EA"/>
    <w:rsid w:val="00CC2703"/>
    <w:rsid w:val="00CC271B"/>
    <w:rsid w:val="00CC2747"/>
    <w:rsid w:val="00CC2772"/>
    <w:rsid w:val="00CC27B3"/>
    <w:rsid w:val="00CC27F5"/>
    <w:rsid w:val="00CC27FF"/>
    <w:rsid w:val="00CC281D"/>
    <w:rsid w:val="00CC2849"/>
    <w:rsid w:val="00CC286D"/>
    <w:rsid w:val="00CC2B59"/>
    <w:rsid w:val="00CC2BCE"/>
    <w:rsid w:val="00CC2CC1"/>
    <w:rsid w:val="00CC2CD8"/>
    <w:rsid w:val="00CC2CEC"/>
    <w:rsid w:val="00CC2D1A"/>
    <w:rsid w:val="00CC2D45"/>
    <w:rsid w:val="00CC2DB6"/>
    <w:rsid w:val="00CC2DCD"/>
    <w:rsid w:val="00CC2E16"/>
    <w:rsid w:val="00CC2E20"/>
    <w:rsid w:val="00CC2E95"/>
    <w:rsid w:val="00CC2F6D"/>
    <w:rsid w:val="00CC2F71"/>
    <w:rsid w:val="00CC2FFB"/>
    <w:rsid w:val="00CC3034"/>
    <w:rsid w:val="00CC3046"/>
    <w:rsid w:val="00CC30F2"/>
    <w:rsid w:val="00CC3107"/>
    <w:rsid w:val="00CC3143"/>
    <w:rsid w:val="00CC31A3"/>
    <w:rsid w:val="00CC3237"/>
    <w:rsid w:val="00CC3305"/>
    <w:rsid w:val="00CC3359"/>
    <w:rsid w:val="00CC335D"/>
    <w:rsid w:val="00CC335E"/>
    <w:rsid w:val="00CC33AB"/>
    <w:rsid w:val="00CC33FB"/>
    <w:rsid w:val="00CC3402"/>
    <w:rsid w:val="00CC3413"/>
    <w:rsid w:val="00CC3421"/>
    <w:rsid w:val="00CC342A"/>
    <w:rsid w:val="00CC3459"/>
    <w:rsid w:val="00CC34A9"/>
    <w:rsid w:val="00CC34D3"/>
    <w:rsid w:val="00CC3551"/>
    <w:rsid w:val="00CC3606"/>
    <w:rsid w:val="00CC363E"/>
    <w:rsid w:val="00CC364C"/>
    <w:rsid w:val="00CC36FF"/>
    <w:rsid w:val="00CC375F"/>
    <w:rsid w:val="00CC390C"/>
    <w:rsid w:val="00CC3910"/>
    <w:rsid w:val="00CC391A"/>
    <w:rsid w:val="00CC394F"/>
    <w:rsid w:val="00CC3988"/>
    <w:rsid w:val="00CC39A2"/>
    <w:rsid w:val="00CC39BC"/>
    <w:rsid w:val="00CC3A31"/>
    <w:rsid w:val="00CC3AEC"/>
    <w:rsid w:val="00CC3B62"/>
    <w:rsid w:val="00CC3BF4"/>
    <w:rsid w:val="00CC3C3A"/>
    <w:rsid w:val="00CC3C41"/>
    <w:rsid w:val="00CC3C4A"/>
    <w:rsid w:val="00CC3C77"/>
    <w:rsid w:val="00CC3D44"/>
    <w:rsid w:val="00CC3D5C"/>
    <w:rsid w:val="00CC3D73"/>
    <w:rsid w:val="00CC3DE0"/>
    <w:rsid w:val="00CC3DF5"/>
    <w:rsid w:val="00CC3E10"/>
    <w:rsid w:val="00CC3E14"/>
    <w:rsid w:val="00CC3E77"/>
    <w:rsid w:val="00CC3EEB"/>
    <w:rsid w:val="00CC3EF0"/>
    <w:rsid w:val="00CC3EF1"/>
    <w:rsid w:val="00CC3F47"/>
    <w:rsid w:val="00CC3FEE"/>
    <w:rsid w:val="00CC4068"/>
    <w:rsid w:val="00CC408B"/>
    <w:rsid w:val="00CC41B1"/>
    <w:rsid w:val="00CC41E5"/>
    <w:rsid w:val="00CC428B"/>
    <w:rsid w:val="00CC42B1"/>
    <w:rsid w:val="00CC44A8"/>
    <w:rsid w:val="00CC44FC"/>
    <w:rsid w:val="00CC45BA"/>
    <w:rsid w:val="00CC45C1"/>
    <w:rsid w:val="00CC4609"/>
    <w:rsid w:val="00CC4623"/>
    <w:rsid w:val="00CC4659"/>
    <w:rsid w:val="00CC468D"/>
    <w:rsid w:val="00CC47A8"/>
    <w:rsid w:val="00CC47B7"/>
    <w:rsid w:val="00CC481F"/>
    <w:rsid w:val="00CC48F1"/>
    <w:rsid w:val="00CC4932"/>
    <w:rsid w:val="00CC4A7A"/>
    <w:rsid w:val="00CC4ACE"/>
    <w:rsid w:val="00CC4B0A"/>
    <w:rsid w:val="00CC4B64"/>
    <w:rsid w:val="00CC4BE1"/>
    <w:rsid w:val="00CC4BE5"/>
    <w:rsid w:val="00CC4BF0"/>
    <w:rsid w:val="00CC4BFA"/>
    <w:rsid w:val="00CC4C3A"/>
    <w:rsid w:val="00CC4C75"/>
    <w:rsid w:val="00CC4C76"/>
    <w:rsid w:val="00CC4D14"/>
    <w:rsid w:val="00CC4E51"/>
    <w:rsid w:val="00CC4E5E"/>
    <w:rsid w:val="00CC4E76"/>
    <w:rsid w:val="00CC4ECC"/>
    <w:rsid w:val="00CC4EFC"/>
    <w:rsid w:val="00CC4F30"/>
    <w:rsid w:val="00CC4F73"/>
    <w:rsid w:val="00CC4F9F"/>
    <w:rsid w:val="00CC504F"/>
    <w:rsid w:val="00CC506E"/>
    <w:rsid w:val="00CC5241"/>
    <w:rsid w:val="00CC5259"/>
    <w:rsid w:val="00CC52E1"/>
    <w:rsid w:val="00CC530E"/>
    <w:rsid w:val="00CC5332"/>
    <w:rsid w:val="00CC5377"/>
    <w:rsid w:val="00CC53B1"/>
    <w:rsid w:val="00CC53DC"/>
    <w:rsid w:val="00CC53EE"/>
    <w:rsid w:val="00CC53F9"/>
    <w:rsid w:val="00CC548D"/>
    <w:rsid w:val="00CC54F4"/>
    <w:rsid w:val="00CC55D6"/>
    <w:rsid w:val="00CC55EA"/>
    <w:rsid w:val="00CC563A"/>
    <w:rsid w:val="00CC566D"/>
    <w:rsid w:val="00CC5698"/>
    <w:rsid w:val="00CC5806"/>
    <w:rsid w:val="00CC5874"/>
    <w:rsid w:val="00CC587C"/>
    <w:rsid w:val="00CC58A1"/>
    <w:rsid w:val="00CC590E"/>
    <w:rsid w:val="00CC5985"/>
    <w:rsid w:val="00CC59DE"/>
    <w:rsid w:val="00CC5A7E"/>
    <w:rsid w:val="00CC5AA3"/>
    <w:rsid w:val="00CC5AC4"/>
    <w:rsid w:val="00CC5AE1"/>
    <w:rsid w:val="00CC5B37"/>
    <w:rsid w:val="00CC5B65"/>
    <w:rsid w:val="00CC5B66"/>
    <w:rsid w:val="00CC5B8B"/>
    <w:rsid w:val="00CC5BA3"/>
    <w:rsid w:val="00CC5C17"/>
    <w:rsid w:val="00CC5C99"/>
    <w:rsid w:val="00CC5CC5"/>
    <w:rsid w:val="00CC5F43"/>
    <w:rsid w:val="00CC5FAF"/>
    <w:rsid w:val="00CC5FFD"/>
    <w:rsid w:val="00CC6005"/>
    <w:rsid w:val="00CC6006"/>
    <w:rsid w:val="00CC6016"/>
    <w:rsid w:val="00CC601A"/>
    <w:rsid w:val="00CC6023"/>
    <w:rsid w:val="00CC6056"/>
    <w:rsid w:val="00CC60BC"/>
    <w:rsid w:val="00CC61BA"/>
    <w:rsid w:val="00CC61FB"/>
    <w:rsid w:val="00CC6220"/>
    <w:rsid w:val="00CC6230"/>
    <w:rsid w:val="00CC6287"/>
    <w:rsid w:val="00CC62E5"/>
    <w:rsid w:val="00CC6367"/>
    <w:rsid w:val="00CC649C"/>
    <w:rsid w:val="00CC6533"/>
    <w:rsid w:val="00CC65B4"/>
    <w:rsid w:val="00CC65C6"/>
    <w:rsid w:val="00CC66ED"/>
    <w:rsid w:val="00CC66F6"/>
    <w:rsid w:val="00CC6723"/>
    <w:rsid w:val="00CC6735"/>
    <w:rsid w:val="00CC6739"/>
    <w:rsid w:val="00CC67BD"/>
    <w:rsid w:val="00CC6853"/>
    <w:rsid w:val="00CC6860"/>
    <w:rsid w:val="00CC6890"/>
    <w:rsid w:val="00CC6972"/>
    <w:rsid w:val="00CC69C9"/>
    <w:rsid w:val="00CC6A1A"/>
    <w:rsid w:val="00CC6AF5"/>
    <w:rsid w:val="00CC6B4D"/>
    <w:rsid w:val="00CC6BAA"/>
    <w:rsid w:val="00CC6BAD"/>
    <w:rsid w:val="00CC6BF9"/>
    <w:rsid w:val="00CC6C3D"/>
    <w:rsid w:val="00CC6C65"/>
    <w:rsid w:val="00CC6C76"/>
    <w:rsid w:val="00CC6D45"/>
    <w:rsid w:val="00CC6D84"/>
    <w:rsid w:val="00CC6E06"/>
    <w:rsid w:val="00CC6E17"/>
    <w:rsid w:val="00CC6E33"/>
    <w:rsid w:val="00CC6E6E"/>
    <w:rsid w:val="00CC6EC5"/>
    <w:rsid w:val="00CC6EEE"/>
    <w:rsid w:val="00CC6F08"/>
    <w:rsid w:val="00CC6F31"/>
    <w:rsid w:val="00CC6FB6"/>
    <w:rsid w:val="00CC6FDB"/>
    <w:rsid w:val="00CC7003"/>
    <w:rsid w:val="00CC7011"/>
    <w:rsid w:val="00CC702C"/>
    <w:rsid w:val="00CC702F"/>
    <w:rsid w:val="00CC7032"/>
    <w:rsid w:val="00CC7046"/>
    <w:rsid w:val="00CC705D"/>
    <w:rsid w:val="00CC7063"/>
    <w:rsid w:val="00CC7083"/>
    <w:rsid w:val="00CC70D7"/>
    <w:rsid w:val="00CC710F"/>
    <w:rsid w:val="00CC7134"/>
    <w:rsid w:val="00CC713E"/>
    <w:rsid w:val="00CC71D0"/>
    <w:rsid w:val="00CC7271"/>
    <w:rsid w:val="00CC72C5"/>
    <w:rsid w:val="00CC72CE"/>
    <w:rsid w:val="00CC72D2"/>
    <w:rsid w:val="00CC7307"/>
    <w:rsid w:val="00CC7361"/>
    <w:rsid w:val="00CC7393"/>
    <w:rsid w:val="00CC73C6"/>
    <w:rsid w:val="00CC744C"/>
    <w:rsid w:val="00CC7466"/>
    <w:rsid w:val="00CC74D4"/>
    <w:rsid w:val="00CC750D"/>
    <w:rsid w:val="00CC756A"/>
    <w:rsid w:val="00CC758C"/>
    <w:rsid w:val="00CC75BA"/>
    <w:rsid w:val="00CC7612"/>
    <w:rsid w:val="00CC7634"/>
    <w:rsid w:val="00CC776A"/>
    <w:rsid w:val="00CC776C"/>
    <w:rsid w:val="00CC77D4"/>
    <w:rsid w:val="00CC77F6"/>
    <w:rsid w:val="00CC781C"/>
    <w:rsid w:val="00CC7821"/>
    <w:rsid w:val="00CC7837"/>
    <w:rsid w:val="00CC79B4"/>
    <w:rsid w:val="00CC79CB"/>
    <w:rsid w:val="00CC7AC3"/>
    <w:rsid w:val="00CC7B20"/>
    <w:rsid w:val="00CC7BD1"/>
    <w:rsid w:val="00CC7C46"/>
    <w:rsid w:val="00CC7C69"/>
    <w:rsid w:val="00CC7D49"/>
    <w:rsid w:val="00CC7D8C"/>
    <w:rsid w:val="00CC7DAC"/>
    <w:rsid w:val="00CC7E56"/>
    <w:rsid w:val="00CC7E67"/>
    <w:rsid w:val="00CC7EC5"/>
    <w:rsid w:val="00CC7F6A"/>
    <w:rsid w:val="00CC7FCB"/>
    <w:rsid w:val="00CD0016"/>
    <w:rsid w:val="00CD0025"/>
    <w:rsid w:val="00CD00E6"/>
    <w:rsid w:val="00CD0178"/>
    <w:rsid w:val="00CD0199"/>
    <w:rsid w:val="00CD01D9"/>
    <w:rsid w:val="00CD01DE"/>
    <w:rsid w:val="00CD0246"/>
    <w:rsid w:val="00CD032A"/>
    <w:rsid w:val="00CD0346"/>
    <w:rsid w:val="00CD03AA"/>
    <w:rsid w:val="00CD03B6"/>
    <w:rsid w:val="00CD03C1"/>
    <w:rsid w:val="00CD0419"/>
    <w:rsid w:val="00CD0429"/>
    <w:rsid w:val="00CD0434"/>
    <w:rsid w:val="00CD0459"/>
    <w:rsid w:val="00CD04B3"/>
    <w:rsid w:val="00CD04D0"/>
    <w:rsid w:val="00CD04F2"/>
    <w:rsid w:val="00CD05FD"/>
    <w:rsid w:val="00CD0604"/>
    <w:rsid w:val="00CD06C6"/>
    <w:rsid w:val="00CD06EC"/>
    <w:rsid w:val="00CD072B"/>
    <w:rsid w:val="00CD079C"/>
    <w:rsid w:val="00CD07FC"/>
    <w:rsid w:val="00CD080D"/>
    <w:rsid w:val="00CD084D"/>
    <w:rsid w:val="00CD0889"/>
    <w:rsid w:val="00CD0916"/>
    <w:rsid w:val="00CD09A7"/>
    <w:rsid w:val="00CD09B8"/>
    <w:rsid w:val="00CD09F4"/>
    <w:rsid w:val="00CD0A03"/>
    <w:rsid w:val="00CD0A0C"/>
    <w:rsid w:val="00CD0A6E"/>
    <w:rsid w:val="00CD0AFB"/>
    <w:rsid w:val="00CD0B09"/>
    <w:rsid w:val="00CD0B82"/>
    <w:rsid w:val="00CD0BEE"/>
    <w:rsid w:val="00CD0C80"/>
    <w:rsid w:val="00CD0D27"/>
    <w:rsid w:val="00CD0D72"/>
    <w:rsid w:val="00CD0D7B"/>
    <w:rsid w:val="00CD0E98"/>
    <w:rsid w:val="00CD0E99"/>
    <w:rsid w:val="00CD0EDD"/>
    <w:rsid w:val="00CD100A"/>
    <w:rsid w:val="00CD102D"/>
    <w:rsid w:val="00CD1075"/>
    <w:rsid w:val="00CD1172"/>
    <w:rsid w:val="00CD1199"/>
    <w:rsid w:val="00CD1310"/>
    <w:rsid w:val="00CD1338"/>
    <w:rsid w:val="00CD1346"/>
    <w:rsid w:val="00CD1377"/>
    <w:rsid w:val="00CD13C9"/>
    <w:rsid w:val="00CD1464"/>
    <w:rsid w:val="00CD15E7"/>
    <w:rsid w:val="00CD161C"/>
    <w:rsid w:val="00CD1727"/>
    <w:rsid w:val="00CD1775"/>
    <w:rsid w:val="00CD1791"/>
    <w:rsid w:val="00CD17CF"/>
    <w:rsid w:val="00CD17DF"/>
    <w:rsid w:val="00CD1925"/>
    <w:rsid w:val="00CD192C"/>
    <w:rsid w:val="00CD1955"/>
    <w:rsid w:val="00CD1991"/>
    <w:rsid w:val="00CD19D9"/>
    <w:rsid w:val="00CD1A4C"/>
    <w:rsid w:val="00CD1A61"/>
    <w:rsid w:val="00CD1B31"/>
    <w:rsid w:val="00CD1B3A"/>
    <w:rsid w:val="00CD1B74"/>
    <w:rsid w:val="00CD1BA7"/>
    <w:rsid w:val="00CD1BB4"/>
    <w:rsid w:val="00CD1BEE"/>
    <w:rsid w:val="00CD1CFC"/>
    <w:rsid w:val="00CD1D8B"/>
    <w:rsid w:val="00CD1D8C"/>
    <w:rsid w:val="00CD1D9A"/>
    <w:rsid w:val="00CD1E73"/>
    <w:rsid w:val="00CD1E77"/>
    <w:rsid w:val="00CD1E80"/>
    <w:rsid w:val="00CD1EC1"/>
    <w:rsid w:val="00CD1F37"/>
    <w:rsid w:val="00CD1F5B"/>
    <w:rsid w:val="00CD1F7D"/>
    <w:rsid w:val="00CD1FF9"/>
    <w:rsid w:val="00CD203C"/>
    <w:rsid w:val="00CD204C"/>
    <w:rsid w:val="00CD2082"/>
    <w:rsid w:val="00CD20AF"/>
    <w:rsid w:val="00CD20F8"/>
    <w:rsid w:val="00CD2151"/>
    <w:rsid w:val="00CD2176"/>
    <w:rsid w:val="00CD21DC"/>
    <w:rsid w:val="00CD233F"/>
    <w:rsid w:val="00CD2375"/>
    <w:rsid w:val="00CD23AB"/>
    <w:rsid w:val="00CD23C9"/>
    <w:rsid w:val="00CD2498"/>
    <w:rsid w:val="00CD24DC"/>
    <w:rsid w:val="00CD24E5"/>
    <w:rsid w:val="00CD24F0"/>
    <w:rsid w:val="00CD2519"/>
    <w:rsid w:val="00CD2533"/>
    <w:rsid w:val="00CD2538"/>
    <w:rsid w:val="00CD2573"/>
    <w:rsid w:val="00CD2592"/>
    <w:rsid w:val="00CD25DA"/>
    <w:rsid w:val="00CD2622"/>
    <w:rsid w:val="00CD2646"/>
    <w:rsid w:val="00CD2664"/>
    <w:rsid w:val="00CD277E"/>
    <w:rsid w:val="00CD27CA"/>
    <w:rsid w:val="00CD2858"/>
    <w:rsid w:val="00CD28B3"/>
    <w:rsid w:val="00CD28BF"/>
    <w:rsid w:val="00CD2958"/>
    <w:rsid w:val="00CD296E"/>
    <w:rsid w:val="00CD2986"/>
    <w:rsid w:val="00CD29C2"/>
    <w:rsid w:val="00CD29F8"/>
    <w:rsid w:val="00CD2A62"/>
    <w:rsid w:val="00CD2B1D"/>
    <w:rsid w:val="00CD2B59"/>
    <w:rsid w:val="00CD2B88"/>
    <w:rsid w:val="00CD2BA9"/>
    <w:rsid w:val="00CD2C2B"/>
    <w:rsid w:val="00CD2C43"/>
    <w:rsid w:val="00CD2CE9"/>
    <w:rsid w:val="00CD2DCA"/>
    <w:rsid w:val="00CD2DD7"/>
    <w:rsid w:val="00CD2DD8"/>
    <w:rsid w:val="00CD2E84"/>
    <w:rsid w:val="00CD2F75"/>
    <w:rsid w:val="00CD2FEA"/>
    <w:rsid w:val="00CD310F"/>
    <w:rsid w:val="00CD317F"/>
    <w:rsid w:val="00CD3187"/>
    <w:rsid w:val="00CD31E3"/>
    <w:rsid w:val="00CD3259"/>
    <w:rsid w:val="00CD32FF"/>
    <w:rsid w:val="00CD33C8"/>
    <w:rsid w:val="00CD33DE"/>
    <w:rsid w:val="00CD3407"/>
    <w:rsid w:val="00CD340C"/>
    <w:rsid w:val="00CD3418"/>
    <w:rsid w:val="00CD3487"/>
    <w:rsid w:val="00CD3498"/>
    <w:rsid w:val="00CD34C4"/>
    <w:rsid w:val="00CD35B7"/>
    <w:rsid w:val="00CD35C1"/>
    <w:rsid w:val="00CD362F"/>
    <w:rsid w:val="00CD3663"/>
    <w:rsid w:val="00CD3668"/>
    <w:rsid w:val="00CD369A"/>
    <w:rsid w:val="00CD36C1"/>
    <w:rsid w:val="00CD36CA"/>
    <w:rsid w:val="00CD36F8"/>
    <w:rsid w:val="00CD36FA"/>
    <w:rsid w:val="00CD371D"/>
    <w:rsid w:val="00CD3886"/>
    <w:rsid w:val="00CD38C3"/>
    <w:rsid w:val="00CD38F7"/>
    <w:rsid w:val="00CD3905"/>
    <w:rsid w:val="00CD3963"/>
    <w:rsid w:val="00CD396F"/>
    <w:rsid w:val="00CD3BE6"/>
    <w:rsid w:val="00CD3C0C"/>
    <w:rsid w:val="00CD3C1A"/>
    <w:rsid w:val="00CD3C5A"/>
    <w:rsid w:val="00CD3D5E"/>
    <w:rsid w:val="00CD3D72"/>
    <w:rsid w:val="00CD3DDA"/>
    <w:rsid w:val="00CD3E54"/>
    <w:rsid w:val="00CD3EC3"/>
    <w:rsid w:val="00CD3F30"/>
    <w:rsid w:val="00CD3F3F"/>
    <w:rsid w:val="00CD3F5C"/>
    <w:rsid w:val="00CD3FC7"/>
    <w:rsid w:val="00CD4014"/>
    <w:rsid w:val="00CD4046"/>
    <w:rsid w:val="00CD4054"/>
    <w:rsid w:val="00CD4157"/>
    <w:rsid w:val="00CD42CF"/>
    <w:rsid w:val="00CD42E3"/>
    <w:rsid w:val="00CD4308"/>
    <w:rsid w:val="00CD431C"/>
    <w:rsid w:val="00CD4327"/>
    <w:rsid w:val="00CD43AD"/>
    <w:rsid w:val="00CD43D1"/>
    <w:rsid w:val="00CD440E"/>
    <w:rsid w:val="00CD446A"/>
    <w:rsid w:val="00CD4489"/>
    <w:rsid w:val="00CD4498"/>
    <w:rsid w:val="00CD44A1"/>
    <w:rsid w:val="00CD4503"/>
    <w:rsid w:val="00CD4537"/>
    <w:rsid w:val="00CD4538"/>
    <w:rsid w:val="00CD45A6"/>
    <w:rsid w:val="00CD45AA"/>
    <w:rsid w:val="00CD45AD"/>
    <w:rsid w:val="00CD45CB"/>
    <w:rsid w:val="00CD45E2"/>
    <w:rsid w:val="00CD468E"/>
    <w:rsid w:val="00CD4698"/>
    <w:rsid w:val="00CD46E2"/>
    <w:rsid w:val="00CD4741"/>
    <w:rsid w:val="00CD47B2"/>
    <w:rsid w:val="00CD47F2"/>
    <w:rsid w:val="00CD48A4"/>
    <w:rsid w:val="00CD4928"/>
    <w:rsid w:val="00CD4962"/>
    <w:rsid w:val="00CD498C"/>
    <w:rsid w:val="00CD49D3"/>
    <w:rsid w:val="00CD49D6"/>
    <w:rsid w:val="00CD4A0B"/>
    <w:rsid w:val="00CD4A46"/>
    <w:rsid w:val="00CD4A74"/>
    <w:rsid w:val="00CD4AAF"/>
    <w:rsid w:val="00CD4ABD"/>
    <w:rsid w:val="00CD4ACF"/>
    <w:rsid w:val="00CD4AEF"/>
    <w:rsid w:val="00CD4B2E"/>
    <w:rsid w:val="00CD4BA8"/>
    <w:rsid w:val="00CD4BCB"/>
    <w:rsid w:val="00CD4CDF"/>
    <w:rsid w:val="00CD4DCA"/>
    <w:rsid w:val="00CD4E21"/>
    <w:rsid w:val="00CD4E27"/>
    <w:rsid w:val="00CD4E55"/>
    <w:rsid w:val="00CD4E88"/>
    <w:rsid w:val="00CD50D1"/>
    <w:rsid w:val="00CD50EB"/>
    <w:rsid w:val="00CD5173"/>
    <w:rsid w:val="00CD51DC"/>
    <w:rsid w:val="00CD522D"/>
    <w:rsid w:val="00CD52D7"/>
    <w:rsid w:val="00CD53B4"/>
    <w:rsid w:val="00CD53D3"/>
    <w:rsid w:val="00CD548D"/>
    <w:rsid w:val="00CD54D1"/>
    <w:rsid w:val="00CD54D7"/>
    <w:rsid w:val="00CD54E4"/>
    <w:rsid w:val="00CD551D"/>
    <w:rsid w:val="00CD5523"/>
    <w:rsid w:val="00CD558B"/>
    <w:rsid w:val="00CD5592"/>
    <w:rsid w:val="00CD55E5"/>
    <w:rsid w:val="00CD5610"/>
    <w:rsid w:val="00CD562E"/>
    <w:rsid w:val="00CD5693"/>
    <w:rsid w:val="00CD5742"/>
    <w:rsid w:val="00CD574D"/>
    <w:rsid w:val="00CD57B5"/>
    <w:rsid w:val="00CD57BF"/>
    <w:rsid w:val="00CD57EA"/>
    <w:rsid w:val="00CD5837"/>
    <w:rsid w:val="00CD588A"/>
    <w:rsid w:val="00CD58FF"/>
    <w:rsid w:val="00CD5915"/>
    <w:rsid w:val="00CD5929"/>
    <w:rsid w:val="00CD592E"/>
    <w:rsid w:val="00CD594A"/>
    <w:rsid w:val="00CD596C"/>
    <w:rsid w:val="00CD59E4"/>
    <w:rsid w:val="00CD5A0E"/>
    <w:rsid w:val="00CD5A61"/>
    <w:rsid w:val="00CD5A92"/>
    <w:rsid w:val="00CD5AB9"/>
    <w:rsid w:val="00CD5AD5"/>
    <w:rsid w:val="00CD5B82"/>
    <w:rsid w:val="00CD5BDC"/>
    <w:rsid w:val="00CD5BFC"/>
    <w:rsid w:val="00CD5CDF"/>
    <w:rsid w:val="00CD5D16"/>
    <w:rsid w:val="00CD5D58"/>
    <w:rsid w:val="00CD5DAE"/>
    <w:rsid w:val="00CD5DF0"/>
    <w:rsid w:val="00CD5E06"/>
    <w:rsid w:val="00CD5E3D"/>
    <w:rsid w:val="00CD5E9E"/>
    <w:rsid w:val="00CD5EAE"/>
    <w:rsid w:val="00CD5EBA"/>
    <w:rsid w:val="00CD5F0C"/>
    <w:rsid w:val="00CD5F58"/>
    <w:rsid w:val="00CD5F6E"/>
    <w:rsid w:val="00CD5FD1"/>
    <w:rsid w:val="00CD5FEE"/>
    <w:rsid w:val="00CD6020"/>
    <w:rsid w:val="00CD60C0"/>
    <w:rsid w:val="00CD60FF"/>
    <w:rsid w:val="00CD6154"/>
    <w:rsid w:val="00CD619E"/>
    <w:rsid w:val="00CD628E"/>
    <w:rsid w:val="00CD6291"/>
    <w:rsid w:val="00CD62A4"/>
    <w:rsid w:val="00CD635B"/>
    <w:rsid w:val="00CD639E"/>
    <w:rsid w:val="00CD6422"/>
    <w:rsid w:val="00CD6484"/>
    <w:rsid w:val="00CD6491"/>
    <w:rsid w:val="00CD64A1"/>
    <w:rsid w:val="00CD64FF"/>
    <w:rsid w:val="00CD6503"/>
    <w:rsid w:val="00CD65D4"/>
    <w:rsid w:val="00CD65D9"/>
    <w:rsid w:val="00CD6627"/>
    <w:rsid w:val="00CD6759"/>
    <w:rsid w:val="00CD67EE"/>
    <w:rsid w:val="00CD6836"/>
    <w:rsid w:val="00CD6954"/>
    <w:rsid w:val="00CD69D0"/>
    <w:rsid w:val="00CD6A18"/>
    <w:rsid w:val="00CD6A30"/>
    <w:rsid w:val="00CD6A61"/>
    <w:rsid w:val="00CD6AED"/>
    <w:rsid w:val="00CD6B81"/>
    <w:rsid w:val="00CD6B97"/>
    <w:rsid w:val="00CD6BF2"/>
    <w:rsid w:val="00CD6C81"/>
    <w:rsid w:val="00CD6C9C"/>
    <w:rsid w:val="00CD6CA2"/>
    <w:rsid w:val="00CD6D55"/>
    <w:rsid w:val="00CD6D6B"/>
    <w:rsid w:val="00CD6DB1"/>
    <w:rsid w:val="00CD6DF1"/>
    <w:rsid w:val="00CD6EE2"/>
    <w:rsid w:val="00CD6F58"/>
    <w:rsid w:val="00CD6F6F"/>
    <w:rsid w:val="00CD6F73"/>
    <w:rsid w:val="00CD6FE7"/>
    <w:rsid w:val="00CD7035"/>
    <w:rsid w:val="00CD70A2"/>
    <w:rsid w:val="00CD70E5"/>
    <w:rsid w:val="00CD710E"/>
    <w:rsid w:val="00CD711F"/>
    <w:rsid w:val="00CD723A"/>
    <w:rsid w:val="00CD7267"/>
    <w:rsid w:val="00CD7340"/>
    <w:rsid w:val="00CD7346"/>
    <w:rsid w:val="00CD73F7"/>
    <w:rsid w:val="00CD7415"/>
    <w:rsid w:val="00CD7478"/>
    <w:rsid w:val="00CD74F0"/>
    <w:rsid w:val="00CD751F"/>
    <w:rsid w:val="00CD7559"/>
    <w:rsid w:val="00CD7596"/>
    <w:rsid w:val="00CD75DA"/>
    <w:rsid w:val="00CD763D"/>
    <w:rsid w:val="00CD7662"/>
    <w:rsid w:val="00CD7780"/>
    <w:rsid w:val="00CD77C2"/>
    <w:rsid w:val="00CD7810"/>
    <w:rsid w:val="00CD7826"/>
    <w:rsid w:val="00CD7866"/>
    <w:rsid w:val="00CD7877"/>
    <w:rsid w:val="00CD7898"/>
    <w:rsid w:val="00CD78C4"/>
    <w:rsid w:val="00CD7904"/>
    <w:rsid w:val="00CD7959"/>
    <w:rsid w:val="00CD7987"/>
    <w:rsid w:val="00CD7A50"/>
    <w:rsid w:val="00CD7A63"/>
    <w:rsid w:val="00CD7AC3"/>
    <w:rsid w:val="00CD7B51"/>
    <w:rsid w:val="00CD7BBA"/>
    <w:rsid w:val="00CD7BE6"/>
    <w:rsid w:val="00CD7C28"/>
    <w:rsid w:val="00CD7C6E"/>
    <w:rsid w:val="00CD7C8C"/>
    <w:rsid w:val="00CD7CB3"/>
    <w:rsid w:val="00CD7CD2"/>
    <w:rsid w:val="00CD7CE8"/>
    <w:rsid w:val="00CD7D74"/>
    <w:rsid w:val="00CD7D7A"/>
    <w:rsid w:val="00CD7D93"/>
    <w:rsid w:val="00CD7DA8"/>
    <w:rsid w:val="00CD7DD8"/>
    <w:rsid w:val="00CD7DDD"/>
    <w:rsid w:val="00CD7E50"/>
    <w:rsid w:val="00CD7E55"/>
    <w:rsid w:val="00CD7E64"/>
    <w:rsid w:val="00CD7EED"/>
    <w:rsid w:val="00CD7FCA"/>
    <w:rsid w:val="00CE001C"/>
    <w:rsid w:val="00CE00C6"/>
    <w:rsid w:val="00CE00F1"/>
    <w:rsid w:val="00CE014A"/>
    <w:rsid w:val="00CE0190"/>
    <w:rsid w:val="00CE01A1"/>
    <w:rsid w:val="00CE0290"/>
    <w:rsid w:val="00CE02A3"/>
    <w:rsid w:val="00CE04FB"/>
    <w:rsid w:val="00CE0515"/>
    <w:rsid w:val="00CE0538"/>
    <w:rsid w:val="00CE056A"/>
    <w:rsid w:val="00CE060E"/>
    <w:rsid w:val="00CE065B"/>
    <w:rsid w:val="00CE06E5"/>
    <w:rsid w:val="00CE06E7"/>
    <w:rsid w:val="00CE0703"/>
    <w:rsid w:val="00CE075F"/>
    <w:rsid w:val="00CE076A"/>
    <w:rsid w:val="00CE07AD"/>
    <w:rsid w:val="00CE0891"/>
    <w:rsid w:val="00CE08A9"/>
    <w:rsid w:val="00CE08CC"/>
    <w:rsid w:val="00CE092E"/>
    <w:rsid w:val="00CE09C6"/>
    <w:rsid w:val="00CE09E5"/>
    <w:rsid w:val="00CE0A43"/>
    <w:rsid w:val="00CE0A83"/>
    <w:rsid w:val="00CE0AA1"/>
    <w:rsid w:val="00CE0AB6"/>
    <w:rsid w:val="00CE0B07"/>
    <w:rsid w:val="00CE0B45"/>
    <w:rsid w:val="00CE0BDF"/>
    <w:rsid w:val="00CE0C40"/>
    <w:rsid w:val="00CE0C8B"/>
    <w:rsid w:val="00CE0CC5"/>
    <w:rsid w:val="00CE0D72"/>
    <w:rsid w:val="00CE0E2A"/>
    <w:rsid w:val="00CE0EAF"/>
    <w:rsid w:val="00CE0EC2"/>
    <w:rsid w:val="00CE0EDA"/>
    <w:rsid w:val="00CE1008"/>
    <w:rsid w:val="00CE1156"/>
    <w:rsid w:val="00CE118E"/>
    <w:rsid w:val="00CE1276"/>
    <w:rsid w:val="00CE1295"/>
    <w:rsid w:val="00CE12B0"/>
    <w:rsid w:val="00CE1351"/>
    <w:rsid w:val="00CE1393"/>
    <w:rsid w:val="00CE13A3"/>
    <w:rsid w:val="00CE1427"/>
    <w:rsid w:val="00CE1437"/>
    <w:rsid w:val="00CE1458"/>
    <w:rsid w:val="00CE14A0"/>
    <w:rsid w:val="00CE14B4"/>
    <w:rsid w:val="00CE15C4"/>
    <w:rsid w:val="00CE1660"/>
    <w:rsid w:val="00CE16EA"/>
    <w:rsid w:val="00CE1755"/>
    <w:rsid w:val="00CE17F1"/>
    <w:rsid w:val="00CE191E"/>
    <w:rsid w:val="00CE1953"/>
    <w:rsid w:val="00CE1981"/>
    <w:rsid w:val="00CE199C"/>
    <w:rsid w:val="00CE1A16"/>
    <w:rsid w:val="00CE1A21"/>
    <w:rsid w:val="00CE1BAF"/>
    <w:rsid w:val="00CE1BFF"/>
    <w:rsid w:val="00CE1C09"/>
    <w:rsid w:val="00CE1C5A"/>
    <w:rsid w:val="00CE1C9F"/>
    <w:rsid w:val="00CE1CB0"/>
    <w:rsid w:val="00CE1CF2"/>
    <w:rsid w:val="00CE1D36"/>
    <w:rsid w:val="00CE1D6A"/>
    <w:rsid w:val="00CE1D91"/>
    <w:rsid w:val="00CE1E00"/>
    <w:rsid w:val="00CE1E17"/>
    <w:rsid w:val="00CE1E1C"/>
    <w:rsid w:val="00CE1FA5"/>
    <w:rsid w:val="00CE1FB9"/>
    <w:rsid w:val="00CE1FE5"/>
    <w:rsid w:val="00CE2062"/>
    <w:rsid w:val="00CE206B"/>
    <w:rsid w:val="00CE2072"/>
    <w:rsid w:val="00CE20A9"/>
    <w:rsid w:val="00CE20B0"/>
    <w:rsid w:val="00CE20B9"/>
    <w:rsid w:val="00CE2109"/>
    <w:rsid w:val="00CE215B"/>
    <w:rsid w:val="00CE2188"/>
    <w:rsid w:val="00CE2194"/>
    <w:rsid w:val="00CE219A"/>
    <w:rsid w:val="00CE220E"/>
    <w:rsid w:val="00CE223E"/>
    <w:rsid w:val="00CE226B"/>
    <w:rsid w:val="00CE235E"/>
    <w:rsid w:val="00CE237B"/>
    <w:rsid w:val="00CE23D4"/>
    <w:rsid w:val="00CE23F0"/>
    <w:rsid w:val="00CE24B1"/>
    <w:rsid w:val="00CE2554"/>
    <w:rsid w:val="00CE2635"/>
    <w:rsid w:val="00CE2642"/>
    <w:rsid w:val="00CE27E7"/>
    <w:rsid w:val="00CE27F4"/>
    <w:rsid w:val="00CE27F6"/>
    <w:rsid w:val="00CE2840"/>
    <w:rsid w:val="00CE290D"/>
    <w:rsid w:val="00CE292C"/>
    <w:rsid w:val="00CE2A2E"/>
    <w:rsid w:val="00CE2A38"/>
    <w:rsid w:val="00CE2A70"/>
    <w:rsid w:val="00CE2BD4"/>
    <w:rsid w:val="00CE2CA8"/>
    <w:rsid w:val="00CE2D0C"/>
    <w:rsid w:val="00CE2DF3"/>
    <w:rsid w:val="00CE2E01"/>
    <w:rsid w:val="00CE2E8F"/>
    <w:rsid w:val="00CE2ED3"/>
    <w:rsid w:val="00CE2EFD"/>
    <w:rsid w:val="00CE2F2F"/>
    <w:rsid w:val="00CE2F4E"/>
    <w:rsid w:val="00CE2FFB"/>
    <w:rsid w:val="00CE2FFF"/>
    <w:rsid w:val="00CE3080"/>
    <w:rsid w:val="00CE327F"/>
    <w:rsid w:val="00CE331C"/>
    <w:rsid w:val="00CE333A"/>
    <w:rsid w:val="00CE336A"/>
    <w:rsid w:val="00CE33EF"/>
    <w:rsid w:val="00CE3433"/>
    <w:rsid w:val="00CE3449"/>
    <w:rsid w:val="00CE3559"/>
    <w:rsid w:val="00CE35ED"/>
    <w:rsid w:val="00CE3606"/>
    <w:rsid w:val="00CE36B8"/>
    <w:rsid w:val="00CE36C1"/>
    <w:rsid w:val="00CE3749"/>
    <w:rsid w:val="00CE3751"/>
    <w:rsid w:val="00CE37DB"/>
    <w:rsid w:val="00CE3803"/>
    <w:rsid w:val="00CE38F8"/>
    <w:rsid w:val="00CE3969"/>
    <w:rsid w:val="00CE3A16"/>
    <w:rsid w:val="00CE3A4F"/>
    <w:rsid w:val="00CE3A7D"/>
    <w:rsid w:val="00CE3B9B"/>
    <w:rsid w:val="00CE3BB3"/>
    <w:rsid w:val="00CE3BFB"/>
    <w:rsid w:val="00CE3C1C"/>
    <w:rsid w:val="00CE3C69"/>
    <w:rsid w:val="00CE3C9D"/>
    <w:rsid w:val="00CE3D0A"/>
    <w:rsid w:val="00CE3D5D"/>
    <w:rsid w:val="00CE3D96"/>
    <w:rsid w:val="00CE3EAA"/>
    <w:rsid w:val="00CE3FB6"/>
    <w:rsid w:val="00CE40BB"/>
    <w:rsid w:val="00CE40DA"/>
    <w:rsid w:val="00CE4158"/>
    <w:rsid w:val="00CE416C"/>
    <w:rsid w:val="00CE4188"/>
    <w:rsid w:val="00CE4245"/>
    <w:rsid w:val="00CE424F"/>
    <w:rsid w:val="00CE427C"/>
    <w:rsid w:val="00CE42EB"/>
    <w:rsid w:val="00CE430E"/>
    <w:rsid w:val="00CE4374"/>
    <w:rsid w:val="00CE43CD"/>
    <w:rsid w:val="00CE43E2"/>
    <w:rsid w:val="00CE43F3"/>
    <w:rsid w:val="00CE4404"/>
    <w:rsid w:val="00CE4485"/>
    <w:rsid w:val="00CE4531"/>
    <w:rsid w:val="00CE45EE"/>
    <w:rsid w:val="00CE461E"/>
    <w:rsid w:val="00CE46AE"/>
    <w:rsid w:val="00CE46DA"/>
    <w:rsid w:val="00CE46EE"/>
    <w:rsid w:val="00CE4778"/>
    <w:rsid w:val="00CE4786"/>
    <w:rsid w:val="00CE479B"/>
    <w:rsid w:val="00CE483E"/>
    <w:rsid w:val="00CE48BB"/>
    <w:rsid w:val="00CE48D2"/>
    <w:rsid w:val="00CE493E"/>
    <w:rsid w:val="00CE494C"/>
    <w:rsid w:val="00CE4C5A"/>
    <w:rsid w:val="00CE4C9D"/>
    <w:rsid w:val="00CE4CEF"/>
    <w:rsid w:val="00CE4D62"/>
    <w:rsid w:val="00CE4D69"/>
    <w:rsid w:val="00CE4DD7"/>
    <w:rsid w:val="00CE4EC6"/>
    <w:rsid w:val="00CE4F2D"/>
    <w:rsid w:val="00CE4F4A"/>
    <w:rsid w:val="00CE5001"/>
    <w:rsid w:val="00CE5088"/>
    <w:rsid w:val="00CE50A2"/>
    <w:rsid w:val="00CE50F5"/>
    <w:rsid w:val="00CE5121"/>
    <w:rsid w:val="00CE512A"/>
    <w:rsid w:val="00CE515A"/>
    <w:rsid w:val="00CE5209"/>
    <w:rsid w:val="00CE523C"/>
    <w:rsid w:val="00CE526D"/>
    <w:rsid w:val="00CE5273"/>
    <w:rsid w:val="00CE52A1"/>
    <w:rsid w:val="00CE52A2"/>
    <w:rsid w:val="00CE52A4"/>
    <w:rsid w:val="00CE530A"/>
    <w:rsid w:val="00CE534B"/>
    <w:rsid w:val="00CE5357"/>
    <w:rsid w:val="00CE544A"/>
    <w:rsid w:val="00CE546F"/>
    <w:rsid w:val="00CE5489"/>
    <w:rsid w:val="00CE5688"/>
    <w:rsid w:val="00CE5690"/>
    <w:rsid w:val="00CE5694"/>
    <w:rsid w:val="00CE56D7"/>
    <w:rsid w:val="00CE56FD"/>
    <w:rsid w:val="00CE57A5"/>
    <w:rsid w:val="00CE57C2"/>
    <w:rsid w:val="00CE5809"/>
    <w:rsid w:val="00CE584C"/>
    <w:rsid w:val="00CE5896"/>
    <w:rsid w:val="00CE5A8B"/>
    <w:rsid w:val="00CE5ABD"/>
    <w:rsid w:val="00CE5ACF"/>
    <w:rsid w:val="00CE5B1B"/>
    <w:rsid w:val="00CE5BAA"/>
    <w:rsid w:val="00CE5BB1"/>
    <w:rsid w:val="00CE5BB7"/>
    <w:rsid w:val="00CE5BC4"/>
    <w:rsid w:val="00CE5C80"/>
    <w:rsid w:val="00CE5D21"/>
    <w:rsid w:val="00CE5D2A"/>
    <w:rsid w:val="00CE5D37"/>
    <w:rsid w:val="00CE5E28"/>
    <w:rsid w:val="00CE5E36"/>
    <w:rsid w:val="00CE5E95"/>
    <w:rsid w:val="00CE5F27"/>
    <w:rsid w:val="00CE5F3B"/>
    <w:rsid w:val="00CE5FCB"/>
    <w:rsid w:val="00CE5FE7"/>
    <w:rsid w:val="00CE6051"/>
    <w:rsid w:val="00CE608E"/>
    <w:rsid w:val="00CE60AD"/>
    <w:rsid w:val="00CE60DF"/>
    <w:rsid w:val="00CE613F"/>
    <w:rsid w:val="00CE6173"/>
    <w:rsid w:val="00CE61BC"/>
    <w:rsid w:val="00CE62A7"/>
    <w:rsid w:val="00CE630F"/>
    <w:rsid w:val="00CE638D"/>
    <w:rsid w:val="00CE639A"/>
    <w:rsid w:val="00CE63BD"/>
    <w:rsid w:val="00CE642E"/>
    <w:rsid w:val="00CE6464"/>
    <w:rsid w:val="00CE6466"/>
    <w:rsid w:val="00CE64D7"/>
    <w:rsid w:val="00CE653A"/>
    <w:rsid w:val="00CE654C"/>
    <w:rsid w:val="00CE6571"/>
    <w:rsid w:val="00CE65BF"/>
    <w:rsid w:val="00CE6619"/>
    <w:rsid w:val="00CE6631"/>
    <w:rsid w:val="00CE66F9"/>
    <w:rsid w:val="00CE6739"/>
    <w:rsid w:val="00CE6868"/>
    <w:rsid w:val="00CE690B"/>
    <w:rsid w:val="00CE692E"/>
    <w:rsid w:val="00CE6931"/>
    <w:rsid w:val="00CE6933"/>
    <w:rsid w:val="00CE6995"/>
    <w:rsid w:val="00CE69A2"/>
    <w:rsid w:val="00CE69D1"/>
    <w:rsid w:val="00CE69DA"/>
    <w:rsid w:val="00CE69E5"/>
    <w:rsid w:val="00CE6A72"/>
    <w:rsid w:val="00CE6A8E"/>
    <w:rsid w:val="00CE6BD7"/>
    <w:rsid w:val="00CE6BF8"/>
    <w:rsid w:val="00CE6C2E"/>
    <w:rsid w:val="00CE6CA9"/>
    <w:rsid w:val="00CE6D19"/>
    <w:rsid w:val="00CE6DDA"/>
    <w:rsid w:val="00CE6E20"/>
    <w:rsid w:val="00CE6E25"/>
    <w:rsid w:val="00CE6E8D"/>
    <w:rsid w:val="00CE6EDE"/>
    <w:rsid w:val="00CE6F46"/>
    <w:rsid w:val="00CE6F8E"/>
    <w:rsid w:val="00CE6F97"/>
    <w:rsid w:val="00CE6FF5"/>
    <w:rsid w:val="00CE70B5"/>
    <w:rsid w:val="00CE711F"/>
    <w:rsid w:val="00CE7182"/>
    <w:rsid w:val="00CE71E2"/>
    <w:rsid w:val="00CE72E4"/>
    <w:rsid w:val="00CE7303"/>
    <w:rsid w:val="00CE7395"/>
    <w:rsid w:val="00CE7468"/>
    <w:rsid w:val="00CE74C2"/>
    <w:rsid w:val="00CE7524"/>
    <w:rsid w:val="00CE7544"/>
    <w:rsid w:val="00CE7567"/>
    <w:rsid w:val="00CE7594"/>
    <w:rsid w:val="00CE75BC"/>
    <w:rsid w:val="00CE75C7"/>
    <w:rsid w:val="00CE7684"/>
    <w:rsid w:val="00CE76CD"/>
    <w:rsid w:val="00CE7781"/>
    <w:rsid w:val="00CE7AA2"/>
    <w:rsid w:val="00CE7ACC"/>
    <w:rsid w:val="00CE7AFD"/>
    <w:rsid w:val="00CE7B0F"/>
    <w:rsid w:val="00CE7B1A"/>
    <w:rsid w:val="00CE7B34"/>
    <w:rsid w:val="00CE7BCE"/>
    <w:rsid w:val="00CE7BD5"/>
    <w:rsid w:val="00CE7C14"/>
    <w:rsid w:val="00CE7C30"/>
    <w:rsid w:val="00CE7C9D"/>
    <w:rsid w:val="00CE7CAA"/>
    <w:rsid w:val="00CE7CC0"/>
    <w:rsid w:val="00CE7D24"/>
    <w:rsid w:val="00CE7D59"/>
    <w:rsid w:val="00CE7D82"/>
    <w:rsid w:val="00CE7E25"/>
    <w:rsid w:val="00CE7F3E"/>
    <w:rsid w:val="00CE7FE8"/>
    <w:rsid w:val="00CF0051"/>
    <w:rsid w:val="00CF008E"/>
    <w:rsid w:val="00CF00D5"/>
    <w:rsid w:val="00CF00F7"/>
    <w:rsid w:val="00CF0100"/>
    <w:rsid w:val="00CF01A3"/>
    <w:rsid w:val="00CF020D"/>
    <w:rsid w:val="00CF0245"/>
    <w:rsid w:val="00CF026C"/>
    <w:rsid w:val="00CF0358"/>
    <w:rsid w:val="00CF03DF"/>
    <w:rsid w:val="00CF03E5"/>
    <w:rsid w:val="00CF03FD"/>
    <w:rsid w:val="00CF0419"/>
    <w:rsid w:val="00CF0456"/>
    <w:rsid w:val="00CF046B"/>
    <w:rsid w:val="00CF0520"/>
    <w:rsid w:val="00CF0529"/>
    <w:rsid w:val="00CF05D7"/>
    <w:rsid w:val="00CF0671"/>
    <w:rsid w:val="00CF0694"/>
    <w:rsid w:val="00CF06A7"/>
    <w:rsid w:val="00CF06D4"/>
    <w:rsid w:val="00CF06E1"/>
    <w:rsid w:val="00CF06E5"/>
    <w:rsid w:val="00CF0722"/>
    <w:rsid w:val="00CF0783"/>
    <w:rsid w:val="00CF07BD"/>
    <w:rsid w:val="00CF07CE"/>
    <w:rsid w:val="00CF07CF"/>
    <w:rsid w:val="00CF082A"/>
    <w:rsid w:val="00CF0836"/>
    <w:rsid w:val="00CF0872"/>
    <w:rsid w:val="00CF087D"/>
    <w:rsid w:val="00CF0889"/>
    <w:rsid w:val="00CF08B3"/>
    <w:rsid w:val="00CF08C4"/>
    <w:rsid w:val="00CF0AA5"/>
    <w:rsid w:val="00CF0AB0"/>
    <w:rsid w:val="00CF0ACC"/>
    <w:rsid w:val="00CF0B0F"/>
    <w:rsid w:val="00CF0B9E"/>
    <w:rsid w:val="00CF0BBC"/>
    <w:rsid w:val="00CF0BBE"/>
    <w:rsid w:val="00CF0C09"/>
    <w:rsid w:val="00CF0C47"/>
    <w:rsid w:val="00CF0C4C"/>
    <w:rsid w:val="00CF0C90"/>
    <w:rsid w:val="00CF0D35"/>
    <w:rsid w:val="00CF0D70"/>
    <w:rsid w:val="00CF0E59"/>
    <w:rsid w:val="00CF0EEF"/>
    <w:rsid w:val="00CF0F0F"/>
    <w:rsid w:val="00CF0F29"/>
    <w:rsid w:val="00CF0F37"/>
    <w:rsid w:val="00CF0F50"/>
    <w:rsid w:val="00CF0F77"/>
    <w:rsid w:val="00CF0F80"/>
    <w:rsid w:val="00CF0F95"/>
    <w:rsid w:val="00CF0F98"/>
    <w:rsid w:val="00CF0FC7"/>
    <w:rsid w:val="00CF0FE9"/>
    <w:rsid w:val="00CF1094"/>
    <w:rsid w:val="00CF10C9"/>
    <w:rsid w:val="00CF10CD"/>
    <w:rsid w:val="00CF1100"/>
    <w:rsid w:val="00CF11F6"/>
    <w:rsid w:val="00CF1272"/>
    <w:rsid w:val="00CF1281"/>
    <w:rsid w:val="00CF12DC"/>
    <w:rsid w:val="00CF1451"/>
    <w:rsid w:val="00CF1456"/>
    <w:rsid w:val="00CF147F"/>
    <w:rsid w:val="00CF14F7"/>
    <w:rsid w:val="00CF152E"/>
    <w:rsid w:val="00CF158C"/>
    <w:rsid w:val="00CF159F"/>
    <w:rsid w:val="00CF15A4"/>
    <w:rsid w:val="00CF15BE"/>
    <w:rsid w:val="00CF1620"/>
    <w:rsid w:val="00CF16C8"/>
    <w:rsid w:val="00CF170C"/>
    <w:rsid w:val="00CF1748"/>
    <w:rsid w:val="00CF17B7"/>
    <w:rsid w:val="00CF17E1"/>
    <w:rsid w:val="00CF17FC"/>
    <w:rsid w:val="00CF181F"/>
    <w:rsid w:val="00CF1874"/>
    <w:rsid w:val="00CF1897"/>
    <w:rsid w:val="00CF18CD"/>
    <w:rsid w:val="00CF18F3"/>
    <w:rsid w:val="00CF197F"/>
    <w:rsid w:val="00CF1A91"/>
    <w:rsid w:val="00CF1AD9"/>
    <w:rsid w:val="00CF1B0C"/>
    <w:rsid w:val="00CF1B76"/>
    <w:rsid w:val="00CF1B9D"/>
    <w:rsid w:val="00CF1BB4"/>
    <w:rsid w:val="00CF1C1B"/>
    <w:rsid w:val="00CF1C48"/>
    <w:rsid w:val="00CF1C51"/>
    <w:rsid w:val="00CF1C62"/>
    <w:rsid w:val="00CF1C8C"/>
    <w:rsid w:val="00CF1CF9"/>
    <w:rsid w:val="00CF1D33"/>
    <w:rsid w:val="00CF1D42"/>
    <w:rsid w:val="00CF1D51"/>
    <w:rsid w:val="00CF1E1C"/>
    <w:rsid w:val="00CF1E45"/>
    <w:rsid w:val="00CF1EC3"/>
    <w:rsid w:val="00CF20A1"/>
    <w:rsid w:val="00CF20FF"/>
    <w:rsid w:val="00CF2127"/>
    <w:rsid w:val="00CF2172"/>
    <w:rsid w:val="00CF21EF"/>
    <w:rsid w:val="00CF21F6"/>
    <w:rsid w:val="00CF229D"/>
    <w:rsid w:val="00CF235F"/>
    <w:rsid w:val="00CF239E"/>
    <w:rsid w:val="00CF242C"/>
    <w:rsid w:val="00CF24B9"/>
    <w:rsid w:val="00CF2542"/>
    <w:rsid w:val="00CF2587"/>
    <w:rsid w:val="00CF2606"/>
    <w:rsid w:val="00CF2649"/>
    <w:rsid w:val="00CF2759"/>
    <w:rsid w:val="00CF275F"/>
    <w:rsid w:val="00CF27A3"/>
    <w:rsid w:val="00CF27AC"/>
    <w:rsid w:val="00CF284A"/>
    <w:rsid w:val="00CF28AE"/>
    <w:rsid w:val="00CF28C5"/>
    <w:rsid w:val="00CF28CE"/>
    <w:rsid w:val="00CF2924"/>
    <w:rsid w:val="00CF293B"/>
    <w:rsid w:val="00CF296A"/>
    <w:rsid w:val="00CF29B4"/>
    <w:rsid w:val="00CF29B8"/>
    <w:rsid w:val="00CF29FF"/>
    <w:rsid w:val="00CF2A13"/>
    <w:rsid w:val="00CF2A18"/>
    <w:rsid w:val="00CF2A86"/>
    <w:rsid w:val="00CF2A8D"/>
    <w:rsid w:val="00CF2ABB"/>
    <w:rsid w:val="00CF2AD7"/>
    <w:rsid w:val="00CF2BE9"/>
    <w:rsid w:val="00CF2C0A"/>
    <w:rsid w:val="00CF2D4B"/>
    <w:rsid w:val="00CF2DA9"/>
    <w:rsid w:val="00CF2E1C"/>
    <w:rsid w:val="00CF2E31"/>
    <w:rsid w:val="00CF2E59"/>
    <w:rsid w:val="00CF2ECF"/>
    <w:rsid w:val="00CF2F3C"/>
    <w:rsid w:val="00CF309A"/>
    <w:rsid w:val="00CF30C1"/>
    <w:rsid w:val="00CF30C5"/>
    <w:rsid w:val="00CF30FC"/>
    <w:rsid w:val="00CF3108"/>
    <w:rsid w:val="00CF3121"/>
    <w:rsid w:val="00CF3132"/>
    <w:rsid w:val="00CF3196"/>
    <w:rsid w:val="00CF31FA"/>
    <w:rsid w:val="00CF325F"/>
    <w:rsid w:val="00CF3268"/>
    <w:rsid w:val="00CF3285"/>
    <w:rsid w:val="00CF328B"/>
    <w:rsid w:val="00CF32DB"/>
    <w:rsid w:val="00CF3339"/>
    <w:rsid w:val="00CF33DA"/>
    <w:rsid w:val="00CF33FE"/>
    <w:rsid w:val="00CF346E"/>
    <w:rsid w:val="00CF3491"/>
    <w:rsid w:val="00CF3565"/>
    <w:rsid w:val="00CF356B"/>
    <w:rsid w:val="00CF358D"/>
    <w:rsid w:val="00CF3611"/>
    <w:rsid w:val="00CF3625"/>
    <w:rsid w:val="00CF3656"/>
    <w:rsid w:val="00CF36C1"/>
    <w:rsid w:val="00CF370F"/>
    <w:rsid w:val="00CF376E"/>
    <w:rsid w:val="00CF3811"/>
    <w:rsid w:val="00CF3821"/>
    <w:rsid w:val="00CF38CC"/>
    <w:rsid w:val="00CF38D5"/>
    <w:rsid w:val="00CF3A43"/>
    <w:rsid w:val="00CF3A9C"/>
    <w:rsid w:val="00CF3ABA"/>
    <w:rsid w:val="00CF3AFE"/>
    <w:rsid w:val="00CF3B8B"/>
    <w:rsid w:val="00CF3C1D"/>
    <w:rsid w:val="00CF3C63"/>
    <w:rsid w:val="00CF3CA5"/>
    <w:rsid w:val="00CF3D04"/>
    <w:rsid w:val="00CF3D24"/>
    <w:rsid w:val="00CF3D4D"/>
    <w:rsid w:val="00CF3D57"/>
    <w:rsid w:val="00CF3D7C"/>
    <w:rsid w:val="00CF3DCF"/>
    <w:rsid w:val="00CF3DF3"/>
    <w:rsid w:val="00CF3E13"/>
    <w:rsid w:val="00CF3E1D"/>
    <w:rsid w:val="00CF3E7E"/>
    <w:rsid w:val="00CF3ED7"/>
    <w:rsid w:val="00CF3F14"/>
    <w:rsid w:val="00CF3F85"/>
    <w:rsid w:val="00CF3FD3"/>
    <w:rsid w:val="00CF406E"/>
    <w:rsid w:val="00CF407D"/>
    <w:rsid w:val="00CF40E8"/>
    <w:rsid w:val="00CF4161"/>
    <w:rsid w:val="00CF41DD"/>
    <w:rsid w:val="00CF41F4"/>
    <w:rsid w:val="00CF426A"/>
    <w:rsid w:val="00CF4330"/>
    <w:rsid w:val="00CF438B"/>
    <w:rsid w:val="00CF438D"/>
    <w:rsid w:val="00CF43C1"/>
    <w:rsid w:val="00CF4426"/>
    <w:rsid w:val="00CF4481"/>
    <w:rsid w:val="00CF448A"/>
    <w:rsid w:val="00CF44AE"/>
    <w:rsid w:val="00CF44D1"/>
    <w:rsid w:val="00CF44D8"/>
    <w:rsid w:val="00CF44DB"/>
    <w:rsid w:val="00CF44EB"/>
    <w:rsid w:val="00CF45C4"/>
    <w:rsid w:val="00CF45D1"/>
    <w:rsid w:val="00CF4694"/>
    <w:rsid w:val="00CF46C0"/>
    <w:rsid w:val="00CF4762"/>
    <w:rsid w:val="00CF47A3"/>
    <w:rsid w:val="00CF47B5"/>
    <w:rsid w:val="00CF47D7"/>
    <w:rsid w:val="00CF4910"/>
    <w:rsid w:val="00CF4A50"/>
    <w:rsid w:val="00CF4A64"/>
    <w:rsid w:val="00CF4ABB"/>
    <w:rsid w:val="00CF4AF7"/>
    <w:rsid w:val="00CF4B0F"/>
    <w:rsid w:val="00CF4BC4"/>
    <w:rsid w:val="00CF4CC3"/>
    <w:rsid w:val="00CF4D1C"/>
    <w:rsid w:val="00CF4DB6"/>
    <w:rsid w:val="00CF4DC7"/>
    <w:rsid w:val="00CF4DF2"/>
    <w:rsid w:val="00CF4E55"/>
    <w:rsid w:val="00CF4EBD"/>
    <w:rsid w:val="00CF4ED1"/>
    <w:rsid w:val="00CF4F7B"/>
    <w:rsid w:val="00CF4FBD"/>
    <w:rsid w:val="00CF4FC1"/>
    <w:rsid w:val="00CF5065"/>
    <w:rsid w:val="00CF5071"/>
    <w:rsid w:val="00CF5073"/>
    <w:rsid w:val="00CF50C0"/>
    <w:rsid w:val="00CF50F2"/>
    <w:rsid w:val="00CF516A"/>
    <w:rsid w:val="00CF51C1"/>
    <w:rsid w:val="00CF51C5"/>
    <w:rsid w:val="00CF520C"/>
    <w:rsid w:val="00CF5280"/>
    <w:rsid w:val="00CF52A6"/>
    <w:rsid w:val="00CF533F"/>
    <w:rsid w:val="00CF5380"/>
    <w:rsid w:val="00CF539F"/>
    <w:rsid w:val="00CF53CA"/>
    <w:rsid w:val="00CF53FE"/>
    <w:rsid w:val="00CF5468"/>
    <w:rsid w:val="00CF54DC"/>
    <w:rsid w:val="00CF5567"/>
    <w:rsid w:val="00CF5599"/>
    <w:rsid w:val="00CF55A4"/>
    <w:rsid w:val="00CF55F3"/>
    <w:rsid w:val="00CF5640"/>
    <w:rsid w:val="00CF5680"/>
    <w:rsid w:val="00CF568A"/>
    <w:rsid w:val="00CF568D"/>
    <w:rsid w:val="00CF56FF"/>
    <w:rsid w:val="00CF573B"/>
    <w:rsid w:val="00CF575A"/>
    <w:rsid w:val="00CF57DB"/>
    <w:rsid w:val="00CF593A"/>
    <w:rsid w:val="00CF5968"/>
    <w:rsid w:val="00CF5A0A"/>
    <w:rsid w:val="00CF5A41"/>
    <w:rsid w:val="00CF5B0F"/>
    <w:rsid w:val="00CF5B3E"/>
    <w:rsid w:val="00CF5B77"/>
    <w:rsid w:val="00CF5C17"/>
    <w:rsid w:val="00CF5C3D"/>
    <w:rsid w:val="00CF5C4D"/>
    <w:rsid w:val="00CF5D0D"/>
    <w:rsid w:val="00CF5DA6"/>
    <w:rsid w:val="00CF5EB9"/>
    <w:rsid w:val="00CF5F48"/>
    <w:rsid w:val="00CF5FFD"/>
    <w:rsid w:val="00CF5FFF"/>
    <w:rsid w:val="00CF600D"/>
    <w:rsid w:val="00CF6012"/>
    <w:rsid w:val="00CF603B"/>
    <w:rsid w:val="00CF6130"/>
    <w:rsid w:val="00CF6146"/>
    <w:rsid w:val="00CF6151"/>
    <w:rsid w:val="00CF61A1"/>
    <w:rsid w:val="00CF61B4"/>
    <w:rsid w:val="00CF61CC"/>
    <w:rsid w:val="00CF61D0"/>
    <w:rsid w:val="00CF61F0"/>
    <w:rsid w:val="00CF62CB"/>
    <w:rsid w:val="00CF6308"/>
    <w:rsid w:val="00CF6341"/>
    <w:rsid w:val="00CF64F8"/>
    <w:rsid w:val="00CF656F"/>
    <w:rsid w:val="00CF661A"/>
    <w:rsid w:val="00CF6657"/>
    <w:rsid w:val="00CF665B"/>
    <w:rsid w:val="00CF66CA"/>
    <w:rsid w:val="00CF66E5"/>
    <w:rsid w:val="00CF6724"/>
    <w:rsid w:val="00CF67AB"/>
    <w:rsid w:val="00CF6802"/>
    <w:rsid w:val="00CF6888"/>
    <w:rsid w:val="00CF68C7"/>
    <w:rsid w:val="00CF696E"/>
    <w:rsid w:val="00CF69CC"/>
    <w:rsid w:val="00CF6A3B"/>
    <w:rsid w:val="00CF6AC5"/>
    <w:rsid w:val="00CF6B03"/>
    <w:rsid w:val="00CF6B25"/>
    <w:rsid w:val="00CF6B58"/>
    <w:rsid w:val="00CF6BFB"/>
    <w:rsid w:val="00CF6D29"/>
    <w:rsid w:val="00CF6D7C"/>
    <w:rsid w:val="00CF6DCA"/>
    <w:rsid w:val="00CF6E8E"/>
    <w:rsid w:val="00CF6F23"/>
    <w:rsid w:val="00CF6F41"/>
    <w:rsid w:val="00CF6F55"/>
    <w:rsid w:val="00CF703C"/>
    <w:rsid w:val="00CF705D"/>
    <w:rsid w:val="00CF70DA"/>
    <w:rsid w:val="00CF70F1"/>
    <w:rsid w:val="00CF711A"/>
    <w:rsid w:val="00CF7129"/>
    <w:rsid w:val="00CF719B"/>
    <w:rsid w:val="00CF71FB"/>
    <w:rsid w:val="00CF734F"/>
    <w:rsid w:val="00CF7416"/>
    <w:rsid w:val="00CF742E"/>
    <w:rsid w:val="00CF746E"/>
    <w:rsid w:val="00CF74CE"/>
    <w:rsid w:val="00CF74F8"/>
    <w:rsid w:val="00CF752E"/>
    <w:rsid w:val="00CF7530"/>
    <w:rsid w:val="00CF7546"/>
    <w:rsid w:val="00CF7547"/>
    <w:rsid w:val="00CF757F"/>
    <w:rsid w:val="00CF7592"/>
    <w:rsid w:val="00CF7602"/>
    <w:rsid w:val="00CF7716"/>
    <w:rsid w:val="00CF7759"/>
    <w:rsid w:val="00CF77C3"/>
    <w:rsid w:val="00CF781D"/>
    <w:rsid w:val="00CF7936"/>
    <w:rsid w:val="00CF795A"/>
    <w:rsid w:val="00CF79FF"/>
    <w:rsid w:val="00CF7A52"/>
    <w:rsid w:val="00CF7A63"/>
    <w:rsid w:val="00CF7AFE"/>
    <w:rsid w:val="00CF7B81"/>
    <w:rsid w:val="00CF7B8E"/>
    <w:rsid w:val="00CF7BCA"/>
    <w:rsid w:val="00CF7BFA"/>
    <w:rsid w:val="00CF7C4D"/>
    <w:rsid w:val="00CF7C67"/>
    <w:rsid w:val="00CF7CD6"/>
    <w:rsid w:val="00CF7D30"/>
    <w:rsid w:val="00CF7D52"/>
    <w:rsid w:val="00CF7D66"/>
    <w:rsid w:val="00CF7E20"/>
    <w:rsid w:val="00CF7E84"/>
    <w:rsid w:val="00CF7EC5"/>
    <w:rsid w:val="00CF7F42"/>
    <w:rsid w:val="00CF7F90"/>
    <w:rsid w:val="00CF7FAF"/>
    <w:rsid w:val="00CF7FD1"/>
    <w:rsid w:val="00CF7FF5"/>
    <w:rsid w:val="00D0001B"/>
    <w:rsid w:val="00D000E9"/>
    <w:rsid w:val="00D00112"/>
    <w:rsid w:val="00D0026F"/>
    <w:rsid w:val="00D002EC"/>
    <w:rsid w:val="00D0030B"/>
    <w:rsid w:val="00D004C5"/>
    <w:rsid w:val="00D0050A"/>
    <w:rsid w:val="00D0054C"/>
    <w:rsid w:val="00D0062B"/>
    <w:rsid w:val="00D00636"/>
    <w:rsid w:val="00D00652"/>
    <w:rsid w:val="00D00686"/>
    <w:rsid w:val="00D006F3"/>
    <w:rsid w:val="00D00718"/>
    <w:rsid w:val="00D0075D"/>
    <w:rsid w:val="00D007B2"/>
    <w:rsid w:val="00D0084E"/>
    <w:rsid w:val="00D00871"/>
    <w:rsid w:val="00D009F1"/>
    <w:rsid w:val="00D00A5D"/>
    <w:rsid w:val="00D00A63"/>
    <w:rsid w:val="00D00A73"/>
    <w:rsid w:val="00D00A96"/>
    <w:rsid w:val="00D00B23"/>
    <w:rsid w:val="00D00C20"/>
    <w:rsid w:val="00D00D3D"/>
    <w:rsid w:val="00D00D4F"/>
    <w:rsid w:val="00D00D58"/>
    <w:rsid w:val="00D00D63"/>
    <w:rsid w:val="00D00E05"/>
    <w:rsid w:val="00D00EB1"/>
    <w:rsid w:val="00D00ECD"/>
    <w:rsid w:val="00D00F2F"/>
    <w:rsid w:val="00D00F7C"/>
    <w:rsid w:val="00D00FB9"/>
    <w:rsid w:val="00D00FF0"/>
    <w:rsid w:val="00D00FF8"/>
    <w:rsid w:val="00D01029"/>
    <w:rsid w:val="00D01047"/>
    <w:rsid w:val="00D01064"/>
    <w:rsid w:val="00D01078"/>
    <w:rsid w:val="00D010D5"/>
    <w:rsid w:val="00D010F8"/>
    <w:rsid w:val="00D011B1"/>
    <w:rsid w:val="00D01208"/>
    <w:rsid w:val="00D01265"/>
    <w:rsid w:val="00D01281"/>
    <w:rsid w:val="00D012B9"/>
    <w:rsid w:val="00D012BE"/>
    <w:rsid w:val="00D01327"/>
    <w:rsid w:val="00D0132C"/>
    <w:rsid w:val="00D01358"/>
    <w:rsid w:val="00D013A5"/>
    <w:rsid w:val="00D013F2"/>
    <w:rsid w:val="00D0141A"/>
    <w:rsid w:val="00D0144B"/>
    <w:rsid w:val="00D01451"/>
    <w:rsid w:val="00D014F9"/>
    <w:rsid w:val="00D01535"/>
    <w:rsid w:val="00D0159B"/>
    <w:rsid w:val="00D015BF"/>
    <w:rsid w:val="00D015F2"/>
    <w:rsid w:val="00D0165C"/>
    <w:rsid w:val="00D0171C"/>
    <w:rsid w:val="00D01726"/>
    <w:rsid w:val="00D01739"/>
    <w:rsid w:val="00D01768"/>
    <w:rsid w:val="00D01774"/>
    <w:rsid w:val="00D01885"/>
    <w:rsid w:val="00D018E9"/>
    <w:rsid w:val="00D01910"/>
    <w:rsid w:val="00D019AC"/>
    <w:rsid w:val="00D019EE"/>
    <w:rsid w:val="00D01A23"/>
    <w:rsid w:val="00D01A4F"/>
    <w:rsid w:val="00D01A8F"/>
    <w:rsid w:val="00D01A91"/>
    <w:rsid w:val="00D01ADB"/>
    <w:rsid w:val="00D01ADC"/>
    <w:rsid w:val="00D01B62"/>
    <w:rsid w:val="00D01B74"/>
    <w:rsid w:val="00D01BB9"/>
    <w:rsid w:val="00D01C8A"/>
    <w:rsid w:val="00D01CFC"/>
    <w:rsid w:val="00D01D43"/>
    <w:rsid w:val="00D01D52"/>
    <w:rsid w:val="00D01E2F"/>
    <w:rsid w:val="00D01E39"/>
    <w:rsid w:val="00D01E3C"/>
    <w:rsid w:val="00D01E4A"/>
    <w:rsid w:val="00D01E53"/>
    <w:rsid w:val="00D01E5B"/>
    <w:rsid w:val="00D01ECB"/>
    <w:rsid w:val="00D01EFF"/>
    <w:rsid w:val="00D01F51"/>
    <w:rsid w:val="00D01F79"/>
    <w:rsid w:val="00D01FD6"/>
    <w:rsid w:val="00D0202F"/>
    <w:rsid w:val="00D02053"/>
    <w:rsid w:val="00D02079"/>
    <w:rsid w:val="00D0213C"/>
    <w:rsid w:val="00D02170"/>
    <w:rsid w:val="00D021A5"/>
    <w:rsid w:val="00D021FE"/>
    <w:rsid w:val="00D02222"/>
    <w:rsid w:val="00D02251"/>
    <w:rsid w:val="00D02276"/>
    <w:rsid w:val="00D022A6"/>
    <w:rsid w:val="00D02320"/>
    <w:rsid w:val="00D02470"/>
    <w:rsid w:val="00D024FD"/>
    <w:rsid w:val="00D0252A"/>
    <w:rsid w:val="00D02575"/>
    <w:rsid w:val="00D025DB"/>
    <w:rsid w:val="00D0261D"/>
    <w:rsid w:val="00D02647"/>
    <w:rsid w:val="00D026B7"/>
    <w:rsid w:val="00D026C7"/>
    <w:rsid w:val="00D02710"/>
    <w:rsid w:val="00D0272F"/>
    <w:rsid w:val="00D027A3"/>
    <w:rsid w:val="00D027A7"/>
    <w:rsid w:val="00D02816"/>
    <w:rsid w:val="00D02880"/>
    <w:rsid w:val="00D02899"/>
    <w:rsid w:val="00D028A6"/>
    <w:rsid w:val="00D02907"/>
    <w:rsid w:val="00D02933"/>
    <w:rsid w:val="00D029C4"/>
    <w:rsid w:val="00D029DB"/>
    <w:rsid w:val="00D029EF"/>
    <w:rsid w:val="00D02A67"/>
    <w:rsid w:val="00D02A83"/>
    <w:rsid w:val="00D02B79"/>
    <w:rsid w:val="00D02BCA"/>
    <w:rsid w:val="00D02C37"/>
    <w:rsid w:val="00D02C3C"/>
    <w:rsid w:val="00D02C5F"/>
    <w:rsid w:val="00D02CDC"/>
    <w:rsid w:val="00D02D24"/>
    <w:rsid w:val="00D02D55"/>
    <w:rsid w:val="00D02E49"/>
    <w:rsid w:val="00D02E50"/>
    <w:rsid w:val="00D02EA4"/>
    <w:rsid w:val="00D02EB5"/>
    <w:rsid w:val="00D02FBA"/>
    <w:rsid w:val="00D02FEC"/>
    <w:rsid w:val="00D0308C"/>
    <w:rsid w:val="00D03136"/>
    <w:rsid w:val="00D031A3"/>
    <w:rsid w:val="00D031BC"/>
    <w:rsid w:val="00D031FC"/>
    <w:rsid w:val="00D0328F"/>
    <w:rsid w:val="00D03298"/>
    <w:rsid w:val="00D032A1"/>
    <w:rsid w:val="00D032B4"/>
    <w:rsid w:val="00D032CF"/>
    <w:rsid w:val="00D03350"/>
    <w:rsid w:val="00D03491"/>
    <w:rsid w:val="00D034AB"/>
    <w:rsid w:val="00D03626"/>
    <w:rsid w:val="00D03638"/>
    <w:rsid w:val="00D0365A"/>
    <w:rsid w:val="00D0371A"/>
    <w:rsid w:val="00D0371D"/>
    <w:rsid w:val="00D037BE"/>
    <w:rsid w:val="00D037FA"/>
    <w:rsid w:val="00D03884"/>
    <w:rsid w:val="00D038C2"/>
    <w:rsid w:val="00D038EE"/>
    <w:rsid w:val="00D0390B"/>
    <w:rsid w:val="00D0393B"/>
    <w:rsid w:val="00D039EF"/>
    <w:rsid w:val="00D039F8"/>
    <w:rsid w:val="00D03B0E"/>
    <w:rsid w:val="00D03B16"/>
    <w:rsid w:val="00D03B7A"/>
    <w:rsid w:val="00D03C54"/>
    <w:rsid w:val="00D03C69"/>
    <w:rsid w:val="00D03D05"/>
    <w:rsid w:val="00D03D53"/>
    <w:rsid w:val="00D03D7B"/>
    <w:rsid w:val="00D03E04"/>
    <w:rsid w:val="00D03ED3"/>
    <w:rsid w:val="00D03F06"/>
    <w:rsid w:val="00D03F75"/>
    <w:rsid w:val="00D0403F"/>
    <w:rsid w:val="00D04094"/>
    <w:rsid w:val="00D040AF"/>
    <w:rsid w:val="00D040B6"/>
    <w:rsid w:val="00D040CF"/>
    <w:rsid w:val="00D040EC"/>
    <w:rsid w:val="00D0415B"/>
    <w:rsid w:val="00D04176"/>
    <w:rsid w:val="00D041F3"/>
    <w:rsid w:val="00D04234"/>
    <w:rsid w:val="00D0423E"/>
    <w:rsid w:val="00D0430B"/>
    <w:rsid w:val="00D04373"/>
    <w:rsid w:val="00D0439F"/>
    <w:rsid w:val="00D0442F"/>
    <w:rsid w:val="00D04498"/>
    <w:rsid w:val="00D044F7"/>
    <w:rsid w:val="00D04554"/>
    <w:rsid w:val="00D045A7"/>
    <w:rsid w:val="00D045AF"/>
    <w:rsid w:val="00D045BB"/>
    <w:rsid w:val="00D045F4"/>
    <w:rsid w:val="00D045F6"/>
    <w:rsid w:val="00D04618"/>
    <w:rsid w:val="00D04639"/>
    <w:rsid w:val="00D0465D"/>
    <w:rsid w:val="00D046C3"/>
    <w:rsid w:val="00D04703"/>
    <w:rsid w:val="00D0478D"/>
    <w:rsid w:val="00D04797"/>
    <w:rsid w:val="00D047AC"/>
    <w:rsid w:val="00D0484E"/>
    <w:rsid w:val="00D048BA"/>
    <w:rsid w:val="00D04900"/>
    <w:rsid w:val="00D04925"/>
    <w:rsid w:val="00D04947"/>
    <w:rsid w:val="00D04AD5"/>
    <w:rsid w:val="00D04B6B"/>
    <w:rsid w:val="00D04BF5"/>
    <w:rsid w:val="00D04C2C"/>
    <w:rsid w:val="00D04CFC"/>
    <w:rsid w:val="00D04D07"/>
    <w:rsid w:val="00D04D35"/>
    <w:rsid w:val="00D04D56"/>
    <w:rsid w:val="00D04D7C"/>
    <w:rsid w:val="00D04DAE"/>
    <w:rsid w:val="00D04DC9"/>
    <w:rsid w:val="00D04E57"/>
    <w:rsid w:val="00D04E63"/>
    <w:rsid w:val="00D04ED7"/>
    <w:rsid w:val="00D04F01"/>
    <w:rsid w:val="00D04F8E"/>
    <w:rsid w:val="00D04FA7"/>
    <w:rsid w:val="00D04FEA"/>
    <w:rsid w:val="00D05094"/>
    <w:rsid w:val="00D050A6"/>
    <w:rsid w:val="00D050E7"/>
    <w:rsid w:val="00D05152"/>
    <w:rsid w:val="00D05230"/>
    <w:rsid w:val="00D05291"/>
    <w:rsid w:val="00D052F4"/>
    <w:rsid w:val="00D052F6"/>
    <w:rsid w:val="00D05352"/>
    <w:rsid w:val="00D0535E"/>
    <w:rsid w:val="00D05388"/>
    <w:rsid w:val="00D053A9"/>
    <w:rsid w:val="00D0540F"/>
    <w:rsid w:val="00D05464"/>
    <w:rsid w:val="00D05480"/>
    <w:rsid w:val="00D054C6"/>
    <w:rsid w:val="00D054CB"/>
    <w:rsid w:val="00D054E8"/>
    <w:rsid w:val="00D054EE"/>
    <w:rsid w:val="00D05538"/>
    <w:rsid w:val="00D0553E"/>
    <w:rsid w:val="00D05595"/>
    <w:rsid w:val="00D057EA"/>
    <w:rsid w:val="00D05850"/>
    <w:rsid w:val="00D05878"/>
    <w:rsid w:val="00D059FC"/>
    <w:rsid w:val="00D05A71"/>
    <w:rsid w:val="00D05A74"/>
    <w:rsid w:val="00D05A9C"/>
    <w:rsid w:val="00D05A9E"/>
    <w:rsid w:val="00D05B25"/>
    <w:rsid w:val="00D05B73"/>
    <w:rsid w:val="00D05B83"/>
    <w:rsid w:val="00D05BB3"/>
    <w:rsid w:val="00D05BBB"/>
    <w:rsid w:val="00D05BC0"/>
    <w:rsid w:val="00D05C43"/>
    <w:rsid w:val="00D05CCC"/>
    <w:rsid w:val="00D05CDA"/>
    <w:rsid w:val="00D05D24"/>
    <w:rsid w:val="00D05D46"/>
    <w:rsid w:val="00D05D77"/>
    <w:rsid w:val="00D05D87"/>
    <w:rsid w:val="00D05DCB"/>
    <w:rsid w:val="00D05E39"/>
    <w:rsid w:val="00D05E81"/>
    <w:rsid w:val="00D05E92"/>
    <w:rsid w:val="00D05F2E"/>
    <w:rsid w:val="00D05F5D"/>
    <w:rsid w:val="00D05F94"/>
    <w:rsid w:val="00D05FD5"/>
    <w:rsid w:val="00D0603A"/>
    <w:rsid w:val="00D0604B"/>
    <w:rsid w:val="00D06055"/>
    <w:rsid w:val="00D06094"/>
    <w:rsid w:val="00D060CA"/>
    <w:rsid w:val="00D060E7"/>
    <w:rsid w:val="00D0610F"/>
    <w:rsid w:val="00D06180"/>
    <w:rsid w:val="00D06199"/>
    <w:rsid w:val="00D061C6"/>
    <w:rsid w:val="00D06224"/>
    <w:rsid w:val="00D062E2"/>
    <w:rsid w:val="00D062FC"/>
    <w:rsid w:val="00D06300"/>
    <w:rsid w:val="00D06301"/>
    <w:rsid w:val="00D063AD"/>
    <w:rsid w:val="00D063FF"/>
    <w:rsid w:val="00D06425"/>
    <w:rsid w:val="00D06451"/>
    <w:rsid w:val="00D06487"/>
    <w:rsid w:val="00D06488"/>
    <w:rsid w:val="00D06489"/>
    <w:rsid w:val="00D064D8"/>
    <w:rsid w:val="00D064E4"/>
    <w:rsid w:val="00D064F8"/>
    <w:rsid w:val="00D06636"/>
    <w:rsid w:val="00D06648"/>
    <w:rsid w:val="00D0665B"/>
    <w:rsid w:val="00D06703"/>
    <w:rsid w:val="00D0678C"/>
    <w:rsid w:val="00D06843"/>
    <w:rsid w:val="00D06853"/>
    <w:rsid w:val="00D06884"/>
    <w:rsid w:val="00D068CE"/>
    <w:rsid w:val="00D0694A"/>
    <w:rsid w:val="00D06999"/>
    <w:rsid w:val="00D069CA"/>
    <w:rsid w:val="00D06A10"/>
    <w:rsid w:val="00D06AFB"/>
    <w:rsid w:val="00D06B30"/>
    <w:rsid w:val="00D06B36"/>
    <w:rsid w:val="00D06B37"/>
    <w:rsid w:val="00D06B65"/>
    <w:rsid w:val="00D06B7D"/>
    <w:rsid w:val="00D06BA6"/>
    <w:rsid w:val="00D06BA8"/>
    <w:rsid w:val="00D06C86"/>
    <w:rsid w:val="00D06C8A"/>
    <w:rsid w:val="00D06D97"/>
    <w:rsid w:val="00D06DF3"/>
    <w:rsid w:val="00D06E25"/>
    <w:rsid w:val="00D06E6C"/>
    <w:rsid w:val="00D06F05"/>
    <w:rsid w:val="00D06F21"/>
    <w:rsid w:val="00D06F56"/>
    <w:rsid w:val="00D06F5E"/>
    <w:rsid w:val="00D06F88"/>
    <w:rsid w:val="00D06FB5"/>
    <w:rsid w:val="00D06FFB"/>
    <w:rsid w:val="00D07001"/>
    <w:rsid w:val="00D0705F"/>
    <w:rsid w:val="00D070B0"/>
    <w:rsid w:val="00D070B2"/>
    <w:rsid w:val="00D07101"/>
    <w:rsid w:val="00D0710A"/>
    <w:rsid w:val="00D071C0"/>
    <w:rsid w:val="00D0720B"/>
    <w:rsid w:val="00D0727F"/>
    <w:rsid w:val="00D07299"/>
    <w:rsid w:val="00D072DA"/>
    <w:rsid w:val="00D07375"/>
    <w:rsid w:val="00D0738C"/>
    <w:rsid w:val="00D073A5"/>
    <w:rsid w:val="00D073B6"/>
    <w:rsid w:val="00D074B8"/>
    <w:rsid w:val="00D074EE"/>
    <w:rsid w:val="00D07691"/>
    <w:rsid w:val="00D07695"/>
    <w:rsid w:val="00D07717"/>
    <w:rsid w:val="00D07770"/>
    <w:rsid w:val="00D077D4"/>
    <w:rsid w:val="00D07800"/>
    <w:rsid w:val="00D0780D"/>
    <w:rsid w:val="00D07872"/>
    <w:rsid w:val="00D078AC"/>
    <w:rsid w:val="00D07921"/>
    <w:rsid w:val="00D0795B"/>
    <w:rsid w:val="00D079AE"/>
    <w:rsid w:val="00D079FD"/>
    <w:rsid w:val="00D07A24"/>
    <w:rsid w:val="00D07AA1"/>
    <w:rsid w:val="00D07AD4"/>
    <w:rsid w:val="00D07BA6"/>
    <w:rsid w:val="00D07BC9"/>
    <w:rsid w:val="00D07BF6"/>
    <w:rsid w:val="00D07C44"/>
    <w:rsid w:val="00D07C45"/>
    <w:rsid w:val="00D07C91"/>
    <w:rsid w:val="00D07D7B"/>
    <w:rsid w:val="00D07DA8"/>
    <w:rsid w:val="00D07DFA"/>
    <w:rsid w:val="00D07E0C"/>
    <w:rsid w:val="00D07E5D"/>
    <w:rsid w:val="00D07E89"/>
    <w:rsid w:val="00D07EC0"/>
    <w:rsid w:val="00D07EFA"/>
    <w:rsid w:val="00D07F12"/>
    <w:rsid w:val="00D07F5F"/>
    <w:rsid w:val="00D07F75"/>
    <w:rsid w:val="00D100B1"/>
    <w:rsid w:val="00D1019A"/>
    <w:rsid w:val="00D1019D"/>
    <w:rsid w:val="00D10247"/>
    <w:rsid w:val="00D1024C"/>
    <w:rsid w:val="00D10255"/>
    <w:rsid w:val="00D10282"/>
    <w:rsid w:val="00D10290"/>
    <w:rsid w:val="00D102BE"/>
    <w:rsid w:val="00D102E1"/>
    <w:rsid w:val="00D10354"/>
    <w:rsid w:val="00D103F1"/>
    <w:rsid w:val="00D10419"/>
    <w:rsid w:val="00D10432"/>
    <w:rsid w:val="00D1043C"/>
    <w:rsid w:val="00D104A4"/>
    <w:rsid w:val="00D104BC"/>
    <w:rsid w:val="00D105AC"/>
    <w:rsid w:val="00D10633"/>
    <w:rsid w:val="00D106D4"/>
    <w:rsid w:val="00D106D5"/>
    <w:rsid w:val="00D107CF"/>
    <w:rsid w:val="00D107D1"/>
    <w:rsid w:val="00D108B1"/>
    <w:rsid w:val="00D10A25"/>
    <w:rsid w:val="00D10A4D"/>
    <w:rsid w:val="00D10A84"/>
    <w:rsid w:val="00D10AB3"/>
    <w:rsid w:val="00D10AF7"/>
    <w:rsid w:val="00D10B26"/>
    <w:rsid w:val="00D10B6A"/>
    <w:rsid w:val="00D10B8A"/>
    <w:rsid w:val="00D10CB3"/>
    <w:rsid w:val="00D10D21"/>
    <w:rsid w:val="00D10D6E"/>
    <w:rsid w:val="00D10D7C"/>
    <w:rsid w:val="00D10D8A"/>
    <w:rsid w:val="00D10DD2"/>
    <w:rsid w:val="00D10DDC"/>
    <w:rsid w:val="00D10E29"/>
    <w:rsid w:val="00D10E4E"/>
    <w:rsid w:val="00D10E51"/>
    <w:rsid w:val="00D10EB1"/>
    <w:rsid w:val="00D10FE8"/>
    <w:rsid w:val="00D10FEB"/>
    <w:rsid w:val="00D11059"/>
    <w:rsid w:val="00D110A1"/>
    <w:rsid w:val="00D110BD"/>
    <w:rsid w:val="00D110C4"/>
    <w:rsid w:val="00D110C8"/>
    <w:rsid w:val="00D110D5"/>
    <w:rsid w:val="00D110D7"/>
    <w:rsid w:val="00D1117F"/>
    <w:rsid w:val="00D11186"/>
    <w:rsid w:val="00D111E4"/>
    <w:rsid w:val="00D1121D"/>
    <w:rsid w:val="00D11275"/>
    <w:rsid w:val="00D11296"/>
    <w:rsid w:val="00D112EB"/>
    <w:rsid w:val="00D11310"/>
    <w:rsid w:val="00D1131C"/>
    <w:rsid w:val="00D113A0"/>
    <w:rsid w:val="00D113B8"/>
    <w:rsid w:val="00D113ED"/>
    <w:rsid w:val="00D11416"/>
    <w:rsid w:val="00D11502"/>
    <w:rsid w:val="00D11534"/>
    <w:rsid w:val="00D11656"/>
    <w:rsid w:val="00D1165A"/>
    <w:rsid w:val="00D1165D"/>
    <w:rsid w:val="00D1166B"/>
    <w:rsid w:val="00D116A5"/>
    <w:rsid w:val="00D116FD"/>
    <w:rsid w:val="00D1177E"/>
    <w:rsid w:val="00D117A4"/>
    <w:rsid w:val="00D11856"/>
    <w:rsid w:val="00D11905"/>
    <w:rsid w:val="00D11917"/>
    <w:rsid w:val="00D11945"/>
    <w:rsid w:val="00D1198E"/>
    <w:rsid w:val="00D119B4"/>
    <w:rsid w:val="00D11A07"/>
    <w:rsid w:val="00D11AC6"/>
    <w:rsid w:val="00D11B45"/>
    <w:rsid w:val="00D11BA1"/>
    <w:rsid w:val="00D11C1E"/>
    <w:rsid w:val="00D11CDE"/>
    <w:rsid w:val="00D11CF1"/>
    <w:rsid w:val="00D11D95"/>
    <w:rsid w:val="00D11DE5"/>
    <w:rsid w:val="00D11DF9"/>
    <w:rsid w:val="00D11E17"/>
    <w:rsid w:val="00D11E31"/>
    <w:rsid w:val="00D11E74"/>
    <w:rsid w:val="00D11F38"/>
    <w:rsid w:val="00D11F9D"/>
    <w:rsid w:val="00D11FA2"/>
    <w:rsid w:val="00D120A0"/>
    <w:rsid w:val="00D1219E"/>
    <w:rsid w:val="00D1221A"/>
    <w:rsid w:val="00D12274"/>
    <w:rsid w:val="00D1227D"/>
    <w:rsid w:val="00D12294"/>
    <w:rsid w:val="00D12303"/>
    <w:rsid w:val="00D12348"/>
    <w:rsid w:val="00D12362"/>
    <w:rsid w:val="00D12366"/>
    <w:rsid w:val="00D123A1"/>
    <w:rsid w:val="00D123BA"/>
    <w:rsid w:val="00D123D5"/>
    <w:rsid w:val="00D123E2"/>
    <w:rsid w:val="00D123FD"/>
    <w:rsid w:val="00D1245E"/>
    <w:rsid w:val="00D124AC"/>
    <w:rsid w:val="00D12522"/>
    <w:rsid w:val="00D1254E"/>
    <w:rsid w:val="00D125A9"/>
    <w:rsid w:val="00D125C5"/>
    <w:rsid w:val="00D1268F"/>
    <w:rsid w:val="00D126F2"/>
    <w:rsid w:val="00D12724"/>
    <w:rsid w:val="00D12738"/>
    <w:rsid w:val="00D127B0"/>
    <w:rsid w:val="00D1282D"/>
    <w:rsid w:val="00D12863"/>
    <w:rsid w:val="00D12994"/>
    <w:rsid w:val="00D129FD"/>
    <w:rsid w:val="00D12A23"/>
    <w:rsid w:val="00D12A88"/>
    <w:rsid w:val="00D12B09"/>
    <w:rsid w:val="00D12B3E"/>
    <w:rsid w:val="00D12B4E"/>
    <w:rsid w:val="00D12BD7"/>
    <w:rsid w:val="00D12C04"/>
    <w:rsid w:val="00D12C47"/>
    <w:rsid w:val="00D12C4B"/>
    <w:rsid w:val="00D12DA1"/>
    <w:rsid w:val="00D12DBA"/>
    <w:rsid w:val="00D12DCE"/>
    <w:rsid w:val="00D12E4C"/>
    <w:rsid w:val="00D12E73"/>
    <w:rsid w:val="00D12E7E"/>
    <w:rsid w:val="00D12FB1"/>
    <w:rsid w:val="00D13086"/>
    <w:rsid w:val="00D13087"/>
    <w:rsid w:val="00D130AB"/>
    <w:rsid w:val="00D13125"/>
    <w:rsid w:val="00D13130"/>
    <w:rsid w:val="00D13134"/>
    <w:rsid w:val="00D1319D"/>
    <w:rsid w:val="00D13214"/>
    <w:rsid w:val="00D132B8"/>
    <w:rsid w:val="00D132BB"/>
    <w:rsid w:val="00D132CE"/>
    <w:rsid w:val="00D132D4"/>
    <w:rsid w:val="00D1338A"/>
    <w:rsid w:val="00D13394"/>
    <w:rsid w:val="00D13404"/>
    <w:rsid w:val="00D13425"/>
    <w:rsid w:val="00D134C8"/>
    <w:rsid w:val="00D13527"/>
    <w:rsid w:val="00D13538"/>
    <w:rsid w:val="00D135FE"/>
    <w:rsid w:val="00D13601"/>
    <w:rsid w:val="00D13614"/>
    <w:rsid w:val="00D13654"/>
    <w:rsid w:val="00D136FE"/>
    <w:rsid w:val="00D1377C"/>
    <w:rsid w:val="00D137EB"/>
    <w:rsid w:val="00D13827"/>
    <w:rsid w:val="00D1385E"/>
    <w:rsid w:val="00D13869"/>
    <w:rsid w:val="00D1392E"/>
    <w:rsid w:val="00D1393C"/>
    <w:rsid w:val="00D139EF"/>
    <w:rsid w:val="00D13AA4"/>
    <w:rsid w:val="00D13AB3"/>
    <w:rsid w:val="00D13AC9"/>
    <w:rsid w:val="00D13B96"/>
    <w:rsid w:val="00D13CD7"/>
    <w:rsid w:val="00D13CE9"/>
    <w:rsid w:val="00D13CEC"/>
    <w:rsid w:val="00D13D1B"/>
    <w:rsid w:val="00D13D39"/>
    <w:rsid w:val="00D13E00"/>
    <w:rsid w:val="00D13E95"/>
    <w:rsid w:val="00D13EA7"/>
    <w:rsid w:val="00D13EDE"/>
    <w:rsid w:val="00D13F12"/>
    <w:rsid w:val="00D13FA2"/>
    <w:rsid w:val="00D13FB8"/>
    <w:rsid w:val="00D13FFC"/>
    <w:rsid w:val="00D140C1"/>
    <w:rsid w:val="00D1413B"/>
    <w:rsid w:val="00D14181"/>
    <w:rsid w:val="00D141C1"/>
    <w:rsid w:val="00D14231"/>
    <w:rsid w:val="00D142D3"/>
    <w:rsid w:val="00D1438E"/>
    <w:rsid w:val="00D14428"/>
    <w:rsid w:val="00D1442A"/>
    <w:rsid w:val="00D1458F"/>
    <w:rsid w:val="00D14651"/>
    <w:rsid w:val="00D1468E"/>
    <w:rsid w:val="00D14726"/>
    <w:rsid w:val="00D14729"/>
    <w:rsid w:val="00D14732"/>
    <w:rsid w:val="00D1475D"/>
    <w:rsid w:val="00D148E8"/>
    <w:rsid w:val="00D148F2"/>
    <w:rsid w:val="00D14934"/>
    <w:rsid w:val="00D14A05"/>
    <w:rsid w:val="00D14A0C"/>
    <w:rsid w:val="00D14A27"/>
    <w:rsid w:val="00D14A98"/>
    <w:rsid w:val="00D14B40"/>
    <w:rsid w:val="00D14BB0"/>
    <w:rsid w:val="00D14BB1"/>
    <w:rsid w:val="00D14BD5"/>
    <w:rsid w:val="00D14CEB"/>
    <w:rsid w:val="00D14D1B"/>
    <w:rsid w:val="00D14D27"/>
    <w:rsid w:val="00D14D2A"/>
    <w:rsid w:val="00D14D5A"/>
    <w:rsid w:val="00D14D9E"/>
    <w:rsid w:val="00D14E70"/>
    <w:rsid w:val="00D14E75"/>
    <w:rsid w:val="00D14E98"/>
    <w:rsid w:val="00D14F03"/>
    <w:rsid w:val="00D14F14"/>
    <w:rsid w:val="00D14F8B"/>
    <w:rsid w:val="00D15017"/>
    <w:rsid w:val="00D1507D"/>
    <w:rsid w:val="00D1507F"/>
    <w:rsid w:val="00D15084"/>
    <w:rsid w:val="00D15090"/>
    <w:rsid w:val="00D150A7"/>
    <w:rsid w:val="00D150AB"/>
    <w:rsid w:val="00D150C4"/>
    <w:rsid w:val="00D15180"/>
    <w:rsid w:val="00D151DD"/>
    <w:rsid w:val="00D15200"/>
    <w:rsid w:val="00D15237"/>
    <w:rsid w:val="00D1538D"/>
    <w:rsid w:val="00D153AF"/>
    <w:rsid w:val="00D153B8"/>
    <w:rsid w:val="00D15424"/>
    <w:rsid w:val="00D15522"/>
    <w:rsid w:val="00D1558B"/>
    <w:rsid w:val="00D155A7"/>
    <w:rsid w:val="00D155CC"/>
    <w:rsid w:val="00D155D1"/>
    <w:rsid w:val="00D15640"/>
    <w:rsid w:val="00D1571B"/>
    <w:rsid w:val="00D15732"/>
    <w:rsid w:val="00D15735"/>
    <w:rsid w:val="00D157C4"/>
    <w:rsid w:val="00D157D7"/>
    <w:rsid w:val="00D1584D"/>
    <w:rsid w:val="00D1588A"/>
    <w:rsid w:val="00D1589D"/>
    <w:rsid w:val="00D159CC"/>
    <w:rsid w:val="00D159D2"/>
    <w:rsid w:val="00D15A35"/>
    <w:rsid w:val="00D15C14"/>
    <w:rsid w:val="00D15C25"/>
    <w:rsid w:val="00D15C4F"/>
    <w:rsid w:val="00D15C54"/>
    <w:rsid w:val="00D15DAB"/>
    <w:rsid w:val="00D15DB8"/>
    <w:rsid w:val="00D15DD2"/>
    <w:rsid w:val="00D15DE3"/>
    <w:rsid w:val="00D15EE6"/>
    <w:rsid w:val="00D15F32"/>
    <w:rsid w:val="00D15FAD"/>
    <w:rsid w:val="00D15FEA"/>
    <w:rsid w:val="00D15FF7"/>
    <w:rsid w:val="00D160B9"/>
    <w:rsid w:val="00D16116"/>
    <w:rsid w:val="00D16127"/>
    <w:rsid w:val="00D161A4"/>
    <w:rsid w:val="00D16211"/>
    <w:rsid w:val="00D1629C"/>
    <w:rsid w:val="00D16340"/>
    <w:rsid w:val="00D163F9"/>
    <w:rsid w:val="00D1641C"/>
    <w:rsid w:val="00D164A6"/>
    <w:rsid w:val="00D164BB"/>
    <w:rsid w:val="00D164C9"/>
    <w:rsid w:val="00D164FA"/>
    <w:rsid w:val="00D1653B"/>
    <w:rsid w:val="00D165BA"/>
    <w:rsid w:val="00D165D3"/>
    <w:rsid w:val="00D165DA"/>
    <w:rsid w:val="00D166D5"/>
    <w:rsid w:val="00D1674E"/>
    <w:rsid w:val="00D16752"/>
    <w:rsid w:val="00D167F2"/>
    <w:rsid w:val="00D1680A"/>
    <w:rsid w:val="00D16831"/>
    <w:rsid w:val="00D168A9"/>
    <w:rsid w:val="00D1693F"/>
    <w:rsid w:val="00D169A8"/>
    <w:rsid w:val="00D169D5"/>
    <w:rsid w:val="00D169F9"/>
    <w:rsid w:val="00D16A0F"/>
    <w:rsid w:val="00D16A23"/>
    <w:rsid w:val="00D16AF7"/>
    <w:rsid w:val="00D16BA3"/>
    <w:rsid w:val="00D16C20"/>
    <w:rsid w:val="00D16C4C"/>
    <w:rsid w:val="00D16D92"/>
    <w:rsid w:val="00D16E75"/>
    <w:rsid w:val="00D16ED4"/>
    <w:rsid w:val="00D16EE4"/>
    <w:rsid w:val="00D16F38"/>
    <w:rsid w:val="00D16F8A"/>
    <w:rsid w:val="00D16FA9"/>
    <w:rsid w:val="00D17014"/>
    <w:rsid w:val="00D170E9"/>
    <w:rsid w:val="00D17117"/>
    <w:rsid w:val="00D1713B"/>
    <w:rsid w:val="00D171CC"/>
    <w:rsid w:val="00D17224"/>
    <w:rsid w:val="00D17229"/>
    <w:rsid w:val="00D1723A"/>
    <w:rsid w:val="00D17277"/>
    <w:rsid w:val="00D17298"/>
    <w:rsid w:val="00D17308"/>
    <w:rsid w:val="00D1735A"/>
    <w:rsid w:val="00D1735F"/>
    <w:rsid w:val="00D17388"/>
    <w:rsid w:val="00D173C2"/>
    <w:rsid w:val="00D173F4"/>
    <w:rsid w:val="00D17412"/>
    <w:rsid w:val="00D17439"/>
    <w:rsid w:val="00D17443"/>
    <w:rsid w:val="00D17488"/>
    <w:rsid w:val="00D174CF"/>
    <w:rsid w:val="00D174E8"/>
    <w:rsid w:val="00D17552"/>
    <w:rsid w:val="00D175AD"/>
    <w:rsid w:val="00D175FE"/>
    <w:rsid w:val="00D17662"/>
    <w:rsid w:val="00D1769E"/>
    <w:rsid w:val="00D17766"/>
    <w:rsid w:val="00D17771"/>
    <w:rsid w:val="00D177B1"/>
    <w:rsid w:val="00D17800"/>
    <w:rsid w:val="00D17860"/>
    <w:rsid w:val="00D1786C"/>
    <w:rsid w:val="00D1789A"/>
    <w:rsid w:val="00D1795A"/>
    <w:rsid w:val="00D179CC"/>
    <w:rsid w:val="00D179E4"/>
    <w:rsid w:val="00D17A00"/>
    <w:rsid w:val="00D17A15"/>
    <w:rsid w:val="00D17A66"/>
    <w:rsid w:val="00D17A82"/>
    <w:rsid w:val="00D17A9D"/>
    <w:rsid w:val="00D17AEA"/>
    <w:rsid w:val="00D17B3B"/>
    <w:rsid w:val="00D17C2C"/>
    <w:rsid w:val="00D17CB1"/>
    <w:rsid w:val="00D17D08"/>
    <w:rsid w:val="00D17D65"/>
    <w:rsid w:val="00D17D8A"/>
    <w:rsid w:val="00D17DBE"/>
    <w:rsid w:val="00D17DE6"/>
    <w:rsid w:val="00D17DED"/>
    <w:rsid w:val="00D17F59"/>
    <w:rsid w:val="00D20051"/>
    <w:rsid w:val="00D2005A"/>
    <w:rsid w:val="00D20104"/>
    <w:rsid w:val="00D2022E"/>
    <w:rsid w:val="00D20257"/>
    <w:rsid w:val="00D20261"/>
    <w:rsid w:val="00D202AE"/>
    <w:rsid w:val="00D202E1"/>
    <w:rsid w:val="00D2035A"/>
    <w:rsid w:val="00D20367"/>
    <w:rsid w:val="00D20372"/>
    <w:rsid w:val="00D203A9"/>
    <w:rsid w:val="00D203C2"/>
    <w:rsid w:val="00D2043B"/>
    <w:rsid w:val="00D20456"/>
    <w:rsid w:val="00D204A8"/>
    <w:rsid w:val="00D204A9"/>
    <w:rsid w:val="00D20518"/>
    <w:rsid w:val="00D20539"/>
    <w:rsid w:val="00D20591"/>
    <w:rsid w:val="00D205C4"/>
    <w:rsid w:val="00D2069C"/>
    <w:rsid w:val="00D206DA"/>
    <w:rsid w:val="00D206F1"/>
    <w:rsid w:val="00D20717"/>
    <w:rsid w:val="00D20749"/>
    <w:rsid w:val="00D20754"/>
    <w:rsid w:val="00D2076A"/>
    <w:rsid w:val="00D2080D"/>
    <w:rsid w:val="00D208C0"/>
    <w:rsid w:val="00D208D3"/>
    <w:rsid w:val="00D2090F"/>
    <w:rsid w:val="00D20926"/>
    <w:rsid w:val="00D20997"/>
    <w:rsid w:val="00D209B4"/>
    <w:rsid w:val="00D209BC"/>
    <w:rsid w:val="00D209FA"/>
    <w:rsid w:val="00D20ACA"/>
    <w:rsid w:val="00D20BB2"/>
    <w:rsid w:val="00D20BEF"/>
    <w:rsid w:val="00D20BF5"/>
    <w:rsid w:val="00D20C84"/>
    <w:rsid w:val="00D20DFD"/>
    <w:rsid w:val="00D20F0A"/>
    <w:rsid w:val="00D20F2A"/>
    <w:rsid w:val="00D20FC5"/>
    <w:rsid w:val="00D20FD9"/>
    <w:rsid w:val="00D20FE5"/>
    <w:rsid w:val="00D21030"/>
    <w:rsid w:val="00D21094"/>
    <w:rsid w:val="00D210ED"/>
    <w:rsid w:val="00D210F8"/>
    <w:rsid w:val="00D2133D"/>
    <w:rsid w:val="00D21461"/>
    <w:rsid w:val="00D21467"/>
    <w:rsid w:val="00D214C9"/>
    <w:rsid w:val="00D214F4"/>
    <w:rsid w:val="00D21611"/>
    <w:rsid w:val="00D21687"/>
    <w:rsid w:val="00D216C0"/>
    <w:rsid w:val="00D21725"/>
    <w:rsid w:val="00D2175B"/>
    <w:rsid w:val="00D21792"/>
    <w:rsid w:val="00D217B8"/>
    <w:rsid w:val="00D21961"/>
    <w:rsid w:val="00D219D8"/>
    <w:rsid w:val="00D21B6F"/>
    <w:rsid w:val="00D21BA2"/>
    <w:rsid w:val="00D21C1A"/>
    <w:rsid w:val="00D21C43"/>
    <w:rsid w:val="00D21C99"/>
    <w:rsid w:val="00D21C9E"/>
    <w:rsid w:val="00D21D0B"/>
    <w:rsid w:val="00D21D4C"/>
    <w:rsid w:val="00D21ECC"/>
    <w:rsid w:val="00D21ECD"/>
    <w:rsid w:val="00D21EE0"/>
    <w:rsid w:val="00D21F4B"/>
    <w:rsid w:val="00D21F50"/>
    <w:rsid w:val="00D22070"/>
    <w:rsid w:val="00D22072"/>
    <w:rsid w:val="00D220D4"/>
    <w:rsid w:val="00D220FD"/>
    <w:rsid w:val="00D2211A"/>
    <w:rsid w:val="00D2219C"/>
    <w:rsid w:val="00D221A4"/>
    <w:rsid w:val="00D221DB"/>
    <w:rsid w:val="00D221E6"/>
    <w:rsid w:val="00D22228"/>
    <w:rsid w:val="00D222F6"/>
    <w:rsid w:val="00D22301"/>
    <w:rsid w:val="00D22334"/>
    <w:rsid w:val="00D223D6"/>
    <w:rsid w:val="00D22406"/>
    <w:rsid w:val="00D22414"/>
    <w:rsid w:val="00D2247E"/>
    <w:rsid w:val="00D224CA"/>
    <w:rsid w:val="00D225B0"/>
    <w:rsid w:val="00D225DA"/>
    <w:rsid w:val="00D225FE"/>
    <w:rsid w:val="00D2260F"/>
    <w:rsid w:val="00D22769"/>
    <w:rsid w:val="00D227B2"/>
    <w:rsid w:val="00D227F9"/>
    <w:rsid w:val="00D22899"/>
    <w:rsid w:val="00D228FC"/>
    <w:rsid w:val="00D2295A"/>
    <w:rsid w:val="00D22976"/>
    <w:rsid w:val="00D229FD"/>
    <w:rsid w:val="00D22AB6"/>
    <w:rsid w:val="00D22AEB"/>
    <w:rsid w:val="00D22AFA"/>
    <w:rsid w:val="00D22B11"/>
    <w:rsid w:val="00D22BBE"/>
    <w:rsid w:val="00D22BDF"/>
    <w:rsid w:val="00D22C9C"/>
    <w:rsid w:val="00D22D78"/>
    <w:rsid w:val="00D22DA0"/>
    <w:rsid w:val="00D22E3D"/>
    <w:rsid w:val="00D22E59"/>
    <w:rsid w:val="00D22EBE"/>
    <w:rsid w:val="00D22EE3"/>
    <w:rsid w:val="00D22F24"/>
    <w:rsid w:val="00D22F74"/>
    <w:rsid w:val="00D22F8C"/>
    <w:rsid w:val="00D22FEE"/>
    <w:rsid w:val="00D22FFA"/>
    <w:rsid w:val="00D23033"/>
    <w:rsid w:val="00D2308D"/>
    <w:rsid w:val="00D2316B"/>
    <w:rsid w:val="00D23197"/>
    <w:rsid w:val="00D23259"/>
    <w:rsid w:val="00D23284"/>
    <w:rsid w:val="00D23305"/>
    <w:rsid w:val="00D23308"/>
    <w:rsid w:val="00D23390"/>
    <w:rsid w:val="00D233C8"/>
    <w:rsid w:val="00D233DC"/>
    <w:rsid w:val="00D23481"/>
    <w:rsid w:val="00D234A4"/>
    <w:rsid w:val="00D234EF"/>
    <w:rsid w:val="00D23583"/>
    <w:rsid w:val="00D235E8"/>
    <w:rsid w:val="00D23621"/>
    <w:rsid w:val="00D2363C"/>
    <w:rsid w:val="00D23645"/>
    <w:rsid w:val="00D23658"/>
    <w:rsid w:val="00D236C2"/>
    <w:rsid w:val="00D236D4"/>
    <w:rsid w:val="00D237EE"/>
    <w:rsid w:val="00D23889"/>
    <w:rsid w:val="00D23962"/>
    <w:rsid w:val="00D2396A"/>
    <w:rsid w:val="00D239A1"/>
    <w:rsid w:val="00D23A5A"/>
    <w:rsid w:val="00D23A68"/>
    <w:rsid w:val="00D23AE0"/>
    <w:rsid w:val="00D23B34"/>
    <w:rsid w:val="00D23BAE"/>
    <w:rsid w:val="00D23BDB"/>
    <w:rsid w:val="00D23BE5"/>
    <w:rsid w:val="00D23C17"/>
    <w:rsid w:val="00D23C25"/>
    <w:rsid w:val="00D23C58"/>
    <w:rsid w:val="00D23CBE"/>
    <w:rsid w:val="00D23D3D"/>
    <w:rsid w:val="00D23D6D"/>
    <w:rsid w:val="00D23D7F"/>
    <w:rsid w:val="00D23D9E"/>
    <w:rsid w:val="00D23DA1"/>
    <w:rsid w:val="00D23E6B"/>
    <w:rsid w:val="00D23EA5"/>
    <w:rsid w:val="00D23EC8"/>
    <w:rsid w:val="00D23ED6"/>
    <w:rsid w:val="00D23EE1"/>
    <w:rsid w:val="00D23EEA"/>
    <w:rsid w:val="00D23EF6"/>
    <w:rsid w:val="00D23F13"/>
    <w:rsid w:val="00D23F66"/>
    <w:rsid w:val="00D24015"/>
    <w:rsid w:val="00D24032"/>
    <w:rsid w:val="00D2404C"/>
    <w:rsid w:val="00D24075"/>
    <w:rsid w:val="00D240F4"/>
    <w:rsid w:val="00D24132"/>
    <w:rsid w:val="00D241A0"/>
    <w:rsid w:val="00D242E7"/>
    <w:rsid w:val="00D242FE"/>
    <w:rsid w:val="00D24304"/>
    <w:rsid w:val="00D2434F"/>
    <w:rsid w:val="00D2443C"/>
    <w:rsid w:val="00D244DE"/>
    <w:rsid w:val="00D244F3"/>
    <w:rsid w:val="00D2452D"/>
    <w:rsid w:val="00D24595"/>
    <w:rsid w:val="00D245B2"/>
    <w:rsid w:val="00D247A3"/>
    <w:rsid w:val="00D247B8"/>
    <w:rsid w:val="00D24895"/>
    <w:rsid w:val="00D248AF"/>
    <w:rsid w:val="00D248D6"/>
    <w:rsid w:val="00D2498A"/>
    <w:rsid w:val="00D24A12"/>
    <w:rsid w:val="00D24A25"/>
    <w:rsid w:val="00D24A91"/>
    <w:rsid w:val="00D24A9D"/>
    <w:rsid w:val="00D24ADD"/>
    <w:rsid w:val="00D24AF6"/>
    <w:rsid w:val="00D24B26"/>
    <w:rsid w:val="00D24B48"/>
    <w:rsid w:val="00D24B5D"/>
    <w:rsid w:val="00D24B63"/>
    <w:rsid w:val="00D24BE3"/>
    <w:rsid w:val="00D24C14"/>
    <w:rsid w:val="00D24C49"/>
    <w:rsid w:val="00D24CFB"/>
    <w:rsid w:val="00D24D28"/>
    <w:rsid w:val="00D24D40"/>
    <w:rsid w:val="00D24E0D"/>
    <w:rsid w:val="00D24E33"/>
    <w:rsid w:val="00D24E89"/>
    <w:rsid w:val="00D24E91"/>
    <w:rsid w:val="00D24EF8"/>
    <w:rsid w:val="00D24EFC"/>
    <w:rsid w:val="00D24FD8"/>
    <w:rsid w:val="00D24FEA"/>
    <w:rsid w:val="00D2509D"/>
    <w:rsid w:val="00D250A9"/>
    <w:rsid w:val="00D250CD"/>
    <w:rsid w:val="00D25100"/>
    <w:rsid w:val="00D25108"/>
    <w:rsid w:val="00D25170"/>
    <w:rsid w:val="00D25200"/>
    <w:rsid w:val="00D25206"/>
    <w:rsid w:val="00D25207"/>
    <w:rsid w:val="00D25397"/>
    <w:rsid w:val="00D253A8"/>
    <w:rsid w:val="00D253E9"/>
    <w:rsid w:val="00D25445"/>
    <w:rsid w:val="00D2546B"/>
    <w:rsid w:val="00D254F4"/>
    <w:rsid w:val="00D25515"/>
    <w:rsid w:val="00D25516"/>
    <w:rsid w:val="00D2556B"/>
    <w:rsid w:val="00D2559A"/>
    <w:rsid w:val="00D255F1"/>
    <w:rsid w:val="00D256E9"/>
    <w:rsid w:val="00D25713"/>
    <w:rsid w:val="00D25770"/>
    <w:rsid w:val="00D257FE"/>
    <w:rsid w:val="00D25812"/>
    <w:rsid w:val="00D258F8"/>
    <w:rsid w:val="00D25906"/>
    <w:rsid w:val="00D25B0C"/>
    <w:rsid w:val="00D25BB6"/>
    <w:rsid w:val="00D25BC2"/>
    <w:rsid w:val="00D25BEB"/>
    <w:rsid w:val="00D25BEF"/>
    <w:rsid w:val="00D25BF6"/>
    <w:rsid w:val="00D25C30"/>
    <w:rsid w:val="00D25C5D"/>
    <w:rsid w:val="00D25C79"/>
    <w:rsid w:val="00D25CCC"/>
    <w:rsid w:val="00D25CD0"/>
    <w:rsid w:val="00D25CF6"/>
    <w:rsid w:val="00D25D2B"/>
    <w:rsid w:val="00D25DC3"/>
    <w:rsid w:val="00D25DFF"/>
    <w:rsid w:val="00D25E14"/>
    <w:rsid w:val="00D25EF6"/>
    <w:rsid w:val="00D25F08"/>
    <w:rsid w:val="00D25F17"/>
    <w:rsid w:val="00D25F40"/>
    <w:rsid w:val="00D25F6C"/>
    <w:rsid w:val="00D25FC4"/>
    <w:rsid w:val="00D25FDA"/>
    <w:rsid w:val="00D26020"/>
    <w:rsid w:val="00D260EC"/>
    <w:rsid w:val="00D260F0"/>
    <w:rsid w:val="00D261E3"/>
    <w:rsid w:val="00D26225"/>
    <w:rsid w:val="00D26255"/>
    <w:rsid w:val="00D2626C"/>
    <w:rsid w:val="00D2626F"/>
    <w:rsid w:val="00D2634E"/>
    <w:rsid w:val="00D263AE"/>
    <w:rsid w:val="00D26415"/>
    <w:rsid w:val="00D26425"/>
    <w:rsid w:val="00D2643C"/>
    <w:rsid w:val="00D264A5"/>
    <w:rsid w:val="00D264B3"/>
    <w:rsid w:val="00D264C1"/>
    <w:rsid w:val="00D264E7"/>
    <w:rsid w:val="00D26535"/>
    <w:rsid w:val="00D266AC"/>
    <w:rsid w:val="00D2674D"/>
    <w:rsid w:val="00D267AA"/>
    <w:rsid w:val="00D267B1"/>
    <w:rsid w:val="00D267ED"/>
    <w:rsid w:val="00D268C8"/>
    <w:rsid w:val="00D268FD"/>
    <w:rsid w:val="00D2693F"/>
    <w:rsid w:val="00D26991"/>
    <w:rsid w:val="00D26A13"/>
    <w:rsid w:val="00D26A55"/>
    <w:rsid w:val="00D26A67"/>
    <w:rsid w:val="00D26A6D"/>
    <w:rsid w:val="00D26A98"/>
    <w:rsid w:val="00D26BFB"/>
    <w:rsid w:val="00D26C10"/>
    <w:rsid w:val="00D26C49"/>
    <w:rsid w:val="00D26C94"/>
    <w:rsid w:val="00D26D5A"/>
    <w:rsid w:val="00D26EC9"/>
    <w:rsid w:val="00D26F0C"/>
    <w:rsid w:val="00D26F4A"/>
    <w:rsid w:val="00D26FA5"/>
    <w:rsid w:val="00D26FD1"/>
    <w:rsid w:val="00D2701A"/>
    <w:rsid w:val="00D2702F"/>
    <w:rsid w:val="00D27042"/>
    <w:rsid w:val="00D27062"/>
    <w:rsid w:val="00D27071"/>
    <w:rsid w:val="00D2717A"/>
    <w:rsid w:val="00D2719B"/>
    <w:rsid w:val="00D271A2"/>
    <w:rsid w:val="00D27215"/>
    <w:rsid w:val="00D2721A"/>
    <w:rsid w:val="00D27234"/>
    <w:rsid w:val="00D27259"/>
    <w:rsid w:val="00D2727D"/>
    <w:rsid w:val="00D2733E"/>
    <w:rsid w:val="00D2736D"/>
    <w:rsid w:val="00D27437"/>
    <w:rsid w:val="00D2746A"/>
    <w:rsid w:val="00D274A9"/>
    <w:rsid w:val="00D274FA"/>
    <w:rsid w:val="00D2755C"/>
    <w:rsid w:val="00D27562"/>
    <w:rsid w:val="00D275D4"/>
    <w:rsid w:val="00D27644"/>
    <w:rsid w:val="00D2764B"/>
    <w:rsid w:val="00D276FB"/>
    <w:rsid w:val="00D2771E"/>
    <w:rsid w:val="00D27753"/>
    <w:rsid w:val="00D277BD"/>
    <w:rsid w:val="00D277BE"/>
    <w:rsid w:val="00D277C0"/>
    <w:rsid w:val="00D277C7"/>
    <w:rsid w:val="00D2782F"/>
    <w:rsid w:val="00D27837"/>
    <w:rsid w:val="00D2783A"/>
    <w:rsid w:val="00D27898"/>
    <w:rsid w:val="00D278CD"/>
    <w:rsid w:val="00D2791B"/>
    <w:rsid w:val="00D27923"/>
    <w:rsid w:val="00D2797B"/>
    <w:rsid w:val="00D27999"/>
    <w:rsid w:val="00D279DC"/>
    <w:rsid w:val="00D27A20"/>
    <w:rsid w:val="00D27A28"/>
    <w:rsid w:val="00D27AE8"/>
    <w:rsid w:val="00D27B01"/>
    <w:rsid w:val="00D27B0B"/>
    <w:rsid w:val="00D27BE7"/>
    <w:rsid w:val="00D27BF8"/>
    <w:rsid w:val="00D27BF9"/>
    <w:rsid w:val="00D27C29"/>
    <w:rsid w:val="00D27C76"/>
    <w:rsid w:val="00D27CC3"/>
    <w:rsid w:val="00D27CC6"/>
    <w:rsid w:val="00D27D2E"/>
    <w:rsid w:val="00D27D47"/>
    <w:rsid w:val="00D27E93"/>
    <w:rsid w:val="00D27F14"/>
    <w:rsid w:val="00D27F19"/>
    <w:rsid w:val="00D27F29"/>
    <w:rsid w:val="00D27F33"/>
    <w:rsid w:val="00D30005"/>
    <w:rsid w:val="00D3008D"/>
    <w:rsid w:val="00D300BD"/>
    <w:rsid w:val="00D300D8"/>
    <w:rsid w:val="00D30130"/>
    <w:rsid w:val="00D301D6"/>
    <w:rsid w:val="00D301EE"/>
    <w:rsid w:val="00D301FC"/>
    <w:rsid w:val="00D3027E"/>
    <w:rsid w:val="00D302C2"/>
    <w:rsid w:val="00D30352"/>
    <w:rsid w:val="00D3042A"/>
    <w:rsid w:val="00D30516"/>
    <w:rsid w:val="00D3051F"/>
    <w:rsid w:val="00D30547"/>
    <w:rsid w:val="00D30571"/>
    <w:rsid w:val="00D305C9"/>
    <w:rsid w:val="00D3060F"/>
    <w:rsid w:val="00D30762"/>
    <w:rsid w:val="00D30776"/>
    <w:rsid w:val="00D307E1"/>
    <w:rsid w:val="00D307F4"/>
    <w:rsid w:val="00D307FD"/>
    <w:rsid w:val="00D3081B"/>
    <w:rsid w:val="00D3084E"/>
    <w:rsid w:val="00D308CC"/>
    <w:rsid w:val="00D308F2"/>
    <w:rsid w:val="00D309B2"/>
    <w:rsid w:val="00D309D6"/>
    <w:rsid w:val="00D30B00"/>
    <w:rsid w:val="00D30BA3"/>
    <w:rsid w:val="00D30BA9"/>
    <w:rsid w:val="00D30BD5"/>
    <w:rsid w:val="00D30CE8"/>
    <w:rsid w:val="00D30E88"/>
    <w:rsid w:val="00D30EAA"/>
    <w:rsid w:val="00D30EC9"/>
    <w:rsid w:val="00D30EDD"/>
    <w:rsid w:val="00D30F1F"/>
    <w:rsid w:val="00D30FA8"/>
    <w:rsid w:val="00D310E8"/>
    <w:rsid w:val="00D310F1"/>
    <w:rsid w:val="00D31109"/>
    <w:rsid w:val="00D3111B"/>
    <w:rsid w:val="00D31141"/>
    <w:rsid w:val="00D31200"/>
    <w:rsid w:val="00D3120D"/>
    <w:rsid w:val="00D31213"/>
    <w:rsid w:val="00D31247"/>
    <w:rsid w:val="00D31255"/>
    <w:rsid w:val="00D31270"/>
    <w:rsid w:val="00D31327"/>
    <w:rsid w:val="00D31362"/>
    <w:rsid w:val="00D313EC"/>
    <w:rsid w:val="00D313ED"/>
    <w:rsid w:val="00D31437"/>
    <w:rsid w:val="00D3158B"/>
    <w:rsid w:val="00D315AA"/>
    <w:rsid w:val="00D3160B"/>
    <w:rsid w:val="00D31624"/>
    <w:rsid w:val="00D316A8"/>
    <w:rsid w:val="00D3171B"/>
    <w:rsid w:val="00D3178E"/>
    <w:rsid w:val="00D317DC"/>
    <w:rsid w:val="00D318BE"/>
    <w:rsid w:val="00D31950"/>
    <w:rsid w:val="00D31981"/>
    <w:rsid w:val="00D319D3"/>
    <w:rsid w:val="00D31AC5"/>
    <w:rsid w:val="00D31BA7"/>
    <w:rsid w:val="00D31BAC"/>
    <w:rsid w:val="00D31CB1"/>
    <w:rsid w:val="00D31CCA"/>
    <w:rsid w:val="00D31CE0"/>
    <w:rsid w:val="00D31CF9"/>
    <w:rsid w:val="00D31D14"/>
    <w:rsid w:val="00D31D57"/>
    <w:rsid w:val="00D31D91"/>
    <w:rsid w:val="00D31DB2"/>
    <w:rsid w:val="00D31E0D"/>
    <w:rsid w:val="00D31E4F"/>
    <w:rsid w:val="00D31ED0"/>
    <w:rsid w:val="00D31F36"/>
    <w:rsid w:val="00D31F61"/>
    <w:rsid w:val="00D31F7C"/>
    <w:rsid w:val="00D31FC4"/>
    <w:rsid w:val="00D31FDC"/>
    <w:rsid w:val="00D3201A"/>
    <w:rsid w:val="00D32098"/>
    <w:rsid w:val="00D3209A"/>
    <w:rsid w:val="00D32175"/>
    <w:rsid w:val="00D3218A"/>
    <w:rsid w:val="00D3221F"/>
    <w:rsid w:val="00D3222A"/>
    <w:rsid w:val="00D322DC"/>
    <w:rsid w:val="00D32302"/>
    <w:rsid w:val="00D3230E"/>
    <w:rsid w:val="00D3231B"/>
    <w:rsid w:val="00D3235B"/>
    <w:rsid w:val="00D3238C"/>
    <w:rsid w:val="00D323CD"/>
    <w:rsid w:val="00D32436"/>
    <w:rsid w:val="00D3253B"/>
    <w:rsid w:val="00D3257D"/>
    <w:rsid w:val="00D326EF"/>
    <w:rsid w:val="00D32832"/>
    <w:rsid w:val="00D3286F"/>
    <w:rsid w:val="00D32936"/>
    <w:rsid w:val="00D32978"/>
    <w:rsid w:val="00D329F4"/>
    <w:rsid w:val="00D32A2C"/>
    <w:rsid w:val="00D32A43"/>
    <w:rsid w:val="00D32AC4"/>
    <w:rsid w:val="00D32AD3"/>
    <w:rsid w:val="00D32B33"/>
    <w:rsid w:val="00D32B50"/>
    <w:rsid w:val="00D32BD6"/>
    <w:rsid w:val="00D32BDB"/>
    <w:rsid w:val="00D32BEA"/>
    <w:rsid w:val="00D32C13"/>
    <w:rsid w:val="00D32C51"/>
    <w:rsid w:val="00D32C81"/>
    <w:rsid w:val="00D32CE4"/>
    <w:rsid w:val="00D32D21"/>
    <w:rsid w:val="00D32D3E"/>
    <w:rsid w:val="00D32ED5"/>
    <w:rsid w:val="00D32EEC"/>
    <w:rsid w:val="00D32EF8"/>
    <w:rsid w:val="00D32F81"/>
    <w:rsid w:val="00D32F8F"/>
    <w:rsid w:val="00D32F93"/>
    <w:rsid w:val="00D32FB4"/>
    <w:rsid w:val="00D32FC2"/>
    <w:rsid w:val="00D32FF7"/>
    <w:rsid w:val="00D33049"/>
    <w:rsid w:val="00D33212"/>
    <w:rsid w:val="00D3324B"/>
    <w:rsid w:val="00D332D0"/>
    <w:rsid w:val="00D332ED"/>
    <w:rsid w:val="00D332FB"/>
    <w:rsid w:val="00D33315"/>
    <w:rsid w:val="00D3342D"/>
    <w:rsid w:val="00D334B9"/>
    <w:rsid w:val="00D334D9"/>
    <w:rsid w:val="00D334FA"/>
    <w:rsid w:val="00D3353E"/>
    <w:rsid w:val="00D335BF"/>
    <w:rsid w:val="00D33687"/>
    <w:rsid w:val="00D336B0"/>
    <w:rsid w:val="00D33729"/>
    <w:rsid w:val="00D3373E"/>
    <w:rsid w:val="00D33791"/>
    <w:rsid w:val="00D33826"/>
    <w:rsid w:val="00D3384A"/>
    <w:rsid w:val="00D338A4"/>
    <w:rsid w:val="00D33919"/>
    <w:rsid w:val="00D339A2"/>
    <w:rsid w:val="00D339B9"/>
    <w:rsid w:val="00D33AB9"/>
    <w:rsid w:val="00D33AE1"/>
    <w:rsid w:val="00D33AF3"/>
    <w:rsid w:val="00D33B08"/>
    <w:rsid w:val="00D33BD7"/>
    <w:rsid w:val="00D33BFB"/>
    <w:rsid w:val="00D33CEB"/>
    <w:rsid w:val="00D33CF8"/>
    <w:rsid w:val="00D33D12"/>
    <w:rsid w:val="00D33D6A"/>
    <w:rsid w:val="00D33DCC"/>
    <w:rsid w:val="00D33E9E"/>
    <w:rsid w:val="00D33F5E"/>
    <w:rsid w:val="00D33F8A"/>
    <w:rsid w:val="00D34097"/>
    <w:rsid w:val="00D340B6"/>
    <w:rsid w:val="00D340CD"/>
    <w:rsid w:val="00D340E6"/>
    <w:rsid w:val="00D340F2"/>
    <w:rsid w:val="00D34132"/>
    <w:rsid w:val="00D3416A"/>
    <w:rsid w:val="00D341B5"/>
    <w:rsid w:val="00D341B7"/>
    <w:rsid w:val="00D3423E"/>
    <w:rsid w:val="00D34272"/>
    <w:rsid w:val="00D3428D"/>
    <w:rsid w:val="00D34332"/>
    <w:rsid w:val="00D34347"/>
    <w:rsid w:val="00D343BD"/>
    <w:rsid w:val="00D343C9"/>
    <w:rsid w:val="00D343F0"/>
    <w:rsid w:val="00D3449C"/>
    <w:rsid w:val="00D344B1"/>
    <w:rsid w:val="00D344B7"/>
    <w:rsid w:val="00D344ED"/>
    <w:rsid w:val="00D345A9"/>
    <w:rsid w:val="00D34618"/>
    <w:rsid w:val="00D34621"/>
    <w:rsid w:val="00D3468D"/>
    <w:rsid w:val="00D346D0"/>
    <w:rsid w:val="00D3472B"/>
    <w:rsid w:val="00D3485F"/>
    <w:rsid w:val="00D348C1"/>
    <w:rsid w:val="00D349C2"/>
    <w:rsid w:val="00D34AE7"/>
    <w:rsid w:val="00D34B14"/>
    <w:rsid w:val="00D34B1D"/>
    <w:rsid w:val="00D34B32"/>
    <w:rsid w:val="00D34B36"/>
    <w:rsid w:val="00D34B79"/>
    <w:rsid w:val="00D34C2B"/>
    <w:rsid w:val="00D34C5B"/>
    <w:rsid w:val="00D34C8C"/>
    <w:rsid w:val="00D34D1B"/>
    <w:rsid w:val="00D34D7A"/>
    <w:rsid w:val="00D34E46"/>
    <w:rsid w:val="00D34E95"/>
    <w:rsid w:val="00D34F51"/>
    <w:rsid w:val="00D34F5F"/>
    <w:rsid w:val="00D34F67"/>
    <w:rsid w:val="00D34FBB"/>
    <w:rsid w:val="00D3505E"/>
    <w:rsid w:val="00D3506B"/>
    <w:rsid w:val="00D35096"/>
    <w:rsid w:val="00D35209"/>
    <w:rsid w:val="00D35233"/>
    <w:rsid w:val="00D352C5"/>
    <w:rsid w:val="00D35317"/>
    <w:rsid w:val="00D35333"/>
    <w:rsid w:val="00D35434"/>
    <w:rsid w:val="00D35436"/>
    <w:rsid w:val="00D35459"/>
    <w:rsid w:val="00D3545C"/>
    <w:rsid w:val="00D354F1"/>
    <w:rsid w:val="00D35591"/>
    <w:rsid w:val="00D355B4"/>
    <w:rsid w:val="00D35697"/>
    <w:rsid w:val="00D3570E"/>
    <w:rsid w:val="00D35739"/>
    <w:rsid w:val="00D357EC"/>
    <w:rsid w:val="00D35836"/>
    <w:rsid w:val="00D358FD"/>
    <w:rsid w:val="00D3594C"/>
    <w:rsid w:val="00D35950"/>
    <w:rsid w:val="00D359AD"/>
    <w:rsid w:val="00D359FC"/>
    <w:rsid w:val="00D35A69"/>
    <w:rsid w:val="00D35A6E"/>
    <w:rsid w:val="00D35A70"/>
    <w:rsid w:val="00D35AB7"/>
    <w:rsid w:val="00D35B4F"/>
    <w:rsid w:val="00D35BA9"/>
    <w:rsid w:val="00D35C09"/>
    <w:rsid w:val="00D35C10"/>
    <w:rsid w:val="00D35C4F"/>
    <w:rsid w:val="00D35C6F"/>
    <w:rsid w:val="00D35CEE"/>
    <w:rsid w:val="00D35D59"/>
    <w:rsid w:val="00D35DCA"/>
    <w:rsid w:val="00D35E1E"/>
    <w:rsid w:val="00D35E24"/>
    <w:rsid w:val="00D35E48"/>
    <w:rsid w:val="00D35E4A"/>
    <w:rsid w:val="00D35EE7"/>
    <w:rsid w:val="00D35F58"/>
    <w:rsid w:val="00D360CB"/>
    <w:rsid w:val="00D360E6"/>
    <w:rsid w:val="00D360FC"/>
    <w:rsid w:val="00D36196"/>
    <w:rsid w:val="00D36208"/>
    <w:rsid w:val="00D36231"/>
    <w:rsid w:val="00D3624F"/>
    <w:rsid w:val="00D3629C"/>
    <w:rsid w:val="00D3633A"/>
    <w:rsid w:val="00D3636E"/>
    <w:rsid w:val="00D363B4"/>
    <w:rsid w:val="00D363B8"/>
    <w:rsid w:val="00D36463"/>
    <w:rsid w:val="00D3648C"/>
    <w:rsid w:val="00D36514"/>
    <w:rsid w:val="00D3653F"/>
    <w:rsid w:val="00D36567"/>
    <w:rsid w:val="00D365A1"/>
    <w:rsid w:val="00D36680"/>
    <w:rsid w:val="00D366C8"/>
    <w:rsid w:val="00D3682B"/>
    <w:rsid w:val="00D3682F"/>
    <w:rsid w:val="00D368A5"/>
    <w:rsid w:val="00D36910"/>
    <w:rsid w:val="00D369C2"/>
    <w:rsid w:val="00D369F0"/>
    <w:rsid w:val="00D36A11"/>
    <w:rsid w:val="00D36A87"/>
    <w:rsid w:val="00D36AF5"/>
    <w:rsid w:val="00D36BBD"/>
    <w:rsid w:val="00D36BFE"/>
    <w:rsid w:val="00D36CF3"/>
    <w:rsid w:val="00D36D17"/>
    <w:rsid w:val="00D36D2E"/>
    <w:rsid w:val="00D36D45"/>
    <w:rsid w:val="00D36D78"/>
    <w:rsid w:val="00D36D84"/>
    <w:rsid w:val="00D36E31"/>
    <w:rsid w:val="00D36E5F"/>
    <w:rsid w:val="00D36E7F"/>
    <w:rsid w:val="00D36ED8"/>
    <w:rsid w:val="00D36F85"/>
    <w:rsid w:val="00D36FC6"/>
    <w:rsid w:val="00D3707A"/>
    <w:rsid w:val="00D37085"/>
    <w:rsid w:val="00D37093"/>
    <w:rsid w:val="00D3709F"/>
    <w:rsid w:val="00D370DB"/>
    <w:rsid w:val="00D37111"/>
    <w:rsid w:val="00D3713E"/>
    <w:rsid w:val="00D371EB"/>
    <w:rsid w:val="00D37237"/>
    <w:rsid w:val="00D37346"/>
    <w:rsid w:val="00D373AD"/>
    <w:rsid w:val="00D373DC"/>
    <w:rsid w:val="00D374A2"/>
    <w:rsid w:val="00D374AF"/>
    <w:rsid w:val="00D37531"/>
    <w:rsid w:val="00D375F9"/>
    <w:rsid w:val="00D376A6"/>
    <w:rsid w:val="00D3772F"/>
    <w:rsid w:val="00D377BB"/>
    <w:rsid w:val="00D377CE"/>
    <w:rsid w:val="00D378E2"/>
    <w:rsid w:val="00D378F8"/>
    <w:rsid w:val="00D37903"/>
    <w:rsid w:val="00D37A27"/>
    <w:rsid w:val="00D37A9C"/>
    <w:rsid w:val="00D37ABC"/>
    <w:rsid w:val="00D37B50"/>
    <w:rsid w:val="00D37BED"/>
    <w:rsid w:val="00D37C70"/>
    <w:rsid w:val="00D37CFD"/>
    <w:rsid w:val="00D37D8E"/>
    <w:rsid w:val="00D37DDD"/>
    <w:rsid w:val="00D37E4A"/>
    <w:rsid w:val="00D37E5B"/>
    <w:rsid w:val="00D37E8F"/>
    <w:rsid w:val="00D37F06"/>
    <w:rsid w:val="00D40002"/>
    <w:rsid w:val="00D40004"/>
    <w:rsid w:val="00D4004F"/>
    <w:rsid w:val="00D4007D"/>
    <w:rsid w:val="00D4008D"/>
    <w:rsid w:val="00D4009F"/>
    <w:rsid w:val="00D400A5"/>
    <w:rsid w:val="00D400EE"/>
    <w:rsid w:val="00D40180"/>
    <w:rsid w:val="00D40236"/>
    <w:rsid w:val="00D402A3"/>
    <w:rsid w:val="00D402C8"/>
    <w:rsid w:val="00D402EC"/>
    <w:rsid w:val="00D40309"/>
    <w:rsid w:val="00D4033C"/>
    <w:rsid w:val="00D4045D"/>
    <w:rsid w:val="00D404B6"/>
    <w:rsid w:val="00D40513"/>
    <w:rsid w:val="00D40560"/>
    <w:rsid w:val="00D4060B"/>
    <w:rsid w:val="00D4063D"/>
    <w:rsid w:val="00D40648"/>
    <w:rsid w:val="00D40679"/>
    <w:rsid w:val="00D406F1"/>
    <w:rsid w:val="00D407D6"/>
    <w:rsid w:val="00D408B6"/>
    <w:rsid w:val="00D408CC"/>
    <w:rsid w:val="00D408DD"/>
    <w:rsid w:val="00D409B4"/>
    <w:rsid w:val="00D409E7"/>
    <w:rsid w:val="00D409F4"/>
    <w:rsid w:val="00D40A28"/>
    <w:rsid w:val="00D40BCE"/>
    <w:rsid w:val="00D40BF0"/>
    <w:rsid w:val="00D40BFE"/>
    <w:rsid w:val="00D40C2A"/>
    <w:rsid w:val="00D40C36"/>
    <w:rsid w:val="00D40C48"/>
    <w:rsid w:val="00D40C56"/>
    <w:rsid w:val="00D40D02"/>
    <w:rsid w:val="00D40D38"/>
    <w:rsid w:val="00D40D60"/>
    <w:rsid w:val="00D40D97"/>
    <w:rsid w:val="00D40DFC"/>
    <w:rsid w:val="00D40E22"/>
    <w:rsid w:val="00D40E2F"/>
    <w:rsid w:val="00D40E4E"/>
    <w:rsid w:val="00D40E69"/>
    <w:rsid w:val="00D40E6C"/>
    <w:rsid w:val="00D40E92"/>
    <w:rsid w:val="00D40F27"/>
    <w:rsid w:val="00D40FA0"/>
    <w:rsid w:val="00D410A1"/>
    <w:rsid w:val="00D410C1"/>
    <w:rsid w:val="00D410FA"/>
    <w:rsid w:val="00D4110C"/>
    <w:rsid w:val="00D41122"/>
    <w:rsid w:val="00D41193"/>
    <w:rsid w:val="00D41227"/>
    <w:rsid w:val="00D41230"/>
    <w:rsid w:val="00D4124D"/>
    <w:rsid w:val="00D4133F"/>
    <w:rsid w:val="00D413BD"/>
    <w:rsid w:val="00D413D3"/>
    <w:rsid w:val="00D413E1"/>
    <w:rsid w:val="00D41516"/>
    <w:rsid w:val="00D4158C"/>
    <w:rsid w:val="00D416FB"/>
    <w:rsid w:val="00D41740"/>
    <w:rsid w:val="00D41789"/>
    <w:rsid w:val="00D417E2"/>
    <w:rsid w:val="00D417E4"/>
    <w:rsid w:val="00D4180A"/>
    <w:rsid w:val="00D41874"/>
    <w:rsid w:val="00D418C6"/>
    <w:rsid w:val="00D418F5"/>
    <w:rsid w:val="00D41977"/>
    <w:rsid w:val="00D419E4"/>
    <w:rsid w:val="00D41A2D"/>
    <w:rsid w:val="00D41A82"/>
    <w:rsid w:val="00D41BD1"/>
    <w:rsid w:val="00D41C05"/>
    <w:rsid w:val="00D41C27"/>
    <w:rsid w:val="00D41C8A"/>
    <w:rsid w:val="00D41CFC"/>
    <w:rsid w:val="00D41DE6"/>
    <w:rsid w:val="00D41DE9"/>
    <w:rsid w:val="00D41E7F"/>
    <w:rsid w:val="00D41EF8"/>
    <w:rsid w:val="00D421C0"/>
    <w:rsid w:val="00D421FD"/>
    <w:rsid w:val="00D4223C"/>
    <w:rsid w:val="00D423F7"/>
    <w:rsid w:val="00D42529"/>
    <w:rsid w:val="00D42534"/>
    <w:rsid w:val="00D42556"/>
    <w:rsid w:val="00D4256B"/>
    <w:rsid w:val="00D42581"/>
    <w:rsid w:val="00D425AE"/>
    <w:rsid w:val="00D425E9"/>
    <w:rsid w:val="00D4261B"/>
    <w:rsid w:val="00D426AA"/>
    <w:rsid w:val="00D427FD"/>
    <w:rsid w:val="00D428DA"/>
    <w:rsid w:val="00D42976"/>
    <w:rsid w:val="00D42994"/>
    <w:rsid w:val="00D42A54"/>
    <w:rsid w:val="00D42A83"/>
    <w:rsid w:val="00D42AA8"/>
    <w:rsid w:val="00D42B33"/>
    <w:rsid w:val="00D42B47"/>
    <w:rsid w:val="00D42B4E"/>
    <w:rsid w:val="00D42BCD"/>
    <w:rsid w:val="00D42C33"/>
    <w:rsid w:val="00D42C38"/>
    <w:rsid w:val="00D42CFE"/>
    <w:rsid w:val="00D42D5A"/>
    <w:rsid w:val="00D42D5B"/>
    <w:rsid w:val="00D42D9B"/>
    <w:rsid w:val="00D42DBE"/>
    <w:rsid w:val="00D42DD0"/>
    <w:rsid w:val="00D42EE1"/>
    <w:rsid w:val="00D42F0D"/>
    <w:rsid w:val="00D42F23"/>
    <w:rsid w:val="00D42F69"/>
    <w:rsid w:val="00D42F73"/>
    <w:rsid w:val="00D43014"/>
    <w:rsid w:val="00D4305E"/>
    <w:rsid w:val="00D430A1"/>
    <w:rsid w:val="00D430BB"/>
    <w:rsid w:val="00D43109"/>
    <w:rsid w:val="00D43154"/>
    <w:rsid w:val="00D43187"/>
    <w:rsid w:val="00D4318C"/>
    <w:rsid w:val="00D43191"/>
    <w:rsid w:val="00D4320F"/>
    <w:rsid w:val="00D43298"/>
    <w:rsid w:val="00D43335"/>
    <w:rsid w:val="00D4333B"/>
    <w:rsid w:val="00D433A2"/>
    <w:rsid w:val="00D433A8"/>
    <w:rsid w:val="00D433F6"/>
    <w:rsid w:val="00D43484"/>
    <w:rsid w:val="00D434C1"/>
    <w:rsid w:val="00D43557"/>
    <w:rsid w:val="00D43575"/>
    <w:rsid w:val="00D436DB"/>
    <w:rsid w:val="00D4392F"/>
    <w:rsid w:val="00D43934"/>
    <w:rsid w:val="00D4394A"/>
    <w:rsid w:val="00D4396F"/>
    <w:rsid w:val="00D43A4F"/>
    <w:rsid w:val="00D43AB7"/>
    <w:rsid w:val="00D43B63"/>
    <w:rsid w:val="00D43BE1"/>
    <w:rsid w:val="00D43C42"/>
    <w:rsid w:val="00D43D49"/>
    <w:rsid w:val="00D43D8B"/>
    <w:rsid w:val="00D43DDE"/>
    <w:rsid w:val="00D43E38"/>
    <w:rsid w:val="00D43F09"/>
    <w:rsid w:val="00D43F94"/>
    <w:rsid w:val="00D43FA6"/>
    <w:rsid w:val="00D43FC4"/>
    <w:rsid w:val="00D440ED"/>
    <w:rsid w:val="00D441EF"/>
    <w:rsid w:val="00D4423F"/>
    <w:rsid w:val="00D44332"/>
    <w:rsid w:val="00D4438D"/>
    <w:rsid w:val="00D443A7"/>
    <w:rsid w:val="00D443FE"/>
    <w:rsid w:val="00D4440D"/>
    <w:rsid w:val="00D444D0"/>
    <w:rsid w:val="00D444EB"/>
    <w:rsid w:val="00D44516"/>
    <w:rsid w:val="00D4453B"/>
    <w:rsid w:val="00D44544"/>
    <w:rsid w:val="00D44557"/>
    <w:rsid w:val="00D4456A"/>
    <w:rsid w:val="00D4459A"/>
    <w:rsid w:val="00D445C5"/>
    <w:rsid w:val="00D44609"/>
    <w:rsid w:val="00D4468F"/>
    <w:rsid w:val="00D446C8"/>
    <w:rsid w:val="00D446E7"/>
    <w:rsid w:val="00D44747"/>
    <w:rsid w:val="00D44748"/>
    <w:rsid w:val="00D447BB"/>
    <w:rsid w:val="00D447D8"/>
    <w:rsid w:val="00D447DB"/>
    <w:rsid w:val="00D44808"/>
    <w:rsid w:val="00D44859"/>
    <w:rsid w:val="00D44888"/>
    <w:rsid w:val="00D4495A"/>
    <w:rsid w:val="00D449C8"/>
    <w:rsid w:val="00D449D8"/>
    <w:rsid w:val="00D44A5E"/>
    <w:rsid w:val="00D44A7D"/>
    <w:rsid w:val="00D44A8E"/>
    <w:rsid w:val="00D44A93"/>
    <w:rsid w:val="00D44AB0"/>
    <w:rsid w:val="00D44B7E"/>
    <w:rsid w:val="00D44BCA"/>
    <w:rsid w:val="00D44BE2"/>
    <w:rsid w:val="00D44C39"/>
    <w:rsid w:val="00D44CCE"/>
    <w:rsid w:val="00D44D2E"/>
    <w:rsid w:val="00D44D44"/>
    <w:rsid w:val="00D44D68"/>
    <w:rsid w:val="00D44E38"/>
    <w:rsid w:val="00D44EDE"/>
    <w:rsid w:val="00D44F82"/>
    <w:rsid w:val="00D44FC8"/>
    <w:rsid w:val="00D45028"/>
    <w:rsid w:val="00D4505B"/>
    <w:rsid w:val="00D45149"/>
    <w:rsid w:val="00D451F7"/>
    <w:rsid w:val="00D45251"/>
    <w:rsid w:val="00D45399"/>
    <w:rsid w:val="00D453A1"/>
    <w:rsid w:val="00D45437"/>
    <w:rsid w:val="00D454CC"/>
    <w:rsid w:val="00D455C2"/>
    <w:rsid w:val="00D455D4"/>
    <w:rsid w:val="00D455D5"/>
    <w:rsid w:val="00D45608"/>
    <w:rsid w:val="00D45613"/>
    <w:rsid w:val="00D4561C"/>
    <w:rsid w:val="00D45732"/>
    <w:rsid w:val="00D4574E"/>
    <w:rsid w:val="00D45771"/>
    <w:rsid w:val="00D457D7"/>
    <w:rsid w:val="00D45829"/>
    <w:rsid w:val="00D4582A"/>
    <w:rsid w:val="00D45858"/>
    <w:rsid w:val="00D458F8"/>
    <w:rsid w:val="00D4598B"/>
    <w:rsid w:val="00D459AE"/>
    <w:rsid w:val="00D459BA"/>
    <w:rsid w:val="00D45A27"/>
    <w:rsid w:val="00D45BE7"/>
    <w:rsid w:val="00D45BF5"/>
    <w:rsid w:val="00D45BF8"/>
    <w:rsid w:val="00D45C46"/>
    <w:rsid w:val="00D45C9A"/>
    <w:rsid w:val="00D45CE3"/>
    <w:rsid w:val="00D45CFD"/>
    <w:rsid w:val="00D45D1C"/>
    <w:rsid w:val="00D45D27"/>
    <w:rsid w:val="00D45D44"/>
    <w:rsid w:val="00D45D45"/>
    <w:rsid w:val="00D45D80"/>
    <w:rsid w:val="00D45DA6"/>
    <w:rsid w:val="00D45DDB"/>
    <w:rsid w:val="00D45E16"/>
    <w:rsid w:val="00D45E75"/>
    <w:rsid w:val="00D45EA5"/>
    <w:rsid w:val="00D45EE2"/>
    <w:rsid w:val="00D45FD8"/>
    <w:rsid w:val="00D46051"/>
    <w:rsid w:val="00D4607D"/>
    <w:rsid w:val="00D4608D"/>
    <w:rsid w:val="00D46162"/>
    <w:rsid w:val="00D461E5"/>
    <w:rsid w:val="00D4622B"/>
    <w:rsid w:val="00D46298"/>
    <w:rsid w:val="00D462EA"/>
    <w:rsid w:val="00D4630D"/>
    <w:rsid w:val="00D4630F"/>
    <w:rsid w:val="00D4649B"/>
    <w:rsid w:val="00D464B4"/>
    <w:rsid w:val="00D465A3"/>
    <w:rsid w:val="00D4664E"/>
    <w:rsid w:val="00D46679"/>
    <w:rsid w:val="00D466E7"/>
    <w:rsid w:val="00D467EA"/>
    <w:rsid w:val="00D46846"/>
    <w:rsid w:val="00D46860"/>
    <w:rsid w:val="00D4688D"/>
    <w:rsid w:val="00D4689D"/>
    <w:rsid w:val="00D468CA"/>
    <w:rsid w:val="00D468DF"/>
    <w:rsid w:val="00D468E0"/>
    <w:rsid w:val="00D46902"/>
    <w:rsid w:val="00D46932"/>
    <w:rsid w:val="00D4697F"/>
    <w:rsid w:val="00D46A02"/>
    <w:rsid w:val="00D46CC5"/>
    <w:rsid w:val="00D46D03"/>
    <w:rsid w:val="00D46D39"/>
    <w:rsid w:val="00D46DA6"/>
    <w:rsid w:val="00D46DA7"/>
    <w:rsid w:val="00D46E12"/>
    <w:rsid w:val="00D46E24"/>
    <w:rsid w:val="00D46E9C"/>
    <w:rsid w:val="00D46EE1"/>
    <w:rsid w:val="00D46F2D"/>
    <w:rsid w:val="00D46F76"/>
    <w:rsid w:val="00D46FA2"/>
    <w:rsid w:val="00D470D1"/>
    <w:rsid w:val="00D4711E"/>
    <w:rsid w:val="00D471A6"/>
    <w:rsid w:val="00D471BA"/>
    <w:rsid w:val="00D4725C"/>
    <w:rsid w:val="00D4728C"/>
    <w:rsid w:val="00D47295"/>
    <w:rsid w:val="00D472B1"/>
    <w:rsid w:val="00D47449"/>
    <w:rsid w:val="00D47466"/>
    <w:rsid w:val="00D474B2"/>
    <w:rsid w:val="00D474DD"/>
    <w:rsid w:val="00D47588"/>
    <w:rsid w:val="00D475C2"/>
    <w:rsid w:val="00D475C9"/>
    <w:rsid w:val="00D47607"/>
    <w:rsid w:val="00D47680"/>
    <w:rsid w:val="00D47693"/>
    <w:rsid w:val="00D476B9"/>
    <w:rsid w:val="00D476E6"/>
    <w:rsid w:val="00D47763"/>
    <w:rsid w:val="00D477FF"/>
    <w:rsid w:val="00D4780C"/>
    <w:rsid w:val="00D4784D"/>
    <w:rsid w:val="00D4799A"/>
    <w:rsid w:val="00D47A10"/>
    <w:rsid w:val="00D47A2B"/>
    <w:rsid w:val="00D47A9A"/>
    <w:rsid w:val="00D47AB4"/>
    <w:rsid w:val="00D47C1A"/>
    <w:rsid w:val="00D47C22"/>
    <w:rsid w:val="00D47CA2"/>
    <w:rsid w:val="00D47CEF"/>
    <w:rsid w:val="00D47D36"/>
    <w:rsid w:val="00D47D96"/>
    <w:rsid w:val="00D47D9C"/>
    <w:rsid w:val="00D47DB0"/>
    <w:rsid w:val="00D47E0A"/>
    <w:rsid w:val="00D47E3D"/>
    <w:rsid w:val="00D47E4E"/>
    <w:rsid w:val="00D47F09"/>
    <w:rsid w:val="00D47F8D"/>
    <w:rsid w:val="00D47F9A"/>
    <w:rsid w:val="00D501E7"/>
    <w:rsid w:val="00D501FA"/>
    <w:rsid w:val="00D50324"/>
    <w:rsid w:val="00D50395"/>
    <w:rsid w:val="00D50398"/>
    <w:rsid w:val="00D503BA"/>
    <w:rsid w:val="00D5052E"/>
    <w:rsid w:val="00D50567"/>
    <w:rsid w:val="00D5057F"/>
    <w:rsid w:val="00D505D5"/>
    <w:rsid w:val="00D505EC"/>
    <w:rsid w:val="00D50609"/>
    <w:rsid w:val="00D50668"/>
    <w:rsid w:val="00D50695"/>
    <w:rsid w:val="00D506AC"/>
    <w:rsid w:val="00D506D7"/>
    <w:rsid w:val="00D50720"/>
    <w:rsid w:val="00D50790"/>
    <w:rsid w:val="00D5093C"/>
    <w:rsid w:val="00D50948"/>
    <w:rsid w:val="00D509A8"/>
    <w:rsid w:val="00D50ABB"/>
    <w:rsid w:val="00D50AD3"/>
    <w:rsid w:val="00D50AF8"/>
    <w:rsid w:val="00D50B25"/>
    <w:rsid w:val="00D50B7D"/>
    <w:rsid w:val="00D50B8B"/>
    <w:rsid w:val="00D50BD0"/>
    <w:rsid w:val="00D50BF8"/>
    <w:rsid w:val="00D50BFC"/>
    <w:rsid w:val="00D50C10"/>
    <w:rsid w:val="00D50C16"/>
    <w:rsid w:val="00D50CDF"/>
    <w:rsid w:val="00D50CE0"/>
    <w:rsid w:val="00D50D7B"/>
    <w:rsid w:val="00D50DC7"/>
    <w:rsid w:val="00D50E0F"/>
    <w:rsid w:val="00D50EDD"/>
    <w:rsid w:val="00D51025"/>
    <w:rsid w:val="00D511E0"/>
    <w:rsid w:val="00D511F8"/>
    <w:rsid w:val="00D51245"/>
    <w:rsid w:val="00D512A1"/>
    <w:rsid w:val="00D512E5"/>
    <w:rsid w:val="00D51332"/>
    <w:rsid w:val="00D513A5"/>
    <w:rsid w:val="00D513C5"/>
    <w:rsid w:val="00D513C8"/>
    <w:rsid w:val="00D51424"/>
    <w:rsid w:val="00D5143D"/>
    <w:rsid w:val="00D5146C"/>
    <w:rsid w:val="00D514AB"/>
    <w:rsid w:val="00D514C3"/>
    <w:rsid w:val="00D51632"/>
    <w:rsid w:val="00D51635"/>
    <w:rsid w:val="00D51652"/>
    <w:rsid w:val="00D516D1"/>
    <w:rsid w:val="00D516F3"/>
    <w:rsid w:val="00D51797"/>
    <w:rsid w:val="00D517FF"/>
    <w:rsid w:val="00D518CA"/>
    <w:rsid w:val="00D51946"/>
    <w:rsid w:val="00D51965"/>
    <w:rsid w:val="00D51980"/>
    <w:rsid w:val="00D519BD"/>
    <w:rsid w:val="00D519D4"/>
    <w:rsid w:val="00D519F8"/>
    <w:rsid w:val="00D51A89"/>
    <w:rsid w:val="00D51AFA"/>
    <w:rsid w:val="00D51CB6"/>
    <w:rsid w:val="00D51CF2"/>
    <w:rsid w:val="00D51D01"/>
    <w:rsid w:val="00D51DAE"/>
    <w:rsid w:val="00D51DC3"/>
    <w:rsid w:val="00D51E13"/>
    <w:rsid w:val="00D51E61"/>
    <w:rsid w:val="00D51E6B"/>
    <w:rsid w:val="00D51FC2"/>
    <w:rsid w:val="00D51FDF"/>
    <w:rsid w:val="00D51FE5"/>
    <w:rsid w:val="00D5200B"/>
    <w:rsid w:val="00D520E2"/>
    <w:rsid w:val="00D52149"/>
    <w:rsid w:val="00D52157"/>
    <w:rsid w:val="00D5217F"/>
    <w:rsid w:val="00D52260"/>
    <w:rsid w:val="00D5226C"/>
    <w:rsid w:val="00D522AD"/>
    <w:rsid w:val="00D52370"/>
    <w:rsid w:val="00D523F0"/>
    <w:rsid w:val="00D5254B"/>
    <w:rsid w:val="00D5256E"/>
    <w:rsid w:val="00D525AF"/>
    <w:rsid w:val="00D525CC"/>
    <w:rsid w:val="00D525E1"/>
    <w:rsid w:val="00D52742"/>
    <w:rsid w:val="00D52793"/>
    <w:rsid w:val="00D527B1"/>
    <w:rsid w:val="00D527E5"/>
    <w:rsid w:val="00D527F8"/>
    <w:rsid w:val="00D52831"/>
    <w:rsid w:val="00D52863"/>
    <w:rsid w:val="00D52949"/>
    <w:rsid w:val="00D52956"/>
    <w:rsid w:val="00D5297D"/>
    <w:rsid w:val="00D52A04"/>
    <w:rsid w:val="00D52A82"/>
    <w:rsid w:val="00D52B43"/>
    <w:rsid w:val="00D52B77"/>
    <w:rsid w:val="00D52BAC"/>
    <w:rsid w:val="00D52C09"/>
    <w:rsid w:val="00D52C22"/>
    <w:rsid w:val="00D52CB0"/>
    <w:rsid w:val="00D52D24"/>
    <w:rsid w:val="00D52D45"/>
    <w:rsid w:val="00D52D4B"/>
    <w:rsid w:val="00D52DFA"/>
    <w:rsid w:val="00D52E8E"/>
    <w:rsid w:val="00D52E9C"/>
    <w:rsid w:val="00D52EF5"/>
    <w:rsid w:val="00D52F34"/>
    <w:rsid w:val="00D52F6B"/>
    <w:rsid w:val="00D52F71"/>
    <w:rsid w:val="00D52F7E"/>
    <w:rsid w:val="00D52FBF"/>
    <w:rsid w:val="00D52FFD"/>
    <w:rsid w:val="00D530A4"/>
    <w:rsid w:val="00D5311E"/>
    <w:rsid w:val="00D53150"/>
    <w:rsid w:val="00D5315E"/>
    <w:rsid w:val="00D5318D"/>
    <w:rsid w:val="00D531AF"/>
    <w:rsid w:val="00D5320C"/>
    <w:rsid w:val="00D5321D"/>
    <w:rsid w:val="00D5323C"/>
    <w:rsid w:val="00D5331C"/>
    <w:rsid w:val="00D5334D"/>
    <w:rsid w:val="00D53386"/>
    <w:rsid w:val="00D533C8"/>
    <w:rsid w:val="00D533F5"/>
    <w:rsid w:val="00D5340E"/>
    <w:rsid w:val="00D5348F"/>
    <w:rsid w:val="00D534A2"/>
    <w:rsid w:val="00D534D1"/>
    <w:rsid w:val="00D53514"/>
    <w:rsid w:val="00D535AD"/>
    <w:rsid w:val="00D535C5"/>
    <w:rsid w:val="00D5360A"/>
    <w:rsid w:val="00D53651"/>
    <w:rsid w:val="00D5370C"/>
    <w:rsid w:val="00D53780"/>
    <w:rsid w:val="00D537D2"/>
    <w:rsid w:val="00D53847"/>
    <w:rsid w:val="00D5387A"/>
    <w:rsid w:val="00D538C1"/>
    <w:rsid w:val="00D538D9"/>
    <w:rsid w:val="00D53957"/>
    <w:rsid w:val="00D53AD0"/>
    <w:rsid w:val="00D53B22"/>
    <w:rsid w:val="00D53B37"/>
    <w:rsid w:val="00D53BE1"/>
    <w:rsid w:val="00D53C36"/>
    <w:rsid w:val="00D53CE2"/>
    <w:rsid w:val="00D53D57"/>
    <w:rsid w:val="00D53E73"/>
    <w:rsid w:val="00D53EE7"/>
    <w:rsid w:val="00D53EED"/>
    <w:rsid w:val="00D53F21"/>
    <w:rsid w:val="00D53F2D"/>
    <w:rsid w:val="00D53F3F"/>
    <w:rsid w:val="00D53FB2"/>
    <w:rsid w:val="00D53FE0"/>
    <w:rsid w:val="00D540A7"/>
    <w:rsid w:val="00D540CC"/>
    <w:rsid w:val="00D5410A"/>
    <w:rsid w:val="00D5411F"/>
    <w:rsid w:val="00D5413F"/>
    <w:rsid w:val="00D54141"/>
    <w:rsid w:val="00D541FE"/>
    <w:rsid w:val="00D5422E"/>
    <w:rsid w:val="00D54256"/>
    <w:rsid w:val="00D5426C"/>
    <w:rsid w:val="00D542B7"/>
    <w:rsid w:val="00D5430B"/>
    <w:rsid w:val="00D5430D"/>
    <w:rsid w:val="00D543A7"/>
    <w:rsid w:val="00D543B1"/>
    <w:rsid w:val="00D54414"/>
    <w:rsid w:val="00D54497"/>
    <w:rsid w:val="00D544A6"/>
    <w:rsid w:val="00D544F9"/>
    <w:rsid w:val="00D54581"/>
    <w:rsid w:val="00D54667"/>
    <w:rsid w:val="00D546A7"/>
    <w:rsid w:val="00D5476A"/>
    <w:rsid w:val="00D54778"/>
    <w:rsid w:val="00D547AC"/>
    <w:rsid w:val="00D547BD"/>
    <w:rsid w:val="00D5484D"/>
    <w:rsid w:val="00D54869"/>
    <w:rsid w:val="00D54874"/>
    <w:rsid w:val="00D54A30"/>
    <w:rsid w:val="00D54A65"/>
    <w:rsid w:val="00D54A80"/>
    <w:rsid w:val="00D54AAB"/>
    <w:rsid w:val="00D54BE7"/>
    <w:rsid w:val="00D54C79"/>
    <w:rsid w:val="00D54D73"/>
    <w:rsid w:val="00D54DA1"/>
    <w:rsid w:val="00D54DA7"/>
    <w:rsid w:val="00D54DB7"/>
    <w:rsid w:val="00D54E20"/>
    <w:rsid w:val="00D54E3A"/>
    <w:rsid w:val="00D54E4B"/>
    <w:rsid w:val="00D54E7D"/>
    <w:rsid w:val="00D54E95"/>
    <w:rsid w:val="00D54F10"/>
    <w:rsid w:val="00D54F44"/>
    <w:rsid w:val="00D54F6E"/>
    <w:rsid w:val="00D54FA1"/>
    <w:rsid w:val="00D55038"/>
    <w:rsid w:val="00D55071"/>
    <w:rsid w:val="00D55092"/>
    <w:rsid w:val="00D550B3"/>
    <w:rsid w:val="00D550D0"/>
    <w:rsid w:val="00D550DB"/>
    <w:rsid w:val="00D55118"/>
    <w:rsid w:val="00D55122"/>
    <w:rsid w:val="00D55131"/>
    <w:rsid w:val="00D55152"/>
    <w:rsid w:val="00D55255"/>
    <w:rsid w:val="00D5525D"/>
    <w:rsid w:val="00D552C2"/>
    <w:rsid w:val="00D55301"/>
    <w:rsid w:val="00D553CB"/>
    <w:rsid w:val="00D55406"/>
    <w:rsid w:val="00D5540C"/>
    <w:rsid w:val="00D55443"/>
    <w:rsid w:val="00D55463"/>
    <w:rsid w:val="00D55467"/>
    <w:rsid w:val="00D554E8"/>
    <w:rsid w:val="00D555D0"/>
    <w:rsid w:val="00D556C3"/>
    <w:rsid w:val="00D556FC"/>
    <w:rsid w:val="00D55775"/>
    <w:rsid w:val="00D5579E"/>
    <w:rsid w:val="00D5584A"/>
    <w:rsid w:val="00D5585B"/>
    <w:rsid w:val="00D558A5"/>
    <w:rsid w:val="00D55900"/>
    <w:rsid w:val="00D5594F"/>
    <w:rsid w:val="00D5598B"/>
    <w:rsid w:val="00D5599C"/>
    <w:rsid w:val="00D55A45"/>
    <w:rsid w:val="00D55A47"/>
    <w:rsid w:val="00D55A6A"/>
    <w:rsid w:val="00D55AF3"/>
    <w:rsid w:val="00D55BB6"/>
    <w:rsid w:val="00D55BBC"/>
    <w:rsid w:val="00D55C14"/>
    <w:rsid w:val="00D55C38"/>
    <w:rsid w:val="00D55C89"/>
    <w:rsid w:val="00D55CC5"/>
    <w:rsid w:val="00D55D0C"/>
    <w:rsid w:val="00D55D60"/>
    <w:rsid w:val="00D55D7D"/>
    <w:rsid w:val="00D55D88"/>
    <w:rsid w:val="00D55DA5"/>
    <w:rsid w:val="00D55E03"/>
    <w:rsid w:val="00D55F23"/>
    <w:rsid w:val="00D55F44"/>
    <w:rsid w:val="00D5609C"/>
    <w:rsid w:val="00D560E6"/>
    <w:rsid w:val="00D56117"/>
    <w:rsid w:val="00D5614E"/>
    <w:rsid w:val="00D561B1"/>
    <w:rsid w:val="00D56207"/>
    <w:rsid w:val="00D56228"/>
    <w:rsid w:val="00D56290"/>
    <w:rsid w:val="00D562DF"/>
    <w:rsid w:val="00D562E4"/>
    <w:rsid w:val="00D56336"/>
    <w:rsid w:val="00D563B5"/>
    <w:rsid w:val="00D563CA"/>
    <w:rsid w:val="00D5649E"/>
    <w:rsid w:val="00D564E8"/>
    <w:rsid w:val="00D56586"/>
    <w:rsid w:val="00D56599"/>
    <w:rsid w:val="00D565B9"/>
    <w:rsid w:val="00D5666B"/>
    <w:rsid w:val="00D566A8"/>
    <w:rsid w:val="00D566B4"/>
    <w:rsid w:val="00D566B5"/>
    <w:rsid w:val="00D5671C"/>
    <w:rsid w:val="00D56913"/>
    <w:rsid w:val="00D5692B"/>
    <w:rsid w:val="00D56A4E"/>
    <w:rsid w:val="00D56B92"/>
    <w:rsid w:val="00D56BAB"/>
    <w:rsid w:val="00D56BB4"/>
    <w:rsid w:val="00D56BDA"/>
    <w:rsid w:val="00D56BDE"/>
    <w:rsid w:val="00D56C6B"/>
    <w:rsid w:val="00D56D18"/>
    <w:rsid w:val="00D56DAA"/>
    <w:rsid w:val="00D56E4D"/>
    <w:rsid w:val="00D56E87"/>
    <w:rsid w:val="00D56EA8"/>
    <w:rsid w:val="00D56EAE"/>
    <w:rsid w:val="00D56EFB"/>
    <w:rsid w:val="00D56F0C"/>
    <w:rsid w:val="00D56F23"/>
    <w:rsid w:val="00D56F66"/>
    <w:rsid w:val="00D5703C"/>
    <w:rsid w:val="00D57083"/>
    <w:rsid w:val="00D57098"/>
    <w:rsid w:val="00D570A0"/>
    <w:rsid w:val="00D570DE"/>
    <w:rsid w:val="00D5716B"/>
    <w:rsid w:val="00D57198"/>
    <w:rsid w:val="00D57226"/>
    <w:rsid w:val="00D57350"/>
    <w:rsid w:val="00D5747C"/>
    <w:rsid w:val="00D574EA"/>
    <w:rsid w:val="00D57504"/>
    <w:rsid w:val="00D5751C"/>
    <w:rsid w:val="00D57597"/>
    <w:rsid w:val="00D575E2"/>
    <w:rsid w:val="00D576DE"/>
    <w:rsid w:val="00D57715"/>
    <w:rsid w:val="00D577DA"/>
    <w:rsid w:val="00D57894"/>
    <w:rsid w:val="00D578D5"/>
    <w:rsid w:val="00D578DD"/>
    <w:rsid w:val="00D57985"/>
    <w:rsid w:val="00D57A18"/>
    <w:rsid w:val="00D57A39"/>
    <w:rsid w:val="00D57AE4"/>
    <w:rsid w:val="00D57B39"/>
    <w:rsid w:val="00D57B51"/>
    <w:rsid w:val="00D57B93"/>
    <w:rsid w:val="00D57BC6"/>
    <w:rsid w:val="00D57C46"/>
    <w:rsid w:val="00D57C54"/>
    <w:rsid w:val="00D57C8B"/>
    <w:rsid w:val="00D57C9E"/>
    <w:rsid w:val="00D57CBE"/>
    <w:rsid w:val="00D57CD8"/>
    <w:rsid w:val="00D57D39"/>
    <w:rsid w:val="00D57D49"/>
    <w:rsid w:val="00D57DDC"/>
    <w:rsid w:val="00D57E05"/>
    <w:rsid w:val="00D57E35"/>
    <w:rsid w:val="00D57E82"/>
    <w:rsid w:val="00D57EB0"/>
    <w:rsid w:val="00D57EC8"/>
    <w:rsid w:val="00D57ED3"/>
    <w:rsid w:val="00D57FDB"/>
    <w:rsid w:val="00D600F5"/>
    <w:rsid w:val="00D60170"/>
    <w:rsid w:val="00D60177"/>
    <w:rsid w:val="00D601BB"/>
    <w:rsid w:val="00D601D2"/>
    <w:rsid w:val="00D60201"/>
    <w:rsid w:val="00D602A7"/>
    <w:rsid w:val="00D602B5"/>
    <w:rsid w:val="00D602CA"/>
    <w:rsid w:val="00D602F3"/>
    <w:rsid w:val="00D6034E"/>
    <w:rsid w:val="00D603DD"/>
    <w:rsid w:val="00D603E0"/>
    <w:rsid w:val="00D603E6"/>
    <w:rsid w:val="00D60478"/>
    <w:rsid w:val="00D60483"/>
    <w:rsid w:val="00D604AF"/>
    <w:rsid w:val="00D604D1"/>
    <w:rsid w:val="00D60502"/>
    <w:rsid w:val="00D60539"/>
    <w:rsid w:val="00D6058C"/>
    <w:rsid w:val="00D605A9"/>
    <w:rsid w:val="00D605AC"/>
    <w:rsid w:val="00D60689"/>
    <w:rsid w:val="00D606BE"/>
    <w:rsid w:val="00D60878"/>
    <w:rsid w:val="00D608CF"/>
    <w:rsid w:val="00D60984"/>
    <w:rsid w:val="00D6099A"/>
    <w:rsid w:val="00D609C7"/>
    <w:rsid w:val="00D60AC1"/>
    <w:rsid w:val="00D60B0C"/>
    <w:rsid w:val="00D60B17"/>
    <w:rsid w:val="00D60B27"/>
    <w:rsid w:val="00D60B9C"/>
    <w:rsid w:val="00D60BF6"/>
    <w:rsid w:val="00D60C09"/>
    <w:rsid w:val="00D60C97"/>
    <w:rsid w:val="00D60D29"/>
    <w:rsid w:val="00D60D45"/>
    <w:rsid w:val="00D60DAD"/>
    <w:rsid w:val="00D60DB1"/>
    <w:rsid w:val="00D60EF7"/>
    <w:rsid w:val="00D60F3F"/>
    <w:rsid w:val="00D61081"/>
    <w:rsid w:val="00D610AD"/>
    <w:rsid w:val="00D610B7"/>
    <w:rsid w:val="00D610F8"/>
    <w:rsid w:val="00D611A5"/>
    <w:rsid w:val="00D6123F"/>
    <w:rsid w:val="00D612BD"/>
    <w:rsid w:val="00D612FF"/>
    <w:rsid w:val="00D6149D"/>
    <w:rsid w:val="00D614CE"/>
    <w:rsid w:val="00D614DE"/>
    <w:rsid w:val="00D615F1"/>
    <w:rsid w:val="00D61640"/>
    <w:rsid w:val="00D6177A"/>
    <w:rsid w:val="00D61785"/>
    <w:rsid w:val="00D617AC"/>
    <w:rsid w:val="00D617C2"/>
    <w:rsid w:val="00D61802"/>
    <w:rsid w:val="00D618E9"/>
    <w:rsid w:val="00D618FE"/>
    <w:rsid w:val="00D61932"/>
    <w:rsid w:val="00D61989"/>
    <w:rsid w:val="00D61ACD"/>
    <w:rsid w:val="00D61AFF"/>
    <w:rsid w:val="00D61B4D"/>
    <w:rsid w:val="00D61B80"/>
    <w:rsid w:val="00D61BEB"/>
    <w:rsid w:val="00D61C0C"/>
    <w:rsid w:val="00D61C1F"/>
    <w:rsid w:val="00D61C38"/>
    <w:rsid w:val="00D61C85"/>
    <w:rsid w:val="00D61CBF"/>
    <w:rsid w:val="00D61D1A"/>
    <w:rsid w:val="00D61D3A"/>
    <w:rsid w:val="00D61D4D"/>
    <w:rsid w:val="00D61D80"/>
    <w:rsid w:val="00D61E09"/>
    <w:rsid w:val="00D61E35"/>
    <w:rsid w:val="00D61E82"/>
    <w:rsid w:val="00D61EE0"/>
    <w:rsid w:val="00D61F01"/>
    <w:rsid w:val="00D61F0B"/>
    <w:rsid w:val="00D61F11"/>
    <w:rsid w:val="00D61F26"/>
    <w:rsid w:val="00D61F98"/>
    <w:rsid w:val="00D62027"/>
    <w:rsid w:val="00D6206B"/>
    <w:rsid w:val="00D6207F"/>
    <w:rsid w:val="00D62163"/>
    <w:rsid w:val="00D621B8"/>
    <w:rsid w:val="00D6220F"/>
    <w:rsid w:val="00D622DB"/>
    <w:rsid w:val="00D622FB"/>
    <w:rsid w:val="00D62356"/>
    <w:rsid w:val="00D62368"/>
    <w:rsid w:val="00D62430"/>
    <w:rsid w:val="00D6251E"/>
    <w:rsid w:val="00D6252B"/>
    <w:rsid w:val="00D6257B"/>
    <w:rsid w:val="00D625E4"/>
    <w:rsid w:val="00D625F4"/>
    <w:rsid w:val="00D626F7"/>
    <w:rsid w:val="00D6273C"/>
    <w:rsid w:val="00D627AC"/>
    <w:rsid w:val="00D627C7"/>
    <w:rsid w:val="00D62877"/>
    <w:rsid w:val="00D6288B"/>
    <w:rsid w:val="00D6289E"/>
    <w:rsid w:val="00D6291E"/>
    <w:rsid w:val="00D6296A"/>
    <w:rsid w:val="00D629A7"/>
    <w:rsid w:val="00D62A7E"/>
    <w:rsid w:val="00D62A85"/>
    <w:rsid w:val="00D62B8F"/>
    <w:rsid w:val="00D62B94"/>
    <w:rsid w:val="00D62B9D"/>
    <w:rsid w:val="00D62BA9"/>
    <w:rsid w:val="00D62C00"/>
    <w:rsid w:val="00D62C4F"/>
    <w:rsid w:val="00D62D40"/>
    <w:rsid w:val="00D62D47"/>
    <w:rsid w:val="00D62DA0"/>
    <w:rsid w:val="00D62DC0"/>
    <w:rsid w:val="00D62DE4"/>
    <w:rsid w:val="00D62DEC"/>
    <w:rsid w:val="00D62E70"/>
    <w:rsid w:val="00D62E9A"/>
    <w:rsid w:val="00D62EFD"/>
    <w:rsid w:val="00D62F5C"/>
    <w:rsid w:val="00D62F6F"/>
    <w:rsid w:val="00D62F95"/>
    <w:rsid w:val="00D6305B"/>
    <w:rsid w:val="00D63078"/>
    <w:rsid w:val="00D630CF"/>
    <w:rsid w:val="00D630F3"/>
    <w:rsid w:val="00D630FA"/>
    <w:rsid w:val="00D63150"/>
    <w:rsid w:val="00D63220"/>
    <w:rsid w:val="00D63244"/>
    <w:rsid w:val="00D63253"/>
    <w:rsid w:val="00D6325A"/>
    <w:rsid w:val="00D632B8"/>
    <w:rsid w:val="00D6331F"/>
    <w:rsid w:val="00D63367"/>
    <w:rsid w:val="00D63373"/>
    <w:rsid w:val="00D6338F"/>
    <w:rsid w:val="00D633B9"/>
    <w:rsid w:val="00D63406"/>
    <w:rsid w:val="00D63411"/>
    <w:rsid w:val="00D634C2"/>
    <w:rsid w:val="00D634D2"/>
    <w:rsid w:val="00D634FF"/>
    <w:rsid w:val="00D6356B"/>
    <w:rsid w:val="00D635D7"/>
    <w:rsid w:val="00D6362F"/>
    <w:rsid w:val="00D63705"/>
    <w:rsid w:val="00D6375B"/>
    <w:rsid w:val="00D6378B"/>
    <w:rsid w:val="00D637DA"/>
    <w:rsid w:val="00D637EF"/>
    <w:rsid w:val="00D6392E"/>
    <w:rsid w:val="00D63AA1"/>
    <w:rsid w:val="00D63AF6"/>
    <w:rsid w:val="00D63B04"/>
    <w:rsid w:val="00D63B68"/>
    <w:rsid w:val="00D63B71"/>
    <w:rsid w:val="00D63BE6"/>
    <w:rsid w:val="00D63BF0"/>
    <w:rsid w:val="00D63C0D"/>
    <w:rsid w:val="00D63C2C"/>
    <w:rsid w:val="00D63C3C"/>
    <w:rsid w:val="00D63C5E"/>
    <w:rsid w:val="00D63C71"/>
    <w:rsid w:val="00D63C88"/>
    <w:rsid w:val="00D63CED"/>
    <w:rsid w:val="00D63D7C"/>
    <w:rsid w:val="00D63D8E"/>
    <w:rsid w:val="00D63DC5"/>
    <w:rsid w:val="00D63DD8"/>
    <w:rsid w:val="00D63E2A"/>
    <w:rsid w:val="00D63E2D"/>
    <w:rsid w:val="00D63EA5"/>
    <w:rsid w:val="00D63EB0"/>
    <w:rsid w:val="00D63F32"/>
    <w:rsid w:val="00D63F40"/>
    <w:rsid w:val="00D63F69"/>
    <w:rsid w:val="00D63FA4"/>
    <w:rsid w:val="00D63FF6"/>
    <w:rsid w:val="00D64020"/>
    <w:rsid w:val="00D6405A"/>
    <w:rsid w:val="00D6406C"/>
    <w:rsid w:val="00D64081"/>
    <w:rsid w:val="00D641B7"/>
    <w:rsid w:val="00D642AE"/>
    <w:rsid w:val="00D642B7"/>
    <w:rsid w:val="00D642C6"/>
    <w:rsid w:val="00D642FB"/>
    <w:rsid w:val="00D642FC"/>
    <w:rsid w:val="00D6432E"/>
    <w:rsid w:val="00D6439E"/>
    <w:rsid w:val="00D643C2"/>
    <w:rsid w:val="00D643E6"/>
    <w:rsid w:val="00D64406"/>
    <w:rsid w:val="00D64467"/>
    <w:rsid w:val="00D6446A"/>
    <w:rsid w:val="00D64494"/>
    <w:rsid w:val="00D644DD"/>
    <w:rsid w:val="00D645B4"/>
    <w:rsid w:val="00D645FA"/>
    <w:rsid w:val="00D6462D"/>
    <w:rsid w:val="00D64642"/>
    <w:rsid w:val="00D64650"/>
    <w:rsid w:val="00D64693"/>
    <w:rsid w:val="00D64699"/>
    <w:rsid w:val="00D646A9"/>
    <w:rsid w:val="00D646CC"/>
    <w:rsid w:val="00D6478B"/>
    <w:rsid w:val="00D647C5"/>
    <w:rsid w:val="00D6484B"/>
    <w:rsid w:val="00D648A6"/>
    <w:rsid w:val="00D648ED"/>
    <w:rsid w:val="00D6490A"/>
    <w:rsid w:val="00D64986"/>
    <w:rsid w:val="00D649B0"/>
    <w:rsid w:val="00D649DE"/>
    <w:rsid w:val="00D649F1"/>
    <w:rsid w:val="00D64A2B"/>
    <w:rsid w:val="00D64AD5"/>
    <w:rsid w:val="00D64B6C"/>
    <w:rsid w:val="00D64B7E"/>
    <w:rsid w:val="00D64BE2"/>
    <w:rsid w:val="00D64BFE"/>
    <w:rsid w:val="00D64C1C"/>
    <w:rsid w:val="00D64C65"/>
    <w:rsid w:val="00D64C69"/>
    <w:rsid w:val="00D64CBA"/>
    <w:rsid w:val="00D64CC6"/>
    <w:rsid w:val="00D64CFA"/>
    <w:rsid w:val="00D64D0F"/>
    <w:rsid w:val="00D64DA4"/>
    <w:rsid w:val="00D64DEE"/>
    <w:rsid w:val="00D64E52"/>
    <w:rsid w:val="00D64EB2"/>
    <w:rsid w:val="00D64EFD"/>
    <w:rsid w:val="00D64F0D"/>
    <w:rsid w:val="00D64F1B"/>
    <w:rsid w:val="00D65035"/>
    <w:rsid w:val="00D65042"/>
    <w:rsid w:val="00D650EB"/>
    <w:rsid w:val="00D65248"/>
    <w:rsid w:val="00D6526B"/>
    <w:rsid w:val="00D652B8"/>
    <w:rsid w:val="00D652C3"/>
    <w:rsid w:val="00D6531D"/>
    <w:rsid w:val="00D65456"/>
    <w:rsid w:val="00D6550F"/>
    <w:rsid w:val="00D65572"/>
    <w:rsid w:val="00D6557D"/>
    <w:rsid w:val="00D655AF"/>
    <w:rsid w:val="00D6562F"/>
    <w:rsid w:val="00D656B1"/>
    <w:rsid w:val="00D656E1"/>
    <w:rsid w:val="00D65712"/>
    <w:rsid w:val="00D657AE"/>
    <w:rsid w:val="00D657D3"/>
    <w:rsid w:val="00D65872"/>
    <w:rsid w:val="00D65914"/>
    <w:rsid w:val="00D65982"/>
    <w:rsid w:val="00D659A7"/>
    <w:rsid w:val="00D65ABC"/>
    <w:rsid w:val="00D65B3C"/>
    <w:rsid w:val="00D65B64"/>
    <w:rsid w:val="00D65BE5"/>
    <w:rsid w:val="00D65C35"/>
    <w:rsid w:val="00D65CFE"/>
    <w:rsid w:val="00D65D1A"/>
    <w:rsid w:val="00D65E1D"/>
    <w:rsid w:val="00D65E8D"/>
    <w:rsid w:val="00D65EA3"/>
    <w:rsid w:val="00D65EF6"/>
    <w:rsid w:val="00D65F58"/>
    <w:rsid w:val="00D65F7B"/>
    <w:rsid w:val="00D65FC0"/>
    <w:rsid w:val="00D65FDD"/>
    <w:rsid w:val="00D66001"/>
    <w:rsid w:val="00D6602A"/>
    <w:rsid w:val="00D6605F"/>
    <w:rsid w:val="00D66088"/>
    <w:rsid w:val="00D6608E"/>
    <w:rsid w:val="00D66279"/>
    <w:rsid w:val="00D66372"/>
    <w:rsid w:val="00D66387"/>
    <w:rsid w:val="00D663C6"/>
    <w:rsid w:val="00D663D4"/>
    <w:rsid w:val="00D6644B"/>
    <w:rsid w:val="00D66463"/>
    <w:rsid w:val="00D664EE"/>
    <w:rsid w:val="00D66555"/>
    <w:rsid w:val="00D66634"/>
    <w:rsid w:val="00D6663C"/>
    <w:rsid w:val="00D666FB"/>
    <w:rsid w:val="00D66711"/>
    <w:rsid w:val="00D667BD"/>
    <w:rsid w:val="00D6683D"/>
    <w:rsid w:val="00D668AC"/>
    <w:rsid w:val="00D66907"/>
    <w:rsid w:val="00D66940"/>
    <w:rsid w:val="00D669AA"/>
    <w:rsid w:val="00D669AF"/>
    <w:rsid w:val="00D669BA"/>
    <w:rsid w:val="00D66A80"/>
    <w:rsid w:val="00D66AEF"/>
    <w:rsid w:val="00D66B66"/>
    <w:rsid w:val="00D66BF5"/>
    <w:rsid w:val="00D66BFE"/>
    <w:rsid w:val="00D66CCD"/>
    <w:rsid w:val="00D66D2D"/>
    <w:rsid w:val="00D66DD0"/>
    <w:rsid w:val="00D66E18"/>
    <w:rsid w:val="00D66E1D"/>
    <w:rsid w:val="00D66E3D"/>
    <w:rsid w:val="00D66E42"/>
    <w:rsid w:val="00D66F4E"/>
    <w:rsid w:val="00D67027"/>
    <w:rsid w:val="00D67054"/>
    <w:rsid w:val="00D6708B"/>
    <w:rsid w:val="00D67171"/>
    <w:rsid w:val="00D6718A"/>
    <w:rsid w:val="00D67236"/>
    <w:rsid w:val="00D6735D"/>
    <w:rsid w:val="00D67399"/>
    <w:rsid w:val="00D6747B"/>
    <w:rsid w:val="00D674B5"/>
    <w:rsid w:val="00D67509"/>
    <w:rsid w:val="00D67528"/>
    <w:rsid w:val="00D67574"/>
    <w:rsid w:val="00D6757A"/>
    <w:rsid w:val="00D67645"/>
    <w:rsid w:val="00D676C5"/>
    <w:rsid w:val="00D67705"/>
    <w:rsid w:val="00D6770C"/>
    <w:rsid w:val="00D6775C"/>
    <w:rsid w:val="00D677A0"/>
    <w:rsid w:val="00D677CF"/>
    <w:rsid w:val="00D677E3"/>
    <w:rsid w:val="00D6787F"/>
    <w:rsid w:val="00D6791D"/>
    <w:rsid w:val="00D6795C"/>
    <w:rsid w:val="00D67AB6"/>
    <w:rsid w:val="00D67AD9"/>
    <w:rsid w:val="00D67B22"/>
    <w:rsid w:val="00D67B34"/>
    <w:rsid w:val="00D67B78"/>
    <w:rsid w:val="00D67B89"/>
    <w:rsid w:val="00D67BD3"/>
    <w:rsid w:val="00D67C31"/>
    <w:rsid w:val="00D67C5F"/>
    <w:rsid w:val="00D67C6E"/>
    <w:rsid w:val="00D67CBD"/>
    <w:rsid w:val="00D67CE3"/>
    <w:rsid w:val="00D67D6C"/>
    <w:rsid w:val="00D67DDF"/>
    <w:rsid w:val="00D67DF2"/>
    <w:rsid w:val="00D67E03"/>
    <w:rsid w:val="00D67E50"/>
    <w:rsid w:val="00D67E8F"/>
    <w:rsid w:val="00D67EBB"/>
    <w:rsid w:val="00D67ED8"/>
    <w:rsid w:val="00D67EDC"/>
    <w:rsid w:val="00D67EDF"/>
    <w:rsid w:val="00D67F35"/>
    <w:rsid w:val="00D70006"/>
    <w:rsid w:val="00D70047"/>
    <w:rsid w:val="00D700F0"/>
    <w:rsid w:val="00D700F2"/>
    <w:rsid w:val="00D700F6"/>
    <w:rsid w:val="00D70104"/>
    <w:rsid w:val="00D70131"/>
    <w:rsid w:val="00D70185"/>
    <w:rsid w:val="00D70210"/>
    <w:rsid w:val="00D70293"/>
    <w:rsid w:val="00D70298"/>
    <w:rsid w:val="00D70327"/>
    <w:rsid w:val="00D70396"/>
    <w:rsid w:val="00D703AA"/>
    <w:rsid w:val="00D703FD"/>
    <w:rsid w:val="00D70464"/>
    <w:rsid w:val="00D70509"/>
    <w:rsid w:val="00D705A2"/>
    <w:rsid w:val="00D705BE"/>
    <w:rsid w:val="00D7066D"/>
    <w:rsid w:val="00D70685"/>
    <w:rsid w:val="00D7068E"/>
    <w:rsid w:val="00D70712"/>
    <w:rsid w:val="00D70734"/>
    <w:rsid w:val="00D70760"/>
    <w:rsid w:val="00D707CC"/>
    <w:rsid w:val="00D70814"/>
    <w:rsid w:val="00D7084E"/>
    <w:rsid w:val="00D7087B"/>
    <w:rsid w:val="00D708A4"/>
    <w:rsid w:val="00D708F1"/>
    <w:rsid w:val="00D70961"/>
    <w:rsid w:val="00D70A13"/>
    <w:rsid w:val="00D70A1C"/>
    <w:rsid w:val="00D70C22"/>
    <w:rsid w:val="00D70C44"/>
    <w:rsid w:val="00D70C68"/>
    <w:rsid w:val="00D70E8F"/>
    <w:rsid w:val="00D70ECA"/>
    <w:rsid w:val="00D70F52"/>
    <w:rsid w:val="00D70F7F"/>
    <w:rsid w:val="00D71052"/>
    <w:rsid w:val="00D71070"/>
    <w:rsid w:val="00D7107E"/>
    <w:rsid w:val="00D710CA"/>
    <w:rsid w:val="00D710EE"/>
    <w:rsid w:val="00D7111F"/>
    <w:rsid w:val="00D71128"/>
    <w:rsid w:val="00D711E1"/>
    <w:rsid w:val="00D71246"/>
    <w:rsid w:val="00D71290"/>
    <w:rsid w:val="00D71296"/>
    <w:rsid w:val="00D712BA"/>
    <w:rsid w:val="00D712F9"/>
    <w:rsid w:val="00D712FF"/>
    <w:rsid w:val="00D71388"/>
    <w:rsid w:val="00D7138D"/>
    <w:rsid w:val="00D7139C"/>
    <w:rsid w:val="00D713E6"/>
    <w:rsid w:val="00D71461"/>
    <w:rsid w:val="00D71463"/>
    <w:rsid w:val="00D7156B"/>
    <w:rsid w:val="00D7159B"/>
    <w:rsid w:val="00D715CD"/>
    <w:rsid w:val="00D7160C"/>
    <w:rsid w:val="00D71642"/>
    <w:rsid w:val="00D716BD"/>
    <w:rsid w:val="00D7174A"/>
    <w:rsid w:val="00D717FB"/>
    <w:rsid w:val="00D71824"/>
    <w:rsid w:val="00D71838"/>
    <w:rsid w:val="00D718C9"/>
    <w:rsid w:val="00D71944"/>
    <w:rsid w:val="00D719B1"/>
    <w:rsid w:val="00D71A58"/>
    <w:rsid w:val="00D71A88"/>
    <w:rsid w:val="00D71AB1"/>
    <w:rsid w:val="00D71AC3"/>
    <w:rsid w:val="00D71AEE"/>
    <w:rsid w:val="00D71B08"/>
    <w:rsid w:val="00D71B20"/>
    <w:rsid w:val="00D71B44"/>
    <w:rsid w:val="00D71B95"/>
    <w:rsid w:val="00D71BB7"/>
    <w:rsid w:val="00D71BCC"/>
    <w:rsid w:val="00D71C8B"/>
    <w:rsid w:val="00D71CA7"/>
    <w:rsid w:val="00D71D00"/>
    <w:rsid w:val="00D71D73"/>
    <w:rsid w:val="00D71DB9"/>
    <w:rsid w:val="00D71E23"/>
    <w:rsid w:val="00D71EAF"/>
    <w:rsid w:val="00D71ED0"/>
    <w:rsid w:val="00D71F31"/>
    <w:rsid w:val="00D71F5B"/>
    <w:rsid w:val="00D72008"/>
    <w:rsid w:val="00D72073"/>
    <w:rsid w:val="00D7207B"/>
    <w:rsid w:val="00D720CE"/>
    <w:rsid w:val="00D720F1"/>
    <w:rsid w:val="00D72136"/>
    <w:rsid w:val="00D72173"/>
    <w:rsid w:val="00D721A9"/>
    <w:rsid w:val="00D721F1"/>
    <w:rsid w:val="00D72257"/>
    <w:rsid w:val="00D72260"/>
    <w:rsid w:val="00D722B8"/>
    <w:rsid w:val="00D72393"/>
    <w:rsid w:val="00D723CC"/>
    <w:rsid w:val="00D7249F"/>
    <w:rsid w:val="00D724BD"/>
    <w:rsid w:val="00D7255C"/>
    <w:rsid w:val="00D7256D"/>
    <w:rsid w:val="00D72582"/>
    <w:rsid w:val="00D72610"/>
    <w:rsid w:val="00D72621"/>
    <w:rsid w:val="00D72640"/>
    <w:rsid w:val="00D72666"/>
    <w:rsid w:val="00D726F2"/>
    <w:rsid w:val="00D7276E"/>
    <w:rsid w:val="00D7277B"/>
    <w:rsid w:val="00D727DD"/>
    <w:rsid w:val="00D72811"/>
    <w:rsid w:val="00D72877"/>
    <w:rsid w:val="00D72944"/>
    <w:rsid w:val="00D729B2"/>
    <w:rsid w:val="00D729BF"/>
    <w:rsid w:val="00D729EE"/>
    <w:rsid w:val="00D72A43"/>
    <w:rsid w:val="00D72AA3"/>
    <w:rsid w:val="00D72B55"/>
    <w:rsid w:val="00D72B7A"/>
    <w:rsid w:val="00D72B9F"/>
    <w:rsid w:val="00D72C95"/>
    <w:rsid w:val="00D72C9B"/>
    <w:rsid w:val="00D72CC5"/>
    <w:rsid w:val="00D72D07"/>
    <w:rsid w:val="00D72D74"/>
    <w:rsid w:val="00D72E5B"/>
    <w:rsid w:val="00D72E86"/>
    <w:rsid w:val="00D72E98"/>
    <w:rsid w:val="00D72EB3"/>
    <w:rsid w:val="00D72EFC"/>
    <w:rsid w:val="00D72F11"/>
    <w:rsid w:val="00D72F96"/>
    <w:rsid w:val="00D7302A"/>
    <w:rsid w:val="00D7303E"/>
    <w:rsid w:val="00D7307B"/>
    <w:rsid w:val="00D730C5"/>
    <w:rsid w:val="00D7310D"/>
    <w:rsid w:val="00D731E4"/>
    <w:rsid w:val="00D731E5"/>
    <w:rsid w:val="00D73280"/>
    <w:rsid w:val="00D7328F"/>
    <w:rsid w:val="00D733C6"/>
    <w:rsid w:val="00D733E8"/>
    <w:rsid w:val="00D73409"/>
    <w:rsid w:val="00D7349E"/>
    <w:rsid w:val="00D73575"/>
    <w:rsid w:val="00D735D5"/>
    <w:rsid w:val="00D7363A"/>
    <w:rsid w:val="00D736DF"/>
    <w:rsid w:val="00D7371F"/>
    <w:rsid w:val="00D73750"/>
    <w:rsid w:val="00D737BF"/>
    <w:rsid w:val="00D737DF"/>
    <w:rsid w:val="00D737F4"/>
    <w:rsid w:val="00D737FD"/>
    <w:rsid w:val="00D73849"/>
    <w:rsid w:val="00D73939"/>
    <w:rsid w:val="00D73940"/>
    <w:rsid w:val="00D739CC"/>
    <w:rsid w:val="00D73A07"/>
    <w:rsid w:val="00D73A73"/>
    <w:rsid w:val="00D73B4A"/>
    <w:rsid w:val="00D73B57"/>
    <w:rsid w:val="00D73B65"/>
    <w:rsid w:val="00D73B82"/>
    <w:rsid w:val="00D73B96"/>
    <w:rsid w:val="00D73BC3"/>
    <w:rsid w:val="00D73BCB"/>
    <w:rsid w:val="00D73BF1"/>
    <w:rsid w:val="00D73C87"/>
    <w:rsid w:val="00D73CD1"/>
    <w:rsid w:val="00D73CE4"/>
    <w:rsid w:val="00D73D46"/>
    <w:rsid w:val="00D73D4A"/>
    <w:rsid w:val="00D73D9B"/>
    <w:rsid w:val="00D73DAF"/>
    <w:rsid w:val="00D73DFB"/>
    <w:rsid w:val="00D73E88"/>
    <w:rsid w:val="00D73EB6"/>
    <w:rsid w:val="00D73ED6"/>
    <w:rsid w:val="00D73F6C"/>
    <w:rsid w:val="00D74074"/>
    <w:rsid w:val="00D74107"/>
    <w:rsid w:val="00D7419C"/>
    <w:rsid w:val="00D74224"/>
    <w:rsid w:val="00D7422B"/>
    <w:rsid w:val="00D74283"/>
    <w:rsid w:val="00D742CB"/>
    <w:rsid w:val="00D74346"/>
    <w:rsid w:val="00D74347"/>
    <w:rsid w:val="00D74394"/>
    <w:rsid w:val="00D7439C"/>
    <w:rsid w:val="00D743AD"/>
    <w:rsid w:val="00D743EF"/>
    <w:rsid w:val="00D7443D"/>
    <w:rsid w:val="00D7449F"/>
    <w:rsid w:val="00D744AA"/>
    <w:rsid w:val="00D745ED"/>
    <w:rsid w:val="00D74604"/>
    <w:rsid w:val="00D7460E"/>
    <w:rsid w:val="00D7463E"/>
    <w:rsid w:val="00D7464C"/>
    <w:rsid w:val="00D7464F"/>
    <w:rsid w:val="00D74671"/>
    <w:rsid w:val="00D746AE"/>
    <w:rsid w:val="00D7472D"/>
    <w:rsid w:val="00D7476A"/>
    <w:rsid w:val="00D747A1"/>
    <w:rsid w:val="00D7483B"/>
    <w:rsid w:val="00D74848"/>
    <w:rsid w:val="00D74855"/>
    <w:rsid w:val="00D74891"/>
    <w:rsid w:val="00D74988"/>
    <w:rsid w:val="00D74A0B"/>
    <w:rsid w:val="00D74A5D"/>
    <w:rsid w:val="00D74AC0"/>
    <w:rsid w:val="00D74B95"/>
    <w:rsid w:val="00D74BE6"/>
    <w:rsid w:val="00D74C70"/>
    <w:rsid w:val="00D74C81"/>
    <w:rsid w:val="00D74CCE"/>
    <w:rsid w:val="00D74D88"/>
    <w:rsid w:val="00D74DB6"/>
    <w:rsid w:val="00D74DD8"/>
    <w:rsid w:val="00D74E16"/>
    <w:rsid w:val="00D74E7B"/>
    <w:rsid w:val="00D74E9C"/>
    <w:rsid w:val="00D74EC1"/>
    <w:rsid w:val="00D74EFC"/>
    <w:rsid w:val="00D750D6"/>
    <w:rsid w:val="00D750F5"/>
    <w:rsid w:val="00D75105"/>
    <w:rsid w:val="00D7511B"/>
    <w:rsid w:val="00D7512A"/>
    <w:rsid w:val="00D7514F"/>
    <w:rsid w:val="00D7515B"/>
    <w:rsid w:val="00D75170"/>
    <w:rsid w:val="00D75182"/>
    <w:rsid w:val="00D751B5"/>
    <w:rsid w:val="00D751D1"/>
    <w:rsid w:val="00D75207"/>
    <w:rsid w:val="00D7522B"/>
    <w:rsid w:val="00D752EF"/>
    <w:rsid w:val="00D7533B"/>
    <w:rsid w:val="00D75341"/>
    <w:rsid w:val="00D75343"/>
    <w:rsid w:val="00D75352"/>
    <w:rsid w:val="00D753CC"/>
    <w:rsid w:val="00D753F1"/>
    <w:rsid w:val="00D755DA"/>
    <w:rsid w:val="00D75606"/>
    <w:rsid w:val="00D7561C"/>
    <w:rsid w:val="00D75654"/>
    <w:rsid w:val="00D756BA"/>
    <w:rsid w:val="00D756CA"/>
    <w:rsid w:val="00D757AB"/>
    <w:rsid w:val="00D757AE"/>
    <w:rsid w:val="00D757C0"/>
    <w:rsid w:val="00D75862"/>
    <w:rsid w:val="00D7586D"/>
    <w:rsid w:val="00D75934"/>
    <w:rsid w:val="00D759A9"/>
    <w:rsid w:val="00D75A2C"/>
    <w:rsid w:val="00D75AA3"/>
    <w:rsid w:val="00D75AB1"/>
    <w:rsid w:val="00D75AB3"/>
    <w:rsid w:val="00D75AB7"/>
    <w:rsid w:val="00D75AC4"/>
    <w:rsid w:val="00D75BD0"/>
    <w:rsid w:val="00D75C26"/>
    <w:rsid w:val="00D75C45"/>
    <w:rsid w:val="00D75C97"/>
    <w:rsid w:val="00D75D2E"/>
    <w:rsid w:val="00D75E55"/>
    <w:rsid w:val="00D75E7E"/>
    <w:rsid w:val="00D75EC0"/>
    <w:rsid w:val="00D75ECB"/>
    <w:rsid w:val="00D75EDD"/>
    <w:rsid w:val="00D75EF9"/>
    <w:rsid w:val="00D75F24"/>
    <w:rsid w:val="00D75F60"/>
    <w:rsid w:val="00D75FB6"/>
    <w:rsid w:val="00D75FD5"/>
    <w:rsid w:val="00D7601B"/>
    <w:rsid w:val="00D7605C"/>
    <w:rsid w:val="00D76080"/>
    <w:rsid w:val="00D76113"/>
    <w:rsid w:val="00D76153"/>
    <w:rsid w:val="00D76173"/>
    <w:rsid w:val="00D761E2"/>
    <w:rsid w:val="00D76201"/>
    <w:rsid w:val="00D76286"/>
    <w:rsid w:val="00D762A1"/>
    <w:rsid w:val="00D762C0"/>
    <w:rsid w:val="00D7630D"/>
    <w:rsid w:val="00D7630E"/>
    <w:rsid w:val="00D763D6"/>
    <w:rsid w:val="00D763F3"/>
    <w:rsid w:val="00D76455"/>
    <w:rsid w:val="00D76461"/>
    <w:rsid w:val="00D764EE"/>
    <w:rsid w:val="00D76549"/>
    <w:rsid w:val="00D76616"/>
    <w:rsid w:val="00D7668D"/>
    <w:rsid w:val="00D766BE"/>
    <w:rsid w:val="00D7678E"/>
    <w:rsid w:val="00D767F5"/>
    <w:rsid w:val="00D76807"/>
    <w:rsid w:val="00D76833"/>
    <w:rsid w:val="00D76860"/>
    <w:rsid w:val="00D76871"/>
    <w:rsid w:val="00D76877"/>
    <w:rsid w:val="00D76886"/>
    <w:rsid w:val="00D76922"/>
    <w:rsid w:val="00D769A2"/>
    <w:rsid w:val="00D769D8"/>
    <w:rsid w:val="00D76A10"/>
    <w:rsid w:val="00D76A32"/>
    <w:rsid w:val="00D76A40"/>
    <w:rsid w:val="00D76B62"/>
    <w:rsid w:val="00D76B9E"/>
    <w:rsid w:val="00D76BBA"/>
    <w:rsid w:val="00D76C40"/>
    <w:rsid w:val="00D76C4C"/>
    <w:rsid w:val="00D76C68"/>
    <w:rsid w:val="00D76C7E"/>
    <w:rsid w:val="00D76CC3"/>
    <w:rsid w:val="00D76CE4"/>
    <w:rsid w:val="00D76D36"/>
    <w:rsid w:val="00D76E5E"/>
    <w:rsid w:val="00D76E90"/>
    <w:rsid w:val="00D76EE3"/>
    <w:rsid w:val="00D76EE9"/>
    <w:rsid w:val="00D76F4E"/>
    <w:rsid w:val="00D76F83"/>
    <w:rsid w:val="00D76FF7"/>
    <w:rsid w:val="00D77054"/>
    <w:rsid w:val="00D7706F"/>
    <w:rsid w:val="00D7708D"/>
    <w:rsid w:val="00D770B1"/>
    <w:rsid w:val="00D770C3"/>
    <w:rsid w:val="00D770E0"/>
    <w:rsid w:val="00D771B1"/>
    <w:rsid w:val="00D77201"/>
    <w:rsid w:val="00D77255"/>
    <w:rsid w:val="00D772A3"/>
    <w:rsid w:val="00D772D5"/>
    <w:rsid w:val="00D772D8"/>
    <w:rsid w:val="00D772EA"/>
    <w:rsid w:val="00D7732A"/>
    <w:rsid w:val="00D77381"/>
    <w:rsid w:val="00D7745B"/>
    <w:rsid w:val="00D774BC"/>
    <w:rsid w:val="00D77554"/>
    <w:rsid w:val="00D77576"/>
    <w:rsid w:val="00D7760B"/>
    <w:rsid w:val="00D7764F"/>
    <w:rsid w:val="00D77686"/>
    <w:rsid w:val="00D77687"/>
    <w:rsid w:val="00D7774D"/>
    <w:rsid w:val="00D777B1"/>
    <w:rsid w:val="00D777F1"/>
    <w:rsid w:val="00D77897"/>
    <w:rsid w:val="00D7790C"/>
    <w:rsid w:val="00D77923"/>
    <w:rsid w:val="00D779DB"/>
    <w:rsid w:val="00D77ACD"/>
    <w:rsid w:val="00D77B04"/>
    <w:rsid w:val="00D77B05"/>
    <w:rsid w:val="00D77B8A"/>
    <w:rsid w:val="00D77BA2"/>
    <w:rsid w:val="00D77BEB"/>
    <w:rsid w:val="00D77C28"/>
    <w:rsid w:val="00D77C5C"/>
    <w:rsid w:val="00D77D18"/>
    <w:rsid w:val="00D77DE4"/>
    <w:rsid w:val="00D77E16"/>
    <w:rsid w:val="00D77E34"/>
    <w:rsid w:val="00D77E84"/>
    <w:rsid w:val="00D77F36"/>
    <w:rsid w:val="00D77F56"/>
    <w:rsid w:val="00D77F5F"/>
    <w:rsid w:val="00D77F75"/>
    <w:rsid w:val="00D77FA5"/>
    <w:rsid w:val="00D77FD4"/>
    <w:rsid w:val="00D80016"/>
    <w:rsid w:val="00D80042"/>
    <w:rsid w:val="00D800ED"/>
    <w:rsid w:val="00D8011F"/>
    <w:rsid w:val="00D80139"/>
    <w:rsid w:val="00D8013F"/>
    <w:rsid w:val="00D80175"/>
    <w:rsid w:val="00D802F0"/>
    <w:rsid w:val="00D803D7"/>
    <w:rsid w:val="00D8042D"/>
    <w:rsid w:val="00D80445"/>
    <w:rsid w:val="00D804FF"/>
    <w:rsid w:val="00D80560"/>
    <w:rsid w:val="00D80615"/>
    <w:rsid w:val="00D80661"/>
    <w:rsid w:val="00D80694"/>
    <w:rsid w:val="00D80794"/>
    <w:rsid w:val="00D8079D"/>
    <w:rsid w:val="00D807B2"/>
    <w:rsid w:val="00D807DC"/>
    <w:rsid w:val="00D80816"/>
    <w:rsid w:val="00D808C0"/>
    <w:rsid w:val="00D808C7"/>
    <w:rsid w:val="00D80916"/>
    <w:rsid w:val="00D809D1"/>
    <w:rsid w:val="00D80A25"/>
    <w:rsid w:val="00D80A67"/>
    <w:rsid w:val="00D80AD2"/>
    <w:rsid w:val="00D80B5F"/>
    <w:rsid w:val="00D80BC5"/>
    <w:rsid w:val="00D80BC7"/>
    <w:rsid w:val="00D80CE7"/>
    <w:rsid w:val="00D80D03"/>
    <w:rsid w:val="00D80D65"/>
    <w:rsid w:val="00D80D97"/>
    <w:rsid w:val="00D80E16"/>
    <w:rsid w:val="00D80E63"/>
    <w:rsid w:val="00D80EFA"/>
    <w:rsid w:val="00D80F6E"/>
    <w:rsid w:val="00D80F95"/>
    <w:rsid w:val="00D80FA5"/>
    <w:rsid w:val="00D80FA8"/>
    <w:rsid w:val="00D81081"/>
    <w:rsid w:val="00D810A8"/>
    <w:rsid w:val="00D810AC"/>
    <w:rsid w:val="00D810FB"/>
    <w:rsid w:val="00D81128"/>
    <w:rsid w:val="00D81168"/>
    <w:rsid w:val="00D81175"/>
    <w:rsid w:val="00D81208"/>
    <w:rsid w:val="00D81220"/>
    <w:rsid w:val="00D81227"/>
    <w:rsid w:val="00D8123D"/>
    <w:rsid w:val="00D8135F"/>
    <w:rsid w:val="00D814B2"/>
    <w:rsid w:val="00D815B6"/>
    <w:rsid w:val="00D81642"/>
    <w:rsid w:val="00D8167B"/>
    <w:rsid w:val="00D816BC"/>
    <w:rsid w:val="00D81750"/>
    <w:rsid w:val="00D81789"/>
    <w:rsid w:val="00D817CA"/>
    <w:rsid w:val="00D8180E"/>
    <w:rsid w:val="00D8187D"/>
    <w:rsid w:val="00D818F6"/>
    <w:rsid w:val="00D81906"/>
    <w:rsid w:val="00D8190B"/>
    <w:rsid w:val="00D81963"/>
    <w:rsid w:val="00D81A26"/>
    <w:rsid w:val="00D81A7D"/>
    <w:rsid w:val="00D81AAC"/>
    <w:rsid w:val="00D81AE5"/>
    <w:rsid w:val="00D81B15"/>
    <w:rsid w:val="00D81B30"/>
    <w:rsid w:val="00D81B3C"/>
    <w:rsid w:val="00D81BCC"/>
    <w:rsid w:val="00D81C1F"/>
    <w:rsid w:val="00D81CD8"/>
    <w:rsid w:val="00D81CE7"/>
    <w:rsid w:val="00D81D08"/>
    <w:rsid w:val="00D81D1B"/>
    <w:rsid w:val="00D81D76"/>
    <w:rsid w:val="00D81DC1"/>
    <w:rsid w:val="00D81DE0"/>
    <w:rsid w:val="00D81E12"/>
    <w:rsid w:val="00D81E13"/>
    <w:rsid w:val="00D81E50"/>
    <w:rsid w:val="00D81E82"/>
    <w:rsid w:val="00D81E84"/>
    <w:rsid w:val="00D81E8C"/>
    <w:rsid w:val="00D81EBC"/>
    <w:rsid w:val="00D81EF3"/>
    <w:rsid w:val="00D81EFB"/>
    <w:rsid w:val="00D81F62"/>
    <w:rsid w:val="00D81F71"/>
    <w:rsid w:val="00D81FC7"/>
    <w:rsid w:val="00D81FF8"/>
    <w:rsid w:val="00D82032"/>
    <w:rsid w:val="00D82054"/>
    <w:rsid w:val="00D82069"/>
    <w:rsid w:val="00D82075"/>
    <w:rsid w:val="00D820F1"/>
    <w:rsid w:val="00D82134"/>
    <w:rsid w:val="00D82188"/>
    <w:rsid w:val="00D821DC"/>
    <w:rsid w:val="00D821DE"/>
    <w:rsid w:val="00D821DF"/>
    <w:rsid w:val="00D821F1"/>
    <w:rsid w:val="00D8222F"/>
    <w:rsid w:val="00D8224E"/>
    <w:rsid w:val="00D82260"/>
    <w:rsid w:val="00D822CE"/>
    <w:rsid w:val="00D8233B"/>
    <w:rsid w:val="00D8239E"/>
    <w:rsid w:val="00D823AC"/>
    <w:rsid w:val="00D823AD"/>
    <w:rsid w:val="00D82449"/>
    <w:rsid w:val="00D82593"/>
    <w:rsid w:val="00D825AA"/>
    <w:rsid w:val="00D825CD"/>
    <w:rsid w:val="00D825DA"/>
    <w:rsid w:val="00D8263F"/>
    <w:rsid w:val="00D82651"/>
    <w:rsid w:val="00D8268E"/>
    <w:rsid w:val="00D826AE"/>
    <w:rsid w:val="00D826F7"/>
    <w:rsid w:val="00D82773"/>
    <w:rsid w:val="00D827AC"/>
    <w:rsid w:val="00D82815"/>
    <w:rsid w:val="00D8288C"/>
    <w:rsid w:val="00D828B4"/>
    <w:rsid w:val="00D828B5"/>
    <w:rsid w:val="00D828BC"/>
    <w:rsid w:val="00D8294F"/>
    <w:rsid w:val="00D82961"/>
    <w:rsid w:val="00D82964"/>
    <w:rsid w:val="00D82993"/>
    <w:rsid w:val="00D8299D"/>
    <w:rsid w:val="00D82AB1"/>
    <w:rsid w:val="00D82AD6"/>
    <w:rsid w:val="00D82B89"/>
    <w:rsid w:val="00D82BB0"/>
    <w:rsid w:val="00D82BD0"/>
    <w:rsid w:val="00D82BE4"/>
    <w:rsid w:val="00D82BEF"/>
    <w:rsid w:val="00D82CD1"/>
    <w:rsid w:val="00D82D37"/>
    <w:rsid w:val="00D82D58"/>
    <w:rsid w:val="00D82D82"/>
    <w:rsid w:val="00D82DAA"/>
    <w:rsid w:val="00D82E4A"/>
    <w:rsid w:val="00D82E7C"/>
    <w:rsid w:val="00D82EE8"/>
    <w:rsid w:val="00D82F52"/>
    <w:rsid w:val="00D82F6C"/>
    <w:rsid w:val="00D82F8D"/>
    <w:rsid w:val="00D82FF0"/>
    <w:rsid w:val="00D83032"/>
    <w:rsid w:val="00D83083"/>
    <w:rsid w:val="00D830B1"/>
    <w:rsid w:val="00D830FC"/>
    <w:rsid w:val="00D83146"/>
    <w:rsid w:val="00D8320F"/>
    <w:rsid w:val="00D8331A"/>
    <w:rsid w:val="00D83323"/>
    <w:rsid w:val="00D8332F"/>
    <w:rsid w:val="00D833CE"/>
    <w:rsid w:val="00D83462"/>
    <w:rsid w:val="00D83484"/>
    <w:rsid w:val="00D83495"/>
    <w:rsid w:val="00D834FF"/>
    <w:rsid w:val="00D8357E"/>
    <w:rsid w:val="00D83679"/>
    <w:rsid w:val="00D83704"/>
    <w:rsid w:val="00D83830"/>
    <w:rsid w:val="00D83895"/>
    <w:rsid w:val="00D83950"/>
    <w:rsid w:val="00D839B0"/>
    <w:rsid w:val="00D839B4"/>
    <w:rsid w:val="00D83AD8"/>
    <w:rsid w:val="00D83B9D"/>
    <w:rsid w:val="00D83D14"/>
    <w:rsid w:val="00D83D71"/>
    <w:rsid w:val="00D83D7A"/>
    <w:rsid w:val="00D83DCA"/>
    <w:rsid w:val="00D83DD5"/>
    <w:rsid w:val="00D83ED3"/>
    <w:rsid w:val="00D83F4C"/>
    <w:rsid w:val="00D84011"/>
    <w:rsid w:val="00D84092"/>
    <w:rsid w:val="00D840C3"/>
    <w:rsid w:val="00D840E6"/>
    <w:rsid w:val="00D84139"/>
    <w:rsid w:val="00D8422D"/>
    <w:rsid w:val="00D8423C"/>
    <w:rsid w:val="00D8423E"/>
    <w:rsid w:val="00D84250"/>
    <w:rsid w:val="00D84309"/>
    <w:rsid w:val="00D84313"/>
    <w:rsid w:val="00D84325"/>
    <w:rsid w:val="00D84376"/>
    <w:rsid w:val="00D843E9"/>
    <w:rsid w:val="00D84441"/>
    <w:rsid w:val="00D84594"/>
    <w:rsid w:val="00D845C3"/>
    <w:rsid w:val="00D84618"/>
    <w:rsid w:val="00D84625"/>
    <w:rsid w:val="00D84699"/>
    <w:rsid w:val="00D846B4"/>
    <w:rsid w:val="00D8475F"/>
    <w:rsid w:val="00D84797"/>
    <w:rsid w:val="00D8481B"/>
    <w:rsid w:val="00D8488B"/>
    <w:rsid w:val="00D848E8"/>
    <w:rsid w:val="00D848F3"/>
    <w:rsid w:val="00D84910"/>
    <w:rsid w:val="00D84915"/>
    <w:rsid w:val="00D8493B"/>
    <w:rsid w:val="00D84941"/>
    <w:rsid w:val="00D84A0E"/>
    <w:rsid w:val="00D84AC8"/>
    <w:rsid w:val="00D84B01"/>
    <w:rsid w:val="00D84BA3"/>
    <w:rsid w:val="00D84C09"/>
    <w:rsid w:val="00D84C0D"/>
    <w:rsid w:val="00D84CAC"/>
    <w:rsid w:val="00D84D5F"/>
    <w:rsid w:val="00D84D88"/>
    <w:rsid w:val="00D84DB2"/>
    <w:rsid w:val="00D84DB3"/>
    <w:rsid w:val="00D84DC5"/>
    <w:rsid w:val="00D84DC6"/>
    <w:rsid w:val="00D84EE4"/>
    <w:rsid w:val="00D84EF7"/>
    <w:rsid w:val="00D84F1C"/>
    <w:rsid w:val="00D84F45"/>
    <w:rsid w:val="00D84F97"/>
    <w:rsid w:val="00D84FC1"/>
    <w:rsid w:val="00D85054"/>
    <w:rsid w:val="00D8514A"/>
    <w:rsid w:val="00D85181"/>
    <w:rsid w:val="00D851E0"/>
    <w:rsid w:val="00D85233"/>
    <w:rsid w:val="00D852D6"/>
    <w:rsid w:val="00D853F8"/>
    <w:rsid w:val="00D85441"/>
    <w:rsid w:val="00D85507"/>
    <w:rsid w:val="00D8556A"/>
    <w:rsid w:val="00D8559A"/>
    <w:rsid w:val="00D856F1"/>
    <w:rsid w:val="00D857AE"/>
    <w:rsid w:val="00D857E7"/>
    <w:rsid w:val="00D85876"/>
    <w:rsid w:val="00D8592C"/>
    <w:rsid w:val="00D8593D"/>
    <w:rsid w:val="00D85981"/>
    <w:rsid w:val="00D859D3"/>
    <w:rsid w:val="00D85A1A"/>
    <w:rsid w:val="00D85A2D"/>
    <w:rsid w:val="00D85A34"/>
    <w:rsid w:val="00D85A71"/>
    <w:rsid w:val="00D85B04"/>
    <w:rsid w:val="00D85B3E"/>
    <w:rsid w:val="00D85C0F"/>
    <w:rsid w:val="00D85C87"/>
    <w:rsid w:val="00D85CCE"/>
    <w:rsid w:val="00D85D0F"/>
    <w:rsid w:val="00D85D4B"/>
    <w:rsid w:val="00D85E75"/>
    <w:rsid w:val="00D85EB1"/>
    <w:rsid w:val="00D85EC3"/>
    <w:rsid w:val="00D85F51"/>
    <w:rsid w:val="00D85FC3"/>
    <w:rsid w:val="00D85FF2"/>
    <w:rsid w:val="00D85FF4"/>
    <w:rsid w:val="00D86068"/>
    <w:rsid w:val="00D8606B"/>
    <w:rsid w:val="00D860B2"/>
    <w:rsid w:val="00D860CA"/>
    <w:rsid w:val="00D86100"/>
    <w:rsid w:val="00D86124"/>
    <w:rsid w:val="00D86147"/>
    <w:rsid w:val="00D8617E"/>
    <w:rsid w:val="00D8618E"/>
    <w:rsid w:val="00D86194"/>
    <w:rsid w:val="00D861B6"/>
    <w:rsid w:val="00D861F8"/>
    <w:rsid w:val="00D8630D"/>
    <w:rsid w:val="00D86320"/>
    <w:rsid w:val="00D86353"/>
    <w:rsid w:val="00D8635E"/>
    <w:rsid w:val="00D863BD"/>
    <w:rsid w:val="00D86576"/>
    <w:rsid w:val="00D865D6"/>
    <w:rsid w:val="00D86646"/>
    <w:rsid w:val="00D866D4"/>
    <w:rsid w:val="00D866E8"/>
    <w:rsid w:val="00D866F8"/>
    <w:rsid w:val="00D86726"/>
    <w:rsid w:val="00D867AF"/>
    <w:rsid w:val="00D867D2"/>
    <w:rsid w:val="00D8681F"/>
    <w:rsid w:val="00D8682F"/>
    <w:rsid w:val="00D86947"/>
    <w:rsid w:val="00D86A1E"/>
    <w:rsid w:val="00D86A29"/>
    <w:rsid w:val="00D86A41"/>
    <w:rsid w:val="00D86A69"/>
    <w:rsid w:val="00D86A6A"/>
    <w:rsid w:val="00D86A98"/>
    <w:rsid w:val="00D86AE5"/>
    <w:rsid w:val="00D86AF2"/>
    <w:rsid w:val="00D86B35"/>
    <w:rsid w:val="00D86B93"/>
    <w:rsid w:val="00D86C40"/>
    <w:rsid w:val="00D86D07"/>
    <w:rsid w:val="00D86DB5"/>
    <w:rsid w:val="00D86DD0"/>
    <w:rsid w:val="00D86DE1"/>
    <w:rsid w:val="00D86E3E"/>
    <w:rsid w:val="00D86E54"/>
    <w:rsid w:val="00D86E6E"/>
    <w:rsid w:val="00D86E90"/>
    <w:rsid w:val="00D86F2B"/>
    <w:rsid w:val="00D86FDF"/>
    <w:rsid w:val="00D8701C"/>
    <w:rsid w:val="00D87045"/>
    <w:rsid w:val="00D8705B"/>
    <w:rsid w:val="00D8707F"/>
    <w:rsid w:val="00D870B1"/>
    <w:rsid w:val="00D87194"/>
    <w:rsid w:val="00D871EF"/>
    <w:rsid w:val="00D8727D"/>
    <w:rsid w:val="00D87288"/>
    <w:rsid w:val="00D87298"/>
    <w:rsid w:val="00D87332"/>
    <w:rsid w:val="00D87366"/>
    <w:rsid w:val="00D8741A"/>
    <w:rsid w:val="00D87571"/>
    <w:rsid w:val="00D875C9"/>
    <w:rsid w:val="00D875CA"/>
    <w:rsid w:val="00D8773F"/>
    <w:rsid w:val="00D87774"/>
    <w:rsid w:val="00D877EF"/>
    <w:rsid w:val="00D877FC"/>
    <w:rsid w:val="00D878D2"/>
    <w:rsid w:val="00D87905"/>
    <w:rsid w:val="00D87934"/>
    <w:rsid w:val="00D87951"/>
    <w:rsid w:val="00D87958"/>
    <w:rsid w:val="00D87A92"/>
    <w:rsid w:val="00D87B3C"/>
    <w:rsid w:val="00D87B86"/>
    <w:rsid w:val="00D87BEF"/>
    <w:rsid w:val="00D87C51"/>
    <w:rsid w:val="00D87C82"/>
    <w:rsid w:val="00D87CA3"/>
    <w:rsid w:val="00D87CEB"/>
    <w:rsid w:val="00D87D44"/>
    <w:rsid w:val="00D87D5C"/>
    <w:rsid w:val="00D87E04"/>
    <w:rsid w:val="00D87E0A"/>
    <w:rsid w:val="00D87E20"/>
    <w:rsid w:val="00D87E49"/>
    <w:rsid w:val="00D87E4C"/>
    <w:rsid w:val="00D87E8E"/>
    <w:rsid w:val="00D87EAC"/>
    <w:rsid w:val="00D87EE3"/>
    <w:rsid w:val="00D87EF7"/>
    <w:rsid w:val="00D87F9C"/>
    <w:rsid w:val="00D87FB6"/>
    <w:rsid w:val="00D9001D"/>
    <w:rsid w:val="00D90025"/>
    <w:rsid w:val="00D9004D"/>
    <w:rsid w:val="00D900B6"/>
    <w:rsid w:val="00D900C5"/>
    <w:rsid w:val="00D900F9"/>
    <w:rsid w:val="00D90105"/>
    <w:rsid w:val="00D90126"/>
    <w:rsid w:val="00D901A4"/>
    <w:rsid w:val="00D901BB"/>
    <w:rsid w:val="00D90211"/>
    <w:rsid w:val="00D90283"/>
    <w:rsid w:val="00D902B2"/>
    <w:rsid w:val="00D90318"/>
    <w:rsid w:val="00D9038D"/>
    <w:rsid w:val="00D903C0"/>
    <w:rsid w:val="00D903C5"/>
    <w:rsid w:val="00D903F6"/>
    <w:rsid w:val="00D90457"/>
    <w:rsid w:val="00D904A8"/>
    <w:rsid w:val="00D90509"/>
    <w:rsid w:val="00D90535"/>
    <w:rsid w:val="00D9054A"/>
    <w:rsid w:val="00D90577"/>
    <w:rsid w:val="00D9061C"/>
    <w:rsid w:val="00D9070B"/>
    <w:rsid w:val="00D90727"/>
    <w:rsid w:val="00D907A5"/>
    <w:rsid w:val="00D907F8"/>
    <w:rsid w:val="00D9086A"/>
    <w:rsid w:val="00D90926"/>
    <w:rsid w:val="00D90938"/>
    <w:rsid w:val="00D90959"/>
    <w:rsid w:val="00D9097C"/>
    <w:rsid w:val="00D9097F"/>
    <w:rsid w:val="00D90983"/>
    <w:rsid w:val="00D90991"/>
    <w:rsid w:val="00D90998"/>
    <w:rsid w:val="00D909B3"/>
    <w:rsid w:val="00D909CD"/>
    <w:rsid w:val="00D90A0A"/>
    <w:rsid w:val="00D90A41"/>
    <w:rsid w:val="00D90B03"/>
    <w:rsid w:val="00D90B21"/>
    <w:rsid w:val="00D90B40"/>
    <w:rsid w:val="00D90D9B"/>
    <w:rsid w:val="00D90F77"/>
    <w:rsid w:val="00D90FAA"/>
    <w:rsid w:val="00D910E3"/>
    <w:rsid w:val="00D910F8"/>
    <w:rsid w:val="00D9112A"/>
    <w:rsid w:val="00D9117B"/>
    <w:rsid w:val="00D9122C"/>
    <w:rsid w:val="00D9125D"/>
    <w:rsid w:val="00D91262"/>
    <w:rsid w:val="00D91293"/>
    <w:rsid w:val="00D912C3"/>
    <w:rsid w:val="00D91307"/>
    <w:rsid w:val="00D913B6"/>
    <w:rsid w:val="00D913E8"/>
    <w:rsid w:val="00D91400"/>
    <w:rsid w:val="00D9140F"/>
    <w:rsid w:val="00D91425"/>
    <w:rsid w:val="00D914BE"/>
    <w:rsid w:val="00D914CE"/>
    <w:rsid w:val="00D91501"/>
    <w:rsid w:val="00D91506"/>
    <w:rsid w:val="00D9151F"/>
    <w:rsid w:val="00D91531"/>
    <w:rsid w:val="00D91559"/>
    <w:rsid w:val="00D9155E"/>
    <w:rsid w:val="00D915CB"/>
    <w:rsid w:val="00D9162C"/>
    <w:rsid w:val="00D91668"/>
    <w:rsid w:val="00D917C6"/>
    <w:rsid w:val="00D917DD"/>
    <w:rsid w:val="00D91841"/>
    <w:rsid w:val="00D91849"/>
    <w:rsid w:val="00D918CA"/>
    <w:rsid w:val="00D918F1"/>
    <w:rsid w:val="00D9194F"/>
    <w:rsid w:val="00D91987"/>
    <w:rsid w:val="00D919B0"/>
    <w:rsid w:val="00D91A38"/>
    <w:rsid w:val="00D91A8D"/>
    <w:rsid w:val="00D91B3B"/>
    <w:rsid w:val="00D91B4D"/>
    <w:rsid w:val="00D91B89"/>
    <w:rsid w:val="00D91BDB"/>
    <w:rsid w:val="00D91C04"/>
    <w:rsid w:val="00D91C17"/>
    <w:rsid w:val="00D91C39"/>
    <w:rsid w:val="00D91C8A"/>
    <w:rsid w:val="00D91CA3"/>
    <w:rsid w:val="00D91CC2"/>
    <w:rsid w:val="00D91E42"/>
    <w:rsid w:val="00D91F2F"/>
    <w:rsid w:val="00D91F94"/>
    <w:rsid w:val="00D91FE3"/>
    <w:rsid w:val="00D9200C"/>
    <w:rsid w:val="00D92011"/>
    <w:rsid w:val="00D920E8"/>
    <w:rsid w:val="00D92148"/>
    <w:rsid w:val="00D92159"/>
    <w:rsid w:val="00D92161"/>
    <w:rsid w:val="00D9216A"/>
    <w:rsid w:val="00D9220D"/>
    <w:rsid w:val="00D92267"/>
    <w:rsid w:val="00D92278"/>
    <w:rsid w:val="00D922DD"/>
    <w:rsid w:val="00D92340"/>
    <w:rsid w:val="00D9236C"/>
    <w:rsid w:val="00D923B9"/>
    <w:rsid w:val="00D923FE"/>
    <w:rsid w:val="00D9244F"/>
    <w:rsid w:val="00D92475"/>
    <w:rsid w:val="00D924A1"/>
    <w:rsid w:val="00D924EF"/>
    <w:rsid w:val="00D9251A"/>
    <w:rsid w:val="00D9252C"/>
    <w:rsid w:val="00D9259A"/>
    <w:rsid w:val="00D92639"/>
    <w:rsid w:val="00D9265B"/>
    <w:rsid w:val="00D92696"/>
    <w:rsid w:val="00D927AE"/>
    <w:rsid w:val="00D927F6"/>
    <w:rsid w:val="00D9284B"/>
    <w:rsid w:val="00D9288D"/>
    <w:rsid w:val="00D92895"/>
    <w:rsid w:val="00D92921"/>
    <w:rsid w:val="00D92988"/>
    <w:rsid w:val="00D92A17"/>
    <w:rsid w:val="00D92A1E"/>
    <w:rsid w:val="00D92A38"/>
    <w:rsid w:val="00D92A8C"/>
    <w:rsid w:val="00D92B7A"/>
    <w:rsid w:val="00D92BCB"/>
    <w:rsid w:val="00D92C7F"/>
    <w:rsid w:val="00D92CAA"/>
    <w:rsid w:val="00D92CC9"/>
    <w:rsid w:val="00D92D04"/>
    <w:rsid w:val="00D92D24"/>
    <w:rsid w:val="00D92D57"/>
    <w:rsid w:val="00D92D62"/>
    <w:rsid w:val="00D92DB9"/>
    <w:rsid w:val="00D92DC3"/>
    <w:rsid w:val="00D92E70"/>
    <w:rsid w:val="00D92E80"/>
    <w:rsid w:val="00D92EB8"/>
    <w:rsid w:val="00D92ED9"/>
    <w:rsid w:val="00D92F32"/>
    <w:rsid w:val="00D92F71"/>
    <w:rsid w:val="00D92F7A"/>
    <w:rsid w:val="00D92FB3"/>
    <w:rsid w:val="00D92FFE"/>
    <w:rsid w:val="00D93016"/>
    <w:rsid w:val="00D9305B"/>
    <w:rsid w:val="00D930A9"/>
    <w:rsid w:val="00D930F0"/>
    <w:rsid w:val="00D930FC"/>
    <w:rsid w:val="00D9311D"/>
    <w:rsid w:val="00D93131"/>
    <w:rsid w:val="00D9327D"/>
    <w:rsid w:val="00D932E7"/>
    <w:rsid w:val="00D93308"/>
    <w:rsid w:val="00D9333D"/>
    <w:rsid w:val="00D933A8"/>
    <w:rsid w:val="00D93410"/>
    <w:rsid w:val="00D93423"/>
    <w:rsid w:val="00D93433"/>
    <w:rsid w:val="00D93445"/>
    <w:rsid w:val="00D9346A"/>
    <w:rsid w:val="00D93483"/>
    <w:rsid w:val="00D93486"/>
    <w:rsid w:val="00D934A4"/>
    <w:rsid w:val="00D934C7"/>
    <w:rsid w:val="00D93544"/>
    <w:rsid w:val="00D935D5"/>
    <w:rsid w:val="00D935FC"/>
    <w:rsid w:val="00D93674"/>
    <w:rsid w:val="00D936BF"/>
    <w:rsid w:val="00D93742"/>
    <w:rsid w:val="00D93756"/>
    <w:rsid w:val="00D937C7"/>
    <w:rsid w:val="00D938AB"/>
    <w:rsid w:val="00D938DE"/>
    <w:rsid w:val="00D93956"/>
    <w:rsid w:val="00D939CB"/>
    <w:rsid w:val="00D93A65"/>
    <w:rsid w:val="00D93AAC"/>
    <w:rsid w:val="00D93AC2"/>
    <w:rsid w:val="00D93AF0"/>
    <w:rsid w:val="00D93BA7"/>
    <w:rsid w:val="00D93C29"/>
    <w:rsid w:val="00D93D2B"/>
    <w:rsid w:val="00D93D57"/>
    <w:rsid w:val="00D93D5D"/>
    <w:rsid w:val="00D93D61"/>
    <w:rsid w:val="00D93D7C"/>
    <w:rsid w:val="00D93E19"/>
    <w:rsid w:val="00D93E4A"/>
    <w:rsid w:val="00D93E73"/>
    <w:rsid w:val="00D93E87"/>
    <w:rsid w:val="00D93E8E"/>
    <w:rsid w:val="00D93EA0"/>
    <w:rsid w:val="00D9401E"/>
    <w:rsid w:val="00D9404E"/>
    <w:rsid w:val="00D940B7"/>
    <w:rsid w:val="00D940D2"/>
    <w:rsid w:val="00D940DF"/>
    <w:rsid w:val="00D940E9"/>
    <w:rsid w:val="00D941FC"/>
    <w:rsid w:val="00D942B1"/>
    <w:rsid w:val="00D942B6"/>
    <w:rsid w:val="00D9439E"/>
    <w:rsid w:val="00D943B8"/>
    <w:rsid w:val="00D943C2"/>
    <w:rsid w:val="00D944AA"/>
    <w:rsid w:val="00D944CA"/>
    <w:rsid w:val="00D94519"/>
    <w:rsid w:val="00D9459F"/>
    <w:rsid w:val="00D94609"/>
    <w:rsid w:val="00D9465A"/>
    <w:rsid w:val="00D946D8"/>
    <w:rsid w:val="00D94711"/>
    <w:rsid w:val="00D947D7"/>
    <w:rsid w:val="00D947EC"/>
    <w:rsid w:val="00D9485B"/>
    <w:rsid w:val="00D94865"/>
    <w:rsid w:val="00D9487E"/>
    <w:rsid w:val="00D94897"/>
    <w:rsid w:val="00D94916"/>
    <w:rsid w:val="00D949D5"/>
    <w:rsid w:val="00D949DD"/>
    <w:rsid w:val="00D94A81"/>
    <w:rsid w:val="00D94B14"/>
    <w:rsid w:val="00D94B15"/>
    <w:rsid w:val="00D94BAE"/>
    <w:rsid w:val="00D94BC5"/>
    <w:rsid w:val="00D94C0A"/>
    <w:rsid w:val="00D94C0C"/>
    <w:rsid w:val="00D94CAD"/>
    <w:rsid w:val="00D94CB2"/>
    <w:rsid w:val="00D94D25"/>
    <w:rsid w:val="00D94D2A"/>
    <w:rsid w:val="00D94D3F"/>
    <w:rsid w:val="00D94D46"/>
    <w:rsid w:val="00D94D49"/>
    <w:rsid w:val="00D94DD3"/>
    <w:rsid w:val="00D94DDB"/>
    <w:rsid w:val="00D94E5E"/>
    <w:rsid w:val="00D94EBC"/>
    <w:rsid w:val="00D94EBF"/>
    <w:rsid w:val="00D94EDB"/>
    <w:rsid w:val="00D94F73"/>
    <w:rsid w:val="00D94F82"/>
    <w:rsid w:val="00D94FC7"/>
    <w:rsid w:val="00D95015"/>
    <w:rsid w:val="00D950C4"/>
    <w:rsid w:val="00D950DA"/>
    <w:rsid w:val="00D9515D"/>
    <w:rsid w:val="00D9517B"/>
    <w:rsid w:val="00D95183"/>
    <w:rsid w:val="00D95198"/>
    <w:rsid w:val="00D951D8"/>
    <w:rsid w:val="00D951E8"/>
    <w:rsid w:val="00D95210"/>
    <w:rsid w:val="00D9529D"/>
    <w:rsid w:val="00D952D5"/>
    <w:rsid w:val="00D95349"/>
    <w:rsid w:val="00D953B4"/>
    <w:rsid w:val="00D95401"/>
    <w:rsid w:val="00D954C2"/>
    <w:rsid w:val="00D955EA"/>
    <w:rsid w:val="00D95726"/>
    <w:rsid w:val="00D9578F"/>
    <w:rsid w:val="00D957B5"/>
    <w:rsid w:val="00D9582C"/>
    <w:rsid w:val="00D95866"/>
    <w:rsid w:val="00D95897"/>
    <w:rsid w:val="00D958A1"/>
    <w:rsid w:val="00D958BC"/>
    <w:rsid w:val="00D958FA"/>
    <w:rsid w:val="00D95903"/>
    <w:rsid w:val="00D9598A"/>
    <w:rsid w:val="00D959A5"/>
    <w:rsid w:val="00D959D8"/>
    <w:rsid w:val="00D95A57"/>
    <w:rsid w:val="00D95A6A"/>
    <w:rsid w:val="00D95AF8"/>
    <w:rsid w:val="00D95B00"/>
    <w:rsid w:val="00D95BFE"/>
    <w:rsid w:val="00D95C36"/>
    <w:rsid w:val="00D95CBA"/>
    <w:rsid w:val="00D95DF6"/>
    <w:rsid w:val="00D95E9C"/>
    <w:rsid w:val="00D95EB2"/>
    <w:rsid w:val="00D95FA2"/>
    <w:rsid w:val="00D9608C"/>
    <w:rsid w:val="00D960C3"/>
    <w:rsid w:val="00D960D2"/>
    <w:rsid w:val="00D9614E"/>
    <w:rsid w:val="00D96190"/>
    <w:rsid w:val="00D9623B"/>
    <w:rsid w:val="00D9628E"/>
    <w:rsid w:val="00D962B3"/>
    <w:rsid w:val="00D962C6"/>
    <w:rsid w:val="00D96307"/>
    <w:rsid w:val="00D9641F"/>
    <w:rsid w:val="00D964C1"/>
    <w:rsid w:val="00D96534"/>
    <w:rsid w:val="00D96536"/>
    <w:rsid w:val="00D9655C"/>
    <w:rsid w:val="00D96591"/>
    <w:rsid w:val="00D96593"/>
    <w:rsid w:val="00D966C0"/>
    <w:rsid w:val="00D966C3"/>
    <w:rsid w:val="00D96721"/>
    <w:rsid w:val="00D96764"/>
    <w:rsid w:val="00D967E2"/>
    <w:rsid w:val="00D967F5"/>
    <w:rsid w:val="00D9686F"/>
    <w:rsid w:val="00D9690F"/>
    <w:rsid w:val="00D9698D"/>
    <w:rsid w:val="00D969DF"/>
    <w:rsid w:val="00D96B54"/>
    <w:rsid w:val="00D96B90"/>
    <w:rsid w:val="00D96B91"/>
    <w:rsid w:val="00D96B98"/>
    <w:rsid w:val="00D96C2F"/>
    <w:rsid w:val="00D96CD2"/>
    <w:rsid w:val="00D96CE7"/>
    <w:rsid w:val="00D96CEE"/>
    <w:rsid w:val="00D96CF0"/>
    <w:rsid w:val="00D96D38"/>
    <w:rsid w:val="00D96D70"/>
    <w:rsid w:val="00D96DAD"/>
    <w:rsid w:val="00D96FF2"/>
    <w:rsid w:val="00D96FF5"/>
    <w:rsid w:val="00D97005"/>
    <w:rsid w:val="00D9707C"/>
    <w:rsid w:val="00D9709C"/>
    <w:rsid w:val="00D970FA"/>
    <w:rsid w:val="00D9710F"/>
    <w:rsid w:val="00D97147"/>
    <w:rsid w:val="00D97187"/>
    <w:rsid w:val="00D9719F"/>
    <w:rsid w:val="00D97203"/>
    <w:rsid w:val="00D97246"/>
    <w:rsid w:val="00D97262"/>
    <w:rsid w:val="00D9730A"/>
    <w:rsid w:val="00D97311"/>
    <w:rsid w:val="00D9733A"/>
    <w:rsid w:val="00D97343"/>
    <w:rsid w:val="00D9738F"/>
    <w:rsid w:val="00D973C7"/>
    <w:rsid w:val="00D97424"/>
    <w:rsid w:val="00D97488"/>
    <w:rsid w:val="00D974B9"/>
    <w:rsid w:val="00D974C9"/>
    <w:rsid w:val="00D974FC"/>
    <w:rsid w:val="00D9750B"/>
    <w:rsid w:val="00D9752F"/>
    <w:rsid w:val="00D975BD"/>
    <w:rsid w:val="00D97668"/>
    <w:rsid w:val="00D97736"/>
    <w:rsid w:val="00D97742"/>
    <w:rsid w:val="00D97776"/>
    <w:rsid w:val="00D977B0"/>
    <w:rsid w:val="00D97829"/>
    <w:rsid w:val="00D978AB"/>
    <w:rsid w:val="00D97913"/>
    <w:rsid w:val="00D9791F"/>
    <w:rsid w:val="00D97947"/>
    <w:rsid w:val="00D97995"/>
    <w:rsid w:val="00D97A53"/>
    <w:rsid w:val="00D97AD7"/>
    <w:rsid w:val="00D97AE8"/>
    <w:rsid w:val="00D97AED"/>
    <w:rsid w:val="00D97B0B"/>
    <w:rsid w:val="00D97C42"/>
    <w:rsid w:val="00D97C51"/>
    <w:rsid w:val="00D97DF1"/>
    <w:rsid w:val="00D97E58"/>
    <w:rsid w:val="00D97E88"/>
    <w:rsid w:val="00D97F3B"/>
    <w:rsid w:val="00D97F65"/>
    <w:rsid w:val="00D97F74"/>
    <w:rsid w:val="00D97FE8"/>
    <w:rsid w:val="00DA0060"/>
    <w:rsid w:val="00DA0095"/>
    <w:rsid w:val="00DA00CE"/>
    <w:rsid w:val="00DA00CF"/>
    <w:rsid w:val="00DA00DE"/>
    <w:rsid w:val="00DA012E"/>
    <w:rsid w:val="00DA0146"/>
    <w:rsid w:val="00DA01D6"/>
    <w:rsid w:val="00DA0204"/>
    <w:rsid w:val="00DA0213"/>
    <w:rsid w:val="00DA0217"/>
    <w:rsid w:val="00DA0244"/>
    <w:rsid w:val="00DA02A1"/>
    <w:rsid w:val="00DA034A"/>
    <w:rsid w:val="00DA034C"/>
    <w:rsid w:val="00DA0397"/>
    <w:rsid w:val="00DA03EC"/>
    <w:rsid w:val="00DA04FA"/>
    <w:rsid w:val="00DA04FF"/>
    <w:rsid w:val="00DA0549"/>
    <w:rsid w:val="00DA0588"/>
    <w:rsid w:val="00DA05BE"/>
    <w:rsid w:val="00DA0624"/>
    <w:rsid w:val="00DA0634"/>
    <w:rsid w:val="00DA067E"/>
    <w:rsid w:val="00DA06D2"/>
    <w:rsid w:val="00DA0742"/>
    <w:rsid w:val="00DA088D"/>
    <w:rsid w:val="00DA08C3"/>
    <w:rsid w:val="00DA0A48"/>
    <w:rsid w:val="00DA0AA2"/>
    <w:rsid w:val="00DA0AB9"/>
    <w:rsid w:val="00DA0B75"/>
    <w:rsid w:val="00DA0C0F"/>
    <w:rsid w:val="00DA0C7C"/>
    <w:rsid w:val="00DA0D1B"/>
    <w:rsid w:val="00DA0D79"/>
    <w:rsid w:val="00DA0DAF"/>
    <w:rsid w:val="00DA0EB1"/>
    <w:rsid w:val="00DA0EBE"/>
    <w:rsid w:val="00DA0EC0"/>
    <w:rsid w:val="00DA0EF3"/>
    <w:rsid w:val="00DA0F40"/>
    <w:rsid w:val="00DA0F9A"/>
    <w:rsid w:val="00DA0FA5"/>
    <w:rsid w:val="00DA105B"/>
    <w:rsid w:val="00DA1107"/>
    <w:rsid w:val="00DA1131"/>
    <w:rsid w:val="00DA1138"/>
    <w:rsid w:val="00DA1150"/>
    <w:rsid w:val="00DA1166"/>
    <w:rsid w:val="00DA11CF"/>
    <w:rsid w:val="00DA1202"/>
    <w:rsid w:val="00DA1226"/>
    <w:rsid w:val="00DA123E"/>
    <w:rsid w:val="00DA1276"/>
    <w:rsid w:val="00DA14FD"/>
    <w:rsid w:val="00DA15A5"/>
    <w:rsid w:val="00DA1603"/>
    <w:rsid w:val="00DA1607"/>
    <w:rsid w:val="00DA164C"/>
    <w:rsid w:val="00DA1674"/>
    <w:rsid w:val="00DA1694"/>
    <w:rsid w:val="00DA16EA"/>
    <w:rsid w:val="00DA179F"/>
    <w:rsid w:val="00DA17A1"/>
    <w:rsid w:val="00DA18A2"/>
    <w:rsid w:val="00DA18FC"/>
    <w:rsid w:val="00DA1918"/>
    <w:rsid w:val="00DA1972"/>
    <w:rsid w:val="00DA198E"/>
    <w:rsid w:val="00DA19A6"/>
    <w:rsid w:val="00DA1A08"/>
    <w:rsid w:val="00DA1A13"/>
    <w:rsid w:val="00DA1A31"/>
    <w:rsid w:val="00DA1A52"/>
    <w:rsid w:val="00DA1A96"/>
    <w:rsid w:val="00DA1A98"/>
    <w:rsid w:val="00DA1A9C"/>
    <w:rsid w:val="00DA1AA4"/>
    <w:rsid w:val="00DA1AF2"/>
    <w:rsid w:val="00DA1B0D"/>
    <w:rsid w:val="00DA1B75"/>
    <w:rsid w:val="00DA1BE8"/>
    <w:rsid w:val="00DA1C26"/>
    <w:rsid w:val="00DA1C46"/>
    <w:rsid w:val="00DA1CAC"/>
    <w:rsid w:val="00DA1D47"/>
    <w:rsid w:val="00DA1DDB"/>
    <w:rsid w:val="00DA1DEE"/>
    <w:rsid w:val="00DA1E72"/>
    <w:rsid w:val="00DA1EF5"/>
    <w:rsid w:val="00DA1FEA"/>
    <w:rsid w:val="00DA1FFA"/>
    <w:rsid w:val="00DA2011"/>
    <w:rsid w:val="00DA2080"/>
    <w:rsid w:val="00DA2088"/>
    <w:rsid w:val="00DA20AA"/>
    <w:rsid w:val="00DA2199"/>
    <w:rsid w:val="00DA2226"/>
    <w:rsid w:val="00DA224E"/>
    <w:rsid w:val="00DA229F"/>
    <w:rsid w:val="00DA22D4"/>
    <w:rsid w:val="00DA22E4"/>
    <w:rsid w:val="00DA232A"/>
    <w:rsid w:val="00DA232C"/>
    <w:rsid w:val="00DA2394"/>
    <w:rsid w:val="00DA23C9"/>
    <w:rsid w:val="00DA241F"/>
    <w:rsid w:val="00DA24A7"/>
    <w:rsid w:val="00DA2546"/>
    <w:rsid w:val="00DA25F2"/>
    <w:rsid w:val="00DA265C"/>
    <w:rsid w:val="00DA26A9"/>
    <w:rsid w:val="00DA27CB"/>
    <w:rsid w:val="00DA27D4"/>
    <w:rsid w:val="00DA27FF"/>
    <w:rsid w:val="00DA2872"/>
    <w:rsid w:val="00DA2916"/>
    <w:rsid w:val="00DA2963"/>
    <w:rsid w:val="00DA29E1"/>
    <w:rsid w:val="00DA2A49"/>
    <w:rsid w:val="00DA2A50"/>
    <w:rsid w:val="00DA2A96"/>
    <w:rsid w:val="00DA2AA6"/>
    <w:rsid w:val="00DA2ADC"/>
    <w:rsid w:val="00DA2AF6"/>
    <w:rsid w:val="00DA2B6A"/>
    <w:rsid w:val="00DA2B6D"/>
    <w:rsid w:val="00DA2BA4"/>
    <w:rsid w:val="00DA2C1A"/>
    <w:rsid w:val="00DA2C70"/>
    <w:rsid w:val="00DA2D98"/>
    <w:rsid w:val="00DA2DE2"/>
    <w:rsid w:val="00DA2DF9"/>
    <w:rsid w:val="00DA2E91"/>
    <w:rsid w:val="00DA2EB0"/>
    <w:rsid w:val="00DA2F2B"/>
    <w:rsid w:val="00DA2F51"/>
    <w:rsid w:val="00DA2F5A"/>
    <w:rsid w:val="00DA2FC3"/>
    <w:rsid w:val="00DA301E"/>
    <w:rsid w:val="00DA3081"/>
    <w:rsid w:val="00DA309B"/>
    <w:rsid w:val="00DA30A5"/>
    <w:rsid w:val="00DA3105"/>
    <w:rsid w:val="00DA3133"/>
    <w:rsid w:val="00DA326C"/>
    <w:rsid w:val="00DA32CE"/>
    <w:rsid w:val="00DA330D"/>
    <w:rsid w:val="00DA332C"/>
    <w:rsid w:val="00DA3376"/>
    <w:rsid w:val="00DA338D"/>
    <w:rsid w:val="00DA3395"/>
    <w:rsid w:val="00DA33A5"/>
    <w:rsid w:val="00DA3427"/>
    <w:rsid w:val="00DA3437"/>
    <w:rsid w:val="00DA3457"/>
    <w:rsid w:val="00DA3465"/>
    <w:rsid w:val="00DA3486"/>
    <w:rsid w:val="00DA3495"/>
    <w:rsid w:val="00DA34C0"/>
    <w:rsid w:val="00DA352E"/>
    <w:rsid w:val="00DA354B"/>
    <w:rsid w:val="00DA3564"/>
    <w:rsid w:val="00DA3568"/>
    <w:rsid w:val="00DA3586"/>
    <w:rsid w:val="00DA3606"/>
    <w:rsid w:val="00DA3610"/>
    <w:rsid w:val="00DA367D"/>
    <w:rsid w:val="00DA36A6"/>
    <w:rsid w:val="00DA3746"/>
    <w:rsid w:val="00DA3786"/>
    <w:rsid w:val="00DA37E2"/>
    <w:rsid w:val="00DA386B"/>
    <w:rsid w:val="00DA3872"/>
    <w:rsid w:val="00DA3874"/>
    <w:rsid w:val="00DA3926"/>
    <w:rsid w:val="00DA3985"/>
    <w:rsid w:val="00DA398F"/>
    <w:rsid w:val="00DA39A1"/>
    <w:rsid w:val="00DA39B7"/>
    <w:rsid w:val="00DA39C0"/>
    <w:rsid w:val="00DA3A2E"/>
    <w:rsid w:val="00DA3ADD"/>
    <w:rsid w:val="00DA3B2F"/>
    <w:rsid w:val="00DA3B98"/>
    <w:rsid w:val="00DA3BB1"/>
    <w:rsid w:val="00DA3BB5"/>
    <w:rsid w:val="00DA3BE4"/>
    <w:rsid w:val="00DA3BEF"/>
    <w:rsid w:val="00DA3C03"/>
    <w:rsid w:val="00DA3C98"/>
    <w:rsid w:val="00DA3C99"/>
    <w:rsid w:val="00DA3D2B"/>
    <w:rsid w:val="00DA3D82"/>
    <w:rsid w:val="00DA3D85"/>
    <w:rsid w:val="00DA3DAF"/>
    <w:rsid w:val="00DA3DBF"/>
    <w:rsid w:val="00DA3DF3"/>
    <w:rsid w:val="00DA3E63"/>
    <w:rsid w:val="00DA3E80"/>
    <w:rsid w:val="00DA3EC0"/>
    <w:rsid w:val="00DA3F98"/>
    <w:rsid w:val="00DA3FF2"/>
    <w:rsid w:val="00DA3FF3"/>
    <w:rsid w:val="00DA4055"/>
    <w:rsid w:val="00DA4154"/>
    <w:rsid w:val="00DA415D"/>
    <w:rsid w:val="00DA4188"/>
    <w:rsid w:val="00DA419B"/>
    <w:rsid w:val="00DA4220"/>
    <w:rsid w:val="00DA424E"/>
    <w:rsid w:val="00DA425D"/>
    <w:rsid w:val="00DA429D"/>
    <w:rsid w:val="00DA42E4"/>
    <w:rsid w:val="00DA430B"/>
    <w:rsid w:val="00DA4347"/>
    <w:rsid w:val="00DA4374"/>
    <w:rsid w:val="00DA4392"/>
    <w:rsid w:val="00DA4429"/>
    <w:rsid w:val="00DA4435"/>
    <w:rsid w:val="00DA458E"/>
    <w:rsid w:val="00DA45D0"/>
    <w:rsid w:val="00DA45FE"/>
    <w:rsid w:val="00DA4771"/>
    <w:rsid w:val="00DA4790"/>
    <w:rsid w:val="00DA47A4"/>
    <w:rsid w:val="00DA48A8"/>
    <w:rsid w:val="00DA4943"/>
    <w:rsid w:val="00DA49B3"/>
    <w:rsid w:val="00DA49C6"/>
    <w:rsid w:val="00DA49D7"/>
    <w:rsid w:val="00DA4A5C"/>
    <w:rsid w:val="00DA4A6D"/>
    <w:rsid w:val="00DA4AAC"/>
    <w:rsid w:val="00DA4AF7"/>
    <w:rsid w:val="00DA4AFD"/>
    <w:rsid w:val="00DA4B47"/>
    <w:rsid w:val="00DA4BBF"/>
    <w:rsid w:val="00DA4C4C"/>
    <w:rsid w:val="00DA4C6E"/>
    <w:rsid w:val="00DA4CA3"/>
    <w:rsid w:val="00DA4CEF"/>
    <w:rsid w:val="00DA4E08"/>
    <w:rsid w:val="00DA4E2C"/>
    <w:rsid w:val="00DA4E5A"/>
    <w:rsid w:val="00DA4E60"/>
    <w:rsid w:val="00DA4E92"/>
    <w:rsid w:val="00DA4F59"/>
    <w:rsid w:val="00DA4FBB"/>
    <w:rsid w:val="00DA4FF2"/>
    <w:rsid w:val="00DA5059"/>
    <w:rsid w:val="00DA50B4"/>
    <w:rsid w:val="00DA50CD"/>
    <w:rsid w:val="00DA5140"/>
    <w:rsid w:val="00DA5172"/>
    <w:rsid w:val="00DA51A5"/>
    <w:rsid w:val="00DA51A7"/>
    <w:rsid w:val="00DA5279"/>
    <w:rsid w:val="00DA539D"/>
    <w:rsid w:val="00DA53A3"/>
    <w:rsid w:val="00DA53B8"/>
    <w:rsid w:val="00DA53E0"/>
    <w:rsid w:val="00DA53EF"/>
    <w:rsid w:val="00DA5455"/>
    <w:rsid w:val="00DA54DF"/>
    <w:rsid w:val="00DA54FA"/>
    <w:rsid w:val="00DA5567"/>
    <w:rsid w:val="00DA55A7"/>
    <w:rsid w:val="00DA5645"/>
    <w:rsid w:val="00DA56CF"/>
    <w:rsid w:val="00DA56EC"/>
    <w:rsid w:val="00DA571A"/>
    <w:rsid w:val="00DA573C"/>
    <w:rsid w:val="00DA5792"/>
    <w:rsid w:val="00DA57AF"/>
    <w:rsid w:val="00DA58A1"/>
    <w:rsid w:val="00DA58C0"/>
    <w:rsid w:val="00DA590C"/>
    <w:rsid w:val="00DA59F4"/>
    <w:rsid w:val="00DA59F6"/>
    <w:rsid w:val="00DA5B09"/>
    <w:rsid w:val="00DA5B57"/>
    <w:rsid w:val="00DA5BF0"/>
    <w:rsid w:val="00DA5C0A"/>
    <w:rsid w:val="00DA5C69"/>
    <w:rsid w:val="00DA5CAE"/>
    <w:rsid w:val="00DA5CFC"/>
    <w:rsid w:val="00DA5D21"/>
    <w:rsid w:val="00DA5D38"/>
    <w:rsid w:val="00DA5D8A"/>
    <w:rsid w:val="00DA5E17"/>
    <w:rsid w:val="00DA5E3C"/>
    <w:rsid w:val="00DA5EA4"/>
    <w:rsid w:val="00DA5ED7"/>
    <w:rsid w:val="00DA5F58"/>
    <w:rsid w:val="00DA5F6E"/>
    <w:rsid w:val="00DA5F7A"/>
    <w:rsid w:val="00DA5FB5"/>
    <w:rsid w:val="00DA5FBB"/>
    <w:rsid w:val="00DA611E"/>
    <w:rsid w:val="00DA61EA"/>
    <w:rsid w:val="00DA623D"/>
    <w:rsid w:val="00DA6335"/>
    <w:rsid w:val="00DA6342"/>
    <w:rsid w:val="00DA639C"/>
    <w:rsid w:val="00DA63A7"/>
    <w:rsid w:val="00DA63A8"/>
    <w:rsid w:val="00DA63C6"/>
    <w:rsid w:val="00DA644D"/>
    <w:rsid w:val="00DA64D4"/>
    <w:rsid w:val="00DA65C5"/>
    <w:rsid w:val="00DA660A"/>
    <w:rsid w:val="00DA66DA"/>
    <w:rsid w:val="00DA672D"/>
    <w:rsid w:val="00DA6761"/>
    <w:rsid w:val="00DA6774"/>
    <w:rsid w:val="00DA67A2"/>
    <w:rsid w:val="00DA67C1"/>
    <w:rsid w:val="00DA67DE"/>
    <w:rsid w:val="00DA67E2"/>
    <w:rsid w:val="00DA67E4"/>
    <w:rsid w:val="00DA67E5"/>
    <w:rsid w:val="00DA6855"/>
    <w:rsid w:val="00DA687A"/>
    <w:rsid w:val="00DA68BD"/>
    <w:rsid w:val="00DA68C6"/>
    <w:rsid w:val="00DA6ABE"/>
    <w:rsid w:val="00DA6B63"/>
    <w:rsid w:val="00DA6B64"/>
    <w:rsid w:val="00DA6B84"/>
    <w:rsid w:val="00DA6C3A"/>
    <w:rsid w:val="00DA6C4C"/>
    <w:rsid w:val="00DA6CE2"/>
    <w:rsid w:val="00DA6D1B"/>
    <w:rsid w:val="00DA6D5E"/>
    <w:rsid w:val="00DA6D75"/>
    <w:rsid w:val="00DA6D7A"/>
    <w:rsid w:val="00DA6D7F"/>
    <w:rsid w:val="00DA6D81"/>
    <w:rsid w:val="00DA6E24"/>
    <w:rsid w:val="00DA6E56"/>
    <w:rsid w:val="00DA6E6A"/>
    <w:rsid w:val="00DA6E8D"/>
    <w:rsid w:val="00DA6E94"/>
    <w:rsid w:val="00DA6EE3"/>
    <w:rsid w:val="00DA6F36"/>
    <w:rsid w:val="00DA701B"/>
    <w:rsid w:val="00DA7082"/>
    <w:rsid w:val="00DA7093"/>
    <w:rsid w:val="00DA70CF"/>
    <w:rsid w:val="00DA711E"/>
    <w:rsid w:val="00DA7134"/>
    <w:rsid w:val="00DA7168"/>
    <w:rsid w:val="00DA719F"/>
    <w:rsid w:val="00DA7305"/>
    <w:rsid w:val="00DA731A"/>
    <w:rsid w:val="00DA7347"/>
    <w:rsid w:val="00DA7383"/>
    <w:rsid w:val="00DA73AB"/>
    <w:rsid w:val="00DA73AD"/>
    <w:rsid w:val="00DA742E"/>
    <w:rsid w:val="00DA7454"/>
    <w:rsid w:val="00DA7458"/>
    <w:rsid w:val="00DA74D5"/>
    <w:rsid w:val="00DA7564"/>
    <w:rsid w:val="00DA7582"/>
    <w:rsid w:val="00DA7672"/>
    <w:rsid w:val="00DA76DC"/>
    <w:rsid w:val="00DA76DD"/>
    <w:rsid w:val="00DA772A"/>
    <w:rsid w:val="00DA7753"/>
    <w:rsid w:val="00DA775D"/>
    <w:rsid w:val="00DA7838"/>
    <w:rsid w:val="00DA7864"/>
    <w:rsid w:val="00DA7887"/>
    <w:rsid w:val="00DA78D3"/>
    <w:rsid w:val="00DA78DB"/>
    <w:rsid w:val="00DA7991"/>
    <w:rsid w:val="00DA7A17"/>
    <w:rsid w:val="00DA7BA5"/>
    <w:rsid w:val="00DA7BE0"/>
    <w:rsid w:val="00DA7CA0"/>
    <w:rsid w:val="00DA7CA1"/>
    <w:rsid w:val="00DA7D0E"/>
    <w:rsid w:val="00DA7D3B"/>
    <w:rsid w:val="00DA7D7A"/>
    <w:rsid w:val="00DA7D87"/>
    <w:rsid w:val="00DA7E1D"/>
    <w:rsid w:val="00DA7E33"/>
    <w:rsid w:val="00DA7E7E"/>
    <w:rsid w:val="00DA7E8D"/>
    <w:rsid w:val="00DA7FF3"/>
    <w:rsid w:val="00DB002E"/>
    <w:rsid w:val="00DB0050"/>
    <w:rsid w:val="00DB0120"/>
    <w:rsid w:val="00DB0127"/>
    <w:rsid w:val="00DB0162"/>
    <w:rsid w:val="00DB01A3"/>
    <w:rsid w:val="00DB020A"/>
    <w:rsid w:val="00DB020F"/>
    <w:rsid w:val="00DB0238"/>
    <w:rsid w:val="00DB024D"/>
    <w:rsid w:val="00DB024E"/>
    <w:rsid w:val="00DB0285"/>
    <w:rsid w:val="00DB02D1"/>
    <w:rsid w:val="00DB0338"/>
    <w:rsid w:val="00DB037B"/>
    <w:rsid w:val="00DB03D5"/>
    <w:rsid w:val="00DB04F3"/>
    <w:rsid w:val="00DB0504"/>
    <w:rsid w:val="00DB0668"/>
    <w:rsid w:val="00DB0687"/>
    <w:rsid w:val="00DB068A"/>
    <w:rsid w:val="00DB06B7"/>
    <w:rsid w:val="00DB06D4"/>
    <w:rsid w:val="00DB0710"/>
    <w:rsid w:val="00DB071A"/>
    <w:rsid w:val="00DB074B"/>
    <w:rsid w:val="00DB07A9"/>
    <w:rsid w:val="00DB080E"/>
    <w:rsid w:val="00DB089E"/>
    <w:rsid w:val="00DB08C3"/>
    <w:rsid w:val="00DB090E"/>
    <w:rsid w:val="00DB09E4"/>
    <w:rsid w:val="00DB0A10"/>
    <w:rsid w:val="00DB0A83"/>
    <w:rsid w:val="00DB0AB5"/>
    <w:rsid w:val="00DB0AC7"/>
    <w:rsid w:val="00DB0B42"/>
    <w:rsid w:val="00DB0B4D"/>
    <w:rsid w:val="00DB0B4F"/>
    <w:rsid w:val="00DB0B8F"/>
    <w:rsid w:val="00DB0C43"/>
    <w:rsid w:val="00DB0D97"/>
    <w:rsid w:val="00DB0DF9"/>
    <w:rsid w:val="00DB0E0F"/>
    <w:rsid w:val="00DB0E20"/>
    <w:rsid w:val="00DB0ED4"/>
    <w:rsid w:val="00DB0EDB"/>
    <w:rsid w:val="00DB0EE6"/>
    <w:rsid w:val="00DB0F0E"/>
    <w:rsid w:val="00DB0F11"/>
    <w:rsid w:val="00DB0FED"/>
    <w:rsid w:val="00DB1000"/>
    <w:rsid w:val="00DB1086"/>
    <w:rsid w:val="00DB1093"/>
    <w:rsid w:val="00DB10F2"/>
    <w:rsid w:val="00DB1161"/>
    <w:rsid w:val="00DB117D"/>
    <w:rsid w:val="00DB1192"/>
    <w:rsid w:val="00DB11D1"/>
    <w:rsid w:val="00DB1257"/>
    <w:rsid w:val="00DB127D"/>
    <w:rsid w:val="00DB132F"/>
    <w:rsid w:val="00DB133C"/>
    <w:rsid w:val="00DB133E"/>
    <w:rsid w:val="00DB1366"/>
    <w:rsid w:val="00DB1402"/>
    <w:rsid w:val="00DB1568"/>
    <w:rsid w:val="00DB15AB"/>
    <w:rsid w:val="00DB15DB"/>
    <w:rsid w:val="00DB1615"/>
    <w:rsid w:val="00DB16A4"/>
    <w:rsid w:val="00DB16D8"/>
    <w:rsid w:val="00DB16FE"/>
    <w:rsid w:val="00DB1724"/>
    <w:rsid w:val="00DB1776"/>
    <w:rsid w:val="00DB186B"/>
    <w:rsid w:val="00DB18A9"/>
    <w:rsid w:val="00DB1B13"/>
    <w:rsid w:val="00DB1BFA"/>
    <w:rsid w:val="00DB1C07"/>
    <w:rsid w:val="00DB1C9D"/>
    <w:rsid w:val="00DB1DD9"/>
    <w:rsid w:val="00DB1E58"/>
    <w:rsid w:val="00DB1E5A"/>
    <w:rsid w:val="00DB1E74"/>
    <w:rsid w:val="00DB1EA6"/>
    <w:rsid w:val="00DB1EC7"/>
    <w:rsid w:val="00DB1F27"/>
    <w:rsid w:val="00DB1F6F"/>
    <w:rsid w:val="00DB1F85"/>
    <w:rsid w:val="00DB2079"/>
    <w:rsid w:val="00DB2102"/>
    <w:rsid w:val="00DB2127"/>
    <w:rsid w:val="00DB2147"/>
    <w:rsid w:val="00DB216C"/>
    <w:rsid w:val="00DB2177"/>
    <w:rsid w:val="00DB218F"/>
    <w:rsid w:val="00DB2201"/>
    <w:rsid w:val="00DB22BD"/>
    <w:rsid w:val="00DB238B"/>
    <w:rsid w:val="00DB2395"/>
    <w:rsid w:val="00DB23BB"/>
    <w:rsid w:val="00DB2462"/>
    <w:rsid w:val="00DB247F"/>
    <w:rsid w:val="00DB24C3"/>
    <w:rsid w:val="00DB2558"/>
    <w:rsid w:val="00DB255B"/>
    <w:rsid w:val="00DB25FE"/>
    <w:rsid w:val="00DB26A2"/>
    <w:rsid w:val="00DB274E"/>
    <w:rsid w:val="00DB2789"/>
    <w:rsid w:val="00DB281D"/>
    <w:rsid w:val="00DB2825"/>
    <w:rsid w:val="00DB2896"/>
    <w:rsid w:val="00DB293C"/>
    <w:rsid w:val="00DB2974"/>
    <w:rsid w:val="00DB2981"/>
    <w:rsid w:val="00DB29C5"/>
    <w:rsid w:val="00DB2A2B"/>
    <w:rsid w:val="00DB2BDF"/>
    <w:rsid w:val="00DB2BE3"/>
    <w:rsid w:val="00DB2C25"/>
    <w:rsid w:val="00DB2D35"/>
    <w:rsid w:val="00DB2D3E"/>
    <w:rsid w:val="00DB2E20"/>
    <w:rsid w:val="00DB2E72"/>
    <w:rsid w:val="00DB2E8A"/>
    <w:rsid w:val="00DB2EC9"/>
    <w:rsid w:val="00DB2ED3"/>
    <w:rsid w:val="00DB2F12"/>
    <w:rsid w:val="00DB2F5A"/>
    <w:rsid w:val="00DB2FD4"/>
    <w:rsid w:val="00DB2FE3"/>
    <w:rsid w:val="00DB3006"/>
    <w:rsid w:val="00DB304E"/>
    <w:rsid w:val="00DB318E"/>
    <w:rsid w:val="00DB31AC"/>
    <w:rsid w:val="00DB31E9"/>
    <w:rsid w:val="00DB31F9"/>
    <w:rsid w:val="00DB3204"/>
    <w:rsid w:val="00DB32D9"/>
    <w:rsid w:val="00DB3382"/>
    <w:rsid w:val="00DB3394"/>
    <w:rsid w:val="00DB3397"/>
    <w:rsid w:val="00DB33C0"/>
    <w:rsid w:val="00DB33C3"/>
    <w:rsid w:val="00DB3515"/>
    <w:rsid w:val="00DB3566"/>
    <w:rsid w:val="00DB3572"/>
    <w:rsid w:val="00DB358F"/>
    <w:rsid w:val="00DB361A"/>
    <w:rsid w:val="00DB3653"/>
    <w:rsid w:val="00DB36B1"/>
    <w:rsid w:val="00DB36D4"/>
    <w:rsid w:val="00DB375F"/>
    <w:rsid w:val="00DB380B"/>
    <w:rsid w:val="00DB384C"/>
    <w:rsid w:val="00DB3861"/>
    <w:rsid w:val="00DB3874"/>
    <w:rsid w:val="00DB3985"/>
    <w:rsid w:val="00DB399F"/>
    <w:rsid w:val="00DB39B4"/>
    <w:rsid w:val="00DB39BC"/>
    <w:rsid w:val="00DB3A57"/>
    <w:rsid w:val="00DB3A95"/>
    <w:rsid w:val="00DB3AE9"/>
    <w:rsid w:val="00DB3B13"/>
    <w:rsid w:val="00DB3BC6"/>
    <w:rsid w:val="00DB3BCA"/>
    <w:rsid w:val="00DB3C0C"/>
    <w:rsid w:val="00DB3C13"/>
    <w:rsid w:val="00DB3D0E"/>
    <w:rsid w:val="00DB3D26"/>
    <w:rsid w:val="00DB3D4A"/>
    <w:rsid w:val="00DB3E79"/>
    <w:rsid w:val="00DB3EE1"/>
    <w:rsid w:val="00DB3F34"/>
    <w:rsid w:val="00DB3F52"/>
    <w:rsid w:val="00DB3F55"/>
    <w:rsid w:val="00DB3F6C"/>
    <w:rsid w:val="00DB3FC1"/>
    <w:rsid w:val="00DB4002"/>
    <w:rsid w:val="00DB4015"/>
    <w:rsid w:val="00DB402F"/>
    <w:rsid w:val="00DB403F"/>
    <w:rsid w:val="00DB4047"/>
    <w:rsid w:val="00DB4073"/>
    <w:rsid w:val="00DB40FE"/>
    <w:rsid w:val="00DB411B"/>
    <w:rsid w:val="00DB4144"/>
    <w:rsid w:val="00DB414E"/>
    <w:rsid w:val="00DB41CB"/>
    <w:rsid w:val="00DB421E"/>
    <w:rsid w:val="00DB4265"/>
    <w:rsid w:val="00DB42D1"/>
    <w:rsid w:val="00DB431A"/>
    <w:rsid w:val="00DB4338"/>
    <w:rsid w:val="00DB4382"/>
    <w:rsid w:val="00DB44BC"/>
    <w:rsid w:val="00DB452E"/>
    <w:rsid w:val="00DB4596"/>
    <w:rsid w:val="00DB45B4"/>
    <w:rsid w:val="00DB462C"/>
    <w:rsid w:val="00DB4646"/>
    <w:rsid w:val="00DB472C"/>
    <w:rsid w:val="00DB47A8"/>
    <w:rsid w:val="00DB4835"/>
    <w:rsid w:val="00DB4872"/>
    <w:rsid w:val="00DB48E7"/>
    <w:rsid w:val="00DB4943"/>
    <w:rsid w:val="00DB4953"/>
    <w:rsid w:val="00DB496D"/>
    <w:rsid w:val="00DB499E"/>
    <w:rsid w:val="00DB49C6"/>
    <w:rsid w:val="00DB49CC"/>
    <w:rsid w:val="00DB49F6"/>
    <w:rsid w:val="00DB4A08"/>
    <w:rsid w:val="00DB4A9E"/>
    <w:rsid w:val="00DB4AD6"/>
    <w:rsid w:val="00DB4B30"/>
    <w:rsid w:val="00DB4BBE"/>
    <w:rsid w:val="00DB4CA6"/>
    <w:rsid w:val="00DB4D00"/>
    <w:rsid w:val="00DB4D83"/>
    <w:rsid w:val="00DB4D90"/>
    <w:rsid w:val="00DB4DD8"/>
    <w:rsid w:val="00DB4E8F"/>
    <w:rsid w:val="00DB4E9B"/>
    <w:rsid w:val="00DB4F2D"/>
    <w:rsid w:val="00DB4F39"/>
    <w:rsid w:val="00DB4F7F"/>
    <w:rsid w:val="00DB4FA4"/>
    <w:rsid w:val="00DB4FC8"/>
    <w:rsid w:val="00DB4FF2"/>
    <w:rsid w:val="00DB4FF9"/>
    <w:rsid w:val="00DB503F"/>
    <w:rsid w:val="00DB50BB"/>
    <w:rsid w:val="00DB50F8"/>
    <w:rsid w:val="00DB5173"/>
    <w:rsid w:val="00DB5190"/>
    <w:rsid w:val="00DB51BF"/>
    <w:rsid w:val="00DB51E0"/>
    <w:rsid w:val="00DB51E9"/>
    <w:rsid w:val="00DB525A"/>
    <w:rsid w:val="00DB52B2"/>
    <w:rsid w:val="00DB530D"/>
    <w:rsid w:val="00DB5348"/>
    <w:rsid w:val="00DB53CC"/>
    <w:rsid w:val="00DB5435"/>
    <w:rsid w:val="00DB5461"/>
    <w:rsid w:val="00DB54C2"/>
    <w:rsid w:val="00DB54D0"/>
    <w:rsid w:val="00DB54D4"/>
    <w:rsid w:val="00DB54FC"/>
    <w:rsid w:val="00DB550C"/>
    <w:rsid w:val="00DB551D"/>
    <w:rsid w:val="00DB5540"/>
    <w:rsid w:val="00DB5579"/>
    <w:rsid w:val="00DB5589"/>
    <w:rsid w:val="00DB55B5"/>
    <w:rsid w:val="00DB55D0"/>
    <w:rsid w:val="00DB5630"/>
    <w:rsid w:val="00DB56CD"/>
    <w:rsid w:val="00DB57FD"/>
    <w:rsid w:val="00DB58C0"/>
    <w:rsid w:val="00DB58FD"/>
    <w:rsid w:val="00DB5908"/>
    <w:rsid w:val="00DB59FD"/>
    <w:rsid w:val="00DB5A1C"/>
    <w:rsid w:val="00DB5A3C"/>
    <w:rsid w:val="00DB5A61"/>
    <w:rsid w:val="00DB5A7A"/>
    <w:rsid w:val="00DB5A9A"/>
    <w:rsid w:val="00DB5AF6"/>
    <w:rsid w:val="00DB5AFD"/>
    <w:rsid w:val="00DB5B26"/>
    <w:rsid w:val="00DB5B4D"/>
    <w:rsid w:val="00DB5BB6"/>
    <w:rsid w:val="00DB5C4F"/>
    <w:rsid w:val="00DB5C7B"/>
    <w:rsid w:val="00DB5EBF"/>
    <w:rsid w:val="00DB60E4"/>
    <w:rsid w:val="00DB60FB"/>
    <w:rsid w:val="00DB6117"/>
    <w:rsid w:val="00DB6137"/>
    <w:rsid w:val="00DB613F"/>
    <w:rsid w:val="00DB6176"/>
    <w:rsid w:val="00DB6200"/>
    <w:rsid w:val="00DB62A4"/>
    <w:rsid w:val="00DB63C3"/>
    <w:rsid w:val="00DB63D3"/>
    <w:rsid w:val="00DB63F0"/>
    <w:rsid w:val="00DB644A"/>
    <w:rsid w:val="00DB6468"/>
    <w:rsid w:val="00DB6471"/>
    <w:rsid w:val="00DB6491"/>
    <w:rsid w:val="00DB64BD"/>
    <w:rsid w:val="00DB6573"/>
    <w:rsid w:val="00DB65C0"/>
    <w:rsid w:val="00DB65CD"/>
    <w:rsid w:val="00DB6605"/>
    <w:rsid w:val="00DB662B"/>
    <w:rsid w:val="00DB663B"/>
    <w:rsid w:val="00DB665F"/>
    <w:rsid w:val="00DB667E"/>
    <w:rsid w:val="00DB66A1"/>
    <w:rsid w:val="00DB66E3"/>
    <w:rsid w:val="00DB66EA"/>
    <w:rsid w:val="00DB6716"/>
    <w:rsid w:val="00DB6763"/>
    <w:rsid w:val="00DB6792"/>
    <w:rsid w:val="00DB686C"/>
    <w:rsid w:val="00DB6886"/>
    <w:rsid w:val="00DB68A9"/>
    <w:rsid w:val="00DB68D2"/>
    <w:rsid w:val="00DB68D5"/>
    <w:rsid w:val="00DB698D"/>
    <w:rsid w:val="00DB6A37"/>
    <w:rsid w:val="00DB6A42"/>
    <w:rsid w:val="00DB6ADE"/>
    <w:rsid w:val="00DB6AE6"/>
    <w:rsid w:val="00DB6B2A"/>
    <w:rsid w:val="00DB6BA4"/>
    <w:rsid w:val="00DB6C04"/>
    <w:rsid w:val="00DB6CCC"/>
    <w:rsid w:val="00DB6DA3"/>
    <w:rsid w:val="00DB6DAC"/>
    <w:rsid w:val="00DB6DB9"/>
    <w:rsid w:val="00DB6DF5"/>
    <w:rsid w:val="00DB6E6E"/>
    <w:rsid w:val="00DB6EAA"/>
    <w:rsid w:val="00DB6FA4"/>
    <w:rsid w:val="00DB6FB5"/>
    <w:rsid w:val="00DB6FD4"/>
    <w:rsid w:val="00DB6FDD"/>
    <w:rsid w:val="00DB7094"/>
    <w:rsid w:val="00DB7199"/>
    <w:rsid w:val="00DB71CB"/>
    <w:rsid w:val="00DB71CC"/>
    <w:rsid w:val="00DB72E4"/>
    <w:rsid w:val="00DB731B"/>
    <w:rsid w:val="00DB73EF"/>
    <w:rsid w:val="00DB7443"/>
    <w:rsid w:val="00DB749A"/>
    <w:rsid w:val="00DB75F9"/>
    <w:rsid w:val="00DB76D1"/>
    <w:rsid w:val="00DB76F8"/>
    <w:rsid w:val="00DB7745"/>
    <w:rsid w:val="00DB775A"/>
    <w:rsid w:val="00DB775B"/>
    <w:rsid w:val="00DB776E"/>
    <w:rsid w:val="00DB7778"/>
    <w:rsid w:val="00DB777C"/>
    <w:rsid w:val="00DB77A3"/>
    <w:rsid w:val="00DB77B2"/>
    <w:rsid w:val="00DB789F"/>
    <w:rsid w:val="00DB78B7"/>
    <w:rsid w:val="00DB7903"/>
    <w:rsid w:val="00DB7923"/>
    <w:rsid w:val="00DB7939"/>
    <w:rsid w:val="00DB7948"/>
    <w:rsid w:val="00DB79F7"/>
    <w:rsid w:val="00DB7B08"/>
    <w:rsid w:val="00DB7B3B"/>
    <w:rsid w:val="00DB7B93"/>
    <w:rsid w:val="00DB7C00"/>
    <w:rsid w:val="00DB7C30"/>
    <w:rsid w:val="00DB7C61"/>
    <w:rsid w:val="00DB7C97"/>
    <w:rsid w:val="00DB7C9A"/>
    <w:rsid w:val="00DB7CD5"/>
    <w:rsid w:val="00DB7D20"/>
    <w:rsid w:val="00DB7D59"/>
    <w:rsid w:val="00DB7DF2"/>
    <w:rsid w:val="00DB7EDD"/>
    <w:rsid w:val="00DB7EDF"/>
    <w:rsid w:val="00DB7F3C"/>
    <w:rsid w:val="00DC0060"/>
    <w:rsid w:val="00DC00B5"/>
    <w:rsid w:val="00DC00DD"/>
    <w:rsid w:val="00DC0132"/>
    <w:rsid w:val="00DC019B"/>
    <w:rsid w:val="00DC0205"/>
    <w:rsid w:val="00DC0223"/>
    <w:rsid w:val="00DC029E"/>
    <w:rsid w:val="00DC032B"/>
    <w:rsid w:val="00DC0364"/>
    <w:rsid w:val="00DC039F"/>
    <w:rsid w:val="00DC03C2"/>
    <w:rsid w:val="00DC03DF"/>
    <w:rsid w:val="00DC0430"/>
    <w:rsid w:val="00DC0459"/>
    <w:rsid w:val="00DC04A8"/>
    <w:rsid w:val="00DC055F"/>
    <w:rsid w:val="00DC066B"/>
    <w:rsid w:val="00DC06AD"/>
    <w:rsid w:val="00DC06DE"/>
    <w:rsid w:val="00DC06F7"/>
    <w:rsid w:val="00DC072A"/>
    <w:rsid w:val="00DC07BB"/>
    <w:rsid w:val="00DC07D4"/>
    <w:rsid w:val="00DC0801"/>
    <w:rsid w:val="00DC0900"/>
    <w:rsid w:val="00DC092B"/>
    <w:rsid w:val="00DC092C"/>
    <w:rsid w:val="00DC0938"/>
    <w:rsid w:val="00DC0955"/>
    <w:rsid w:val="00DC096C"/>
    <w:rsid w:val="00DC0A96"/>
    <w:rsid w:val="00DC0B7D"/>
    <w:rsid w:val="00DC0BAB"/>
    <w:rsid w:val="00DC0C01"/>
    <w:rsid w:val="00DC0C6F"/>
    <w:rsid w:val="00DC0D25"/>
    <w:rsid w:val="00DC0DB9"/>
    <w:rsid w:val="00DC0DDE"/>
    <w:rsid w:val="00DC0E39"/>
    <w:rsid w:val="00DC0E83"/>
    <w:rsid w:val="00DC0F51"/>
    <w:rsid w:val="00DC0F66"/>
    <w:rsid w:val="00DC0FCD"/>
    <w:rsid w:val="00DC1001"/>
    <w:rsid w:val="00DC102A"/>
    <w:rsid w:val="00DC1035"/>
    <w:rsid w:val="00DC103B"/>
    <w:rsid w:val="00DC1096"/>
    <w:rsid w:val="00DC10F7"/>
    <w:rsid w:val="00DC1102"/>
    <w:rsid w:val="00DC1130"/>
    <w:rsid w:val="00DC1136"/>
    <w:rsid w:val="00DC11EE"/>
    <w:rsid w:val="00DC120A"/>
    <w:rsid w:val="00DC121E"/>
    <w:rsid w:val="00DC122A"/>
    <w:rsid w:val="00DC12D9"/>
    <w:rsid w:val="00DC1348"/>
    <w:rsid w:val="00DC136A"/>
    <w:rsid w:val="00DC139D"/>
    <w:rsid w:val="00DC13D9"/>
    <w:rsid w:val="00DC1402"/>
    <w:rsid w:val="00DC1418"/>
    <w:rsid w:val="00DC1493"/>
    <w:rsid w:val="00DC153D"/>
    <w:rsid w:val="00DC156B"/>
    <w:rsid w:val="00DC158F"/>
    <w:rsid w:val="00DC159E"/>
    <w:rsid w:val="00DC15DF"/>
    <w:rsid w:val="00DC1616"/>
    <w:rsid w:val="00DC162D"/>
    <w:rsid w:val="00DC167F"/>
    <w:rsid w:val="00DC16EB"/>
    <w:rsid w:val="00DC175A"/>
    <w:rsid w:val="00DC1764"/>
    <w:rsid w:val="00DC1784"/>
    <w:rsid w:val="00DC17B8"/>
    <w:rsid w:val="00DC18BC"/>
    <w:rsid w:val="00DC1941"/>
    <w:rsid w:val="00DC1A80"/>
    <w:rsid w:val="00DC1AE6"/>
    <w:rsid w:val="00DC1AF7"/>
    <w:rsid w:val="00DC1B64"/>
    <w:rsid w:val="00DC1B73"/>
    <w:rsid w:val="00DC1B97"/>
    <w:rsid w:val="00DC1B98"/>
    <w:rsid w:val="00DC1D61"/>
    <w:rsid w:val="00DC1D74"/>
    <w:rsid w:val="00DC1DAC"/>
    <w:rsid w:val="00DC1E2C"/>
    <w:rsid w:val="00DC1F56"/>
    <w:rsid w:val="00DC1FC2"/>
    <w:rsid w:val="00DC2073"/>
    <w:rsid w:val="00DC2111"/>
    <w:rsid w:val="00DC2197"/>
    <w:rsid w:val="00DC21D0"/>
    <w:rsid w:val="00DC2219"/>
    <w:rsid w:val="00DC2239"/>
    <w:rsid w:val="00DC2286"/>
    <w:rsid w:val="00DC22A1"/>
    <w:rsid w:val="00DC22B8"/>
    <w:rsid w:val="00DC2301"/>
    <w:rsid w:val="00DC230D"/>
    <w:rsid w:val="00DC231A"/>
    <w:rsid w:val="00DC231F"/>
    <w:rsid w:val="00DC232B"/>
    <w:rsid w:val="00DC23B0"/>
    <w:rsid w:val="00DC23C4"/>
    <w:rsid w:val="00DC2446"/>
    <w:rsid w:val="00DC2482"/>
    <w:rsid w:val="00DC2489"/>
    <w:rsid w:val="00DC24E2"/>
    <w:rsid w:val="00DC24EC"/>
    <w:rsid w:val="00DC2512"/>
    <w:rsid w:val="00DC256B"/>
    <w:rsid w:val="00DC2588"/>
    <w:rsid w:val="00DC2604"/>
    <w:rsid w:val="00DC266A"/>
    <w:rsid w:val="00DC268D"/>
    <w:rsid w:val="00DC269A"/>
    <w:rsid w:val="00DC26A2"/>
    <w:rsid w:val="00DC2756"/>
    <w:rsid w:val="00DC2794"/>
    <w:rsid w:val="00DC27B4"/>
    <w:rsid w:val="00DC27C5"/>
    <w:rsid w:val="00DC2809"/>
    <w:rsid w:val="00DC2827"/>
    <w:rsid w:val="00DC2851"/>
    <w:rsid w:val="00DC287A"/>
    <w:rsid w:val="00DC28CE"/>
    <w:rsid w:val="00DC296A"/>
    <w:rsid w:val="00DC297A"/>
    <w:rsid w:val="00DC29AE"/>
    <w:rsid w:val="00DC29B5"/>
    <w:rsid w:val="00DC2A3E"/>
    <w:rsid w:val="00DC2A45"/>
    <w:rsid w:val="00DC2A6D"/>
    <w:rsid w:val="00DC2A9C"/>
    <w:rsid w:val="00DC2AE3"/>
    <w:rsid w:val="00DC2AFF"/>
    <w:rsid w:val="00DC2B35"/>
    <w:rsid w:val="00DC2B40"/>
    <w:rsid w:val="00DC2B72"/>
    <w:rsid w:val="00DC2C00"/>
    <w:rsid w:val="00DC2C1E"/>
    <w:rsid w:val="00DC2C78"/>
    <w:rsid w:val="00DC2CA9"/>
    <w:rsid w:val="00DC2D01"/>
    <w:rsid w:val="00DC2D2E"/>
    <w:rsid w:val="00DC2D67"/>
    <w:rsid w:val="00DC2D7C"/>
    <w:rsid w:val="00DC2E84"/>
    <w:rsid w:val="00DC2F01"/>
    <w:rsid w:val="00DC2F33"/>
    <w:rsid w:val="00DC3028"/>
    <w:rsid w:val="00DC311D"/>
    <w:rsid w:val="00DC319B"/>
    <w:rsid w:val="00DC31BC"/>
    <w:rsid w:val="00DC3208"/>
    <w:rsid w:val="00DC3220"/>
    <w:rsid w:val="00DC326A"/>
    <w:rsid w:val="00DC328A"/>
    <w:rsid w:val="00DC32A6"/>
    <w:rsid w:val="00DC32EE"/>
    <w:rsid w:val="00DC3302"/>
    <w:rsid w:val="00DC330D"/>
    <w:rsid w:val="00DC3374"/>
    <w:rsid w:val="00DC338C"/>
    <w:rsid w:val="00DC342F"/>
    <w:rsid w:val="00DC3473"/>
    <w:rsid w:val="00DC352B"/>
    <w:rsid w:val="00DC35B8"/>
    <w:rsid w:val="00DC35CB"/>
    <w:rsid w:val="00DC35FA"/>
    <w:rsid w:val="00DC3612"/>
    <w:rsid w:val="00DC36DF"/>
    <w:rsid w:val="00DC3704"/>
    <w:rsid w:val="00DC3729"/>
    <w:rsid w:val="00DC3732"/>
    <w:rsid w:val="00DC374F"/>
    <w:rsid w:val="00DC3785"/>
    <w:rsid w:val="00DC379C"/>
    <w:rsid w:val="00DC37DB"/>
    <w:rsid w:val="00DC3870"/>
    <w:rsid w:val="00DC392A"/>
    <w:rsid w:val="00DC39C5"/>
    <w:rsid w:val="00DC39F4"/>
    <w:rsid w:val="00DC3A80"/>
    <w:rsid w:val="00DC3A8F"/>
    <w:rsid w:val="00DC3BF1"/>
    <w:rsid w:val="00DC3CC6"/>
    <w:rsid w:val="00DC3CC8"/>
    <w:rsid w:val="00DC3D00"/>
    <w:rsid w:val="00DC3D02"/>
    <w:rsid w:val="00DC3D25"/>
    <w:rsid w:val="00DC3D2A"/>
    <w:rsid w:val="00DC3D3D"/>
    <w:rsid w:val="00DC3E40"/>
    <w:rsid w:val="00DC3F19"/>
    <w:rsid w:val="00DC3F8A"/>
    <w:rsid w:val="00DC3F9C"/>
    <w:rsid w:val="00DC4008"/>
    <w:rsid w:val="00DC4013"/>
    <w:rsid w:val="00DC4056"/>
    <w:rsid w:val="00DC40A6"/>
    <w:rsid w:val="00DC4125"/>
    <w:rsid w:val="00DC41BB"/>
    <w:rsid w:val="00DC4210"/>
    <w:rsid w:val="00DC4229"/>
    <w:rsid w:val="00DC42B0"/>
    <w:rsid w:val="00DC42D4"/>
    <w:rsid w:val="00DC42D7"/>
    <w:rsid w:val="00DC4345"/>
    <w:rsid w:val="00DC43F4"/>
    <w:rsid w:val="00DC4402"/>
    <w:rsid w:val="00DC4414"/>
    <w:rsid w:val="00DC4419"/>
    <w:rsid w:val="00DC442A"/>
    <w:rsid w:val="00DC44EB"/>
    <w:rsid w:val="00DC4514"/>
    <w:rsid w:val="00DC4555"/>
    <w:rsid w:val="00DC4562"/>
    <w:rsid w:val="00DC4565"/>
    <w:rsid w:val="00DC45FB"/>
    <w:rsid w:val="00DC4665"/>
    <w:rsid w:val="00DC46E8"/>
    <w:rsid w:val="00DC46F2"/>
    <w:rsid w:val="00DC4705"/>
    <w:rsid w:val="00DC470E"/>
    <w:rsid w:val="00DC4761"/>
    <w:rsid w:val="00DC4819"/>
    <w:rsid w:val="00DC4851"/>
    <w:rsid w:val="00DC48C5"/>
    <w:rsid w:val="00DC49C6"/>
    <w:rsid w:val="00DC49DC"/>
    <w:rsid w:val="00DC4A5B"/>
    <w:rsid w:val="00DC4B67"/>
    <w:rsid w:val="00DC4B96"/>
    <w:rsid w:val="00DC4BB7"/>
    <w:rsid w:val="00DC4BDB"/>
    <w:rsid w:val="00DC4CE3"/>
    <w:rsid w:val="00DC4D01"/>
    <w:rsid w:val="00DC4D50"/>
    <w:rsid w:val="00DC4D6C"/>
    <w:rsid w:val="00DC4D7E"/>
    <w:rsid w:val="00DC4D9B"/>
    <w:rsid w:val="00DC4DCD"/>
    <w:rsid w:val="00DC4E5A"/>
    <w:rsid w:val="00DC4E9A"/>
    <w:rsid w:val="00DC4EC4"/>
    <w:rsid w:val="00DC4F1B"/>
    <w:rsid w:val="00DC4F25"/>
    <w:rsid w:val="00DC4F9C"/>
    <w:rsid w:val="00DC4FB7"/>
    <w:rsid w:val="00DC508E"/>
    <w:rsid w:val="00DC5146"/>
    <w:rsid w:val="00DC5167"/>
    <w:rsid w:val="00DC516D"/>
    <w:rsid w:val="00DC5229"/>
    <w:rsid w:val="00DC5237"/>
    <w:rsid w:val="00DC526F"/>
    <w:rsid w:val="00DC52CF"/>
    <w:rsid w:val="00DC533E"/>
    <w:rsid w:val="00DC5360"/>
    <w:rsid w:val="00DC5372"/>
    <w:rsid w:val="00DC5396"/>
    <w:rsid w:val="00DC53F1"/>
    <w:rsid w:val="00DC53FE"/>
    <w:rsid w:val="00DC5465"/>
    <w:rsid w:val="00DC5476"/>
    <w:rsid w:val="00DC550D"/>
    <w:rsid w:val="00DC555B"/>
    <w:rsid w:val="00DC5627"/>
    <w:rsid w:val="00DC5655"/>
    <w:rsid w:val="00DC5734"/>
    <w:rsid w:val="00DC57E2"/>
    <w:rsid w:val="00DC582E"/>
    <w:rsid w:val="00DC587E"/>
    <w:rsid w:val="00DC58C6"/>
    <w:rsid w:val="00DC592E"/>
    <w:rsid w:val="00DC5934"/>
    <w:rsid w:val="00DC5973"/>
    <w:rsid w:val="00DC59AF"/>
    <w:rsid w:val="00DC5A06"/>
    <w:rsid w:val="00DC5A85"/>
    <w:rsid w:val="00DC5AA9"/>
    <w:rsid w:val="00DC5AC1"/>
    <w:rsid w:val="00DC5ADA"/>
    <w:rsid w:val="00DC5B58"/>
    <w:rsid w:val="00DC5B70"/>
    <w:rsid w:val="00DC5BA0"/>
    <w:rsid w:val="00DC5C8A"/>
    <w:rsid w:val="00DC5D75"/>
    <w:rsid w:val="00DC5E4D"/>
    <w:rsid w:val="00DC5E5F"/>
    <w:rsid w:val="00DC5ECF"/>
    <w:rsid w:val="00DC5F59"/>
    <w:rsid w:val="00DC5F9F"/>
    <w:rsid w:val="00DC603E"/>
    <w:rsid w:val="00DC609D"/>
    <w:rsid w:val="00DC60FF"/>
    <w:rsid w:val="00DC6100"/>
    <w:rsid w:val="00DC6120"/>
    <w:rsid w:val="00DC6198"/>
    <w:rsid w:val="00DC61B2"/>
    <w:rsid w:val="00DC61E6"/>
    <w:rsid w:val="00DC620C"/>
    <w:rsid w:val="00DC6232"/>
    <w:rsid w:val="00DC6294"/>
    <w:rsid w:val="00DC6345"/>
    <w:rsid w:val="00DC6362"/>
    <w:rsid w:val="00DC653C"/>
    <w:rsid w:val="00DC65C3"/>
    <w:rsid w:val="00DC6687"/>
    <w:rsid w:val="00DC6699"/>
    <w:rsid w:val="00DC66F7"/>
    <w:rsid w:val="00DC6725"/>
    <w:rsid w:val="00DC6744"/>
    <w:rsid w:val="00DC6807"/>
    <w:rsid w:val="00DC6875"/>
    <w:rsid w:val="00DC6889"/>
    <w:rsid w:val="00DC68A7"/>
    <w:rsid w:val="00DC68DE"/>
    <w:rsid w:val="00DC690F"/>
    <w:rsid w:val="00DC6961"/>
    <w:rsid w:val="00DC698A"/>
    <w:rsid w:val="00DC69B7"/>
    <w:rsid w:val="00DC6A17"/>
    <w:rsid w:val="00DC6A28"/>
    <w:rsid w:val="00DC6A4B"/>
    <w:rsid w:val="00DC6A57"/>
    <w:rsid w:val="00DC6BC8"/>
    <w:rsid w:val="00DC6C3A"/>
    <w:rsid w:val="00DC6CBB"/>
    <w:rsid w:val="00DC6CCE"/>
    <w:rsid w:val="00DC6D75"/>
    <w:rsid w:val="00DC6D85"/>
    <w:rsid w:val="00DC6D9D"/>
    <w:rsid w:val="00DC6DE9"/>
    <w:rsid w:val="00DC6E13"/>
    <w:rsid w:val="00DC6E31"/>
    <w:rsid w:val="00DC6F4A"/>
    <w:rsid w:val="00DC6F50"/>
    <w:rsid w:val="00DC6F80"/>
    <w:rsid w:val="00DC6FF1"/>
    <w:rsid w:val="00DC7051"/>
    <w:rsid w:val="00DC7057"/>
    <w:rsid w:val="00DC70BA"/>
    <w:rsid w:val="00DC715F"/>
    <w:rsid w:val="00DC717F"/>
    <w:rsid w:val="00DC7187"/>
    <w:rsid w:val="00DC71A6"/>
    <w:rsid w:val="00DC7202"/>
    <w:rsid w:val="00DC720D"/>
    <w:rsid w:val="00DC7211"/>
    <w:rsid w:val="00DC7239"/>
    <w:rsid w:val="00DC7278"/>
    <w:rsid w:val="00DC7343"/>
    <w:rsid w:val="00DC7437"/>
    <w:rsid w:val="00DC7474"/>
    <w:rsid w:val="00DC74BD"/>
    <w:rsid w:val="00DC74EC"/>
    <w:rsid w:val="00DC760E"/>
    <w:rsid w:val="00DC767C"/>
    <w:rsid w:val="00DC7739"/>
    <w:rsid w:val="00DC7756"/>
    <w:rsid w:val="00DC778A"/>
    <w:rsid w:val="00DC77A4"/>
    <w:rsid w:val="00DC77C3"/>
    <w:rsid w:val="00DC781B"/>
    <w:rsid w:val="00DC7906"/>
    <w:rsid w:val="00DC7979"/>
    <w:rsid w:val="00DC79CB"/>
    <w:rsid w:val="00DC79DF"/>
    <w:rsid w:val="00DC79E1"/>
    <w:rsid w:val="00DC7BA4"/>
    <w:rsid w:val="00DC7BE2"/>
    <w:rsid w:val="00DC7C03"/>
    <w:rsid w:val="00DC7C2D"/>
    <w:rsid w:val="00DC7C60"/>
    <w:rsid w:val="00DC7C90"/>
    <w:rsid w:val="00DC7CF6"/>
    <w:rsid w:val="00DC7D19"/>
    <w:rsid w:val="00DC7D5A"/>
    <w:rsid w:val="00DC7D63"/>
    <w:rsid w:val="00DC7DCC"/>
    <w:rsid w:val="00DC7E7E"/>
    <w:rsid w:val="00DC7E94"/>
    <w:rsid w:val="00DC7EA6"/>
    <w:rsid w:val="00DC7EF3"/>
    <w:rsid w:val="00DC7F0D"/>
    <w:rsid w:val="00DC7F0F"/>
    <w:rsid w:val="00DC7F46"/>
    <w:rsid w:val="00DC7F4B"/>
    <w:rsid w:val="00DC7F63"/>
    <w:rsid w:val="00DC7F82"/>
    <w:rsid w:val="00DC7FAC"/>
    <w:rsid w:val="00DC7FB1"/>
    <w:rsid w:val="00DC7FF7"/>
    <w:rsid w:val="00DD0002"/>
    <w:rsid w:val="00DD002F"/>
    <w:rsid w:val="00DD0058"/>
    <w:rsid w:val="00DD0074"/>
    <w:rsid w:val="00DD00E6"/>
    <w:rsid w:val="00DD010B"/>
    <w:rsid w:val="00DD0178"/>
    <w:rsid w:val="00DD0181"/>
    <w:rsid w:val="00DD022C"/>
    <w:rsid w:val="00DD027E"/>
    <w:rsid w:val="00DD0291"/>
    <w:rsid w:val="00DD02B7"/>
    <w:rsid w:val="00DD02BF"/>
    <w:rsid w:val="00DD02C4"/>
    <w:rsid w:val="00DD035A"/>
    <w:rsid w:val="00DD037A"/>
    <w:rsid w:val="00DD03D0"/>
    <w:rsid w:val="00DD046A"/>
    <w:rsid w:val="00DD04A8"/>
    <w:rsid w:val="00DD04BD"/>
    <w:rsid w:val="00DD053E"/>
    <w:rsid w:val="00DD05EE"/>
    <w:rsid w:val="00DD0615"/>
    <w:rsid w:val="00DD06D8"/>
    <w:rsid w:val="00DD075F"/>
    <w:rsid w:val="00DD0772"/>
    <w:rsid w:val="00DD07B0"/>
    <w:rsid w:val="00DD0824"/>
    <w:rsid w:val="00DD0928"/>
    <w:rsid w:val="00DD09F3"/>
    <w:rsid w:val="00DD0A16"/>
    <w:rsid w:val="00DD0A1B"/>
    <w:rsid w:val="00DD0A54"/>
    <w:rsid w:val="00DD0A70"/>
    <w:rsid w:val="00DD0ADD"/>
    <w:rsid w:val="00DD0AE9"/>
    <w:rsid w:val="00DD0B2F"/>
    <w:rsid w:val="00DD0B4C"/>
    <w:rsid w:val="00DD0C00"/>
    <w:rsid w:val="00DD0C3F"/>
    <w:rsid w:val="00DD0CA8"/>
    <w:rsid w:val="00DD0CB1"/>
    <w:rsid w:val="00DD0CCB"/>
    <w:rsid w:val="00DD0CDA"/>
    <w:rsid w:val="00DD0CF0"/>
    <w:rsid w:val="00DD0CF6"/>
    <w:rsid w:val="00DD0CFE"/>
    <w:rsid w:val="00DD0D40"/>
    <w:rsid w:val="00DD0D49"/>
    <w:rsid w:val="00DD0DCC"/>
    <w:rsid w:val="00DD0DE3"/>
    <w:rsid w:val="00DD0E75"/>
    <w:rsid w:val="00DD0EB1"/>
    <w:rsid w:val="00DD0F28"/>
    <w:rsid w:val="00DD0F74"/>
    <w:rsid w:val="00DD0F83"/>
    <w:rsid w:val="00DD0F89"/>
    <w:rsid w:val="00DD0FBB"/>
    <w:rsid w:val="00DD1029"/>
    <w:rsid w:val="00DD104F"/>
    <w:rsid w:val="00DD10F7"/>
    <w:rsid w:val="00DD11CA"/>
    <w:rsid w:val="00DD11DC"/>
    <w:rsid w:val="00DD1288"/>
    <w:rsid w:val="00DD134D"/>
    <w:rsid w:val="00DD1476"/>
    <w:rsid w:val="00DD158C"/>
    <w:rsid w:val="00DD15AC"/>
    <w:rsid w:val="00DD15D1"/>
    <w:rsid w:val="00DD15EF"/>
    <w:rsid w:val="00DD1618"/>
    <w:rsid w:val="00DD16CE"/>
    <w:rsid w:val="00DD16E2"/>
    <w:rsid w:val="00DD16F2"/>
    <w:rsid w:val="00DD1778"/>
    <w:rsid w:val="00DD17B6"/>
    <w:rsid w:val="00DD17B8"/>
    <w:rsid w:val="00DD1826"/>
    <w:rsid w:val="00DD18A5"/>
    <w:rsid w:val="00DD1912"/>
    <w:rsid w:val="00DD1928"/>
    <w:rsid w:val="00DD193A"/>
    <w:rsid w:val="00DD195C"/>
    <w:rsid w:val="00DD1A38"/>
    <w:rsid w:val="00DD1A8F"/>
    <w:rsid w:val="00DD1AA2"/>
    <w:rsid w:val="00DD1ADC"/>
    <w:rsid w:val="00DD1B5A"/>
    <w:rsid w:val="00DD1BA0"/>
    <w:rsid w:val="00DD1C2E"/>
    <w:rsid w:val="00DD1D2A"/>
    <w:rsid w:val="00DD1E02"/>
    <w:rsid w:val="00DD1F3A"/>
    <w:rsid w:val="00DD1F64"/>
    <w:rsid w:val="00DD1FA2"/>
    <w:rsid w:val="00DD1FCC"/>
    <w:rsid w:val="00DD2043"/>
    <w:rsid w:val="00DD21E9"/>
    <w:rsid w:val="00DD22FA"/>
    <w:rsid w:val="00DD232E"/>
    <w:rsid w:val="00DD235B"/>
    <w:rsid w:val="00DD2385"/>
    <w:rsid w:val="00DD23F2"/>
    <w:rsid w:val="00DD244D"/>
    <w:rsid w:val="00DD245B"/>
    <w:rsid w:val="00DD2521"/>
    <w:rsid w:val="00DD25CC"/>
    <w:rsid w:val="00DD25DF"/>
    <w:rsid w:val="00DD25ED"/>
    <w:rsid w:val="00DD25EF"/>
    <w:rsid w:val="00DD25F0"/>
    <w:rsid w:val="00DD2607"/>
    <w:rsid w:val="00DD26AC"/>
    <w:rsid w:val="00DD2741"/>
    <w:rsid w:val="00DD27B7"/>
    <w:rsid w:val="00DD27E8"/>
    <w:rsid w:val="00DD2811"/>
    <w:rsid w:val="00DD287E"/>
    <w:rsid w:val="00DD2889"/>
    <w:rsid w:val="00DD29BB"/>
    <w:rsid w:val="00DD29D7"/>
    <w:rsid w:val="00DD29DD"/>
    <w:rsid w:val="00DD2AB3"/>
    <w:rsid w:val="00DD2B89"/>
    <w:rsid w:val="00DD2BC0"/>
    <w:rsid w:val="00DD2CEB"/>
    <w:rsid w:val="00DD2D9A"/>
    <w:rsid w:val="00DD2DC1"/>
    <w:rsid w:val="00DD2DD8"/>
    <w:rsid w:val="00DD2F1D"/>
    <w:rsid w:val="00DD303B"/>
    <w:rsid w:val="00DD30DC"/>
    <w:rsid w:val="00DD3142"/>
    <w:rsid w:val="00DD314E"/>
    <w:rsid w:val="00DD31D0"/>
    <w:rsid w:val="00DD3236"/>
    <w:rsid w:val="00DD3245"/>
    <w:rsid w:val="00DD3276"/>
    <w:rsid w:val="00DD327A"/>
    <w:rsid w:val="00DD3284"/>
    <w:rsid w:val="00DD3288"/>
    <w:rsid w:val="00DD3385"/>
    <w:rsid w:val="00DD33F2"/>
    <w:rsid w:val="00DD3414"/>
    <w:rsid w:val="00DD3453"/>
    <w:rsid w:val="00DD3484"/>
    <w:rsid w:val="00DD348A"/>
    <w:rsid w:val="00DD34A8"/>
    <w:rsid w:val="00DD34C0"/>
    <w:rsid w:val="00DD34DF"/>
    <w:rsid w:val="00DD35AD"/>
    <w:rsid w:val="00DD3608"/>
    <w:rsid w:val="00DD3627"/>
    <w:rsid w:val="00DD372E"/>
    <w:rsid w:val="00DD376B"/>
    <w:rsid w:val="00DD38CE"/>
    <w:rsid w:val="00DD38E4"/>
    <w:rsid w:val="00DD390D"/>
    <w:rsid w:val="00DD3953"/>
    <w:rsid w:val="00DD3999"/>
    <w:rsid w:val="00DD39A2"/>
    <w:rsid w:val="00DD3A10"/>
    <w:rsid w:val="00DD3A85"/>
    <w:rsid w:val="00DD3A9B"/>
    <w:rsid w:val="00DD3ACA"/>
    <w:rsid w:val="00DD3ACF"/>
    <w:rsid w:val="00DD3B30"/>
    <w:rsid w:val="00DD3B7C"/>
    <w:rsid w:val="00DD3BD6"/>
    <w:rsid w:val="00DD3C8C"/>
    <w:rsid w:val="00DD3C92"/>
    <w:rsid w:val="00DD3D3E"/>
    <w:rsid w:val="00DD3D62"/>
    <w:rsid w:val="00DD3E0C"/>
    <w:rsid w:val="00DD3E3A"/>
    <w:rsid w:val="00DD3E5F"/>
    <w:rsid w:val="00DD3EAC"/>
    <w:rsid w:val="00DD3EB4"/>
    <w:rsid w:val="00DD3EDF"/>
    <w:rsid w:val="00DD3F3F"/>
    <w:rsid w:val="00DD3F8A"/>
    <w:rsid w:val="00DD3FBF"/>
    <w:rsid w:val="00DD3FC4"/>
    <w:rsid w:val="00DD408C"/>
    <w:rsid w:val="00DD410C"/>
    <w:rsid w:val="00DD41BD"/>
    <w:rsid w:val="00DD430F"/>
    <w:rsid w:val="00DD4314"/>
    <w:rsid w:val="00DD432D"/>
    <w:rsid w:val="00DD433F"/>
    <w:rsid w:val="00DD445F"/>
    <w:rsid w:val="00DD44CB"/>
    <w:rsid w:val="00DD44DA"/>
    <w:rsid w:val="00DD45CA"/>
    <w:rsid w:val="00DD45D3"/>
    <w:rsid w:val="00DD45FE"/>
    <w:rsid w:val="00DD464B"/>
    <w:rsid w:val="00DD466C"/>
    <w:rsid w:val="00DD468C"/>
    <w:rsid w:val="00DD46B3"/>
    <w:rsid w:val="00DD46F4"/>
    <w:rsid w:val="00DD4703"/>
    <w:rsid w:val="00DD4719"/>
    <w:rsid w:val="00DD4722"/>
    <w:rsid w:val="00DD4723"/>
    <w:rsid w:val="00DD47CC"/>
    <w:rsid w:val="00DD4880"/>
    <w:rsid w:val="00DD489D"/>
    <w:rsid w:val="00DD48CC"/>
    <w:rsid w:val="00DD4927"/>
    <w:rsid w:val="00DD49BA"/>
    <w:rsid w:val="00DD4A71"/>
    <w:rsid w:val="00DD4AC6"/>
    <w:rsid w:val="00DD4ACB"/>
    <w:rsid w:val="00DD4BF0"/>
    <w:rsid w:val="00DD4C3B"/>
    <w:rsid w:val="00DD4C56"/>
    <w:rsid w:val="00DD4D8D"/>
    <w:rsid w:val="00DD4E45"/>
    <w:rsid w:val="00DD4F60"/>
    <w:rsid w:val="00DD4F8C"/>
    <w:rsid w:val="00DD4FDD"/>
    <w:rsid w:val="00DD4FEC"/>
    <w:rsid w:val="00DD4FF9"/>
    <w:rsid w:val="00DD5042"/>
    <w:rsid w:val="00DD50EF"/>
    <w:rsid w:val="00DD50FB"/>
    <w:rsid w:val="00DD5203"/>
    <w:rsid w:val="00DD5237"/>
    <w:rsid w:val="00DD5242"/>
    <w:rsid w:val="00DD5284"/>
    <w:rsid w:val="00DD5392"/>
    <w:rsid w:val="00DD53CD"/>
    <w:rsid w:val="00DD53D0"/>
    <w:rsid w:val="00DD5415"/>
    <w:rsid w:val="00DD5486"/>
    <w:rsid w:val="00DD5498"/>
    <w:rsid w:val="00DD54F6"/>
    <w:rsid w:val="00DD5585"/>
    <w:rsid w:val="00DD559D"/>
    <w:rsid w:val="00DD55CA"/>
    <w:rsid w:val="00DD55CB"/>
    <w:rsid w:val="00DD55F6"/>
    <w:rsid w:val="00DD5650"/>
    <w:rsid w:val="00DD5683"/>
    <w:rsid w:val="00DD56B7"/>
    <w:rsid w:val="00DD56D4"/>
    <w:rsid w:val="00DD572E"/>
    <w:rsid w:val="00DD57CF"/>
    <w:rsid w:val="00DD581A"/>
    <w:rsid w:val="00DD5857"/>
    <w:rsid w:val="00DD587C"/>
    <w:rsid w:val="00DD5951"/>
    <w:rsid w:val="00DD59CB"/>
    <w:rsid w:val="00DD59E3"/>
    <w:rsid w:val="00DD5A53"/>
    <w:rsid w:val="00DD5AC3"/>
    <w:rsid w:val="00DD5BCA"/>
    <w:rsid w:val="00DD5C44"/>
    <w:rsid w:val="00DD5C7A"/>
    <w:rsid w:val="00DD5C9D"/>
    <w:rsid w:val="00DD5CEB"/>
    <w:rsid w:val="00DD5D75"/>
    <w:rsid w:val="00DD5D9E"/>
    <w:rsid w:val="00DD5DD3"/>
    <w:rsid w:val="00DD5DD8"/>
    <w:rsid w:val="00DD5EA8"/>
    <w:rsid w:val="00DD5EBC"/>
    <w:rsid w:val="00DD5EF0"/>
    <w:rsid w:val="00DD5F0F"/>
    <w:rsid w:val="00DD5FFB"/>
    <w:rsid w:val="00DD6025"/>
    <w:rsid w:val="00DD606D"/>
    <w:rsid w:val="00DD60BA"/>
    <w:rsid w:val="00DD60D6"/>
    <w:rsid w:val="00DD617A"/>
    <w:rsid w:val="00DD61E1"/>
    <w:rsid w:val="00DD6203"/>
    <w:rsid w:val="00DD6237"/>
    <w:rsid w:val="00DD629F"/>
    <w:rsid w:val="00DD6303"/>
    <w:rsid w:val="00DD634F"/>
    <w:rsid w:val="00DD63BB"/>
    <w:rsid w:val="00DD63BE"/>
    <w:rsid w:val="00DD63DD"/>
    <w:rsid w:val="00DD6406"/>
    <w:rsid w:val="00DD6476"/>
    <w:rsid w:val="00DD6522"/>
    <w:rsid w:val="00DD6527"/>
    <w:rsid w:val="00DD6577"/>
    <w:rsid w:val="00DD661F"/>
    <w:rsid w:val="00DD66A7"/>
    <w:rsid w:val="00DD671C"/>
    <w:rsid w:val="00DD67BE"/>
    <w:rsid w:val="00DD67F0"/>
    <w:rsid w:val="00DD6804"/>
    <w:rsid w:val="00DD682D"/>
    <w:rsid w:val="00DD682F"/>
    <w:rsid w:val="00DD6872"/>
    <w:rsid w:val="00DD688D"/>
    <w:rsid w:val="00DD68C1"/>
    <w:rsid w:val="00DD68F4"/>
    <w:rsid w:val="00DD6956"/>
    <w:rsid w:val="00DD697A"/>
    <w:rsid w:val="00DD69F6"/>
    <w:rsid w:val="00DD6A76"/>
    <w:rsid w:val="00DD6A9C"/>
    <w:rsid w:val="00DD6AA8"/>
    <w:rsid w:val="00DD6BA3"/>
    <w:rsid w:val="00DD6BD4"/>
    <w:rsid w:val="00DD6C4B"/>
    <w:rsid w:val="00DD6C75"/>
    <w:rsid w:val="00DD6DA7"/>
    <w:rsid w:val="00DD6DC2"/>
    <w:rsid w:val="00DD6DD7"/>
    <w:rsid w:val="00DD6DDE"/>
    <w:rsid w:val="00DD6E06"/>
    <w:rsid w:val="00DD6E40"/>
    <w:rsid w:val="00DD6E50"/>
    <w:rsid w:val="00DD6E59"/>
    <w:rsid w:val="00DD6F55"/>
    <w:rsid w:val="00DD6F5A"/>
    <w:rsid w:val="00DD7035"/>
    <w:rsid w:val="00DD704D"/>
    <w:rsid w:val="00DD7063"/>
    <w:rsid w:val="00DD70F6"/>
    <w:rsid w:val="00DD7166"/>
    <w:rsid w:val="00DD7170"/>
    <w:rsid w:val="00DD71C4"/>
    <w:rsid w:val="00DD71E3"/>
    <w:rsid w:val="00DD7215"/>
    <w:rsid w:val="00DD7240"/>
    <w:rsid w:val="00DD733E"/>
    <w:rsid w:val="00DD7343"/>
    <w:rsid w:val="00DD7347"/>
    <w:rsid w:val="00DD73CF"/>
    <w:rsid w:val="00DD73E8"/>
    <w:rsid w:val="00DD7459"/>
    <w:rsid w:val="00DD746C"/>
    <w:rsid w:val="00DD7493"/>
    <w:rsid w:val="00DD74D3"/>
    <w:rsid w:val="00DD763E"/>
    <w:rsid w:val="00DD76C0"/>
    <w:rsid w:val="00DD76F0"/>
    <w:rsid w:val="00DD7712"/>
    <w:rsid w:val="00DD7713"/>
    <w:rsid w:val="00DD774A"/>
    <w:rsid w:val="00DD782F"/>
    <w:rsid w:val="00DD7871"/>
    <w:rsid w:val="00DD78B2"/>
    <w:rsid w:val="00DD78D7"/>
    <w:rsid w:val="00DD79CB"/>
    <w:rsid w:val="00DD7A12"/>
    <w:rsid w:val="00DD7A16"/>
    <w:rsid w:val="00DD7AB3"/>
    <w:rsid w:val="00DD7BDB"/>
    <w:rsid w:val="00DD7C03"/>
    <w:rsid w:val="00DD7C2D"/>
    <w:rsid w:val="00DD7CB3"/>
    <w:rsid w:val="00DD7D3D"/>
    <w:rsid w:val="00DD7D5B"/>
    <w:rsid w:val="00DD7D64"/>
    <w:rsid w:val="00DD7D67"/>
    <w:rsid w:val="00DD7DA2"/>
    <w:rsid w:val="00DD7DA9"/>
    <w:rsid w:val="00DD7E00"/>
    <w:rsid w:val="00DD7E72"/>
    <w:rsid w:val="00DD7EDE"/>
    <w:rsid w:val="00DD7EEB"/>
    <w:rsid w:val="00DD7EF8"/>
    <w:rsid w:val="00DD7FB6"/>
    <w:rsid w:val="00DD7FE9"/>
    <w:rsid w:val="00DE0086"/>
    <w:rsid w:val="00DE0118"/>
    <w:rsid w:val="00DE0161"/>
    <w:rsid w:val="00DE0193"/>
    <w:rsid w:val="00DE01C4"/>
    <w:rsid w:val="00DE0268"/>
    <w:rsid w:val="00DE029B"/>
    <w:rsid w:val="00DE0398"/>
    <w:rsid w:val="00DE03BE"/>
    <w:rsid w:val="00DE03DB"/>
    <w:rsid w:val="00DE03F4"/>
    <w:rsid w:val="00DE043F"/>
    <w:rsid w:val="00DE0450"/>
    <w:rsid w:val="00DE0475"/>
    <w:rsid w:val="00DE050D"/>
    <w:rsid w:val="00DE054C"/>
    <w:rsid w:val="00DE05CB"/>
    <w:rsid w:val="00DE05CE"/>
    <w:rsid w:val="00DE069B"/>
    <w:rsid w:val="00DE06EE"/>
    <w:rsid w:val="00DE073B"/>
    <w:rsid w:val="00DE073E"/>
    <w:rsid w:val="00DE07C7"/>
    <w:rsid w:val="00DE0859"/>
    <w:rsid w:val="00DE08CB"/>
    <w:rsid w:val="00DE0911"/>
    <w:rsid w:val="00DE0930"/>
    <w:rsid w:val="00DE0A78"/>
    <w:rsid w:val="00DE0A90"/>
    <w:rsid w:val="00DE0B46"/>
    <w:rsid w:val="00DE0B80"/>
    <w:rsid w:val="00DE0BA4"/>
    <w:rsid w:val="00DE0BB7"/>
    <w:rsid w:val="00DE0BF3"/>
    <w:rsid w:val="00DE0C7F"/>
    <w:rsid w:val="00DE0CD7"/>
    <w:rsid w:val="00DE0D1D"/>
    <w:rsid w:val="00DE0DBB"/>
    <w:rsid w:val="00DE0DEB"/>
    <w:rsid w:val="00DE0E30"/>
    <w:rsid w:val="00DE0E4A"/>
    <w:rsid w:val="00DE0E6B"/>
    <w:rsid w:val="00DE0F18"/>
    <w:rsid w:val="00DE0F35"/>
    <w:rsid w:val="00DE0F7F"/>
    <w:rsid w:val="00DE0FA8"/>
    <w:rsid w:val="00DE0FB9"/>
    <w:rsid w:val="00DE0FFB"/>
    <w:rsid w:val="00DE1032"/>
    <w:rsid w:val="00DE106F"/>
    <w:rsid w:val="00DE1076"/>
    <w:rsid w:val="00DE10BB"/>
    <w:rsid w:val="00DE1112"/>
    <w:rsid w:val="00DE114E"/>
    <w:rsid w:val="00DE1222"/>
    <w:rsid w:val="00DE122D"/>
    <w:rsid w:val="00DE1231"/>
    <w:rsid w:val="00DE1242"/>
    <w:rsid w:val="00DE139A"/>
    <w:rsid w:val="00DE143B"/>
    <w:rsid w:val="00DE144E"/>
    <w:rsid w:val="00DE1482"/>
    <w:rsid w:val="00DE14BF"/>
    <w:rsid w:val="00DE14ED"/>
    <w:rsid w:val="00DE158B"/>
    <w:rsid w:val="00DE15C9"/>
    <w:rsid w:val="00DE15FF"/>
    <w:rsid w:val="00DE165F"/>
    <w:rsid w:val="00DE167A"/>
    <w:rsid w:val="00DE167B"/>
    <w:rsid w:val="00DE16BD"/>
    <w:rsid w:val="00DE1700"/>
    <w:rsid w:val="00DE170B"/>
    <w:rsid w:val="00DE170C"/>
    <w:rsid w:val="00DE1810"/>
    <w:rsid w:val="00DE1860"/>
    <w:rsid w:val="00DE1887"/>
    <w:rsid w:val="00DE18EC"/>
    <w:rsid w:val="00DE1900"/>
    <w:rsid w:val="00DE190D"/>
    <w:rsid w:val="00DE192F"/>
    <w:rsid w:val="00DE1987"/>
    <w:rsid w:val="00DE199D"/>
    <w:rsid w:val="00DE19A9"/>
    <w:rsid w:val="00DE1A53"/>
    <w:rsid w:val="00DE1B24"/>
    <w:rsid w:val="00DE1C08"/>
    <w:rsid w:val="00DE1C4B"/>
    <w:rsid w:val="00DE1C5C"/>
    <w:rsid w:val="00DE1C66"/>
    <w:rsid w:val="00DE1CF0"/>
    <w:rsid w:val="00DE1CFB"/>
    <w:rsid w:val="00DE1D15"/>
    <w:rsid w:val="00DE1D25"/>
    <w:rsid w:val="00DE1DBC"/>
    <w:rsid w:val="00DE1DDE"/>
    <w:rsid w:val="00DE1E56"/>
    <w:rsid w:val="00DE1E57"/>
    <w:rsid w:val="00DE1E83"/>
    <w:rsid w:val="00DE1EF5"/>
    <w:rsid w:val="00DE1EFF"/>
    <w:rsid w:val="00DE1FCA"/>
    <w:rsid w:val="00DE1FE7"/>
    <w:rsid w:val="00DE1FFB"/>
    <w:rsid w:val="00DE203E"/>
    <w:rsid w:val="00DE20BF"/>
    <w:rsid w:val="00DE214F"/>
    <w:rsid w:val="00DE2188"/>
    <w:rsid w:val="00DE2196"/>
    <w:rsid w:val="00DE21E8"/>
    <w:rsid w:val="00DE2216"/>
    <w:rsid w:val="00DE2232"/>
    <w:rsid w:val="00DE224D"/>
    <w:rsid w:val="00DE2258"/>
    <w:rsid w:val="00DE2261"/>
    <w:rsid w:val="00DE229B"/>
    <w:rsid w:val="00DE22B4"/>
    <w:rsid w:val="00DE234E"/>
    <w:rsid w:val="00DE2433"/>
    <w:rsid w:val="00DE244D"/>
    <w:rsid w:val="00DE2474"/>
    <w:rsid w:val="00DE2594"/>
    <w:rsid w:val="00DE25DA"/>
    <w:rsid w:val="00DE25DF"/>
    <w:rsid w:val="00DE261B"/>
    <w:rsid w:val="00DE269E"/>
    <w:rsid w:val="00DE26D7"/>
    <w:rsid w:val="00DE26E5"/>
    <w:rsid w:val="00DE2786"/>
    <w:rsid w:val="00DE27B0"/>
    <w:rsid w:val="00DE2858"/>
    <w:rsid w:val="00DE2921"/>
    <w:rsid w:val="00DE2A39"/>
    <w:rsid w:val="00DE2A4A"/>
    <w:rsid w:val="00DE2A4D"/>
    <w:rsid w:val="00DE2A69"/>
    <w:rsid w:val="00DE2AB6"/>
    <w:rsid w:val="00DE2B1E"/>
    <w:rsid w:val="00DE2B4D"/>
    <w:rsid w:val="00DE2C53"/>
    <w:rsid w:val="00DE2D24"/>
    <w:rsid w:val="00DE2D3B"/>
    <w:rsid w:val="00DE2D7F"/>
    <w:rsid w:val="00DE2DB1"/>
    <w:rsid w:val="00DE2DD9"/>
    <w:rsid w:val="00DE2DE7"/>
    <w:rsid w:val="00DE2E70"/>
    <w:rsid w:val="00DE2EA8"/>
    <w:rsid w:val="00DE2F6D"/>
    <w:rsid w:val="00DE2FDF"/>
    <w:rsid w:val="00DE3018"/>
    <w:rsid w:val="00DE301C"/>
    <w:rsid w:val="00DE307F"/>
    <w:rsid w:val="00DE3104"/>
    <w:rsid w:val="00DE3147"/>
    <w:rsid w:val="00DE3162"/>
    <w:rsid w:val="00DE3181"/>
    <w:rsid w:val="00DE31CF"/>
    <w:rsid w:val="00DE326B"/>
    <w:rsid w:val="00DE328C"/>
    <w:rsid w:val="00DE32BD"/>
    <w:rsid w:val="00DE32DE"/>
    <w:rsid w:val="00DE3317"/>
    <w:rsid w:val="00DE3366"/>
    <w:rsid w:val="00DE337C"/>
    <w:rsid w:val="00DE3399"/>
    <w:rsid w:val="00DE33CC"/>
    <w:rsid w:val="00DE33F4"/>
    <w:rsid w:val="00DE33F6"/>
    <w:rsid w:val="00DE3443"/>
    <w:rsid w:val="00DE345D"/>
    <w:rsid w:val="00DE34D4"/>
    <w:rsid w:val="00DE3523"/>
    <w:rsid w:val="00DE3544"/>
    <w:rsid w:val="00DE357A"/>
    <w:rsid w:val="00DE35E9"/>
    <w:rsid w:val="00DE3613"/>
    <w:rsid w:val="00DE3625"/>
    <w:rsid w:val="00DE36C6"/>
    <w:rsid w:val="00DE36CD"/>
    <w:rsid w:val="00DE370C"/>
    <w:rsid w:val="00DE372B"/>
    <w:rsid w:val="00DE3759"/>
    <w:rsid w:val="00DE37E0"/>
    <w:rsid w:val="00DE3834"/>
    <w:rsid w:val="00DE3858"/>
    <w:rsid w:val="00DE388C"/>
    <w:rsid w:val="00DE38AB"/>
    <w:rsid w:val="00DE38B3"/>
    <w:rsid w:val="00DE38D6"/>
    <w:rsid w:val="00DE3965"/>
    <w:rsid w:val="00DE39EE"/>
    <w:rsid w:val="00DE3A6A"/>
    <w:rsid w:val="00DE3A6E"/>
    <w:rsid w:val="00DE3A78"/>
    <w:rsid w:val="00DE3B5A"/>
    <w:rsid w:val="00DE3BA0"/>
    <w:rsid w:val="00DE3C09"/>
    <w:rsid w:val="00DE3C0C"/>
    <w:rsid w:val="00DE3C9F"/>
    <w:rsid w:val="00DE3D07"/>
    <w:rsid w:val="00DE3D95"/>
    <w:rsid w:val="00DE3E74"/>
    <w:rsid w:val="00DE3E7F"/>
    <w:rsid w:val="00DE3EF2"/>
    <w:rsid w:val="00DE3EFB"/>
    <w:rsid w:val="00DE3F92"/>
    <w:rsid w:val="00DE3FAC"/>
    <w:rsid w:val="00DE3FC3"/>
    <w:rsid w:val="00DE3FE7"/>
    <w:rsid w:val="00DE401C"/>
    <w:rsid w:val="00DE4030"/>
    <w:rsid w:val="00DE4046"/>
    <w:rsid w:val="00DE4098"/>
    <w:rsid w:val="00DE4101"/>
    <w:rsid w:val="00DE4113"/>
    <w:rsid w:val="00DE4123"/>
    <w:rsid w:val="00DE412C"/>
    <w:rsid w:val="00DE41F6"/>
    <w:rsid w:val="00DE41F7"/>
    <w:rsid w:val="00DE427B"/>
    <w:rsid w:val="00DE4284"/>
    <w:rsid w:val="00DE42F9"/>
    <w:rsid w:val="00DE4307"/>
    <w:rsid w:val="00DE4377"/>
    <w:rsid w:val="00DE43DF"/>
    <w:rsid w:val="00DE440A"/>
    <w:rsid w:val="00DE443C"/>
    <w:rsid w:val="00DE446A"/>
    <w:rsid w:val="00DE44AF"/>
    <w:rsid w:val="00DE44DE"/>
    <w:rsid w:val="00DE4522"/>
    <w:rsid w:val="00DE45E4"/>
    <w:rsid w:val="00DE46E1"/>
    <w:rsid w:val="00DE476A"/>
    <w:rsid w:val="00DE480B"/>
    <w:rsid w:val="00DE4875"/>
    <w:rsid w:val="00DE4895"/>
    <w:rsid w:val="00DE4919"/>
    <w:rsid w:val="00DE4955"/>
    <w:rsid w:val="00DE499E"/>
    <w:rsid w:val="00DE49A5"/>
    <w:rsid w:val="00DE4B38"/>
    <w:rsid w:val="00DE4B63"/>
    <w:rsid w:val="00DE4BE7"/>
    <w:rsid w:val="00DE4BF2"/>
    <w:rsid w:val="00DE4CC9"/>
    <w:rsid w:val="00DE4D8E"/>
    <w:rsid w:val="00DE4DB0"/>
    <w:rsid w:val="00DE4E66"/>
    <w:rsid w:val="00DE4EBD"/>
    <w:rsid w:val="00DE4F51"/>
    <w:rsid w:val="00DE4F61"/>
    <w:rsid w:val="00DE4FB3"/>
    <w:rsid w:val="00DE505D"/>
    <w:rsid w:val="00DE50A0"/>
    <w:rsid w:val="00DE513E"/>
    <w:rsid w:val="00DE514F"/>
    <w:rsid w:val="00DE5175"/>
    <w:rsid w:val="00DE51C2"/>
    <w:rsid w:val="00DE5259"/>
    <w:rsid w:val="00DE52C9"/>
    <w:rsid w:val="00DE52CC"/>
    <w:rsid w:val="00DE53B9"/>
    <w:rsid w:val="00DE53C0"/>
    <w:rsid w:val="00DE53D7"/>
    <w:rsid w:val="00DE53D8"/>
    <w:rsid w:val="00DE53ED"/>
    <w:rsid w:val="00DE53F9"/>
    <w:rsid w:val="00DE542F"/>
    <w:rsid w:val="00DE54C1"/>
    <w:rsid w:val="00DE54EC"/>
    <w:rsid w:val="00DE559D"/>
    <w:rsid w:val="00DE55A2"/>
    <w:rsid w:val="00DE566B"/>
    <w:rsid w:val="00DE566C"/>
    <w:rsid w:val="00DE5670"/>
    <w:rsid w:val="00DE56C3"/>
    <w:rsid w:val="00DE57D7"/>
    <w:rsid w:val="00DE58A4"/>
    <w:rsid w:val="00DE58B8"/>
    <w:rsid w:val="00DE5921"/>
    <w:rsid w:val="00DE59D0"/>
    <w:rsid w:val="00DE5A23"/>
    <w:rsid w:val="00DE5A60"/>
    <w:rsid w:val="00DE5A81"/>
    <w:rsid w:val="00DE5B24"/>
    <w:rsid w:val="00DE5BCA"/>
    <w:rsid w:val="00DE5BDE"/>
    <w:rsid w:val="00DE5C12"/>
    <w:rsid w:val="00DE5C97"/>
    <w:rsid w:val="00DE5CB5"/>
    <w:rsid w:val="00DE5D4D"/>
    <w:rsid w:val="00DE5DFC"/>
    <w:rsid w:val="00DE5E2C"/>
    <w:rsid w:val="00DE5E30"/>
    <w:rsid w:val="00DE5E6A"/>
    <w:rsid w:val="00DE6019"/>
    <w:rsid w:val="00DE6194"/>
    <w:rsid w:val="00DE61C4"/>
    <w:rsid w:val="00DE6263"/>
    <w:rsid w:val="00DE6354"/>
    <w:rsid w:val="00DE6391"/>
    <w:rsid w:val="00DE63BD"/>
    <w:rsid w:val="00DE63E5"/>
    <w:rsid w:val="00DE6423"/>
    <w:rsid w:val="00DE6442"/>
    <w:rsid w:val="00DE64B0"/>
    <w:rsid w:val="00DE64E4"/>
    <w:rsid w:val="00DE655E"/>
    <w:rsid w:val="00DE656F"/>
    <w:rsid w:val="00DE6578"/>
    <w:rsid w:val="00DE660B"/>
    <w:rsid w:val="00DE667C"/>
    <w:rsid w:val="00DE66E0"/>
    <w:rsid w:val="00DE67F8"/>
    <w:rsid w:val="00DE682F"/>
    <w:rsid w:val="00DE6840"/>
    <w:rsid w:val="00DE6920"/>
    <w:rsid w:val="00DE6921"/>
    <w:rsid w:val="00DE6949"/>
    <w:rsid w:val="00DE694B"/>
    <w:rsid w:val="00DE6B2F"/>
    <w:rsid w:val="00DE6B76"/>
    <w:rsid w:val="00DE6BF0"/>
    <w:rsid w:val="00DE6C45"/>
    <w:rsid w:val="00DE6D4A"/>
    <w:rsid w:val="00DE6D88"/>
    <w:rsid w:val="00DE6DF9"/>
    <w:rsid w:val="00DE6E29"/>
    <w:rsid w:val="00DE6E39"/>
    <w:rsid w:val="00DE6ED5"/>
    <w:rsid w:val="00DE6F08"/>
    <w:rsid w:val="00DE6F34"/>
    <w:rsid w:val="00DE700B"/>
    <w:rsid w:val="00DE70EC"/>
    <w:rsid w:val="00DE719A"/>
    <w:rsid w:val="00DE71CB"/>
    <w:rsid w:val="00DE722F"/>
    <w:rsid w:val="00DE726F"/>
    <w:rsid w:val="00DE7281"/>
    <w:rsid w:val="00DE72A3"/>
    <w:rsid w:val="00DE72BE"/>
    <w:rsid w:val="00DE72D9"/>
    <w:rsid w:val="00DE7362"/>
    <w:rsid w:val="00DE7391"/>
    <w:rsid w:val="00DE7394"/>
    <w:rsid w:val="00DE73A4"/>
    <w:rsid w:val="00DE73CC"/>
    <w:rsid w:val="00DE73CD"/>
    <w:rsid w:val="00DE73FC"/>
    <w:rsid w:val="00DE749E"/>
    <w:rsid w:val="00DE74F8"/>
    <w:rsid w:val="00DE75E0"/>
    <w:rsid w:val="00DE761A"/>
    <w:rsid w:val="00DE768B"/>
    <w:rsid w:val="00DE775A"/>
    <w:rsid w:val="00DE7785"/>
    <w:rsid w:val="00DE7879"/>
    <w:rsid w:val="00DE788C"/>
    <w:rsid w:val="00DE78AA"/>
    <w:rsid w:val="00DE78E7"/>
    <w:rsid w:val="00DE7948"/>
    <w:rsid w:val="00DE7950"/>
    <w:rsid w:val="00DE79A5"/>
    <w:rsid w:val="00DE79C8"/>
    <w:rsid w:val="00DE79C9"/>
    <w:rsid w:val="00DE7B91"/>
    <w:rsid w:val="00DE7B9C"/>
    <w:rsid w:val="00DE7BFC"/>
    <w:rsid w:val="00DE7C26"/>
    <w:rsid w:val="00DE7C43"/>
    <w:rsid w:val="00DE7C48"/>
    <w:rsid w:val="00DE7CB6"/>
    <w:rsid w:val="00DE7CCC"/>
    <w:rsid w:val="00DE7D51"/>
    <w:rsid w:val="00DE7D91"/>
    <w:rsid w:val="00DE7DCE"/>
    <w:rsid w:val="00DE7E04"/>
    <w:rsid w:val="00DE7E24"/>
    <w:rsid w:val="00DE7E37"/>
    <w:rsid w:val="00DE7E8B"/>
    <w:rsid w:val="00DE7EB2"/>
    <w:rsid w:val="00DE7F18"/>
    <w:rsid w:val="00DE7F2B"/>
    <w:rsid w:val="00DE7F32"/>
    <w:rsid w:val="00DE7FAE"/>
    <w:rsid w:val="00DF0029"/>
    <w:rsid w:val="00DF006D"/>
    <w:rsid w:val="00DF006E"/>
    <w:rsid w:val="00DF00AE"/>
    <w:rsid w:val="00DF00B4"/>
    <w:rsid w:val="00DF014D"/>
    <w:rsid w:val="00DF01EF"/>
    <w:rsid w:val="00DF0242"/>
    <w:rsid w:val="00DF0245"/>
    <w:rsid w:val="00DF02D7"/>
    <w:rsid w:val="00DF03CF"/>
    <w:rsid w:val="00DF0478"/>
    <w:rsid w:val="00DF048B"/>
    <w:rsid w:val="00DF04CA"/>
    <w:rsid w:val="00DF0541"/>
    <w:rsid w:val="00DF0550"/>
    <w:rsid w:val="00DF05D5"/>
    <w:rsid w:val="00DF0625"/>
    <w:rsid w:val="00DF063E"/>
    <w:rsid w:val="00DF068B"/>
    <w:rsid w:val="00DF0788"/>
    <w:rsid w:val="00DF07A5"/>
    <w:rsid w:val="00DF07B0"/>
    <w:rsid w:val="00DF07BF"/>
    <w:rsid w:val="00DF07D5"/>
    <w:rsid w:val="00DF07DA"/>
    <w:rsid w:val="00DF08AA"/>
    <w:rsid w:val="00DF08EC"/>
    <w:rsid w:val="00DF0915"/>
    <w:rsid w:val="00DF0932"/>
    <w:rsid w:val="00DF09AB"/>
    <w:rsid w:val="00DF0A3F"/>
    <w:rsid w:val="00DF0A81"/>
    <w:rsid w:val="00DF0A8A"/>
    <w:rsid w:val="00DF0AC3"/>
    <w:rsid w:val="00DF0B06"/>
    <w:rsid w:val="00DF0BBE"/>
    <w:rsid w:val="00DF0BD3"/>
    <w:rsid w:val="00DF0C17"/>
    <w:rsid w:val="00DF0C27"/>
    <w:rsid w:val="00DF0C6B"/>
    <w:rsid w:val="00DF0D57"/>
    <w:rsid w:val="00DF0DB4"/>
    <w:rsid w:val="00DF0DD4"/>
    <w:rsid w:val="00DF0DF0"/>
    <w:rsid w:val="00DF0DF3"/>
    <w:rsid w:val="00DF0EC3"/>
    <w:rsid w:val="00DF0F20"/>
    <w:rsid w:val="00DF0F2A"/>
    <w:rsid w:val="00DF0F62"/>
    <w:rsid w:val="00DF10DA"/>
    <w:rsid w:val="00DF112C"/>
    <w:rsid w:val="00DF116E"/>
    <w:rsid w:val="00DF11F6"/>
    <w:rsid w:val="00DF1274"/>
    <w:rsid w:val="00DF12D2"/>
    <w:rsid w:val="00DF1317"/>
    <w:rsid w:val="00DF1342"/>
    <w:rsid w:val="00DF1389"/>
    <w:rsid w:val="00DF13C2"/>
    <w:rsid w:val="00DF1424"/>
    <w:rsid w:val="00DF1449"/>
    <w:rsid w:val="00DF14C5"/>
    <w:rsid w:val="00DF1551"/>
    <w:rsid w:val="00DF158E"/>
    <w:rsid w:val="00DF1644"/>
    <w:rsid w:val="00DF1648"/>
    <w:rsid w:val="00DF164D"/>
    <w:rsid w:val="00DF16F7"/>
    <w:rsid w:val="00DF17C9"/>
    <w:rsid w:val="00DF17E1"/>
    <w:rsid w:val="00DF17E4"/>
    <w:rsid w:val="00DF1879"/>
    <w:rsid w:val="00DF1895"/>
    <w:rsid w:val="00DF18DB"/>
    <w:rsid w:val="00DF18E1"/>
    <w:rsid w:val="00DF1A14"/>
    <w:rsid w:val="00DF1A38"/>
    <w:rsid w:val="00DF1A57"/>
    <w:rsid w:val="00DF1A6F"/>
    <w:rsid w:val="00DF1AE0"/>
    <w:rsid w:val="00DF1B25"/>
    <w:rsid w:val="00DF1B36"/>
    <w:rsid w:val="00DF1C2D"/>
    <w:rsid w:val="00DF1C64"/>
    <w:rsid w:val="00DF1D6F"/>
    <w:rsid w:val="00DF1D7C"/>
    <w:rsid w:val="00DF1DD3"/>
    <w:rsid w:val="00DF1E4A"/>
    <w:rsid w:val="00DF1EE1"/>
    <w:rsid w:val="00DF1F09"/>
    <w:rsid w:val="00DF1F0A"/>
    <w:rsid w:val="00DF1F11"/>
    <w:rsid w:val="00DF1F94"/>
    <w:rsid w:val="00DF200F"/>
    <w:rsid w:val="00DF2100"/>
    <w:rsid w:val="00DF2106"/>
    <w:rsid w:val="00DF2138"/>
    <w:rsid w:val="00DF213A"/>
    <w:rsid w:val="00DF2147"/>
    <w:rsid w:val="00DF22A1"/>
    <w:rsid w:val="00DF22B9"/>
    <w:rsid w:val="00DF22E3"/>
    <w:rsid w:val="00DF2308"/>
    <w:rsid w:val="00DF230B"/>
    <w:rsid w:val="00DF23B3"/>
    <w:rsid w:val="00DF244A"/>
    <w:rsid w:val="00DF24DC"/>
    <w:rsid w:val="00DF2577"/>
    <w:rsid w:val="00DF25A5"/>
    <w:rsid w:val="00DF25A9"/>
    <w:rsid w:val="00DF25CC"/>
    <w:rsid w:val="00DF2652"/>
    <w:rsid w:val="00DF2655"/>
    <w:rsid w:val="00DF266A"/>
    <w:rsid w:val="00DF2783"/>
    <w:rsid w:val="00DF27A4"/>
    <w:rsid w:val="00DF27E5"/>
    <w:rsid w:val="00DF28E6"/>
    <w:rsid w:val="00DF28FE"/>
    <w:rsid w:val="00DF2928"/>
    <w:rsid w:val="00DF2958"/>
    <w:rsid w:val="00DF295A"/>
    <w:rsid w:val="00DF296F"/>
    <w:rsid w:val="00DF29A5"/>
    <w:rsid w:val="00DF2AE1"/>
    <w:rsid w:val="00DF2B20"/>
    <w:rsid w:val="00DF2BF9"/>
    <w:rsid w:val="00DF2C05"/>
    <w:rsid w:val="00DF2CD8"/>
    <w:rsid w:val="00DF2CE0"/>
    <w:rsid w:val="00DF2D23"/>
    <w:rsid w:val="00DF2E31"/>
    <w:rsid w:val="00DF2E9B"/>
    <w:rsid w:val="00DF2F77"/>
    <w:rsid w:val="00DF300D"/>
    <w:rsid w:val="00DF3010"/>
    <w:rsid w:val="00DF303E"/>
    <w:rsid w:val="00DF306D"/>
    <w:rsid w:val="00DF30DE"/>
    <w:rsid w:val="00DF3131"/>
    <w:rsid w:val="00DF31B8"/>
    <w:rsid w:val="00DF31CA"/>
    <w:rsid w:val="00DF31D1"/>
    <w:rsid w:val="00DF3236"/>
    <w:rsid w:val="00DF326C"/>
    <w:rsid w:val="00DF32AB"/>
    <w:rsid w:val="00DF331B"/>
    <w:rsid w:val="00DF33B9"/>
    <w:rsid w:val="00DF33F0"/>
    <w:rsid w:val="00DF34B6"/>
    <w:rsid w:val="00DF34E5"/>
    <w:rsid w:val="00DF34E8"/>
    <w:rsid w:val="00DF354E"/>
    <w:rsid w:val="00DF36C0"/>
    <w:rsid w:val="00DF378D"/>
    <w:rsid w:val="00DF3910"/>
    <w:rsid w:val="00DF3926"/>
    <w:rsid w:val="00DF3977"/>
    <w:rsid w:val="00DF3979"/>
    <w:rsid w:val="00DF397E"/>
    <w:rsid w:val="00DF3997"/>
    <w:rsid w:val="00DF399A"/>
    <w:rsid w:val="00DF3A06"/>
    <w:rsid w:val="00DF3ACF"/>
    <w:rsid w:val="00DF3BBD"/>
    <w:rsid w:val="00DF3C04"/>
    <w:rsid w:val="00DF3C65"/>
    <w:rsid w:val="00DF3CE2"/>
    <w:rsid w:val="00DF3CFA"/>
    <w:rsid w:val="00DF3D0D"/>
    <w:rsid w:val="00DF3D1E"/>
    <w:rsid w:val="00DF3D35"/>
    <w:rsid w:val="00DF3D67"/>
    <w:rsid w:val="00DF3D8E"/>
    <w:rsid w:val="00DF3DAD"/>
    <w:rsid w:val="00DF3DEE"/>
    <w:rsid w:val="00DF3E2B"/>
    <w:rsid w:val="00DF3E89"/>
    <w:rsid w:val="00DF3EB2"/>
    <w:rsid w:val="00DF3F04"/>
    <w:rsid w:val="00DF3F92"/>
    <w:rsid w:val="00DF4012"/>
    <w:rsid w:val="00DF407E"/>
    <w:rsid w:val="00DF40BC"/>
    <w:rsid w:val="00DF4105"/>
    <w:rsid w:val="00DF417E"/>
    <w:rsid w:val="00DF41BF"/>
    <w:rsid w:val="00DF41D0"/>
    <w:rsid w:val="00DF41EB"/>
    <w:rsid w:val="00DF425F"/>
    <w:rsid w:val="00DF42C2"/>
    <w:rsid w:val="00DF42F5"/>
    <w:rsid w:val="00DF4368"/>
    <w:rsid w:val="00DF43B3"/>
    <w:rsid w:val="00DF43ED"/>
    <w:rsid w:val="00DF4414"/>
    <w:rsid w:val="00DF4435"/>
    <w:rsid w:val="00DF44EC"/>
    <w:rsid w:val="00DF4594"/>
    <w:rsid w:val="00DF45AA"/>
    <w:rsid w:val="00DF45B5"/>
    <w:rsid w:val="00DF45D2"/>
    <w:rsid w:val="00DF4604"/>
    <w:rsid w:val="00DF46BF"/>
    <w:rsid w:val="00DF4712"/>
    <w:rsid w:val="00DF473E"/>
    <w:rsid w:val="00DF4783"/>
    <w:rsid w:val="00DF47AD"/>
    <w:rsid w:val="00DF480C"/>
    <w:rsid w:val="00DF48DE"/>
    <w:rsid w:val="00DF493C"/>
    <w:rsid w:val="00DF4970"/>
    <w:rsid w:val="00DF4A7B"/>
    <w:rsid w:val="00DF4A9B"/>
    <w:rsid w:val="00DF4AAD"/>
    <w:rsid w:val="00DF4AC8"/>
    <w:rsid w:val="00DF4C8C"/>
    <w:rsid w:val="00DF4CFB"/>
    <w:rsid w:val="00DF4D26"/>
    <w:rsid w:val="00DF4D2C"/>
    <w:rsid w:val="00DF4D65"/>
    <w:rsid w:val="00DF4D85"/>
    <w:rsid w:val="00DF4D9A"/>
    <w:rsid w:val="00DF4DCF"/>
    <w:rsid w:val="00DF4E01"/>
    <w:rsid w:val="00DF4E13"/>
    <w:rsid w:val="00DF4E68"/>
    <w:rsid w:val="00DF4E6E"/>
    <w:rsid w:val="00DF4E76"/>
    <w:rsid w:val="00DF4E77"/>
    <w:rsid w:val="00DF4EA3"/>
    <w:rsid w:val="00DF4F99"/>
    <w:rsid w:val="00DF4FED"/>
    <w:rsid w:val="00DF5086"/>
    <w:rsid w:val="00DF512C"/>
    <w:rsid w:val="00DF517C"/>
    <w:rsid w:val="00DF51B8"/>
    <w:rsid w:val="00DF51C2"/>
    <w:rsid w:val="00DF5256"/>
    <w:rsid w:val="00DF526C"/>
    <w:rsid w:val="00DF52A4"/>
    <w:rsid w:val="00DF5330"/>
    <w:rsid w:val="00DF535F"/>
    <w:rsid w:val="00DF538C"/>
    <w:rsid w:val="00DF53E6"/>
    <w:rsid w:val="00DF542F"/>
    <w:rsid w:val="00DF5433"/>
    <w:rsid w:val="00DF547B"/>
    <w:rsid w:val="00DF5481"/>
    <w:rsid w:val="00DF5491"/>
    <w:rsid w:val="00DF54AC"/>
    <w:rsid w:val="00DF5523"/>
    <w:rsid w:val="00DF5543"/>
    <w:rsid w:val="00DF5570"/>
    <w:rsid w:val="00DF557D"/>
    <w:rsid w:val="00DF5584"/>
    <w:rsid w:val="00DF55BD"/>
    <w:rsid w:val="00DF56AD"/>
    <w:rsid w:val="00DF571A"/>
    <w:rsid w:val="00DF576F"/>
    <w:rsid w:val="00DF57B0"/>
    <w:rsid w:val="00DF58BA"/>
    <w:rsid w:val="00DF5902"/>
    <w:rsid w:val="00DF5910"/>
    <w:rsid w:val="00DF59C5"/>
    <w:rsid w:val="00DF59CA"/>
    <w:rsid w:val="00DF5A50"/>
    <w:rsid w:val="00DF5B07"/>
    <w:rsid w:val="00DF5BD8"/>
    <w:rsid w:val="00DF5C27"/>
    <w:rsid w:val="00DF5C4A"/>
    <w:rsid w:val="00DF5C65"/>
    <w:rsid w:val="00DF5C83"/>
    <w:rsid w:val="00DF5C8A"/>
    <w:rsid w:val="00DF5C9A"/>
    <w:rsid w:val="00DF5D0D"/>
    <w:rsid w:val="00DF5D5C"/>
    <w:rsid w:val="00DF5D97"/>
    <w:rsid w:val="00DF5DB7"/>
    <w:rsid w:val="00DF5E33"/>
    <w:rsid w:val="00DF5F10"/>
    <w:rsid w:val="00DF5F28"/>
    <w:rsid w:val="00DF5F39"/>
    <w:rsid w:val="00DF5F6F"/>
    <w:rsid w:val="00DF5F97"/>
    <w:rsid w:val="00DF5FC2"/>
    <w:rsid w:val="00DF5FF7"/>
    <w:rsid w:val="00DF604B"/>
    <w:rsid w:val="00DF604C"/>
    <w:rsid w:val="00DF605D"/>
    <w:rsid w:val="00DF60B6"/>
    <w:rsid w:val="00DF60D1"/>
    <w:rsid w:val="00DF6222"/>
    <w:rsid w:val="00DF634D"/>
    <w:rsid w:val="00DF63A2"/>
    <w:rsid w:val="00DF63EB"/>
    <w:rsid w:val="00DF64AC"/>
    <w:rsid w:val="00DF64B1"/>
    <w:rsid w:val="00DF6597"/>
    <w:rsid w:val="00DF65BE"/>
    <w:rsid w:val="00DF66E9"/>
    <w:rsid w:val="00DF6773"/>
    <w:rsid w:val="00DF67EA"/>
    <w:rsid w:val="00DF6825"/>
    <w:rsid w:val="00DF6838"/>
    <w:rsid w:val="00DF692D"/>
    <w:rsid w:val="00DF6945"/>
    <w:rsid w:val="00DF6957"/>
    <w:rsid w:val="00DF6959"/>
    <w:rsid w:val="00DF69A7"/>
    <w:rsid w:val="00DF69B6"/>
    <w:rsid w:val="00DF69B8"/>
    <w:rsid w:val="00DF6A2B"/>
    <w:rsid w:val="00DF6AEC"/>
    <w:rsid w:val="00DF6B4E"/>
    <w:rsid w:val="00DF6B5D"/>
    <w:rsid w:val="00DF6B74"/>
    <w:rsid w:val="00DF6BA6"/>
    <w:rsid w:val="00DF6C23"/>
    <w:rsid w:val="00DF6C49"/>
    <w:rsid w:val="00DF6CF0"/>
    <w:rsid w:val="00DF6D25"/>
    <w:rsid w:val="00DF6D5F"/>
    <w:rsid w:val="00DF6E75"/>
    <w:rsid w:val="00DF6F68"/>
    <w:rsid w:val="00DF6F82"/>
    <w:rsid w:val="00DF6F9B"/>
    <w:rsid w:val="00DF7067"/>
    <w:rsid w:val="00DF7092"/>
    <w:rsid w:val="00DF7094"/>
    <w:rsid w:val="00DF709B"/>
    <w:rsid w:val="00DF7171"/>
    <w:rsid w:val="00DF7190"/>
    <w:rsid w:val="00DF7213"/>
    <w:rsid w:val="00DF72AA"/>
    <w:rsid w:val="00DF72D4"/>
    <w:rsid w:val="00DF72FA"/>
    <w:rsid w:val="00DF731E"/>
    <w:rsid w:val="00DF7352"/>
    <w:rsid w:val="00DF7367"/>
    <w:rsid w:val="00DF738C"/>
    <w:rsid w:val="00DF73A3"/>
    <w:rsid w:val="00DF7440"/>
    <w:rsid w:val="00DF74EC"/>
    <w:rsid w:val="00DF754E"/>
    <w:rsid w:val="00DF7682"/>
    <w:rsid w:val="00DF7688"/>
    <w:rsid w:val="00DF76F9"/>
    <w:rsid w:val="00DF7713"/>
    <w:rsid w:val="00DF778E"/>
    <w:rsid w:val="00DF7813"/>
    <w:rsid w:val="00DF781B"/>
    <w:rsid w:val="00DF7891"/>
    <w:rsid w:val="00DF78F7"/>
    <w:rsid w:val="00DF7920"/>
    <w:rsid w:val="00DF7937"/>
    <w:rsid w:val="00DF7942"/>
    <w:rsid w:val="00DF796E"/>
    <w:rsid w:val="00DF7989"/>
    <w:rsid w:val="00DF79CB"/>
    <w:rsid w:val="00DF7AF4"/>
    <w:rsid w:val="00DF7B22"/>
    <w:rsid w:val="00DF7B70"/>
    <w:rsid w:val="00DF7B8C"/>
    <w:rsid w:val="00DF7BC6"/>
    <w:rsid w:val="00DF7C0E"/>
    <w:rsid w:val="00DF7C62"/>
    <w:rsid w:val="00DF7CEC"/>
    <w:rsid w:val="00DF7D02"/>
    <w:rsid w:val="00DF7D31"/>
    <w:rsid w:val="00DF7DC8"/>
    <w:rsid w:val="00DF7DCD"/>
    <w:rsid w:val="00DF7DD5"/>
    <w:rsid w:val="00DF7DFB"/>
    <w:rsid w:val="00DF7E49"/>
    <w:rsid w:val="00DF7E54"/>
    <w:rsid w:val="00E000D4"/>
    <w:rsid w:val="00E000EC"/>
    <w:rsid w:val="00E0015C"/>
    <w:rsid w:val="00E00221"/>
    <w:rsid w:val="00E00287"/>
    <w:rsid w:val="00E0029D"/>
    <w:rsid w:val="00E002A0"/>
    <w:rsid w:val="00E002A8"/>
    <w:rsid w:val="00E002AC"/>
    <w:rsid w:val="00E002AD"/>
    <w:rsid w:val="00E002E4"/>
    <w:rsid w:val="00E003F2"/>
    <w:rsid w:val="00E003F4"/>
    <w:rsid w:val="00E00455"/>
    <w:rsid w:val="00E0048E"/>
    <w:rsid w:val="00E004A0"/>
    <w:rsid w:val="00E004B1"/>
    <w:rsid w:val="00E004D5"/>
    <w:rsid w:val="00E004E2"/>
    <w:rsid w:val="00E00506"/>
    <w:rsid w:val="00E005A2"/>
    <w:rsid w:val="00E005D9"/>
    <w:rsid w:val="00E005EC"/>
    <w:rsid w:val="00E0060A"/>
    <w:rsid w:val="00E00695"/>
    <w:rsid w:val="00E006D7"/>
    <w:rsid w:val="00E00768"/>
    <w:rsid w:val="00E007A1"/>
    <w:rsid w:val="00E00870"/>
    <w:rsid w:val="00E0088B"/>
    <w:rsid w:val="00E008CA"/>
    <w:rsid w:val="00E008D0"/>
    <w:rsid w:val="00E00950"/>
    <w:rsid w:val="00E009FB"/>
    <w:rsid w:val="00E00A08"/>
    <w:rsid w:val="00E00AAF"/>
    <w:rsid w:val="00E00AD9"/>
    <w:rsid w:val="00E00AEC"/>
    <w:rsid w:val="00E00C7D"/>
    <w:rsid w:val="00E00CB1"/>
    <w:rsid w:val="00E00D1C"/>
    <w:rsid w:val="00E00D22"/>
    <w:rsid w:val="00E00D36"/>
    <w:rsid w:val="00E00D73"/>
    <w:rsid w:val="00E00D8E"/>
    <w:rsid w:val="00E00E75"/>
    <w:rsid w:val="00E00E7F"/>
    <w:rsid w:val="00E00EE0"/>
    <w:rsid w:val="00E00EF0"/>
    <w:rsid w:val="00E00EFB"/>
    <w:rsid w:val="00E00F0B"/>
    <w:rsid w:val="00E00F92"/>
    <w:rsid w:val="00E01076"/>
    <w:rsid w:val="00E010B2"/>
    <w:rsid w:val="00E01112"/>
    <w:rsid w:val="00E01134"/>
    <w:rsid w:val="00E01154"/>
    <w:rsid w:val="00E011AD"/>
    <w:rsid w:val="00E011D5"/>
    <w:rsid w:val="00E01237"/>
    <w:rsid w:val="00E0123B"/>
    <w:rsid w:val="00E0127A"/>
    <w:rsid w:val="00E01296"/>
    <w:rsid w:val="00E01330"/>
    <w:rsid w:val="00E01359"/>
    <w:rsid w:val="00E013E8"/>
    <w:rsid w:val="00E01553"/>
    <w:rsid w:val="00E0165E"/>
    <w:rsid w:val="00E01662"/>
    <w:rsid w:val="00E016A0"/>
    <w:rsid w:val="00E016A3"/>
    <w:rsid w:val="00E017C7"/>
    <w:rsid w:val="00E018AF"/>
    <w:rsid w:val="00E018DA"/>
    <w:rsid w:val="00E018F2"/>
    <w:rsid w:val="00E01923"/>
    <w:rsid w:val="00E0195C"/>
    <w:rsid w:val="00E0197A"/>
    <w:rsid w:val="00E019CA"/>
    <w:rsid w:val="00E01A0F"/>
    <w:rsid w:val="00E01A32"/>
    <w:rsid w:val="00E01A50"/>
    <w:rsid w:val="00E01A80"/>
    <w:rsid w:val="00E01A81"/>
    <w:rsid w:val="00E01AF7"/>
    <w:rsid w:val="00E01B20"/>
    <w:rsid w:val="00E01B7B"/>
    <w:rsid w:val="00E01BB5"/>
    <w:rsid w:val="00E01D73"/>
    <w:rsid w:val="00E01D9E"/>
    <w:rsid w:val="00E01F11"/>
    <w:rsid w:val="00E01FF8"/>
    <w:rsid w:val="00E02036"/>
    <w:rsid w:val="00E02098"/>
    <w:rsid w:val="00E020B6"/>
    <w:rsid w:val="00E020EC"/>
    <w:rsid w:val="00E02167"/>
    <w:rsid w:val="00E021D3"/>
    <w:rsid w:val="00E022D8"/>
    <w:rsid w:val="00E022DD"/>
    <w:rsid w:val="00E02338"/>
    <w:rsid w:val="00E0239A"/>
    <w:rsid w:val="00E02461"/>
    <w:rsid w:val="00E024B0"/>
    <w:rsid w:val="00E024FF"/>
    <w:rsid w:val="00E02514"/>
    <w:rsid w:val="00E02540"/>
    <w:rsid w:val="00E02596"/>
    <w:rsid w:val="00E02620"/>
    <w:rsid w:val="00E02629"/>
    <w:rsid w:val="00E02680"/>
    <w:rsid w:val="00E0268B"/>
    <w:rsid w:val="00E02694"/>
    <w:rsid w:val="00E02748"/>
    <w:rsid w:val="00E027C6"/>
    <w:rsid w:val="00E027DA"/>
    <w:rsid w:val="00E027FA"/>
    <w:rsid w:val="00E0288E"/>
    <w:rsid w:val="00E028A3"/>
    <w:rsid w:val="00E02980"/>
    <w:rsid w:val="00E02981"/>
    <w:rsid w:val="00E029C0"/>
    <w:rsid w:val="00E02A0F"/>
    <w:rsid w:val="00E02A62"/>
    <w:rsid w:val="00E02A84"/>
    <w:rsid w:val="00E02AA9"/>
    <w:rsid w:val="00E02AC2"/>
    <w:rsid w:val="00E02B08"/>
    <w:rsid w:val="00E02B47"/>
    <w:rsid w:val="00E02BCA"/>
    <w:rsid w:val="00E02BFF"/>
    <w:rsid w:val="00E02C8D"/>
    <w:rsid w:val="00E02CBD"/>
    <w:rsid w:val="00E02CC2"/>
    <w:rsid w:val="00E02DA3"/>
    <w:rsid w:val="00E02DD5"/>
    <w:rsid w:val="00E02DDE"/>
    <w:rsid w:val="00E02E14"/>
    <w:rsid w:val="00E02E1A"/>
    <w:rsid w:val="00E02E1C"/>
    <w:rsid w:val="00E02E27"/>
    <w:rsid w:val="00E02EDE"/>
    <w:rsid w:val="00E02F00"/>
    <w:rsid w:val="00E02F03"/>
    <w:rsid w:val="00E0301F"/>
    <w:rsid w:val="00E0306A"/>
    <w:rsid w:val="00E030CA"/>
    <w:rsid w:val="00E030D5"/>
    <w:rsid w:val="00E03111"/>
    <w:rsid w:val="00E031AB"/>
    <w:rsid w:val="00E031CA"/>
    <w:rsid w:val="00E031D1"/>
    <w:rsid w:val="00E0320C"/>
    <w:rsid w:val="00E03213"/>
    <w:rsid w:val="00E03237"/>
    <w:rsid w:val="00E03281"/>
    <w:rsid w:val="00E03339"/>
    <w:rsid w:val="00E03360"/>
    <w:rsid w:val="00E033FA"/>
    <w:rsid w:val="00E03408"/>
    <w:rsid w:val="00E0345A"/>
    <w:rsid w:val="00E034B3"/>
    <w:rsid w:val="00E034EF"/>
    <w:rsid w:val="00E0351D"/>
    <w:rsid w:val="00E03557"/>
    <w:rsid w:val="00E03576"/>
    <w:rsid w:val="00E035A2"/>
    <w:rsid w:val="00E035C5"/>
    <w:rsid w:val="00E0378F"/>
    <w:rsid w:val="00E037B9"/>
    <w:rsid w:val="00E037FC"/>
    <w:rsid w:val="00E037FE"/>
    <w:rsid w:val="00E038AE"/>
    <w:rsid w:val="00E03901"/>
    <w:rsid w:val="00E03965"/>
    <w:rsid w:val="00E03993"/>
    <w:rsid w:val="00E039BD"/>
    <w:rsid w:val="00E03A4E"/>
    <w:rsid w:val="00E03AD5"/>
    <w:rsid w:val="00E03AED"/>
    <w:rsid w:val="00E03B93"/>
    <w:rsid w:val="00E03B95"/>
    <w:rsid w:val="00E03C57"/>
    <w:rsid w:val="00E03C5C"/>
    <w:rsid w:val="00E03C62"/>
    <w:rsid w:val="00E03C67"/>
    <w:rsid w:val="00E03C94"/>
    <w:rsid w:val="00E03C99"/>
    <w:rsid w:val="00E03CA6"/>
    <w:rsid w:val="00E03CF3"/>
    <w:rsid w:val="00E03CF8"/>
    <w:rsid w:val="00E03D2C"/>
    <w:rsid w:val="00E03D9E"/>
    <w:rsid w:val="00E03DCE"/>
    <w:rsid w:val="00E03DE4"/>
    <w:rsid w:val="00E03E0B"/>
    <w:rsid w:val="00E03E1F"/>
    <w:rsid w:val="00E03E2E"/>
    <w:rsid w:val="00E03E72"/>
    <w:rsid w:val="00E03F57"/>
    <w:rsid w:val="00E03F8A"/>
    <w:rsid w:val="00E03FD0"/>
    <w:rsid w:val="00E03FD8"/>
    <w:rsid w:val="00E040AB"/>
    <w:rsid w:val="00E041B7"/>
    <w:rsid w:val="00E041F6"/>
    <w:rsid w:val="00E0420E"/>
    <w:rsid w:val="00E04215"/>
    <w:rsid w:val="00E042D1"/>
    <w:rsid w:val="00E0433D"/>
    <w:rsid w:val="00E04380"/>
    <w:rsid w:val="00E04397"/>
    <w:rsid w:val="00E0447A"/>
    <w:rsid w:val="00E044D7"/>
    <w:rsid w:val="00E044E1"/>
    <w:rsid w:val="00E04503"/>
    <w:rsid w:val="00E0451F"/>
    <w:rsid w:val="00E04585"/>
    <w:rsid w:val="00E04623"/>
    <w:rsid w:val="00E046DF"/>
    <w:rsid w:val="00E04739"/>
    <w:rsid w:val="00E04749"/>
    <w:rsid w:val="00E047E4"/>
    <w:rsid w:val="00E04812"/>
    <w:rsid w:val="00E04814"/>
    <w:rsid w:val="00E04835"/>
    <w:rsid w:val="00E0487A"/>
    <w:rsid w:val="00E0489B"/>
    <w:rsid w:val="00E048CC"/>
    <w:rsid w:val="00E048D3"/>
    <w:rsid w:val="00E04A29"/>
    <w:rsid w:val="00E04A43"/>
    <w:rsid w:val="00E04A5F"/>
    <w:rsid w:val="00E04A8C"/>
    <w:rsid w:val="00E04A92"/>
    <w:rsid w:val="00E04A9A"/>
    <w:rsid w:val="00E04B08"/>
    <w:rsid w:val="00E04BF7"/>
    <w:rsid w:val="00E04C16"/>
    <w:rsid w:val="00E04CE6"/>
    <w:rsid w:val="00E04D30"/>
    <w:rsid w:val="00E04D62"/>
    <w:rsid w:val="00E04ECA"/>
    <w:rsid w:val="00E04F1B"/>
    <w:rsid w:val="00E05037"/>
    <w:rsid w:val="00E05154"/>
    <w:rsid w:val="00E05186"/>
    <w:rsid w:val="00E0522F"/>
    <w:rsid w:val="00E05242"/>
    <w:rsid w:val="00E05257"/>
    <w:rsid w:val="00E0526F"/>
    <w:rsid w:val="00E052FB"/>
    <w:rsid w:val="00E05396"/>
    <w:rsid w:val="00E053AE"/>
    <w:rsid w:val="00E0540D"/>
    <w:rsid w:val="00E0541F"/>
    <w:rsid w:val="00E05476"/>
    <w:rsid w:val="00E054B2"/>
    <w:rsid w:val="00E054D6"/>
    <w:rsid w:val="00E0560E"/>
    <w:rsid w:val="00E0563D"/>
    <w:rsid w:val="00E056D8"/>
    <w:rsid w:val="00E057CA"/>
    <w:rsid w:val="00E05807"/>
    <w:rsid w:val="00E058E1"/>
    <w:rsid w:val="00E05951"/>
    <w:rsid w:val="00E0599D"/>
    <w:rsid w:val="00E05A23"/>
    <w:rsid w:val="00E05A7E"/>
    <w:rsid w:val="00E05B30"/>
    <w:rsid w:val="00E05C48"/>
    <w:rsid w:val="00E05C75"/>
    <w:rsid w:val="00E05CD4"/>
    <w:rsid w:val="00E05D02"/>
    <w:rsid w:val="00E05D46"/>
    <w:rsid w:val="00E05D6E"/>
    <w:rsid w:val="00E05D9F"/>
    <w:rsid w:val="00E05E2E"/>
    <w:rsid w:val="00E05E49"/>
    <w:rsid w:val="00E05E7D"/>
    <w:rsid w:val="00E05F5A"/>
    <w:rsid w:val="00E05FCE"/>
    <w:rsid w:val="00E05FEA"/>
    <w:rsid w:val="00E060CF"/>
    <w:rsid w:val="00E06120"/>
    <w:rsid w:val="00E0612E"/>
    <w:rsid w:val="00E061C0"/>
    <w:rsid w:val="00E061CD"/>
    <w:rsid w:val="00E06205"/>
    <w:rsid w:val="00E0623F"/>
    <w:rsid w:val="00E062C9"/>
    <w:rsid w:val="00E0630B"/>
    <w:rsid w:val="00E06325"/>
    <w:rsid w:val="00E063AA"/>
    <w:rsid w:val="00E063BF"/>
    <w:rsid w:val="00E06403"/>
    <w:rsid w:val="00E064B7"/>
    <w:rsid w:val="00E06517"/>
    <w:rsid w:val="00E0656C"/>
    <w:rsid w:val="00E06599"/>
    <w:rsid w:val="00E065DC"/>
    <w:rsid w:val="00E066B8"/>
    <w:rsid w:val="00E067E7"/>
    <w:rsid w:val="00E06833"/>
    <w:rsid w:val="00E0683D"/>
    <w:rsid w:val="00E06840"/>
    <w:rsid w:val="00E068B7"/>
    <w:rsid w:val="00E0690E"/>
    <w:rsid w:val="00E0695A"/>
    <w:rsid w:val="00E069C3"/>
    <w:rsid w:val="00E06A18"/>
    <w:rsid w:val="00E06ABE"/>
    <w:rsid w:val="00E06AED"/>
    <w:rsid w:val="00E06AF8"/>
    <w:rsid w:val="00E06B22"/>
    <w:rsid w:val="00E06B32"/>
    <w:rsid w:val="00E06B5F"/>
    <w:rsid w:val="00E06C35"/>
    <w:rsid w:val="00E06CAA"/>
    <w:rsid w:val="00E06D06"/>
    <w:rsid w:val="00E06D35"/>
    <w:rsid w:val="00E06D53"/>
    <w:rsid w:val="00E06D90"/>
    <w:rsid w:val="00E06DC3"/>
    <w:rsid w:val="00E06F47"/>
    <w:rsid w:val="00E06F6C"/>
    <w:rsid w:val="00E06F92"/>
    <w:rsid w:val="00E06FDE"/>
    <w:rsid w:val="00E07036"/>
    <w:rsid w:val="00E070AD"/>
    <w:rsid w:val="00E070B4"/>
    <w:rsid w:val="00E070E2"/>
    <w:rsid w:val="00E07146"/>
    <w:rsid w:val="00E07149"/>
    <w:rsid w:val="00E0714A"/>
    <w:rsid w:val="00E071A5"/>
    <w:rsid w:val="00E07270"/>
    <w:rsid w:val="00E072A6"/>
    <w:rsid w:val="00E072D9"/>
    <w:rsid w:val="00E073C9"/>
    <w:rsid w:val="00E07425"/>
    <w:rsid w:val="00E07582"/>
    <w:rsid w:val="00E07596"/>
    <w:rsid w:val="00E075C1"/>
    <w:rsid w:val="00E075F6"/>
    <w:rsid w:val="00E07619"/>
    <w:rsid w:val="00E07648"/>
    <w:rsid w:val="00E07692"/>
    <w:rsid w:val="00E076EA"/>
    <w:rsid w:val="00E07758"/>
    <w:rsid w:val="00E07798"/>
    <w:rsid w:val="00E077BF"/>
    <w:rsid w:val="00E077E6"/>
    <w:rsid w:val="00E0780E"/>
    <w:rsid w:val="00E07852"/>
    <w:rsid w:val="00E0787D"/>
    <w:rsid w:val="00E0792B"/>
    <w:rsid w:val="00E0795F"/>
    <w:rsid w:val="00E0799D"/>
    <w:rsid w:val="00E079B2"/>
    <w:rsid w:val="00E079E0"/>
    <w:rsid w:val="00E07A02"/>
    <w:rsid w:val="00E07AA9"/>
    <w:rsid w:val="00E07ADC"/>
    <w:rsid w:val="00E07B03"/>
    <w:rsid w:val="00E07C11"/>
    <w:rsid w:val="00E07C20"/>
    <w:rsid w:val="00E07C4D"/>
    <w:rsid w:val="00E07C80"/>
    <w:rsid w:val="00E07CE9"/>
    <w:rsid w:val="00E07D57"/>
    <w:rsid w:val="00E07D9C"/>
    <w:rsid w:val="00E07DA1"/>
    <w:rsid w:val="00E07DE5"/>
    <w:rsid w:val="00E07EA2"/>
    <w:rsid w:val="00E07EAA"/>
    <w:rsid w:val="00E07EAE"/>
    <w:rsid w:val="00E07F54"/>
    <w:rsid w:val="00E07F5A"/>
    <w:rsid w:val="00E07F79"/>
    <w:rsid w:val="00E07FAA"/>
    <w:rsid w:val="00E07FE7"/>
    <w:rsid w:val="00E10075"/>
    <w:rsid w:val="00E100A8"/>
    <w:rsid w:val="00E10121"/>
    <w:rsid w:val="00E1014D"/>
    <w:rsid w:val="00E10193"/>
    <w:rsid w:val="00E101E8"/>
    <w:rsid w:val="00E10204"/>
    <w:rsid w:val="00E10271"/>
    <w:rsid w:val="00E10291"/>
    <w:rsid w:val="00E102AF"/>
    <w:rsid w:val="00E10353"/>
    <w:rsid w:val="00E10382"/>
    <w:rsid w:val="00E104C0"/>
    <w:rsid w:val="00E104D7"/>
    <w:rsid w:val="00E104FE"/>
    <w:rsid w:val="00E1052F"/>
    <w:rsid w:val="00E10551"/>
    <w:rsid w:val="00E1059D"/>
    <w:rsid w:val="00E105CA"/>
    <w:rsid w:val="00E10646"/>
    <w:rsid w:val="00E10692"/>
    <w:rsid w:val="00E106AF"/>
    <w:rsid w:val="00E1072E"/>
    <w:rsid w:val="00E1075F"/>
    <w:rsid w:val="00E1078E"/>
    <w:rsid w:val="00E1081C"/>
    <w:rsid w:val="00E108AD"/>
    <w:rsid w:val="00E10982"/>
    <w:rsid w:val="00E109AD"/>
    <w:rsid w:val="00E10AFF"/>
    <w:rsid w:val="00E10B11"/>
    <w:rsid w:val="00E10B63"/>
    <w:rsid w:val="00E10B65"/>
    <w:rsid w:val="00E10B67"/>
    <w:rsid w:val="00E10BA9"/>
    <w:rsid w:val="00E10CE3"/>
    <w:rsid w:val="00E10D18"/>
    <w:rsid w:val="00E10D37"/>
    <w:rsid w:val="00E10D3E"/>
    <w:rsid w:val="00E10DB6"/>
    <w:rsid w:val="00E10DBD"/>
    <w:rsid w:val="00E10E7B"/>
    <w:rsid w:val="00E10E9E"/>
    <w:rsid w:val="00E10EF2"/>
    <w:rsid w:val="00E10F33"/>
    <w:rsid w:val="00E10F37"/>
    <w:rsid w:val="00E10F4E"/>
    <w:rsid w:val="00E10FAA"/>
    <w:rsid w:val="00E1101E"/>
    <w:rsid w:val="00E11042"/>
    <w:rsid w:val="00E1105D"/>
    <w:rsid w:val="00E110BB"/>
    <w:rsid w:val="00E110BE"/>
    <w:rsid w:val="00E1111F"/>
    <w:rsid w:val="00E1113F"/>
    <w:rsid w:val="00E111EB"/>
    <w:rsid w:val="00E11359"/>
    <w:rsid w:val="00E11384"/>
    <w:rsid w:val="00E113B4"/>
    <w:rsid w:val="00E11605"/>
    <w:rsid w:val="00E11624"/>
    <w:rsid w:val="00E116A3"/>
    <w:rsid w:val="00E11739"/>
    <w:rsid w:val="00E11803"/>
    <w:rsid w:val="00E1180E"/>
    <w:rsid w:val="00E11825"/>
    <w:rsid w:val="00E11837"/>
    <w:rsid w:val="00E118B6"/>
    <w:rsid w:val="00E118EB"/>
    <w:rsid w:val="00E11A0C"/>
    <w:rsid w:val="00E11A1D"/>
    <w:rsid w:val="00E11A35"/>
    <w:rsid w:val="00E11A80"/>
    <w:rsid w:val="00E11A88"/>
    <w:rsid w:val="00E11B2F"/>
    <w:rsid w:val="00E11BCA"/>
    <w:rsid w:val="00E11BD6"/>
    <w:rsid w:val="00E11CAE"/>
    <w:rsid w:val="00E11CFC"/>
    <w:rsid w:val="00E11D34"/>
    <w:rsid w:val="00E11D57"/>
    <w:rsid w:val="00E11D62"/>
    <w:rsid w:val="00E11D8F"/>
    <w:rsid w:val="00E11E0C"/>
    <w:rsid w:val="00E11E0D"/>
    <w:rsid w:val="00E11E11"/>
    <w:rsid w:val="00E11E14"/>
    <w:rsid w:val="00E11E58"/>
    <w:rsid w:val="00E11E82"/>
    <w:rsid w:val="00E11E88"/>
    <w:rsid w:val="00E11EB8"/>
    <w:rsid w:val="00E11ED9"/>
    <w:rsid w:val="00E11FD2"/>
    <w:rsid w:val="00E12058"/>
    <w:rsid w:val="00E12072"/>
    <w:rsid w:val="00E1209F"/>
    <w:rsid w:val="00E12139"/>
    <w:rsid w:val="00E121B5"/>
    <w:rsid w:val="00E121D0"/>
    <w:rsid w:val="00E1233D"/>
    <w:rsid w:val="00E123F8"/>
    <w:rsid w:val="00E12419"/>
    <w:rsid w:val="00E1247D"/>
    <w:rsid w:val="00E12496"/>
    <w:rsid w:val="00E124B0"/>
    <w:rsid w:val="00E12507"/>
    <w:rsid w:val="00E1255D"/>
    <w:rsid w:val="00E12585"/>
    <w:rsid w:val="00E1262E"/>
    <w:rsid w:val="00E126A6"/>
    <w:rsid w:val="00E12738"/>
    <w:rsid w:val="00E127A3"/>
    <w:rsid w:val="00E127DF"/>
    <w:rsid w:val="00E127E1"/>
    <w:rsid w:val="00E12837"/>
    <w:rsid w:val="00E12894"/>
    <w:rsid w:val="00E128B1"/>
    <w:rsid w:val="00E12943"/>
    <w:rsid w:val="00E12964"/>
    <w:rsid w:val="00E12984"/>
    <w:rsid w:val="00E12A33"/>
    <w:rsid w:val="00E12A62"/>
    <w:rsid w:val="00E12A6E"/>
    <w:rsid w:val="00E12A7F"/>
    <w:rsid w:val="00E12B37"/>
    <w:rsid w:val="00E12C0E"/>
    <w:rsid w:val="00E12C30"/>
    <w:rsid w:val="00E12D04"/>
    <w:rsid w:val="00E12D7A"/>
    <w:rsid w:val="00E12DF9"/>
    <w:rsid w:val="00E12DFD"/>
    <w:rsid w:val="00E12E07"/>
    <w:rsid w:val="00E12ED6"/>
    <w:rsid w:val="00E12EEC"/>
    <w:rsid w:val="00E12F15"/>
    <w:rsid w:val="00E12F59"/>
    <w:rsid w:val="00E12FBB"/>
    <w:rsid w:val="00E13056"/>
    <w:rsid w:val="00E1308C"/>
    <w:rsid w:val="00E130D6"/>
    <w:rsid w:val="00E130DC"/>
    <w:rsid w:val="00E130DD"/>
    <w:rsid w:val="00E1310C"/>
    <w:rsid w:val="00E1311B"/>
    <w:rsid w:val="00E1311E"/>
    <w:rsid w:val="00E131EB"/>
    <w:rsid w:val="00E13222"/>
    <w:rsid w:val="00E13224"/>
    <w:rsid w:val="00E1327C"/>
    <w:rsid w:val="00E13303"/>
    <w:rsid w:val="00E13312"/>
    <w:rsid w:val="00E1335E"/>
    <w:rsid w:val="00E133C1"/>
    <w:rsid w:val="00E133C6"/>
    <w:rsid w:val="00E133D5"/>
    <w:rsid w:val="00E13445"/>
    <w:rsid w:val="00E134CB"/>
    <w:rsid w:val="00E13516"/>
    <w:rsid w:val="00E13518"/>
    <w:rsid w:val="00E13544"/>
    <w:rsid w:val="00E13569"/>
    <w:rsid w:val="00E1357D"/>
    <w:rsid w:val="00E1358A"/>
    <w:rsid w:val="00E13593"/>
    <w:rsid w:val="00E135A8"/>
    <w:rsid w:val="00E13626"/>
    <w:rsid w:val="00E13674"/>
    <w:rsid w:val="00E137E4"/>
    <w:rsid w:val="00E137E6"/>
    <w:rsid w:val="00E1382C"/>
    <w:rsid w:val="00E138A3"/>
    <w:rsid w:val="00E138CE"/>
    <w:rsid w:val="00E138DB"/>
    <w:rsid w:val="00E138F2"/>
    <w:rsid w:val="00E13927"/>
    <w:rsid w:val="00E1394D"/>
    <w:rsid w:val="00E13969"/>
    <w:rsid w:val="00E139AD"/>
    <w:rsid w:val="00E13A37"/>
    <w:rsid w:val="00E13AA7"/>
    <w:rsid w:val="00E13ABE"/>
    <w:rsid w:val="00E13AF5"/>
    <w:rsid w:val="00E13B31"/>
    <w:rsid w:val="00E13B54"/>
    <w:rsid w:val="00E13B65"/>
    <w:rsid w:val="00E13B68"/>
    <w:rsid w:val="00E13C3E"/>
    <w:rsid w:val="00E13C82"/>
    <w:rsid w:val="00E13D12"/>
    <w:rsid w:val="00E13DEC"/>
    <w:rsid w:val="00E13E03"/>
    <w:rsid w:val="00E13EA7"/>
    <w:rsid w:val="00E13F2D"/>
    <w:rsid w:val="00E13F67"/>
    <w:rsid w:val="00E13FFB"/>
    <w:rsid w:val="00E1404B"/>
    <w:rsid w:val="00E14052"/>
    <w:rsid w:val="00E1405C"/>
    <w:rsid w:val="00E14091"/>
    <w:rsid w:val="00E1409B"/>
    <w:rsid w:val="00E141C2"/>
    <w:rsid w:val="00E14219"/>
    <w:rsid w:val="00E14269"/>
    <w:rsid w:val="00E1427D"/>
    <w:rsid w:val="00E14291"/>
    <w:rsid w:val="00E14306"/>
    <w:rsid w:val="00E14346"/>
    <w:rsid w:val="00E1434D"/>
    <w:rsid w:val="00E143ED"/>
    <w:rsid w:val="00E14413"/>
    <w:rsid w:val="00E1448E"/>
    <w:rsid w:val="00E144A8"/>
    <w:rsid w:val="00E1451E"/>
    <w:rsid w:val="00E14547"/>
    <w:rsid w:val="00E1455D"/>
    <w:rsid w:val="00E14569"/>
    <w:rsid w:val="00E145E2"/>
    <w:rsid w:val="00E14605"/>
    <w:rsid w:val="00E14694"/>
    <w:rsid w:val="00E146F9"/>
    <w:rsid w:val="00E14706"/>
    <w:rsid w:val="00E14779"/>
    <w:rsid w:val="00E14795"/>
    <w:rsid w:val="00E1479C"/>
    <w:rsid w:val="00E1484D"/>
    <w:rsid w:val="00E14937"/>
    <w:rsid w:val="00E14972"/>
    <w:rsid w:val="00E14997"/>
    <w:rsid w:val="00E149C9"/>
    <w:rsid w:val="00E14A0B"/>
    <w:rsid w:val="00E14A49"/>
    <w:rsid w:val="00E14A76"/>
    <w:rsid w:val="00E14A78"/>
    <w:rsid w:val="00E14A81"/>
    <w:rsid w:val="00E14BE4"/>
    <w:rsid w:val="00E14BF5"/>
    <w:rsid w:val="00E14C87"/>
    <w:rsid w:val="00E14CD2"/>
    <w:rsid w:val="00E14D78"/>
    <w:rsid w:val="00E14D9D"/>
    <w:rsid w:val="00E14DC7"/>
    <w:rsid w:val="00E14DFC"/>
    <w:rsid w:val="00E14E1B"/>
    <w:rsid w:val="00E14E40"/>
    <w:rsid w:val="00E14F84"/>
    <w:rsid w:val="00E14FD8"/>
    <w:rsid w:val="00E1502D"/>
    <w:rsid w:val="00E1504E"/>
    <w:rsid w:val="00E150D5"/>
    <w:rsid w:val="00E150E9"/>
    <w:rsid w:val="00E1517D"/>
    <w:rsid w:val="00E151B6"/>
    <w:rsid w:val="00E151C9"/>
    <w:rsid w:val="00E151D0"/>
    <w:rsid w:val="00E15234"/>
    <w:rsid w:val="00E1529E"/>
    <w:rsid w:val="00E15318"/>
    <w:rsid w:val="00E15379"/>
    <w:rsid w:val="00E15392"/>
    <w:rsid w:val="00E153AB"/>
    <w:rsid w:val="00E153F3"/>
    <w:rsid w:val="00E154CD"/>
    <w:rsid w:val="00E155BD"/>
    <w:rsid w:val="00E155C5"/>
    <w:rsid w:val="00E155C7"/>
    <w:rsid w:val="00E15666"/>
    <w:rsid w:val="00E156B8"/>
    <w:rsid w:val="00E156F0"/>
    <w:rsid w:val="00E1571B"/>
    <w:rsid w:val="00E1572B"/>
    <w:rsid w:val="00E15801"/>
    <w:rsid w:val="00E15885"/>
    <w:rsid w:val="00E158C3"/>
    <w:rsid w:val="00E158FA"/>
    <w:rsid w:val="00E158FB"/>
    <w:rsid w:val="00E15917"/>
    <w:rsid w:val="00E15923"/>
    <w:rsid w:val="00E15987"/>
    <w:rsid w:val="00E15999"/>
    <w:rsid w:val="00E159A9"/>
    <w:rsid w:val="00E159CC"/>
    <w:rsid w:val="00E15A3D"/>
    <w:rsid w:val="00E15A7B"/>
    <w:rsid w:val="00E15A8F"/>
    <w:rsid w:val="00E15B06"/>
    <w:rsid w:val="00E15B21"/>
    <w:rsid w:val="00E15B2A"/>
    <w:rsid w:val="00E15B59"/>
    <w:rsid w:val="00E15B5B"/>
    <w:rsid w:val="00E15C1F"/>
    <w:rsid w:val="00E15CCC"/>
    <w:rsid w:val="00E15E86"/>
    <w:rsid w:val="00E15EAF"/>
    <w:rsid w:val="00E15F0C"/>
    <w:rsid w:val="00E15F11"/>
    <w:rsid w:val="00E15F61"/>
    <w:rsid w:val="00E15FB5"/>
    <w:rsid w:val="00E1601A"/>
    <w:rsid w:val="00E1607D"/>
    <w:rsid w:val="00E16086"/>
    <w:rsid w:val="00E160D5"/>
    <w:rsid w:val="00E1616D"/>
    <w:rsid w:val="00E1617C"/>
    <w:rsid w:val="00E162CE"/>
    <w:rsid w:val="00E16334"/>
    <w:rsid w:val="00E163AC"/>
    <w:rsid w:val="00E163C3"/>
    <w:rsid w:val="00E16444"/>
    <w:rsid w:val="00E164FC"/>
    <w:rsid w:val="00E1650D"/>
    <w:rsid w:val="00E16528"/>
    <w:rsid w:val="00E16590"/>
    <w:rsid w:val="00E165C4"/>
    <w:rsid w:val="00E16606"/>
    <w:rsid w:val="00E1663B"/>
    <w:rsid w:val="00E16642"/>
    <w:rsid w:val="00E16675"/>
    <w:rsid w:val="00E1677A"/>
    <w:rsid w:val="00E167AA"/>
    <w:rsid w:val="00E167DA"/>
    <w:rsid w:val="00E1682D"/>
    <w:rsid w:val="00E168A4"/>
    <w:rsid w:val="00E168AD"/>
    <w:rsid w:val="00E1699D"/>
    <w:rsid w:val="00E16A14"/>
    <w:rsid w:val="00E16A66"/>
    <w:rsid w:val="00E16BC9"/>
    <w:rsid w:val="00E16BCA"/>
    <w:rsid w:val="00E16BDB"/>
    <w:rsid w:val="00E16C79"/>
    <w:rsid w:val="00E16CB6"/>
    <w:rsid w:val="00E16CB8"/>
    <w:rsid w:val="00E16CED"/>
    <w:rsid w:val="00E16DBB"/>
    <w:rsid w:val="00E16E1D"/>
    <w:rsid w:val="00E16E5B"/>
    <w:rsid w:val="00E16E8A"/>
    <w:rsid w:val="00E1701B"/>
    <w:rsid w:val="00E17055"/>
    <w:rsid w:val="00E17089"/>
    <w:rsid w:val="00E1708C"/>
    <w:rsid w:val="00E170CA"/>
    <w:rsid w:val="00E1712A"/>
    <w:rsid w:val="00E1712E"/>
    <w:rsid w:val="00E1713C"/>
    <w:rsid w:val="00E171D5"/>
    <w:rsid w:val="00E17294"/>
    <w:rsid w:val="00E1731A"/>
    <w:rsid w:val="00E1731F"/>
    <w:rsid w:val="00E1732F"/>
    <w:rsid w:val="00E17380"/>
    <w:rsid w:val="00E173B8"/>
    <w:rsid w:val="00E173C3"/>
    <w:rsid w:val="00E173FE"/>
    <w:rsid w:val="00E1742E"/>
    <w:rsid w:val="00E17476"/>
    <w:rsid w:val="00E1761C"/>
    <w:rsid w:val="00E176C4"/>
    <w:rsid w:val="00E176E0"/>
    <w:rsid w:val="00E176EB"/>
    <w:rsid w:val="00E17710"/>
    <w:rsid w:val="00E17745"/>
    <w:rsid w:val="00E17758"/>
    <w:rsid w:val="00E1775C"/>
    <w:rsid w:val="00E17766"/>
    <w:rsid w:val="00E177BF"/>
    <w:rsid w:val="00E17842"/>
    <w:rsid w:val="00E178A9"/>
    <w:rsid w:val="00E17906"/>
    <w:rsid w:val="00E1793E"/>
    <w:rsid w:val="00E179BD"/>
    <w:rsid w:val="00E179F8"/>
    <w:rsid w:val="00E17A28"/>
    <w:rsid w:val="00E17AE1"/>
    <w:rsid w:val="00E17B0C"/>
    <w:rsid w:val="00E17BE6"/>
    <w:rsid w:val="00E17C8E"/>
    <w:rsid w:val="00E17D19"/>
    <w:rsid w:val="00E17D74"/>
    <w:rsid w:val="00E17DA7"/>
    <w:rsid w:val="00E17DD8"/>
    <w:rsid w:val="00E17E49"/>
    <w:rsid w:val="00E17E8D"/>
    <w:rsid w:val="00E17EB6"/>
    <w:rsid w:val="00E17F8B"/>
    <w:rsid w:val="00E20007"/>
    <w:rsid w:val="00E200B2"/>
    <w:rsid w:val="00E200BE"/>
    <w:rsid w:val="00E200C3"/>
    <w:rsid w:val="00E200DD"/>
    <w:rsid w:val="00E201C4"/>
    <w:rsid w:val="00E20210"/>
    <w:rsid w:val="00E2021C"/>
    <w:rsid w:val="00E20234"/>
    <w:rsid w:val="00E20278"/>
    <w:rsid w:val="00E20301"/>
    <w:rsid w:val="00E20320"/>
    <w:rsid w:val="00E2037A"/>
    <w:rsid w:val="00E2043B"/>
    <w:rsid w:val="00E204F7"/>
    <w:rsid w:val="00E20579"/>
    <w:rsid w:val="00E20583"/>
    <w:rsid w:val="00E205AF"/>
    <w:rsid w:val="00E205DA"/>
    <w:rsid w:val="00E20672"/>
    <w:rsid w:val="00E20681"/>
    <w:rsid w:val="00E206AD"/>
    <w:rsid w:val="00E20717"/>
    <w:rsid w:val="00E20786"/>
    <w:rsid w:val="00E20799"/>
    <w:rsid w:val="00E2079E"/>
    <w:rsid w:val="00E207F4"/>
    <w:rsid w:val="00E207FB"/>
    <w:rsid w:val="00E20879"/>
    <w:rsid w:val="00E208F7"/>
    <w:rsid w:val="00E20921"/>
    <w:rsid w:val="00E20941"/>
    <w:rsid w:val="00E209C4"/>
    <w:rsid w:val="00E20A51"/>
    <w:rsid w:val="00E20A5B"/>
    <w:rsid w:val="00E20A75"/>
    <w:rsid w:val="00E20AA6"/>
    <w:rsid w:val="00E20ABD"/>
    <w:rsid w:val="00E20AC4"/>
    <w:rsid w:val="00E20BA2"/>
    <w:rsid w:val="00E20BA8"/>
    <w:rsid w:val="00E20D5B"/>
    <w:rsid w:val="00E20D93"/>
    <w:rsid w:val="00E20DDB"/>
    <w:rsid w:val="00E20E1C"/>
    <w:rsid w:val="00E20E81"/>
    <w:rsid w:val="00E20EF4"/>
    <w:rsid w:val="00E20F1C"/>
    <w:rsid w:val="00E20F74"/>
    <w:rsid w:val="00E20F94"/>
    <w:rsid w:val="00E20FFE"/>
    <w:rsid w:val="00E21086"/>
    <w:rsid w:val="00E21105"/>
    <w:rsid w:val="00E2111F"/>
    <w:rsid w:val="00E21160"/>
    <w:rsid w:val="00E21170"/>
    <w:rsid w:val="00E212AC"/>
    <w:rsid w:val="00E212BA"/>
    <w:rsid w:val="00E212C4"/>
    <w:rsid w:val="00E212EC"/>
    <w:rsid w:val="00E2130E"/>
    <w:rsid w:val="00E21317"/>
    <w:rsid w:val="00E21392"/>
    <w:rsid w:val="00E21460"/>
    <w:rsid w:val="00E214ED"/>
    <w:rsid w:val="00E2154F"/>
    <w:rsid w:val="00E2155C"/>
    <w:rsid w:val="00E21571"/>
    <w:rsid w:val="00E215DE"/>
    <w:rsid w:val="00E216BE"/>
    <w:rsid w:val="00E216C5"/>
    <w:rsid w:val="00E217D6"/>
    <w:rsid w:val="00E21805"/>
    <w:rsid w:val="00E2181C"/>
    <w:rsid w:val="00E2190D"/>
    <w:rsid w:val="00E2192A"/>
    <w:rsid w:val="00E2192B"/>
    <w:rsid w:val="00E219A7"/>
    <w:rsid w:val="00E21A55"/>
    <w:rsid w:val="00E21A6B"/>
    <w:rsid w:val="00E21AAE"/>
    <w:rsid w:val="00E21AC7"/>
    <w:rsid w:val="00E21ACA"/>
    <w:rsid w:val="00E21B75"/>
    <w:rsid w:val="00E21BA6"/>
    <w:rsid w:val="00E21BB2"/>
    <w:rsid w:val="00E21BCA"/>
    <w:rsid w:val="00E21C06"/>
    <w:rsid w:val="00E21C0D"/>
    <w:rsid w:val="00E21C29"/>
    <w:rsid w:val="00E21C91"/>
    <w:rsid w:val="00E21C99"/>
    <w:rsid w:val="00E21CAF"/>
    <w:rsid w:val="00E21CF7"/>
    <w:rsid w:val="00E21D08"/>
    <w:rsid w:val="00E21E8F"/>
    <w:rsid w:val="00E21EBC"/>
    <w:rsid w:val="00E21EF8"/>
    <w:rsid w:val="00E21F1A"/>
    <w:rsid w:val="00E22070"/>
    <w:rsid w:val="00E22115"/>
    <w:rsid w:val="00E22138"/>
    <w:rsid w:val="00E22142"/>
    <w:rsid w:val="00E2217F"/>
    <w:rsid w:val="00E221CD"/>
    <w:rsid w:val="00E22227"/>
    <w:rsid w:val="00E2222C"/>
    <w:rsid w:val="00E222A5"/>
    <w:rsid w:val="00E222AC"/>
    <w:rsid w:val="00E222E8"/>
    <w:rsid w:val="00E22398"/>
    <w:rsid w:val="00E223AA"/>
    <w:rsid w:val="00E22444"/>
    <w:rsid w:val="00E224BA"/>
    <w:rsid w:val="00E22512"/>
    <w:rsid w:val="00E22553"/>
    <w:rsid w:val="00E225A6"/>
    <w:rsid w:val="00E22646"/>
    <w:rsid w:val="00E2264A"/>
    <w:rsid w:val="00E226BD"/>
    <w:rsid w:val="00E226D5"/>
    <w:rsid w:val="00E2275E"/>
    <w:rsid w:val="00E227BB"/>
    <w:rsid w:val="00E227C9"/>
    <w:rsid w:val="00E22831"/>
    <w:rsid w:val="00E2287C"/>
    <w:rsid w:val="00E22892"/>
    <w:rsid w:val="00E229E0"/>
    <w:rsid w:val="00E22A90"/>
    <w:rsid w:val="00E22BA4"/>
    <w:rsid w:val="00E22BAB"/>
    <w:rsid w:val="00E22BB3"/>
    <w:rsid w:val="00E22BB7"/>
    <w:rsid w:val="00E22BB9"/>
    <w:rsid w:val="00E22C12"/>
    <w:rsid w:val="00E22CB6"/>
    <w:rsid w:val="00E22D3D"/>
    <w:rsid w:val="00E22D49"/>
    <w:rsid w:val="00E22D98"/>
    <w:rsid w:val="00E22D9A"/>
    <w:rsid w:val="00E22E21"/>
    <w:rsid w:val="00E22E43"/>
    <w:rsid w:val="00E22E4F"/>
    <w:rsid w:val="00E22EE4"/>
    <w:rsid w:val="00E22F5D"/>
    <w:rsid w:val="00E22FD0"/>
    <w:rsid w:val="00E2304F"/>
    <w:rsid w:val="00E230B4"/>
    <w:rsid w:val="00E23118"/>
    <w:rsid w:val="00E23148"/>
    <w:rsid w:val="00E231A1"/>
    <w:rsid w:val="00E231C1"/>
    <w:rsid w:val="00E231F1"/>
    <w:rsid w:val="00E233A6"/>
    <w:rsid w:val="00E2343A"/>
    <w:rsid w:val="00E23472"/>
    <w:rsid w:val="00E23483"/>
    <w:rsid w:val="00E234CB"/>
    <w:rsid w:val="00E2351A"/>
    <w:rsid w:val="00E23566"/>
    <w:rsid w:val="00E23658"/>
    <w:rsid w:val="00E23722"/>
    <w:rsid w:val="00E238C5"/>
    <w:rsid w:val="00E238EF"/>
    <w:rsid w:val="00E23921"/>
    <w:rsid w:val="00E239D7"/>
    <w:rsid w:val="00E23A10"/>
    <w:rsid w:val="00E23AA9"/>
    <w:rsid w:val="00E23AB5"/>
    <w:rsid w:val="00E23B15"/>
    <w:rsid w:val="00E23B1B"/>
    <w:rsid w:val="00E23BC1"/>
    <w:rsid w:val="00E23C42"/>
    <w:rsid w:val="00E23CC8"/>
    <w:rsid w:val="00E23E46"/>
    <w:rsid w:val="00E23E98"/>
    <w:rsid w:val="00E23ECC"/>
    <w:rsid w:val="00E23F37"/>
    <w:rsid w:val="00E23F3C"/>
    <w:rsid w:val="00E23F45"/>
    <w:rsid w:val="00E23F82"/>
    <w:rsid w:val="00E23F90"/>
    <w:rsid w:val="00E23F9E"/>
    <w:rsid w:val="00E24022"/>
    <w:rsid w:val="00E24052"/>
    <w:rsid w:val="00E24127"/>
    <w:rsid w:val="00E241AA"/>
    <w:rsid w:val="00E241AB"/>
    <w:rsid w:val="00E241BE"/>
    <w:rsid w:val="00E241DD"/>
    <w:rsid w:val="00E241FC"/>
    <w:rsid w:val="00E24222"/>
    <w:rsid w:val="00E2425D"/>
    <w:rsid w:val="00E242C1"/>
    <w:rsid w:val="00E242D8"/>
    <w:rsid w:val="00E24337"/>
    <w:rsid w:val="00E24349"/>
    <w:rsid w:val="00E24354"/>
    <w:rsid w:val="00E243ED"/>
    <w:rsid w:val="00E24490"/>
    <w:rsid w:val="00E244C6"/>
    <w:rsid w:val="00E244D7"/>
    <w:rsid w:val="00E24562"/>
    <w:rsid w:val="00E24646"/>
    <w:rsid w:val="00E24647"/>
    <w:rsid w:val="00E246BE"/>
    <w:rsid w:val="00E247F5"/>
    <w:rsid w:val="00E2480B"/>
    <w:rsid w:val="00E248B7"/>
    <w:rsid w:val="00E248EE"/>
    <w:rsid w:val="00E248FB"/>
    <w:rsid w:val="00E24915"/>
    <w:rsid w:val="00E24935"/>
    <w:rsid w:val="00E249E5"/>
    <w:rsid w:val="00E249FC"/>
    <w:rsid w:val="00E24A00"/>
    <w:rsid w:val="00E24AC9"/>
    <w:rsid w:val="00E24B08"/>
    <w:rsid w:val="00E24B71"/>
    <w:rsid w:val="00E24B89"/>
    <w:rsid w:val="00E24BB5"/>
    <w:rsid w:val="00E24DA0"/>
    <w:rsid w:val="00E24DC2"/>
    <w:rsid w:val="00E24DF0"/>
    <w:rsid w:val="00E24DFF"/>
    <w:rsid w:val="00E24EC9"/>
    <w:rsid w:val="00E24EF1"/>
    <w:rsid w:val="00E24F22"/>
    <w:rsid w:val="00E2502B"/>
    <w:rsid w:val="00E25065"/>
    <w:rsid w:val="00E25089"/>
    <w:rsid w:val="00E2508F"/>
    <w:rsid w:val="00E2514E"/>
    <w:rsid w:val="00E25171"/>
    <w:rsid w:val="00E251E0"/>
    <w:rsid w:val="00E2533F"/>
    <w:rsid w:val="00E2541A"/>
    <w:rsid w:val="00E25525"/>
    <w:rsid w:val="00E25552"/>
    <w:rsid w:val="00E256BC"/>
    <w:rsid w:val="00E256EB"/>
    <w:rsid w:val="00E256F0"/>
    <w:rsid w:val="00E25746"/>
    <w:rsid w:val="00E25765"/>
    <w:rsid w:val="00E25793"/>
    <w:rsid w:val="00E2580C"/>
    <w:rsid w:val="00E25811"/>
    <w:rsid w:val="00E2583D"/>
    <w:rsid w:val="00E2586B"/>
    <w:rsid w:val="00E258BB"/>
    <w:rsid w:val="00E259A5"/>
    <w:rsid w:val="00E259A9"/>
    <w:rsid w:val="00E259DE"/>
    <w:rsid w:val="00E259F9"/>
    <w:rsid w:val="00E25A39"/>
    <w:rsid w:val="00E25A42"/>
    <w:rsid w:val="00E25A62"/>
    <w:rsid w:val="00E25A79"/>
    <w:rsid w:val="00E25ABE"/>
    <w:rsid w:val="00E25AF9"/>
    <w:rsid w:val="00E25B11"/>
    <w:rsid w:val="00E25B1F"/>
    <w:rsid w:val="00E25B62"/>
    <w:rsid w:val="00E25B7B"/>
    <w:rsid w:val="00E25BB8"/>
    <w:rsid w:val="00E25C37"/>
    <w:rsid w:val="00E25CA7"/>
    <w:rsid w:val="00E25CE4"/>
    <w:rsid w:val="00E25D2C"/>
    <w:rsid w:val="00E25D5E"/>
    <w:rsid w:val="00E25E35"/>
    <w:rsid w:val="00E25E51"/>
    <w:rsid w:val="00E25EB3"/>
    <w:rsid w:val="00E25F24"/>
    <w:rsid w:val="00E25F56"/>
    <w:rsid w:val="00E25FD0"/>
    <w:rsid w:val="00E2600D"/>
    <w:rsid w:val="00E2611D"/>
    <w:rsid w:val="00E2613C"/>
    <w:rsid w:val="00E2613D"/>
    <w:rsid w:val="00E2618A"/>
    <w:rsid w:val="00E261A2"/>
    <w:rsid w:val="00E26213"/>
    <w:rsid w:val="00E2621A"/>
    <w:rsid w:val="00E262A1"/>
    <w:rsid w:val="00E262AF"/>
    <w:rsid w:val="00E262BD"/>
    <w:rsid w:val="00E2632E"/>
    <w:rsid w:val="00E26409"/>
    <w:rsid w:val="00E26471"/>
    <w:rsid w:val="00E264A5"/>
    <w:rsid w:val="00E2651A"/>
    <w:rsid w:val="00E26557"/>
    <w:rsid w:val="00E2655A"/>
    <w:rsid w:val="00E265AE"/>
    <w:rsid w:val="00E265F6"/>
    <w:rsid w:val="00E26600"/>
    <w:rsid w:val="00E2662C"/>
    <w:rsid w:val="00E26666"/>
    <w:rsid w:val="00E26700"/>
    <w:rsid w:val="00E2670B"/>
    <w:rsid w:val="00E26775"/>
    <w:rsid w:val="00E267A4"/>
    <w:rsid w:val="00E267B2"/>
    <w:rsid w:val="00E267BF"/>
    <w:rsid w:val="00E267F4"/>
    <w:rsid w:val="00E268BD"/>
    <w:rsid w:val="00E268E8"/>
    <w:rsid w:val="00E26A05"/>
    <w:rsid w:val="00E26A21"/>
    <w:rsid w:val="00E26AFC"/>
    <w:rsid w:val="00E26B53"/>
    <w:rsid w:val="00E26B92"/>
    <w:rsid w:val="00E26BC4"/>
    <w:rsid w:val="00E26BDA"/>
    <w:rsid w:val="00E26C38"/>
    <w:rsid w:val="00E26C84"/>
    <w:rsid w:val="00E26CDA"/>
    <w:rsid w:val="00E26CEF"/>
    <w:rsid w:val="00E26D44"/>
    <w:rsid w:val="00E26D45"/>
    <w:rsid w:val="00E26E08"/>
    <w:rsid w:val="00E26E43"/>
    <w:rsid w:val="00E26E45"/>
    <w:rsid w:val="00E26E7A"/>
    <w:rsid w:val="00E26ED2"/>
    <w:rsid w:val="00E26F42"/>
    <w:rsid w:val="00E26F4A"/>
    <w:rsid w:val="00E27061"/>
    <w:rsid w:val="00E270FC"/>
    <w:rsid w:val="00E27140"/>
    <w:rsid w:val="00E27146"/>
    <w:rsid w:val="00E27163"/>
    <w:rsid w:val="00E27185"/>
    <w:rsid w:val="00E2720D"/>
    <w:rsid w:val="00E27226"/>
    <w:rsid w:val="00E27227"/>
    <w:rsid w:val="00E27231"/>
    <w:rsid w:val="00E27275"/>
    <w:rsid w:val="00E2731A"/>
    <w:rsid w:val="00E27331"/>
    <w:rsid w:val="00E27376"/>
    <w:rsid w:val="00E273DB"/>
    <w:rsid w:val="00E27400"/>
    <w:rsid w:val="00E27417"/>
    <w:rsid w:val="00E2746E"/>
    <w:rsid w:val="00E274B6"/>
    <w:rsid w:val="00E274F6"/>
    <w:rsid w:val="00E2754E"/>
    <w:rsid w:val="00E2756F"/>
    <w:rsid w:val="00E27570"/>
    <w:rsid w:val="00E27648"/>
    <w:rsid w:val="00E27666"/>
    <w:rsid w:val="00E2772F"/>
    <w:rsid w:val="00E27770"/>
    <w:rsid w:val="00E2778B"/>
    <w:rsid w:val="00E2781E"/>
    <w:rsid w:val="00E27853"/>
    <w:rsid w:val="00E27876"/>
    <w:rsid w:val="00E27880"/>
    <w:rsid w:val="00E27932"/>
    <w:rsid w:val="00E279F7"/>
    <w:rsid w:val="00E27A7B"/>
    <w:rsid w:val="00E27AA0"/>
    <w:rsid w:val="00E27AC0"/>
    <w:rsid w:val="00E27B2A"/>
    <w:rsid w:val="00E27B3D"/>
    <w:rsid w:val="00E27BC1"/>
    <w:rsid w:val="00E27BF3"/>
    <w:rsid w:val="00E27C34"/>
    <w:rsid w:val="00E27C42"/>
    <w:rsid w:val="00E27CB0"/>
    <w:rsid w:val="00E27D87"/>
    <w:rsid w:val="00E27E23"/>
    <w:rsid w:val="00E27E74"/>
    <w:rsid w:val="00E27E93"/>
    <w:rsid w:val="00E27F0B"/>
    <w:rsid w:val="00E27F92"/>
    <w:rsid w:val="00E27FAE"/>
    <w:rsid w:val="00E27FF1"/>
    <w:rsid w:val="00E30066"/>
    <w:rsid w:val="00E3006B"/>
    <w:rsid w:val="00E3009A"/>
    <w:rsid w:val="00E3015F"/>
    <w:rsid w:val="00E30244"/>
    <w:rsid w:val="00E3036C"/>
    <w:rsid w:val="00E303BB"/>
    <w:rsid w:val="00E3044D"/>
    <w:rsid w:val="00E304E5"/>
    <w:rsid w:val="00E304FE"/>
    <w:rsid w:val="00E30543"/>
    <w:rsid w:val="00E30558"/>
    <w:rsid w:val="00E3057B"/>
    <w:rsid w:val="00E3058E"/>
    <w:rsid w:val="00E30595"/>
    <w:rsid w:val="00E305C9"/>
    <w:rsid w:val="00E30634"/>
    <w:rsid w:val="00E30636"/>
    <w:rsid w:val="00E3069A"/>
    <w:rsid w:val="00E306D4"/>
    <w:rsid w:val="00E307A4"/>
    <w:rsid w:val="00E307B6"/>
    <w:rsid w:val="00E307CF"/>
    <w:rsid w:val="00E307E0"/>
    <w:rsid w:val="00E307ED"/>
    <w:rsid w:val="00E308A8"/>
    <w:rsid w:val="00E308E1"/>
    <w:rsid w:val="00E30949"/>
    <w:rsid w:val="00E30953"/>
    <w:rsid w:val="00E3099C"/>
    <w:rsid w:val="00E30A1D"/>
    <w:rsid w:val="00E30A6F"/>
    <w:rsid w:val="00E30A79"/>
    <w:rsid w:val="00E30A99"/>
    <w:rsid w:val="00E30ABF"/>
    <w:rsid w:val="00E30AE7"/>
    <w:rsid w:val="00E30B66"/>
    <w:rsid w:val="00E30B71"/>
    <w:rsid w:val="00E30B9D"/>
    <w:rsid w:val="00E30BA0"/>
    <w:rsid w:val="00E30C81"/>
    <w:rsid w:val="00E30C82"/>
    <w:rsid w:val="00E30CFD"/>
    <w:rsid w:val="00E30D58"/>
    <w:rsid w:val="00E30D68"/>
    <w:rsid w:val="00E30DB3"/>
    <w:rsid w:val="00E30DBA"/>
    <w:rsid w:val="00E30E14"/>
    <w:rsid w:val="00E30E78"/>
    <w:rsid w:val="00E30EC6"/>
    <w:rsid w:val="00E30F03"/>
    <w:rsid w:val="00E30F31"/>
    <w:rsid w:val="00E30F45"/>
    <w:rsid w:val="00E30FB2"/>
    <w:rsid w:val="00E30FD9"/>
    <w:rsid w:val="00E310AC"/>
    <w:rsid w:val="00E311BB"/>
    <w:rsid w:val="00E31251"/>
    <w:rsid w:val="00E3134F"/>
    <w:rsid w:val="00E313EA"/>
    <w:rsid w:val="00E31434"/>
    <w:rsid w:val="00E3146E"/>
    <w:rsid w:val="00E3157C"/>
    <w:rsid w:val="00E315CF"/>
    <w:rsid w:val="00E315FB"/>
    <w:rsid w:val="00E3168C"/>
    <w:rsid w:val="00E316A9"/>
    <w:rsid w:val="00E316DF"/>
    <w:rsid w:val="00E316ED"/>
    <w:rsid w:val="00E316FA"/>
    <w:rsid w:val="00E3172C"/>
    <w:rsid w:val="00E317B7"/>
    <w:rsid w:val="00E31834"/>
    <w:rsid w:val="00E3188D"/>
    <w:rsid w:val="00E3193B"/>
    <w:rsid w:val="00E31978"/>
    <w:rsid w:val="00E3198D"/>
    <w:rsid w:val="00E319C5"/>
    <w:rsid w:val="00E319F2"/>
    <w:rsid w:val="00E319F7"/>
    <w:rsid w:val="00E31A07"/>
    <w:rsid w:val="00E31A1E"/>
    <w:rsid w:val="00E31A38"/>
    <w:rsid w:val="00E31A96"/>
    <w:rsid w:val="00E31ABB"/>
    <w:rsid w:val="00E31B94"/>
    <w:rsid w:val="00E31BC4"/>
    <w:rsid w:val="00E31BFB"/>
    <w:rsid w:val="00E31C20"/>
    <w:rsid w:val="00E31C21"/>
    <w:rsid w:val="00E31C3A"/>
    <w:rsid w:val="00E31C6A"/>
    <w:rsid w:val="00E31C79"/>
    <w:rsid w:val="00E31D59"/>
    <w:rsid w:val="00E31D6C"/>
    <w:rsid w:val="00E31D86"/>
    <w:rsid w:val="00E31DA3"/>
    <w:rsid w:val="00E31E54"/>
    <w:rsid w:val="00E31E84"/>
    <w:rsid w:val="00E31F23"/>
    <w:rsid w:val="00E31F2F"/>
    <w:rsid w:val="00E31F69"/>
    <w:rsid w:val="00E31F90"/>
    <w:rsid w:val="00E31FA0"/>
    <w:rsid w:val="00E31FC0"/>
    <w:rsid w:val="00E32028"/>
    <w:rsid w:val="00E32068"/>
    <w:rsid w:val="00E32078"/>
    <w:rsid w:val="00E32097"/>
    <w:rsid w:val="00E32165"/>
    <w:rsid w:val="00E3218C"/>
    <w:rsid w:val="00E321C0"/>
    <w:rsid w:val="00E32330"/>
    <w:rsid w:val="00E32376"/>
    <w:rsid w:val="00E32379"/>
    <w:rsid w:val="00E3237A"/>
    <w:rsid w:val="00E323D1"/>
    <w:rsid w:val="00E32430"/>
    <w:rsid w:val="00E32467"/>
    <w:rsid w:val="00E32483"/>
    <w:rsid w:val="00E324EA"/>
    <w:rsid w:val="00E324EF"/>
    <w:rsid w:val="00E32621"/>
    <w:rsid w:val="00E32730"/>
    <w:rsid w:val="00E32775"/>
    <w:rsid w:val="00E327CE"/>
    <w:rsid w:val="00E32820"/>
    <w:rsid w:val="00E32832"/>
    <w:rsid w:val="00E3284A"/>
    <w:rsid w:val="00E3295C"/>
    <w:rsid w:val="00E329A8"/>
    <w:rsid w:val="00E329EE"/>
    <w:rsid w:val="00E32A27"/>
    <w:rsid w:val="00E32AAE"/>
    <w:rsid w:val="00E32B29"/>
    <w:rsid w:val="00E32C11"/>
    <w:rsid w:val="00E32C6E"/>
    <w:rsid w:val="00E32C79"/>
    <w:rsid w:val="00E32C9A"/>
    <w:rsid w:val="00E32CC9"/>
    <w:rsid w:val="00E32E28"/>
    <w:rsid w:val="00E32E68"/>
    <w:rsid w:val="00E32E86"/>
    <w:rsid w:val="00E32EB7"/>
    <w:rsid w:val="00E32F0A"/>
    <w:rsid w:val="00E32F9C"/>
    <w:rsid w:val="00E32F9E"/>
    <w:rsid w:val="00E32FDA"/>
    <w:rsid w:val="00E32FE3"/>
    <w:rsid w:val="00E33021"/>
    <w:rsid w:val="00E3302B"/>
    <w:rsid w:val="00E330C0"/>
    <w:rsid w:val="00E330F2"/>
    <w:rsid w:val="00E3310E"/>
    <w:rsid w:val="00E3313A"/>
    <w:rsid w:val="00E3318C"/>
    <w:rsid w:val="00E3322F"/>
    <w:rsid w:val="00E33477"/>
    <w:rsid w:val="00E33483"/>
    <w:rsid w:val="00E334B1"/>
    <w:rsid w:val="00E334B6"/>
    <w:rsid w:val="00E334EB"/>
    <w:rsid w:val="00E334F1"/>
    <w:rsid w:val="00E33539"/>
    <w:rsid w:val="00E335E9"/>
    <w:rsid w:val="00E3361D"/>
    <w:rsid w:val="00E3379B"/>
    <w:rsid w:val="00E337BA"/>
    <w:rsid w:val="00E337BD"/>
    <w:rsid w:val="00E33869"/>
    <w:rsid w:val="00E338FC"/>
    <w:rsid w:val="00E33924"/>
    <w:rsid w:val="00E33983"/>
    <w:rsid w:val="00E33A70"/>
    <w:rsid w:val="00E33A79"/>
    <w:rsid w:val="00E33B94"/>
    <w:rsid w:val="00E33BE1"/>
    <w:rsid w:val="00E33C3F"/>
    <w:rsid w:val="00E33C8A"/>
    <w:rsid w:val="00E33CB7"/>
    <w:rsid w:val="00E33D10"/>
    <w:rsid w:val="00E33D22"/>
    <w:rsid w:val="00E33D3C"/>
    <w:rsid w:val="00E33D70"/>
    <w:rsid w:val="00E33DB7"/>
    <w:rsid w:val="00E33DF8"/>
    <w:rsid w:val="00E33E5A"/>
    <w:rsid w:val="00E33F20"/>
    <w:rsid w:val="00E33F51"/>
    <w:rsid w:val="00E33F84"/>
    <w:rsid w:val="00E34124"/>
    <w:rsid w:val="00E34162"/>
    <w:rsid w:val="00E34172"/>
    <w:rsid w:val="00E341B6"/>
    <w:rsid w:val="00E342D9"/>
    <w:rsid w:val="00E342E3"/>
    <w:rsid w:val="00E34334"/>
    <w:rsid w:val="00E3434B"/>
    <w:rsid w:val="00E34408"/>
    <w:rsid w:val="00E34415"/>
    <w:rsid w:val="00E344B1"/>
    <w:rsid w:val="00E344CF"/>
    <w:rsid w:val="00E344E2"/>
    <w:rsid w:val="00E344FC"/>
    <w:rsid w:val="00E34522"/>
    <w:rsid w:val="00E345B6"/>
    <w:rsid w:val="00E34617"/>
    <w:rsid w:val="00E346D3"/>
    <w:rsid w:val="00E346FE"/>
    <w:rsid w:val="00E34899"/>
    <w:rsid w:val="00E348EB"/>
    <w:rsid w:val="00E3496E"/>
    <w:rsid w:val="00E349AC"/>
    <w:rsid w:val="00E349E3"/>
    <w:rsid w:val="00E34A29"/>
    <w:rsid w:val="00E34A7E"/>
    <w:rsid w:val="00E34A85"/>
    <w:rsid w:val="00E34B4B"/>
    <w:rsid w:val="00E34B82"/>
    <w:rsid w:val="00E34C31"/>
    <w:rsid w:val="00E34D55"/>
    <w:rsid w:val="00E34D6B"/>
    <w:rsid w:val="00E34D6D"/>
    <w:rsid w:val="00E34DB4"/>
    <w:rsid w:val="00E34DB7"/>
    <w:rsid w:val="00E34DF5"/>
    <w:rsid w:val="00E34DF6"/>
    <w:rsid w:val="00E34DFA"/>
    <w:rsid w:val="00E34E32"/>
    <w:rsid w:val="00E34E97"/>
    <w:rsid w:val="00E34EE4"/>
    <w:rsid w:val="00E34F74"/>
    <w:rsid w:val="00E34FA1"/>
    <w:rsid w:val="00E34FDF"/>
    <w:rsid w:val="00E35178"/>
    <w:rsid w:val="00E3518A"/>
    <w:rsid w:val="00E351A0"/>
    <w:rsid w:val="00E351B2"/>
    <w:rsid w:val="00E351E3"/>
    <w:rsid w:val="00E353BF"/>
    <w:rsid w:val="00E353CD"/>
    <w:rsid w:val="00E35432"/>
    <w:rsid w:val="00E35475"/>
    <w:rsid w:val="00E35493"/>
    <w:rsid w:val="00E35511"/>
    <w:rsid w:val="00E3553E"/>
    <w:rsid w:val="00E35573"/>
    <w:rsid w:val="00E355C3"/>
    <w:rsid w:val="00E355FC"/>
    <w:rsid w:val="00E356F5"/>
    <w:rsid w:val="00E3570D"/>
    <w:rsid w:val="00E35728"/>
    <w:rsid w:val="00E35745"/>
    <w:rsid w:val="00E35754"/>
    <w:rsid w:val="00E35793"/>
    <w:rsid w:val="00E35830"/>
    <w:rsid w:val="00E3583C"/>
    <w:rsid w:val="00E35843"/>
    <w:rsid w:val="00E35855"/>
    <w:rsid w:val="00E358BE"/>
    <w:rsid w:val="00E3590E"/>
    <w:rsid w:val="00E35926"/>
    <w:rsid w:val="00E35996"/>
    <w:rsid w:val="00E359AA"/>
    <w:rsid w:val="00E359B4"/>
    <w:rsid w:val="00E35A24"/>
    <w:rsid w:val="00E35A3D"/>
    <w:rsid w:val="00E35A58"/>
    <w:rsid w:val="00E35A5E"/>
    <w:rsid w:val="00E35A63"/>
    <w:rsid w:val="00E35AB1"/>
    <w:rsid w:val="00E35ADD"/>
    <w:rsid w:val="00E35B27"/>
    <w:rsid w:val="00E35BCB"/>
    <w:rsid w:val="00E35BFA"/>
    <w:rsid w:val="00E35CF1"/>
    <w:rsid w:val="00E35D0E"/>
    <w:rsid w:val="00E35D3A"/>
    <w:rsid w:val="00E35EB5"/>
    <w:rsid w:val="00E35EBB"/>
    <w:rsid w:val="00E35EC0"/>
    <w:rsid w:val="00E35ED6"/>
    <w:rsid w:val="00E35F83"/>
    <w:rsid w:val="00E36030"/>
    <w:rsid w:val="00E36058"/>
    <w:rsid w:val="00E361CB"/>
    <w:rsid w:val="00E361EA"/>
    <w:rsid w:val="00E36214"/>
    <w:rsid w:val="00E36262"/>
    <w:rsid w:val="00E3628C"/>
    <w:rsid w:val="00E362C5"/>
    <w:rsid w:val="00E363FC"/>
    <w:rsid w:val="00E36467"/>
    <w:rsid w:val="00E3658D"/>
    <w:rsid w:val="00E365D7"/>
    <w:rsid w:val="00E366A9"/>
    <w:rsid w:val="00E366BC"/>
    <w:rsid w:val="00E366F6"/>
    <w:rsid w:val="00E366FD"/>
    <w:rsid w:val="00E36716"/>
    <w:rsid w:val="00E36776"/>
    <w:rsid w:val="00E3679D"/>
    <w:rsid w:val="00E36831"/>
    <w:rsid w:val="00E368A8"/>
    <w:rsid w:val="00E36920"/>
    <w:rsid w:val="00E369F4"/>
    <w:rsid w:val="00E36A3D"/>
    <w:rsid w:val="00E36A40"/>
    <w:rsid w:val="00E36A7D"/>
    <w:rsid w:val="00E36A86"/>
    <w:rsid w:val="00E36BFD"/>
    <w:rsid w:val="00E36C0D"/>
    <w:rsid w:val="00E36CF0"/>
    <w:rsid w:val="00E36CF2"/>
    <w:rsid w:val="00E36D3C"/>
    <w:rsid w:val="00E36D8E"/>
    <w:rsid w:val="00E36E2F"/>
    <w:rsid w:val="00E36E5F"/>
    <w:rsid w:val="00E36EFB"/>
    <w:rsid w:val="00E36F70"/>
    <w:rsid w:val="00E36F77"/>
    <w:rsid w:val="00E36F7C"/>
    <w:rsid w:val="00E36FCD"/>
    <w:rsid w:val="00E36FDD"/>
    <w:rsid w:val="00E37042"/>
    <w:rsid w:val="00E37060"/>
    <w:rsid w:val="00E37068"/>
    <w:rsid w:val="00E3708A"/>
    <w:rsid w:val="00E3708F"/>
    <w:rsid w:val="00E37135"/>
    <w:rsid w:val="00E3718D"/>
    <w:rsid w:val="00E371B6"/>
    <w:rsid w:val="00E3723F"/>
    <w:rsid w:val="00E3731E"/>
    <w:rsid w:val="00E37330"/>
    <w:rsid w:val="00E37347"/>
    <w:rsid w:val="00E373F3"/>
    <w:rsid w:val="00E374FD"/>
    <w:rsid w:val="00E37560"/>
    <w:rsid w:val="00E37585"/>
    <w:rsid w:val="00E37586"/>
    <w:rsid w:val="00E3759A"/>
    <w:rsid w:val="00E375E6"/>
    <w:rsid w:val="00E375EF"/>
    <w:rsid w:val="00E3761D"/>
    <w:rsid w:val="00E37654"/>
    <w:rsid w:val="00E3770C"/>
    <w:rsid w:val="00E3770E"/>
    <w:rsid w:val="00E37740"/>
    <w:rsid w:val="00E37868"/>
    <w:rsid w:val="00E3788B"/>
    <w:rsid w:val="00E378B5"/>
    <w:rsid w:val="00E37A53"/>
    <w:rsid w:val="00E37A75"/>
    <w:rsid w:val="00E37A9E"/>
    <w:rsid w:val="00E37B48"/>
    <w:rsid w:val="00E37C71"/>
    <w:rsid w:val="00E37CEE"/>
    <w:rsid w:val="00E37D97"/>
    <w:rsid w:val="00E37DB7"/>
    <w:rsid w:val="00E37DC8"/>
    <w:rsid w:val="00E37DCD"/>
    <w:rsid w:val="00E37DD6"/>
    <w:rsid w:val="00E37E91"/>
    <w:rsid w:val="00E37ECF"/>
    <w:rsid w:val="00E37EDF"/>
    <w:rsid w:val="00E37EEA"/>
    <w:rsid w:val="00E37F8E"/>
    <w:rsid w:val="00E37FA4"/>
    <w:rsid w:val="00E37FE0"/>
    <w:rsid w:val="00E37FF7"/>
    <w:rsid w:val="00E4002F"/>
    <w:rsid w:val="00E40060"/>
    <w:rsid w:val="00E4007F"/>
    <w:rsid w:val="00E400AC"/>
    <w:rsid w:val="00E400C1"/>
    <w:rsid w:val="00E4013F"/>
    <w:rsid w:val="00E40178"/>
    <w:rsid w:val="00E401B9"/>
    <w:rsid w:val="00E401EF"/>
    <w:rsid w:val="00E4027A"/>
    <w:rsid w:val="00E402DF"/>
    <w:rsid w:val="00E40303"/>
    <w:rsid w:val="00E403B9"/>
    <w:rsid w:val="00E403E5"/>
    <w:rsid w:val="00E40420"/>
    <w:rsid w:val="00E40524"/>
    <w:rsid w:val="00E40530"/>
    <w:rsid w:val="00E40546"/>
    <w:rsid w:val="00E405D8"/>
    <w:rsid w:val="00E406CC"/>
    <w:rsid w:val="00E406D1"/>
    <w:rsid w:val="00E406D4"/>
    <w:rsid w:val="00E4070A"/>
    <w:rsid w:val="00E407B9"/>
    <w:rsid w:val="00E407EB"/>
    <w:rsid w:val="00E40880"/>
    <w:rsid w:val="00E40887"/>
    <w:rsid w:val="00E40968"/>
    <w:rsid w:val="00E4099A"/>
    <w:rsid w:val="00E40A6A"/>
    <w:rsid w:val="00E40C28"/>
    <w:rsid w:val="00E40C8B"/>
    <w:rsid w:val="00E40D5B"/>
    <w:rsid w:val="00E40D5D"/>
    <w:rsid w:val="00E40E66"/>
    <w:rsid w:val="00E40EC4"/>
    <w:rsid w:val="00E40F4B"/>
    <w:rsid w:val="00E40F52"/>
    <w:rsid w:val="00E40F94"/>
    <w:rsid w:val="00E40F98"/>
    <w:rsid w:val="00E4100E"/>
    <w:rsid w:val="00E41035"/>
    <w:rsid w:val="00E41040"/>
    <w:rsid w:val="00E41079"/>
    <w:rsid w:val="00E4108D"/>
    <w:rsid w:val="00E410B5"/>
    <w:rsid w:val="00E410F8"/>
    <w:rsid w:val="00E4112E"/>
    <w:rsid w:val="00E411CE"/>
    <w:rsid w:val="00E4120C"/>
    <w:rsid w:val="00E41231"/>
    <w:rsid w:val="00E41241"/>
    <w:rsid w:val="00E41315"/>
    <w:rsid w:val="00E4132D"/>
    <w:rsid w:val="00E41360"/>
    <w:rsid w:val="00E4138E"/>
    <w:rsid w:val="00E4139F"/>
    <w:rsid w:val="00E413B9"/>
    <w:rsid w:val="00E413C6"/>
    <w:rsid w:val="00E4141E"/>
    <w:rsid w:val="00E414C0"/>
    <w:rsid w:val="00E41509"/>
    <w:rsid w:val="00E4156E"/>
    <w:rsid w:val="00E4157C"/>
    <w:rsid w:val="00E4157D"/>
    <w:rsid w:val="00E41593"/>
    <w:rsid w:val="00E415DF"/>
    <w:rsid w:val="00E41605"/>
    <w:rsid w:val="00E41628"/>
    <w:rsid w:val="00E41643"/>
    <w:rsid w:val="00E416F3"/>
    <w:rsid w:val="00E41717"/>
    <w:rsid w:val="00E41816"/>
    <w:rsid w:val="00E41832"/>
    <w:rsid w:val="00E4189F"/>
    <w:rsid w:val="00E41906"/>
    <w:rsid w:val="00E419A8"/>
    <w:rsid w:val="00E419DD"/>
    <w:rsid w:val="00E419FF"/>
    <w:rsid w:val="00E41ADF"/>
    <w:rsid w:val="00E41B6A"/>
    <w:rsid w:val="00E41B6B"/>
    <w:rsid w:val="00E41BA6"/>
    <w:rsid w:val="00E41BE4"/>
    <w:rsid w:val="00E41BFA"/>
    <w:rsid w:val="00E41C3E"/>
    <w:rsid w:val="00E41CE0"/>
    <w:rsid w:val="00E41CEF"/>
    <w:rsid w:val="00E41CF7"/>
    <w:rsid w:val="00E41D3F"/>
    <w:rsid w:val="00E41DD7"/>
    <w:rsid w:val="00E41E23"/>
    <w:rsid w:val="00E41E58"/>
    <w:rsid w:val="00E41EAA"/>
    <w:rsid w:val="00E41F42"/>
    <w:rsid w:val="00E41F4B"/>
    <w:rsid w:val="00E41FC8"/>
    <w:rsid w:val="00E41FCD"/>
    <w:rsid w:val="00E420A9"/>
    <w:rsid w:val="00E420D2"/>
    <w:rsid w:val="00E420DE"/>
    <w:rsid w:val="00E420F5"/>
    <w:rsid w:val="00E4215D"/>
    <w:rsid w:val="00E421C0"/>
    <w:rsid w:val="00E4220F"/>
    <w:rsid w:val="00E4222F"/>
    <w:rsid w:val="00E42233"/>
    <w:rsid w:val="00E42248"/>
    <w:rsid w:val="00E42292"/>
    <w:rsid w:val="00E422E2"/>
    <w:rsid w:val="00E42368"/>
    <w:rsid w:val="00E42411"/>
    <w:rsid w:val="00E42450"/>
    <w:rsid w:val="00E42482"/>
    <w:rsid w:val="00E424B3"/>
    <w:rsid w:val="00E4252E"/>
    <w:rsid w:val="00E42565"/>
    <w:rsid w:val="00E42578"/>
    <w:rsid w:val="00E42593"/>
    <w:rsid w:val="00E42622"/>
    <w:rsid w:val="00E4266B"/>
    <w:rsid w:val="00E426B6"/>
    <w:rsid w:val="00E426B9"/>
    <w:rsid w:val="00E4270E"/>
    <w:rsid w:val="00E42751"/>
    <w:rsid w:val="00E427C2"/>
    <w:rsid w:val="00E427C6"/>
    <w:rsid w:val="00E427C8"/>
    <w:rsid w:val="00E427F9"/>
    <w:rsid w:val="00E4285A"/>
    <w:rsid w:val="00E4288C"/>
    <w:rsid w:val="00E42907"/>
    <w:rsid w:val="00E42932"/>
    <w:rsid w:val="00E42937"/>
    <w:rsid w:val="00E4294C"/>
    <w:rsid w:val="00E429B7"/>
    <w:rsid w:val="00E429E9"/>
    <w:rsid w:val="00E429F8"/>
    <w:rsid w:val="00E42AEF"/>
    <w:rsid w:val="00E42BCB"/>
    <w:rsid w:val="00E42C4F"/>
    <w:rsid w:val="00E42D91"/>
    <w:rsid w:val="00E42DFF"/>
    <w:rsid w:val="00E42E0F"/>
    <w:rsid w:val="00E42F09"/>
    <w:rsid w:val="00E42F3B"/>
    <w:rsid w:val="00E42F3C"/>
    <w:rsid w:val="00E42FF3"/>
    <w:rsid w:val="00E42FFC"/>
    <w:rsid w:val="00E43017"/>
    <w:rsid w:val="00E43044"/>
    <w:rsid w:val="00E43054"/>
    <w:rsid w:val="00E430B9"/>
    <w:rsid w:val="00E430D3"/>
    <w:rsid w:val="00E430D4"/>
    <w:rsid w:val="00E4311F"/>
    <w:rsid w:val="00E43180"/>
    <w:rsid w:val="00E4318A"/>
    <w:rsid w:val="00E431A9"/>
    <w:rsid w:val="00E431F5"/>
    <w:rsid w:val="00E4324A"/>
    <w:rsid w:val="00E4328B"/>
    <w:rsid w:val="00E43309"/>
    <w:rsid w:val="00E43333"/>
    <w:rsid w:val="00E433BD"/>
    <w:rsid w:val="00E43412"/>
    <w:rsid w:val="00E43432"/>
    <w:rsid w:val="00E4344F"/>
    <w:rsid w:val="00E4345A"/>
    <w:rsid w:val="00E4347D"/>
    <w:rsid w:val="00E4348A"/>
    <w:rsid w:val="00E4350E"/>
    <w:rsid w:val="00E43522"/>
    <w:rsid w:val="00E4353E"/>
    <w:rsid w:val="00E435D1"/>
    <w:rsid w:val="00E4361B"/>
    <w:rsid w:val="00E436FA"/>
    <w:rsid w:val="00E43719"/>
    <w:rsid w:val="00E43854"/>
    <w:rsid w:val="00E4385C"/>
    <w:rsid w:val="00E4386E"/>
    <w:rsid w:val="00E43871"/>
    <w:rsid w:val="00E438A1"/>
    <w:rsid w:val="00E438A6"/>
    <w:rsid w:val="00E43980"/>
    <w:rsid w:val="00E43A27"/>
    <w:rsid w:val="00E43A8C"/>
    <w:rsid w:val="00E43AD4"/>
    <w:rsid w:val="00E43B38"/>
    <w:rsid w:val="00E43BAE"/>
    <w:rsid w:val="00E43BC7"/>
    <w:rsid w:val="00E43C4D"/>
    <w:rsid w:val="00E43CA0"/>
    <w:rsid w:val="00E43CAC"/>
    <w:rsid w:val="00E43D41"/>
    <w:rsid w:val="00E43D6C"/>
    <w:rsid w:val="00E43D9C"/>
    <w:rsid w:val="00E43E83"/>
    <w:rsid w:val="00E43EBF"/>
    <w:rsid w:val="00E43F01"/>
    <w:rsid w:val="00E43F1A"/>
    <w:rsid w:val="00E43F48"/>
    <w:rsid w:val="00E43F5E"/>
    <w:rsid w:val="00E44008"/>
    <w:rsid w:val="00E4408F"/>
    <w:rsid w:val="00E44106"/>
    <w:rsid w:val="00E44160"/>
    <w:rsid w:val="00E4419B"/>
    <w:rsid w:val="00E44420"/>
    <w:rsid w:val="00E444AD"/>
    <w:rsid w:val="00E4453F"/>
    <w:rsid w:val="00E44588"/>
    <w:rsid w:val="00E445C0"/>
    <w:rsid w:val="00E44669"/>
    <w:rsid w:val="00E446B0"/>
    <w:rsid w:val="00E446D6"/>
    <w:rsid w:val="00E44794"/>
    <w:rsid w:val="00E447AA"/>
    <w:rsid w:val="00E44890"/>
    <w:rsid w:val="00E448BC"/>
    <w:rsid w:val="00E448F9"/>
    <w:rsid w:val="00E44918"/>
    <w:rsid w:val="00E44933"/>
    <w:rsid w:val="00E44A63"/>
    <w:rsid w:val="00E44A70"/>
    <w:rsid w:val="00E44B04"/>
    <w:rsid w:val="00E44B0B"/>
    <w:rsid w:val="00E44B0C"/>
    <w:rsid w:val="00E44B15"/>
    <w:rsid w:val="00E44B46"/>
    <w:rsid w:val="00E44B92"/>
    <w:rsid w:val="00E44C1E"/>
    <w:rsid w:val="00E44C2C"/>
    <w:rsid w:val="00E44C40"/>
    <w:rsid w:val="00E44C7C"/>
    <w:rsid w:val="00E44D40"/>
    <w:rsid w:val="00E44D97"/>
    <w:rsid w:val="00E44E38"/>
    <w:rsid w:val="00E44ED0"/>
    <w:rsid w:val="00E44F85"/>
    <w:rsid w:val="00E44FC3"/>
    <w:rsid w:val="00E44FEA"/>
    <w:rsid w:val="00E45041"/>
    <w:rsid w:val="00E45154"/>
    <w:rsid w:val="00E451EB"/>
    <w:rsid w:val="00E45326"/>
    <w:rsid w:val="00E45349"/>
    <w:rsid w:val="00E4539A"/>
    <w:rsid w:val="00E4542B"/>
    <w:rsid w:val="00E45465"/>
    <w:rsid w:val="00E454A6"/>
    <w:rsid w:val="00E454AF"/>
    <w:rsid w:val="00E454DB"/>
    <w:rsid w:val="00E45547"/>
    <w:rsid w:val="00E455AF"/>
    <w:rsid w:val="00E456DC"/>
    <w:rsid w:val="00E45717"/>
    <w:rsid w:val="00E45745"/>
    <w:rsid w:val="00E4579D"/>
    <w:rsid w:val="00E457EE"/>
    <w:rsid w:val="00E457F5"/>
    <w:rsid w:val="00E4585B"/>
    <w:rsid w:val="00E458EE"/>
    <w:rsid w:val="00E45931"/>
    <w:rsid w:val="00E4593A"/>
    <w:rsid w:val="00E45945"/>
    <w:rsid w:val="00E45A01"/>
    <w:rsid w:val="00E45A85"/>
    <w:rsid w:val="00E45B18"/>
    <w:rsid w:val="00E45B46"/>
    <w:rsid w:val="00E45B64"/>
    <w:rsid w:val="00E45BA4"/>
    <w:rsid w:val="00E45BDE"/>
    <w:rsid w:val="00E45C33"/>
    <w:rsid w:val="00E45C47"/>
    <w:rsid w:val="00E45CE2"/>
    <w:rsid w:val="00E45D44"/>
    <w:rsid w:val="00E45D6F"/>
    <w:rsid w:val="00E45DC5"/>
    <w:rsid w:val="00E45E75"/>
    <w:rsid w:val="00E45E76"/>
    <w:rsid w:val="00E45F00"/>
    <w:rsid w:val="00E45F56"/>
    <w:rsid w:val="00E45F7A"/>
    <w:rsid w:val="00E45FB3"/>
    <w:rsid w:val="00E45FE9"/>
    <w:rsid w:val="00E46005"/>
    <w:rsid w:val="00E460A2"/>
    <w:rsid w:val="00E460A6"/>
    <w:rsid w:val="00E46152"/>
    <w:rsid w:val="00E46179"/>
    <w:rsid w:val="00E4625D"/>
    <w:rsid w:val="00E46263"/>
    <w:rsid w:val="00E46286"/>
    <w:rsid w:val="00E462A5"/>
    <w:rsid w:val="00E46365"/>
    <w:rsid w:val="00E46378"/>
    <w:rsid w:val="00E4639A"/>
    <w:rsid w:val="00E4639F"/>
    <w:rsid w:val="00E463D9"/>
    <w:rsid w:val="00E46424"/>
    <w:rsid w:val="00E46449"/>
    <w:rsid w:val="00E4644E"/>
    <w:rsid w:val="00E4646A"/>
    <w:rsid w:val="00E46498"/>
    <w:rsid w:val="00E464C5"/>
    <w:rsid w:val="00E4652E"/>
    <w:rsid w:val="00E465F8"/>
    <w:rsid w:val="00E467B0"/>
    <w:rsid w:val="00E4688E"/>
    <w:rsid w:val="00E468EA"/>
    <w:rsid w:val="00E46912"/>
    <w:rsid w:val="00E46917"/>
    <w:rsid w:val="00E4691F"/>
    <w:rsid w:val="00E469A9"/>
    <w:rsid w:val="00E469CE"/>
    <w:rsid w:val="00E469D0"/>
    <w:rsid w:val="00E469D6"/>
    <w:rsid w:val="00E469EE"/>
    <w:rsid w:val="00E46A28"/>
    <w:rsid w:val="00E46A8F"/>
    <w:rsid w:val="00E46C00"/>
    <w:rsid w:val="00E46C11"/>
    <w:rsid w:val="00E46C81"/>
    <w:rsid w:val="00E46CAB"/>
    <w:rsid w:val="00E46CBB"/>
    <w:rsid w:val="00E46D5A"/>
    <w:rsid w:val="00E46D62"/>
    <w:rsid w:val="00E46D6A"/>
    <w:rsid w:val="00E46D79"/>
    <w:rsid w:val="00E46D7E"/>
    <w:rsid w:val="00E46DF1"/>
    <w:rsid w:val="00E46E08"/>
    <w:rsid w:val="00E46E1D"/>
    <w:rsid w:val="00E46E26"/>
    <w:rsid w:val="00E46E4D"/>
    <w:rsid w:val="00E46E94"/>
    <w:rsid w:val="00E46EAA"/>
    <w:rsid w:val="00E46EDF"/>
    <w:rsid w:val="00E46F2C"/>
    <w:rsid w:val="00E46F78"/>
    <w:rsid w:val="00E46FC0"/>
    <w:rsid w:val="00E46FD7"/>
    <w:rsid w:val="00E47037"/>
    <w:rsid w:val="00E47117"/>
    <w:rsid w:val="00E471C9"/>
    <w:rsid w:val="00E47216"/>
    <w:rsid w:val="00E47280"/>
    <w:rsid w:val="00E47356"/>
    <w:rsid w:val="00E473C6"/>
    <w:rsid w:val="00E473DC"/>
    <w:rsid w:val="00E4740E"/>
    <w:rsid w:val="00E4746F"/>
    <w:rsid w:val="00E474ED"/>
    <w:rsid w:val="00E47585"/>
    <w:rsid w:val="00E4765B"/>
    <w:rsid w:val="00E47674"/>
    <w:rsid w:val="00E47688"/>
    <w:rsid w:val="00E476B1"/>
    <w:rsid w:val="00E476CC"/>
    <w:rsid w:val="00E476D8"/>
    <w:rsid w:val="00E476E7"/>
    <w:rsid w:val="00E476F5"/>
    <w:rsid w:val="00E47842"/>
    <w:rsid w:val="00E4785C"/>
    <w:rsid w:val="00E478E7"/>
    <w:rsid w:val="00E478F8"/>
    <w:rsid w:val="00E47949"/>
    <w:rsid w:val="00E4794A"/>
    <w:rsid w:val="00E47960"/>
    <w:rsid w:val="00E4797F"/>
    <w:rsid w:val="00E479B6"/>
    <w:rsid w:val="00E47A26"/>
    <w:rsid w:val="00E47A51"/>
    <w:rsid w:val="00E47B5F"/>
    <w:rsid w:val="00E47B7B"/>
    <w:rsid w:val="00E47BBC"/>
    <w:rsid w:val="00E47C68"/>
    <w:rsid w:val="00E47CB3"/>
    <w:rsid w:val="00E47D74"/>
    <w:rsid w:val="00E47D9C"/>
    <w:rsid w:val="00E47DB3"/>
    <w:rsid w:val="00E47DC0"/>
    <w:rsid w:val="00E47E56"/>
    <w:rsid w:val="00E47E8E"/>
    <w:rsid w:val="00E47F11"/>
    <w:rsid w:val="00E47F1A"/>
    <w:rsid w:val="00E47F8B"/>
    <w:rsid w:val="00E47FB6"/>
    <w:rsid w:val="00E5002C"/>
    <w:rsid w:val="00E50042"/>
    <w:rsid w:val="00E5007E"/>
    <w:rsid w:val="00E5018A"/>
    <w:rsid w:val="00E501C0"/>
    <w:rsid w:val="00E501DA"/>
    <w:rsid w:val="00E501E2"/>
    <w:rsid w:val="00E50204"/>
    <w:rsid w:val="00E5021E"/>
    <w:rsid w:val="00E50244"/>
    <w:rsid w:val="00E50259"/>
    <w:rsid w:val="00E502A2"/>
    <w:rsid w:val="00E502F2"/>
    <w:rsid w:val="00E503B0"/>
    <w:rsid w:val="00E50454"/>
    <w:rsid w:val="00E50458"/>
    <w:rsid w:val="00E50502"/>
    <w:rsid w:val="00E50528"/>
    <w:rsid w:val="00E50540"/>
    <w:rsid w:val="00E5054A"/>
    <w:rsid w:val="00E50599"/>
    <w:rsid w:val="00E50678"/>
    <w:rsid w:val="00E506A0"/>
    <w:rsid w:val="00E506A3"/>
    <w:rsid w:val="00E506A7"/>
    <w:rsid w:val="00E506F2"/>
    <w:rsid w:val="00E507BE"/>
    <w:rsid w:val="00E507C9"/>
    <w:rsid w:val="00E507ED"/>
    <w:rsid w:val="00E5086B"/>
    <w:rsid w:val="00E508D6"/>
    <w:rsid w:val="00E508E8"/>
    <w:rsid w:val="00E50905"/>
    <w:rsid w:val="00E50928"/>
    <w:rsid w:val="00E50967"/>
    <w:rsid w:val="00E5098D"/>
    <w:rsid w:val="00E509B1"/>
    <w:rsid w:val="00E50A38"/>
    <w:rsid w:val="00E50A75"/>
    <w:rsid w:val="00E50B57"/>
    <w:rsid w:val="00E50C1C"/>
    <w:rsid w:val="00E50C6A"/>
    <w:rsid w:val="00E50CF4"/>
    <w:rsid w:val="00E50D1C"/>
    <w:rsid w:val="00E50D4E"/>
    <w:rsid w:val="00E50D68"/>
    <w:rsid w:val="00E50D86"/>
    <w:rsid w:val="00E50DD9"/>
    <w:rsid w:val="00E50E4D"/>
    <w:rsid w:val="00E50E7F"/>
    <w:rsid w:val="00E50E82"/>
    <w:rsid w:val="00E50F29"/>
    <w:rsid w:val="00E50F44"/>
    <w:rsid w:val="00E510FD"/>
    <w:rsid w:val="00E51183"/>
    <w:rsid w:val="00E511FD"/>
    <w:rsid w:val="00E5128C"/>
    <w:rsid w:val="00E512D0"/>
    <w:rsid w:val="00E5135C"/>
    <w:rsid w:val="00E5138E"/>
    <w:rsid w:val="00E513BE"/>
    <w:rsid w:val="00E51423"/>
    <w:rsid w:val="00E51429"/>
    <w:rsid w:val="00E514B3"/>
    <w:rsid w:val="00E514E9"/>
    <w:rsid w:val="00E51621"/>
    <w:rsid w:val="00E516CC"/>
    <w:rsid w:val="00E516D0"/>
    <w:rsid w:val="00E517F5"/>
    <w:rsid w:val="00E5185B"/>
    <w:rsid w:val="00E51871"/>
    <w:rsid w:val="00E518B2"/>
    <w:rsid w:val="00E518BB"/>
    <w:rsid w:val="00E5192C"/>
    <w:rsid w:val="00E5193B"/>
    <w:rsid w:val="00E51A30"/>
    <w:rsid w:val="00E51A77"/>
    <w:rsid w:val="00E51AED"/>
    <w:rsid w:val="00E51BA7"/>
    <w:rsid w:val="00E51C47"/>
    <w:rsid w:val="00E51CE9"/>
    <w:rsid w:val="00E51CF7"/>
    <w:rsid w:val="00E51D34"/>
    <w:rsid w:val="00E51DBD"/>
    <w:rsid w:val="00E51DDA"/>
    <w:rsid w:val="00E51DE0"/>
    <w:rsid w:val="00E51E0D"/>
    <w:rsid w:val="00E51E62"/>
    <w:rsid w:val="00E51FDC"/>
    <w:rsid w:val="00E51FEB"/>
    <w:rsid w:val="00E5203A"/>
    <w:rsid w:val="00E52075"/>
    <w:rsid w:val="00E520ED"/>
    <w:rsid w:val="00E5219D"/>
    <w:rsid w:val="00E521F1"/>
    <w:rsid w:val="00E521F9"/>
    <w:rsid w:val="00E5220B"/>
    <w:rsid w:val="00E5229D"/>
    <w:rsid w:val="00E52369"/>
    <w:rsid w:val="00E523AD"/>
    <w:rsid w:val="00E523DA"/>
    <w:rsid w:val="00E52422"/>
    <w:rsid w:val="00E52467"/>
    <w:rsid w:val="00E5254B"/>
    <w:rsid w:val="00E525B5"/>
    <w:rsid w:val="00E52677"/>
    <w:rsid w:val="00E526F0"/>
    <w:rsid w:val="00E527DB"/>
    <w:rsid w:val="00E52880"/>
    <w:rsid w:val="00E5295D"/>
    <w:rsid w:val="00E52992"/>
    <w:rsid w:val="00E529DB"/>
    <w:rsid w:val="00E52B01"/>
    <w:rsid w:val="00E52B57"/>
    <w:rsid w:val="00E52BB2"/>
    <w:rsid w:val="00E52BC3"/>
    <w:rsid w:val="00E52BC6"/>
    <w:rsid w:val="00E52CF2"/>
    <w:rsid w:val="00E52D49"/>
    <w:rsid w:val="00E52D95"/>
    <w:rsid w:val="00E52DC4"/>
    <w:rsid w:val="00E52DEC"/>
    <w:rsid w:val="00E52E58"/>
    <w:rsid w:val="00E52E5B"/>
    <w:rsid w:val="00E52ED4"/>
    <w:rsid w:val="00E52ED6"/>
    <w:rsid w:val="00E52EE3"/>
    <w:rsid w:val="00E52F72"/>
    <w:rsid w:val="00E52F89"/>
    <w:rsid w:val="00E530EF"/>
    <w:rsid w:val="00E5322D"/>
    <w:rsid w:val="00E53298"/>
    <w:rsid w:val="00E53301"/>
    <w:rsid w:val="00E5341F"/>
    <w:rsid w:val="00E5342F"/>
    <w:rsid w:val="00E5347D"/>
    <w:rsid w:val="00E534F4"/>
    <w:rsid w:val="00E53514"/>
    <w:rsid w:val="00E5359C"/>
    <w:rsid w:val="00E535A4"/>
    <w:rsid w:val="00E535DB"/>
    <w:rsid w:val="00E535E5"/>
    <w:rsid w:val="00E53603"/>
    <w:rsid w:val="00E5367E"/>
    <w:rsid w:val="00E536E5"/>
    <w:rsid w:val="00E5375B"/>
    <w:rsid w:val="00E53770"/>
    <w:rsid w:val="00E53782"/>
    <w:rsid w:val="00E537A8"/>
    <w:rsid w:val="00E537E0"/>
    <w:rsid w:val="00E53829"/>
    <w:rsid w:val="00E53855"/>
    <w:rsid w:val="00E5386E"/>
    <w:rsid w:val="00E538FD"/>
    <w:rsid w:val="00E53951"/>
    <w:rsid w:val="00E53986"/>
    <w:rsid w:val="00E53AA2"/>
    <w:rsid w:val="00E53AC5"/>
    <w:rsid w:val="00E53AE4"/>
    <w:rsid w:val="00E53B07"/>
    <w:rsid w:val="00E53B29"/>
    <w:rsid w:val="00E53B93"/>
    <w:rsid w:val="00E53C12"/>
    <w:rsid w:val="00E53C45"/>
    <w:rsid w:val="00E53CA4"/>
    <w:rsid w:val="00E53D27"/>
    <w:rsid w:val="00E53E15"/>
    <w:rsid w:val="00E53E56"/>
    <w:rsid w:val="00E53E97"/>
    <w:rsid w:val="00E53FB7"/>
    <w:rsid w:val="00E53FF2"/>
    <w:rsid w:val="00E540C0"/>
    <w:rsid w:val="00E540F6"/>
    <w:rsid w:val="00E54114"/>
    <w:rsid w:val="00E54152"/>
    <w:rsid w:val="00E54218"/>
    <w:rsid w:val="00E542A8"/>
    <w:rsid w:val="00E542C5"/>
    <w:rsid w:val="00E542DF"/>
    <w:rsid w:val="00E543F0"/>
    <w:rsid w:val="00E54457"/>
    <w:rsid w:val="00E54486"/>
    <w:rsid w:val="00E5448B"/>
    <w:rsid w:val="00E544D2"/>
    <w:rsid w:val="00E54502"/>
    <w:rsid w:val="00E545E2"/>
    <w:rsid w:val="00E5464B"/>
    <w:rsid w:val="00E54683"/>
    <w:rsid w:val="00E5468A"/>
    <w:rsid w:val="00E546B0"/>
    <w:rsid w:val="00E546BC"/>
    <w:rsid w:val="00E547D8"/>
    <w:rsid w:val="00E547DF"/>
    <w:rsid w:val="00E54820"/>
    <w:rsid w:val="00E5491B"/>
    <w:rsid w:val="00E5498D"/>
    <w:rsid w:val="00E549A9"/>
    <w:rsid w:val="00E549DD"/>
    <w:rsid w:val="00E54A09"/>
    <w:rsid w:val="00E54A41"/>
    <w:rsid w:val="00E54A9D"/>
    <w:rsid w:val="00E54AE0"/>
    <w:rsid w:val="00E54B0C"/>
    <w:rsid w:val="00E54B3F"/>
    <w:rsid w:val="00E54B50"/>
    <w:rsid w:val="00E54B71"/>
    <w:rsid w:val="00E54B9D"/>
    <w:rsid w:val="00E54C0A"/>
    <w:rsid w:val="00E54D18"/>
    <w:rsid w:val="00E54D9F"/>
    <w:rsid w:val="00E54DE3"/>
    <w:rsid w:val="00E54DEB"/>
    <w:rsid w:val="00E54F57"/>
    <w:rsid w:val="00E54FFE"/>
    <w:rsid w:val="00E55000"/>
    <w:rsid w:val="00E550D8"/>
    <w:rsid w:val="00E550F9"/>
    <w:rsid w:val="00E5510D"/>
    <w:rsid w:val="00E55111"/>
    <w:rsid w:val="00E5513F"/>
    <w:rsid w:val="00E551A7"/>
    <w:rsid w:val="00E55207"/>
    <w:rsid w:val="00E5524D"/>
    <w:rsid w:val="00E552A1"/>
    <w:rsid w:val="00E55329"/>
    <w:rsid w:val="00E55343"/>
    <w:rsid w:val="00E55357"/>
    <w:rsid w:val="00E553EF"/>
    <w:rsid w:val="00E55456"/>
    <w:rsid w:val="00E55467"/>
    <w:rsid w:val="00E55518"/>
    <w:rsid w:val="00E55568"/>
    <w:rsid w:val="00E55591"/>
    <w:rsid w:val="00E555BF"/>
    <w:rsid w:val="00E555C9"/>
    <w:rsid w:val="00E555D6"/>
    <w:rsid w:val="00E555D7"/>
    <w:rsid w:val="00E55600"/>
    <w:rsid w:val="00E5568C"/>
    <w:rsid w:val="00E556BC"/>
    <w:rsid w:val="00E55748"/>
    <w:rsid w:val="00E5575A"/>
    <w:rsid w:val="00E55781"/>
    <w:rsid w:val="00E55868"/>
    <w:rsid w:val="00E55882"/>
    <w:rsid w:val="00E558C2"/>
    <w:rsid w:val="00E558D8"/>
    <w:rsid w:val="00E5590C"/>
    <w:rsid w:val="00E55965"/>
    <w:rsid w:val="00E559CB"/>
    <w:rsid w:val="00E55A0A"/>
    <w:rsid w:val="00E55A16"/>
    <w:rsid w:val="00E55AAB"/>
    <w:rsid w:val="00E55B0D"/>
    <w:rsid w:val="00E55C11"/>
    <w:rsid w:val="00E55CC2"/>
    <w:rsid w:val="00E55CF6"/>
    <w:rsid w:val="00E55D3D"/>
    <w:rsid w:val="00E55EC3"/>
    <w:rsid w:val="00E55ED5"/>
    <w:rsid w:val="00E55EDE"/>
    <w:rsid w:val="00E55EDF"/>
    <w:rsid w:val="00E55F21"/>
    <w:rsid w:val="00E55F3C"/>
    <w:rsid w:val="00E55FA6"/>
    <w:rsid w:val="00E56016"/>
    <w:rsid w:val="00E560AE"/>
    <w:rsid w:val="00E560B2"/>
    <w:rsid w:val="00E56168"/>
    <w:rsid w:val="00E561B4"/>
    <w:rsid w:val="00E561C2"/>
    <w:rsid w:val="00E5625F"/>
    <w:rsid w:val="00E56284"/>
    <w:rsid w:val="00E56286"/>
    <w:rsid w:val="00E562AC"/>
    <w:rsid w:val="00E5632F"/>
    <w:rsid w:val="00E56338"/>
    <w:rsid w:val="00E56350"/>
    <w:rsid w:val="00E5636D"/>
    <w:rsid w:val="00E563F4"/>
    <w:rsid w:val="00E5645A"/>
    <w:rsid w:val="00E56472"/>
    <w:rsid w:val="00E564D0"/>
    <w:rsid w:val="00E56530"/>
    <w:rsid w:val="00E565A0"/>
    <w:rsid w:val="00E56612"/>
    <w:rsid w:val="00E56633"/>
    <w:rsid w:val="00E56693"/>
    <w:rsid w:val="00E56707"/>
    <w:rsid w:val="00E5677B"/>
    <w:rsid w:val="00E56816"/>
    <w:rsid w:val="00E56839"/>
    <w:rsid w:val="00E56880"/>
    <w:rsid w:val="00E56884"/>
    <w:rsid w:val="00E568EE"/>
    <w:rsid w:val="00E568F6"/>
    <w:rsid w:val="00E5692D"/>
    <w:rsid w:val="00E5695B"/>
    <w:rsid w:val="00E569A1"/>
    <w:rsid w:val="00E569F3"/>
    <w:rsid w:val="00E569FE"/>
    <w:rsid w:val="00E56A55"/>
    <w:rsid w:val="00E56A67"/>
    <w:rsid w:val="00E56ACA"/>
    <w:rsid w:val="00E56B4D"/>
    <w:rsid w:val="00E56BC7"/>
    <w:rsid w:val="00E56BD5"/>
    <w:rsid w:val="00E56C7F"/>
    <w:rsid w:val="00E56D0A"/>
    <w:rsid w:val="00E56D29"/>
    <w:rsid w:val="00E56D30"/>
    <w:rsid w:val="00E56DE4"/>
    <w:rsid w:val="00E56DE7"/>
    <w:rsid w:val="00E56E3C"/>
    <w:rsid w:val="00E56E80"/>
    <w:rsid w:val="00E56E90"/>
    <w:rsid w:val="00E56F13"/>
    <w:rsid w:val="00E56F25"/>
    <w:rsid w:val="00E56F7F"/>
    <w:rsid w:val="00E56FD1"/>
    <w:rsid w:val="00E56FD9"/>
    <w:rsid w:val="00E57034"/>
    <w:rsid w:val="00E57078"/>
    <w:rsid w:val="00E57096"/>
    <w:rsid w:val="00E57145"/>
    <w:rsid w:val="00E57147"/>
    <w:rsid w:val="00E57155"/>
    <w:rsid w:val="00E5717A"/>
    <w:rsid w:val="00E571AF"/>
    <w:rsid w:val="00E57214"/>
    <w:rsid w:val="00E5723F"/>
    <w:rsid w:val="00E57299"/>
    <w:rsid w:val="00E5738A"/>
    <w:rsid w:val="00E57473"/>
    <w:rsid w:val="00E574A7"/>
    <w:rsid w:val="00E574CD"/>
    <w:rsid w:val="00E575D2"/>
    <w:rsid w:val="00E575FE"/>
    <w:rsid w:val="00E57641"/>
    <w:rsid w:val="00E57693"/>
    <w:rsid w:val="00E57695"/>
    <w:rsid w:val="00E576A4"/>
    <w:rsid w:val="00E576D4"/>
    <w:rsid w:val="00E576EC"/>
    <w:rsid w:val="00E57755"/>
    <w:rsid w:val="00E577AD"/>
    <w:rsid w:val="00E577D3"/>
    <w:rsid w:val="00E5794A"/>
    <w:rsid w:val="00E57A25"/>
    <w:rsid w:val="00E57AA8"/>
    <w:rsid w:val="00E57ADD"/>
    <w:rsid w:val="00E57C34"/>
    <w:rsid w:val="00E57C56"/>
    <w:rsid w:val="00E57CA0"/>
    <w:rsid w:val="00E57CC6"/>
    <w:rsid w:val="00E57CDE"/>
    <w:rsid w:val="00E57D04"/>
    <w:rsid w:val="00E57D0C"/>
    <w:rsid w:val="00E57D34"/>
    <w:rsid w:val="00E57D7D"/>
    <w:rsid w:val="00E57DEE"/>
    <w:rsid w:val="00E57EB6"/>
    <w:rsid w:val="00E57EC5"/>
    <w:rsid w:val="00E57F0C"/>
    <w:rsid w:val="00E57F17"/>
    <w:rsid w:val="00E57F1E"/>
    <w:rsid w:val="00E57F2B"/>
    <w:rsid w:val="00E6000B"/>
    <w:rsid w:val="00E60090"/>
    <w:rsid w:val="00E60124"/>
    <w:rsid w:val="00E60126"/>
    <w:rsid w:val="00E60160"/>
    <w:rsid w:val="00E60182"/>
    <w:rsid w:val="00E601A2"/>
    <w:rsid w:val="00E601A5"/>
    <w:rsid w:val="00E60265"/>
    <w:rsid w:val="00E60277"/>
    <w:rsid w:val="00E602F2"/>
    <w:rsid w:val="00E60328"/>
    <w:rsid w:val="00E60341"/>
    <w:rsid w:val="00E60344"/>
    <w:rsid w:val="00E6040A"/>
    <w:rsid w:val="00E60456"/>
    <w:rsid w:val="00E60509"/>
    <w:rsid w:val="00E605D8"/>
    <w:rsid w:val="00E60643"/>
    <w:rsid w:val="00E6070D"/>
    <w:rsid w:val="00E60711"/>
    <w:rsid w:val="00E6073B"/>
    <w:rsid w:val="00E60760"/>
    <w:rsid w:val="00E607D4"/>
    <w:rsid w:val="00E607D5"/>
    <w:rsid w:val="00E60802"/>
    <w:rsid w:val="00E60851"/>
    <w:rsid w:val="00E608B6"/>
    <w:rsid w:val="00E60913"/>
    <w:rsid w:val="00E6091A"/>
    <w:rsid w:val="00E60938"/>
    <w:rsid w:val="00E609DB"/>
    <w:rsid w:val="00E609E5"/>
    <w:rsid w:val="00E60A00"/>
    <w:rsid w:val="00E60A02"/>
    <w:rsid w:val="00E60A04"/>
    <w:rsid w:val="00E60A6F"/>
    <w:rsid w:val="00E60B23"/>
    <w:rsid w:val="00E60B27"/>
    <w:rsid w:val="00E60B5D"/>
    <w:rsid w:val="00E60B67"/>
    <w:rsid w:val="00E60B68"/>
    <w:rsid w:val="00E60BDF"/>
    <w:rsid w:val="00E60BE8"/>
    <w:rsid w:val="00E60C64"/>
    <w:rsid w:val="00E60C65"/>
    <w:rsid w:val="00E60D8A"/>
    <w:rsid w:val="00E60DDD"/>
    <w:rsid w:val="00E60E72"/>
    <w:rsid w:val="00E60F12"/>
    <w:rsid w:val="00E60F34"/>
    <w:rsid w:val="00E60F9A"/>
    <w:rsid w:val="00E60FD7"/>
    <w:rsid w:val="00E61060"/>
    <w:rsid w:val="00E6108C"/>
    <w:rsid w:val="00E61253"/>
    <w:rsid w:val="00E612E8"/>
    <w:rsid w:val="00E61303"/>
    <w:rsid w:val="00E6131C"/>
    <w:rsid w:val="00E61385"/>
    <w:rsid w:val="00E613EA"/>
    <w:rsid w:val="00E614B5"/>
    <w:rsid w:val="00E614E6"/>
    <w:rsid w:val="00E61521"/>
    <w:rsid w:val="00E6153C"/>
    <w:rsid w:val="00E61573"/>
    <w:rsid w:val="00E615B3"/>
    <w:rsid w:val="00E615DC"/>
    <w:rsid w:val="00E61624"/>
    <w:rsid w:val="00E61690"/>
    <w:rsid w:val="00E6174D"/>
    <w:rsid w:val="00E6178D"/>
    <w:rsid w:val="00E61949"/>
    <w:rsid w:val="00E61958"/>
    <w:rsid w:val="00E6199E"/>
    <w:rsid w:val="00E619BF"/>
    <w:rsid w:val="00E61A0A"/>
    <w:rsid w:val="00E61A66"/>
    <w:rsid w:val="00E61ACA"/>
    <w:rsid w:val="00E61AF8"/>
    <w:rsid w:val="00E61AFF"/>
    <w:rsid w:val="00E61B1B"/>
    <w:rsid w:val="00E61B37"/>
    <w:rsid w:val="00E61B3B"/>
    <w:rsid w:val="00E61B40"/>
    <w:rsid w:val="00E61B4C"/>
    <w:rsid w:val="00E61C48"/>
    <w:rsid w:val="00E61CBA"/>
    <w:rsid w:val="00E61CF9"/>
    <w:rsid w:val="00E61CFE"/>
    <w:rsid w:val="00E61D72"/>
    <w:rsid w:val="00E61D9D"/>
    <w:rsid w:val="00E61DC5"/>
    <w:rsid w:val="00E61DE2"/>
    <w:rsid w:val="00E61ECC"/>
    <w:rsid w:val="00E61F07"/>
    <w:rsid w:val="00E61F10"/>
    <w:rsid w:val="00E61FCD"/>
    <w:rsid w:val="00E62078"/>
    <w:rsid w:val="00E620F2"/>
    <w:rsid w:val="00E62146"/>
    <w:rsid w:val="00E621D3"/>
    <w:rsid w:val="00E62315"/>
    <w:rsid w:val="00E62378"/>
    <w:rsid w:val="00E62381"/>
    <w:rsid w:val="00E623AB"/>
    <w:rsid w:val="00E6242A"/>
    <w:rsid w:val="00E6243E"/>
    <w:rsid w:val="00E624D4"/>
    <w:rsid w:val="00E624FA"/>
    <w:rsid w:val="00E62511"/>
    <w:rsid w:val="00E62538"/>
    <w:rsid w:val="00E62581"/>
    <w:rsid w:val="00E625C6"/>
    <w:rsid w:val="00E626B3"/>
    <w:rsid w:val="00E62702"/>
    <w:rsid w:val="00E627AC"/>
    <w:rsid w:val="00E62830"/>
    <w:rsid w:val="00E62832"/>
    <w:rsid w:val="00E6287C"/>
    <w:rsid w:val="00E628C3"/>
    <w:rsid w:val="00E62945"/>
    <w:rsid w:val="00E62980"/>
    <w:rsid w:val="00E62992"/>
    <w:rsid w:val="00E62A23"/>
    <w:rsid w:val="00E62A32"/>
    <w:rsid w:val="00E62A47"/>
    <w:rsid w:val="00E62A65"/>
    <w:rsid w:val="00E62A69"/>
    <w:rsid w:val="00E62AF2"/>
    <w:rsid w:val="00E62B38"/>
    <w:rsid w:val="00E62B39"/>
    <w:rsid w:val="00E62BE4"/>
    <w:rsid w:val="00E62C34"/>
    <w:rsid w:val="00E62CB4"/>
    <w:rsid w:val="00E62D6B"/>
    <w:rsid w:val="00E62D95"/>
    <w:rsid w:val="00E62DB8"/>
    <w:rsid w:val="00E62E2A"/>
    <w:rsid w:val="00E62E2C"/>
    <w:rsid w:val="00E62E85"/>
    <w:rsid w:val="00E62EBB"/>
    <w:rsid w:val="00E62F14"/>
    <w:rsid w:val="00E63005"/>
    <w:rsid w:val="00E6301D"/>
    <w:rsid w:val="00E6303C"/>
    <w:rsid w:val="00E6303F"/>
    <w:rsid w:val="00E630A5"/>
    <w:rsid w:val="00E630D3"/>
    <w:rsid w:val="00E6316A"/>
    <w:rsid w:val="00E6325D"/>
    <w:rsid w:val="00E63267"/>
    <w:rsid w:val="00E63270"/>
    <w:rsid w:val="00E6329F"/>
    <w:rsid w:val="00E632A9"/>
    <w:rsid w:val="00E63337"/>
    <w:rsid w:val="00E633A8"/>
    <w:rsid w:val="00E633BC"/>
    <w:rsid w:val="00E6343D"/>
    <w:rsid w:val="00E6344B"/>
    <w:rsid w:val="00E6344C"/>
    <w:rsid w:val="00E634B1"/>
    <w:rsid w:val="00E634E3"/>
    <w:rsid w:val="00E63594"/>
    <w:rsid w:val="00E6359E"/>
    <w:rsid w:val="00E636E2"/>
    <w:rsid w:val="00E6378A"/>
    <w:rsid w:val="00E63829"/>
    <w:rsid w:val="00E6387B"/>
    <w:rsid w:val="00E63899"/>
    <w:rsid w:val="00E638E4"/>
    <w:rsid w:val="00E63959"/>
    <w:rsid w:val="00E63996"/>
    <w:rsid w:val="00E6399F"/>
    <w:rsid w:val="00E639DE"/>
    <w:rsid w:val="00E639E5"/>
    <w:rsid w:val="00E63A04"/>
    <w:rsid w:val="00E63A56"/>
    <w:rsid w:val="00E63A8E"/>
    <w:rsid w:val="00E63AB1"/>
    <w:rsid w:val="00E63B1A"/>
    <w:rsid w:val="00E63F15"/>
    <w:rsid w:val="00E63F93"/>
    <w:rsid w:val="00E640C8"/>
    <w:rsid w:val="00E640F4"/>
    <w:rsid w:val="00E64157"/>
    <w:rsid w:val="00E641F7"/>
    <w:rsid w:val="00E64213"/>
    <w:rsid w:val="00E64285"/>
    <w:rsid w:val="00E642B4"/>
    <w:rsid w:val="00E64302"/>
    <w:rsid w:val="00E6430D"/>
    <w:rsid w:val="00E64316"/>
    <w:rsid w:val="00E64329"/>
    <w:rsid w:val="00E64358"/>
    <w:rsid w:val="00E6435B"/>
    <w:rsid w:val="00E643FC"/>
    <w:rsid w:val="00E6440C"/>
    <w:rsid w:val="00E64455"/>
    <w:rsid w:val="00E644E5"/>
    <w:rsid w:val="00E644F6"/>
    <w:rsid w:val="00E6450D"/>
    <w:rsid w:val="00E645C2"/>
    <w:rsid w:val="00E645C6"/>
    <w:rsid w:val="00E645D2"/>
    <w:rsid w:val="00E6465A"/>
    <w:rsid w:val="00E646A8"/>
    <w:rsid w:val="00E6478B"/>
    <w:rsid w:val="00E647ED"/>
    <w:rsid w:val="00E6484C"/>
    <w:rsid w:val="00E6486E"/>
    <w:rsid w:val="00E648F4"/>
    <w:rsid w:val="00E64900"/>
    <w:rsid w:val="00E64A13"/>
    <w:rsid w:val="00E64A71"/>
    <w:rsid w:val="00E64BD1"/>
    <w:rsid w:val="00E64C46"/>
    <w:rsid w:val="00E64CA6"/>
    <w:rsid w:val="00E64CDD"/>
    <w:rsid w:val="00E64D3B"/>
    <w:rsid w:val="00E64D55"/>
    <w:rsid w:val="00E64D68"/>
    <w:rsid w:val="00E64D8D"/>
    <w:rsid w:val="00E64DAD"/>
    <w:rsid w:val="00E64DF1"/>
    <w:rsid w:val="00E64E5C"/>
    <w:rsid w:val="00E64E7F"/>
    <w:rsid w:val="00E64F07"/>
    <w:rsid w:val="00E64F9F"/>
    <w:rsid w:val="00E64FB5"/>
    <w:rsid w:val="00E64FE1"/>
    <w:rsid w:val="00E65001"/>
    <w:rsid w:val="00E65058"/>
    <w:rsid w:val="00E6508B"/>
    <w:rsid w:val="00E650B4"/>
    <w:rsid w:val="00E6512F"/>
    <w:rsid w:val="00E6516A"/>
    <w:rsid w:val="00E651BE"/>
    <w:rsid w:val="00E6529B"/>
    <w:rsid w:val="00E653FE"/>
    <w:rsid w:val="00E65413"/>
    <w:rsid w:val="00E65435"/>
    <w:rsid w:val="00E6552A"/>
    <w:rsid w:val="00E6556F"/>
    <w:rsid w:val="00E655E4"/>
    <w:rsid w:val="00E65600"/>
    <w:rsid w:val="00E6560F"/>
    <w:rsid w:val="00E65629"/>
    <w:rsid w:val="00E6562D"/>
    <w:rsid w:val="00E65631"/>
    <w:rsid w:val="00E65758"/>
    <w:rsid w:val="00E6575C"/>
    <w:rsid w:val="00E657A3"/>
    <w:rsid w:val="00E65872"/>
    <w:rsid w:val="00E65932"/>
    <w:rsid w:val="00E65952"/>
    <w:rsid w:val="00E6599D"/>
    <w:rsid w:val="00E6599E"/>
    <w:rsid w:val="00E65A7C"/>
    <w:rsid w:val="00E65A80"/>
    <w:rsid w:val="00E65AA4"/>
    <w:rsid w:val="00E65ABE"/>
    <w:rsid w:val="00E65ACC"/>
    <w:rsid w:val="00E65C07"/>
    <w:rsid w:val="00E65C67"/>
    <w:rsid w:val="00E65C7B"/>
    <w:rsid w:val="00E65C8E"/>
    <w:rsid w:val="00E65C98"/>
    <w:rsid w:val="00E65D0A"/>
    <w:rsid w:val="00E65D1F"/>
    <w:rsid w:val="00E65DA8"/>
    <w:rsid w:val="00E65DF8"/>
    <w:rsid w:val="00E65E10"/>
    <w:rsid w:val="00E65EAA"/>
    <w:rsid w:val="00E65EDD"/>
    <w:rsid w:val="00E65F72"/>
    <w:rsid w:val="00E66108"/>
    <w:rsid w:val="00E6610E"/>
    <w:rsid w:val="00E66131"/>
    <w:rsid w:val="00E661A2"/>
    <w:rsid w:val="00E662E2"/>
    <w:rsid w:val="00E66419"/>
    <w:rsid w:val="00E66441"/>
    <w:rsid w:val="00E664E2"/>
    <w:rsid w:val="00E664E6"/>
    <w:rsid w:val="00E66534"/>
    <w:rsid w:val="00E66552"/>
    <w:rsid w:val="00E66556"/>
    <w:rsid w:val="00E6656A"/>
    <w:rsid w:val="00E665A2"/>
    <w:rsid w:val="00E665BD"/>
    <w:rsid w:val="00E66654"/>
    <w:rsid w:val="00E666F9"/>
    <w:rsid w:val="00E6676F"/>
    <w:rsid w:val="00E667B7"/>
    <w:rsid w:val="00E66824"/>
    <w:rsid w:val="00E668C8"/>
    <w:rsid w:val="00E669C0"/>
    <w:rsid w:val="00E669D9"/>
    <w:rsid w:val="00E66A08"/>
    <w:rsid w:val="00E66A0C"/>
    <w:rsid w:val="00E66B3C"/>
    <w:rsid w:val="00E66B40"/>
    <w:rsid w:val="00E66B4A"/>
    <w:rsid w:val="00E66B66"/>
    <w:rsid w:val="00E66C34"/>
    <w:rsid w:val="00E66C4E"/>
    <w:rsid w:val="00E66C91"/>
    <w:rsid w:val="00E66CA9"/>
    <w:rsid w:val="00E66D18"/>
    <w:rsid w:val="00E66D38"/>
    <w:rsid w:val="00E66D3E"/>
    <w:rsid w:val="00E66D7C"/>
    <w:rsid w:val="00E66DD3"/>
    <w:rsid w:val="00E66E30"/>
    <w:rsid w:val="00E66E41"/>
    <w:rsid w:val="00E66EA4"/>
    <w:rsid w:val="00E66EE7"/>
    <w:rsid w:val="00E66EEB"/>
    <w:rsid w:val="00E66F23"/>
    <w:rsid w:val="00E66FE6"/>
    <w:rsid w:val="00E66FFB"/>
    <w:rsid w:val="00E6702B"/>
    <w:rsid w:val="00E67037"/>
    <w:rsid w:val="00E670CA"/>
    <w:rsid w:val="00E670E7"/>
    <w:rsid w:val="00E67141"/>
    <w:rsid w:val="00E67150"/>
    <w:rsid w:val="00E671ED"/>
    <w:rsid w:val="00E6727D"/>
    <w:rsid w:val="00E673F1"/>
    <w:rsid w:val="00E6742F"/>
    <w:rsid w:val="00E67457"/>
    <w:rsid w:val="00E6746B"/>
    <w:rsid w:val="00E67499"/>
    <w:rsid w:val="00E674D1"/>
    <w:rsid w:val="00E674F4"/>
    <w:rsid w:val="00E67529"/>
    <w:rsid w:val="00E67579"/>
    <w:rsid w:val="00E67591"/>
    <w:rsid w:val="00E675B6"/>
    <w:rsid w:val="00E67655"/>
    <w:rsid w:val="00E676F9"/>
    <w:rsid w:val="00E67713"/>
    <w:rsid w:val="00E67717"/>
    <w:rsid w:val="00E67727"/>
    <w:rsid w:val="00E678AE"/>
    <w:rsid w:val="00E678B1"/>
    <w:rsid w:val="00E678B2"/>
    <w:rsid w:val="00E67950"/>
    <w:rsid w:val="00E67981"/>
    <w:rsid w:val="00E679DD"/>
    <w:rsid w:val="00E67A1C"/>
    <w:rsid w:val="00E67A1D"/>
    <w:rsid w:val="00E67AE8"/>
    <w:rsid w:val="00E67AF2"/>
    <w:rsid w:val="00E67B39"/>
    <w:rsid w:val="00E67B42"/>
    <w:rsid w:val="00E67B9C"/>
    <w:rsid w:val="00E67BAF"/>
    <w:rsid w:val="00E67C31"/>
    <w:rsid w:val="00E67C44"/>
    <w:rsid w:val="00E67C47"/>
    <w:rsid w:val="00E67CE9"/>
    <w:rsid w:val="00E67DB7"/>
    <w:rsid w:val="00E67E1C"/>
    <w:rsid w:val="00E67E4D"/>
    <w:rsid w:val="00E67E76"/>
    <w:rsid w:val="00E67EDA"/>
    <w:rsid w:val="00E67F5C"/>
    <w:rsid w:val="00E67F85"/>
    <w:rsid w:val="00E67F9C"/>
    <w:rsid w:val="00E67FB6"/>
    <w:rsid w:val="00E67FBB"/>
    <w:rsid w:val="00E67FCC"/>
    <w:rsid w:val="00E67FF9"/>
    <w:rsid w:val="00E7003B"/>
    <w:rsid w:val="00E70053"/>
    <w:rsid w:val="00E7007A"/>
    <w:rsid w:val="00E70134"/>
    <w:rsid w:val="00E70152"/>
    <w:rsid w:val="00E70172"/>
    <w:rsid w:val="00E701B5"/>
    <w:rsid w:val="00E7020C"/>
    <w:rsid w:val="00E70224"/>
    <w:rsid w:val="00E7023F"/>
    <w:rsid w:val="00E7026C"/>
    <w:rsid w:val="00E702AB"/>
    <w:rsid w:val="00E702BA"/>
    <w:rsid w:val="00E702F5"/>
    <w:rsid w:val="00E70370"/>
    <w:rsid w:val="00E70415"/>
    <w:rsid w:val="00E7043F"/>
    <w:rsid w:val="00E7044D"/>
    <w:rsid w:val="00E70483"/>
    <w:rsid w:val="00E70492"/>
    <w:rsid w:val="00E705A8"/>
    <w:rsid w:val="00E705B1"/>
    <w:rsid w:val="00E70645"/>
    <w:rsid w:val="00E7077F"/>
    <w:rsid w:val="00E7083B"/>
    <w:rsid w:val="00E70A07"/>
    <w:rsid w:val="00E70A29"/>
    <w:rsid w:val="00E70A6D"/>
    <w:rsid w:val="00E70AE5"/>
    <w:rsid w:val="00E70B5C"/>
    <w:rsid w:val="00E70BC7"/>
    <w:rsid w:val="00E70BD8"/>
    <w:rsid w:val="00E70BFF"/>
    <w:rsid w:val="00E70CA6"/>
    <w:rsid w:val="00E70DA7"/>
    <w:rsid w:val="00E70DFC"/>
    <w:rsid w:val="00E70E19"/>
    <w:rsid w:val="00E70E39"/>
    <w:rsid w:val="00E70E52"/>
    <w:rsid w:val="00E70E7E"/>
    <w:rsid w:val="00E70F18"/>
    <w:rsid w:val="00E70F2F"/>
    <w:rsid w:val="00E70F40"/>
    <w:rsid w:val="00E70FCA"/>
    <w:rsid w:val="00E71025"/>
    <w:rsid w:val="00E7105F"/>
    <w:rsid w:val="00E710AD"/>
    <w:rsid w:val="00E710C9"/>
    <w:rsid w:val="00E710F7"/>
    <w:rsid w:val="00E71192"/>
    <w:rsid w:val="00E71203"/>
    <w:rsid w:val="00E712C7"/>
    <w:rsid w:val="00E712EE"/>
    <w:rsid w:val="00E71330"/>
    <w:rsid w:val="00E71339"/>
    <w:rsid w:val="00E713F9"/>
    <w:rsid w:val="00E714A4"/>
    <w:rsid w:val="00E714C7"/>
    <w:rsid w:val="00E7159F"/>
    <w:rsid w:val="00E715B5"/>
    <w:rsid w:val="00E71611"/>
    <w:rsid w:val="00E71684"/>
    <w:rsid w:val="00E716D5"/>
    <w:rsid w:val="00E716DD"/>
    <w:rsid w:val="00E71729"/>
    <w:rsid w:val="00E71785"/>
    <w:rsid w:val="00E717AE"/>
    <w:rsid w:val="00E717EC"/>
    <w:rsid w:val="00E718C6"/>
    <w:rsid w:val="00E71995"/>
    <w:rsid w:val="00E71A21"/>
    <w:rsid w:val="00E71A45"/>
    <w:rsid w:val="00E71B47"/>
    <w:rsid w:val="00E71B61"/>
    <w:rsid w:val="00E71B86"/>
    <w:rsid w:val="00E71B88"/>
    <w:rsid w:val="00E71C06"/>
    <w:rsid w:val="00E71C3B"/>
    <w:rsid w:val="00E71D51"/>
    <w:rsid w:val="00E71D79"/>
    <w:rsid w:val="00E71DA8"/>
    <w:rsid w:val="00E71E87"/>
    <w:rsid w:val="00E71E8E"/>
    <w:rsid w:val="00E71FED"/>
    <w:rsid w:val="00E72001"/>
    <w:rsid w:val="00E72044"/>
    <w:rsid w:val="00E7204C"/>
    <w:rsid w:val="00E72054"/>
    <w:rsid w:val="00E72070"/>
    <w:rsid w:val="00E721E3"/>
    <w:rsid w:val="00E7221C"/>
    <w:rsid w:val="00E72264"/>
    <w:rsid w:val="00E722B3"/>
    <w:rsid w:val="00E722BD"/>
    <w:rsid w:val="00E722C0"/>
    <w:rsid w:val="00E722FB"/>
    <w:rsid w:val="00E72355"/>
    <w:rsid w:val="00E7245D"/>
    <w:rsid w:val="00E72473"/>
    <w:rsid w:val="00E724E1"/>
    <w:rsid w:val="00E72540"/>
    <w:rsid w:val="00E725A1"/>
    <w:rsid w:val="00E725CE"/>
    <w:rsid w:val="00E72608"/>
    <w:rsid w:val="00E72654"/>
    <w:rsid w:val="00E726CE"/>
    <w:rsid w:val="00E7271B"/>
    <w:rsid w:val="00E72770"/>
    <w:rsid w:val="00E72774"/>
    <w:rsid w:val="00E727DA"/>
    <w:rsid w:val="00E7281F"/>
    <w:rsid w:val="00E72853"/>
    <w:rsid w:val="00E7286F"/>
    <w:rsid w:val="00E72915"/>
    <w:rsid w:val="00E72A25"/>
    <w:rsid w:val="00E72A58"/>
    <w:rsid w:val="00E72A5C"/>
    <w:rsid w:val="00E72ACA"/>
    <w:rsid w:val="00E72AD0"/>
    <w:rsid w:val="00E72ADA"/>
    <w:rsid w:val="00E72B29"/>
    <w:rsid w:val="00E72B6A"/>
    <w:rsid w:val="00E72BB2"/>
    <w:rsid w:val="00E72BB5"/>
    <w:rsid w:val="00E72C51"/>
    <w:rsid w:val="00E72C6F"/>
    <w:rsid w:val="00E72DC9"/>
    <w:rsid w:val="00E72DD7"/>
    <w:rsid w:val="00E72E2D"/>
    <w:rsid w:val="00E72E30"/>
    <w:rsid w:val="00E72E50"/>
    <w:rsid w:val="00E72F85"/>
    <w:rsid w:val="00E72FB9"/>
    <w:rsid w:val="00E72FC8"/>
    <w:rsid w:val="00E72FFF"/>
    <w:rsid w:val="00E73034"/>
    <w:rsid w:val="00E730A2"/>
    <w:rsid w:val="00E73143"/>
    <w:rsid w:val="00E73162"/>
    <w:rsid w:val="00E731E4"/>
    <w:rsid w:val="00E7323C"/>
    <w:rsid w:val="00E73247"/>
    <w:rsid w:val="00E7329F"/>
    <w:rsid w:val="00E732B4"/>
    <w:rsid w:val="00E732D5"/>
    <w:rsid w:val="00E733FB"/>
    <w:rsid w:val="00E734E9"/>
    <w:rsid w:val="00E73521"/>
    <w:rsid w:val="00E73524"/>
    <w:rsid w:val="00E735DD"/>
    <w:rsid w:val="00E73659"/>
    <w:rsid w:val="00E73708"/>
    <w:rsid w:val="00E73721"/>
    <w:rsid w:val="00E7374A"/>
    <w:rsid w:val="00E737D5"/>
    <w:rsid w:val="00E73837"/>
    <w:rsid w:val="00E73841"/>
    <w:rsid w:val="00E73849"/>
    <w:rsid w:val="00E7384E"/>
    <w:rsid w:val="00E73880"/>
    <w:rsid w:val="00E7390B"/>
    <w:rsid w:val="00E73927"/>
    <w:rsid w:val="00E739A5"/>
    <w:rsid w:val="00E73A68"/>
    <w:rsid w:val="00E73A6E"/>
    <w:rsid w:val="00E73AE1"/>
    <w:rsid w:val="00E73AFE"/>
    <w:rsid w:val="00E73B3B"/>
    <w:rsid w:val="00E73CB6"/>
    <w:rsid w:val="00E73D68"/>
    <w:rsid w:val="00E73E12"/>
    <w:rsid w:val="00E73F59"/>
    <w:rsid w:val="00E73FA3"/>
    <w:rsid w:val="00E73FAD"/>
    <w:rsid w:val="00E73FB7"/>
    <w:rsid w:val="00E73FF2"/>
    <w:rsid w:val="00E740A4"/>
    <w:rsid w:val="00E7414F"/>
    <w:rsid w:val="00E741B6"/>
    <w:rsid w:val="00E741DB"/>
    <w:rsid w:val="00E7421C"/>
    <w:rsid w:val="00E7427A"/>
    <w:rsid w:val="00E74296"/>
    <w:rsid w:val="00E742A0"/>
    <w:rsid w:val="00E742D2"/>
    <w:rsid w:val="00E74306"/>
    <w:rsid w:val="00E74315"/>
    <w:rsid w:val="00E74327"/>
    <w:rsid w:val="00E7436F"/>
    <w:rsid w:val="00E74381"/>
    <w:rsid w:val="00E7444A"/>
    <w:rsid w:val="00E745A1"/>
    <w:rsid w:val="00E745AB"/>
    <w:rsid w:val="00E745BD"/>
    <w:rsid w:val="00E7466C"/>
    <w:rsid w:val="00E746A7"/>
    <w:rsid w:val="00E74709"/>
    <w:rsid w:val="00E7471D"/>
    <w:rsid w:val="00E747F6"/>
    <w:rsid w:val="00E747FF"/>
    <w:rsid w:val="00E7483E"/>
    <w:rsid w:val="00E7490F"/>
    <w:rsid w:val="00E7498F"/>
    <w:rsid w:val="00E74B18"/>
    <w:rsid w:val="00E74C50"/>
    <w:rsid w:val="00E74CED"/>
    <w:rsid w:val="00E74D9F"/>
    <w:rsid w:val="00E74DB2"/>
    <w:rsid w:val="00E74E01"/>
    <w:rsid w:val="00E74E4C"/>
    <w:rsid w:val="00E74E9E"/>
    <w:rsid w:val="00E74EDE"/>
    <w:rsid w:val="00E74F59"/>
    <w:rsid w:val="00E75016"/>
    <w:rsid w:val="00E7507A"/>
    <w:rsid w:val="00E750F1"/>
    <w:rsid w:val="00E75119"/>
    <w:rsid w:val="00E7517F"/>
    <w:rsid w:val="00E75183"/>
    <w:rsid w:val="00E7518F"/>
    <w:rsid w:val="00E751AB"/>
    <w:rsid w:val="00E751FE"/>
    <w:rsid w:val="00E75285"/>
    <w:rsid w:val="00E7533E"/>
    <w:rsid w:val="00E7538E"/>
    <w:rsid w:val="00E753A1"/>
    <w:rsid w:val="00E7541C"/>
    <w:rsid w:val="00E754AA"/>
    <w:rsid w:val="00E755F3"/>
    <w:rsid w:val="00E75626"/>
    <w:rsid w:val="00E75658"/>
    <w:rsid w:val="00E756E4"/>
    <w:rsid w:val="00E75893"/>
    <w:rsid w:val="00E758B9"/>
    <w:rsid w:val="00E758CC"/>
    <w:rsid w:val="00E758E5"/>
    <w:rsid w:val="00E758F3"/>
    <w:rsid w:val="00E75914"/>
    <w:rsid w:val="00E75966"/>
    <w:rsid w:val="00E759BE"/>
    <w:rsid w:val="00E75A49"/>
    <w:rsid w:val="00E75A58"/>
    <w:rsid w:val="00E75A87"/>
    <w:rsid w:val="00E75AD2"/>
    <w:rsid w:val="00E75ADB"/>
    <w:rsid w:val="00E75AE6"/>
    <w:rsid w:val="00E75AE9"/>
    <w:rsid w:val="00E75B29"/>
    <w:rsid w:val="00E75B4C"/>
    <w:rsid w:val="00E75BF8"/>
    <w:rsid w:val="00E75C0E"/>
    <w:rsid w:val="00E75C58"/>
    <w:rsid w:val="00E75C75"/>
    <w:rsid w:val="00E75D91"/>
    <w:rsid w:val="00E75DDC"/>
    <w:rsid w:val="00E75DEF"/>
    <w:rsid w:val="00E75EDB"/>
    <w:rsid w:val="00E75F18"/>
    <w:rsid w:val="00E75F36"/>
    <w:rsid w:val="00E75FFB"/>
    <w:rsid w:val="00E76026"/>
    <w:rsid w:val="00E7608D"/>
    <w:rsid w:val="00E761D3"/>
    <w:rsid w:val="00E76200"/>
    <w:rsid w:val="00E7622B"/>
    <w:rsid w:val="00E76239"/>
    <w:rsid w:val="00E76250"/>
    <w:rsid w:val="00E76317"/>
    <w:rsid w:val="00E76341"/>
    <w:rsid w:val="00E763A1"/>
    <w:rsid w:val="00E763D8"/>
    <w:rsid w:val="00E763E3"/>
    <w:rsid w:val="00E76423"/>
    <w:rsid w:val="00E76502"/>
    <w:rsid w:val="00E76559"/>
    <w:rsid w:val="00E76619"/>
    <w:rsid w:val="00E76641"/>
    <w:rsid w:val="00E76669"/>
    <w:rsid w:val="00E766A0"/>
    <w:rsid w:val="00E766AF"/>
    <w:rsid w:val="00E768C3"/>
    <w:rsid w:val="00E768EB"/>
    <w:rsid w:val="00E76946"/>
    <w:rsid w:val="00E769C7"/>
    <w:rsid w:val="00E769F1"/>
    <w:rsid w:val="00E76A7D"/>
    <w:rsid w:val="00E76AAF"/>
    <w:rsid w:val="00E76ABE"/>
    <w:rsid w:val="00E76ACE"/>
    <w:rsid w:val="00E76B03"/>
    <w:rsid w:val="00E76B09"/>
    <w:rsid w:val="00E76B47"/>
    <w:rsid w:val="00E76BA0"/>
    <w:rsid w:val="00E76C8B"/>
    <w:rsid w:val="00E76DBD"/>
    <w:rsid w:val="00E76DC5"/>
    <w:rsid w:val="00E76DD7"/>
    <w:rsid w:val="00E76DDB"/>
    <w:rsid w:val="00E76E36"/>
    <w:rsid w:val="00E76E44"/>
    <w:rsid w:val="00E76E46"/>
    <w:rsid w:val="00E76E6D"/>
    <w:rsid w:val="00E76E90"/>
    <w:rsid w:val="00E76EC8"/>
    <w:rsid w:val="00E76F47"/>
    <w:rsid w:val="00E76F6F"/>
    <w:rsid w:val="00E76FB3"/>
    <w:rsid w:val="00E770CB"/>
    <w:rsid w:val="00E770DE"/>
    <w:rsid w:val="00E770F0"/>
    <w:rsid w:val="00E771B3"/>
    <w:rsid w:val="00E771DA"/>
    <w:rsid w:val="00E771E9"/>
    <w:rsid w:val="00E77260"/>
    <w:rsid w:val="00E772C7"/>
    <w:rsid w:val="00E772E6"/>
    <w:rsid w:val="00E772F9"/>
    <w:rsid w:val="00E773A3"/>
    <w:rsid w:val="00E773E6"/>
    <w:rsid w:val="00E773EC"/>
    <w:rsid w:val="00E77408"/>
    <w:rsid w:val="00E77419"/>
    <w:rsid w:val="00E77444"/>
    <w:rsid w:val="00E774EA"/>
    <w:rsid w:val="00E77505"/>
    <w:rsid w:val="00E77507"/>
    <w:rsid w:val="00E77576"/>
    <w:rsid w:val="00E775AB"/>
    <w:rsid w:val="00E776E2"/>
    <w:rsid w:val="00E77700"/>
    <w:rsid w:val="00E777D1"/>
    <w:rsid w:val="00E77803"/>
    <w:rsid w:val="00E77830"/>
    <w:rsid w:val="00E77852"/>
    <w:rsid w:val="00E7786D"/>
    <w:rsid w:val="00E7795D"/>
    <w:rsid w:val="00E779EB"/>
    <w:rsid w:val="00E77A46"/>
    <w:rsid w:val="00E77B88"/>
    <w:rsid w:val="00E77BA4"/>
    <w:rsid w:val="00E77BCD"/>
    <w:rsid w:val="00E77BD0"/>
    <w:rsid w:val="00E77C30"/>
    <w:rsid w:val="00E77C64"/>
    <w:rsid w:val="00E77C81"/>
    <w:rsid w:val="00E77C8C"/>
    <w:rsid w:val="00E77D63"/>
    <w:rsid w:val="00E77D81"/>
    <w:rsid w:val="00E77DBF"/>
    <w:rsid w:val="00E77DD5"/>
    <w:rsid w:val="00E77DF7"/>
    <w:rsid w:val="00E77E8E"/>
    <w:rsid w:val="00E77E9E"/>
    <w:rsid w:val="00E77F20"/>
    <w:rsid w:val="00E77FB0"/>
    <w:rsid w:val="00E800B9"/>
    <w:rsid w:val="00E80206"/>
    <w:rsid w:val="00E8025E"/>
    <w:rsid w:val="00E802BA"/>
    <w:rsid w:val="00E802DD"/>
    <w:rsid w:val="00E80331"/>
    <w:rsid w:val="00E8035A"/>
    <w:rsid w:val="00E80407"/>
    <w:rsid w:val="00E8049E"/>
    <w:rsid w:val="00E80530"/>
    <w:rsid w:val="00E8053D"/>
    <w:rsid w:val="00E80543"/>
    <w:rsid w:val="00E80561"/>
    <w:rsid w:val="00E80589"/>
    <w:rsid w:val="00E80631"/>
    <w:rsid w:val="00E8065C"/>
    <w:rsid w:val="00E80675"/>
    <w:rsid w:val="00E80711"/>
    <w:rsid w:val="00E807E5"/>
    <w:rsid w:val="00E80801"/>
    <w:rsid w:val="00E80803"/>
    <w:rsid w:val="00E8081A"/>
    <w:rsid w:val="00E8082B"/>
    <w:rsid w:val="00E80871"/>
    <w:rsid w:val="00E8087A"/>
    <w:rsid w:val="00E808BF"/>
    <w:rsid w:val="00E808C3"/>
    <w:rsid w:val="00E80964"/>
    <w:rsid w:val="00E809AB"/>
    <w:rsid w:val="00E809C9"/>
    <w:rsid w:val="00E80A27"/>
    <w:rsid w:val="00E80A4F"/>
    <w:rsid w:val="00E80A73"/>
    <w:rsid w:val="00E80AD2"/>
    <w:rsid w:val="00E80B58"/>
    <w:rsid w:val="00E80B79"/>
    <w:rsid w:val="00E80C3D"/>
    <w:rsid w:val="00E80C68"/>
    <w:rsid w:val="00E80CAF"/>
    <w:rsid w:val="00E80CC9"/>
    <w:rsid w:val="00E80DCA"/>
    <w:rsid w:val="00E80DFC"/>
    <w:rsid w:val="00E80E1A"/>
    <w:rsid w:val="00E80E7D"/>
    <w:rsid w:val="00E80F19"/>
    <w:rsid w:val="00E80F8F"/>
    <w:rsid w:val="00E80FC9"/>
    <w:rsid w:val="00E80FEE"/>
    <w:rsid w:val="00E80FF8"/>
    <w:rsid w:val="00E810ED"/>
    <w:rsid w:val="00E81169"/>
    <w:rsid w:val="00E811D8"/>
    <w:rsid w:val="00E81206"/>
    <w:rsid w:val="00E812CB"/>
    <w:rsid w:val="00E812E1"/>
    <w:rsid w:val="00E812E2"/>
    <w:rsid w:val="00E81393"/>
    <w:rsid w:val="00E8146B"/>
    <w:rsid w:val="00E8147E"/>
    <w:rsid w:val="00E814EC"/>
    <w:rsid w:val="00E81561"/>
    <w:rsid w:val="00E81592"/>
    <w:rsid w:val="00E815A1"/>
    <w:rsid w:val="00E815D2"/>
    <w:rsid w:val="00E81609"/>
    <w:rsid w:val="00E81611"/>
    <w:rsid w:val="00E81686"/>
    <w:rsid w:val="00E8169E"/>
    <w:rsid w:val="00E816F2"/>
    <w:rsid w:val="00E81730"/>
    <w:rsid w:val="00E817A5"/>
    <w:rsid w:val="00E817D3"/>
    <w:rsid w:val="00E817E8"/>
    <w:rsid w:val="00E817EF"/>
    <w:rsid w:val="00E81836"/>
    <w:rsid w:val="00E81956"/>
    <w:rsid w:val="00E8197E"/>
    <w:rsid w:val="00E819BA"/>
    <w:rsid w:val="00E819BB"/>
    <w:rsid w:val="00E819E9"/>
    <w:rsid w:val="00E81A87"/>
    <w:rsid w:val="00E81A9C"/>
    <w:rsid w:val="00E81AF5"/>
    <w:rsid w:val="00E81B28"/>
    <w:rsid w:val="00E81B98"/>
    <w:rsid w:val="00E81BB8"/>
    <w:rsid w:val="00E81C47"/>
    <w:rsid w:val="00E81C8B"/>
    <w:rsid w:val="00E81C9A"/>
    <w:rsid w:val="00E81CD8"/>
    <w:rsid w:val="00E81D57"/>
    <w:rsid w:val="00E81D71"/>
    <w:rsid w:val="00E81D8D"/>
    <w:rsid w:val="00E81E48"/>
    <w:rsid w:val="00E81E70"/>
    <w:rsid w:val="00E81E8E"/>
    <w:rsid w:val="00E81F2C"/>
    <w:rsid w:val="00E81F37"/>
    <w:rsid w:val="00E81FA9"/>
    <w:rsid w:val="00E81FAB"/>
    <w:rsid w:val="00E82012"/>
    <w:rsid w:val="00E820B6"/>
    <w:rsid w:val="00E820D8"/>
    <w:rsid w:val="00E82174"/>
    <w:rsid w:val="00E821AF"/>
    <w:rsid w:val="00E821D6"/>
    <w:rsid w:val="00E822EB"/>
    <w:rsid w:val="00E822F7"/>
    <w:rsid w:val="00E82325"/>
    <w:rsid w:val="00E823C5"/>
    <w:rsid w:val="00E823D9"/>
    <w:rsid w:val="00E82468"/>
    <w:rsid w:val="00E824F1"/>
    <w:rsid w:val="00E8256C"/>
    <w:rsid w:val="00E82589"/>
    <w:rsid w:val="00E8259D"/>
    <w:rsid w:val="00E825A6"/>
    <w:rsid w:val="00E825D4"/>
    <w:rsid w:val="00E82610"/>
    <w:rsid w:val="00E82612"/>
    <w:rsid w:val="00E8274D"/>
    <w:rsid w:val="00E827CC"/>
    <w:rsid w:val="00E82965"/>
    <w:rsid w:val="00E82A4A"/>
    <w:rsid w:val="00E82AAE"/>
    <w:rsid w:val="00E82B81"/>
    <w:rsid w:val="00E82BCD"/>
    <w:rsid w:val="00E82BD2"/>
    <w:rsid w:val="00E82C84"/>
    <w:rsid w:val="00E82CF1"/>
    <w:rsid w:val="00E82D48"/>
    <w:rsid w:val="00E82DAD"/>
    <w:rsid w:val="00E82DD1"/>
    <w:rsid w:val="00E82E33"/>
    <w:rsid w:val="00E82F3C"/>
    <w:rsid w:val="00E82F6E"/>
    <w:rsid w:val="00E82FEB"/>
    <w:rsid w:val="00E83003"/>
    <w:rsid w:val="00E83039"/>
    <w:rsid w:val="00E830C2"/>
    <w:rsid w:val="00E830E3"/>
    <w:rsid w:val="00E83148"/>
    <w:rsid w:val="00E83164"/>
    <w:rsid w:val="00E83191"/>
    <w:rsid w:val="00E831E1"/>
    <w:rsid w:val="00E831FB"/>
    <w:rsid w:val="00E831FC"/>
    <w:rsid w:val="00E83246"/>
    <w:rsid w:val="00E832A8"/>
    <w:rsid w:val="00E8334B"/>
    <w:rsid w:val="00E83369"/>
    <w:rsid w:val="00E83372"/>
    <w:rsid w:val="00E833C6"/>
    <w:rsid w:val="00E8347D"/>
    <w:rsid w:val="00E834B8"/>
    <w:rsid w:val="00E834CA"/>
    <w:rsid w:val="00E834D0"/>
    <w:rsid w:val="00E834DB"/>
    <w:rsid w:val="00E83593"/>
    <w:rsid w:val="00E83662"/>
    <w:rsid w:val="00E8366D"/>
    <w:rsid w:val="00E836F0"/>
    <w:rsid w:val="00E83722"/>
    <w:rsid w:val="00E8374A"/>
    <w:rsid w:val="00E8376E"/>
    <w:rsid w:val="00E8379A"/>
    <w:rsid w:val="00E837CC"/>
    <w:rsid w:val="00E83805"/>
    <w:rsid w:val="00E83828"/>
    <w:rsid w:val="00E83837"/>
    <w:rsid w:val="00E838DC"/>
    <w:rsid w:val="00E83969"/>
    <w:rsid w:val="00E839BE"/>
    <w:rsid w:val="00E83A06"/>
    <w:rsid w:val="00E83B23"/>
    <w:rsid w:val="00E83BC5"/>
    <w:rsid w:val="00E83C02"/>
    <w:rsid w:val="00E83C62"/>
    <w:rsid w:val="00E83CD9"/>
    <w:rsid w:val="00E83D3D"/>
    <w:rsid w:val="00E83D9D"/>
    <w:rsid w:val="00E83DFE"/>
    <w:rsid w:val="00E83E39"/>
    <w:rsid w:val="00E83E44"/>
    <w:rsid w:val="00E83E49"/>
    <w:rsid w:val="00E83E5E"/>
    <w:rsid w:val="00E83F3C"/>
    <w:rsid w:val="00E83FB8"/>
    <w:rsid w:val="00E83FCC"/>
    <w:rsid w:val="00E83FE8"/>
    <w:rsid w:val="00E84023"/>
    <w:rsid w:val="00E84055"/>
    <w:rsid w:val="00E840D0"/>
    <w:rsid w:val="00E84180"/>
    <w:rsid w:val="00E841C9"/>
    <w:rsid w:val="00E841F3"/>
    <w:rsid w:val="00E84252"/>
    <w:rsid w:val="00E8428E"/>
    <w:rsid w:val="00E84291"/>
    <w:rsid w:val="00E842A2"/>
    <w:rsid w:val="00E84360"/>
    <w:rsid w:val="00E84380"/>
    <w:rsid w:val="00E84386"/>
    <w:rsid w:val="00E843BF"/>
    <w:rsid w:val="00E84460"/>
    <w:rsid w:val="00E84467"/>
    <w:rsid w:val="00E844C8"/>
    <w:rsid w:val="00E844DD"/>
    <w:rsid w:val="00E844FA"/>
    <w:rsid w:val="00E84526"/>
    <w:rsid w:val="00E84558"/>
    <w:rsid w:val="00E845A5"/>
    <w:rsid w:val="00E845B5"/>
    <w:rsid w:val="00E845B8"/>
    <w:rsid w:val="00E846A0"/>
    <w:rsid w:val="00E846D2"/>
    <w:rsid w:val="00E84703"/>
    <w:rsid w:val="00E8481D"/>
    <w:rsid w:val="00E84898"/>
    <w:rsid w:val="00E8490E"/>
    <w:rsid w:val="00E84918"/>
    <w:rsid w:val="00E8493B"/>
    <w:rsid w:val="00E8494A"/>
    <w:rsid w:val="00E84973"/>
    <w:rsid w:val="00E8498D"/>
    <w:rsid w:val="00E84991"/>
    <w:rsid w:val="00E849B7"/>
    <w:rsid w:val="00E84A0D"/>
    <w:rsid w:val="00E84A7E"/>
    <w:rsid w:val="00E84AD7"/>
    <w:rsid w:val="00E84AFA"/>
    <w:rsid w:val="00E84B07"/>
    <w:rsid w:val="00E84C29"/>
    <w:rsid w:val="00E84C2F"/>
    <w:rsid w:val="00E84CE7"/>
    <w:rsid w:val="00E84D1A"/>
    <w:rsid w:val="00E84D2A"/>
    <w:rsid w:val="00E84DA7"/>
    <w:rsid w:val="00E84E42"/>
    <w:rsid w:val="00E84E71"/>
    <w:rsid w:val="00E84F09"/>
    <w:rsid w:val="00E84F4D"/>
    <w:rsid w:val="00E84F4F"/>
    <w:rsid w:val="00E84F54"/>
    <w:rsid w:val="00E8507A"/>
    <w:rsid w:val="00E85178"/>
    <w:rsid w:val="00E851A3"/>
    <w:rsid w:val="00E8520F"/>
    <w:rsid w:val="00E85210"/>
    <w:rsid w:val="00E85225"/>
    <w:rsid w:val="00E852B2"/>
    <w:rsid w:val="00E85336"/>
    <w:rsid w:val="00E85374"/>
    <w:rsid w:val="00E85397"/>
    <w:rsid w:val="00E85552"/>
    <w:rsid w:val="00E85585"/>
    <w:rsid w:val="00E85593"/>
    <w:rsid w:val="00E855D1"/>
    <w:rsid w:val="00E85686"/>
    <w:rsid w:val="00E856BB"/>
    <w:rsid w:val="00E8570A"/>
    <w:rsid w:val="00E8573E"/>
    <w:rsid w:val="00E85752"/>
    <w:rsid w:val="00E857AF"/>
    <w:rsid w:val="00E85909"/>
    <w:rsid w:val="00E85AF7"/>
    <w:rsid w:val="00E85B74"/>
    <w:rsid w:val="00E85B76"/>
    <w:rsid w:val="00E85BD7"/>
    <w:rsid w:val="00E85C0D"/>
    <w:rsid w:val="00E85C2A"/>
    <w:rsid w:val="00E85C44"/>
    <w:rsid w:val="00E85CAD"/>
    <w:rsid w:val="00E85DBF"/>
    <w:rsid w:val="00E85E38"/>
    <w:rsid w:val="00E85E70"/>
    <w:rsid w:val="00E85EA9"/>
    <w:rsid w:val="00E85EBB"/>
    <w:rsid w:val="00E85F1D"/>
    <w:rsid w:val="00E85F66"/>
    <w:rsid w:val="00E85FA6"/>
    <w:rsid w:val="00E8600D"/>
    <w:rsid w:val="00E86018"/>
    <w:rsid w:val="00E8610B"/>
    <w:rsid w:val="00E8610D"/>
    <w:rsid w:val="00E86118"/>
    <w:rsid w:val="00E8614D"/>
    <w:rsid w:val="00E861B3"/>
    <w:rsid w:val="00E861D3"/>
    <w:rsid w:val="00E86202"/>
    <w:rsid w:val="00E8634B"/>
    <w:rsid w:val="00E863E5"/>
    <w:rsid w:val="00E86442"/>
    <w:rsid w:val="00E86458"/>
    <w:rsid w:val="00E8648A"/>
    <w:rsid w:val="00E86493"/>
    <w:rsid w:val="00E864AC"/>
    <w:rsid w:val="00E864AE"/>
    <w:rsid w:val="00E86536"/>
    <w:rsid w:val="00E866DF"/>
    <w:rsid w:val="00E866F0"/>
    <w:rsid w:val="00E86705"/>
    <w:rsid w:val="00E8671B"/>
    <w:rsid w:val="00E8676A"/>
    <w:rsid w:val="00E8678E"/>
    <w:rsid w:val="00E8679C"/>
    <w:rsid w:val="00E867BF"/>
    <w:rsid w:val="00E86865"/>
    <w:rsid w:val="00E868C1"/>
    <w:rsid w:val="00E86901"/>
    <w:rsid w:val="00E869FC"/>
    <w:rsid w:val="00E86A3E"/>
    <w:rsid w:val="00E86A92"/>
    <w:rsid w:val="00E86A95"/>
    <w:rsid w:val="00E86B04"/>
    <w:rsid w:val="00E86B28"/>
    <w:rsid w:val="00E86B9F"/>
    <w:rsid w:val="00E86C59"/>
    <w:rsid w:val="00E86D0F"/>
    <w:rsid w:val="00E86D8A"/>
    <w:rsid w:val="00E86DA7"/>
    <w:rsid w:val="00E86E4A"/>
    <w:rsid w:val="00E86E76"/>
    <w:rsid w:val="00E86E90"/>
    <w:rsid w:val="00E86E9C"/>
    <w:rsid w:val="00E86EDB"/>
    <w:rsid w:val="00E86F5E"/>
    <w:rsid w:val="00E86FF5"/>
    <w:rsid w:val="00E87163"/>
    <w:rsid w:val="00E871B0"/>
    <w:rsid w:val="00E871DD"/>
    <w:rsid w:val="00E871FD"/>
    <w:rsid w:val="00E87220"/>
    <w:rsid w:val="00E87256"/>
    <w:rsid w:val="00E87270"/>
    <w:rsid w:val="00E87289"/>
    <w:rsid w:val="00E872E4"/>
    <w:rsid w:val="00E87357"/>
    <w:rsid w:val="00E8738A"/>
    <w:rsid w:val="00E873E1"/>
    <w:rsid w:val="00E873E3"/>
    <w:rsid w:val="00E87455"/>
    <w:rsid w:val="00E87471"/>
    <w:rsid w:val="00E874AD"/>
    <w:rsid w:val="00E874F1"/>
    <w:rsid w:val="00E87537"/>
    <w:rsid w:val="00E8754F"/>
    <w:rsid w:val="00E87631"/>
    <w:rsid w:val="00E87711"/>
    <w:rsid w:val="00E8772E"/>
    <w:rsid w:val="00E87797"/>
    <w:rsid w:val="00E8782D"/>
    <w:rsid w:val="00E878D8"/>
    <w:rsid w:val="00E8791F"/>
    <w:rsid w:val="00E879CE"/>
    <w:rsid w:val="00E87A92"/>
    <w:rsid w:val="00E87B50"/>
    <w:rsid w:val="00E87BC8"/>
    <w:rsid w:val="00E87CF1"/>
    <w:rsid w:val="00E87D4C"/>
    <w:rsid w:val="00E87DEA"/>
    <w:rsid w:val="00E87E25"/>
    <w:rsid w:val="00E87F71"/>
    <w:rsid w:val="00E90016"/>
    <w:rsid w:val="00E9019E"/>
    <w:rsid w:val="00E901E0"/>
    <w:rsid w:val="00E90216"/>
    <w:rsid w:val="00E90217"/>
    <w:rsid w:val="00E9028A"/>
    <w:rsid w:val="00E90327"/>
    <w:rsid w:val="00E90416"/>
    <w:rsid w:val="00E9045D"/>
    <w:rsid w:val="00E90575"/>
    <w:rsid w:val="00E905B0"/>
    <w:rsid w:val="00E90657"/>
    <w:rsid w:val="00E906C1"/>
    <w:rsid w:val="00E90771"/>
    <w:rsid w:val="00E907B8"/>
    <w:rsid w:val="00E907DA"/>
    <w:rsid w:val="00E90803"/>
    <w:rsid w:val="00E90830"/>
    <w:rsid w:val="00E90864"/>
    <w:rsid w:val="00E9087E"/>
    <w:rsid w:val="00E90895"/>
    <w:rsid w:val="00E9089D"/>
    <w:rsid w:val="00E9089F"/>
    <w:rsid w:val="00E90902"/>
    <w:rsid w:val="00E90924"/>
    <w:rsid w:val="00E9098F"/>
    <w:rsid w:val="00E909E6"/>
    <w:rsid w:val="00E909F6"/>
    <w:rsid w:val="00E90A5E"/>
    <w:rsid w:val="00E90A79"/>
    <w:rsid w:val="00E90BA3"/>
    <w:rsid w:val="00E90BE2"/>
    <w:rsid w:val="00E90C0B"/>
    <w:rsid w:val="00E90C26"/>
    <w:rsid w:val="00E90C34"/>
    <w:rsid w:val="00E90C40"/>
    <w:rsid w:val="00E90CBE"/>
    <w:rsid w:val="00E90DE4"/>
    <w:rsid w:val="00E90DF4"/>
    <w:rsid w:val="00E90E88"/>
    <w:rsid w:val="00E90E89"/>
    <w:rsid w:val="00E90F58"/>
    <w:rsid w:val="00E90F8E"/>
    <w:rsid w:val="00E90FCE"/>
    <w:rsid w:val="00E910A7"/>
    <w:rsid w:val="00E910B4"/>
    <w:rsid w:val="00E910D1"/>
    <w:rsid w:val="00E910D5"/>
    <w:rsid w:val="00E910F2"/>
    <w:rsid w:val="00E91118"/>
    <w:rsid w:val="00E91137"/>
    <w:rsid w:val="00E91246"/>
    <w:rsid w:val="00E9124A"/>
    <w:rsid w:val="00E913BB"/>
    <w:rsid w:val="00E913F8"/>
    <w:rsid w:val="00E9140C"/>
    <w:rsid w:val="00E91461"/>
    <w:rsid w:val="00E91484"/>
    <w:rsid w:val="00E91519"/>
    <w:rsid w:val="00E9152A"/>
    <w:rsid w:val="00E9152D"/>
    <w:rsid w:val="00E91665"/>
    <w:rsid w:val="00E916D0"/>
    <w:rsid w:val="00E9175D"/>
    <w:rsid w:val="00E9177D"/>
    <w:rsid w:val="00E91860"/>
    <w:rsid w:val="00E91894"/>
    <w:rsid w:val="00E918A3"/>
    <w:rsid w:val="00E91919"/>
    <w:rsid w:val="00E9199D"/>
    <w:rsid w:val="00E919BE"/>
    <w:rsid w:val="00E91A38"/>
    <w:rsid w:val="00E91A92"/>
    <w:rsid w:val="00E91AB0"/>
    <w:rsid w:val="00E91C54"/>
    <w:rsid w:val="00E91CCD"/>
    <w:rsid w:val="00E91D80"/>
    <w:rsid w:val="00E91FFD"/>
    <w:rsid w:val="00E92015"/>
    <w:rsid w:val="00E9203C"/>
    <w:rsid w:val="00E920BB"/>
    <w:rsid w:val="00E920F2"/>
    <w:rsid w:val="00E92144"/>
    <w:rsid w:val="00E9221B"/>
    <w:rsid w:val="00E92252"/>
    <w:rsid w:val="00E92291"/>
    <w:rsid w:val="00E92294"/>
    <w:rsid w:val="00E922A8"/>
    <w:rsid w:val="00E9236C"/>
    <w:rsid w:val="00E92379"/>
    <w:rsid w:val="00E923AF"/>
    <w:rsid w:val="00E9243B"/>
    <w:rsid w:val="00E924A2"/>
    <w:rsid w:val="00E924BC"/>
    <w:rsid w:val="00E924E5"/>
    <w:rsid w:val="00E924FD"/>
    <w:rsid w:val="00E92516"/>
    <w:rsid w:val="00E9254F"/>
    <w:rsid w:val="00E9256F"/>
    <w:rsid w:val="00E925BA"/>
    <w:rsid w:val="00E925F6"/>
    <w:rsid w:val="00E9264E"/>
    <w:rsid w:val="00E926BD"/>
    <w:rsid w:val="00E926CF"/>
    <w:rsid w:val="00E926F6"/>
    <w:rsid w:val="00E9270D"/>
    <w:rsid w:val="00E927D5"/>
    <w:rsid w:val="00E9284F"/>
    <w:rsid w:val="00E928B1"/>
    <w:rsid w:val="00E928FD"/>
    <w:rsid w:val="00E929C6"/>
    <w:rsid w:val="00E92A61"/>
    <w:rsid w:val="00E92AE4"/>
    <w:rsid w:val="00E92B8F"/>
    <w:rsid w:val="00E92B93"/>
    <w:rsid w:val="00E92C98"/>
    <w:rsid w:val="00E92CA8"/>
    <w:rsid w:val="00E92D40"/>
    <w:rsid w:val="00E92D55"/>
    <w:rsid w:val="00E92D7D"/>
    <w:rsid w:val="00E92DF8"/>
    <w:rsid w:val="00E92E20"/>
    <w:rsid w:val="00E92EC1"/>
    <w:rsid w:val="00E92F07"/>
    <w:rsid w:val="00E92F48"/>
    <w:rsid w:val="00E92FAB"/>
    <w:rsid w:val="00E9304C"/>
    <w:rsid w:val="00E93078"/>
    <w:rsid w:val="00E930DA"/>
    <w:rsid w:val="00E931C8"/>
    <w:rsid w:val="00E93260"/>
    <w:rsid w:val="00E93320"/>
    <w:rsid w:val="00E93323"/>
    <w:rsid w:val="00E93338"/>
    <w:rsid w:val="00E93381"/>
    <w:rsid w:val="00E933D3"/>
    <w:rsid w:val="00E933D5"/>
    <w:rsid w:val="00E933D9"/>
    <w:rsid w:val="00E9343F"/>
    <w:rsid w:val="00E93510"/>
    <w:rsid w:val="00E93524"/>
    <w:rsid w:val="00E93537"/>
    <w:rsid w:val="00E93598"/>
    <w:rsid w:val="00E935B3"/>
    <w:rsid w:val="00E935BD"/>
    <w:rsid w:val="00E935D5"/>
    <w:rsid w:val="00E9361B"/>
    <w:rsid w:val="00E93682"/>
    <w:rsid w:val="00E936DA"/>
    <w:rsid w:val="00E9374D"/>
    <w:rsid w:val="00E9377C"/>
    <w:rsid w:val="00E937B7"/>
    <w:rsid w:val="00E937E2"/>
    <w:rsid w:val="00E937F9"/>
    <w:rsid w:val="00E93816"/>
    <w:rsid w:val="00E9381B"/>
    <w:rsid w:val="00E93856"/>
    <w:rsid w:val="00E9385C"/>
    <w:rsid w:val="00E93863"/>
    <w:rsid w:val="00E93898"/>
    <w:rsid w:val="00E938DF"/>
    <w:rsid w:val="00E93932"/>
    <w:rsid w:val="00E9396F"/>
    <w:rsid w:val="00E93AB1"/>
    <w:rsid w:val="00E93AE3"/>
    <w:rsid w:val="00E93D0D"/>
    <w:rsid w:val="00E93D32"/>
    <w:rsid w:val="00E93D62"/>
    <w:rsid w:val="00E93DE3"/>
    <w:rsid w:val="00E93DF4"/>
    <w:rsid w:val="00E93DF8"/>
    <w:rsid w:val="00E93E3A"/>
    <w:rsid w:val="00E93E3E"/>
    <w:rsid w:val="00E93ECC"/>
    <w:rsid w:val="00E93F37"/>
    <w:rsid w:val="00E93FF3"/>
    <w:rsid w:val="00E9403D"/>
    <w:rsid w:val="00E94045"/>
    <w:rsid w:val="00E9410A"/>
    <w:rsid w:val="00E94119"/>
    <w:rsid w:val="00E94147"/>
    <w:rsid w:val="00E9425F"/>
    <w:rsid w:val="00E94299"/>
    <w:rsid w:val="00E942FF"/>
    <w:rsid w:val="00E9446D"/>
    <w:rsid w:val="00E944B1"/>
    <w:rsid w:val="00E944C0"/>
    <w:rsid w:val="00E946A5"/>
    <w:rsid w:val="00E947BB"/>
    <w:rsid w:val="00E94828"/>
    <w:rsid w:val="00E94861"/>
    <w:rsid w:val="00E94962"/>
    <w:rsid w:val="00E94983"/>
    <w:rsid w:val="00E949CD"/>
    <w:rsid w:val="00E94A6B"/>
    <w:rsid w:val="00E94B06"/>
    <w:rsid w:val="00E94B13"/>
    <w:rsid w:val="00E94B7D"/>
    <w:rsid w:val="00E94C21"/>
    <w:rsid w:val="00E94C68"/>
    <w:rsid w:val="00E94D40"/>
    <w:rsid w:val="00E94D7C"/>
    <w:rsid w:val="00E94DDA"/>
    <w:rsid w:val="00E94E64"/>
    <w:rsid w:val="00E94E89"/>
    <w:rsid w:val="00E94F24"/>
    <w:rsid w:val="00E94F4A"/>
    <w:rsid w:val="00E94F57"/>
    <w:rsid w:val="00E95015"/>
    <w:rsid w:val="00E950EC"/>
    <w:rsid w:val="00E950F4"/>
    <w:rsid w:val="00E9511A"/>
    <w:rsid w:val="00E95415"/>
    <w:rsid w:val="00E95474"/>
    <w:rsid w:val="00E9558A"/>
    <w:rsid w:val="00E956A3"/>
    <w:rsid w:val="00E957BE"/>
    <w:rsid w:val="00E958FD"/>
    <w:rsid w:val="00E95917"/>
    <w:rsid w:val="00E95934"/>
    <w:rsid w:val="00E9596C"/>
    <w:rsid w:val="00E95A0C"/>
    <w:rsid w:val="00E95B94"/>
    <w:rsid w:val="00E95B99"/>
    <w:rsid w:val="00E95BCE"/>
    <w:rsid w:val="00E95C17"/>
    <w:rsid w:val="00E95CB0"/>
    <w:rsid w:val="00E95CCF"/>
    <w:rsid w:val="00E95D25"/>
    <w:rsid w:val="00E95DD9"/>
    <w:rsid w:val="00E95DF1"/>
    <w:rsid w:val="00E95E27"/>
    <w:rsid w:val="00E95E4D"/>
    <w:rsid w:val="00E95E6F"/>
    <w:rsid w:val="00E95F06"/>
    <w:rsid w:val="00E95F29"/>
    <w:rsid w:val="00E95FA3"/>
    <w:rsid w:val="00E9606E"/>
    <w:rsid w:val="00E960B0"/>
    <w:rsid w:val="00E9610A"/>
    <w:rsid w:val="00E9615D"/>
    <w:rsid w:val="00E96227"/>
    <w:rsid w:val="00E96232"/>
    <w:rsid w:val="00E962C3"/>
    <w:rsid w:val="00E9630F"/>
    <w:rsid w:val="00E963B1"/>
    <w:rsid w:val="00E963B4"/>
    <w:rsid w:val="00E963BF"/>
    <w:rsid w:val="00E963D8"/>
    <w:rsid w:val="00E9649F"/>
    <w:rsid w:val="00E964D2"/>
    <w:rsid w:val="00E964E6"/>
    <w:rsid w:val="00E96518"/>
    <w:rsid w:val="00E9673B"/>
    <w:rsid w:val="00E9674D"/>
    <w:rsid w:val="00E967C1"/>
    <w:rsid w:val="00E967C2"/>
    <w:rsid w:val="00E967FF"/>
    <w:rsid w:val="00E968A0"/>
    <w:rsid w:val="00E968CC"/>
    <w:rsid w:val="00E968EC"/>
    <w:rsid w:val="00E9696E"/>
    <w:rsid w:val="00E969B5"/>
    <w:rsid w:val="00E96A2C"/>
    <w:rsid w:val="00E96A4A"/>
    <w:rsid w:val="00E96ADE"/>
    <w:rsid w:val="00E96AFE"/>
    <w:rsid w:val="00E96C0A"/>
    <w:rsid w:val="00E96C27"/>
    <w:rsid w:val="00E96CAF"/>
    <w:rsid w:val="00E96D11"/>
    <w:rsid w:val="00E96D60"/>
    <w:rsid w:val="00E96D8A"/>
    <w:rsid w:val="00E96DC0"/>
    <w:rsid w:val="00E96DE4"/>
    <w:rsid w:val="00E96DFD"/>
    <w:rsid w:val="00E96E94"/>
    <w:rsid w:val="00E96EC6"/>
    <w:rsid w:val="00E96FE0"/>
    <w:rsid w:val="00E9700D"/>
    <w:rsid w:val="00E9702B"/>
    <w:rsid w:val="00E97037"/>
    <w:rsid w:val="00E9709B"/>
    <w:rsid w:val="00E9712F"/>
    <w:rsid w:val="00E97175"/>
    <w:rsid w:val="00E971BD"/>
    <w:rsid w:val="00E971C1"/>
    <w:rsid w:val="00E97269"/>
    <w:rsid w:val="00E972B5"/>
    <w:rsid w:val="00E972F7"/>
    <w:rsid w:val="00E97322"/>
    <w:rsid w:val="00E97336"/>
    <w:rsid w:val="00E97393"/>
    <w:rsid w:val="00E973A9"/>
    <w:rsid w:val="00E973F3"/>
    <w:rsid w:val="00E97403"/>
    <w:rsid w:val="00E97488"/>
    <w:rsid w:val="00E975C8"/>
    <w:rsid w:val="00E97603"/>
    <w:rsid w:val="00E97608"/>
    <w:rsid w:val="00E9762D"/>
    <w:rsid w:val="00E97679"/>
    <w:rsid w:val="00E97710"/>
    <w:rsid w:val="00E977B5"/>
    <w:rsid w:val="00E977DE"/>
    <w:rsid w:val="00E97834"/>
    <w:rsid w:val="00E97883"/>
    <w:rsid w:val="00E97A22"/>
    <w:rsid w:val="00E97A64"/>
    <w:rsid w:val="00E97B01"/>
    <w:rsid w:val="00E97B14"/>
    <w:rsid w:val="00E97B6F"/>
    <w:rsid w:val="00E97C4D"/>
    <w:rsid w:val="00E97CEF"/>
    <w:rsid w:val="00E97DAC"/>
    <w:rsid w:val="00E97DCE"/>
    <w:rsid w:val="00E97E80"/>
    <w:rsid w:val="00E97EA7"/>
    <w:rsid w:val="00E97F2A"/>
    <w:rsid w:val="00E97F8C"/>
    <w:rsid w:val="00E97F92"/>
    <w:rsid w:val="00E97F9D"/>
    <w:rsid w:val="00E97FD3"/>
    <w:rsid w:val="00EA0027"/>
    <w:rsid w:val="00EA002A"/>
    <w:rsid w:val="00EA002F"/>
    <w:rsid w:val="00EA0031"/>
    <w:rsid w:val="00EA0059"/>
    <w:rsid w:val="00EA0064"/>
    <w:rsid w:val="00EA00A2"/>
    <w:rsid w:val="00EA00EF"/>
    <w:rsid w:val="00EA01E0"/>
    <w:rsid w:val="00EA020F"/>
    <w:rsid w:val="00EA024F"/>
    <w:rsid w:val="00EA0322"/>
    <w:rsid w:val="00EA033F"/>
    <w:rsid w:val="00EA03A0"/>
    <w:rsid w:val="00EA0423"/>
    <w:rsid w:val="00EA042E"/>
    <w:rsid w:val="00EA04DC"/>
    <w:rsid w:val="00EA0535"/>
    <w:rsid w:val="00EA0660"/>
    <w:rsid w:val="00EA0675"/>
    <w:rsid w:val="00EA0690"/>
    <w:rsid w:val="00EA06B1"/>
    <w:rsid w:val="00EA077A"/>
    <w:rsid w:val="00EA07E0"/>
    <w:rsid w:val="00EA08B6"/>
    <w:rsid w:val="00EA092C"/>
    <w:rsid w:val="00EA0930"/>
    <w:rsid w:val="00EA094D"/>
    <w:rsid w:val="00EA0989"/>
    <w:rsid w:val="00EA0AAF"/>
    <w:rsid w:val="00EA0B43"/>
    <w:rsid w:val="00EA0BDC"/>
    <w:rsid w:val="00EA0C86"/>
    <w:rsid w:val="00EA0C87"/>
    <w:rsid w:val="00EA0D2B"/>
    <w:rsid w:val="00EA0D78"/>
    <w:rsid w:val="00EA0D7C"/>
    <w:rsid w:val="00EA0DEC"/>
    <w:rsid w:val="00EA100B"/>
    <w:rsid w:val="00EA105A"/>
    <w:rsid w:val="00EA10C9"/>
    <w:rsid w:val="00EA11B1"/>
    <w:rsid w:val="00EA11D1"/>
    <w:rsid w:val="00EA11EA"/>
    <w:rsid w:val="00EA1258"/>
    <w:rsid w:val="00EA1292"/>
    <w:rsid w:val="00EA12D1"/>
    <w:rsid w:val="00EA12FC"/>
    <w:rsid w:val="00EA130F"/>
    <w:rsid w:val="00EA1313"/>
    <w:rsid w:val="00EA1364"/>
    <w:rsid w:val="00EA13BA"/>
    <w:rsid w:val="00EA149C"/>
    <w:rsid w:val="00EA150C"/>
    <w:rsid w:val="00EA158D"/>
    <w:rsid w:val="00EA1646"/>
    <w:rsid w:val="00EA16D3"/>
    <w:rsid w:val="00EA1714"/>
    <w:rsid w:val="00EA178A"/>
    <w:rsid w:val="00EA17F2"/>
    <w:rsid w:val="00EA1906"/>
    <w:rsid w:val="00EA1931"/>
    <w:rsid w:val="00EA1938"/>
    <w:rsid w:val="00EA193B"/>
    <w:rsid w:val="00EA1B08"/>
    <w:rsid w:val="00EA1B7B"/>
    <w:rsid w:val="00EA1C75"/>
    <w:rsid w:val="00EA1C7C"/>
    <w:rsid w:val="00EA1D77"/>
    <w:rsid w:val="00EA1D9D"/>
    <w:rsid w:val="00EA1E4B"/>
    <w:rsid w:val="00EA1E56"/>
    <w:rsid w:val="00EA1E85"/>
    <w:rsid w:val="00EA1E91"/>
    <w:rsid w:val="00EA1F0A"/>
    <w:rsid w:val="00EA1F41"/>
    <w:rsid w:val="00EA200B"/>
    <w:rsid w:val="00EA20C2"/>
    <w:rsid w:val="00EA216D"/>
    <w:rsid w:val="00EA21E3"/>
    <w:rsid w:val="00EA2204"/>
    <w:rsid w:val="00EA22FB"/>
    <w:rsid w:val="00EA2301"/>
    <w:rsid w:val="00EA233F"/>
    <w:rsid w:val="00EA23A0"/>
    <w:rsid w:val="00EA23C4"/>
    <w:rsid w:val="00EA2422"/>
    <w:rsid w:val="00EA248B"/>
    <w:rsid w:val="00EA2543"/>
    <w:rsid w:val="00EA2612"/>
    <w:rsid w:val="00EA265A"/>
    <w:rsid w:val="00EA26F6"/>
    <w:rsid w:val="00EA2710"/>
    <w:rsid w:val="00EA27AC"/>
    <w:rsid w:val="00EA27B5"/>
    <w:rsid w:val="00EA27FE"/>
    <w:rsid w:val="00EA2808"/>
    <w:rsid w:val="00EA286A"/>
    <w:rsid w:val="00EA2874"/>
    <w:rsid w:val="00EA289B"/>
    <w:rsid w:val="00EA28B9"/>
    <w:rsid w:val="00EA2931"/>
    <w:rsid w:val="00EA29CE"/>
    <w:rsid w:val="00EA29E6"/>
    <w:rsid w:val="00EA2A88"/>
    <w:rsid w:val="00EA2AB4"/>
    <w:rsid w:val="00EA2AE9"/>
    <w:rsid w:val="00EA2B3F"/>
    <w:rsid w:val="00EA2C3A"/>
    <w:rsid w:val="00EA2C93"/>
    <w:rsid w:val="00EA2D4C"/>
    <w:rsid w:val="00EA2D88"/>
    <w:rsid w:val="00EA2D91"/>
    <w:rsid w:val="00EA2D9F"/>
    <w:rsid w:val="00EA2E0B"/>
    <w:rsid w:val="00EA2E2A"/>
    <w:rsid w:val="00EA2E77"/>
    <w:rsid w:val="00EA2EB9"/>
    <w:rsid w:val="00EA2F79"/>
    <w:rsid w:val="00EA2F8B"/>
    <w:rsid w:val="00EA3006"/>
    <w:rsid w:val="00EA3010"/>
    <w:rsid w:val="00EA30A0"/>
    <w:rsid w:val="00EA30EB"/>
    <w:rsid w:val="00EA30FC"/>
    <w:rsid w:val="00EA310A"/>
    <w:rsid w:val="00EA311C"/>
    <w:rsid w:val="00EA3133"/>
    <w:rsid w:val="00EA31B2"/>
    <w:rsid w:val="00EA31D2"/>
    <w:rsid w:val="00EA31D7"/>
    <w:rsid w:val="00EA32F8"/>
    <w:rsid w:val="00EA3334"/>
    <w:rsid w:val="00EA3343"/>
    <w:rsid w:val="00EA33BD"/>
    <w:rsid w:val="00EA33E1"/>
    <w:rsid w:val="00EA340E"/>
    <w:rsid w:val="00EA3444"/>
    <w:rsid w:val="00EA3461"/>
    <w:rsid w:val="00EA348B"/>
    <w:rsid w:val="00EA349C"/>
    <w:rsid w:val="00EA34A4"/>
    <w:rsid w:val="00EA34E5"/>
    <w:rsid w:val="00EA3529"/>
    <w:rsid w:val="00EA35AF"/>
    <w:rsid w:val="00EA35C1"/>
    <w:rsid w:val="00EA35E3"/>
    <w:rsid w:val="00EA35F3"/>
    <w:rsid w:val="00EA3633"/>
    <w:rsid w:val="00EA36D3"/>
    <w:rsid w:val="00EA3735"/>
    <w:rsid w:val="00EA37A1"/>
    <w:rsid w:val="00EA37AC"/>
    <w:rsid w:val="00EA37BE"/>
    <w:rsid w:val="00EA382D"/>
    <w:rsid w:val="00EA3846"/>
    <w:rsid w:val="00EA387D"/>
    <w:rsid w:val="00EA38B2"/>
    <w:rsid w:val="00EA38D5"/>
    <w:rsid w:val="00EA3965"/>
    <w:rsid w:val="00EA396B"/>
    <w:rsid w:val="00EA39DA"/>
    <w:rsid w:val="00EA3A5E"/>
    <w:rsid w:val="00EA3ABC"/>
    <w:rsid w:val="00EA3AF5"/>
    <w:rsid w:val="00EA3B01"/>
    <w:rsid w:val="00EA3B66"/>
    <w:rsid w:val="00EA3C79"/>
    <w:rsid w:val="00EA3C8C"/>
    <w:rsid w:val="00EA3CB0"/>
    <w:rsid w:val="00EA3CBC"/>
    <w:rsid w:val="00EA3D54"/>
    <w:rsid w:val="00EA3DAA"/>
    <w:rsid w:val="00EA3EB9"/>
    <w:rsid w:val="00EA3ED2"/>
    <w:rsid w:val="00EA3F24"/>
    <w:rsid w:val="00EA4043"/>
    <w:rsid w:val="00EA411E"/>
    <w:rsid w:val="00EA4196"/>
    <w:rsid w:val="00EA41FA"/>
    <w:rsid w:val="00EA41FB"/>
    <w:rsid w:val="00EA4229"/>
    <w:rsid w:val="00EA4271"/>
    <w:rsid w:val="00EA429C"/>
    <w:rsid w:val="00EA42CE"/>
    <w:rsid w:val="00EA42E4"/>
    <w:rsid w:val="00EA43ED"/>
    <w:rsid w:val="00EA440D"/>
    <w:rsid w:val="00EA451D"/>
    <w:rsid w:val="00EA4561"/>
    <w:rsid w:val="00EA457F"/>
    <w:rsid w:val="00EA45F8"/>
    <w:rsid w:val="00EA4685"/>
    <w:rsid w:val="00EA46A4"/>
    <w:rsid w:val="00EA46B6"/>
    <w:rsid w:val="00EA4720"/>
    <w:rsid w:val="00EA4753"/>
    <w:rsid w:val="00EA4765"/>
    <w:rsid w:val="00EA4778"/>
    <w:rsid w:val="00EA4794"/>
    <w:rsid w:val="00EA47CF"/>
    <w:rsid w:val="00EA4920"/>
    <w:rsid w:val="00EA4934"/>
    <w:rsid w:val="00EA49A2"/>
    <w:rsid w:val="00EA49A5"/>
    <w:rsid w:val="00EA4A24"/>
    <w:rsid w:val="00EA4A79"/>
    <w:rsid w:val="00EA4A88"/>
    <w:rsid w:val="00EA4B88"/>
    <w:rsid w:val="00EA4B9F"/>
    <w:rsid w:val="00EA4C17"/>
    <w:rsid w:val="00EA4C9B"/>
    <w:rsid w:val="00EA4CBC"/>
    <w:rsid w:val="00EA4CCA"/>
    <w:rsid w:val="00EA4D83"/>
    <w:rsid w:val="00EA4DDD"/>
    <w:rsid w:val="00EA4DFB"/>
    <w:rsid w:val="00EA4E0E"/>
    <w:rsid w:val="00EA4E89"/>
    <w:rsid w:val="00EA5032"/>
    <w:rsid w:val="00EA50C3"/>
    <w:rsid w:val="00EA5122"/>
    <w:rsid w:val="00EA5162"/>
    <w:rsid w:val="00EA5262"/>
    <w:rsid w:val="00EA52A5"/>
    <w:rsid w:val="00EA52F8"/>
    <w:rsid w:val="00EA530C"/>
    <w:rsid w:val="00EA532F"/>
    <w:rsid w:val="00EA5332"/>
    <w:rsid w:val="00EA533B"/>
    <w:rsid w:val="00EA53A9"/>
    <w:rsid w:val="00EA5477"/>
    <w:rsid w:val="00EA550F"/>
    <w:rsid w:val="00EA5520"/>
    <w:rsid w:val="00EA5591"/>
    <w:rsid w:val="00EA55D5"/>
    <w:rsid w:val="00EA5613"/>
    <w:rsid w:val="00EA5665"/>
    <w:rsid w:val="00EA572C"/>
    <w:rsid w:val="00EA5769"/>
    <w:rsid w:val="00EA57D5"/>
    <w:rsid w:val="00EA5814"/>
    <w:rsid w:val="00EA5842"/>
    <w:rsid w:val="00EA5901"/>
    <w:rsid w:val="00EA597D"/>
    <w:rsid w:val="00EA599C"/>
    <w:rsid w:val="00EA59B9"/>
    <w:rsid w:val="00EA59DD"/>
    <w:rsid w:val="00EA5A10"/>
    <w:rsid w:val="00EA5A9D"/>
    <w:rsid w:val="00EA5AAB"/>
    <w:rsid w:val="00EA5AF0"/>
    <w:rsid w:val="00EA5B0C"/>
    <w:rsid w:val="00EA5C50"/>
    <w:rsid w:val="00EA5C82"/>
    <w:rsid w:val="00EA5D1D"/>
    <w:rsid w:val="00EA5D21"/>
    <w:rsid w:val="00EA5D74"/>
    <w:rsid w:val="00EA5D90"/>
    <w:rsid w:val="00EA5DF1"/>
    <w:rsid w:val="00EA5E51"/>
    <w:rsid w:val="00EA5F65"/>
    <w:rsid w:val="00EA5F98"/>
    <w:rsid w:val="00EA6011"/>
    <w:rsid w:val="00EA60B2"/>
    <w:rsid w:val="00EA60E2"/>
    <w:rsid w:val="00EA6119"/>
    <w:rsid w:val="00EA6179"/>
    <w:rsid w:val="00EA6185"/>
    <w:rsid w:val="00EA61A5"/>
    <w:rsid w:val="00EA61CC"/>
    <w:rsid w:val="00EA61F3"/>
    <w:rsid w:val="00EA6282"/>
    <w:rsid w:val="00EA62C6"/>
    <w:rsid w:val="00EA62CA"/>
    <w:rsid w:val="00EA6399"/>
    <w:rsid w:val="00EA63D0"/>
    <w:rsid w:val="00EA63DE"/>
    <w:rsid w:val="00EA6410"/>
    <w:rsid w:val="00EA6485"/>
    <w:rsid w:val="00EA6497"/>
    <w:rsid w:val="00EA657B"/>
    <w:rsid w:val="00EA6589"/>
    <w:rsid w:val="00EA65D7"/>
    <w:rsid w:val="00EA6637"/>
    <w:rsid w:val="00EA679D"/>
    <w:rsid w:val="00EA679F"/>
    <w:rsid w:val="00EA67E7"/>
    <w:rsid w:val="00EA682E"/>
    <w:rsid w:val="00EA688A"/>
    <w:rsid w:val="00EA68C0"/>
    <w:rsid w:val="00EA69AE"/>
    <w:rsid w:val="00EA69B0"/>
    <w:rsid w:val="00EA69DC"/>
    <w:rsid w:val="00EA6A64"/>
    <w:rsid w:val="00EA6A6A"/>
    <w:rsid w:val="00EA6A93"/>
    <w:rsid w:val="00EA6B20"/>
    <w:rsid w:val="00EA6B8B"/>
    <w:rsid w:val="00EA6BA6"/>
    <w:rsid w:val="00EA6BAD"/>
    <w:rsid w:val="00EA6D50"/>
    <w:rsid w:val="00EA6DB0"/>
    <w:rsid w:val="00EA6DC2"/>
    <w:rsid w:val="00EA6E79"/>
    <w:rsid w:val="00EA6E89"/>
    <w:rsid w:val="00EA6E97"/>
    <w:rsid w:val="00EA6ED7"/>
    <w:rsid w:val="00EA6EE8"/>
    <w:rsid w:val="00EA6F12"/>
    <w:rsid w:val="00EA6F22"/>
    <w:rsid w:val="00EA6F9A"/>
    <w:rsid w:val="00EA6FBA"/>
    <w:rsid w:val="00EA7033"/>
    <w:rsid w:val="00EA7039"/>
    <w:rsid w:val="00EA7047"/>
    <w:rsid w:val="00EA713D"/>
    <w:rsid w:val="00EA7195"/>
    <w:rsid w:val="00EA7221"/>
    <w:rsid w:val="00EA7226"/>
    <w:rsid w:val="00EA72E0"/>
    <w:rsid w:val="00EA72EA"/>
    <w:rsid w:val="00EA72FC"/>
    <w:rsid w:val="00EA73B2"/>
    <w:rsid w:val="00EA73C3"/>
    <w:rsid w:val="00EA7429"/>
    <w:rsid w:val="00EA7475"/>
    <w:rsid w:val="00EA74BF"/>
    <w:rsid w:val="00EA7563"/>
    <w:rsid w:val="00EA75A3"/>
    <w:rsid w:val="00EA7628"/>
    <w:rsid w:val="00EA7737"/>
    <w:rsid w:val="00EA7744"/>
    <w:rsid w:val="00EA77BC"/>
    <w:rsid w:val="00EA79CE"/>
    <w:rsid w:val="00EA7A48"/>
    <w:rsid w:val="00EA7B70"/>
    <w:rsid w:val="00EA7BCC"/>
    <w:rsid w:val="00EA7C86"/>
    <w:rsid w:val="00EA7C8C"/>
    <w:rsid w:val="00EA7D0C"/>
    <w:rsid w:val="00EA7D82"/>
    <w:rsid w:val="00EA7D97"/>
    <w:rsid w:val="00EA7DBB"/>
    <w:rsid w:val="00EA7E31"/>
    <w:rsid w:val="00EA7F11"/>
    <w:rsid w:val="00EA7F1B"/>
    <w:rsid w:val="00EA7FAC"/>
    <w:rsid w:val="00EA7FB7"/>
    <w:rsid w:val="00EB0027"/>
    <w:rsid w:val="00EB0035"/>
    <w:rsid w:val="00EB0099"/>
    <w:rsid w:val="00EB00B3"/>
    <w:rsid w:val="00EB00D7"/>
    <w:rsid w:val="00EB0127"/>
    <w:rsid w:val="00EB0192"/>
    <w:rsid w:val="00EB022C"/>
    <w:rsid w:val="00EB02B8"/>
    <w:rsid w:val="00EB02C3"/>
    <w:rsid w:val="00EB02E1"/>
    <w:rsid w:val="00EB0311"/>
    <w:rsid w:val="00EB0341"/>
    <w:rsid w:val="00EB0358"/>
    <w:rsid w:val="00EB0378"/>
    <w:rsid w:val="00EB03F3"/>
    <w:rsid w:val="00EB0462"/>
    <w:rsid w:val="00EB053B"/>
    <w:rsid w:val="00EB0540"/>
    <w:rsid w:val="00EB054E"/>
    <w:rsid w:val="00EB069F"/>
    <w:rsid w:val="00EB06CB"/>
    <w:rsid w:val="00EB070E"/>
    <w:rsid w:val="00EB0766"/>
    <w:rsid w:val="00EB086A"/>
    <w:rsid w:val="00EB087A"/>
    <w:rsid w:val="00EB08A5"/>
    <w:rsid w:val="00EB09C7"/>
    <w:rsid w:val="00EB0A7B"/>
    <w:rsid w:val="00EB0AB0"/>
    <w:rsid w:val="00EB0B9B"/>
    <w:rsid w:val="00EB0BE8"/>
    <w:rsid w:val="00EB0C04"/>
    <w:rsid w:val="00EB0C16"/>
    <w:rsid w:val="00EB0CA4"/>
    <w:rsid w:val="00EB0CE0"/>
    <w:rsid w:val="00EB0E1B"/>
    <w:rsid w:val="00EB0E46"/>
    <w:rsid w:val="00EB0E66"/>
    <w:rsid w:val="00EB0EBC"/>
    <w:rsid w:val="00EB0EDC"/>
    <w:rsid w:val="00EB0FDE"/>
    <w:rsid w:val="00EB101D"/>
    <w:rsid w:val="00EB10AA"/>
    <w:rsid w:val="00EB10D1"/>
    <w:rsid w:val="00EB1199"/>
    <w:rsid w:val="00EB11CF"/>
    <w:rsid w:val="00EB124B"/>
    <w:rsid w:val="00EB124E"/>
    <w:rsid w:val="00EB12A0"/>
    <w:rsid w:val="00EB12A2"/>
    <w:rsid w:val="00EB12BF"/>
    <w:rsid w:val="00EB1337"/>
    <w:rsid w:val="00EB135C"/>
    <w:rsid w:val="00EB1369"/>
    <w:rsid w:val="00EB137C"/>
    <w:rsid w:val="00EB1475"/>
    <w:rsid w:val="00EB149F"/>
    <w:rsid w:val="00EB150F"/>
    <w:rsid w:val="00EB1514"/>
    <w:rsid w:val="00EB151A"/>
    <w:rsid w:val="00EB15F3"/>
    <w:rsid w:val="00EB1664"/>
    <w:rsid w:val="00EB169E"/>
    <w:rsid w:val="00EB176D"/>
    <w:rsid w:val="00EB178D"/>
    <w:rsid w:val="00EB1798"/>
    <w:rsid w:val="00EB17BA"/>
    <w:rsid w:val="00EB17BC"/>
    <w:rsid w:val="00EB1808"/>
    <w:rsid w:val="00EB1894"/>
    <w:rsid w:val="00EB18F7"/>
    <w:rsid w:val="00EB197E"/>
    <w:rsid w:val="00EB1999"/>
    <w:rsid w:val="00EB19C4"/>
    <w:rsid w:val="00EB19ED"/>
    <w:rsid w:val="00EB1A0C"/>
    <w:rsid w:val="00EB1A16"/>
    <w:rsid w:val="00EB1A8F"/>
    <w:rsid w:val="00EB1B0D"/>
    <w:rsid w:val="00EB1BA3"/>
    <w:rsid w:val="00EB1CEC"/>
    <w:rsid w:val="00EB1D28"/>
    <w:rsid w:val="00EB1D57"/>
    <w:rsid w:val="00EB1E6F"/>
    <w:rsid w:val="00EB1E79"/>
    <w:rsid w:val="00EB1E96"/>
    <w:rsid w:val="00EB1F1C"/>
    <w:rsid w:val="00EB1F3F"/>
    <w:rsid w:val="00EB1F65"/>
    <w:rsid w:val="00EB1F80"/>
    <w:rsid w:val="00EB2072"/>
    <w:rsid w:val="00EB20B4"/>
    <w:rsid w:val="00EB20FC"/>
    <w:rsid w:val="00EB2104"/>
    <w:rsid w:val="00EB21E8"/>
    <w:rsid w:val="00EB2233"/>
    <w:rsid w:val="00EB2269"/>
    <w:rsid w:val="00EB228F"/>
    <w:rsid w:val="00EB22D1"/>
    <w:rsid w:val="00EB2311"/>
    <w:rsid w:val="00EB236B"/>
    <w:rsid w:val="00EB2424"/>
    <w:rsid w:val="00EB2428"/>
    <w:rsid w:val="00EB2462"/>
    <w:rsid w:val="00EB25B0"/>
    <w:rsid w:val="00EB25E8"/>
    <w:rsid w:val="00EB26A6"/>
    <w:rsid w:val="00EB26CF"/>
    <w:rsid w:val="00EB26D9"/>
    <w:rsid w:val="00EB2709"/>
    <w:rsid w:val="00EB2766"/>
    <w:rsid w:val="00EB2772"/>
    <w:rsid w:val="00EB2834"/>
    <w:rsid w:val="00EB28DA"/>
    <w:rsid w:val="00EB2910"/>
    <w:rsid w:val="00EB2937"/>
    <w:rsid w:val="00EB29FB"/>
    <w:rsid w:val="00EB29FC"/>
    <w:rsid w:val="00EB2A16"/>
    <w:rsid w:val="00EB2AB4"/>
    <w:rsid w:val="00EB2ACB"/>
    <w:rsid w:val="00EB2B3E"/>
    <w:rsid w:val="00EB2BC7"/>
    <w:rsid w:val="00EB2C77"/>
    <w:rsid w:val="00EB2C8E"/>
    <w:rsid w:val="00EB2DA0"/>
    <w:rsid w:val="00EB2E04"/>
    <w:rsid w:val="00EB2E6B"/>
    <w:rsid w:val="00EB2EA7"/>
    <w:rsid w:val="00EB2F37"/>
    <w:rsid w:val="00EB2FCB"/>
    <w:rsid w:val="00EB2FE2"/>
    <w:rsid w:val="00EB2FE4"/>
    <w:rsid w:val="00EB306C"/>
    <w:rsid w:val="00EB315B"/>
    <w:rsid w:val="00EB3175"/>
    <w:rsid w:val="00EB31C9"/>
    <w:rsid w:val="00EB31D9"/>
    <w:rsid w:val="00EB3221"/>
    <w:rsid w:val="00EB325F"/>
    <w:rsid w:val="00EB329B"/>
    <w:rsid w:val="00EB32FD"/>
    <w:rsid w:val="00EB330C"/>
    <w:rsid w:val="00EB3313"/>
    <w:rsid w:val="00EB3380"/>
    <w:rsid w:val="00EB3386"/>
    <w:rsid w:val="00EB3391"/>
    <w:rsid w:val="00EB3399"/>
    <w:rsid w:val="00EB33AF"/>
    <w:rsid w:val="00EB3429"/>
    <w:rsid w:val="00EB3442"/>
    <w:rsid w:val="00EB344C"/>
    <w:rsid w:val="00EB34F1"/>
    <w:rsid w:val="00EB3513"/>
    <w:rsid w:val="00EB35F0"/>
    <w:rsid w:val="00EB3629"/>
    <w:rsid w:val="00EB366C"/>
    <w:rsid w:val="00EB3720"/>
    <w:rsid w:val="00EB389D"/>
    <w:rsid w:val="00EB38A9"/>
    <w:rsid w:val="00EB3A55"/>
    <w:rsid w:val="00EB3B18"/>
    <w:rsid w:val="00EB3B22"/>
    <w:rsid w:val="00EB3B2D"/>
    <w:rsid w:val="00EB3C3C"/>
    <w:rsid w:val="00EB3CC2"/>
    <w:rsid w:val="00EB3CE2"/>
    <w:rsid w:val="00EB3D15"/>
    <w:rsid w:val="00EB3D51"/>
    <w:rsid w:val="00EB3DB9"/>
    <w:rsid w:val="00EB3E97"/>
    <w:rsid w:val="00EB3EBE"/>
    <w:rsid w:val="00EB3ED5"/>
    <w:rsid w:val="00EB3EDB"/>
    <w:rsid w:val="00EB3F1C"/>
    <w:rsid w:val="00EB3F4B"/>
    <w:rsid w:val="00EB3F56"/>
    <w:rsid w:val="00EB3F95"/>
    <w:rsid w:val="00EB3FAA"/>
    <w:rsid w:val="00EB3FB5"/>
    <w:rsid w:val="00EB4007"/>
    <w:rsid w:val="00EB40B8"/>
    <w:rsid w:val="00EB4123"/>
    <w:rsid w:val="00EB4233"/>
    <w:rsid w:val="00EB4297"/>
    <w:rsid w:val="00EB42ED"/>
    <w:rsid w:val="00EB4300"/>
    <w:rsid w:val="00EB4374"/>
    <w:rsid w:val="00EB4384"/>
    <w:rsid w:val="00EB43F5"/>
    <w:rsid w:val="00EB4411"/>
    <w:rsid w:val="00EB4442"/>
    <w:rsid w:val="00EB44C9"/>
    <w:rsid w:val="00EB44DC"/>
    <w:rsid w:val="00EB455D"/>
    <w:rsid w:val="00EB456B"/>
    <w:rsid w:val="00EB45CF"/>
    <w:rsid w:val="00EB4607"/>
    <w:rsid w:val="00EB463F"/>
    <w:rsid w:val="00EB4640"/>
    <w:rsid w:val="00EB466A"/>
    <w:rsid w:val="00EB4690"/>
    <w:rsid w:val="00EB46B0"/>
    <w:rsid w:val="00EB4839"/>
    <w:rsid w:val="00EB48C5"/>
    <w:rsid w:val="00EB4922"/>
    <w:rsid w:val="00EB497F"/>
    <w:rsid w:val="00EB49F9"/>
    <w:rsid w:val="00EB4A1C"/>
    <w:rsid w:val="00EB4A30"/>
    <w:rsid w:val="00EB4A77"/>
    <w:rsid w:val="00EB4AA1"/>
    <w:rsid w:val="00EB4AB2"/>
    <w:rsid w:val="00EB4B15"/>
    <w:rsid w:val="00EB4C36"/>
    <w:rsid w:val="00EB4C3B"/>
    <w:rsid w:val="00EB4CF3"/>
    <w:rsid w:val="00EB4D2E"/>
    <w:rsid w:val="00EB4D3A"/>
    <w:rsid w:val="00EB4E8D"/>
    <w:rsid w:val="00EB4F55"/>
    <w:rsid w:val="00EB4FC0"/>
    <w:rsid w:val="00EB509D"/>
    <w:rsid w:val="00EB509F"/>
    <w:rsid w:val="00EB50CD"/>
    <w:rsid w:val="00EB5100"/>
    <w:rsid w:val="00EB5111"/>
    <w:rsid w:val="00EB511F"/>
    <w:rsid w:val="00EB512A"/>
    <w:rsid w:val="00EB51D2"/>
    <w:rsid w:val="00EB5294"/>
    <w:rsid w:val="00EB52CB"/>
    <w:rsid w:val="00EB52EE"/>
    <w:rsid w:val="00EB531D"/>
    <w:rsid w:val="00EB538A"/>
    <w:rsid w:val="00EB53B7"/>
    <w:rsid w:val="00EB54D6"/>
    <w:rsid w:val="00EB5533"/>
    <w:rsid w:val="00EB55A1"/>
    <w:rsid w:val="00EB55CA"/>
    <w:rsid w:val="00EB567E"/>
    <w:rsid w:val="00EB568C"/>
    <w:rsid w:val="00EB5778"/>
    <w:rsid w:val="00EB57B2"/>
    <w:rsid w:val="00EB57D4"/>
    <w:rsid w:val="00EB57F0"/>
    <w:rsid w:val="00EB5877"/>
    <w:rsid w:val="00EB5893"/>
    <w:rsid w:val="00EB58A2"/>
    <w:rsid w:val="00EB58AF"/>
    <w:rsid w:val="00EB58D6"/>
    <w:rsid w:val="00EB5972"/>
    <w:rsid w:val="00EB5985"/>
    <w:rsid w:val="00EB59B5"/>
    <w:rsid w:val="00EB5A0F"/>
    <w:rsid w:val="00EB5A2A"/>
    <w:rsid w:val="00EB5A8C"/>
    <w:rsid w:val="00EB5AD3"/>
    <w:rsid w:val="00EB5AE3"/>
    <w:rsid w:val="00EB5B2F"/>
    <w:rsid w:val="00EB5B64"/>
    <w:rsid w:val="00EB5CAC"/>
    <w:rsid w:val="00EB5CD6"/>
    <w:rsid w:val="00EB5CE8"/>
    <w:rsid w:val="00EB5D0C"/>
    <w:rsid w:val="00EB5D7F"/>
    <w:rsid w:val="00EB5DFC"/>
    <w:rsid w:val="00EB5E6B"/>
    <w:rsid w:val="00EB5E95"/>
    <w:rsid w:val="00EB5F0A"/>
    <w:rsid w:val="00EB5F12"/>
    <w:rsid w:val="00EB5F2E"/>
    <w:rsid w:val="00EB5F34"/>
    <w:rsid w:val="00EB60B4"/>
    <w:rsid w:val="00EB6140"/>
    <w:rsid w:val="00EB6152"/>
    <w:rsid w:val="00EB61B0"/>
    <w:rsid w:val="00EB6222"/>
    <w:rsid w:val="00EB6269"/>
    <w:rsid w:val="00EB6295"/>
    <w:rsid w:val="00EB6296"/>
    <w:rsid w:val="00EB62DD"/>
    <w:rsid w:val="00EB6308"/>
    <w:rsid w:val="00EB6353"/>
    <w:rsid w:val="00EB6361"/>
    <w:rsid w:val="00EB63CD"/>
    <w:rsid w:val="00EB63E8"/>
    <w:rsid w:val="00EB6549"/>
    <w:rsid w:val="00EB65AE"/>
    <w:rsid w:val="00EB65CB"/>
    <w:rsid w:val="00EB668D"/>
    <w:rsid w:val="00EB66C6"/>
    <w:rsid w:val="00EB66ED"/>
    <w:rsid w:val="00EB6731"/>
    <w:rsid w:val="00EB67A9"/>
    <w:rsid w:val="00EB68B7"/>
    <w:rsid w:val="00EB6A3E"/>
    <w:rsid w:val="00EB6A95"/>
    <w:rsid w:val="00EB6AC5"/>
    <w:rsid w:val="00EB6AF7"/>
    <w:rsid w:val="00EB6BEF"/>
    <w:rsid w:val="00EB6C18"/>
    <w:rsid w:val="00EB6C20"/>
    <w:rsid w:val="00EB6C2B"/>
    <w:rsid w:val="00EB6C47"/>
    <w:rsid w:val="00EB6C5D"/>
    <w:rsid w:val="00EB6C72"/>
    <w:rsid w:val="00EB6C8E"/>
    <w:rsid w:val="00EB6C9B"/>
    <w:rsid w:val="00EB6CC9"/>
    <w:rsid w:val="00EB6CDB"/>
    <w:rsid w:val="00EB6E52"/>
    <w:rsid w:val="00EB6F85"/>
    <w:rsid w:val="00EB70C4"/>
    <w:rsid w:val="00EB70DD"/>
    <w:rsid w:val="00EB711E"/>
    <w:rsid w:val="00EB716F"/>
    <w:rsid w:val="00EB71A4"/>
    <w:rsid w:val="00EB72B9"/>
    <w:rsid w:val="00EB72D5"/>
    <w:rsid w:val="00EB72DD"/>
    <w:rsid w:val="00EB731A"/>
    <w:rsid w:val="00EB73BA"/>
    <w:rsid w:val="00EB7536"/>
    <w:rsid w:val="00EB755D"/>
    <w:rsid w:val="00EB75D7"/>
    <w:rsid w:val="00EB7654"/>
    <w:rsid w:val="00EB766A"/>
    <w:rsid w:val="00EB770E"/>
    <w:rsid w:val="00EB77B5"/>
    <w:rsid w:val="00EB7842"/>
    <w:rsid w:val="00EB78C6"/>
    <w:rsid w:val="00EB7903"/>
    <w:rsid w:val="00EB7985"/>
    <w:rsid w:val="00EB7A1B"/>
    <w:rsid w:val="00EB7A3E"/>
    <w:rsid w:val="00EB7A75"/>
    <w:rsid w:val="00EB7ADF"/>
    <w:rsid w:val="00EB7B5C"/>
    <w:rsid w:val="00EB7B6C"/>
    <w:rsid w:val="00EB7BE3"/>
    <w:rsid w:val="00EB7C01"/>
    <w:rsid w:val="00EB7CE1"/>
    <w:rsid w:val="00EB7CE7"/>
    <w:rsid w:val="00EB7D3F"/>
    <w:rsid w:val="00EB7D90"/>
    <w:rsid w:val="00EB7DBD"/>
    <w:rsid w:val="00EB7DBE"/>
    <w:rsid w:val="00EB7E5F"/>
    <w:rsid w:val="00EB7F4E"/>
    <w:rsid w:val="00EB7F65"/>
    <w:rsid w:val="00EC001F"/>
    <w:rsid w:val="00EC004B"/>
    <w:rsid w:val="00EC0085"/>
    <w:rsid w:val="00EC00E9"/>
    <w:rsid w:val="00EC00F0"/>
    <w:rsid w:val="00EC0190"/>
    <w:rsid w:val="00EC019A"/>
    <w:rsid w:val="00EC02AB"/>
    <w:rsid w:val="00EC02C6"/>
    <w:rsid w:val="00EC036B"/>
    <w:rsid w:val="00EC0370"/>
    <w:rsid w:val="00EC0376"/>
    <w:rsid w:val="00EC03D5"/>
    <w:rsid w:val="00EC0451"/>
    <w:rsid w:val="00EC0463"/>
    <w:rsid w:val="00EC0502"/>
    <w:rsid w:val="00EC0556"/>
    <w:rsid w:val="00EC058E"/>
    <w:rsid w:val="00EC05D2"/>
    <w:rsid w:val="00EC05F1"/>
    <w:rsid w:val="00EC05FE"/>
    <w:rsid w:val="00EC0621"/>
    <w:rsid w:val="00EC0668"/>
    <w:rsid w:val="00EC06BA"/>
    <w:rsid w:val="00EC06E0"/>
    <w:rsid w:val="00EC0719"/>
    <w:rsid w:val="00EC074B"/>
    <w:rsid w:val="00EC0752"/>
    <w:rsid w:val="00EC0755"/>
    <w:rsid w:val="00EC0790"/>
    <w:rsid w:val="00EC07B4"/>
    <w:rsid w:val="00EC07BF"/>
    <w:rsid w:val="00EC08BA"/>
    <w:rsid w:val="00EC090A"/>
    <w:rsid w:val="00EC0A39"/>
    <w:rsid w:val="00EC0A57"/>
    <w:rsid w:val="00EC0AA4"/>
    <w:rsid w:val="00EC0B3A"/>
    <w:rsid w:val="00EC0B50"/>
    <w:rsid w:val="00EC0B82"/>
    <w:rsid w:val="00EC0BD7"/>
    <w:rsid w:val="00EC0BF4"/>
    <w:rsid w:val="00EC0C37"/>
    <w:rsid w:val="00EC0D1C"/>
    <w:rsid w:val="00EC0DAB"/>
    <w:rsid w:val="00EC0DB9"/>
    <w:rsid w:val="00EC0E01"/>
    <w:rsid w:val="00EC0E6B"/>
    <w:rsid w:val="00EC0EB9"/>
    <w:rsid w:val="00EC0EE9"/>
    <w:rsid w:val="00EC0F2D"/>
    <w:rsid w:val="00EC1005"/>
    <w:rsid w:val="00EC102C"/>
    <w:rsid w:val="00EC10A4"/>
    <w:rsid w:val="00EC10D9"/>
    <w:rsid w:val="00EC1108"/>
    <w:rsid w:val="00EC1136"/>
    <w:rsid w:val="00EC116F"/>
    <w:rsid w:val="00EC1177"/>
    <w:rsid w:val="00EC119D"/>
    <w:rsid w:val="00EC1203"/>
    <w:rsid w:val="00EC1225"/>
    <w:rsid w:val="00EC128A"/>
    <w:rsid w:val="00EC1369"/>
    <w:rsid w:val="00EC1382"/>
    <w:rsid w:val="00EC13BE"/>
    <w:rsid w:val="00EC13F6"/>
    <w:rsid w:val="00EC1558"/>
    <w:rsid w:val="00EC15D6"/>
    <w:rsid w:val="00EC15F7"/>
    <w:rsid w:val="00EC1683"/>
    <w:rsid w:val="00EC16EB"/>
    <w:rsid w:val="00EC1796"/>
    <w:rsid w:val="00EC17EF"/>
    <w:rsid w:val="00EC1810"/>
    <w:rsid w:val="00EC18A3"/>
    <w:rsid w:val="00EC192C"/>
    <w:rsid w:val="00EC1935"/>
    <w:rsid w:val="00EC195E"/>
    <w:rsid w:val="00EC1987"/>
    <w:rsid w:val="00EC19D3"/>
    <w:rsid w:val="00EC19EA"/>
    <w:rsid w:val="00EC1A18"/>
    <w:rsid w:val="00EC1A4A"/>
    <w:rsid w:val="00EC1A6A"/>
    <w:rsid w:val="00EC1A79"/>
    <w:rsid w:val="00EC1A8E"/>
    <w:rsid w:val="00EC1AAD"/>
    <w:rsid w:val="00EC1B55"/>
    <w:rsid w:val="00EC1BB3"/>
    <w:rsid w:val="00EC1BB8"/>
    <w:rsid w:val="00EC1BF9"/>
    <w:rsid w:val="00EC1C95"/>
    <w:rsid w:val="00EC1CE8"/>
    <w:rsid w:val="00EC1D55"/>
    <w:rsid w:val="00EC1D9D"/>
    <w:rsid w:val="00EC1DC8"/>
    <w:rsid w:val="00EC1E08"/>
    <w:rsid w:val="00EC1FA3"/>
    <w:rsid w:val="00EC1FDB"/>
    <w:rsid w:val="00EC20AC"/>
    <w:rsid w:val="00EC20B8"/>
    <w:rsid w:val="00EC20BE"/>
    <w:rsid w:val="00EC20C6"/>
    <w:rsid w:val="00EC20CD"/>
    <w:rsid w:val="00EC20F4"/>
    <w:rsid w:val="00EC20FD"/>
    <w:rsid w:val="00EC2135"/>
    <w:rsid w:val="00EC218A"/>
    <w:rsid w:val="00EC218F"/>
    <w:rsid w:val="00EC219E"/>
    <w:rsid w:val="00EC21C2"/>
    <w:rsid w:val="00EC2229"/>
    <w:rsid w:val="00EC23C6"/>
    <w:rsid w:val="00EC23EB"/>
    <w:rsid w:val="00EC2415"/>
    <w:rsid w:val="00EC2432"/>
    <w:rsid w:val="00EC24D6"/>
    <w:rsid w:val="00EC24F3"/>
    <w:rsid w:val="00EC24FB"/>
    <w:rsid w:val="00EC2542"/>
    <w:rsid w:val="00EC2547"/>
    <w:rsid w:val="00EC2663"/>
    <w:rsid w:val="00EC2671"/>
    <w:rsid w:val="00EC26E2"/>
    <w:rsid w:val="00EC2733"/>
    <w:rsid w:val="00EC275A"/>
    <w:rsid w:val="00EC280F"/>
    <w:rsid w:val="00EC288C"/>
    <w:rsid w:val="00EC28AD"/>
    <w:rsid w:val="00EC28C4"/>
    <w:rsid w:val="00EC28DC"/>
    <w:rsid w:val="00EC2930"/>
    <w:rsid w:val="00EC2960"/>
    <w:rsid w:val="00EC29B7"/>
    <w:rsid w:val="00EC2A04"/>
    <w:rsid w:val="00EC2A45"/>
    <w:rsid w:val="00EC2A4C"/>
    <w:rsid w:val="00EC2A6C"/>
    <w:rsid w:val="00EC2AF2"/>
    <w:rsid w:val="00EC2C0E"/>
    <w:rsid w:val="00EC2C1E"/>
    <w:rsid w:val="00EC2C28"/>
    <w:rsid w:val="00EC2C7D"/>
    <w:rsid w:val="00EC2D0C"/>
    <w:rsid w:val="00EC2D13"/>
    <w:rsid w:val="00EC2DE2"/>
    <w:rsid w:val="00EC2DE5"/>
    <w:rsid w:val="00EC2E4D"/>
    <w:rsid w:val="00EC2E9E"/>
    <w:rsid w:val="00EC2F43"/>
    <w:rsid w:val="00EC2FD7"/>
    <w:rsid w:val="00EC30FB"/>
    <w:rsid w:val="00EC326D"/>
    <w:rsid w:val="00EC338C"/>
    <w:rsid w:val="00EC33DB"/>
    <w:rsid w:val="00EC33E5"/>
    <w:rsid w:val="00EC33E6"/>
    <w:rsid w:val="00EC33FE"/>
    <w:rsid w:val="00EC3464"/>
    <w:rsid w:val="00EC3572"/>
    <w:rsid w:val="00EC35B8"/>
    <w:rsid w:val="00EC35BE"/>
    <w:rsid w:val="00EC35F5"/>
    <w:rsid w:val="00EC35F8"/>
    <w:rsid w:val="00EC36B2"/>
    <w:rsid w:val="00EC3746"/>
    <w:rsid w:val="00EC3765"/>
    <w:rsid w:val="00EC37B0"/>
    <w:rsid w:val="00EC37DD"/>
    <w:rsid w:val="00EC37F5"/>
    <w:rsid w:val="00EC3814"/>
    <w:rsid w:val="00EC3884"/>
    <w:rsid w:val="00EC397F"/>
    <w:rsid w:val="00EC3A42"/>
    <w:rsid w:val="00EC3A4A"/>
    <w:rsid w:val="00EC3ACE"/>
    <w:rsid w:val="00EC3B0A"/>
    <w:rsid w:val="00EC3B16"/>
    <w:rsid w:val="00EC3B3A"/>
    <w:rsid w:val="00EC3C8C"/>
    <w:rsid w:val="00EC3CF3"/>
    <w:rsid w:val="00EC3D08"/>
    <w:rsid w:val="00EC3D91"/>
    <w:rsid w:val="00EC3DB4"/>
    <w:rsid w:val="00EC3DF8"/>
    <w:rsid w:val="00EC3E0F"/>
    <w:rsid w:val="00EC3E27"/>
    <w:rsid w:val="00EC3E3C"/>
    <w:rsid w:val="00EC3F14"/>
    <w:rsid w:val="00EC3F52"/>
    <w:rsid w:val="00EC3FD7"/>
    <w:rsid w:val="00EC401C"/>
    <w:rsid w:val="00EC403D"/>
    <w:rsid w:val="00EC4070"/>
    <w:rsid w:val="00EC40EE"/>
    <w:rsid w:val="00EC4182"/>
    <w:rsid w:val="00EC4197"/>
    <w:rsid w:val="00EC41C4"/>
    <w:rsid w:val="00EC4264"/>
    <w:rsid w:val="00EC430C"/>
    <w:rsid w:val="00EC4362"/>
    <w:rsid w:val="00EC43AD"/>
    <w:rsid w:val="00EC43FF"/>
    <w:rsid w:val="00EC4477"/>
    <w:rsid w:val="00EC45AB"/>
    <w:rsid w:val="00EC4655"/>
    <w:rsid w:val="00EC4696"/>
    <w:rsid w:val="00EC46ED"/>
    <w:rsid w:val="00EC46EE"/>
    <w:rsid w:val="00EC4772"/>
    <w:rsid w:val="00EC4788"/>
    <w:rsid w:val="00EC4798"/>
    <w:rsid w:val="00EC47FD"/>
    <w:rsid w:val="00EC491E"/>
    <w:rsid w:val="00EC4A2D"/>
    <w:rsid w:val="00EC4A78"/>
    <w:rsid w:val="00EC4ADA"/>
    <w:rsid w:val="00EC4B0E"/>
    <w:rsid w:val="00EC4B11"/>
    <w:rsid w:val="00EC4B4C"/>
    <w:rsid w:val="00EC4B94"/>
    <w:rsid w:val="00EC4BCA"/>
    <w:rsid w:val="00EC4C08"/>
    <w:rsid w:val="00EC4C6B"/>
    <w:rsid w:val="00EC4C8F"/>
    <w:rsid w:val="00EC4CB4"/>
    <w:rsid w:val="00EC4DB2"/>
    <w:rsid w:val="00EC4EC3"/>
    <w:rsid w:val="00EC4ECE"/>
    <w:rsid w:val="00EC4EE7"/>
    <w:rsid w:val="00EC4FAD"/>
    <w:rsid w:val="00EC5057"/>
    <w:rsid w:val="00EC506D"/>
    <w:rsid w:val="00EC5091"/>
    <w:rsid w:val="00EC50D5"/>
    <w:rsid w:val="00EC5276"/>
    <w:rsid w:val="00EC52ED"/>
    <w:rsid w:val="00EC5304"/>
    <w:rsid w:val="00EC5356"/>
    <w:rsid w:val="00EC5402"/>
    <w:rsid w:val="00EC54D7"/>
    <w:rsid w:val="00EC554C"/>
    <w:rsid w:val="00EC5633"/>
    <w:rsid w:val="00EC564E"/>
    <w:rsid w:val="00EC5696"/>
    <w:rsid w:val="00EC56A4"/>
    <w:rsid w:val="00EC57EA"/>
    <w:rsid w:val="00EC5807"/>
    <w:rsid w:val="00EC583C"/>
    <w:rsid w:val="00EC5895"/>
    <w:rsid w:val="00EC593E"/>
    <w:rsid w:val="00EC598A"/>
    <w:rsid w:val="00EC598C"/>
    <w:rsid w:val="00EC59D1"/>
    <w:rsid w:val="00EC59E7"/>
    <w:rsid w:val="00EC5A83"/>
    <w:rsid w:val="00EC5AFB"/>
    <w:rsid w:val="00EC5B45"/>
    <w:rsid w:val="00EC5B7C"/>
    <w:rsid w:val="00EC5C87"/>
    <w:rsid w:val="00EC5CB0"/>
    <w:rsid w:val="00EC5CBB"/>
    <w:rsid w:val="00EC5CE3"/>
    <w:rsid w:val="00EC5D3C"/>
    <w:rsid w:val="00EC5E36"/>
    <w:rsid w:val="00EC5E38"/>
    <w:rsid w:val="00EC5E8A"/>
    <w:rsid w:val="00EC5EDE"/>
    <w:rsid w:val="00EC5F21"/>
    <w:rsid w:val="00EC5F33"/>
    <w:rsid w:val="00EC5F7F"/>
    <w:rsid w:val="00EC5F8F"/>
    <w:rsid w:val="00EC5FD6"/>
    <w:rsid w:val="00EC6018"/>
    <w:rsid w:val="00EC6068"/>
    <w:rsid w:val="00EC6073"/>
    <w:rsid w:val="00EC60CB"/>
    <w:rsid w:val="00EC60EA"/>
    <w:rsid w:val="00EC6176"/>
    <w:rsid w:val="00EC619C"/>
    <w:rsid w:val="00EC621D"/>
    <w:rsid w:val="00EC6226"/>
    <w:rsid w:val="00EC62EA"/>
    <w:rsid w:val="00EC62F7"/>
    <w:rsid w:val="00EC6310"/>
    <w:rsid w:val="00EC635A"/>
    <w:rsid w:val="00EC638D"/>
    <w:rsid w:val="00EC63C9"/>
    <w:rsid w:val="00EC641F"/>
    <w:rsid w:val="00EC6435"/>
    <w:rsid w:val="00EC6505"/>
    <w:rsid w:val="00EC6529"/>
    <w:rsid w:val="00EC656C"/>
    <w:rsid w:val="00EC6676"/>
    <w:rsid w:val="00EC6683"/>
    <w:rsid w:val="00EC668F"/>
    <w:rsid w:val="00EC669D"/>
    <w:rsid w:val="00EC66A0"/>
    <w:rsid w:val="00EC670E"/>
    <w:rsid w:val="00EC67CD"/>
    <w:rsid w:val="00EC6818"/>
    <w:rsid w:val="00EC68B6"/>
    <w:rsid w:val="00EC6965"/>
    <w:rsid w:val="00EC697A"/>
    <w:rsid w:val="00EC6A77"/>
    <w:rsid w:val="00EC6AAD"/>
    <w:rsid w:val="00EC6B2F"/>
    <w:rsid w:val="00EC6B87"/>
    <w:rsid w:val="00EC6BB3"/>
    <w:rsid w:val="00EC6BBC"/>
    <w:rsid w:val="00EC6BE3"/>
    <w:rsid w:val="00EC6CBA"/>
    <w:rsid w:val="00EC6D42"/>
    <w:rsid w:val="00EC6D68"/>
    <w:rsid w:val="00EC6D72"/>
    <w:rsid w:val="00EC6D7C"/>
    <w:rsid w:val="00EC6DA8"/>
    <w:rsid w:val="00EC6E1F"/>
    <w:rsid w:val="00EC6E37"/>
    <w:rsid w:val="00EC6ECD"/>
    <w:rsid w:val="00EC6FB3"/>
    <w:rsid w:val="00EC6FDD"/>
    <w:rsid w:val="00EC7001"/>
    <w:rsid w:val="00EC7051"/>
    <w:rsid w:val="00EC70A7"/>
    <w:rsid w:val="00EC7120"/>
    <w:rsid w:val="00EC715C"/>
    <w:rsid w:val="00EC7162"/>
    <w:rsid w:val="00EC7192"/>
    <w:rsid w:val="00EC71E3"/>
    <w:rsid w:val="00EC729D"/>
    <w:rsid w:val="00EC72B2"/>
    <w:rsid w:val="00EC72F2"/>
    <w:rsid w:val="00EC7302"/>
    <w:rsid w:val="00EC7326"/>
    <w:rsid w:val="00EC734A"/>
    <w:rsid w:val="00EC735B"/>
    <w:rsid w:val="00EC73E3"/>
    <w:rsid w:val="00EC73F1"/>
    <w:rsid w:val="00EC7435"/>
    <w:rsid w:val="00EC743D"/>
    <w:rsid w:val="00EC74AE"/>
    <w:rsid w:val="00EC756F"/>
    <w:rsid w:val="00EC75C3"/>
    <w:rsid w:val="00EC7638"/>
    <w:rsid w:val="00EC7647"/>
    <w:rsid w:val="00EC779D"/>
    <w:rsid w:val="00EC77A1"/>
    <w:rsid w:val="00EC7948"/>
    <w:rsid w:val="00EC7949"/>
    <w:rsid w:val="00EC7975"/>
    <w:rsid w:val="00EC7995"/>
    <w:rsid w:val="00EC7A19"/>
    <w:rsid w:val="00EC7A5C"/>
    <w:rsid w:val="00EC7B1D"/>
    <w:rsid w:val="00EC7B25"/>
    <w:rsid w:val="00EC7BF2"/>
    <w:rsid w:val="00EC7C34"/>
    <w:rsid w:val="00EC7C5F"/>
    <w:rsid w:val="00EC7C66"/>
    <w:rsid w:val="00EC7CA3"/>
    <w:rsid w:val="00EC7CA8"/>
    <w:rsid w:val="00EC7D30"/>
    <w:rsid w:val="00EC7DC5"/>
    <w:rsid w:val="00EC7E4E"/>
    <w:rsid w:val="00EC7EB4"/>
    <w:rsid w:val="00EC7EC8"/>
    <w:rsid w:val="00EC7EF6"/>
    <w:rsid w:val="00EC7F35"/>
    <w:rsid w:val="00EC7FAF"/>
    <w:rsid w:val="00EC7FF8"/>
    <w:rsid w:val="00ED0021"/>
    <w:rsid w:val="00ED00FA"/>
    <w:rsid w:val="00ED01DF"/>
    <w:rsid w:val="00ED0223"/>
    <w:rsid w:val="00ED0299"/>
    <w:rsid w:val="00ED0335"/>
    <w:rsid w:val="00ED039F"/>
    <w:rsid w:val="00ED03FE"/>
    <w:rsid w:val="00ED048D"/>
    <w:rsid w:val="00ED057A"/>
    <w:rsid w:val="00ED061D"/>
    <w:rsid w:val="00ED0670"/>
    <w:rsid w:val="00ED0697"/>
    <w:rsid w:val="00ED06A8"/>
    <w:rsid w:val="00ED06CC"/>
    <w:rsid w:val="00ED0700"/>
    <w:rsid w:val="00ED0739"/>
    <w:rsid w:val="00ED07AA"/>
    <w:rsid w:val="00ED07AE"/>
    <w:rsid w:val="00ED07DE"/>
    <w:rsid w:val="00ED090A"/>
    <w:rsid w:val="00ED093C"/>
    <w:rsid w:val="00ED0975"/>
    <w:rsid w:val="00ED09A6"/>
    <w:rsid w:val="00ED0AFC"/>
    <w:rsid w:val="00ED0B13"/>
    <w:rsid w:val="00ED0B16"/>
    <w:rsid w:val="00ED0B56"/>
    <w:rsid w:val="00ED0BD4"/>
    <w:rsid w:val="00ED0BF8"/>
    <w:rsid w:val="00ED0C73"/>
    <w:rsid w:val="00ED0CD5"/>
    <w:rsid w:val="00ED0CFD"/>
    <w:rsid w:val="00ED0DC8"/>
    <w:rsid w:val="00ED0E2D"/>
    <w:rsid w:val="00ED0FC7"/>
    <w:rsid w:val="00ED1015"/>
    <w:rsid w:val="00ED1027"/>
    <w:rsid w:val="00ED1078"/>
    <w:rsid w:val="00ED107D"/>
    <w:rsid w:val="00ED10F6"/>
    <w:rsid w:val="00ED1103"/>
    <w:rsid w:val="00ED1150"/>
    <w:rsid w:val="00ED1211"/>
    <w:rsid w:val="00ED124A"/>
    <w:rsid w:val="00ED12AB"/>
    <w:rsid w:val="00ED13A9"/>
    <w:rsid w:val="00ED13D9"/>
    <w:rsid w:val="00ED1415"/>
    <w:rsid w:val="00ED14B2"/>
    <w:rsid w:val="00ED14C5"/>
    <w:rsid w:val="00ED155E"/>
    <w:rsid w:val="00ED1673"/>
    <w:rsid w:val="00ED1711"/>
    <w:rsid w:val="00ED1743"/>
    <w:rsid w:val="00ED178E"/>
    <w:rsid w:val="00ED17D2"/>
    <w:rsid w:val="00ED184E"/>
    <w:rsid w:val="00ED18AB"/>
    <w:rsid w:val="00ED1A8A"/>
    <w:rsid w:val="00ED1B3A"/>
    <w:rsid w:val="00ED1C14"/>
    <w:rsid w:val="00ED1C3D"/>
    <w:rsid w:val="00ED1C70"/>
    <w:rsid w:val="00ED1C7B"/>
    <w:rsid w:val="00ED1C8F"/>
    <w:rsid w:val="00ED1D55"/>
    <w:rsid w:val="00ED1D5F"/>
    <w:rsid w:val="00ED1E0A"/>
    <w:rsid w:val="00ED1E81"/>
    <w:rsid w:val="00ED1F53"/>
    <w:rsid w:val="00ED1FD9"/>
    <w:rsid w:val="00ED2027"/>
    <w:rsid w:val="00ED213B"/>
    <w:rsid w:val="00ED2178"/>
    <w:rsid w:val="00ED2180"/>
    <w:rsid w:val="00ED21AD"/>
    <w:rsid w:val="00ED21CD"/>
    <w:rsid w:val="00ED21D3"/>
    <w:rsid w:val="00ED222B"/>
    <w:rsid w:val="00ED223A"/>
    <w:rsid w:val="00ED231B"/>
    <w:rsid w:val="00ED2349"/>
    <w:rsid w:val="00ED237C"/>
    <w:rsid w:val="00ED2390"/>
    <w:rsid w:val="00ED23F0"/>
    <w:rsid w:val="00ED249D"/>
    <w:rsid w:val="00ED24B1"/>
    <w:rsid w:val="00ED2529"/>
    <w:rsid w:val="00ED25AC"/>
    <w:rsid w:val="00ED25EA"/>
    <w:rsid w:val="00ED25FD"/>
    <w:rsid w:val="00ED269D"/>
    <w:rsid w:val="00ED271F"/>
    <w:rsid w:val="00ED288E"/>
    <w:rsid w:val="00ED2914"/>
    <w:rsid w:val="00ED295F"/>
    <w:rsid w:val="00ED299F"/>
    <w:rsid w:val="00ED29A2"/>
    <w:rsid w:val="00ED29BF"/>
    <w:rsid w:val="00ED29E3"/>
    <w:rsid w:val="00ED29E4"/>
    <w:rsid w:val="00ED2A70"/>
    <w:rsid w:val="00ED2AC9"/>
    <w:rsid w:val="00ED2B0B"/>
    <w:rsid w:val="00ED2B3F"/>
    <w:rsid w:val="00ED2B45"/>
    <w:rsid w:val="00ED2B7B"/>
    <w:rsid w:val="00ED2BBC"/>
    <w:rsid w:val="00ED2BFC"/>
    <w:rsid w:val="00ED2CD6"/>
    <w:rsid w:val="00ED2D0C"/>
    <w:rsid w:val="00ED2D23"/>
    <w:rsid w:val="00ED2D99"/>
    <w:rsid w:val="00ED2DE9"/>
    <w:rsid w:val="00ED2DEC"/>
    <w:rsid w:val="00ED2E82"/>
    <w:rsid w:val="00ED2F95"/>
    <w:rsid w:val="00ED300C"/>
    <w:rsid w:val="00ED3089"/>
    <w:rsid w:val="00ED30CE"/>
    <w:rsid w:val="00ED30EC"/>
    <w:rsid w:val="00ED315B"/>
    <w:rsid w:val="00ED3191"/>
    <w:rsid w:val="00ED32A7"/>
    <w:rsid w:val="00ED3323"/>
    <w:rsid w:val="00ED332E"/>
    <w:rsid w:val="00ED34AC"/>
    <w:rsid w:val="00ED3542"/>
    <w:rsid w:val="00ED35C2"/>
    <w:rsid w:val="00ED35D1"/>
    <w:rsid w:val="00ED3662"/>
    <w:rsid w:val="00ED3686"/>
    <w:rsid w:val="00ED3699"/>
    <w:rsid w:val="00ED36FB"/>
    <w:rsid w:val="00ED3921"/>
    <w:rsid w:val="00ED396E"/>
    <w:rsid w:val="00ED3978"/>
    <w:rsid w:val="00ED398B"/>
    <w:rsid w:val="00ED3A18"/>
    <w:rsid w:val="00ED3A3D"/>
    <w:rsid w:val="00ED3AB5"/>
    <w:rsid w:val="00ED3AD1"/>
    <w:rsid w:val="00ED3AFF"/>
    <w:rsid w:val="00ED3B09"/>
    <w:rsid w:val="00ED3BB2"/>
    <w:rsid w:val="00ED3BEE"/>
    <w:rsid w:val="00ED3C1F"/>
    <w:rsid w:val="00ED3C4C"/>
    <w:rsid w:val="00ED3CC2"/>
    <w:rsid w:val="00ED3CC9"/>
    <w:rsid w:val="00ED3D06"/>
    <w:rsid w:val="00ED3D15"/>
    <w:rsid w:val="00ED3D81"/>
    <w:rsid w:val="00ED3DBD"/>
    <w:rsid w:val="00ED3DF5"/>
    <w:rsid w:val="00ED3EA3"/>
    <w:rsid w:val="00ED4005"/>
    <w:rsid w:val="00ED403B"/>
    <w:rsid w:val="00ED4047"/>
    <w:rsid w:val="00ED4099"/>
    <w:rsid w:val="00ED40D6"/>
    <w:rsid w:val="00ED40FF"/>
    <w:rsid w:val="00ED4106"/>
    <w:rsid w:val="00ED419F"/>
    <w:rsid w:val="00ED41E3"/>
    <w:rsid w:val="00ED42C1"/>
    <w:rsid w:val="00ED442D"/>
    <w:rsid w:val="00ED444A"/>
    <w:rsid w:val="00ED44E2"/>
    <w:rsid w:val="00ED4501"/>
    <w:rsid w:val="00ED4540"/>
    <w:rsid w:val="00ED4550"/>
    <w:rsid w:val="00ED455D"/>
    <w:rsid w:val="00ED4583"/>
    <w:rsid w:val="00ED45C6"/>
    <w:rsid w:val="00ED45DC"/>
    <w:rsid w:val="00ED461D"/>
    <w:rsid w:val="00ED46A8"/>
    <w:rsid w:val="00ED46D2"/>
    <w:rsid w:val="00ED46E1"/>
    <w:rsid w:val="00ED46E7"/>
    <w:rsid w:val="00ED4768"/>
    <w:rsid w:val="00ED47BD"/>
    <w:rsid w:val="00ED47F3"/>
    <w:rsid w:val="00ED481F"/>
    <w:rsid w:val="00ED4862"/>
    <w:rsid w:val="00ED4879"/>
    <w:rsid w:val="00ED489F"/>
    <w:rsid w:val="00ED492F"/>
    <w:rsid w:val="00ED496E"/>
    <w:rsid w:val="00ED4988"/>
    <w:rsid w:val="00ED49A0"/>
    <w:rsid w:val="00ED49B5"/>
    <w:rsid w:val="00ED49EC"/>
    <w:rsid w:val="00ED4A35"/>
    <w:rsid w:val="00ED4BB3"/>
    <w:rsid w:val="00ED4BB8"/>
    <w:rsid w:val="00ED4BBB"/>
    <w:rsid w:val="00ED4D1F"/>
    <w:rsid w:val="00ED4E10"/>
    <w:rsid w:val="00ED4E7F"/>
    <w:rsid w:val="00ED4E85"/>
    <w:rsid w:val="00ED4EC8"/>
    <w:rsid w:val="00ED4EE2"/>
    <w:rsid w:val="00ED4F00"/>
    <w:rsid w:val="00ED4F31"/>
    <w:rsid w:val="00ED4F51"/>
    <w:rsid w:val="00ED4FDA"/>
    <w:rsid w:val="00ED5002"/>
    <w:rsid w:val="00ED5097"/>
    <w:rsid w:val="00ED50B0"/>
    <w:rsid w:val="00ED514F"/>
    <w:rsid w:val="00ED5181"/>
    <w:rsid w:val="00ED5188"/>
    <w:rsid w:val="00ED51EB"/>
    <w:rsid w:val="00ED52CD"/>
    <w:rsid w:val="00ED536E"/>
    <w:rsid w:val="00ED53D5"/>
    <w:rsid w:val="00ED5426"/>
    <w:rsid w:val="00ED5434"/>
    <w:rsid w:val="00ED545C"/>
    <w:rsid w:val="00ED54E7"/>
    <w:rsid w:val="00ED5547"/>
    <w:rsid w:val="00ED56F0"/>
    <w:rsid w:val="00ED570E"/>
    <w:rsid w:val="00ED58D2"/>
    <w:rsid w:val="00ED58D4"/>
    <w:rsid w:val="00ED5926"/>
    <w:rsid w:val="00ED5956"/>
    <w:rsid w:val="00ED5971"/>
    <w:rsid w:val="00ED5977"/>
    <w:rsid w:val="00ED5992"/>
    <w:rsid w:val="00ED5B36"/>
    <w:rsid w:val="00ED5B43"/>
    <w:rsid w:val="00ED5B4B"/>
    <w:rsid w:val="00ED5B67"/>
    <w:rsid w:val="00ED5C67"/>
    <w:rsid w:val="00ED5C89"/>
    <w:rsid w:val="00ED5C8F"/>
    <w:rsid w:val="00ED5CD5"/>
    <w:rsid w:val="00ED5CFD"/>
    <w:rsid w:val="00ED5D69"/>
    <w:rsid w:val="00ED5D93"/>
    <w:rsid w:val="00ED5E02"/>
    <w:rsid w:val="00ED5E3C"/>
    <w:rsid w:val="00ED5E47"/>
    <w:rsid w:val="00ED5E51"/>
    <w:rsid w:val="00ED5EB0"/>
    <w:rsid w:val="00ED5FA4"/>
    <w:rsid w:val="00ED5FC1"/>
    <w:rsid w:val="00ED6010"/>
    <w:rsid w:val="00ED6118"/>
    <w:rsid w:val="00ED6144"/>
    <w:rsid w:val="00ED6146"/>
    <w:rsid w:val="00ED6177"/>
    <w:rsid w:val="00ED6181"/>
    <w:rsid w:val="00ED6191"/>
    <w:rsid w:val="00ED61A4"/>
    <w:rsid w:val="00ED621B"/>
    <w:rsid w:val="00ED6232"/>
    <w:rsid w:val="00ED6238"/>
    <w:rsid w:val="00ED6293"/>
    <w:rsid w:val="00ED62E4"/>
    <w:rsid w:val="00ED631C"/>
    <w:rsid w:val="00ED635C"/>
    <w:rsid w:val="00ED637B"/>
    <w:rsid w:val="00ED639E"/>
    <w:rsid w:val="00ED63B8"/>
    <w:rsid w:val="00ED63EE"/>
    <w:rsid w:val="00ED63F8"/>
    <w:rsid w:val="00ED6429"/>
    <w:rsid w:val="00ED6508"/>
    <w:rsid w:val="00ED656E"/>
    <w:rsid w:val="00ED6570"/>
    <w:rsid w:val="00ED65C2"/>
    <w:rsid w:val="00ED65EF"/>
    <w:rsid w:val="00ED6690"/>
    <w:rsid w:val="00ED66CF"/>
    <w:rsid w:val="00ED6708"/>
    <w:rsid w:val="00ED6720"/>
    <w:rsid w:val="00ED67EC"/>
    <w:rsid w:val="00ED6839"/>
    <w:rsid w:val="00ED683C"/>
    <w:rsid w:val="00ED6857"/>
    <w:rsid w:val="00ED693F"/>
    <w:rsid w:val="00ED695D"/>
    <w:rsid w:val="00ED6973"/>
    <w:rsid w:val="00ED6979"/>
    <w:rsid w:val="00ED69BD"/>
    <w:rsid w:val="00ED69DE"/>
    <w:rsid w:val="00ED6A00"/>
    <w:rsid w:val="00ED6A38"/>
    <w:rsid w:val="00ED6A85"/>
    <w:rsid w:val="00ED6B27"/>
    <w:rsid w:val="00ED6B86"/>
    <w:rsid w:val="00ED6BB9"/>
    <w:rsid w:val="00ED6C22"/>
    <w:rsid w:val="00ED6D7F"/>
    <w:rsid w:val="00ED6DBD"/>
    <w:rsid w:val="00ED6DDB"/>
    <w:rsid w:val="00ED7009"/>
    <w:rsid w:val="00ED7049"/>
    <w:rsid w:val="00ED7097"/>
    <w:rsid w:val="00ED716C"/>
    <w:rsid w:val="00ED719B"/>
    <w:rsid w:val="00ED71F9"/>
    <w:rsid w:val="00ED7240"/>
    <w:rsid w:val="00ED7241"/>
    <w:rsid w:val="00ED730F"/>
    <w:rsid w:val="00ED733A"/>
    <w:rsid w:val="00ED7357"/>
    <w:rsid w:val="00ED735A"/>
    <w:rsid w:val="00ED7374"/>
    <w:rsid w:val="00ED742A"/>
    <w:rsid w:val="00ED7435"/>
    <w:rsid w:val="00ED743F"/>
    <w:rsid w:val="00ED7441"/>
    <w:rsid w:val="00ED74A5"/>
    <w:rsid w:val="00ED7517"/>
    <w:rsid w:val="00ED7639"/>
    <w:rsid w:val="00ED7641"/>
    <w:rsid w:val="00ED7777"/>
    <w:rsid w:val="00ED786F"/>
    <w:rsid w:val="00ED78AC"/>
    <w:rsid w:val="00ED78BB"/>
    <w:rsid w:val="00ED78C4"/>
    <w:rsid w:val="00ED792E"/>
    <w:rsid w:val="00ED7975"/>
    <w:rsid w:val="00ED7985"/>
    <w:rsid w:val="00ED79E9"/>
    <w:rsid w:val="00ED79F5"/>
    <w:rsid w:val="00ED7A01"/>
    <w:rsid w:val="00ED7A27"/>
    <w:rsid w:val="00ED7A2C"/>
    <w:rsid w:val="00ED7A2D"/>
    <w:rsid w:val="00ED7A50"/>
    <w:rsid w:val="00ED7A6D"/>
    <w:rsid w:val="00ED7A88"/>
    <w:rsid w:val="00ED7AC8"/>
    <w:rsid w:val="00ED7AD7"/>
    <w:rsid w:val="00ED7B4F"/>
    <w:rsid w:val="00ED7B72"/>
    <w:rsid w:val="00ED7B99"/>
    <w:rsid w:val="00ED7BBD"/>
    <w:rsid w:val="00ED7C92"/>
    <w:rsid w:val="00ED7CB5"/>
    <w:rsid w:val="00ED7D10"/>
    <w:rsid w:val="00ED7DC4"/>
    <w:rsid w:val="00ED7DDF"/>
    <w:rsid w:val="00ED7E16"/>
    <w:rsid w:val="00ED7E3B"/>
    <w:rsid w:val="00ED7E5D"/>
    <w:rsid w:val="00ED7F4F"/>
    <w:rsid w:val="00ED7F91"/>
    <w:rsid w:val="00ED7FBD"/>
    <w:rsid w:val="00ED7FC2"/>
    <w:rsid w:val="00EE0045"/>
    <w:rsid w:val="00EE0181"/>
    <w:rsid w:val="00EE019B"/>
    <w:rsid w:val="00EE01F9"/>
    <w:rsid w:val="00EE0220"/>
    <w:rsid w:val="00EE0292"/>
    <w:rsid w:val="00EE02DB"/>
    <w:rsid w:val="00EE02DD"/>
    <w:rsid w:val="00EE02E0"/>
    <w:rsid w:val="00EE035A"/>
    <w:rsid w:val="00EE03A0"/>
    <w:rsid w:val="00EE03D1"/>
    <w:rsid w:val="00EE03FB"/>
    <w:rsid w:val="00EE0406"/>
    <w:rsid w:val="00EE04CB"/>
    <w:rsid w:val="00EE057E"/>
    <w:rsid w:val="00EE05C7"/>
    <w:rsid w:val="00EE0688"/>
    <w:rsid w:val="00EE0690"/>
    <w:rsid w:val="00EE06B6"/>
    <w:rsid w:val="00EE06C0"/>
    <w:rsid w:val="00EE06D3"/>
    <w:rsid w:val="00EE0788"/>
    <w:rsid w:val="00EE07DC"/>
    <w:rsid w:val="00EE081F"/>
    <w:rsid w:val="00EE089A"/>
    <w:rsid w:val="00EE08A3"/>
    <w:rsid w:val="00EE08AB"/>
    <w:rsid w:val="00EE08BD"/>
    <w:rsid w:val="00EE08D6"/>
    <w:rsid w:val="00EE08DC"/>
    <w:rsid w:val="00EE0902"/>
    <w:rsid w:val="00EE090B"/>
    <w:rsid w:val="00EE0A6B"/>
    <w:rsid w:val="00EE0A89"/>
    <w:rsid w:val="00EE0AE3"/>
    <w:rsid w:val="00EE0AFC"/>
    <w:rsid w:val="00EE0B34"/>
    <w:rsid w:val="00EE0B8A"/>
    <w:rsid w:val="00EE0B91"/>
    <w:rsid w:val="00EE0BBE"/>
    <w:rsid w:val="00EE0BF9"/>
    <w:rsid w:val="00EE0C2C"/>
    <w:rsid w:val="00EE0C7A"/>
    <w:rsid w:val="00EE0DB2"/>
    <w:rsid w:val="00EE0DC2"/>
    <w:rsid w:val="00EE0DE8"/>
    <w:rsid w:val="00EE0E81"/>
    <w:rsid w:val="00EE0EEE"/>
    <w:rsid w:val="00EE0F6F"/>
    <w:rsid w:val="00EE0FAF"/>
    <w:rsid w:val="00EE1033"/>
    <w:rsid w:val="00EE1035"/>
    <w:rsid w:val="00EE1047"/>
    <w:rsid w:val="00EE1097"/>
    <w:rsid w:val="00EE10B0"/>
    <w:rsid w:val="00EE1170"/>
    <w:rsid w:val="00EE117D"/>
    <w:rsid w:val="00EE11C0"/>
    <w:rsid w:val="00EE1279"/>
    <w:rsid w:val="00EE1295"/>
    <w:rsid w:val="00EE12A1"/>
    <w:rsid w:val="00EE12B7"/>
    <w:rsid w:val="00EE12CC"/>
    <w:rsid w:val="00EE12E3"/>
    <w:rsid w:val="00EE1354"/>
    <w:rsid w:val="00EE13AB"/>
    <w:rsid w:val="00EE13E7"/>
    <w:rsid w:val="00EE145C"/>
    <w:rsid w:val="00EE14B5"/>
    <w:rsid w:val="00EE1532"/>
    <w:rsid w:val="00EE159D"/>
    <w:rsid w:val="00EE175F"/>
    <w:rsid w:val="00EE1773"/>
    <w:rsid w:val="00EE1794"/>
    <w:rsid w:val="00EE17A1"/>
    <w:rsid w:val="00EE1803"/>
    <w:rsid w:val="00EE1805"/>
    <w:rsid w:val="00EE188A"/>
    <w:rsid w:val="00EE18AF"/>
    <w:rsid w:val="00EE18E1"/>
    <w:rsid w:val="00EE18E3"/>
    <w:rsid w:val="00EE18F8"/>
    <w:rsid w:val="00EE1928"/>
    <w:rsid w:val="00EE1985"/>
    <w:rsid w:val="00EE19B5"/>
    <w:rsid w:val="00EE19C4"/>
    <w:rsid w:val="00EE1A60"/>
    <w:rsid w:val="00EE1A72"/>
    <w:rsid w:val="00EE1AC7"/>
    <w:rsid w:val="00EE1AD3"/>
    <w:rsid w:val="00EE1B01"/>
    <w:rsid w:val="00EE1B64"/>
    <w:rsid w:val="00EE1B6B"/>
    <w:rsid w:val="00EE1B6F"/>
    <w:rsid w:val="00EE1BAB"/>
    <w:rsid w:val="00EE1BB3"/>
    <w:rsid w:val="00EE1BCC"/>
    <w:rsid w:val="00EE1C45"/>
    <w:rsid w:val="00EE1CE9"/>
    <w:rsid w:val="00EE1D17"/>
    <w:rsid w:val="00EE1D8A"/>
    <w:rsid w:val="00EE1E3A"/>
    <w:rsid w:val="00EE1ECD"/>
    <w:rsid w:val="00EE1F13"/>
    <w:rsid w:val="00EE1FA0"/>
    <w:rsid w:val="00EE1FE5"/>
    <w:rsid w:val="00EE2023"/>
    <w:rsid w:val="00EE213D"/>
    <w:rsid w:val="00EE2155"/>
    <w:rsid w:val="00EE2169"/>
    <w:rsid w:val="00EE21E9"/>
    <w:rsid w:val="00EE21EF"/>
    <w:rsid w:val="00EE2333"/>
    <w:rsid w:val="00EE236F"/>
    <w:rsid w:val="00EE2385"/>
    <w:rsid w:val="00EE23AD"/>
    <w:rsid w:val="00EE23F5"/>
    <w:rsid w:val="00EE242E"/>
    <w:rsid w:val="00EE243F"/>
    <w:rsid w:val="00EE24BD"/>
    <w:rsid w:val="00EE24DF"/>
    <w:rsid w:val="00EE24EA"/>
    <w:rsid w:val="00EE2684"/>
    <w:rsid w:val="00EE268B"/>
    <w:rsid w:val="00EE26C8"/>
    <w:rsid w:val="00EE2704"/>
    <w:rsid w:val="00EE2798"/>
    <w:rsid w:val="00EE27FB"/>
    <w:rsid w:val="00EE28A7"/>
    <w:rsid w:val="00EE2990"/>
    <w:rsid w:val="00EE29A4"/>
    <w:rsid w:val="00EE29EA"/>
    <w:rsid w:val="00EE29F3"/>
    <w:rsid w:val="00EE2AB8"/>
    <w:rsid w:val="00EE2B4C"/>
    <w:rsid w:val="00EE2C4E"/>
    <w:rsid w:val="00EE2D2F"/>
    <w:rsid w:val="00EE2D48"/>
    <w:rsid w:val="00EE2DFF"/>
    <w:rsid w:val="00EE2E98"/>
    <w:rsid w:val="00EE2EE3"/>
    <w:rsid w:val="00EE2F2C"/>
    <w:rsid w:val="00EE303B"/>
    <w:rsid w:val="00EE3045"/>
    <w:rsid w:val="00EE3129"/>
    <w:rsid w:val="00EE3219"/>
    <w:rsid w:val="00EE3279"/>
    <w:rsid w:val="00EE32C4"/>
    <w:rsid w:val="00EE331D"/>
    <w:rsid w:val="00EE3357"/>
    <w:rsid w:val="00EE33B6"/>
    <w:rsid w:val="00EE33ED"/>
    <w:rsid w:val="00EE3403"/>
    <w:rsid w:val="00EE340E"/>
    <w:rsid w:val="00EE341B"/>
    <w:rsid w:val="00EE3432"/>
    <w:rsid w:val="00EE349C"/>
    <w:rsid w:val="00EE34A2"/>
    <w:rsid w:val="00EE34E7"/>
    <w:rsid w:val="00EE3519"/>
    <w:rsid w:val="00EE3587"/>
    <w:rsid w:val="00EE359B"/>
    <w:rsid w:val="00EE35B2"/>
    <w:rsid w:val="00EE35C8"/>
    <w:rsid w:val="00EE35DE"/>
    <w:rsid w:val="00EE3722"/>
    <w:rsid w:val="00EE380B"/>
    <w:rsid w:val="00EE382C"/>
    <w:rsid w:val="00EE384D"/>
    <w:rsid w:val="00EE384F"/>
    <w:rsid w:val="00EE389C"/>
    <w:rsid w:val="00EE38F7"/>
    <w:rsid w:val="00EE3937"/>
    <w:rsid w:val="00EE3954"/>
    <w:rsid w:val="00EE3A3D"/>
    <w:rsid w:val="00EE3B91"/>
    <w:rsid w:val="00EE3BCC"/>
    <w:rsid w:val="00EE3BD4"/>
    <w:rsid w:val="00EE3C05"/>
    <w:rsid w:val="00EE3C09"/>
    <w:rsid w:val="00EE3CB5"/>
    <w:rsid w:val="00EE3D28"/>
    <w:rsid w:val="00EE3DA7"/>
    <w:rsid w:val="00EE3DCE"/>
    <w:rsid w:val="00EE3E09"/>
    <w:rsid w:val="00EE3E5A"/>
    <w:rsid w:val="00EE3F2C"/>
    <w:rsid w:val="00EE3F51"/>
    <w:rsid w:val="00EE3FBF"/>
    <w:rsid w:val="00EE3FE4"/>
    <w:rsid w:val="00EE4036"/>
    <w:rsid w:val="00EE40E5"/>
    <w:rsid w:val="00EE4116"/>
    <w:rsid w:val="00EE4129"/>
    <w:rsid w:val="00EE420E"/>
    <w:rsid w:val="00EE4337"/>
    <w:rsid w:val="00EE4382"/>
    <w:rsid w:val="00EE4389"/>
    <w:rsid w:val="00EE438C"/>
    <w:rsid w:val="00EE43CD"/>
    <w:rsid w:val="00EE43D1"/>
    <w:rsid w:val="00EE4420"/>
    <w:rsid w:val="00EE4439"/>
    <w:rsid w:val="00EE4485"/>
    <w:rsid w:val="00EE4487"/>
    <w:rsid w:val="00EE4555"/>
    <w:rsid w:val="00EE45AE"/>
    <w:rsid w:val="00EE4606"/>
    <w:rsid w:val="00EE4608"/>
    <w:rsid w:val="00EE4627"/>
    <w:rsid w:val="00EE4694"/>
    <w:rsid w:val="00EE46A1"/>
    <w:rsid w:val="00EE46D8"/>
    <w:rsid w:val="00EE471D"/>
    <w:rsid w:val="00EE471F"/>
    <w:rsid w:val="00EE476B"/>
    <w:rsid w:val="00EE476C"/>
    <w:rsid w:val="00EE47C5"/>
    <w:rsid w:val="00EE484E"/>
    <w:rsid w:val="00EE486A"/>
    <w:rsid w:val="00EE493C"/>
    <w:rsid w:val="00EE494A"/>
    <w:rsid w:val="00EE494C"/>
    <w:rsid w:val="00EE4975"/>
    <w:rsid w:val="00EE49AF"/>
    <w:rsid w:val="00EE4A6D"/>
    <w:rsid w:val="00EE4A94"/>
    <w:rsid w:val="00EE4ABA"/>
    <w:rsid w:val="00EE4AF9"/>
    <w:rsid w:val="00EE4B3A"/>
    <w:rsid w:val="00EE4BCF"/>
    <w:rsid w:val="00EE4BFE"/>
    <w:rsid w:val="00EE4C9C"/>
    <w:rsid w:val="00EE4CCB"/>
    <w:rsid w:val="00EE4CF1"/>
    <w:rsid w:val="00EE4CF8"/>
    <w:rsid w:val="00EE4DD1"/>
    <w:rsid w:val="00EE4E04"/>
    <w:rsid w:val="00EE4E66"/>
    <w:rsid w:val="00EE4E6F"/>
    <w:rsid w:val="00EE4ED5"/>
    <w:rsid w:val="00EE4F0C"/>
    <w:rsid w:val="00EE4F6C"/>
    <w:rsid w:val="00EE4F9E"/>
    <w:rsid w:val="00EE4FDD"/>
    <w:rsid w:val="00EE506E"/>
    <w:rsid w:val="00EE5070"/>
    <w:rsid w:val="00EE5099"/>
    <w:rsid w:val="00EE509A"/>
    <w:rsid w:val="00EE50E1"/>
    <w:rsid w:val="00EE519B"/>
    <w:rsid w:val="00EE51F4"/>
    <w:rsid w:val="00EE53E2"/>
    <w:rsid w:val="00EE547D"/>
    <w:rsid w:val="00EE54A5"/>
    <w:rsid w:val="00EE54BB"/>
    <w:rsid w:val="00EE5513"/>
    <w:rsid w:val="00EE5578"/>
    <w:rsid w:val="00EE55A6"/>
    <w:rsid w:val="00EE55BF"/>
    <w:rsid w:val="00EE560C"/>
    <w:rsid w:val="00EE566A"/>
    <w:rsid w:val="00EE572A"/>
    <w:rsid w:val="00EE57B8"/>
    <w:rsid w:val="00EE581B"/>
    <w:rsid w:val="00EE5827"/>
    <w:rsid w:val="00EE5861"/>
    <w:rsid w:val="00EE586D"/>
    <w:rsid w:val="00EE58B0"/>
    <w:rsid w:val="00EE58DD"/>
    <w:rsid w:val="00EE5910"/>
    <w:rsid w:val="00EE5940"/>
    <w:rsid w:val="00EE5A1E"/>
    <w:rsid w:val="00EE5A21"/>
    <w:rsid w:val="00EE5A3B"/>
    <w:rsid w:val="00EE5A73"/>
    <w:rsid w:val="00EE5A8D"/>
    <w:rsid w:val="00EE5AC8"/>
    <w:rsid w:val="00EE5AD6"/>
    <w:rsid w:val="00EE5B6D"/>
    <w:rsid w:val="00EE5B72"/>
    <w:rsid w:val="00EE5B95"/>
    <w:rsid w:val="00EE5C48"/>
    <w:rsid w:val="00EE5CE5"/>
    <w:rsid w:val="00EE5D77"/>
    <w:rsid w:val="00EE5E7E"/>
    <w:rsid w:val="00EE5ECD"/>
    <w:rsid w:val="00EE5EDB"/>
    <w:rsid w:val="00EE5F4B"/>
    <w:rsid w:val="00EE5F98"/>
    <w:rsid w:val="00EE5FA3"/>
    <w:rsid w:val="00EE6006"/>
    <w:rsid w:val="00EE6083"/>
    <w:rsid w:val="00EE614E"/>
    <w:rsid w:val="00EE6191"/>
    <w:rsid w:val="00EE61A0"/>
    <w:rsid w:val="00EE631B"/>
    <w:rsid w:val="00EE633E"/>
    <w:rsid w:val="00EE6512"/>
    <w:rsid w:val="00EE6555"/>
    <w:rsid w:val="00EE65AF"/>
    <w:rsid w:val="00EE65CA"/>
    <w:rsid w:val="00EE65F4"/>
    <w:rsid w:val="00EE6669"/>
    <w:rsid w:val="00EE669D"/>
    <w:rsid w:val="00EE66ED"/>
    <w:rsid w:val="00EE6723"/>
    <w:rsid w:val="00EE676E"/>
    <w:rsid w:val="00EE6788"/>
    <w:rsid w:val="00EE679A"/>
    <w:rsid w:val="00EE67B2"/>
    <w:rsid w:val="00EE67BB"/>
    <w:rsid w:val="00EE6818"/>
    <w:rsid w:val="00EE683D"/>
    <w:rsid w:val="00EE6879"/>
    <w:rsid w:val="00EE68A0"/>
    <w:rsid w:val="00EE68A1"/>
    <w:rsid w:val="00EE68B2"/>
    <w:rsid w:val="00EE6957"/>
    <w:rsid w:val="00EE6980"/>
    <w:rsid w:val="00EE6994"/>
    <w:rsid w:val="00EE69B3"/>
    <w:rsid w:val="00EE69F4"/>
    <w:rsid w:val="00EE6AEF"/>
    <w:rsid w:val="00EE6C92"/>
    <w:rsid w:val="00EE6CB7"/>
    <w:rsid w:val="00EE6CD7"/>
    <w:rsid w:val="00EE6CE3"/>
    <w:rsid w:val="00EE6D04"/>
    <w:rsid w:val="00EE6D86"/>
    <w:rsid w:val="00EE6E07"/>
    <w:rsid w:val="00EE6E74"/>
    <w:rsid w:val="00EE6F05"/>
    <w:rsid w:val="00EE6F25"/>
    <w:rsid w:val="00EE6F33"/>
    <w:rsid w:val="00EE704B"/>
    <w:rsid w:val="00EE70F1"/>
    <w:rsid w:val="00EE7141"/>
    <w:rsid w:val="00EE7164"/>
    <w:rsid w:val="00EE7190"/>
    <w:rsid w:val="00EE71C5"/>
    <w:rsid w:val="00EE731B"/>
    <w:rsid w:val="00EE733F"/>
    <w:rsid w:val="00EE7379"/>
    <w:rsid w:val="00EE737B"/>
    <w:rsid w:val="00EE739F"/>
    <w:rsid w:val="00EE73EB"/>
    <w:rsid w:val="00EE73F7"/>
    <w:rsid w:val="00EE7408"/>
    <w:rsid w:val="00EE7448"/>
    <w:rsid w:val="00EE7514"/>
    <w:rsid w:val="00EE7656"/>
    <w:rsid w:val="00EE769F"/>
    <w:rsid w:val="00EE7727"/>
    <w:rsid w:val="00EE7793"/>
    <w:rsid w:val="00EE77AB"/>
    <w:rsid w:val="00EE7815"/>
    <w:rsid w:val="00EE7838"/>
    <w:rsid w:val="00EE783E"/>
    <w:rsid w:val="00EE7859"/>
    <w:rsid w:val="00EE78C6"/>
    <w:rsid w:val="00EE797E"/>
    <w:rsid w:val="00EE79A0"/>
    <w:rsid w:val="00EE79DA"/>
    <w:rsid w:val="00EE79E0"/>
    <w:rsid w:val="00EE79FB"/>
    <w:rsid w:val="00EE7A35"/>
    <w:rsid w:val="00EE7A83"/>
    <w:rsid w:val="00EE7AC3"/>
    <w:rsid w:val="00EE7B5F"/>
    <w:rsid w:val="00EE7BB3"/>
    <w:rsid w:val="00EE7BBD"/>
    <w:rsid w:val="00EE7BDB"/>
    <w:rsid w:val="00EE7C11"/>
    <w:rsid w:val="00EE7C28"/>
    <w:rsid w:val="00EE7CE3"/>
    <w:rsid w:val="00EE7D52"/>
    <w:rsid w:val="00EE7D62"/>
    <w:rsid w:val="00EE7DB7"/>
    <w:rsid w:val="00EE7E39"/>
    <w:rsid w:val="00EE7E60"/>
    <w:rsid w:val="00EE7FCD"/>
    <w:rsid w:val="00EF0034"/>
    <w:rsid w:val="00EF0076"/>
    <w:rsid w:val="00EF00CD"/>
    <w:rsid w:val="00EF0200"/>
    <w:rsid w:val="00EF0221"/>
    <w:rsid w:val="00EF0295"/>
    <w:rsid w:val="00EF02B9"/>
    <w:rsid w:val="00EF036C"/>
    <w:rsid w:val="00EF03AF"/>
    <w:rsid w:val="00EF03D5"/>
    <w:rsid w:val="00EF03E3"/>
    <w:rsid w:val="00EF03E7"/>
    <w:rsid w:val="00EF0446"/>
    <w:rsid w:val="00EF044C"/>
    <w:rsid w:val="00EF0457"/>
    <w:rsid w:val="00EF04AF"/>
    <w:rsid w:val="00EF04C9"/>
    <w:rsid w:val="00EF04E0"/>
    <w:rsid w:val="00EF051A"/>
    <w:rsid w:val="00EF0520"/>
    <w:rsid w:val="00EF0544"/>
    <w:rsid w:val="00EF05B5"/>
    <w:rsid w:val="00EF05CB"/>
    <w:rsid w:val="00EF05EA"/>
    <w:rsid w:val="00EF05FD"/>
    <w:rsid w:val="00EF06D1"/>
    <w:rsid w:val="00EF074A"/>
    <w:rsid w:val="00EF076C"/>
    <w:rsid w:val="00EF07AC"/>
    <w:rsid w:val="00EF0833"/>
    <w:rsid w:val="00EF08CD"/>
    <w:rsid w:val="00EF08F8"/>
    <w:rsid w:val="00EF0913"/>
    <w:rsid w:val="00EF0935"/>
    <w:rsid w:val="00EF0957"/>
    <w:rsid w:val="00EF0973"/>
    <w:rsid w:val="00EF097C"/>
    <w:rsid w:val="00EF0A02"/>
    <w:rsid w:val="00EF0A31"/>
    <w:rsid w:val="00EF0A38"/>
    <w:rsid w:val="00EF0A5A"/>
    <w:rsid w:val="00EF0A7D"/>
    <w:rsid w:val="00EF0A82"/>
    <w:rsid w:val="00EF0AA1"/>
    <w:rsid w:val="00EF0AEB"/>
    <w:rsid w:val="00EF0B64"/>
    <w:rsid w:val="00EF0C0A"/>
    <w:rsid w:val="00EF0C10"/>
    <w:rsid w:val="00EF0C32"/>
    <w:rsid w:val="00EF0CFE"/>
    <w:rsid w:val="00EF0D83"/>
    <w:rsid w:val="00EF0DCB"/>
    <w:rsid w:val="00EF0E21"/>
    <w:rsid w:val="00EF0EA2"/>
    <w:rsid w:val="00EF0EAD"/>
    <w:rsid w:val="00EF0FBA"/>
    <w:rsid w:val="00EF1026"/>
    <w:rsid w:val="00EF1115"/>
    <w:rsid w:val="00EF1358"/>
    <w:rsid w:val="00EF140E"/>
    <w:rsid w:val="00EF1411"/>
    <w:rsid w:val="00EF1435"/>
    <w:rsid w:val="00EF1488"/>
    <w:rsid w:val="00EF14B2"/>
    <w:rsid w:val="00EF1513"/>
    <w:rsid w:val="00EF1522"/>
    <w:rsid w:val="00EF1553"/>
    <w:rsid w:val="00EF1635"/>
    <w:rsid w:val="00EF174F"/>
    <w:rsid w:val="00EF1788"/>
    <w:rsid w:val="00EF178E"/>
    <w:rsid w:val="00EF17B6"/>
    <w:rsid w:val="00EF1830"/>
    <w:rsid w:val="00EF1844"/>
    <w:rsid w:val="00EF1847"/>
    <w:rsid w:val="00EF188D"/>
    <w:rsid w:val="00EF1892"/>
    <w:rsid w:val="00EF18E0"/>
    <w:rsid w:val="00EF18E8"/>
    <w:rsid w:val="00EF18F8"/>
    <w:rsid w:val="00EF1A59"/>
    <w:rsid w:val="00EF1A6E"/>
    <w:rsid w:val="00EF1B60"/>
    <w:rsid w:val="00EF1B91"/>
    <w:rsid w:val="00EF1BA2"/>
    <w:rsid w:val="00EF1C83"/>
    <w:rsid w:val="00EF1CD7"/>
    <w:rsid w:val="00EF1CED"/>
    <w:rsid w:val="00EF1D30"/>
    <w:rsid w:val="00EF1DE0"/>
    <w:rsid w:val="00EF1DEC"/>
    <w:rsid w:val="00EF1E2C"/>
    <w:rsid w:val="00EF1E58"/>
    <w:rsid w:val="00EF1ED0"/>
    <w:rsid w:val="00EF1EF2"/>
    <w:rsid w:val="00EF1EF6"/>
    <w:rsid w:val="00EF1F3E"/>
    <w:rsid w:val="00EF1F46"/>
    <w:rsid w:val="00EF1F99"/>
    <w:rsid w:val="00EF1FB2"/>
    <w:rsid w:val="00EF1FD8"/>
    <w:rsid w:val="00EF2012"/>
    <w:rsid w:val="00EF2070"/>
    <w:rsid w:val="00EF2106"/>
    <w:rsid w:val="00EF2187"/>
    <w:rsid w:val="00EF2469"/>
    <w:rsid w:val="00EF24E3"/>
    <w:rsid w:val="00EF2565"/>
    <w:rsid w:val="00EF256E"/>
    <w:rsid w:val="00EF2591"/>
    <w:rsid w:val="00EF25B4"/>
    <w:rsid w:val="00EF25E5"/>
    <w:rsid w:val="00EF26F6"/>
    <w:rsid w:val="00EF2724"/>
    <w:rsid w:val="00EF274B"/>
    <w:rsid w:val="00EF27C5"/>
    <w:rsid w:val="00EF27E1"/>
    <w:rsid w:val="00EF2802"/>
    <w:rsid w:val="00EF2891"/>
    <w:rsid w:val="00EF2894"/>
    <w:rsid w:val="00EF2896"/>
    <w:rsid w:val="00EF2927"/>
    <w:rsid w:val="00EF297D"/>
    <w:rsid w:val="00EF2989"/>
    <w:rsid w:val="00EF2A72"/>
    <w:rsid w:val="00EF2ACC"/>
    <w:rsid w:val="00EF2ADE"/>
    <w:rsid w:val="00EF2B39"/>
    <w:rsid w:val="00EF2B58"/>
    <w:rsid w:val="00EF2B70"/>
    <w:rsid w:val="00EF2B9D"/>
    <w:rsid w:val="00EF2BA2"/>
    <w:rsid w:val="00EF2BE2"/>
    <w:rsid w:val="00EF2C52"/>
    <w:rsid w:val="00EF2C89"/>
    <w:rsid w:val="00EF2D7B"/>
    <w:rsid w:val="00EF2DB6"/>
    <w:rsid w:val="00EF2E0F"/>
    <w:rsid w:val="00EF2E1A"/>
    <w:rsid w:val="00EF2E75"/>
    <w:rsid w:val="00EF2E77"/>
    <w:rsid w:val="00EF2E98"/>
    <w:rsid w:val="00EF2EA4"/>
    <w:rsid w:val="00EF2ED1"/>
    <w:rsid w:val="00EF2F25"/>
    <w:rsid w:val="00EF2F44"/>
    <w:rsid w:val="00EF2F65"/>
    <w:rsid w:val="00EF2F67"/>
    <w:rsid w:val="00EF2F72"/>
    <w:rsid w:val="00EF2FD3"/>
    <w:rsid w:val="00EF2FD7"/>
    <w:rsid w:val="00EF3061"/>
    <w:rsid w:val="00EF30A9"/>
    <w:rsid w:val="00EF311D"/>
    <w:rsid w:val="00EF3186"/>
    <w:rsid w:val="00EF322C"/>
    <w:rsid w:val="00EF325A"/>
    <w:rsid w:val="00EF32D6"/>
    <w:rsid w:val="00EF3302"/>
    <w:rsid w:val="00EF3313"/>
    <w:rsid w:val="00EF3352"/>
    <w:rsid w:val="00EF3384"/>
    <w:rsid w:val="00EF33C6"/>
    <w:rsid w:val="00EF344A"/>
    <w:rsid w:val="00EF34B1"/>
    <w:rsid w:val="00EF34C8"/>
    <w:rsid w:val="00EF3556"/>
    <w:rsid w:val="00EF3585"/>
    <w:rsid w:val="00EF3684"/>
    <w:rsid w:val="00EF36E2"/>
    <w:rsid w:val="00EF36F8"/>
    <w:rsid w:val="00EF3721"/>
    <w:rsid w:val="00EF373C"/>
    <w:rsid w:val="00EF37AA"/>
    <w:rsid w:val="00EF3820"/>
    <w:rsid w:val="00EF384E"/>
    <w:rsid w:val="00EF390B"/>
    <w:rsid w:val="00EF394F"/>
    <w:rsid w:val="00EF3969"/>
    <w:rsid w:val="00EF396B"/>
    <w:rsid w:val="00EF39FC"/>
    <w:rsid w:val="00EF3B1C"/>
    <w:rsid w:val="00EF3B5C"/>
    <w:rsid w:val="00EF3BD0"/>
    <w:rsid w:val="00EF3C44"/>
    <w:rsid w:val="00EF3CFC"/>
    <w:rsid w:val="00EF3D77"/>
    <w:rsid w:val="00EF3D94"/>
    <w:rsid w:val="00EF3DEC"/>
    <w:rsid w:val="00EF3E36"/>
    <w:rsid w:val="00EF3E70"/>
    <w:rsid w:val="00EF3E8F"/>
    <w:rsid w:val="00EF3EBF"/>
    <w:rsid w:val="00EF3F11"/>
    <w:rsid w:val="00EF3F89"/>
    <w:rsid w:val="00EF40AB"/>
    <w:rsid w:val="00EF40BB"/>
    <w:rsid w:val="00EF4197"/>
    <w:rsid w:val="00EF419C"/>
    <w:rsid w:val="00EF41A7"/>
    <w:rsid w:val="00EF423E"/>
    <w:rsid w:val="00EF428D"/>
    <w:rsid w:val="00EF42EF"/>
    <w:rsid w:val="00EF434A"/>
    <w:rsid w:val="00EF4379"/>
    <w:rsid w:val="00EF4396"/>
    <w:rsid w:val="00EF4454"/>
    <w:rsid w:val="00EF4479"/>
    <w:rsid w:val="00EF44A4"/>
    <w:rsid w:val="00EF44BF"/>
    <w:rsid w:val="00EF45E1"/>
    <w:rsid w:val="00EF460B"/>
    <w:rsid w:val="00EF4657"/>
    <w:rsid w:val="00EF4679"/>
    <w:rsid w:val="00EF46C3"/>
    <w:rsid w:val="00EF47AB"/>
    <w:rsid w:val="00EF481B"/>
    <w:rsid w:val="00EF4889"/>
    <w:rsid w:val="00EF489B"/>
    <w:rsid w:val="00EF491B"/>
    <w:rsid w:val="00EF492E"/>
    <w:rsid w:val="00EF4941"/>
    <w:rsid w:val="00EF495A"/>
    <w:rsid w:val="00EF49A4"/>
    <w:rsid w:val="00EF4A0A"/>
    <w:rsid w:val="00EF4A54"/>
    <w:rsid w:val="00EF4A89"/>
    <w:rsid w:val="00EF4C14"/>
    <w:rsid w:val="00EF4D83"/>
    <w:rsid w:val="00EF4D9C"/>
    <w:rsid w:val="00EF4DB6"/>
    <w:rsid w:val="00EF4E1D"/>
    <w:rsid w:val="00EF4E2B"/>
    <w:rsid w:val="00EF4E3B"/>
    <w:rsid w:val="00EF4F5A"/>
    <w:rsid w:val="00EF4FA0"/>
    <w:rsid w:val="00EF4FA3"/>
    <w:rsid w:val="00EF5006"/>
    <w:rsid w:val="00EF502E"/>
    <w:rsid w:val="00EF5036"/>
    <w:rsid w:val="00EF5062"/>
    <w:rsid w:val="00EF506E"/>
    <w:rsid w:val="00EF5092"/>
    <w:rsid w:val="00EF5098"/>
    <w:rsid w:val="00EF50E3"/>
    <w:rsid w:val="00EF510F"/>
    <w:rsid w:val="00EF512F"/>
    <w:rsid w:val="00EF514A"/>
    <w:rsid w:val="00EF5198"/>
    <w:rsid w:val="00EF51E6"/>
    <w:rsid w:val="00EF523B"/>
    <w:rsid w:val="00EF52DD"/>
    <w:rsid w:val="00EF5300"/>
    <w:rsid w:val="00EF5390"/>
    <w:rsid w:val="00EF5409"/>
    <w:rsid w:val="00EF54E5"/>
    <w:rsid w:val="00EF54F0"/>
    <w:rsid w:val="00EF5502"/>
    <w:rsid w:val="00EF551F"/>
    <w:rsid w:val="00EF5566"/>
    <w:rsid w:val="00EF556E"/>
    <w:rsid w:val="00EF5592"/>
    <w:rsid w:val="00EF55EC"/>
    <w:rsid w:val="00EF5630"/>
    <w:rsid w:val="00EF563E"/>
    <w:rsid w:val="00EF5646"/>
    <w:rsid w:val="00EF565A"/>
    <w:rsid w:val="00EF565E"/>
    <w:rsid w:val="00EF567F"/>
    <w:rsid w:val="00EF56CE"/>
    <w:rsid w:val="00EF56F2"/>
    <w:rsid w:val="00EF57FB"/>
    <w:rsid w:val="00EF5824"/>
    <w:rsid w:val="00EF584C"/>
    <w:rsid w:val="00EF58F4"/>
    <w:rsid w:val="00EF5A44"/>
    <w:rsid w:val="00EF5A63"/>
    <w:rsid w:val="00EF5A70"/>
    <w:rsid w:val="00EF5A93"/>
    <w:rsid w:val="00EF5A9F"/>
    <w:rsid w:val="00EF5ADA"/>
    <w:rsid w:val="00EF5ADD"/>
    <w:rsid w:val="00EF5AF1"/>
    <w:rsid w:val="00EF5B20"/>
    <w:rsid w:val="00EF5B2C"/>
    <w:rsid w:val="00EF5BD6"/>
    <w:rsid w:val="00EF5C6D"/>
    <w:rsid w:val="00EF5C8E"/>
    <w:rsid w:val="00EF5CBA"/>
    <w:rsid w:val="00EF5CF7"/>
    <w:rsid w:val="00EF5D81"/>
    <w:rsid w:val="00EF5DA2"/>
    <w:rsid w:val="00EF5FAC"/>
    <w:rsid w:val="00EF5FBF"/>
    <w:rsid w:val="00EF5FC4"/>
    <w:rsid w:val="00EF5FF3"/>
    <w:rsid w:val="00EF6049"/>
    <w:rsid w:val="00EF609B"/>
    <w:rsid w:val="00EF60A6"/>
    <w:rsid w:val="00EF6135"/>
    <w:rsid w:val="00EF6154"/>
    <w:rsid w:val="00EF6182"/>
    <w:rsid w:val="00EF6205"/>
    <w:rsid w:val="00EF62D7"/>
    <w:rsid w:val="00EF62DD"/>
    <w:rsid w:val="00EF637A"/>
    <w:rsid w:val="00EF63B2"/>
    <w:rsid w:val="00EF63B7"/>
    <w:rsid w:val="00EF63CF"/>
    <w:rsid w:val="00EF63DD"/>
    <w:rsid w:val="00EF643C"/>
    <w:rsid w:val="00EF644F"/>
    <w:rsid w:val="00EF64AC"/>
    <w:rsid w:val="00EF6556"/>
    <w:rsid w:val="00EF6626"/>
    <w:rsid w:val="00EF66D5"/>
    <w:rsid w:val="00EF66FA"/>
    <w:rsid w:val="00EF6706"/>
    <w:rsid w:val="00EF67C1"/>
    <w:rsid w:val="00EF67E0"/>
    <w:rsid w:val="00EF6846"/>
    <w:rsid w:val="00EF685A"/>
    <w:rsid w:val="00EF68CA"/>
    <w:rsid w:val="00EF6909"/>
    <w:rsid w:val="00EF692F"/>
    <w:rsid w:val="00EF6978"/>
    <w:rsid w:val="00EF6A0E"/>
    <w:rsid w:val="00EF6A51"/>
    <w:rsid w:val="00EF6A52"/>
    <w:rsid w:val="00EF6ABE"/>
    <w:rsid w:val="00EF6AFC"/>
    <w:rsid w:val="00EF6B3F"/>
    <w:rsid w:val="00EF6BAA"/>
    <w:rsid w:val="00EF6BCA"/>
    <w:rsid w:val="00EF6C1B"/>
    <w:rsid w:val="00EF6C3A"/>
    <w:rsid w:val="00EF6C47"/>
    <w:rsid w:val="00EF6C48"/>
    <w:rsid w:val="00EF6D09"/>
    <w:rsid w:val="00EF6D2C"/>
    <w:rsid w:val="00EF6E43"/>
    <w:rsid w:val="00EF6E4A"/>
    <w:rsid w:val="00EF6F03"/>
    <w:rsid w:val="00EF6F22"/>
    <w:rsid w:val="00EF6F3E"/>
    <w:rsid w:val="00EF6F6D"/>
    <w:rsid w:val="00EF702A"/>
    <w:rsid w:val="00EF70CB"/>
    <w:rsid w:val="00EF70FA"/>
    <w:rsid w:val="00EF7100"/>
    <w:rsid w:val="00EF717C"/>
    <w:rsid w:val="00EF7197"/>
    <w:rsid w:val="00EF71D8"/>
    <w:rsid w:val="00EF721C"/>
    <w:rsid w:val="00EF721F"/>
    <w:rsid w:val="00EF725B"/>
    <w:rsid w:val="00EF72FD"/>
    <w:rsid w:val="00EF744A"/>
    <w:rsid w:val="00EF7473"/>
    <w:rsid w:val="00EF7497"/>
    <w:rsid w:val="00EF74B8"/>
    <w:rsid w:val="00EF74FD"/>
    <w:rsid w:val="00EF750F"/>
    <w:rsid w:val="00EF7557"/>
    <w:rsid w:val="00EF759C"/>
    <w:rsid w:val="00EF764F"/>
    <w:rsid w:val="00EF7664"/>
    <w:rsid w:val="00EF768D"/>
    <w:rsid w:val="00EF76F3"/>
    <w:rsid w:val="00EF76F4"/>
    <w:rsid w:val="00EF76FB"/>
    <w:rsid w:val="00EF7775"/>
    <w:rsid w:val="00EF777C"/>
    <w:rsid w:val="00EF77CD"/>
    <w:rsid w:val="00EF782A"/>
    <w:rsid w:val="00EF7839"/>
    <w:rsid w:val="00EF788A"/>
    <w:rsid w:val="00EF789C"/>
    <w:rsid w:val="00EF78B6"/>
    <w:rsid w:val="00EF78C8"/>
    <w:rsid w:val="00EF795B"/>
    <w:rsid w:val="00EF7964"/>
    <w:rsid w:val="00EF79C1"/>
    <w:rsid w:val="00EF79D3"/>
    <w:rsid w:val="00EF7AFC"/>
    <w:rsid w:val="00EF7B24"/>
    <w:rsid w:val="00EF7B28"/>
    <w:rsid w:val="00EF7B93"/>
    <w:rsid w:val="00EF7BCC"/>
    <w:rsid w:val="00EF7CA1"/>
    <w:rsid w:val="00EF7D37"/>
    <w:rsid w:val="00EF7D3C"/>
    <w:rsid w:val="00EF7D44"/>
    <w:rsid w:val="00EF7D4E"/>
    <w:rsid w:val="00EF7DDF"/>
    <w:rsid w:val="00EF7E10"/>
    <w:rsid w:val="00EF7E4F"/>
    <w:rsid w:val="00EF7E9D"/>
    <w:rsid w:val="00EF7E9F"/>
    <w:rsid w:val="00EF7EC6"/>
    <w:rsid w:val="00EF7EE4"/>
    <w:rsid w:val="00EF7FB0"/>
    <w:rsid w:val="00F0001E"/>
    <w:rsid w:val="00F0006A"/>
    <w:rsid w:val="00F000EC"/>
    <w:rsid w:val="00F00100"/>
    <w:rsid w:val="00F0013E"/>
    <w:rsid w:val="00F00179"/>
    <w:rsid w:val="00F0018B"/>
    <w:rsid w:val="00F001DD"/>
    <w:rsid w:val="00F00250"/>
    <w:rsid w:val="00F00251"/>
    <w:rsid w:val="00F0028A"/>
    <w:rsid w:val="00F002C8"/>
    <w:rsid w:val="00F002CB"/>
    <w:rsid w:val="00F0034B"/>
    <w:rsid w:val="00F00360"/>
    <w:rsid w:val="00F0037C"/>
    <w:rsid w:val="00F0038A"/>
    <w:rsid w:val="00F0038E"/>
    <w:rsid w:val="00F003D8"/>
    <w:rsid w:val="00F003E4"/>
    <w:rsid w:val="00F0040D"/>
    <w:rsid w:val="00F00487"/>
    <w:rsid w:val="00F0049F"/>
    <w:rsid w:val="00F004A9"/>
    <w:rsid w:val="00F00548"/>
    <w:rsid w:val="00F00564"/>
    <w:rsid w:val="00F0058D"/>
    <w:rsid w:val="00F005FA"/>
    <w:rsid w:val="00F007CE"/>
    <w:rsid w:val="00F00848"/>
    <w:rsid w:val="00F00892"/>
    <w:rsid w:val="00F008BE"/>
    <w:rsid w:val="00F00927"/>
    <w:rsid w:val="00F0096D"/>
    <w:rsid w:val="00F00A22"/>
    <w:rsid w:val="00F00B2B"/>
    <w:rsid w:val="00F00C22"/>
    <w:rsid w:val="00F00C97"/>
    <w:rsid w:val="00F00D43"/>
    <w:rsid w:val="00F00D7A"/>
    <w:rsid w:val="00F00DBE"/>
    <w:rsid w:val="00F00DE5"/>
    <w:rsid w:val="00F00DFD"/>
    <w:rsid w:val="00F00E82"/>
    <w:rsid w:val="00F00EEB"/>
    <w:rsid w:val="00F00EF6"/>
    <w:rsid w:val="00F00EFE"/>
    <w:rsid w:val="00F00F05"/>
    <w:rsid w:val="00F00F6A"/>
    <w:rsid w:val="00F00F9F"/>
    <w:rsid w:val="00F0102F"/>
    <w:rsid w:val="00F01117"/>
    <w:rsid w:val="00F01124"/>
    <w:rsid w:val="00F011AD"/>
    <w:rsid w:val="00F011E7"/>
    <w:rsid w:val="00F01200"/>
    <w:rsid w:val="00F01265"/>
    <w:rsid w:val="00F012D4"/>
    <w:rsid w:val="00F012F2"/>
    <w:rsid w:val="00F013A5"/>
    <w:rsid w:val="00F0152B"/>
    <w:rsid w:val="00F01586"/>
    <w:rsid w:val="00F01608"/>
    <w:rsid w:val="00F016C5"/>
    <w:rsid w:val="00F0178D"/>
    <w:rsid w:val="00F01857"/>
    <w:rsid w:val="00F01876"/>
    <w:rsid w:val="00F018FC"/>
    <w:rsid w:val="00F019CF"/>
    <w:rsid w:val="00F019D4"/>
    <w:rsid w:val="00F01A40"/>
    <w:rsid w:val="00F01AA0"/>
    <w:rsid w:val="00F01B5B"/>
    <w:rsid w:val="00F01BFA"/>
    <w:rsid w:val="00F01CB3"/>
    <w:rsid w:val="00F01CD9"/>
    <w:rsid w:val="00F01D00"/>
    <w:rsid w:val="00F01E6A"/>
    <w:rsid w:val="00F01E8F"/>
    <w:rsid w:val="00F01EA0"/>
    <w:rsid w:val="00F01EC6"/>
    <w:rsid w:val="00F01F2E"/>
    <w:rsid w:val="00F01F5A"/>
    <w:rsid w:val="00F01FAE"/>
    <w:rsid w:val="00F01FEB"/>
    <w:rsid w:val="00F0204A"/>
    <w:rsid w:val="00F02066"/>
    <w:rsid w:val="00F02077"/>
    <w:rsid w:val="00F0207B"/>
    <w:rsid w:val="00F020CA"/>
    <w:rsid w:val="00F02190"/>
    <w:rsid w:val="00F021B7"/>
    <w:rsid w:val="00F02241"/>
    <w:rsid w:val="00F022F7"/>
    <w:rsid w:val="00F022F9"/>
    <w:rsid w:val="00F02316"/>
    <w:rsid w:val="00F02319"/>
    <w:rsid w:val="00F02346"/>
    <w:rsid w:val="00F0236C"/>
    <w:rsid w:val="00F02371"/>
    <w:rsid w:val="00F023E2"/>
    <w:rsid w:val="00F023F2"/>
    <w:rsid w:val="00F02427"/>
    <w:rsid w:val="00F02433"/>
    <w:rsid w:val="00F02450"/>
    <w:rsid w:val="00F02464"/>
    <w:rsid w:val="00F024AF"/>
    <w:rsid w:val="00F024CC"/>
    <w:rsid w:val="00F0254A"/>
    <w:rsid w:val="00F02587"/>
    <w:rsid w:val="00F0260C"/>
    <w:rsid w:val="00F026B9"/>
    <w:rsid w:val="00F026E1"/>
    <w:rsid w:val="00F0273A"/>
    <w:rsid w:val="00F027A2"/>
    <w:rsid w:val="00F027B9"/>
    <w:rsid w:val="00F027D8"/>
    <w:rsid w:val="00F027E5"/>
    <w:rsid w:val="00F02874"/>
    <w:rsid w:val="00F0293F"/>
    <w:rsid w:val="00F02950"/>
    <w:rsid w:val="00F02983"/>
    <w:rsid w:val="00F0299E"/>
    <w:rsid w:val="00F029DB"/>
    <w:rsid w:val="00F02A09"/>
    <w:rsid w:val="00F02AC8"/>
    <w:rsid w:val="00F02AED"/>
    <w:rsid w:val="00F02B42"/>
    <w:rsid w:val="00F02BDF"/>
    <w:rsid w:val="00F02C47"/>
    <w:rsid w:val="00F02C4E"/>
    <w:rsid w:val="00F02CBA"/>
    <w:rsid w:val="00F02CBC"/>
    <w:rsid w:val="00F02D1E"/>
    <w:rsid w:val="00F02D3B"/>
    <w:rsid w:val="00F02D6D"/>
    <w:rsid w:val="00F02DFE"/>
    <w:rsid w:val="00F02E13"/>
    <w:rsid w:val="00F02E1F"/>
    <w:rsid w:val="00F02E2F"/>
    <w:rsid w:val="00F02E4C"/>
    <w:rsid w:val="00F02E62"/>
    <w:rsid w:val="00F02E74"/>
    <w:rsid w:val="00F02E96"/>
    <w:rsid w:val="00F02F1A"/>
    <w:rsid w:val="00F02F3D"/>
    <w:rsid w:val="00F02FD1"/>
    <w:rsid w:val="00F030BF"/>
    <w:rsid w:val="00F03122"/>
    <w:rsid w:val="00F0312A"/>
    <w:rsid w:val="00F0314F"/>
    <w:rsid w:val="00F0316A"/>
    <w:rsid w:val="00F031A4"/>
    <w:rsid w:val="00F031C4"/>
    <w:rsid w:val="00F033E2"/>
    <w:rsid w:val="00F0342D"/>
    <w:rsid w:val="00F0345B"/>
    <w:rsid w:val="00F03559"/>
    <w:rsid w:val="00F035DA"/>
    <w:rsid w:val="00F0362E"/>
    <w:rsid w:val="00F036D0"/>
    <w:rsid w:val="00F036E5"/>
    <w:rsid w:val="00F03743"/>
    <w:rsid w:val="00F03767"/>
    <w:rsid w:val="00F0392A"/>
    <w:rsid w:val="00F0395E"/>
    <w:rsid w:val="00F039F0"/>
    <w:rsid w:val="00F039FC"/>
    <w:rsid w:val="00F03A0E"/>
    <w:rsid w:val="00F03A5F"/>
    <w:rsid w:val="00F03A60"/>
    <w:rsid w:val="00F03A77"/>
    <w:rsid w:val="00F03AD2"/>
    <w:rsid w:val="00F03B05"/>
    <w:rsid w:val="00F03B16"/>
    <w:rsid w:val="00F03B81"/>
    <w:rsid w:val="00F03BEB"/>
    <w:rsid w:val="00F03C0E"/>
    <w:rsid w:val="00F03C6D"/>
    <w:rsid w:val="00F03D17"/>
    <w:rsid w:val="00F03D80"/>
    <w:rsid w:val="00F03DE8"/>
    <w:rsid w:val="00F03DEB"/>
    <w:rsid w:val="00F03E2D"/>
    <w:rsid w:val="00F03E3C"/>
    <w:rsid w:val="00F03EC5"/>
    <w:rsid w:val="00F03EFD"/>
    <w:rsid w:val="00F04024"/>
    <w:rsid w:val="00F0402F"/>
    <w:rsid w:val="00F040E6"/>
    <w:rsid w:val="00F04117"/>
    <w:rsid w:val="00F04336"/>
    <w:rsid w:val="00F043CB"/>
    <w:rsid w:val="00F04473"/>
    <w:rsid w:val="00F044C6"/>
    <w:rsid w:val="00F044F2"/>
    <w:rsid w:val="00F045D6"/>
    <w:rsid w:val="00F046DC"/>
    <w:rsid w:val="00F04728"/>
    <w:rsid w:val="00F0476F"/>
    <w:rsid w:val="00F04773"/>
    <w:rsid w:val="00F0477E"/>
    <w:rsid w:val="00F0479F"/>
    <w:rsid w:val="00F04820"/>
    <w:rsid w:val="00F0483B"/>
    <w:rsid w:val="00F0484E"/>
    <w:rsid w:val="00F04886"/>
    <w:rsid w:val="00F048F2"/>
    <w:rsid w:val="00F04A02"/>
    <w:rsid w:val="00F04A2B"/>
    <w:rsid w:val="00F04A3B"/>
    <w:rsid w:val="00F04C58"/>
    <w:rsid w:val="00F04CEF"/>
    <w:rsid w:val="00F04E9E"/>
    <w:rsid w:val="00F04F89"/>
    <w:rsid w:val="00F04F8E"/>
    <w:rsid w:val="00F0504E"/>
    <w:rsid w:val="00F05065"/>
    <w:rsid w:val="00F050A9"/>
    <w:rsid w:val="00F05131"/>
    <w:rsid w:val="00F0513B"/>
    <w:rsid w:val="00F05160"/>
    <w:rsid w:val="00F05171"/>
    <w:rsid w:val="00F051D0"/>
    <w:rsid w:val="00F051F5"/>
    <w:rsid w:val="00F05243"/>
    <w:rsid w:val="00F052E3"/>
    <w:rsid w:val="00F05330"/>
    <w:rsid w:val="00F053FA"/>
    <w:rsid w:val="00F0545A"/>
    <w:rsid w:val="00F054AB"/>
    <w:rsid w:val="00F0554B"/>
    <w:rsid w:val="00F05573"/>
    <w:rsid w:val="00F05598"/>
    <w:rsid w:val="00F055A1"/>
    <w:rsid w:val="00F0563F"/>
    <w:rsid w:val="00F0564D"/>
    <w:rsid w:val="00F05701"/>
    <w:rsid w:val="00F057E9"/>
    <w:rsid w:val="00F05827"/>
    <w:rsid w:val="00F0584B"/>
    <w:rsid w:val="00F0586B"/>
    <w:rsid w:val="00F058A1"/>
    <w:rsid w:val="00F058EF"/>
    <w:rsid w:val="00F05A4F"/>
    <w:rsid w:val="00F05A64"/>
    <w:rsid w:val="00F05AB9"/>
    <w:rsid w:val="00F05AF8"/>
    <w:rsid w:val="00F05BB1"/>
    <w:rsid w:val="00F05BE8"/>
    <w:rsid w:val="00F05C4B"/>
    <w:rsid w:val="00F05C98"/>
    <w:rsid w:val="00F05D37"/>
    <w:rsid w:val="00F05E00"/>
    <w:rsid w:val="00F05E01"/>
    <w:rsid w:val="00F05E75"/>
    <w:rsid w:val="00F05EFB"/>
    <w:rsid w:val="00F05F00"/>
    <w:rsid w:val="00F05F2E"/>
    <w:rsid w:val="00F05F55"/>
    <w:rsid w:val="00F05FF9"/>
    <w:rsid w:val="00F06010"/>
    <w:rsid w:val="00F06062"/>
    <w:rsid w:val="00F06128"/>
    <w:rsid w:val="00F0617F"/>
    <w:rsid w:val="00F06217"/>
    <w:rsid w:val="00F06255"/>
    <w:rsid w:val="00F06269"/>
    <w:rsid w:val="00F062B0"/>
    <w:rsid w:val="00F06346"/>
    <w:rsid w:val="00F063A9"/>
    <w:rsid w:val="00F063CD"/>
    <w:rsid w:val="00F063F6"/>
    <w:rsid w:val="00F06472"/>
    <w:rsid w:val="00F064BA"/>
    <w:rsid w:val="00F064C3"/>
    <w:rsid w:val="00F0658A"/>
    <w:rsid w:val="00F065CF"/>
    <w:rsid w:val="00F065D1"/>
    <w:rsid w:val="00F065EE"/>
    <w:rsid w:val="00F0663F"/>
    <w:rsid w:val="00F06641"/>
    <w:rsid w:val="00F066FA"/>
    <w:rsid w:val="00F06728"/>
    <w:rsid w:val="00F06740"/>
    <w:rsid w:val="00F06797"/>
    <w:rsid w:val="00F06798"/>
    <w:rsid w:val="00F0683B"/>
    <w:rsid w:val="00F0694C"/>
    <w:rsid w:val="00F06A10"/>
    <w:rsid w:val="00F06A13"/>
    <w:rsid w:val="00F06A3E"/>
    <w:rsid w:val="00F06A40"/>
    <w:rsid w:val="00F06A51"/>
    <w:rsid w:val="00F06A6E"/>
    <w:rsid w:val="00F06A85"/>
    <w:rsid w:val="00F06ADE"/>
    <w:rsid w:val="00F06B6B"/>
    <w:rsid w:val="00F06C27"/>
    <w:rsid w:val="00F06C2B"/>
    <w:rsid w:val="00F06C8B"/>
    <w:rsid w:val="00F06CED"/>
    <w:rsid w:val="00F06D5B"/>
    <w:rsid w:val="00F06D6D"/>
    <w:rsid w:val="00F06DA4"/>
    <w:rsid w:val="00F06E03"/>
    <w:rsid w:val="00F06E71"/>
    <w:rsid w:val="00F06EEF"/>
    <w:rsid w:val="00F06F04"/>
    <w:rsid w:val="00F06F0F"/>
    <w:rsid w:val="00F06F63"/>
    <w:rsid w:val="00F06FA3"/>
    <w:rsid w:val="00F06FFA"/>
    <w:rsid w:val="00F070A4"/>
    <w:rsid w:val="00F070C5"/>
    <w:rsid w:val="00F07177"/>
    <w:rsid w:val="00F071BE"/>
    <w:rsid w:val="00F0724A"/>
    <w:rsid w:val="00F072B8"/>
    <w:rsid w:val="00F072F7"/>
    <w:rsid w:val="00F07317"/>
    <w:rsid w:val="00F07318"/>
    <w:rsid w:val="00F07364"/>
    <w:rsid w:val="00F07388"/>
    <w:rsid w:val="00F0742D"/>
    <w:rsid w:val="00F07435"/>
    <w:rsid w:val="00F0745F"/>
    <w:rsid w:val="00F074B9"/>
    <w:rsid w:val="00F074D5"/>
    <w:rsid w:val="00F074E5"/>
    <w:rsid w:val="00F0756B"/>
    <w:rsid w:val="00F0758A"/>
    <w:rsid w:val="00F075C0"/>
    <w:rsid w:val="00F075C4"/>
    <w:rsid w:val="00F075D8"/>
    <w:rsid w:val="00F07667"/>
    <w:rsid w:val="00F077A2"/>
    <w:rsid w:val="00F07800"/>
    <w:rsid w:val="00F07806"/>
    <w:rsid w:val="00F07819"/>
    <w:rsid w:val="00F0784D"/>
    <w:rsid w:val="00F07878"/>
    <w:rsid w:val="00F0787E"/>
    <w:rsid w:val="00F078C1"/>
    <w:rsid w:val="00F07922"/>
    <w:rsid w:val="00F079CE"/>
    <w:rsid w:val="00F07A38"/>
    <w:rsid w:val="00F07AF9"/>
    <w:rsid w:val="00F07B20"/>
    <w:rsid w:val="00F07B76"/>
    <w:rsid w:val="00F07B87"/>
    <w:rsid w:val="00F07B8B"/>
    <w:rsid w:val="00F07BA1"/>
    <w:rsid w:val="00F07BB5"/>
    <w:rsid w:val="00F07C24"/>
    <w:rsid w:val="00F07C6B"/>
    <w:rsid w:val="00F07C88"/>
    <w:rsid w:val="00F07C95"/>
    <w:rsid w:val="00F07CAE"/>
    <w:rsid w:val="00F07D25"/>
    <w:rsid w:val="00F07D79"/>
    <w:rsid w:val="00F07D83"/>
    <w:rsid w:val="00F07D8A"/>
    <w:rsid w:val="00F07DA7"/>
    <w:rsid w:val="00F07DBA"/>
    <w:rsid w:val="00F07E48"/>
    <w:rsid w:val="00F07F4D"/>
    <w:rsid w:val="00F07F95"/>
    <w:rsid w:val="00F10063"/>
    <w:rsid w:val="00F10084"/>
    <w:rsid w:val="00F100C0"/>
    <w:rsid w:val="00F10109"/>
    <w:rsid w:val="00F10126"/>
    <w:rsid w:val="00F1019E"/>
    <w:rsid w:val="00F10217"/>
    <w:rsid w:val="00F10230"/>
    <w:rsid w:val="00F10295"/>
    <w:rsid w:val="00F102D1"/>
    <w:rsid w:val="00F103BF"/>
    <w:rsid w:val="00F10493"/>
    <w:rsid w:val="00F1049E"/>
    <w:rsid w:val="00F10500"/>
    <w:rsid w:val="00F10579"/>
    <w:rsid w:val="00F105F3"/>
    <w:rsid w:val="00F106E2"/>
    <w:rsid w:val="00F1078D"/>
    <w:rsid w:val="00F1078F"/>
    <w:rsid w:val="00F107A7"/>
    <w:rsid w:val="00F107B6"/>
    <w:rsid w:val="00F107BD"/>
    <w:rsid w:val="00F10818"/>
    <w:rsid w:val="00F1085A"/>
    <w:rsid w:val="00F1089D"/>
    <w:rsid w:val="00F108AE"/>
    <w:rsid w:val="00F108CA"/>
    <w:rsid w:val="00F109A8"/>
    <w:rsid w:val="00F109E5"/>
    <w:rsid w:val="00F109F8"/>
    <w:rsid w:val="00F10B41"/>
    <w:rsid w:val="00F10BAC"/>
    <w:rsid w:val="00F10CAA"/>
    <w:rsid w:val="00F10CCD"/>
    <w:rsid w:val="00F10D2D"/>
    <w:rsid w:val="00F10D37"/>
    <w:rsid w:val="00F10D4F"/>
    <w:rsid w:val="00F10D78"/>
    <w:rsid w:val="00F10DAB"/>
    <w:rsid w:val="00F10DC2"/>
    <w:rsid w:val="00F10DD0"/>
    <w:rsid w:val="00F10F02"/>
    <w:rsid w:val="00F10F1A"/>
    <w:rsid w:val="00F10FA6"/>
    <w:rsid w:val="00F1113F"/>
    <w:rsid w:val="00F111C4"/>
    <w:rsid w:val="00F11211"/>
    <w:rsid w:val="00F1127D"/>
    <w:rsid w:val="00F112C7"/>
    <w:rsid w:val="00F112E5"/>
    <w:rsid w:val="00F11373"/>
    <w:rsid w:val="00F11494"/>
    <w:rsid w:val="00F114F0"/>
    <w:rsid w:val="00F11504"/>
    <w:rsid w:val="00F115A3"/>
    <w:rsid w:val="00F115DA"/>
    <w:rsid w:val="00F11612"/>
    <w:rsid w:val="00F11626"/>
    <w:rsid w:val="00F1178A"/>
    <w:rsid w:val="00F1178D"/>
    <w:rsid w:val="00F1179C"/>
    <w:rsid w:val="00F11804"/>
    <w:rsid w:val="00F11805"/>
    <w:rsid w:val="00F1180E"/>
    <w:rsid w:val="00F11961"/>
    <w:rsid w:val="00F11998"/>
    <w:rsid w:val="00F119F0"/>
    <w:rsid w:val="00F11A1C"/>
    <w:rsid w:val="00F11A74"/>
    <w:rsid w:val="00F11A83"/>
    <w:rsid w:val="00F11AF8"/>
    <w:rsid w:val="00F11B3C"/>
    <w:rsid w:val="00F11B3F"/>
    <w:rsid w:val="00F11B99"/>
    <w:rsid w:val="00F11BC2"/>
    <w:rsid w:val="00F11BDE"/>
    <w:rsid w:val="00F11C2B"/>
    <w:rsid w:val="00F11C92"/>
    <w:rsid w:val="00F11C9D"/>
    <w:rsid w:val="00F11DC0"/>
    <w:rsid w:val="00F11DCC"/>
    <w:rsid w:val="00F11E04"/>
    <w:rsid w:val="00F11E3C"/>
    <w:rsid w:val="00F11E47"/>
    <w:rsid w:val="00F11E49"/>
    <w:rsid w:val="00F11E88"/>
    <w:rsid w:val="00F11FAF"/>
    <w:rsid w:val="00F120A1"/>
    <w:rsid w:val="00F120DD"/>
    <w:rsid w:val="00F1211E"/>
    <w:rsid w:val="00F1212F"/>
    <w:rsid w:val="00F1221C"/>
    <w:rsid w:val="00F12276"/>
    <w:rsid w:val="00F122D6"/>
    <w:rsid w:val="00F12307"/>
    <w:rsid w:val="00F12324"/>
    <w:rsid w:val="00F1237C"/>
    <w:rsid w:val="00F12418"/>
    <w:rsid w:val="00F1244C"/>
    <w:rsid w:val="00F12481"/>
    <w:rsid w:val="00F124CD"/>
    <w:rsid w:val="00F124EB"/>
    <w:rsid w:val="00F124FF"/>
    <w:rsid w:val="00F125EC"/>
    <w:rsid w:val="00F12602"/>
    <w:rsid w:val="00F12655"/>
    <w:rsid w:val="00F12667"/>
    <w:rsid w:val="00F127F9"/>
    <w:rsid w:val="00F12879"/>
    <w:rsid w:val="00F1290B"/>
    <w:rsid w:val="00F12942"/>
    <w:rsid w:val="00F129C9"/>
    <w:rsid w:val="00F129E0"/>
    <w:rsid w:val="00F12A1B"/>
    <w:rsid w:val="00F12A35"/>
    <w:rsid w:val="00F12A75"/>
    <w:rsid w:val="00F12AA2"/>
    <w:rsid w:val="00F12AA3"/>
    <w:rsid w:val="00F12B44"/>
    <w:rsid w:val="00F12B83"/>
    <w:rsid w:val="00F12BAC"/>
    <w:rsid w:val="00F12C60"/>
    <w:rsid w:val="00F12D16"/>
    <w:rsid w:val="00F12D19"/>
    <w:rsid w:val="00F12DF5"/>
    <w:rsid w:val="00F12E08"/>
    <w:rsid w:val="00F12E23"/>
    <w:rsid w:val="00F12E43"/>
    <w:rsid w:val="00F12F26"/>
    <w:rsid w:val="00F12F3D"/>
    <w:rsid w:val="00F12FEA"/>
    <w:rsid w:val="00F13025"/>
    <w:rsid w:val="00F13069"/>
    <w:rsid w:val="00F130EC"/>
    <w:rsid w:val="00F1320E"/>
    <w:rsid w:val="00F13296"/>
    <w:rsid w:val="00F1337F"/>
    <w:rsid w:val="00F13390"/>
    <w:rsid w:val="00F1341A"/>
    <w:rsid w:val="00F1343D"/>
    <w:rsid w:val="00F13444"/>
    <w:rsid w:val="00F13465"/>
    <w:rsid w:val="00F1346C"/>
    <w:rsid w:val="00F134CA"/>
    <w:rsid w:val="00F134D8"/>
    <w:rsid w:val="00F13532"/>
    <w:rsid w:val="00F1354E"/>
    <w:rsid w:val="00F1358F"/>
    <w:rsid w:val="00F135A5"/>
    <w:rsid w:val="00F135AF"/>
    <w:rsid w:val="00F135FA"/>
    <w:rsid w:val="00F1365F"/>
    <w:rsid w:val="00F136D1"/>
    <w:rsid w:val="00F13729"/>
    <w:rsid w:val="00F1372F"/>
    <w:rsid w:val="00F13819"/>
    <w:rsid w:val="00F13830"/>
    <w:rsid w:val="00F13897"/>
    <w:rsid w:val="00F13935"/>
    <w:rsid w:val="00F13940"/>
    <w:rsid w:val="00F13998"/>
    <w:rsid w:val="00F139D5"/>
    <w:rsid w:val="00F13A7B"/>
    <w:rsid w:val="00F13A8C"/>
    <w:rsid w:val="00F13B0B"/>
    <w:rsid w:val="00F13B40"/>
    <w:rsid w:val="00F13B4B"/>
    <w:rsid w:val="00F13B7B"/>
    <w:rsid w:val="00F13B81"/>
    <w:rsid w:val="00F13C85"/>
    <w:rsid w:val="00F13CED"/>
    <w:rsid w:val="00F13CFE"/>
    <w:rsid w:val="00F13D38"/>
    <w:rsid w:val="00F13DEE"/>
    <w:rsid w:val="00F13F06"/>
    <w:rsid w:val="00F13F2C"/>
    <w:rsid w:val="00F13FC7"/>
    <w:rsid w:val="00F1400B"/>
    <w:rsid w:val="00F14073"/>
    <w:rsid w:val="00F140B0"/>
    <w:rsid w:val="00F140E8"/>
    <w:rsid w:val="00F141BB"/>
    <w:rsid w:val="00F143AB"/>
    <w:rsid w:val="00F143B6"/>
    <w:rsid w:val="00F143C9"/>
    <w:rsid w:val="00F143D6"/>
    <w:rsid w:val="00F143DE"/>
    <w:rsid w:val="00F1446E"/>
    <w:rsid w:val="00F14509"/>
    <w:rsid w:val="00F1461C"/>
    <w:rsid w:val="00F14670"/>
    <w:rsid w:val="00F14761"/>
    <w:rsid w:val="00F14786"/>
    <w:rsid w:val="00F14860"/>
    <w:rsid w:val="00F148D5"/>
    <w:rsid w:val="00F148FA"/>
    <w:rsid w:val="00F149C9"/>
    <w:rsid w:val="00F14A11"/>
    <w:rsid w:val="00F14B0A"/>
    <w:rsid w:val="00F14B4B"/>
    <w:rsid w:val="00F14B67"/>
    <w:rsid w:val="00F14B95"/>
    <w:rsid w:val="00F14C3F"/>
    <w:rsid w:val="00F14CD6"/>
    <w:rsid w:val="00F14CE1"/>
    <w:rsid w:val="00F14CF9"/>
    <w:rsid w:val="00F14DC2"/>
    <w:rsid w:val="00F14E2A"/>
    <w:rsid w:val="00F14E7F"/>
    <w:rsid w:val="00F14ECC"/>
    <w:rsid w:val="00F14F99"/>
    <w:rsid w:val="00F14FC5"/>
    <w:rsid w:val="00F14FDC"/>
    <w:rsid w:val="00F15090"/>
    <w:rsid w:val="00F150AF"/>
    <w:rsid w:val="00F150E3"/>
    <w:rsid w:val="00F1513C"/>
    <w:rsid w:val="00F151BF"/>
    <w:rsid w:val="00F152E4"/>
    <w:rsid w:val="00F153A0"/>
    <w:rsid w:val="00F153B2"/>
    <w:rsid w:val="00F15453"/>
    <w:rsid w:val="00F15480"/>
    <w:rsid w:val="00F154ED"/>
    <w:rsid w:val="00F155ED"/>
    <w:rsid w:val="00F15615"/>
    <w:rsid w:val="00F1562B"/>
    <w:rsid w:val="00F15652"/>
    <w:rsid w:val="00F15673"/>
    <w:rsid w:val="00F156A0"/>
    <w:rsid w:val="00F157B4"/>
    <w:rsid w:val="00F1580B"/>
    <w:rsid w:val="00F15833"/>
    <w:rsid w:val="00F1589C"/>
    <w:rsid w:val="00F15987"/>
    <w:rsid w:val="00F159E6"/>
    <w:rsid w:val="00F15A14"/>
    <w:rsid w:val="00F15A31"/>
    <w:rsid w:val="00F15A81"/>
    <w:rsid w:val="00F15A8C"/>
    <w:rsid w:val="00F15AF2"/>
    <w:rsid w:val="00F15B9D"/>
    <w:rsid w:val="00F15C12"/>
    <w:rsid w:val="00F15C90"/>
    <w:rsid w:val="00F15D3B"/>
    <w:rsid w:val="00F15D5B"/>
    <w:rsid w:val="00F15D8A"/>
    <w:rsid w:val="00F15D8B"/>
    <w:rsid w:val="00F15E69"/>
    <w:rsid w:val="00F15F2B"/>
    <w:rsid w:val="00F15FCD"/>
    <w:rsid w:val="00F15FD7"/>
    <w:rsid w:val="00F16005"/>
    <w:rsid w:val="00F160C1"/>
    <w:rsid w:val="00F160CC"/>
    <w:rsid w:val="00F160F2"/>
    <w:rsid w:val="00F1621C"/>
    <w:rsid w:val="00F16271"/>
    <w:rsid w:val="00F1628C"/>
    <w:rsid w:val="00F16323"/>
    <w:rsid w:val="00F1635B"/>
    <w:rsid w:val="00F163AB"/>
    <w:rsid w:val="00F16465"/>
    <w:rsid w:val="00F1646A"/>
    <w:rsid w:val="00F164A7"/>
    <w:rsid w:val="00F164B0"/>
    <w:rsid w:val="00F164D0"/>
    <w:rsid w:val="00F16582"/>
    <w:rsid w:val="00F16643"/>
    <w:rsid w:val="00F16645"/>
    <w:rsid w:val="00F16676"/>
    <w:rsid w:val="00F166E6"/>
    <w:rsid w:val="00F166ED"/>
    <w:rsid w:val="00F1674C"/>
    <w:rsid w:val="00F16806"/>
    <w:rsid w:val="00F16808"/>
    <w:rsid w:val="00F16816"/>
    <w:rsid w:val="00F1683E"/>
    <w:rsid w:val="00F16843"/>
    <w:rsid w:val="00F168AF"/>
    <w:rsid w:val="00F16976"/>
    <w:rsid w:val="00F169AD"/>
    <w:rsid w:val="00F16A8A"/>
    <w:rsid w:val="00F16B27"/>
    <w:rsid w:val="00F16BDB"/>
    <w:rsid w:val="00F16C64"/>
    <w:rsid w:val="00F16C8F"/>
    <w:rsid w:val="00F16CC0"/>
    <w:rsid w:val="00F16CDB"/>
    <w:rsid w:val="00F16CEC"/>
    <w:rsid w:val="00F16D0F"/>
    <w:rsid w:val="00F16EC9"/>
    <w:rsid w:val="00F16EEA"/>
    <w:rsid w:val="00F16EFF"/>
    <w:rsid w:val="00F16F8A"/>
    <w:rsid w:val="00F16F8E"/>
    <w:rsid w:val="00F16FBC"/>
    <w:rsid w:val="00F16FE4"/>
    <w:rsid w:val="00F17017"/>
    <w:rsid w:val="00F1703C"/>
    <w:rsid w:val="00F17051"/>
    <w:rsid w:val="00F17057"/>
    <w:rsid w:val="00F170BA"/>
    <w:rsid w:val="00F170DE"/>
    <w:rsid w:val="00F17142"/>
    <w:rsid w:val="00F171B4"/>
    <w:rsid w:val="00F17271"/>
    <w:rsid w:val="00F172E9"/>
    <w:rsid w:val="00F172F8"/>
    <w:rsid w:val="00F17325"/>
    <w:rsid w:val="00F17331"/>
    <w:rsid w:val="00F1736C"/>
    <w:rsid w:val="00F173BB"/>
    <w:rsid w:val="00F173EA"/>
    <w:rsid w:val="00F174A1"/>
    <w:rsid w:val="00F174C0"/>
    <w:rsid w:val="00F175B3"/>
    <w:rsid w:val="00F175D4"/>
    <w:rsid w:val="00F1764D"/>
    <w:rsid w:val="00F1767F"/>
    <w:rsid w:val="00F17682"/>
    <w:rsid w:val="00F176E8"/>
    <w:rsid w:val="00F176EA"/>
    <w:rsid w:val="00F17812"/>
    <w:rsid w:val="00F1783E"/>
    <w:rsid w:val="00F17887"/>
    <w:rsid w:val="00F17892"/>
    <w:rsid w:val="00F178E2"/>
    <w:rsid w:val="00F178F5"/>
    <w:rsid w:val="00F17916"/>
    <w:rsid w:val="00F17946"/>
    <w:rsid w:val="00F17A0E"/>
    <w:rsid w:val="00F17A4F"/>
    <w:rsid w:val="00F17A54"/>
    <w:rsid w:val="00F17A5B"/>
    <w:rsid w:val="00F17AF6"/>
    <w:rsid w:val="00F17B08"/>
    <w:rsid w:val="00F17B0E"/>
    <w:rsid w:val="00F17B92"/>
    <w:rsid w:val="00F17BEE"/>
    <w:rsid w:val="00F17C55"/>
    <w:rsid w:val="00F17C8C"/>
    <w:rsid w:val="00F17CA1"/>
    <w:rsid w:val="00F17D5D"/>
    <w:rsid w:val="00F17DB4"/>
    <w:rsid w:val="00F17E25"/>
    <w:rsid w:val="00F17E4F"/>
    <w:rsid w:val="00F17E55"/>
    <w:rsid w:val="00F17EDB"/>
    <w:rsid w:val="00F200BC"/>
    <w:rsid w:val="00F200E9"/>
    <w:rsid w:val="00F20126"/>
    <w:rsid w:val="00F201D2"/>
    <w:rsid w:val="00F201F7"/>
    <w:rsid w:val="00F2021C"/>
    <w:rsid w:val="00F20240"/>
    <w:rsid w:val="00F202A2"/>
    <w:rsid w:val="00F203C9"/>
    <w:rsid w:val="00F203F0"/>
    <w:rsid w:val="00F20434"/>
    <w:rsid w:val="00F20484"/>
    <w:rsid w:val="00F2050F"/>
    <w:rsid w:val="00F2051E"/>
    <w:rsid w:val="00F20532"/>
    <w:rsid w:val="00F2061C"/>
    <w:rsid w:val="00F20631"/>
    <w:rsid w:val="00F20699"/>
    <w:rsid w:val="00F206B5"/>
    <w:rsid w:val="00F206B9"/>
    <w:rsid w:val="00F206C9"/>
    <w:rsid w:val="00F20760"/>
    <w:rsid w:val="00F20785"/>
    <w:rsid w:val="00F20882"/>
    <w:rsid w:val="00F208C5"/>
    <w:rsid w:val="00F2096E"/>
    <w:rsid w:val="00F20AAA"/>
    <w:rsid w:val="00F20AB0"/>
    <w:rsid w:val="00F20C4A"/>
    <w:rsid w:val="00F20C65"/>
    <w:rsid w:val="00F20C8A"/>
    <w:rsid w:val="00F20DB8"/>
    <w:rsid w:val="00F20DC8"/>
    <w:rsid w:val="00F20E0A"/>
    <w:rsid w:val="00F20E16"/>
    <w:rsid w:val="00F20E66"/>
    <w:rsid w:val="00F20F52"/>
    <w:rsid w:val="00F20F54"/>
    <w:rsid w:val="00F20F56"/>
    <w:rsid w:val="00F20F9E"/>
    <w:rsid w:val="00F2103D"/>
    <w:rsid w:val="00F21183"/>
    <w:rsid w:val="00F211EA"/>
    <w:rsid w:val="00F2120F"/>
    <w:rsid w:val="00F2121C"/>
    <w:rsid w:val="00F212A6"/>
    <w:rsid w:val="00F212EB"/>
    <w:rsid w:val="00F21335"/>
    <w:rsid w:val="00F213C7"/>
    <w:rsid w:val="00F213F1"/>
    <w:rsid w:val="00F21439"/>
    <w:rsid w:val="00F21502"/>
    <w:rsid w:val="00F21505"/>
    <w:rsid w:val="00F21512"/>
    <w:rsid w:val="00F2152E"/>
    <w:rsid w:val="00F21538"/>
    <w:rsid w:val="00F21616"/>
    <w:rsid w:val="00F21619"/>
    <w:rsid w:val="00F2171B"/>
    <w:rsid w:val="00F217A6"/>
    <w:rsid w:val="00F217C1"/>
    <w:rsid w:val="00F218A1"/>
    <w:rsid w:val="00F21A0A"/>
    <w:rsid w:val="00F21AA7"/>
    <w:rsid w:val="00F21B25"/>
    <w:rsid w:val="00F21B3C"/>
    <w:rsid w:val="00F21BBF"/>
    <w:rsid w:val="00F21BF9"/>
    <w:rsid w:val="00F21C87"/>
    <w:rsid w:val="00F21D0C"/>
    <w:rsid w:val="00F21D86"/>
    <w:rsid w:val="00F21E42"/>
    <w:rsid w:val="00F21E52"/>
    <w:rsid w:val="00F21E57"/>
    <w:rsid w:val="00F21E64"/>
    <w:rsid w:val="00F21EA5"/>
    <w:rsid w:val="00F21EEC"/>
    <w:rsid w:val="00F21F48"/>
    <w:rsid w:val="00F21F99"/>
    <w:rsid w:val="00F21FC6"/>
    <w:rsid w:val="00F2201A"/>
    <w:rsid w:val="00F2202C"/>
    <w:rsid w:val="00F22054"/>
    <w:rsid w:val="00F22063"/>
    <w:rsid w:val="00F220C2"/>
    <w:rsid w:val="00F2212B"/>
    <w:rsid w:val="00F2214F"/>
    <w:rsid w:val="00F2218A"/>
    <w:rsid w:val="00F22198"/>
    <w:rsid w:val="00F221F6"/>
    <w:rsid w:val="00F2222D"/>
    <w:rsid w:val="00F22230"/>
    <w:rsid w:val="00F2223B"/>
    <w:rsid w:val="00F22269"/>
    <w:rsid w:val="00F222C8"/>
    <w:rsid w:val="00F222DD"/>
    <w:rsid w:val="00F22356"/>
    <w:rsid w:val="00F22364"/>
    <w:rsid w:val="00F22461"/>
    <w:rsid w:val="00F22539"/>
    <w:rsid w:val="00F2256B"/>
    <w:rsid w:val="00F22583"/>
    <w:rsid w:val="00F225B3"/>
    <w:rsid w:val="00F225BE"/>
    <w:rsid w:val="00F226BC"/>
    <w:rsid w:val="00F22733"/>
    <w:rsid w:val="00F2277B"/>
    <w:rsid w:val="00F2279C"/>
    <w:rsid w:val="00F2284E"/>
    <w:rsid w:val="00F22862"/>
    <w:rsid w:val="00F22863"/>
    <w:rsid w:val="00F2287E"/>
    <w:rsid w:val="00F2288F"/>
    <w:rsid w:val="00F228A0"/>
    <w:rsid w:val="00F228F6"/>
    <w:rsid w:val="00F228F8"/>
    <w:rsid w:val="00F22958"/>
    <w:rsid w:val="00F229E7"/>
    <w:rsid w:val="00F22AB9"/>
    <w:rsid w:val="00F22B19"/>
    <w:rsid w:val="00F22B1E"/>
    <w:rsid w:val="00F22B7D"/>
    <w:rsid w:val="00F22B9B"/>
    <w:rsid w:val="00F22C08"/>
    <w:rsid w:val="00F22C8B"/>
    <w:rsid w:val="00F22C97"/>
    <w:rsid w:val="00F22D17"/>
    <w:rsid w:val="00F22D2D"/>
    <w:rsid w:val="00F22D45"/>
    <w:rsid w:val="00F22D5C"/>
    <w:rsid w:val="00F22DFB"/>
    <w:rsid w:val="00F22E19"/>
    <w:rsid w:val="00F22E46"/>
    <w:rsid w:val="00F22EA5"/>
    <w:rsid w:val="00F22EC3"/>
    <w:rsid w:val="00F22EDA"/>
    <w:rsid w:val="00F22EE4"/>
    <w:rsid w:val="00F22F09"/>
    <w:rsid w:val="00F22F0B"/>
    <w:rsid w:val="00F22F2C"/>
    <w:rsid w:val="00F22FF6"/>
    <w:rsid w:val="00F2302B"/>
    <w:rsid w:val="00F23102"/>
    <w:rsid w:val="00F23109"/>
    <w:rsid w:val="00F23136"/>
    <w:rsid w:val="00F23138"/>
    <w:rsid w:val="00F2314E"/>
    <w:rsid w:val="00F23194"/>
    <w:rsid w:val="00F2319D"/>
    <w:rsid w:val="00F231AB"/>
    <w:rsid w:val="00F231B2"/>
    <w:rsid w:val="00F231C7"/>
    <w:rsid w:val="00F231FE"/>
    <w:rsid w:val="00F232AF"/>
    <w:rsid w:val="00F2334B"/>
    <w:rsid w:val="00F2335B"/>
    <w:rsid w:val="00F23360"/>
    <w:rsid w:val="00F2336A"/>
    <w:rsid w:val="00F234A4"/>
    <w:rsid w:val="00F234B9"/>
    <w:rsid w:val="00F234BC"/>
    <w:rsid w:val="00F23500"/>
    <w:rsid w:val="00F23528"/>
    <w:rsid w:val="00F23542"/>
    <w:rsid w:val="00F235B5"/>
    <w:rsid w:val="00F235C5"/>
    <w:rsid w:val="00F235DB"/>
    <w:rsid w:val="00F23628"/>
    <w:rsid w:val="00F2362B"/>
    <w:rsid w:val="00F23632"/>
    <w:rsid w:val="00F23644"/>
    <w:rsid w:val="00F2365C"/>
    <w:rsid w:val="00F236C1"/>
    <w:rsid w:val="00F23710"/>
    <w:rsid w:val="00F23731"/>
    <w:rsid w:val="00F2373D"/>
    <w:rsid w:val="00F237B5"/>
    <w:rsid w:val="00F23868"/>
    <w:rsid w:val="00F23897"/>
    <w:rsid w:val="00F238BE"/>
    <w:rsid w:val="00F238C0"/>
    <w:rsid w:val="00F238D5"/>
    <w:rsid w:val="00F2392F"/>
    <w:rsid w:val="00F2399E"/>
    <w:rsid w:val="00F23A50"/>
    <w:rsid w:val="00F23A62"/>
    <w:rsid w:val="00F23A8C"/>
    <w:rsid w:val="00F23AA2"/>
    <w:rsid w:val="00F23AF3"/>
    <w:rsid w:val="00F23BA5"/>
    <w:rsid w:val="00F23BB8"/>
    <w:rsid w:val="00F23C57"/>
    <w:rsid w:val="00F23CB2"/>
    <w:rsid w:val="00F23CF3"/>
    <w:rsid w:val="00F23D02"/>
    <w:rsid w:val="00F23D4F"/>
    <w:rsid w:val="00F23D64"/>
    <w:rsid w:val="00F23D7D"/>
    <w:rsid w:val="00F23D90"/>
    <w:rsid w:val="00F23D9E"/>
    <w:rsid w:val="00F23DC4"/>
    <w:rsid w:val="00F23E79"/>
    <w:rsid w:val="00F23EA5"/>
    <w:rsid w:val="00F23F15"/>
    <w:rsid w:val="00F23F24"/>
    <w:rsid w:val="00F23FBF"/>
    <w:rsid w:val="00F23FC8"/>
    <w:rsid w:val="00F24019"/>
    <w:rsid w:val="00F2402B"/>
    <w:rsid w:val="00F2408F"/>
    <w:rsid w:val="00F24159"/>
    <w:rsid w:val="00F241AE"/>
    <w:rsid w:val="00F241C6"/>
    <w:rsid w:val="00F241D3"/>
    <w:rsid w:val="00F241DA"/>
    <w:rsid w:val="00F24235"/>
    <w:rsid w:val="00F242AF"/>
    <w:rsid w:val="00F242C5"/>
    <w:rsid w:val="00F2432D"/>
    <w:rsid w:val="00F244BD"/>
    <w:rsid w:val="00F244E5"/>
    <w:rsid w:val="00F24524"/>
    <w:rsid w:val="00F2456F"/>
    <w:rsid w:val="00F2458B"/>
    <w:rsid w:val="00F24668"/>
    <w:rsid w:val="00F246A5"/>
    <w:rsid w:val="00F246F2"/>
    <w:rsid w:val="00F246F9"/>
    <w:rsid w:val="00F24733"/>
    <w:rsid w:val="00F2479D"/>
    <w:rsid w:val="00F247E0"/>
    <w:rsid w:val="00F247F0"/>
    <w:rsid w:val="00F24807"/>
    <w:rsid w:val="00F2482A"/>
    <w:rsid w:val="00F2483E"/>
    <w:rsid w:val="00F2489B"/>
    <w:rsid w:val="00F248AE"/>
    <w:rsid w:val="00F24940"/>
    <w:rsid w:val="00F2495E"/>
    <w:rsid w:val="00F24984"/>
    <w:rsid w:val="00F24A15"/>
    <w:rsid w:val="00F24A78"/>
    <w:rsid w:val="00F24A7B"/>
    <w:rsid w:val="00F24A87"/>
    <w:rsid w:val="00F24A9C"/>
    <w:rsid w:val="00F24AFA"/>
    <w:rsid w:val="00F24B15"/>
    <w:rsid w:val="00F24B60"/>
    <w:rsid w:val="00F24BAA"/>
    <w:rsid w:val="00F24BE7"/>
    <w:rsid w:val="00F24C5D"/>
    <w:rsid w:val="00F24C67"/>
    <w:rsid w:val="00F24D37"/>
    <w:rsid w:val="00F24D48"/>
    <w:rsid w:val="00F24DF9"/>
    <w:rsid w:val="00F24FC0"/>
    <w:rsid w:val="00F25038"/>
    <w:rsid w:val="00F2506E"/>
    <w:rsid w:val="00F250B5"/>
    <w:rsid w:val="00F250B6"/>
    <w:rsid w:val="00F250BB"/>
    <w:rsid w:val="00F25113"/>
    <w:rsid w:val="00F2512A"/>
    <w:rsid w:val="00F251A7"/>
    <w:rsid w:val="00F25284"/>
    <w:rsid w:val="00F252A4"/>
    <w:rsid w:val="00F252D7"/>
    <w:rsid w:val="00F2539D"/>
    <w:rsid w:val="00F253A0"/>
    <w:rsid w:val="00F253EC"/>
    <w:rsid w:val="00F25407"/>
    <w:rsid w:val="00F2546C"/>
    <w:rsid w:val="00F254DB"/>
    <w:rsid w:val="00F25558"/>
    <w:rsid w:val="00F25573"/>
    <w:rsid w:val="00F256E2"/>
    <w:rsid w:val="00F256EF"/>
    <w:rsid w:val="00F25724"/>
    <w:rsid w:val="00F25734"/>
    <w:rsid w:val="00F25740"/>
    <w:rsid w:val="00F25745"/>
    <w:rsid w:val="00F25805"/>
    <w:rsid w:val="00F25807"/>
    <w:rsid w:val="00F2593A"/>
    <w:rsid w:val="00F25962"/>
    <w:rsid w:val="00F25984"/>
    <w:rsid w:val="00F2598A"/>
    <w:rsid w:val="00F2599B"/>
    <w:rsid w:val="00F2599C"/>
    <w:rsid w:val="00F259F4"/>
    <w:rsid w:val="00F25A16"/>
    <w:rsid w:val="00F25A2E"/>
    <w:rsid w:val="00F25A33"/>
    <w:rsid w:val="00F25A7F"/>
    <w:rsid w:val="00F25AC9"/>
    <w:rsid w:val="00F25C69"/>
    <w:rsid w:val="00F25C83"/>
    <w:rsid w:val="00F25CB7"/>
    <w:rsid w:val="00F25D14"/>
    <w:rsid w:val="00F25D2A"/>
    <w:rsid w:val="00F25D2D"/>
    <w:rsid w:val="00F25D5F"/>
    <w:rsid w:val="00F25D6B"/>
    <w:rsid w:val="00F25D7D"/>
    <w:rsid w:val="00F25D90"/>
    <w:rsid w:val="00F25DA4"/>
    <w:rsid w:val="00F25DE2"/>
    <w:rsid w:val="00F25DF0"/>
    <w:rsid w:val="00F25EC6"/>
    <w:rsid w:val="00F25F4D"/>
    <w:rsid w:val="00F25FA6"/>
    <w:rsid w:val="00F26044"/>
    <w:rsid w:val="00F261B6"/>
    <w:rsid w:val="00F261BA"/>
    <w:rsid w:val="00F261D8"/>
    <w:rsid w:val="00F261EA"/>
    <w:rsid w:val="00F26204"/>
    <w:rsid w:val="00F262AD"/>
    <w:rsid w:val="00F2633E"/>
    <w:rsid w:val="00F26394"/>
    <w:rsid w:val="00F263BA"/>
    <w:rsid w:val="00F263C0"/>
    <w:rsid w:val="00F26415"/>
    <w:rsid w:val="00F2641F"/>
    <w:rsid w:val="00F26555"/>
    <w:rsid w:val="00F2663E"/>
    <w:rsid w:val="00F26659"/>
    <w:rsid w:val="00F26665"/>
    <w:rsid w:val="00F26670"/>
    <w:rsid w:val="00F26693"/>
    <w:rsid w:val="00F2669E"/>
    <w:rsid w:val="00F266A9"/>
    <w:rsid w:val="00F26718"/>
    <w:rsid w:val="00F267DB"/>
    <w:rsid w:val="00F267EA"/>
    <w:rsid w:val="00F2698D"/>
    <w:rsid w:val="00F269AF"/>
    <w:rsid w:val="00F269D6"/>
    <w:rsid w:val="00F26A3E"/>
    <w:rsid w:val="00F26A66"/>
    <w:rsid w:val="00F26ABC"/>
    <w:rsid w:val="00F26AE9"/>
    <w:rsid w:val="00F26B3D"/>
    <w:rsid w:val="00F26B44"/>
    <w:rsid w:val="00F26B6C"/>
    <w:rsid w:val="00F26BDF"/>
    <w:rsid w:val="00F26C0B"/>
    <w:rsid w:val="00F26C37"/>
    <w:rsid w:val="00F26CC4"/>
    <w:rsid w:val="00F26D6E"/>
    <w:rsid w:val="00F26D77"/>
    <w:rsid w:val="00F26DDF"/>
    <w:rsid w:val="00F26EDA"/>
    <w:rsid w:val="00F26F03"/>
    <w:rsid w:val="00F26F06"/>
    <w:rsid w:val="00F27077"/>
    <w:rsid w:val="00F270A1"/>
    <w:rsid w:val="00F2713D"/>
    <w:rsid w:val="00F271BC"/>
    <w:rsid w:val="00F27240"/>
    <w:rsid w:val="00F27244"/>
    <w:rsid w:val="00F27245"/>
    <w:rsid w:val="00F272A8"/>
    <w:rsid w:val="00F272EC"/>
    <w:rsid w:val="00F272F1"/>
    <w:rsid w:val="00F27331"/>
    <w:rsid w:val="00F27356"/>
    <w:rsid w:val="00F2735D"/>
    <w:rsid w:val="00F27398"/>
    <w:rsid w:val="00F273C8"/>
    <w:rsid w:val="00F2743E"/>
    <w:rsid w:val="00F2746E"/>
    <w:rsid w:val="00F27478"/>
    <w:rsid w:val="00F2748A"/>
    <w:rsid w:val="00F274D2"/>
    <w:rsid w:val="00F274DE"/>
    <w:rsid w:val="00F27526"/>
    <w:rsid w:val="00F27538"/>
    <w:rsid w:val="00F275AA"/>
    <w:rsid w:val="00F275B8"/>
    <w:rsid w:val="00F275C8"/>
    <w:rsid w:val="00F2769C"/>
    <w:rsid w:val="00F276C8"/>
    <w:rsid w:val="00F276DC"/>
    <w:rsid w:val="00F276E0"/>
    <w:rsid w:val="00F276ED"/>
    <w:rsid w:val="00F27722"/>
    <w:rsid w:val="00F27734"/>
    <w:rsid w:val="00F2774D"/>
    <w:rsid w:val="00F277E2"/>
    <w:rsid w:val="00F2783C"/>
    <w:rsid w:val="00F27931"/>
    <w:rsid w:val="00F27971"/>
    <w:rsid w:val="00F279AD"/>
    <w:rsid w:val="00F279F3"/>
    <w:rsid w:val="00F27A22"/>
    <w:rsid w:val="00F27AE9"/>
    <w:rsid w:val="00F27BF3"/>
    <w:rsid w:val="00F27C3A"/>
    <w:rsid w:val="00F27C8C"/>
    <w:rsid w:val="00F27CC0"/>
    <w:rsid w:val="00F27CEE"/>
    <w:rsid w:val="00F27D30"/>
    <w:rsid w:val="00F27DBC"/>
    <w:rsid w:val="00F27DE3"/>
    <w:rsid w:val="00F27EBF"/>
    <w:rsid w:val="00F27ED1"/>
    <w:rsid w:val="00F27F30"/>
    <w:rsid w:val="00F27F38"/>
    <w:rsid w:val="00F27F8D"/>
    <w:rsid w:val="00F27FD3"/>
    <w:rsid w:val="00F3003B"/>
    <w:rsid w:val="00F30042"/>
    <w:rsid w:val="00F30082"/>
    <w:rsid w:val="00F300F1"/>
    <w:rsid w:val="00F30157"/>
    <w:rsid w:val="00F30239"/>
    <w:rsid w:val="00F30242"/>
    <w:rsid w:val="00F30251"/>
    <w:rsid w:val="00F30259"/>
    <w:rsid w:val="00F3031C"/>
    <w:rsid w:val="00F30329"/>
    <w:rsid w:val="00F3032D"/>
    <w:rsid w:val="00F303A2"/>
    <w:rsid w:val="00F3044C"/>
    <w:rsid w:val="00F3047F"/>
    <w:rsid w:val="00F3052F"/>
    <w:rsid w:val="00F3061A"/>
    <w:rsid w:val="00F3061B"/>
    <w:rsid w:val="00F30621"/>
    <w:rsid w:val="00F306BD"/>
    <w:rsid w:val="00F3070C"/>
    <w:rsid w:val="00F3071E"/>
    <w:rsid w:val="00F3076E"/>
    <w:rsid w:val="00F30779"/>
    <w:rsid w:val="00F307BD"/>
    <w:rsid w:val="00F307CD"/>
    <w:rsid w:val="00F307D3"/>
    <w:rsid w:val="00F3089E"/>
    <w:rsid w:val="00F308B5"/>
    <w:rsid w:val="00F3090B"/>
    <w:rsid w:val="00F30970"/>
    <w:rsid w:val="00F30986"/>
    <w:rsid w:val="00F309AB"/>
    <w:rsid w:val="00F309D7"/>
    <w:rsid w:val="00F30A25"/>
    <w:rsid w:val="00F30A59"/>
    <w:rsid w:val="00F30A87"/>
    <w:rsid w:val="00F30BC2"/>
    <w:rsid w:val="00F30C0A"/>
    <w:rsid w:val="00F30C44"/>
    <w:rsid w:val="00F30C4E"/>
    <w:rsid w:val="00F30C79"/>
    <w:rsid w:val="00F30CA7"/>
    <w:rsid w:val="00F30D43"/>
    <w:rsid w:val="00F30DEB"/>
    <w:rsid w:val="00F30E06"/>
    <w:rsid w:val="00F30E37"/>
    <w:rsid w:val="00F30EFF"/>
    <w:rsid w:val="00F30F78"/>
    <w:rsid w:val="00F30F7F"/>
    <w:rsid w:val="00F30F99"/>
    <w:rsid w:val="00F30FD5"/>
    <w:rsid w:val="00F30FEF"/>
    <w:rsid w:val="00F31002"/>
    <w:rsid w:val="00F310AE"/>
    <w:rsid w:val="00F31111"/>
    <w:rsid w:val="00F3116A"/>
    <w:rsid w:val="00F31187"/>
    <w:rsid w:val="00F31209"/>
    <w:rsid w:val="00F31255"/>
    <w:rsid w:val="00F31291"/>
    <w:rsid w:val="00F312B8"/>
    <w:rsid w:val="00F3135B"/>
    <w:rsid w:val="00F3136E"/>
    <w:rsid w:val="00F31381"/>
    <w:rsid w:val="00F313AD"/>
    <w:rsid w:val="00F313CD"/>
    <w:rsid w:val="00F313E5"/>
    <w:rsid w:val="00F313EE"/>
    <w:rsid w:val="00F3142B"/>
    <w:rsid w:val="00F314DC"/>
    <w:rsid w:val="00F314F0"/>
    <w:rsid w:val="00F31534"/>
    <w:rsid w:val="00F3153D"/>
    <w:rsid w:val="00F315BD"/>
    <w:rsid w:val="00F315E2"/>
    <w:rsid w:val="00F3167A"/>
    <w:rsid w:val="00F316F4"/>
    <w:rsid w:val="00F31763"/>
    <w:rsid w:val="00F31765"/>
    <w:rsid w:val="00F317B3"/>
    <w:rsid w:val="00F31821"/>
    <w:rsid w:val="00F31874"/>
    <w:rsid w:val="00F3189D"/>
    <w:rsid w:val="00F318D2"/>
    <w:rsid w:val="00F318DB"/>
    <w:rsid w:val="00F318F3"/>
    <w:rsid w:val="00F318F4"/>
    <w:rsid w:val="00F31949"/>
    <w:rsid w:val="00F3197A"/>
    <w:rsid w:val="00F31984"/>
    <w:rsid w:val="00F31A0C"/>
    <w:rsid w:val="00F31A3E"/>
    <w:rsid w:val="00F31A45"/>
    <w:rsid w:val="00F31A81"/>
    <w:rsid w:val="00F31B4B"/>
    <w:rsid w:val="00F31B88"/>
    <w:rsid w:val="00F31BB6"/>
    <w:rsid w:val="00F31BDF"/>
    <w:rsid w:val="00F31C1B"/>
    <w:rsid w:val="00F31C2E"/>
    <w:rsid w:val="00F31C5C"/>
    <w:rsid w:val="00F31C7E"/>
    <w:rsid w:val="00F31C8E"/>
    <w:rsid w:val="00F31CB1"/>
    <w:rsid w:val="00F31D31"/>
    <w:rsid w:val="00F31DD4"/>
    <w:rsid w:val="00F31DD7"/>
    <w:rsid w:val="00F31DE5"/>
    <w:rsid w:val="00F31DE7"/>
    <w:rsid w:val="00F31EB6"/>
    <w:rsid w:val="00F31F0F"/>
    <w:rsid w:val="00F31F27"/>
    <w:rsid w:val="00F31F6B"/>
    <w:rsid w:val="00F31F75"/>
    <w:rsid w:val="00F31FE5"/>
    <w:rsid w:val="00F3205B"/>
    <w:rsid w:val="00F32077"/>
    <w:rsid w:val="00F3207B"/>
    <w:rsid w:val="00F320DB"/>
    <w:rsid w:val="00F320E8"/>
    <w:rsid w:val="00F3213C"/>
    <w:rsid w:val="00F321EA"/>
    <w:rsid w:val="00F32202"/>
    <w:rsid w:val="00F32221"/>
    <w:rsid w:val="00F32231"/>
    <w:rsid w:val="00F322A4"/>
    <w:rsid w:val="00F322B5"/>
    <w:rsid w:val="00F322CB"/>
    <w:rsid w:val="00F323DA"/>
    <w:rsid w:val="00F324A3"/>
    <w:rsid w:val="00F32550"/>
    <w:rsid w:val="00F32584"/>
    <w:rsid w:val="00F32596"/>
    <w:rsid w:val="00F325F6"/>
    <w:rsid w:val="00F32610"/>
    <w:rsid w:val="00F326D2"/>
    <w:rsid w:val="00F326FE"/>
    <w:rsid w:val="00F32781"/>
    <w:rsid w:val="00F327B5"/>
    <w:rsid w:val="00F327BC"/>
    <w:rsid w:val="00F327EC"/>
    <w:rsid w:val="00F329C8"/>
    <w:rsid w:val="00F32AE4"/>
    <w:rsid w:val="00F32B26"/>
    <w:rsid w:val="00F32B68"/>
    <w:rsid w:val="00F32B6A"/>
    <w:rsid w:val="00F32C4F"/>
    <w:rsid w:val="00F32DBA"/>
    <w:rsid w:val="00F32DEB"/>
    <w:rsid w:val="00F32E18"/>
    <w:rsid w:val="00F32E46"/>
    <w:rsid w:val="00F32E5D"/>
    <w:rsid w:val="00F32E61"/>
    <w:rsid w:val="00F32F73"/>
    <w:rsid w:val="00F3310C"/>
    <w:rsid w:val="00F33125"/>
    <w:rsid w:val="00F33199"/>
    <w:rsid w:val="00F331E4"/>
    <w:rsid w:val="00F3330E"/>
    <w:rsid w:val="00F33331"/>
    <w:rsid w:val="00F33372"/>
    <w:rsid w:val="00F33386"/>
    <w:rsid w:val="00F3339D"/>
    <w:rsid w:val="00F333BB"/>
    <w:rsid w:val="00F3341B"/>
    <w:rsid w:val="00F334D7"/>
    <w:rsid w:val="00F334DB"/>
    <w:rsid w:val="00F334E0"/>
    <w:rsid w:val="00F33528"/>
    <w:rsid w:val="00F33642"/>
    <w:rsid w:val="00F3366E"/>
    <w:rsid w:val="00F336F5"/>
    <w:rsid w:val="00F33737"/>
    <w:rsid w:val="00F33758"/>
    <w:rsid w:val="00F3376D"/>
    <w:rsid w:val="00F3379D"/>
    <w:rsid w:val="00F33875"/>
    <w:rsid w:val="00F3387D"/>
    <w:rsid w:val="00F33889"/>
    <w:rsid w:val="00F338A8"/>
    <w:rsid w:val="00F3390D"/>
    <w:rsid w:val="00F33976"/>
    <w:rsid w:val="00F3397E"/>
    <w:rsid w:val="00F339BC"/>
    <w:rsid w:val="00F339C1"/>
    <w:rsid w:val="00F33A18"/>
    <w:rsid w:val="00F33A96"/>
    <w:rsid w:val="00F33AA7"/>
    <w:rsid w:val="00F33B71"/>
    <w:rsid w:val="00F33BE1"/>
    <w:rsid w:val="00F33C6F"/>
    <w:rsid w:val="00F33C88"/>
    <w:rsid w:val="00F33CE6"/>
    <w:rsid w:val="00F33CF9"/>
    <w:rsid w:val="00F33D45"/>
    <w:rsid w:val="00F33D8B"/>
    <w:rsid w:val="00F33DA5"/>
    <w:rsid w:val="00F33DB5"/>
    <w:rsid w:val="00F33E4C"/>
    <w:rsid w:val="00F33E85"/>
    <w:rsid w:val="00F33F5B"/>
    <w:rsid w:val="00F33F81"/>
    <w:rsid w:val="00F33FF1"/>
    <w:rsid w:val="00F3401A"/>
    <w:rsid w:val="00F34074"/>
    <w:rsid w:val="00F340A5"/>
    <w:rsid w:val="00F340BA"/>
    <w:rsid w:val="00F34186"/>
    <w:rsid w:val="00F341A4"/>
    <w:rsid w:val="00F3424F"/>
    <w:rsid w:val="00F3427A"/>
    <w:rsid w:val="00F342DC"/>
    <w:rsid w:val="00F34327"/>
    <w:rsid w:val="00F34361"/>
    <w:rsid w:val="00F344BA"/>
    <w:rsid w:val="00F344C1"/>
    <w:rsid w:val="00F344D0"/>
    <w:rsid w:val="00F34529"/>
    <w:rsid w:val="00F3459B"/>
    <w:rsid w:val="00F345DA"/>
    <w:rsid w:val="00F345F3"/>
    <w:rsid w:val="00F34601"/>
    <w:rsid w:val="00F3468A"/>
    <w:rsid w:val="00F346AB"/>
    <w:rsid w:val="00F346C6"/>
    <w:rsid w:val="00F34784"/>
    <w:rsid w:val="00F347A2"/>
    <w:rsid w:val="00F34823"/>
    <w:rsid w:val="00F34825"/>
    <w:rsid w:val="00F34886"/>
    <w:rsid w:val="00F34898"/>
    <w:rsid w:val="00F3495C"/>
    <w:rsid w:val="00F349B0"/>
    <w:rsid w:val="00F34A35"/>
    <w:rsid w:val="00F34A3B"/>
    <w:rsid w:val="00F34A5C"/>
    <w:rsid w:val="00F34A6C"/>
    <w:rsid w:val="00F34B18"/>
    <w:rsid w:val="00F34B3C"/>
    <w:rsid w:val="00F34B3F"/>
    <w:rsid w:val="00F34BD1"/>
    <w:rsid w:val="00F34CFB"/>
    <w:rsid w:val="00F34D0B"/>
    <w:rsid w:val="00F34D25"/>
    <w:rsid w:val="00F34D88"/>
    <w:rsid w:val="00F34DE0"/>
    <w:rsid w:val="00F34ECB"/>
    <w:rsid w:val="00F34EF8"/>
    <w:rsid w:val="00F34FA2"/>
    <w:rsid w:val="00F35096"/>
    <w:rsid w:val="00F350E5"/>
    <w:rsid w:val="00F350F5"/>
    <w:rsid w:val="00F35171"/>
    <w:rsid w:val="00F35206"/>
    <w:rsid w:val="00F35347"/>
    <w:rsid w:val="00F3539F"/>
    <w:rsid w:val="00F35405"/>
    <w:rsid w:val="00F35469"/>
    <w:rsid w:val="00F35493"/>
    <w:rsid w:val="00F354A4"/>
    <w:rsid w:val="00F354F5"/>
    <w:rsid w:val="00F354FF"/>
    <w:rsid w:val="00F355B4"/>
    <w:rsid w:val="00F355C8"/>
    <w:rsid w:val="00F355FF"/>
    <w:rsid w:val="00F3561E"/>
    <w:rsid w:val="00F356C0"/>
    <w:rsid w:val="00F356F1"/>
    <w:rsid w:val="00F3571D"/>
    <w:rsid w:val="00F3574B"/>
    <w:rsid w:val="00F357B4"/>
    <w:rsid w:val="00F35836"/>
    <w:rsid w:val="00F359C5"/>
    <w:rsid w:val="00F359EA"/>
    <w:rsid w:val="00F35A17"/>
    <w:rsid w:val="00F35A3D"/>
    <w:rsid w:val="00F35A56"/>
    <w:rsid w:val="00F35BFC"/>
    <w:rsid w:val="00F35C93"/>
    <w:rsid w:val="00F35D2B"/>
    <w:rsid w:val="00F35D61"/>
    <w:rsid w:val="00F35E58"/>
    <w:rsid w:val="00F35F9E"/>
    <w:rsid w:val="00F35FDA"/>
    <w:rsid w:val="00F36004"/>
    <w:rsid w:val="00F3601A"/>
    <w:rsid w:val="00F36177"/>
    <w:rsid w:val="00F36184"/>
    <w:rsid w:val="00F36224"/>
    <w:rsid w:val="00F3623D"/>
    <w:rsid w:val="00F36249"/>
    <w:rsid w:val="00F3629E"/>
    <w:rsid w:val="00F362A2"/>
    <w:rsid w:val="00F3634C"/>
    <w:rsid w:val="00F3636A"/>
    <w:rsid w:val="00F3638F"/>
    <w:rsid w:val="00F363B1"/>
    <w:rsid w:val="00F363D8"/>
    <w:rsid w:val="00F36418"/>
    <w:rsid w:val="00F36536"/>
    <w:rsid w:val="00F36556"/>
    <w:rsid w:val="00F3655C"/>
    <w:rsid w:val="00F3659F"/>
    <w:rsid w:val="00F365A1"/>
    <w:rsid w:val="00F365B2"/>
    <w:rsid w:val="00F365C9"/>
    <w:rsid w:val="00F365DE"/>
    <w:rsid w:val="00F36626"/>
    <w:rsid w:val="00F36630"/>
    <w:rsid w:val="00F36670"/>
    <w:rsid w:val="00F366D6"/>
    <w:rsid w:val="00F36709"/>
    <w:rsid w:val="00F36713"/>
    <w:rsid w:val="00F36767"/>
    <w:rsid w:val="00F367C7"/>
    <w:rsid w:val="00F367CD"/>
    <w:rsid w:val="00F367EE"/>
    <w:rsid w:val="00F36819"/>
    <w:rsid w:val="00F3681F"/>
    <w:rsid w:val="00F36840"/>
    <w:rsid w:val="00F3685C"/>
    <w:rsid w:val="00F368FA"/>
    <w:rsid w:val="00F369A4"/>
    <w:rsid w:val="00F369B8"/>
    <w:rsid w:val="00F369CA"/>
    <w:rsid w:val="00F36A13"/>
    <w:rsid w:val="00F36A30"/>
    <w:rsid w:val="00F36A7F"/>
    <w:rsid w:val="00F36AB6"/>
    <w:rsid w:val="00F36ACC"/>
    <w:rsid w:val="00F36C92"/>
    <w:rsid w:val="00F36CB0"/>
    <w:rsid w:val="00F36D83"/>
    <w:rsid w:val="00F36D91"/>
    <w:rsid w:val="00F36DF2"/>
    <w:rsid w:val="00F36EED"/>
    <w:rsid w:val="00F36FE4"/>
    <w:rsid w:val="00F37012"/>
    <w:rsid w:val="00F37252"/>
    <w:rsid w:val="00F372A9"/>
    <w:rsid w:val="00F372ED"/>
    <w:rsid w:val="00F37322"/>
    <w:rsid w:val="00F37349"/>
    <w:rsid w:val="00F37395"/>
    <w:rsid w:val="00F373A7"/>
    <w:rsid w:val="00F373DE"/>
    <w:rsid w:val="00F3746E"/>
    <w:rsid w:val="00F375C2"/>
    <w:rsid w:val="00F376AB"/>
    <w:rsid w:val="00F376E9"/>
    <w:rsid w:val="00F376FA"/>
    <w:rsid w:val="00F3781A"/>
    <w:rsid w:val="00F37855"/>
    <w:rsid w:val="00F378F2"/>
    <w:rsid w:val="00F3791F"/>
    <w:rsid w:val="00F379CA"/>
    <w:rsid w:val="00F37A01"/>
    <w:rsid w:val="00F37AEA"/>
    <w:rsid w:val="00F37AFA"/>
    <w:rsid w:val="00F37B39"/>
    <w:rsid w:val="00F37BD9"/>
    <w:rsid w:val="00F37C8E"/>
    <w:rsid w:val="00F37C9E"/>
    <w:rsid w:val="00F37CD3"/>
    <w:rsid w:val="00F37D22"/>
    <w:rsid w:val="00F37D48"/>
    <w:rsid w:val="00F37D64"/>
    <w:rsid w:val="00F37EC6"/>
    <w:rsid w:val="00F37EC7"/>
    <w:rsid w:val="00F40056"/>
    <w:rsid w:val="00F400EE"/>
    <w:rsid w:val="00F40171"/>
    <w:rsid w:val="00F40177"/>
    <w:rsid w:val="00F40310"/>
    <w:rsid w:val="00F40319"/>
    <w:rsid w:val="00F4033E"/>
    <w:rsid w:val="00F4033F"/>
    <w:rsid w:val="00F40341"/>
    <w:rsid w:val="00F403B9"/>
    <w:rsid w:val="00F4040D"/>
    <w:rsid w:val="00F4042E"/>
    <w:rsid w:val="00F404BD"/>
    <w:rsid w:val="00F405ED"/>
    <w:rsid w:val="00F4063C"/>
    <w:rsid w:val="00F40651"/>
    <w:rsid w:val="00F40662"/>
    <w:rsid w:val="00F4076C"/>
    <w:rsid w:val="00F407B1"/>
    <w:rsid w:val="00F40826"/>
    <w:rsid w:val="00F40968"/>
    <w:rsid w:val="00F409EA"/>
    <w:rsid w:val="00F40A5F"/>
    <w:rsid w:val="00F40B05"/>
    <w:rsid w:val="00F40B11"/>
    <w:rsid w:val="00F40B32"/>
    <w:rsid w:val="00F40B4F"/>
    <w:rsid w:val="00F40B91"/>
    <w:rsid w:val="00F40C9B"/>
    <w:rsid w:val="00F40CDF"/>
    <w:rsid w:val="00F40D01"/>
    <w:rsid w:val="00F40D14"/>
    <w:rsid w:val="00F40DCE"/>
    <w:rsid w:val="00F40E15"/>
    <w:rsid w:val="00F40E1C"/>
    <w:rsid w:val="00F40E90"/>
    <w:rsid w:val="00F40ED5"/>
    <w:rsid w:val="00F40EDE"/>
    <w:rsid w:val="00F40EEB"/>
    <w:rsid w:val="00F40F6F"/>
    <w:rsid w:val="00F40F7E"/>
    <w:rsid w:val="00F40FA3"/>
    <w:rsid w:val="00F41029"/>
    <w:rsid w:val="00F41051"/>
    <w:rsid w:val="00F411EA"/>
    <w:rsid w:val="00F41203"/>
    <w:rsid w:val="00F4123D"/>
    <w:rsid w:val="00F412AC"/>
    <w:rsid w:val="00F41390"/>
    <w:rsid w:val="00F413AD"/>
    <w:rsid w:val="00F413CD"/>
    <w:rsid w:val="00F413CF"/>
    <w:rsid w:val="00F413F3"/>
    <w:rsid w:val="00F4141F"/>
    <w:rsid w:val="00F414A5"/>
    <w:rsid w:val="00F414FE"/>
    <w:rsid w:val="00F41507"/>
    <w:rsid w:val="00F4150C"/>
    <w:rsid w:val="00F4151C"/>
    <w:rsid w:val="00F41528"/>
    <w:rsid w:val="00F41562"/>
    <w:rsid w:val="00F4156E"/>
    <w:rsid w:val="00F415B2"/>
    <w:rsid w:val="00F415DE"/>
    <w:rsid w:val="00F41611"/>
    <w:rsid w:val="00F4161E"/>
    <w:rsid w:val="00F4167F"/>
    <w:rsid w:val="00F4168D"/>
    <w:rsid w:val="00F416CA"/>
    <w:rsid w:val="00F41726"/>
    <w:rsid w:val="00F41775"/>
    <w:rsid w:val="00F417C9"/>
    <w:rsid w:val="00F417DB"/>
    <w:rsid w:val="00F417DE"/>
    <w:rsid w:val="00F41838"/>
    <w:rsid w:val="00F41858"/>
    <w:rsid w:val="00F418CE"/>
    <w:rsid w:val="00F418D0"/>
    <w:rsid w:val="00F4190C"/>
    <w:rsid w:val="00F41977"/>
    <w:rsid w:val="00F41A06"/>
    <w:rsid w:val="00F41A19"/>
    <w:rsid w:val="00F41A2A"/>
    <w:rsid w:val="00F41A37"/>
    <w:rsid w:val="00F41A3D"/>
    <w:rsid w:val="00F41A94"/>
    <w:rsid w:val="00F41ADD"/>
    <w:rsid w:val="00F41B1C"/>
    <w:rsid w:val="00F41B2A"/>
    <w:rsid w:val="00F41B2D"/>
    <w:rsid w:val="00F41B2E"/>
    <w:rsid w:val="00F41B67"/>
    <w:rsid w:val="00F41B9D"/>
    <w:rsid w:val="00F41C2E"/>
    <w:rsid w:val="00F41CAC"/>
    <w:rsid w:val="00F41D16"/>
    <w:rsid w:val="00F41D53"/>
    <w:rsid w:val="00F41D73"/>
    <w:rsid w:val="00F41DCD"/>
    <w:rsid w:val="00F41E95"/>
    <w:rsid w:val="00F41F12"/>
    <w:rsid w:val="00F41F2F"/>
    <w:rsid w:val="00F41F48"/>
    <w:rsid w:val="00F41FE8"/>
    <w:rsid w:val="00F4208E"/>
    <w:rsid w:val="00F420D6"/>
    <w:rsid w:val="00F420EA"/>
    <w:rsid w:val="00F420EB"/>
    <w:rsid w:val="00F42151"/>
    <w:rsid w:val="00F4215F"/>
    <w:rsid w:val="00F421A9"/>
    <w:rsid w:val="00F421E8"/>
    <w:rsid w:val="00F421F2"/>
    <w:rsid w:val="00F42251"/>
    <w:rsid w:val="00F4229D"/>
    <w:rsid w:val="00F422A1"/>
    <w:rsid w:val="00F422CF"/>
    <w:rsid w:val="00F422E2"/>
    <w:rsid w:val="00F4231D"/>
    <w:rsid w:val="00F4245F"/>
    <w:rsid w:val="00F424A8"/>
    <w:rsid w:val="00F42506"/>
    <w:rsid w:val="00F4255B"/>
    <w:rsid w:val="00F425B9"/>
    <w:rsid w:val="00F4261F"/>
    <w:rsid w:val="00F42631"/>
    <w:rsid w:val="00F42632"/>
    <w:rsid w:val="00F4264C"/>
    <w:rsid w:val="00F4266D"/>
    <w:rsid w:val="00F42776"/>
    <w:rsid w:val="00F427A5"/>
    <w:rsid w:val="00F42810"/>
    <w:rsid w:val="00F42869"/>
    <w:rsid w:val="00F42929"/>
    <w:rsid w:val="00F42960"/>
    <w:rsid w:val="00F42963"/>
    <w:rsid w:val="00F429B2"/>
    <w:rsid w:val="00F42A4F"/>
    <w:rsid w:val="00F42A8D"/>
    <w:rsid w:val="00F42AE3"/>
    <w:rsid w:val="00F42B17"/>
    <w:rsid w:val="00F42B28"/>
    <w:rsid w:val="00F42B4B"/>
    <w:rsid w:val="00F42B7E"/>
    <w:rsid w:val="00F42BCF"/>
    <w:rsid w:val="00F42C33"/>
    <w:rsid w:val="00F42CAD"/>
    <w:rsid w:val="00F42CE4"/>
    <w:rsid w:val="00F42D4B"/>
    <w:rsid w:val="00F42D65"/>
    <w:rsid w:val="00F42DC4"/>
    <w:rsid w:val="00F42E1E"/>
    <w:rsid w:val="00F42E2A"/>
    <w:rsid w:val="00F42E65"/>
    <w:rsid w:val="00F42EC7"/>
    <w:rsid w:val="00F42F07"/>
    <w:rsid w:val="00F42F28"/>
    <w:rsid w:val="00F42F93"/>
    <w:rsid w:val="00F4301F"/>
    <w:rsid w:val="00F4308C"/>
    <w:rsid w:val="00F430FE"/>
    <w:rsid w:val="00F4310E"/>
    <w:rsid w:val="00F4314A"/>
    <w:rsid w:val="00F43172"/>
    <w:rsid w:val="00F43190"/>
    <w:rsid w:val="00F431A1"/>
    <w:rsid w:val="00F431BC"/>
    <w:rsid w:val="00F43291"/>
    <w:rsid w:val="00F432EC"/>
    <w:rsid w:val="00F43328"/>
    <w:rsid w:val="00F43358"/>
    <w:rsid w:val="00F4336A"/>
    <w:rsid w:val="00F4336B"/>
    <w:rsid w:val="00F43405"/>
    <w:rsid w:val="00F43431"/>
    <w:rsid w:val="00F43498"/>
    <w:rsid w:val="00F434A5"/>
    <w:rsid w:val="00F434AD"/>
    <w:rsid w:val="00F43565"/>
    <w:rsid w:val="00F435EF"/>
    <w:rsid w:val="00F436AF"/>
    <w:rsid w:val="00F43778"/>
    <w:rsid w:val="00F437AC"/>
    <w:rsid w:val="00F437BC"/>
    <w:rsid w:val="00F437CE"/>
    <w:rsid w:val="00F4380D"/>
    <w:rsid w:val="00F438D9"/>
    <w:rsid w:val="00F43A8C"/>
    <w:rsid w:val="00F43BA0"/>
    <w:rsid w:val="00F43BB5"/>
    <w:rsid w:val="00F43CB1"/>
    <w:rsid w:val="00F43CCA"/>
    <w:rsid w:val="00F43CE1"/>
    <w:rsid w:val="00F43D72"/>
    <w:rsid w:val="00F43D79"/>
    <w:rsid w:val="00F43E0A"/>
    <w:rsid w:val="00F43E81"/>
    <w:rsid w:val="00F43E89"/>
    <w:rsid w:val="00F43EA3"/>
    <w:rsid w:val="00F43EB0"/>
    <w:rsid w:val="00F43ECB"/>
    <w:rsid w:val="00F43EF2"/>
    <w:rsid w:val="00F4402A"/>
    <w:rsid w:val="00F44037"/>
    <w:rsid w:val="00F4408B"/>
    <w:rsid w:val="00F44116"/>
    <w:rsid w:val="00F44147"/>
    <w:rsid w:val="00F44194"/>
    <w:rsid w:val="00F441B5"/>
    <w:rsid w:val="00F441BC"/>
    <w:rsid w:val="00F44217"/>
    <w:rsid w:val="00F442BC"/>
    <w:rsid w:val="00F442DB"/>
    <w:rsid w:val="00F44342"/>
    <w:rsid w:val="00F44343"/>
    <w:rsid w:val="00F44489"/>
    <w:rsid w:val="00F444B9"/>
    <w:rsid w:val="00F444EC"/>
    <w:rsid w:val="00F445ED"/>
    <w:rsid w:val="00F4464C"/>
    <w:rsid w:val="00F4466A"/>
    <w:rsid w:val="00F4469C"/>
    <w:rsid w:val="00F446EA"/>
    <w:rsid w:val="00F44717"/>
    <w:rsid w:val="00F44753"/>
    <w:rsid w:val="00F447D4"/>
    <w:rsid w:val="00F44804"/>
    <w:rsid w:val="00F44807"/>
    <w:rsid w:val="00F44842"/>
    <w:rsid w:val="00F44936"/>
    <w:rsid w:val="00F449BE"/>
    <w:rsid w:val="00F449C7"/>
    <w:rsid w:val="00F44B0B"/>
    <w:rsid w:val="00F44B52"/>
    <w:rsid w:val="00F44B96"/>
    <w:rsid w:val="00F44BCB"/>
    <w:rsid w:val="00F44CB0"/>
    <w:rsid w:val="00F44D1C"/>
    <w:rsid w:val="00F44D34"/>
    <w:rsid w:val="00F44D7D"/>
    <w:rsid w:val="00F44DDA"/>
    <w:rsid w:val="00F44E1C"/>
    <w:rsid w:val="00F44E6F"/>
    <w:rsid w:val="00F44FF1"/>
    <w:rsid w:val="00F45027"/>
    <w:rsid w:val="00F45045"/>
    <w:rsid w:val="00F45051"/>
    <w:rsid w:val="00F45130"/>
    <w:rsid w:val="00F45185"/>
    <w:rsid w:val="00F451AE"/>
    <w:rsid w:val="00F451B2"/>
    <w:rsid w:val="00F451B5"/>
    <w:rsid w:val="00F451E9"/>
    <w:rsid w:val="00F451FE"/>
    <w:rsid w:val="00F45249"/>
    <w:rsid w:val="00F45253"/>
    <w:rsid w:val="00F45276"/>
    <w:rsid w:val="00F45322"/>
    <w:rsid w:val="00F45335"/>
    <w:rsid w:val="00F4533C"/>
    <w:rsid w:val="00F4538F"/>
    <w:rsid w:val="00F4545D"/>
    <w:rsid w:val="00F4547F"/>
    <w:rsid w:val="00F45494"/>
    <w:rsid w:val="00F4549D"/>
    <w:rsid w:val="00F454A0"/>
    <w:rsid w:val="00F454BE"/>
    <w:rsid w:val="00F455AB"/>
    <w:rsid w:val="00F45604"/>
    <w:rsid w:val="00F45654"/>
    <w:rsid w:val="00F456BD"/>
    <w:rsid w:val="00F45702"/>
    <w:rsid w:val="00F457AB"/>
    <w:rsid w:val="00F457B1"/>
    <w:rsid w:val="00F457ED"/>
    <w:rsid w:val="00F45815"/>
    <w:rsid w:val="00F4581D"/>
    <w:rsid w:val="00F45876"/>
    <w:rsid w:val="00F458C4"/>
    <w:rsid w:val="00F458C8"/>
    <w:rsid w:val="00F4591A"/>
    <w:rsid w:val="00F4593A"/>
    <w:rsid w:val="00F45974"/>
    <w:rsid w:val="00F459A6"/>
    <w:rsid w:val="00F459D1"/>
    <w:rsid w:val="00F459ED"/>
    <w:rsid w:val="00F45A97"/>
    <w:rsid w:val="00F45AEE"/>
    <w:rsid w:val="00F45B33"/>
    <w:rsid w:val="00F45B36"/>
    <w:rsid w:val="00F45B52"/>
    <w:rsid w:val="00F45B90"/>
    <w:rsid w:val="00F45B98"/>
    <w:rsid w:val="00F45C30"/>
    <w:rsid w:val="00F45C72"/>
    <w:rsid w:val="00F45CAE"/>
    <w:rsid w:val="00F45D79"/>
    <w:rsid w:val="00F45D9E"/>
    <w:rsid w:val="00F45DF0"/>
    <w:rsid w:val="00F45EED"/>
    <w:rsid w:val="00F45F22"/>
    <w:rsid w:val="00F45F2C"/>
    <w:rsid w:val="00F45F82"/>
    <w:rsid w:val="00F46087"/>
    <w:rsid w:val="00F460B8"/>
    <w:rsid w:val="00F460F0"/>
    <w:rsid w:val="00F46188"/>
    <w:rsid w:val="00F461EA"/>
    <w:rsid w:val="00F461EF"/>
    <w:rsid w:val="00F4631D"/>
    <w:rsid w:val="00F46368"/>
    <w:rsid w:val="00F46421"/>
    <w:rsid w:val="00F46497"/>
    <w:rsid w:val="00F46499"/>
    <w:rsid w:val="00F464A8"/>
    <w:rsid w:val="00F464DC"/>
    <w:rsid w:val="00F4652B"/>
    <w:rsid w:val="00F4652F"/>
    <w:rsid w:val="00F465D6"/>
    <w:rsid w:val="00F46602"/>
    <w:rsid w:val="00F466EA"/>
    <w:rsid w:val="00F4674C"/>
    <w:rsid w:val="00F4678F"/>
    <w:rsid w:val="00F4679A"/>
    <w:rsid w:val="00F467A3"/>
    <w:rsid w:val="00F468C9"/>
    <w:rsid w:val="00F4693F"/>
    <w:rsid w:val="00F4695C"/>
    <w:rsid w:val="00F46977"/>
    <w:rsid w:val="00F46985"/>
    <w:rsid w:val="00F46A2F"/>
    <w:rsid w:val="00F46A3E"/>
    <w:rsid w:val="00F46A75"/>
    <w:rsid w:val="00F46A7C"/>
    <w:rsid w:val="00F46B9D"/>
    <w:rsid w:val="00F46CA4"/>
    <w:rsid w:val="00F46D8C"/>
    <w:rsid w:val="00F46DD8"/>
    <w:rsid w:val="00F46DE6"/>
    <w:rsid w:val="00F46E52"/>
    <w:rsid w:val="00F46F1F"/>
    <w:rsid w:val="00F46F7E"/>
    <w:rsid w:val="00F46F87"/>
    <w:rsid w:val="00F46FAE"/>
    <w:rsid w:val="00F47151"/>
    <w:rsid w:val="00F47159"/>
    <w:rsid w:val="00F47165"/>
    <w:rsid w:val="00F471B0"/>
    <w:rsid w:val="00F471B8"/>
    <w:rsid w:val="00F471F1"/>
    <w:rsid w:val="00F4729D"/>
    <w:rsid w:val="00F472EF"/>
    <w:rsid w:val="00F47312"/>
    <w:rsid w:val="00F473D2"/>
    <w:rsid w:val="00F47480"/>
    <w:rsid w:val="00F474E8"/>
    <w:rsid w:val="00F476AA"/>
    <w:rsid w:val="00F4770B"/>
    <w:rsid w:val="00F47775"/>
    <w:rsid w:val="00F47798"/>
    <w:rsid w:val="00F4779D"/>
    <w:rsid w:val="00F47802"/>
    <w:rsid w:val="00F47819"/>
    <w:rsid w:val="00F4782F"/>
    <w:rsid w:val="00F4786B"/>
    <w:rsid w:val="00F47895"/>
    <w:rsid w:val="00F478E2"/>
    <w:rsid w:val="00F47A35"/>
    <w:rsid w:val="00F47B9A"/>
    <w:rsid w:val="00F47B9F"/>
    <w:rsid w:val="00F47BF2"/>
    <w:rsid w:val="00F47C5F"/>
    <w:rsid w:val="00F47C9E"/>
    <w:rsid w:val="00F47CEB"/>
    <w:rsid w:val="00F47D2A"/>
    <w:rsid w:val="00F47DD4"/>
    <w:rsid w:val="00F47E07"/>
    <w:rsid w:val="00F47E13"/>
    <w:rsid w:val="00F47E89"/>
    <w:rsid w:val="00F5012F"/>
    <w:rsid w:val="00F50135"/>
    <w:rsid w:val="00F50195"/>
    <w:rsid w:val="00F50224"/>
    <w:rsid w:val="00F5024E"/>
    <w:rsid w:val="00F50394"/>
    <w:rsid w:val="00F503D8"/>
    <w:rsid w:val="00F504AC"/>
    <w:rsid w:val="00F5056D"/>
    <w:rsid w:val="00F50570"/>
    <w:rsid w:val="00F50579"/>
    <w:rsid w:val="00F50592"/>
    <w:rsid w:val="00F50595"/>
    <w:rsid w:val="00F505FC"/>
    <w:rsid w:val="00F5065B"/>
    <w:rsid w:val="00F5067B"/>
    <w:rsid w:val="00F506C1"/>
    <w:rsid w:val="00F506C8"/>
    <w:rsid w:val="00F50775"/>
    <w:rsid w:val="00F507C4"/>
    <w:rsid w:val="00F50811"/>
    <w:rsid w:val="00F50898"/>
    <w:rsid w:val="00F50931"/>
    <w:rsid w:val="00F50968"/>
    <w:rsid w:val="00F5098F"/>
    <w:rsid w:val="00F50A3F"/>
    <w:rsid w:val="00F50A8F"/>
    <w:rsid w:val="00F50AB2"/>
    <w:rsid w:val="00F50AD9"/>
    <w:rsid w:val="00F50B0D"/>
    <w:rsid w:val="00F50BBD"/>
    <w:rsid w:val="00F50BEE"/>
    <w:rsid w:val="00F50C2E"/>
    <w:rsid w:val="00F50C8D"/>
    <w:rsid w:val="00F50CC2"/>
    <w:rsid w:val="00F50D15"/>
    <w:rsid w:val="00F50D72"/>
    <w:rsid w:val="00F50D87"/>
    <w:rsid w:val="00F50E11"/>
    <w:rsid w:val="00F50E4D"/>
    <w:rsid w:val="00F50EF8"/>
    <w:rsid w:val="00F51026"/>
    <w:rsid w:val="00F51032"/>
    <w:rsid w:val="00F510FA"/>
    <w:rsid w:val="00F5116B"/>
    <w:rsid w:val="00F51170"/>
    <w:rsid w:val="00F511E7"/>
    <w:rsid w:val="00F51256"/>
    <w:rsid w:val="00F512BC"/>
    <w:rsid w:val="00F5130A"/>
    <w:rsid w:val="00F51331"/>
    <w:rsid w:val="00F5137D"/>
    <w:rsid w:val="00F5143A"/>
    <w:rsid w:val="00F5146D"/>
    <w:rsid w:val="00F51470"/>
    <w:rsid w:val="00F5151A"/>
    <w:rsid w:val="00F5154B"/>
    <w:rsid w:val="00F5159C"/>
    <w:rsid w:val="00F515BA"/>
    <w:rsid w:val="00F515D7"/>
    <w:rsid w:val="00F51622"/>
    <w:rsid w:val="00F516D1"/>
    <w:rsid w:val="00F516DC"/>
    <w:rsid w:val="00F51744"/>
    <w:rsid w:val="00F517B9"/>
    <w:rsid w:val="00F51805"/>
    <w:rsid w:val="00F51827"/>
    <w:rsid w:val="00F51858"/>
    <w:rsid w:val="00F51863"/>
    <w:rsid w:val="00F51970"/>
    <w:rsid w:val="00F5197C"/>
    <w:rsid w:val="00F51980"/>
    <w:rsid w:val="00F519F5"/>
    <w:rsid w:val="00F51AB8"/>
    <w:rsid w:val="00F51CA5"/>
    <w:rsid w:val="00F51D2C"/>
    <w:rsid w:val="00F51DF2"/>
    <w:rsid w:val="00F51F4E"/>
    <w:rsid w:val="00F51F74"/>
    <w:rsid w:val="00F51F97"/>
    <w:rsid w:val="00F51FD8"/>
    <w:rsid w:val="00F520E7"/>
    <w:rsid w:val="00F5210D"/>
    <w:rsid w:val="00F52113"/>
    <w:rsid w:val="00F521A3"/>
    <w:rsid w:val="00F521AA"/>
    <w:rsid w:val="00F521B0"/>
    <w:rsid w:val="00F52294"/>
    <w:rsid w:val="00F522AE"/>
    <w:rsid w:val="00F522BE"/>
    <w:rsid w:val="00F522E0"/>
    <w:rsid w:val="00F5232A"/>
    <w:rsid w:val="00F5236C"/>
    <w:rsid w:val="00F52376"/>
    <w:rsid w:val="00F523A4"/>
    <w:rsid w:val="00F523A8"/>
    <w:rsid w:val="00F523C2"/>
    <w:rsid w:val="00F523FA"/>
    <w:rsid w:val="00F52403"/>
    <w:rsid w:val="00F52455"/>
    <w:rsid w:val="00F524AA"/>
    <w:rsid w:val="00F524F2"/>
    <w:rsid w:val="00F5251C"/>
    <w:rsid w:val="00F52576"/>
    <w:rsid w:val="00F525B2"/>
    <w:rsid w:val="00F525E2"/>
    <w:rsid w:val="00F52633"/>
    <w:rsid w:val="00F52732"/>
    <w:rsid w:val="00F5273D"/>
    <w:rsid w:val="00F52774"/>
    <w:rsid w:val="00F527F7"/>
    <w:rsid w:val="00F5289B"/>
    <w:rsid w:val="00F528DB"/>
    <w:rsid w:val="00F528FB"/>
    <w:rsid w:val="00F52997"/>
    <w:rsid w:val="00F529B0"/>
    <w:rsid w:val="00F52A30"/>
    <w:rsid w:val="00F52B01"/>
    <w:rsid w:val="00F52B43"/>
    <w:rsid w:val="00F52C64"/>
    <w:rsid w:val="00F52DAB"/>
    <w:rsid w:val="00F52DEC"/>
    <w:rsid w:val="00F52E07"/>
    <w:rsid w:val="00F52E1B"/>
    <w:rsid w:val="00F52E5B"/>
    <w:rsid w:val="00F52EC5"/>
    <w:rsid w:val="00F52EEE"/>
    <w:rsid w:val="00F52F11"/>
    <w:rsid w:val="00F52F29"/>
    <w:rsid w:val="00F52F54"/>
    <w:rsid w:val="00F52F8C"/>
    <w:rsid w:val="00F530DE"/>
    <w:rsid w:val="00F5313C"/>
    <w:rsid w:val="00F5316B"/>
    <w:rsid w:val="00F53172"/>
    <w:rsid w:val="00F53271"/>
    <w:rsid w:val="00F532AB"/>
    <w:rsid w:val="00F532D1"/>
    <w:rsid w:val="00F53343"/>
    <w:rsid w:val="00F5337C"/>
    <w:rsid w:val="00F5344B"/>
    <w:rsid w:val="00F5348F"/>
    <w:rsid w:val="00F534A9"/>
    <w:rsid w:val="00F534FD"/>
    <w:rsid w:val="00F53526"/>
    <w:rsid w:val="00F5353A"/>
    <w:rsid w:val="00F53554"/>
    <w:rsid w:val="00F53581"/>
    <w:rsid w:val="00F53589"/>
    <w:rsid w:val="00F53640"/>
    <w:rsid w:val="00F536B7"/>
    <w:rsid w:val="00F536D0"/>
    <w:rsid w:val="00F536EE"/>
    <w:rsid w:val="00F53756"/>
    <w:rsid w:val="00F53763"/>
    <w:rsid w:val="00F53767"/>
    <w:rsid w:val="00F53788"/>
    <w:rsid w:val="00F5378F"/>
    <w:rsid w:val="00F53793"/>
    <w:rsid w:val="00F53796"/>
    <w:rsid w:val="00F537C8"/>
    <w:rsid w:val="00F537CB"/>
    <w:rsid w:val="00F537D3"/>
    <w:rsid w:val="00F5385A"/>
    <w:rsid w:val="00F538D7"/>
    <w:rsid w:val="00F538FE"/>
    <w:rsid w:val="00F5390E"/>
    <w:rsid w:val="00F53925"/>
    <w:rsid w:val="00F53956"/>
    <w:rsid w:val="00F53964"/>
    <w:rsid w:val="00F53974"/>
    <w:rsid w:val="00F53A10"/>
    <w:rsid w:val="00F53A17"/>
    <w:rsid w:val="00F53A5F"/>
    <w:rsid w:val="00F53AED"/>
    <w:rsid w:val="00F53B89"/>
    <w:rsid w:val="00F53BAF"/>
    <w:rsid w:val="00F53BEA"/>
    <w:rsid w:val="00F53BEB"/>
    <w:rsid w:val="00F53C17"/>
    <w:rsid w:val="00F53C83"/>
    <w:rsid w:val="00F53CBF"/>
    <w:rsid w:val="00F53D19"/>
    <w:rsid w:val="00F53F60"/>
    <w:rsid w:val="00F53F62"/>
    <w:rsid w:val="00F54047"/>
    <w:rsid w:val="00F5408C"/>
    <w:rsid w:val="00F54092"/>
    <w:rsid w:val="00F540C9"/>
    <w:rsid w:val="00F540E0"/>
    <w:rsid w:val="00F54116"/>
    <w:rsid w:val="00F5413D"/>
    <w:rsid w:val="00F541AA"/>
    <w:rsid w:val="00F541F3"/>
    <w:rsid w:val="00F5422F"/>
    <w:rsid w:val="00F5423E"/>
    <w:rsid w:val="00F5424C"/>
    <w:rsid w:val="00F542CB"/>
    <w:rsid w:val="00F54494"/>
    <w:rsid w:val="00F54557"/>
    <w:rsid w:val="00F54570"/>
    <w:rsid w:val="00F545C3"/>
    <w:rsid w:val="00F545CE"/>
    <w:rsid w:val="00F54633"/>
    <w:rsid w:val="00F546C6"/>
    <w:rsid w:val="00F546FF"/>
    <w:rsid w:val="00F54725"/>
    <w:rsid w:val="00F54759"/>
    <w:rsid w:val="00F547BD"/>
    <w:rsid w:val="00F5481A"/>
    <w:rsid w:val="00F54860"/>
    <w:rsid w:val="00F5490A"/>
    <w:rsid w:val="00F5494E"/>
    <w:rsid w:val="00F54A16"/>
    <w:rsid w:val="00F54A29"/>
    <w:rsid w:val="00F54A33"/>
    <w:rsid w:val="00F54A62"/>
    <w:rsid w:val="00F54BEE"/>
    <w:rsid w:val="00F54C0B"/>
    <w:rsid w:val="00F54C6D"/>
    <w:rsid w:val="00F54CA0"/>
    <w:rsid w:val="00F54CA8"/>
    <w:rsid w:val="00F54CDE"/>
    <w:rsid w:val="00F54CE8"/>
    <w:rsid w:val="00F54D0C"/>
    <w:rsid w:val="00F54D16"/>
    <w:rsid w:val="00F54D6D"/>
    <w:rsid w:val="00F54E06"/>
    <w:rsid w:val="00F54E56"/>
    <w:rsid w:val="00F54EAD"/>
    <w:rsid w:val="00F54FA1"/>
    <w:rsid w:val="00F54FAE"/>
    <w:rsid w:val="00F55004"/>
    <w:rsid w:val="00F5508B"/>
    <w:rsid w:val="00F55107"/>
    <w:rsid w:val="00F5512D"/>
    <w:rsid w:val="00F55153"/>
    <w:rsid w:val="00F5519D"/>
    <w:rsid w:val="00F5526C"/>
    <w:rsid w:val="00F552A3"/>
    <w:rsid w:val="00F552C6"/>
    <w:rsid w:val="00F552EA"/>
    <w:rsid w:val="00F5533B"/>
    <w:rsid w:val="00F553B0"/>
    <w:rsid w:val="00F553E4"/>
    <w:rsid w:val="00F55401"/>
    <w:rsid w:val="00F55403"/>
    <w:rsid w:val="00F5545E"/>
    <w:rsid w:val="00F55493"/>
    <w:rsid w:val="00F554BB"/>
    <w:rsid w:val="00F5557C"/>
    <w:rsid w:val="00F55583"/>
    <w:rsid w:val="00F55666"/>
    <w:rsid w:val="00F556AA"/>
    <w:rsid w:val="00F55708"/>
    <w:rsid w:val="00F55723"/>
    <w:rsid w:val="00F55746"/>
    <w:rsid w:val="00F55792"/>
    <w:rsid w:val="00F55834"/>
    <w:rsid w:val="00F55873"/>
    <w:rsid w:val="00F55898"/>
    <w:rsid w:val="00F5598A"/>
    <w:rsid w:val="00F559A3"/>
    <w:rsid w:val="00F55A14"/>
    <w:rsid w:val="00F55A24"/>
    <w:rsid w:val="00F55A6F"/>
    <w:rsid w:val="00F55AED"/>
    <w:rsid w:val="00F55B82"/>
    <w:rsid w:val="00F55BCD"/>
    <w:rsid w:val="00F55BE2"/>
    <w:rsid w:val="00F55C47"/>
    <w:rsid w:val="00F55CAD"/>
    <w:rsid w:val="00F55CCF"/>
    <w:rsid w:val="00F55CE9"/>
    <w:rsid w:val="00F55D3C"/>
    <w:rsid w:val="00F55D9A"/>
    <w:rsid w:val="00F55E0E"/>
    <w:rsid w:val="00F55E1E"/>
    <w:rsid w:val="00F55E4B"/>
    <w:rsid w:val="00F55EA5"/>
    <w:rsid w:val="00F55EA7"/>
    <w:rsid w:val="00F55EAE"/>
    <w:rsid w:val="00F55EE9"/>
    <w:rsid w:val="00F55EFB"/>
    <w:rsid w:val="00F55FC8"/>
    <w:rsid w:val="00F55FD7"/>
    <w:rsid w:val="00F56004"/>
    <w:rsid w:val="00F5600F"/>
    <w:rsid w:val="00F56039"/>
    <w:rsid w:val="00F56058"/>
    <w:rsid w:val="00F5608B"/>
    <w:rsid w:val="00F560D5"/>
    <w:rsid w:val="00F56109"/>
    <w:rsid w:val="00F56146"/>
    <w:rsid w:val="00F56207"/>
    <w:rsid w:val="00F56248"/>
    <w:rsid w:val="00F56271"/>
    <w:rsid w:val="00F56282"/>
    <w:rsid w:val="00F56293"/>
    <w:rsid w:val="00F563A7"/>
    <w:rsid w:val="00F564A4"/>
    <w:rsid w:val="00F565A8"/>
    <w:rsid w:val="00F56603"/>
    <w:rsid w:val="00F56634"/>
    <w:rsid w:val="00F56636"/>
    <w:rsid w:val="00F56665"/>
    <w:rsid w:val="00F5668E"/>
    <w:rsid w:val="00F566BE"/>
    <w:rsid w:val="00F566F2"/>
    <w:rsid w:val="00F56815"/>
    <w:rsid w:val="00F56830"/>
    <w:rsid w:val="00F5683A"/>
    <w:rsid w:val="00F56860"/>
    <w:rsid w:val="00F5686B"/>
    <w:rsid w:val="00F56947"/>
    <w:rsid w:val="00F56A68"/>
    <w:rsid w:val="00F56B46"/>
    <w:rsid w:val="00F56BA5"/>
    <w:rsid w:val="00F56C7F"/>
    <w:rsid w:val="00F56C92"/>
    <w:rsid w:val="00F56D31"/>
    <w:rsid w:val="00F56D36"/>
    <w:rsid w:val="00F56D3A"/>
    <w:rsid w:val="00F56D58"/>
    <w:rsid w:val="00F56D67"/>
    <w:rsid w:val="00F56DEC"/>
    <w:rsid w:val="00F56EA4"/>
    <w:rsid w:val="00F56EAA"/>
    <w:rsid w:val="00F56ED8"/>
    <w:rsid w:val="00F56EE0"/>
    <w:rsid w:val="00F56EF0"/>
    <w:rsid w:val="00F56FC4"/>
    <w:rsid w:val="00F56FFE"/>
    <w:rsid w:val="00F5705A"/>
    <w:rsid w:val="00F57064"/>
    <w:rsid w:val="00F57105"/>
    <w:rsid w:val="00F5719C"/>
    <w:rsid w:val="00F57255"/>
    <w:rsid w:val="00F57281"/>
    <w:rsid w:val="00F57349"/>
    <w:rsid w:val="00F573D2"/>
    <w:rsid w:val="00F5748B"/>
    <w:rsid w:val="00F5752F"/>
    <w:rsid w:val="00F57568"/>
    <w:rsid w:val="00F575AB"/>
    <w:rsid w:val="00F575B0"/>
    <w:rsid w:val="00F575C5"/>
    <w:rsid w:val="00F57663"/>
    <w:rsid w:val="00F5768B"/>
    <w:rsid w:val="00F576C3"/>
    <w:rsid w:val="00F576D5"/>
    <w:rsid w:val="00F576F6"/>
    <w:rsid w:val="00F57740"/>
    <w:rsid w:val="00F57787"/>
    <w:rsid w:val="00F577BD"/>
    <w:rsid w:val="00F577CB"/>
    <w:rsid w:val="00F5781E"/>
    <w:rsid w:val="00F57839"/>
    <w:rsid w:val="00F578AE"/>
    <w:rsid w:val="00F57918"/>
    <w:rsid w:val="00F57AE6"/>
    <w:rsid w:val="00F57B34"/>
    <w:rsid w:val="00F57BBA"/>
    <w:rsid w:val="00F57C43"/>
    <w:rsid w:val="00F57CAB"/>
    <w:rsid w:val="00F57CF7"/>
    <w:rsid w:val="00F57D26"/>
    <w:rsid w:val="00F57D32"/>
    <w:rsid w:val="00F57D4A"/>
    <w:rsid w:val="00F57D79"/>
    <w:rsid w:val="00F57D8F"/>
    <w:rsid w:val="00F57E0B"/>
    <w:rsid w:val="00F57E32"/>
    <w:rsid w:val="00F57F4D"/>
    <w:rsid w:val="00F57FC8"/>
    <w:rsid w:val="00F57FDC"/>
    <w:rsid w:val="00F57FF1"/>
    <w:rsid w:val="00F6003B"/>
    <w:rsid w:val="00F600E6"/>
    <w:rsid w:val="00F60144"/>
    <w:rsid w:val="00F6014E"/>
    <w:rsid w:val="00F6015C"/>
    <w:rsid w:val="00F6016F"/>
    <w:rsid w:val="00F601A6"/>
    <w:rsid w:val="00F601D2"/>
    <w:rsid w:val="00F601EA"/>
    <w:rsid w:val="00F6028B"/>
    <w:rsid w:val="00F602E0"/>
    <w:rsid w:val="00F60415"/>
    <w:rsid w:val="00F60459"/>
    <w:rsid w:val="00F604D6"/>
    <w:rsid w:val="00F604E0"/>
    <w:rsid w:val="00F6056D"/>
    <w:rsid w:val="00F60593"/>
    <w:rsid w:val="00F605AC"/>
    <w:rsid w:val="00F6068D"/>
    <w:rsid w:val="00F607C3"/>
    <w:rsid w:val="00F607C8"/>
    <w:rsid w:val="00F607E1"/>
    <w:rsid w:val="00F60833"/>
    <w:rsid w:val="00F60903"/>
    <w:rsid w:val="00F6094A"/>
    <w:rsid w:val="00F6095A"/>
    <w:rsid w:val="00F609BB"/>
    <w:rsid w:val="00F60A1F"/>
    <w:rsid w:val="00F60B2F"/>
    <w:rsid w:val="00F60C52"/>
    <w:rsid w:val="00F60C57"/>
    <w:rsid w:val="00F60C7D"/>
    <w:rsid w:val="00F60CB8"/>
    <w:rsid w:val="00F60CF7"/>
    <w:rsid w:val="00F60D67"/>
    <w:rsid w:val="00F60E02"/>
    <w:rsid w:val="00F60E1D"/>
    <w:rsid w:val="00F60EB1"/>
    <w:rsid w:val="00F60EC9"/>
    <w:rsid w:val="00F60F3F"/>
    <w:rsid w:val="00F60F6C"/>
    <w:rsid w:val="00F61012"/>
    <w:rsid w:val="00F61061"/>
    <w:rsid w:val="00F61144"/>
    <w:rsid w:val="00F611CA"/>
    <w:rsid w:val="00F611CF"/>
    <w:rsid w:val="00F611E8"/>
    <w:rsid w:val="00F6123C"/>
    <w:rsid w:val="00F6125C"/>
    <w:rsid w:val="00F6126C"/>
    <w:rsid w:val="00F6127D"/>
    <w:rsid w:val="00F612B2"/>
    <w:rsid w:val="00F612C8"/>
    <w:rsid w:val="00F612EA"/>
    <w:rsid w:val="00F61341"/>
    <w:rsid w:val="00F61355"/>
    <w:rsid w:val="00F6137B"/>
    <w:rsid w:val="00F61393"/>
    <w:rsid w:val="00F614A9"/>
    <w:rsid w:val="00F614EC"/>
    <w:rsid w:val="00F61516"/>
    <w:rsid w:val="00F61540"/>
    <w:rsid w:val="00F61556"/>
    <w:rsid w:val="00F6156F"/>
    <w:rsid w:val="00F61592"/>
    <w:rsid w:val="00F61652"/>
    <w:rsid w:val="00F61681"/>
    <w:rsid w:val="00F6173A"/>
    <w:rsid w:val="00F6173E"/>
    <w:rsid w:val="00F61778"/>
    <w:rsid w:val="00F617E5"/>
    <w:rsid w:val="00F6185F"/>
    <w:rsid w:val="00F6188A"/>
    <w:rsid w:val="00F618E5"/>
    <w:rsid w:val="00F6190C"/>
    <w:rsid w:val="00F61939"/>
    <w:rsid w:val="00F6197C"/>
    <w:rsid w:val="00F619AD"/>
    <w:rsid w:val="00F619B0"/>
    <w:rsid w:val="00F61A05"/>
    <w:rsid w:val="00F61A12"/>
    <w:rsid w:val="00F61A94"/>
    <w:rsid w:val="00F61AA6"/>
    <w:rsid w:val="00F61AE4"/>
    <w:rsid w:val="00F61B86"/>
    <w:rsid w:val="00F61BC9"/>
    <w:rsid w:val="00F61BD2"/>
    <w:rsid w:val="00F61CBD"/>
    <w:rsid w:val="00F61CC7"/>
    <w:rsid w:val="00F61CE1"/>
    <w:rsid w:val="00F61D2F"/>
    <w:rsid w:val="00F61D5E"/>
    <w:rsid w:val="00F61DB3"/>
    <w:rsid w:val="00F61EDE"/>
    <w:rsid w:val="00F61EFA"/>
    <w:rsid w:val="00F61F41"/>
    <w:rsid w:val="00F61F8A"/>
    <w:rsid w:val="00F61FEF"/>
    <w:rsid w:val="00F62030"/>
    <w:rsid w:val="00F620D7"/>
    <w:rsid w:val="00F6217A"/>
    <w:rsid w:val="00F621AC"/>
    <w:rsid w:val="00F621AE"/>
    <w:rsid w:val="00F62237"/>
    <w:rsid w:val="00F62270"/>
    <w:rsid w:val="00F6227F"/>
    <w:rsid w:val="00F62301"/>
    <w:rsid w:val="00F623B3"/>
    <w:rsid w:val="00F62419"/>
    <w:rsid w:val="00F624C9"/>
    <w:rsid w:val="00F62549"/>
    <w:rsid w:val="00F6256F"/>
    <w:rsid w:val="00F6258B"/>
    <w:rsid w:val="00F62594"/>
    <w:rsid w:val="00F62679"/>
    <w:rsid w:val="00F626DA"/>
    <w:rsid w:val="00F6272B"/>
    <w:rsid w:val="00F6277E"/>
    <w:rsid w:val="00F627A9"/>
    <w:rsid w:val="00F627F8"/>
    <w:rsid w:val="00F6282A"/>
    <w:rsid w:val="00F6283B"/>
    <w:rsid w:val="00F6286D"/>
    <w:rsid w:val="00F6291B"/>
    <w:rsid w:val="00F6293D"/>
    <w:rsid w:val="00F62951"/>
    <w:rsid w:val="00F629A6"/>
    <w:rsid w:val="00F629E7"/>
    <w:rsid w:val="00F62A00"/>
    <w:rsid w:val="00F62A34"/>
    <w:rsid w:val="00F62A7B"/>
    <w:rsid w:val="00F62AB1"/>
    <w:rsid w:val="00F62AD4"/>
    <w:rsid w:val="00F62AE5"/>
    <w:rsid w:val="00F62C0F"/>
    <w:rsid w:val="00F62C94"/>
    <w:rsid w:val="00F62CC1"/>
    <w:rsid w:val="00F62D0B"/>
    <w:rsid w:val="00F62D5A"/>
    <w:rsid w:val="00F62D7C"/>
    <w:rsid w:val="00F62E18"/>
    <w:rsid w:val="00F62E36"/>
    <w:rsid w:val="00F62E67"/>
    <w:rsid w:val="00F62E8C"/>
    <w:rsid w:val="00F62F26"/>
    <w:rsid w:val="00F62F28"/>
    <w:rsid w:val="00F6305D"/>
    <w:rsid w:val="00F630CB"/>
    <w:rsid w:val="00F63125"/>
    <w:rsid w:val="00F6316D"/>
    <w:rsid w:val="00F631BC"/>
    <w:rsid w:val="00F63238"/>
    <w:rsid w:val="00F6325D"/>
    <w:rsid w:val="00F6328B"/>
    <w:rsid w:val="00F633BB"/>
    <w:rsid w:val="00F633C9"/>
    <w:rsid w:val="00F633CA"/>
    <w:rsid w:val="00F6340B"/>
    <w:rsid w:val="00F634AB"/>
    <w:rsid w:val="00F6357D"/>
    <w:rsid w:val="00F6359D"/>
    <w:rsid w:val="00F635B0"/>
    <w:rsid w:val="00F635B4"/>
    <w:rsid w:val="00F6360A"/>
    <w:rsid w:val="00F6362B"/>
    <w:rsid w:val="00F63681"/>
    <w:rsid w:val="00F63737"/>
    <w:rsid w:val="00F6376E"/>
    <w:rsid w:val="00F63782"/>
    <w:rsid w:val="00F638A0"/>
    <w:rsid w:val="00F6393D"/>
    <w:rsid w:val="00F6394A"/>
    <w:rsid w:val="00F6396F"/>
    <w:rsid w:val="00F639D4"/>
    <w:rsid w:val="00F63AF8"/>
    <w:rsid w:val="00F63B01"/>
    <w:rsid w:val="00F63B35"/>
    <w:rsid w:val="00F63B7F"/>
    <w:rsid w:val="00F63BF3"/>
    <w:rsid w:val="00F63C03"/>
    <w:rsid w:val="00F63C0D"/>
    <w:rsid w:val="00F63C35"/>
    <w:rsid w:val="00F63C61"/>
    <w:rsid w:val="00F63C85"/>
    <w:rsid w:val="00F63CB7"/>
    <w:rsid w:val="00F63D09"/>
    <w:rsid w:val="00F63DB1"/>
    <w:rsid w:val="00F63DDA"/>
    <w:rsid w:val="00F63E7B"/>
    <w:rsid w:val="00F63E7D"/>
    <w:rsid w:val="00F63EB6"/>
    <w:rsid w:val="00F63FDA"/>
    <w:rsid w:val="00F6402E"/>
    <w:rsid w:val="00F64038"/>
    <w:rsid w:val="00F64080"/>
    <w:rsid w:val="00F64118"/>
    <w:rsid w:val="00F64180"/>
    <w:rsid w:val="00F64195"/>
    <w:rsid w:val="00F641B8"/>
    <w:rsid w:val="00F641C2"/>
    <w:rsid w:val="00F6421B"/>
    <w:rsid w:val="00F64326"/>
    <w:rsid w:val="00F643ED"/>
    <w:rsid w:val="00F64453"/>
    <w:rsid w:val="00F644C4"/>
    <w:rsid w:val="00F64522"/>
    <w:rsid w:val="00F645D8"/>
    <w:rsid w:val="00F6464E"/>
    <w:rsid w:val="00F64739"/>
    <w:rsid w:val="00F6477B"/>
    <w:rsid w:val="00F64864"/>
    <w:rsid w:val="00F648B7"/>
    <w:rsid w:val="00F64946"/>
    <w:rsid w:val="00F649A1"/>
    <w:rsid w:val="00F649D7"/>
    <w:rsid w:val="00F64B5E"/>
    <w:rsid w:val="00F64B72"/>
    <w:rsid w:val="00F64B8F"/>
    <w:rsid w:val="00F64C4B"/>
    <w:rsid w:val="00F64C97"/>
    <w:rsid w:val="00F64C9E"/>
    <w:rsid w:val="00F64CCB"/>
    <w:rsid w:val="00F64D4A"/>
    <w:rsid w:val="00F64D63"/>
    <w:rsid w:val="00F64D84"/>
    <w:rsid w:val="00F64DF0"/>
    <w:rsid w:val="00F64E65"/>
    <w:rsid w:val="00F64EB2"/>
    <w:rsid w:val="00F64F27"/>
    <w:rsid w:val="00F64FB9"/>
    <w:rsid w:val="00F64FEE"/>
    <w:rsid w:val="00F65035"/>
    <w:rsid w:val="00F65067"/>
    <w:rsid w:val="00F65119"/>
    <w:rsid w:val="00F65125"/>
    <w:rsid w:val="00F65291"/>
    <w:rsid w:val="00F652DE"/>
    <w:rsid w:val="00F652E7"/>
    <w:rsid w:val="00F6531F"/>
    <w:rsid w:val="00F65339"/>
    <w:rsid w:val="00F65498"/>
    <w:rsid w:val="00F654D0"/>
    <w:rsid w:val="00F6555A"/>
    <w:rsid w:val="00F6560D"/>
    <w:rsid w:val="00F6562F"/>
    <w:rsid w:val="00F65639"/>
    <w:rsid w:val="00F65641"/>
    <w:rsid w:val="00F65656"/>
    <w:rsid w:val="00F6566E"/>
    <w:rsid w:val="00F656BC"/>
    <w:rsid w:val="00F656D7"/>
    <w:rsid w:val="00F656F0"/>
    <w:rsid w:val="00F6572F"/>
    <w:rsid w:val="00F65738"/>
    <w:rsid w:val="00F65792"/>
    <w:rsid w:val="00F65912"/>
    <w:rsid w:val="00F6596D"/>
    <w:rsid w:val="00F659AA"/>
    <w:rsid w:val="00F659F1"/>
    <w:rsid w:val="00F65A09"/>
    <w:rsid w:val="00F65A4F"/>
    <w:rsid w:val="00F65AE8"/>
    <w:rsid w:val="00F65AF1"/>
    <w:rsid w:val="00F65B33"/>
    <w:rsid w:val="00F65B97"/>
    <w:rsid w:val="00F65C34"/>
    <w:rsid w:val="00F65C8F"/>
    <w:rsid w:val="00F65CA2"/>
    <w:rsid w:val="00F65CF7"/>
    <w:rsid w:val="00F65E16"/>
    <w:rsid w:val="00F65E6D"/>
    <w:rsid w:val="00F65EDF"/>
    <w:rsid w:val="00F65F2B"/>
    <w:rsid w:val="00F65F3E"/>
    <w:rsid w:val="00F65FBA"/>
    <w:rsid w:val="00F66011"/>
    <w:rsid w:val="00F66089"/>
    <w:rsid w:val="00F6616D"/>
    <w:rsid w:val="00F661F6"/>
    <w:rsid w:val="00F66241"/>
    <w:rsid w:val="00F6625A"/>
    <w:rsid w:val="00F66289"/>
    <w:rsid w:val="00F662B6"/>
    <w:rsid w:val="00F66318"/>
    <w:rsid w:val="00F6632D"/>
    <w:rsid w:val="00F663EE"/>
    <w:rsid w:val="00F663FA"/>
    <w:rsid w:val="00F6645A"/>
    <w:rsid w:val="00F66462"/>
    <w:rsid w:val="00F664A1"/>
    <w:rsid w:val="00F664BE"/>
    <w:rsid w:val="00F664FD"/>
    <w:rsid w:val="00F66533"/>
    <w:rsid w:val="00F66544"/>
    <w:rsid w:val="00F66639"/>
    <w:rsid w:val="00F666B7"/>
    <w:rsid w:val="00F666E9"/>
    <w:rsid w:val="00F6670D"/>
    <w:rsid w:val="00F66750"/>
    <w:rsid w:val="00F66777"/>
    <w:rsid w:val="00F66795"/>
    <w:rsid w:val="00F667E9"/>
    <w:rsid w:val="00F66893"/>
    <w:rsid w:val="00F669A1"/>
    <w:rsid w:val="00F66A36"/>
    <w:rsid w:val="00F66AF9"/>
    <w:rsid w:val="00F66B99"/>
    <w:rsid w:val="00F66BA6"/>
    <w:rsid w:val="00F66C03"/>
    <w:rsid w:val="00F66C60"/>
    <w:rsid w:val="00F66CAA"/>
    <w:rsid w:val="00F66D19"/>
    <w:rsid w:val="00F66D49"/>
    <w:rsid w:val="00F66D4C"/>
    <w:rsid w:val="00F66EAB"/>
    <w:rsid w:val="00F66EC9"/>
    <w:rsid w:val="00F66F08"/>
    <w:rsid w:val="00F66F74"/>
    <w:rsid w:val="00F66FDB"/>
    <w:rsid w:val="00F66FE2"/>
    <w:rsid w:val="00F67155"/>
    <w:rsid w:val="00F67161"/>
    <w:rsid w:val="00F6719F"/>
    <w:rsid w:val="00F67236"/>
    <w:rsid w:val="00F6730F"/>
    <w:rsid w:val="00F6734B"/>
    <w:rsid w:val="00F6737B"/>
    <w:rsid w:val="00F673BE"/>
    <w:rsid w:val="00F67427"/>
    <w:rsid w:val="00F67475"/>
    <w:rsid w:val="00F674A0"/>
    <w:rsid w:val="00F6753C"/>
    <w:rsid w:val="00F67671"/>
    <w:rsid w:val="00F676EB"/>
    <w:rsid w:val="00F676FA"/>
    <w:rsid w:val="00F676FC"/>
    <w:rsid w:val="00F67832"/>
    <w:rsid w:val="00F67836"/>
    <w:rsid w:val="00F6783F"/>
    <w:rsid w:val="00F678AC"/>
    <w:rsid w:val="00F678CD"/>
    <w:rsid w:val="00F678E1"/>
    <w:rsid w:val="00F67948"/>
    <w:rsid w:val="00F679D8"/>
    <w:rsid w:val="00F67A33"/>
    <w:rsid w:val="00F67A5C"/>
    <w:rsid w:val="00F67B33"/>
    <w:rsid w:val="00F67B49"/>
    <w:rsid w:val="00F67B55"/>
    <w:rsid w:val="00F67B58"/>
    <w:rsid w:val="00F67BD0"/>
    <w:rsid w:val="00F67BDB"/>
    <w:rsid w:val="00F67C3D"/>
    <w:rsid w:val="00F67C46"/>
    <w:rsid w:val="00F67C7C"/>
    <w:rsid w:val="00F67CB5"/>
    <w:rsid w:val="00F67D22"/>
    <w:rsid w:val="00F67DF3"/>
    <w:rsid w:val="00F67EED"/>
    <w:rsid w:val="00F67F2D"/>
    <w:rsid w:val="00F67FD6"/>
    <w:rsid w:val="00F67FF0"/>
    <w:rsid w:val="00F70005"/>
    <w:rsid w:val="00F7000B"/>
    <w:rsid w:val="00F7012A"/>
    <w:rsid w:val="00F701B8"/>
    <w:rsid w:val="00F701F7"/>
    <w:rsid w:val="00F70221"/>
    <w:rsid w:val="00F70299"/>
    <w:rsid w:val="00F702D4"/>
    <w:rsid w:val="00F70337"/>
    <w:rsid w:val="00F703A1"/>
    <w:rsid w:val="00F703BD"/>
    <w:rsid w:val="00F703F8"/>
    <w:rsid w:val="00F70442"/>
    <w:rsid w:val="00F704A2"/>
    <w:rsid w:val="00F70525"/>
    <w:rsid w:val="00F7067F"/>
    <w:rsid w:val="00F70708"/>
    <w:rsid w:val="00F7070A"/>
    <w:rsid w:val="00F7072B"/>
    <w:rsid w:val="00F707CE"/>
    <w:rsid w:val="00F70836"/>
    <w:rsid w:val="00F70915"/>
    <w:rsid w:val="00F70916"/>
    <w:rsid w:val="00F70919"/>
    <w:rsid w:val="00F709F5"/>
    <w:rsid w:val="00F709FB"/>
    <w:rsid w:val="00F70A5E"/>
    <w:rsid w:val="00F70A6B"/>
    <w:rsid w:val="00F70AA8"/>
    <w:rsid w:val="00F70B12"/>
    <w:rsid w:val="00F70B3B"/>
    <w:rsid w:val="00F70BA0"/>
    <w:rsid w:val="00F70C1E"/>
    <w:rsid w:val="00F70C41"/>
    <w:rsid w:val="00F70CAA"/>
    <w:rsid w:val="00F70CD7"/>
    <w:rsid w:val="00F70D17"/>
    <w:rsid w:val="00F70D6D"/>
    <w:rsid w:val="00F70D83"/>
    <w:rsid w:val="00F70E12"/>
    <w:rsid w:val="00F70E80"/>
    <w:rsid w:val="00F70F8F"/>
    <w:rsid w:val="00F70FAE"/>
    <w:rsid w:val="00F70FBD"/>
    <w:rsid w:val="00F70FE2"/>
    <w:rsid w:val="00F7100B"/>
    <w:rsid w:val="00F71011"/>
    <w:rsid w:val="00F7103C"/>
    <w:rsid w:val="00F710AC"/>
    <w:rsid w:val="00F710CE"/>
    <w:rsid w:val="00F7117D"/>
    <w:rsid w:val="00F711B7"/>
    <w:rsid w:val="00F711C5"/>
    <w:rsid w:val="00F711D1"/>
    <w:rsid w:val="00F712D1"/>
    <w:rsid w:val="00F713B6"/>
    <w:rsid w:val="00F713BE"/>
    <w:rsid w:val="00F714A3"/>
    <w:rsid w:val="00F714E3"/>
    <w:rsid w:val="00F71519"/>
    <w:rsid w:val="00F71551"/>
    <w:rsid w:val="00F71574"/>
    <w:rsid w:val="00F7157C"/>
    <w:rsid w:val="00F71585"/>
    <w:rsid w:val="00F71653"/>
    <w:rsid w:val="00F71666"/>
    <w:rsid w:val="00F716EE"/>
    <w:rsid w:val="00F716F4"/>
    <w:rsid w:val="00F717FD"/>
    <w:rsid w:val="00F71847"/>
    <w:rsid w:val="00F71951"/>
    <w:rsid w:val="00F71956"/>
    <w:rsid w:val="00F71961"/>
    <w:rsid w:val="00F71962"/>
    <w:rsid w:val="00F71995"/>
    <w:rsid w:val="00F71AB1"/>
    <w:rsid w:val="00F71CAA"/>
    <w:rsid w:val="00F71CCC"/>
    <w:rsid w:val="00F71D65"/>
    <w:rsid w:val="00F71D7A"/>
    <w:rsid w:val="00F71D95"/>
    <w:rsid w:val="00F71DA1"/>
    <w:rsid w:val="00F71DE4"/>
    <w:rsid w:val="00F71E0F"/>
    <w:rsid w:val="00F71E29"/>
    <w:rsid w:val="00F71EDC"/>
    <w:rsid w:val="00F71F12"/>
    <w:rsid w:val="00F71F17"/>
    <w:rsid w:val="00F71FCA"/>
    <w:rsid w:val="00F71FD8"/>
    <w:rsid w:val="00F7203A"/>
    <w:rsid w:val="00F7209C"/>
    <w:rsid w:val="00F720C7"/>
    <w:rsid w:val="00F72106"/>
    <w:rsid w:val="00F72118"/>
    <w:rsid w:val="00F72124"/>
    <w:rsid w:val="00F72215"/>
    <w:rsid w:val="00F72248"/>
    <w:rsid w:val="00F722BD"/>
    <w:rsid w:val="00F7231B"/>
    <w:rsid w:val="00F7233A"/>
    <w:rsid w:val="00F7248E"/>
    <w:rsid w:val="00F724E7"/>
    <w:rsid w:val="00F724FC"/>
    <w:rsid w:val="00F7253E"/>
    <w:rsid w:val="00F72543"/>
    <w:rsid w:val="00F72546"/>
    <w:rsid w:val="00F72548"/>
    <w:rsid w:val="00F72585"/>
    <w:rsid w:val="00F72597"/>
    <w:rsid w:val="00F72690"/>
    <w:rsid w:val="00F726A5"/>
    <w:rsid w:val="00F726D3"/>
    <w:rsid w:val="00F72737"/>
    <w:rsid w:val="00F7273E"/>
    <w:rsid w:val="00F72847"/>
    <w:rsid w:val="00F72865"/>
    <w:rsid w:val="00F72898"/>
    <w:rsid w:val="00F728AF"/>
    <w:rsid w:val="00F72969"/>
    <w:rsid w:val="00F7299E"/>
    <w:rsid w:val="00F72A0D"/>
    <w:rsid w:val="00F72B92"/>
    <w:rsid w:val="00F72BEA"/>
    <w:rsid w:val="00F72C19"/>
    <w:rsid w:val="00F72C5D"/>
    <w:rsid w:val="00F72C65"/>
    <w:rsid w:val="00F72C79"/>
    <w:rsid w:val="00F72D30"/>
    <w:rsid w:val="00F72D55"/>
    <w:rsid w:val="00F72D61"/>
    <w:rsid w:val="00F72DBD"/>
    <w:rsid w:val="00F72DFC"/>
    <w:rsid w:val="00F72EB5"/>
    <w:rsid w:val="00F72EBC"/>
    <w:rsid w:val="00F72ED2"/>
    <w:rsid w:val="00F72EE7"/>
    <w:rsid w:val="00F72F36"/>
    <w:rsid w:val="00F72FDA"/>
    <w:rsid w:val="00F73014"/>
    <w:rsid w:val="00F7313E"/>
    <w:rsid w:val="00F73154"/>
    <w:rsid w:val="00F731E9"/>
    <w:rsid w:val="00F733A0"/>
    <w:rsid w:val="00F733CC"/>
    <w:rsid w:val="00F733FE"/>
    <w:rsid w:val="00F7353D"/>
    <w:rsid w:val="00F7359F"/>
    <w:rsid w:val="00F735AD"/>
    <w:rsid w:val="00F73630"/>
    <w:rsid w:val="00F73672"/>
    <w:rsid w:val="00F736CE"/>
    <w:rsid w:val="00F73726"/>
    <w:rsid w:val="00F73768"/>
    <w:rsid w:val="00F737C3"/>
    <w:rsid w:val="00F73888"/>
    <w:rsid w:val="00F738E9"/>
    <w:rsid w:val="00F73912"/>
    <w:rsid w:val="00F73935"/>
    <w:rsid w:val="00F73938"/>
    <w:rsid w:val="00F73948"/>
    <w:rsid w:val="00F73966"/>
    <w:rsid w:val="00F7398A"/>
    <w:rsid w:val="00F73A2A"/>
    <w:rsid w:val="00F73A67"/>
    <w:rsid w:val="00F73A6E"/>
    <w:rsid w:val="00F73A6F"/>
    <w:rsid w:val="00F73A7B"/>
    <w:rsid w:val="00F73ACE"/>
    <w:rsid w:val="00F73B33"/>
    <w:rsid w:val="00F73B6F"/>
    <w:rsid w:val="00F73BC2"/>
    <w:rsid w:val="00F73C15"/>
    <w:rsid w:val="00F73C2A"/>
    <w:rsid w:val="00F73CBB"/>
    <w:rsid w:val="00F73CD1"/>
    <w:rsid w:val="00F73D70"/>
    <w:rsid w:val="00F73DA1"/>
    <w:rsid w:val="00F73DBA"/>
    <w:rsid w:val="00F73DFD"/>
    <w:rsid w:val="00F73E09"/>
    <w:rsid w:val="00F73EAE"/>
    <w:rsid w:val="00F73EFC"/>
    <w:rsid w:val="00F73F16"/>
    <w:rsid w:val="00F73F56"/>
    <w:rsid w:val="00F73FA1"/>
    <w:rsid w:val="00F73FFA"/>
    <w:rsid w:val="00F74153"/>
    <w:rsid w:val="00F74163"/>
    <w:rsid w:val="00F7419B"/>
    <w:rsid w:val="00F7423F"/>
    <w:rsid w:val="00F74277"/>
    <w:rsid w:val="00F74299"/>
    <w:rsid w:val="00F742A3"/>
    <w:rsid w:val="00F742B8"/>
    <w:rsid w:val="00F742B9"/>
    <w:rsid w:val="00F742D7"/>
    <w:rsid w:val="00F7435A"/>
    <w:rsid w:val="00F74369"/>
    <w:rsid w:val="00F743FE"/>
    <w:rsid w:val="00F7444A"/>
    <w:rsid w:val="00F7445F"/>
    <w:rsid w:val="00F74481"/>
    <w:rsid w:val="00F74536"/>
    <w:rsid w:val="00F745A1"/>
    <w:rsid w:val="00F745B2"/>
    <w:rsid w:val="00F745BD"/>
    <w:rsid w:val="00F745D7"/>
    <w:rsid w:val="00F74667"/>
    <w:rsid w:val="00F746BA"/>
    <w:rsid w:val="00F746C3"/>
    <w:rsid w:val="00F746ED"/>
    <w:rsid w:val="00F747FE"/>
    <w:rsid w:val="00F74872"/>
    <w:rsid w:val="00F7490F"/>
    <w:rsid w:val="00F74986"/>
    <w:rsid w:val="00F749BE"/>
    <w:rsid w:val="00F74A1F"/>
    <w:rsid w:val="00F74A5D"/>
    <w:rsid w:val="00F74AAF"/>
    <w:rsid w:val="00F74AE4"/>
    <w:rsid w:val="00F74B24"/>
    <w:rsid w:val="00F74B43"/>
    <w:rsid w:val="00F74BC3"/>
    <w:rsid w:val="00F74CE7"/>
    <w:rsid w:val="00F74D54"/>
    <w:rsid w:val="00F74DA6"/>
    <w:rsid w:val="00F74DAF"/>
    <w:rsid w:val="00F74DE3"/>
    <w:rsid w:val="00F74DEF"/>
    <w:rsid w:val="00F7503E"/>
    <w:rsid w:val="00F7506A"/>
    <w:rsid w:val="00F750A7"/>
    <w:rsid w:val="00F750CE"/>
    <w:rsid w:val="00F75127"/>
    <w:rsid w:val="00F751E2"/>
    <w:rsid w:val="00F75217"/>
    <w:rsid w:val="00F7522F"/>
    <w:rsid w:val="00F7533F"/>
    <w:rsid w:val="00F7536C"/>
    <w:rsid w:val="00F7539D"/>
    <w:rsid w:val="00F75411"/>
    <w:rsid w:val="00F7541C"/>
    <w:rsid w:val="00F7543D"/>
    <w:rsid w:val="00F75487"/>
    <w:rsid w:val="00F754BC"/>
    <w:rsid w:val="00F754DB"/>
    <w:rsid w:val="00F754FC"/>
    <w:rsid w:val="00F75530"/>
    <w:rsid w:val="00F7553D"/>
    <w:rsid w:val="00F75544"/>
    <w:rsid w:val="00F75546"/>
    <w:rsid w:val="00F75558"/>
    <w:rsid w:val="00F75635"/>
    <w:rsid w:val="00F756DF"/>
    <w:rsid w:val="00F75765"/>
    <w:rsid w:val="00F75776"/>
    <w:rsid w:val="00F757B3"/>
    <w:rsid w:val="00F7580F"/>
    <w:rsid w:val="00F758C5"/>
    <w:rsid w:val="00F759D8"/>
    <w:rsid w:val="00F75A5D"/>
    <w:rsid w:val="00F75A93"/>
    <w:rsid w:val="00F75B08"/>
    <w:rsid w:val="00F75B13"/>
    <w:rsid w:val="00F75B1B"/>
    <w:rsid w:val="00F75B2A"/>
    <w:rsid w:val="00F75B33"/>
    <w:rsid w:val="00F75B52"/>
    <w:rsid w:val="00F75BD4"/>
    <w:rsid w:val="00F75C8D"/>
    <w:rsid w:val="00F75CD1"/>
    <w:rsid w:val="00F75CE2"/>
    <w:rsid w:val="00F75CEC"/>
    <w:rsid w:val="00F75D00"/>
    <w:rsid w:val="00F75D37"/>
    <w:rsid w:val="00F75D55"/>
    <w:rsid w:val="00F75DAF"/>
    <w:rsid w:val="00F75ED6"/>
    <w:rsid w:val="00F75F1E"/>
    <w:rsid w:val="00F75FFA"/>
    <w:rsid w:val="00F7602A"/>
    <w:rsid w:val="00F76074"/>
    <w:rsid w:val="00F7609E"/>
    <w:rsid w:val="00F761EE"/>
    <w:rsid w:val="00F76204"/>
    <w:rsid w:val="00F7634E"/>
    <w:rsid w:val="00F763FC"/>
    <w:rsid w:val="00F764FC"/>
    <w:rsid w:val="00F765AD"/>
    <w:rsid w:val="00F765B6"/>
    <w:rsid w:val="00F7665F"/>
    <w:rsid w:val="00F76680"/>
    <w:rsid w:val="00F7672E"/>
    <w:rsid w:val="00F768D2"/>
    <w:rsid w:val="00F7697D"/>
    <w:rsid w:val="00F76991"/>
    <w:rsid w:val="00F769D5"/>
    <w:rsid w:val="00F769F7"/>
    <w:rsid w:val="00F76A06"/>
    <w:rsid w:val="00F76A1E"/>
    <w:rsid w:val="00F76AC2"/>
    <w:rsid w:val="00F76AE5"/>
    <w:rsid w:val="00F76B5D"/>
    <w:rsid w:val="00F76C12"/>
    <w:rsid w:val="00F76C64"/>
    <w:rsid w:val="00F76CE3"/>
    <w:rsid w:val="00F76CFF"/>
    <w:rsid w:val="00F76EB6"/>
    <w:rsid w:val="00F76EE6"/>
    <w:rsid w:val="00F76F7D"/>
    <w:rsid w:val="00F76FCC"/>
    <w:rsid w:val="00F76FF7"/>
    <w:rsid w:val="00F770AD"/>
    <w:rsid w:val="00F7710C"/>
    <w:rsid w:val="00F77112"/>
    <w:rsid w:val="00F77152"/>
    <w:rsid w:val="00F7715C"/>
    <w:rsid w:val="00F77162"/>
    <w:rsid w:val="00F771A2"/>
    <w:rsid w:val="00F77315"/>
    <w:rsid w:val="00F7732A"/>
    <w:rsid w:val="00F77335"/>
    <w:rsid w:val="00F7734E"/>
    <w:rsid w:val="00F77455"/>
    <w:rsid w:val="00F77460"/>
    <w:rsid w:val="00F774DB"/>
    <w:rsid w:val="00F77516"/>
    <w:rsid w:val="00F77529"/>
    <w:rsid w:val="00F77588"/>
    <w:rsid w:val="00F775CC"/>
    <w:rsid w:val="00F775D8"/>
    <w:rsid w:val="00F77658"/>
    <w:rsid w:val="00F77693"/>
    <w:rsid w:val="00F776C1"/>
    <w:rsid w:val="00F77725"/>
    <w:rsid w:val="00F7773B"/>
    <w:rsid w:val="00F7775E"/>
    <w:rsid w:val="00F77798"/>
    <w:rsid w:val="00F777C6"/>
    <w:rsid w:val="00F777FD"/>
    <w:rsid w:val="00F77934"/>
    <w:rsid w:val="00F779A9"/>
    <w:rsid w:val="00F77A0D"/>
    <w:rsid w:val="00F77A1D"/>
    <w:rsid w:val="00F77A54"/>
    <w:rsid w:val="00F77B9D"/>
    <w:rsid w:val="00F77BAA"/>
    <w:rsid w:val="00F77BE1"/>
    <w:rsid w:val="00F77C4C"/>
    <w:rsid w:val="00F77C59"/>
    <w:rsid w:val="00F77CDF"/>
    <w:rsid w:val="00F77D52"/>
    <w:rsid w:val="00F77DAE"/>
    <w:rsid w:val="00F77DD1"/>
    <w:rsid w:val="00F77E13"/>
    <w:rsid w:val="00F77EB0"/>
    <w:rsid w:val="00F77F27"/>
    <w:rsid w:val="00F77F57"/>
    <w:rsid w:val="00F77F69"/>
    <w:rsid w:val="00F80026"/>
    <w:rsid w:val="00F8005C"/>
    <w:rsid w:val="00F800C5"/>
    <w:rsid w:val="00F80174"/>
    <w:rsid w:val="00F801BC"/>
    <w:rsid w:val="00F801E2"/>
    <w:rsid w:val="00F8020F"/>
    <w:rsid w:val="00F8025D"/>
    <w:rsid w:val="00F8034C"/>
    <w:rsid w:val="00F8038D"/>
    <w:rsid w:val="00F803E0"/>
    <w:rsid w:val="00F80487"/>
    <w:rsid w:val="00F80537"/>
    <w:rsid w:val="00F805F6"/>
    <w:rsid w:val="00F80602"/>
    <w:rsid w:val="00F806CC"/>
    <w:rsid w:val="00F806D2"/>
    <w:rsid w:val="00F80723"/>
    <w:rsid w:val="00F8078A"/>
    <w:rsid w:val="00F807E5"/>
    <w:rsid w:val="00F8080C"/>
    <w:rsid w:val="00F80849"/>
    <w:rsid w:val="00F8096E"/>
    <w:rsid w:val="00F8098B"/>
    <w:rsid w:val="00F80995"/>
    <w:rsid w:val="00F80A04"/>
    <w:rsid w:val="00F80A07"/>
    <w:rsid w:val="00F80AE3"/>
    <w:rsid w:val="00F80B23"/>
    <w:rsid w:val="00F80B45"/>
    <w:rsid w:val="00F80BB1"/>
    <w:rsid w:val="00F80BC7"/>
    <w:rsid w:val="00F80C10"/>
    <w:rsid w:val="00F80C32"/>
    <w:rsid w:val="00F80E07"/>
    <w:rsid w:val="00F80E60"/>
    <w:rsid w:val="00F80ECB"/>
    <w:rsid w:val="00F80F27"/>
    <w:rsid w:val="00F80F43"/>
    <w:rsid w:val="00F80F4F"/>
    <w:rsid w:val="00F81008"/>
    <w:rsid w:val="00F81017"/>
    <w:rsid w:val="00F81019"/>
    <w:rsid w:val="00F81034"/>
    <w:rsid w:val="00F8104B"/>
    <w:rsid w:val="00F8104C"/>
    <w:rsid w:val="00F8109F"/>
    <w:rsid w:val="00F810BF"/>
    <w:rsid w:val="00F810DC"/>
    <w:rsid w:val="00F810F6"/>
    <w:rsid w:val="00F81117"/>
    <w:rsid w:val="00F81118"/>
    <w:rsid w:val="00F811A2"/>
    <w:rsid w:val="00F811AD"/>
    <w:rsid w:val="00F81227"/>
    <w:rsid w:val="00F81228"/>
    <w:rsid w:val="00F81246"/>
    <w:rsid w:val="00F812C0"/>
    <w:rsid w:val="00F812FB"/>
    <w:rsid w:val="00F812FD"/>
    <w:rsid w:val="00F8135F"/>
    <w:rsid w:val="00F81377"/>
    <w:rsid w:val="00F81390"/>
    <w:rsid w:val="00F8139B"/>
    <w:rsid w:val="00F813D2"/>
    <w:rsid w:val="00F813EC"/>
    <w:rsid w:val="00F8143C"/>
    <w:rsid w:val="00F81445"/>
    <w:rsid w:val="00F8144D"/>
    <w:rsid w:val="00F814B1"/>
    <w:rsid w:val="00F814C6"/>
    <w:rsid w:val="00F814E9"/>
    <w:rsid w:val="00F814EB"/>
    <w:rsid w:val="00F81502"/>
    <w:rsid w:val="00F81571"/>
    <w:rsid w:val="00F815A2"/>
    <w:rsid w:val="00F815FB"/>
    <w:rsid w:val="00F81670"/>
    <w:rsid w:val="00F81731"/>
    <w:rsid w:val="00F8177F"/>
    <w:rsid w:val="00F81828"/>
    <w:rsid w:val="00F81839"/>
    <w:rsid w:val="00F81849"/>
    <w:rsid w:val="00F81857"/>
    <w:rsid w:val="00F81880"/>
    <w:rsid w:val="00F819E2"/>
    <w:rsid w:val="00F81B01"/>
    <w:rsid w:val="00F81B13"/>
    <w:rsid w:val="00F81B25"/>
    <w:rsid w:val="00F81C1C"/>
    <w:rsid w:val="00F81C43"/>
    <w:rsid w:val="00F81C5D"/>
    <w:rsid w:val="00F81C61"/>
    <w:rsid w:val="00F81C9E"/>
    <w:rsid w:val="00F81CF2"/>
    <w:rsid w:val="00F81DD3"/>
    <w:rsid w:val="00F81E30"/>
    <w:rsid w:val="00F81E7A"/>
    <w:rsid w:val="00F81F5F"/>
    <w:rsid w:val="00F81F97"/>
    <w:rsid w:val="00F81F9B"/>
    <w:rsid w:val="00F81FA8"/>
    <w:rsid w:val="00F82015"/>
    <w:rsid w:val="00F8204D"/>
    <w:rsid w:val="00F8209C"/>
    <w:rsid w:val="00F820CF"/>
    <w:rsid w:val="00F82185"/>
    <w:rsid w:val="00F821D6"/>
    <w:rsid w:val="00F82245"/>
    <w:rsid w:val="00F8226A"/>
    <w:rsid w:val="00F82276"/>
    <w:rsid w:val="00F8232E"/>
    <w:rsid w:val="00F8234F"/>
    <w:rsid w:val="00F8235B"/>
    <w:rsid w:val="00F8241C"/>
    <w:rsid w:val="00F8248F"/>
    <w:rsid w:val="00F82491"/>
    <w:rsid w:val="00F82541"/>
    <w:rsid w:val="00F82560"/>
    <w:rsid w:val="00F8256A"/>
    <w:rsid w:val="00F8256C"/>
    <w:rsid w:val="00F825B3"/>
    <w:rsid w:val="00F825B7"/>
    <w:rsid w:val="00F825D4"/>
    <w:rsid w:val="00F825F1"/>
    <w:rsid w:val="00F8270E"/>
    <w:rsid w:val="00F8275C"/>
    <w:rsid w:val="00F82766"/>
    <w:rsid w:val="00F827BE"/>
    <w:rsid w:val="00F827DF"/>
    <w:rsid w:val="00F827E0"/>
    <w:rsid w:val="00F82800"/>
    <w:rsid w:val="00F8284B"/>
    <w:rsid w:val="00F8285A"/>
    <w:rsid w:val="00F82864"/>
    <w:rsid w:val="00F82885"/>
    <w:rsid w:val="00F8292D"/>
    <w:rsid w:val="00F82946"/>
    <w:rsid w:val="00F82967"/>
    <w:rsid w:val="00F829B2"/>
    <w:rsid w:val="00F82A3B"/>
    <w:rsid w:val="00F82A9A"/>
    <w:rsid w:val="00F82B60"/>
    <w:rsid w:val="00F82BE7"/>
    <w:rsid w:val="00F82C47"/>
    <w:rsid w:val="00F82CE6"/>
    <w:rsid w:val="00F82D01"/>
    <w:rsid w:val="00F82D44"/>
    <w:rsid w:val="00F82D77"/>
    <w:rsid w:val="00F82DD7"/>
    <w:rsid w:val="00F82DDE"/>
    <w:rsid w:val="00F82DFA"/>
    <w:rsid w:val="00F82E11"/>
    <w:rsid w:val="00F82EEE"/>
    <w:rsid w:val="00F82F00"/>
    <w:rsid w:val="00F82F19"/>
    <w:rsid w:val="00F82F89"/>
    <w:rsid w:val="00F82FA2"/>
    <w:rsid w:val="00F82FCB"/>
    <w:rsid w:val="00F82FD3"/>
    <w:rsid w:val="00F83059"/>
    <w:rsid w:val="00F830EF"/>
    <w:rsid w:val="00F83100"/>
    <w:rsid w:val="00F8314A"/>
    <w:rsid w:val="00F8317D"/>
    <w:rsid w:val="00F83189"/>
    <w:rsid w:val="00F832A3"/>
    <w:rsid w:val="00F832EA"/>
    <w:rsid w:val="00F83308"/>
    <w:rsid w:val="00F8339B"/>
    <w:rsid w:val="00F833B8"/>
    <w:rsid w:val="00F833DD"/>
    <w:rsid w:val="00F833E9"/>
    <w:rsid w:val="00F834F6"/>
    <w:rsid w:val="00F83533"/>
    <w:rsid w:val="00F83567"/>
    <w:rsid w:val="00F8357A"/>
    <w:rsid w:val="00F835A1"/>
    <w:rsid w:val="00F83623"/>
    <w:rsid w:val="00F8365E"/>
    <w:rsid w:val="00F8369E"/>
    <w:rsid w:val="00F836D6"/>
    <w:rsid w:val="00F83718"/>
    <w:rsid w:val="00F83764"/>
    <w:rsid w:val="00F837A6"/>
    <w:rsid w:val="00F837ED"/>
    <w:rsid w:val="00F83820"/>
    <w:rsid w:val="00F8394C"/>
    <w:rsid w:val="00F839C9"/>
    <w:rsid w:val="00F839CE"/>
    <w:rsid w:val="00F83AEB"/>
    <w:rsid w:val="00F83B3C"/>
    <w:rsid w:val="00F83B4D"/>
    <w:rsid w:val="00F83C69"/>
    <w:rsid w:val="00F83CB9"/>
    <w:rsid w:val="00F83CBC"/>
    <w:rsid w:val="00F83CD2"/>
    <w:rsid w:val="00F83CEC"/>
    <w:rsid w:val="00F83D46"/>
    <w:rsid w:val="00F83E84"/>
    <w:rsid w:val="00F83E8E"/>
    <w:rsid w:val="00F83EA2"/>
    <w:rsid w:val="00F83F7F"/>
    <w:rsid w:val="00F83FC3"/>
    <w:rsid w:val="00F83FC6"/>
    <w:rsid w:val="00F83FD4"/>
    <w:rsid w:val="00F84055"/>
    <w:rsid w:val="00F840A7"/>
    <w:rsid w:val="00F840BA"/>
    <w:rsid w:val="00F840BF"/>
    <w:rsid w:val="00F840E4"/>
    <w:rsid w:val="00F8416F"/>
    <w:rsid w:val="00F8418A"/>
    <w:rsid w:val="00F84194"/>
    <w:rsid w:val="00F841BC"/>
    <w:rsid w:val="00F841F7"/>
    <w:rsid w:val="00F84203"/>
    <w:rsid w:val="00F8424F"/>
    <w:rsid w:val="00F842CB"/>
    <w:rsid w:val="00F8432A"/>
    <w:rsid w:val="00F84380"/>
    <w:rsid w:val="00F843E0"/>
    <w:rsid w:val="00F84419"/>
    <w:rsid w:val="00F8444F"/>
    <w:rsid w:val="00F84451"/>
    <w:rsid w:val="00F84574"/>
    <w:rsid w:val="00F845B1"/>
    <w:rsid w:val="00F845BA"/>
    <w:rsid w:val="00F8461B"/>
    <w:rsid w:val="00F8467D"/>
    <w:rsid w:val="00F84714"/>
    <w:rsid w:val="00F8472D"/>
    <w:rsid w:val="00F84753"/>
    <w:rsid w:val="00F847A4"/>
    <w:rsid w:val="00F847B8"/>
    <w:rsid w:val="00F84838"/>
    <w:rsid w:val="00F8484B"/>
    <w:rsid w:val="00F8493B"/>
    <w:rsid w:val="00F84950"/>
    <w:rsid w:val="00F849C9"/>
    <w:rsid w:val="00F84C06"/>
    <w:rsid w:val="00F84C17"/>
    <w:rsid w:val="00F84C37"/>
    <w:rsid w:val="00F84C8F"/>
    <w:rsid w:val="00F84CA4"/>
    <w:rsid w:val="00F84DC7"/>
    <w:rsid w:val="00F84DE6"/>
    <w:rsid w:val="00F84E1C"/>
    <w:rsid w:val="00F84E83"/>
    <w:rsid w:val="00F84E94"/>
    <w:rsid w:val="00F84F28"/>
    <w:rsid w:val="00F850A7"/>
    <w:rsid w:val="00F850CD"/>
    <w:rsid w:val="00F85127"/>
    <w:rsid w:val="00F8517D"/>
    <w:rsid w:val="00F851E4"/>
    <w:rsid w:val="00F85220"/>
    <w:rsid w:val="00F85253"/>
    <w:rsid w:val="00F85280"/>
    <w:rsid w:val="00F85370"/>
    <w:rsid w:val="00F85393"/>
    <w:rsid w:val="00F8539D"/>
    <w:rsid w:val="00F8544A"/>
    <w:rsid w:val="00F8544D"/>
    <w:rsid w:val="00F85470"/>
    <w:rsid w:val="00F85486"/>
    <w:rsid w:val="00F854C4"/>
    <w:rsid w:val="00F854E1"/>
    <w:rsid w:val="00F85529"/>
    <w:rsid w:val="00F85542"/>
    <w:rsid w:val="00F85553"/>
    <w:rsid w:val="00F855B3"/>
    <w:rsid w:val="00F855F6"/>
    <w:rsid w:val="00F85600"/>
    <w:rsid w:val="00F8562D"/>
    <w:rsid w:val="00F8581D"/>
    <w:rsid w:val="00F8585F"/>
    <w:rsid w:val="00F85966"/>
    <w:rsid w:val="00F85973"/>
    <w:rsid w:val="00F85999"/>
    <w:rsid w:val="00F859CA"/>
    <w:rsid w:val="00F859E0"/>
    <w:rsid w:val="00F85A16"/>
    <w:rsid w:val="00F85A87"/>
    <w:rsid w:val="00F85ABE"/>
    <w:rsid w:val="00F85AE2"/>
    <w:rsid w:val="00F85B59"/>
    <w:rsid w:val="00F85B69"/>
    <w:rsid w:val="00F85BA4"/>
    <w:rsid w:val="00F85BCA"/>
    <w:rsid w:val="00F85BF2"/>
    <w:rsid w:val="00F85C78"/>
    <w:rsid w:val="00F85D45"/>
    <w:rsid w:val="00F85E88"/>
    <w:rsid w:val="00F85EF8"/>
    <w:rsid w:val="00F85F25"/>
    <w:rsid w:val="00F85FEE"/>
    <w:rsid w:val="00F8604E"/>
    <w:rsid w:val="00F86053"/>
    <w:rsid w:val="00F860A6"/>
    <w:rsid w:val="00F860C6"/>
    <w:rsid w:val="00F86128"/>
    <w:rsid w:val="00F86136"/>
    <w:rsid w:val="00F86143"/>
    <w:rsid w:val="00F86166"/>
    <w:rsid w:val="00F861CF"/>
    <w:rsid w:val="00F86280"/>
    <w:rsid w:val="00F8631A"/>
    <w:rsid w:val="00F8631D"/>
    <w:rsid w:val="00F86373"/>
    <w:rsid w:val="00F863A2"/>
    <w:rsid w:val="00F863DE"/>
    <w:rsid w:val="00F86421"/>
    <w:rsid w:val="00F86433"/>
    <w:rsid w:val="00F86476"/>
    <w:rsid w:val="00F864C6"/>
    <w:rsid w:val="00F8654C"/>
    <w:rsid w:val="00F865C9"/>
    <w:rsid w:val="00F8660C"/>
    <w:rsid w:val="00F86685"/>
    <w:rsid w:val="00F866C4"/>
    <w:rsid w:val="00F866DC"/>
    <w:rsid w:val="00F86725"/>
    <w:rsid w:val="00F867B2"/>
    <w:rsid w:val="00F867D8"/>
    <w:rsid w:val="00F86821"/>
    <w:rsid w:val="00F868EF"/>
    <w:rsid w:val="00F86915"/>
    <w:rsid w:val="00F86926"/>
    <w:rsid w:val="00F869AD"/>
    <w:rsid w:val="00F86A1B"/>
    <w:rsid w:val="00F86A49"/>
    <w:rsid w:val="00F86B52"/>
    <w:rsid w:val="00F86B6C"/>
    <w:rsid w:val="00F86B97"/>
    <w:rsid w:val="00F86BA8"/>
    <w:rsid w:val="00F86BAA"/>
    <w:rsid w:val="00F86BAB"/>
    <w:rsid w:val="00F86BF7"/>
    <w:rsid w:val="00F86C53"/>
    <w:rsid w:val="00F86CEA"/>
    <w:rsid w:val="00F86CF9"/>
    <w:rsid w:val="00F86E22"/>
    <w:rsid w:val="00F86E66"/>
    <w:rsid w:val="00F86F01"/>
    <w:rsid w:val="00F86F2C"/>
    <w:rsid w:val="00F86F42"/>
    <w:rsid w:val="00F86F68"/>
    <w:rsid w:val="00F86F6B"/>
    <w:rsid w:val="00F86FA4"/>
    <w:rsid w:val="00F87012"/>
    <w:rsid w:val="00F870E8"/>
    <w:rsid w:val="00F870EF"/>
    <w:rsid w:val="00F87108"/>
    <w:rsid w:val="00F8710D"/>
    <w:rsid w:val="00F8714C"/>
    <w:rsid w:val="00F8715F"/>
    <w:rsid w:val="00F8716E"/>
    <w:rsid w:val="00F871AB"/>
    <w:rsid w:val="00F871CA"/>
    <w:rsid w:val="00F8724B"/>
    <w:rsid w:val="00F87329"/>
    <w:rsid w:val="00F873EA"/>
    <w:rsid w:val="00F8740A"/>
    <w:rsid w:val="00F875B3"/>
    <w:rsid w:val="00F875CD"/>
    <w:rsid w:val="00F875CE"/>
    <w:rsid w:val="00F87671"/>
    <w:rsid w:val="00F8768C"/>
    <w:rsid w:val="00F876A6"/>
    <w:rsid w:val="00F876C5"/>
    <w:rsid w:val="00F876D3"/>
    <w:rsid w:val="00F8771F"/>
    <w:rsid w:val="00F8774C"/>
    <w:rsid w:val="00F87789"/>
    <w:rsid w:val="00F877B8"/>
    <w:rsid w:val="00F8781C"/>
    <w:rsid w:val="00F8787D"/>
    <w:rsid w:val="00F878A4"/>
    <w:rsid w:val="00F878CF"/>
    <w:rsid w:val="00F878FC"/>
    <w:rsid w:val="00F87907"/>
    <w:rsid w:val="00F87947"/>
    <w:rsid w:val="00F87990"/>
    <w:rsid w:val="00F879BB"/>
    <w:rsid w:val="00F87AD2"/>
    <w:rsid w:val="00F87B3C"/>
    <w:rsid w:val="00F87BE3"/>
    <w:rsid w:val="00F87CAF"/>
    <w:rsid w:val="00F87CD6"/>
    <w:rsid w:val="00F87D30"/>
    <w:rsid w:val="00F87DA6"/>
    <w:rsid w:val="00F87E18"/>
    <w:rsid w:val="00F87E44"/>
    <w:rsid w:val="00F87F1C"/>
    <w:rsid w:val="00F87F53"/>
    <w:rsid w:val="00F87FAE"/>
    <w:rsid w:val="00F9001C"/>
    <w:rsid w:val="00F90060"/>
    <w:rsid w:val="00F90095"/>
    <w:rsid w:val="00F90110"/>
    <w:rsid w:val="00F90118"/>
    <w:rsid w:val="00F9015B"/>
    <w:rsid w:val="00F90179"/>
    <w:rsid w:val="00F90196"/>
    <w:rsid w:val="00F901E2"/>
    <w:rsid w:val="00F901E9"/>
    <w:rsid w:val="00F901EF"/>
    <w:rsid w:val="00F90226"/>
    <w:rsid w:val="00F90231"/>
    <w:rsid w:val="00F90232"/>
    <w:rsid w:val="00F90273"/>
    <w:rsid w:val="00F902B6"/>
    <w:rsid w:val="00F902BC"/>
    <w:rsid w:val="00F9033C"/>
    <w:rsid w:val="00F9034A"/>
    <w:rsid w:val="00F90353"/>
    <w:rsid w:val="00F90386"/>
    <w:rsid w:val="00F90472"/>
    <w:rsid w:val="00F90474"/>
    <w:rsid w:val="00F90519"/>
    <w:rsid w:val="00F90552"/>
    <w:rsid w:val="00F90620"/>
    <w:rsid w:val="00F9063B"/>
    <w:rsid w:val="00F90672"/>
    <w:rsid w:val="00F90735"/>
    <w:rsid w:val="00F9074B"/>
    <w:rsid w:val="00F90773"/>
    <w:rsid w:val="00F9079D"/>
    <w:rsid w:val="00F90860"/>
    <w:rsid w:val="00F90942"/>
    <w:rsid w:val="00F909AE"/>
    <w:rsid w:val="00F90A7A"/>
    <w:rsid w:val="00F90AA8"/>
    <w:rsid w:val="00F90AB6"/>
    <w:rsid w:val="00F90B0E"/>
    <w:rsid w:val="00F90BF0"/>
    <w:rsid w:val="00F90C29"/>
    <w:rsid w:val="00F90C6A"/>
    <w:rsid w:val="00F90C8C"/>
    <w:rsid w:val="00F90C91"/>
    <w:rsid w:val="00F90C98"/>
    <w:rsid w:val="00F90CAB"/>
    <w:rsid w:val="00F90D29"/>
    <w:rsid w:val="00F90D71"/>
    <w:rsid w:val="00F90DB1"/>
    <w:rsid w:val="00F90E62"/>
    <w:rsid w:val="00F90EC0"/>
    <w:rsid w:val="00F90EFE"/>
    <w:rsid w:val="00F90F72"/>
    <w:rsid w:val="00F90FE9"/>
    <w:rsid w:val="00F91071"/>
    <w:rsid w:val="00F91082"/>
    <w:rsid w:val="00F910AD"/>
    <w:rsid w:val="00F911E4"/>
    <w:rsid w:val="00F91202"/>
    <w:rsid w:val="00F91276"/>
    <w:rsid w:val="00F9129F"/>
    <w:rsid w:val="00F912AF"/>
    <w:rsid w:val="00F912C2"/>
    <w:rsid w:val="00F912C5"/>
    <w:rsid w:val="00F912CB"/>
    <w:rsid w:val="00F9130B"/>
    <w:rsid w:val="00F91399"/>
    <w:rsid w:val="00F91409"/>
    <w:rsid w:val="00F91456"/>
    <w:rsid w:val="00F91471"/>
    <w:rsid w:val="00F914DB"/>
    <w:rsid w:val="00F91529"/>
    <w:rsid w:val="00F915A7"/>
    <w:rsid w:val="00F915D2"/>
    <w:rsid w:val="00F91617"/>
    <w:rsid w:val="00F91637"/>
    <w:rsid w:val="00F91682"/>
    <w:rsid w:val="00F916AB"/>
    <w:rsid w:val="00F916CA"/>
    <w:rsid w:val="00F9170A"/>
    <w:rsid w:val="00F9170E"/>
    <w:rsid w:val="00F9173C"/>
    <w:rsid w:val="00F91742"/>
    <w:rsid w:val="00F9174D"/>
    <w:rsid w:val="00F91805"/>
    <w:rsid w:val="00F91829"/>
    <w:rsid w:val="00F918A1"/>
    <w:rsid w:val="00F918A2"/>
    <w:rsid w:val="00F918EA"/>
    <w:rsid w:val="00F918EB"/>
    <w:rsid w:val="00F919A6"/>
    <w:rsid w:val="00F91A5D"/>
    <w:rsid w:val="00F91AF1"/>
    <w:rsid w:val="00F91B90"/>
    <w:rsid w:val="00F91C14"/>
    <w:rsid w:val="00F91CE3"/>
    <w:rsid w:val="00F91CF8"/>
    <w:rsid w:val="00F91D2F"/>
    <w:rsid w:val="00F91D5B"/>
    <w:rsid w:val="00F91D9D"/>
    <w:rsid w:val="00F91DE6"/>
    <w:rsid w:val="00F91E25"/>
    <w:rsid w:val="00F91E3D"/>
    <w:rsid w:val="00F91E3E"/>
    <w:rsid w:val="00F91E4D"/>
    <w:rsid w:val="00F91F0A"/>
    <w:rsid w:val="00F91F36"/>
    <w:rsid w:val="00F91F83"/>
    <w:rsid w:val="00F9201E"/>
    <w:rsid w:val="00F920B3"/>
    <w:rsid w:val="00F92100"/>
    <w:rsid w:val="00F9218D"/>
    <w:rsid w:val="00F922A7"/>
    <w:rsid w:val="00F922C5"/>
    <w:rsid w:val="00F92374"/>
    <w:rsid w:val="00F92385"/>
    <w:rsid w:val="00F92396"/>
    <w:rsid w:val="00F923AC"/>
    <w:rsid w:val="00F923DF"/>
    <w:rsid w:val="00F92422"/>
    <w:rsid w:val="00F924C1"/>
    <w:rsid w:val="00F9250D"/>
    <w:rsid w:val="00F9259C"/>
    <w:rsid w:val="00F925EF"/>
    <w:rsid w:val="00F9265D"/>
    <w:rsid w:val="00F926C3"/>
    <w:rsid w:val="00F9274C"/>
    <w:rsid w:val="00F92768"/>
    <w:rsid w:val="00F927C8"/>
    <w:rsid w:val="00F927F4"/>
    <w:rsid w:val="00F92866"/>
    <w:rsid w:val="00F928CA"/>
    <w:rsid w:val="00F9297B"/>
    <w:rsid w:val="00F929A1"/>
    <w:rsid w:val="00F92A52"/>
    <w:rsid w:val="00F92AE2"/>
    <w:rsid w:val="00F92B65"/>
    <w:rsid w:val="00F92B75"/>
    <w:rsid w:val="00F92BBA"/>
    <w:rsid w:val="00F92BC2"/>
    <w:rsid w:val="00F92C29"/>
    <w:rsid w:val="00F92C54"/>
    <w:rsid w:val="00F92D42"/>
    <w:rsid w:val="00F92D95"/>
    <w:rsid w:val="00F92E04"/>
    <w:rsid w:val="00F92EAD"/>
    <w:rsid w:val="00F92EDD"/>
    <w:rsid w:val="00F92F16"/>
    <w:rsid w:val="00F93063"/>
    <w:rsid w:val="00F93177"/>
    <w:rsid w:val="00F931B7"/>
    <w:rsid w:val="00F931E7"/>
    <w:rsid w:val="00F931EF"/>
    <w:rsid w:val="00F93229"/>
    <w:rsid w:val="00F9323D"/>
    <w:rsid w:val="00F93241"/>
    <w:rsid w:val="00F93260"/>
    <w:rsid w:val="00F93291"/>
    <w:rsid w:val="00F932EA"/>
    <w:rsid w:val="00F933D1"/>
    <w:rsid w:val="00F93457"/>
    <w:rsid w:val="00F934CD"/>
    <w:rsid w:val="00F9352F"/>
    <w:rsid w:val="00F93597"/>
    <w:rsid w:val="00F935FF"/>
    <w:rsid w:val="00F9362E"/>
    <w:rsid w:val="00F936F9"/>
    <w:rsid w:val="00F93752"/>
    <w:rsid w:val="00F93798"/>
    <w:rsid w:val="00F937AA"/>
    <w:rsid w:val="00F9384F"/>
    <w:rsid w:val="00F9386A"/>
    <w:rsid w:val="00F93873"/>
    <w:rsid w:val="00F93879"/>
    <w:rsid w:val="00F93887"/>
    <w:rsid w:val="00F93925"/>
    <w:rsid w:val="00F9396C"/>
    <w:rsid w:val="00F9396F"/>
    <w:rsid w:val="00F93980"/>
    <w:rsid w:val="00F939BF"/>
    <w:rsid w:val="00F939EF"/>
    <w:rsid w:val="00F93A00"/>
    <w:rsid w:val="00F93AE7"/>
    <w:rsid w:val="00F93B5A"/>
    <w:rsid w:val="00F93B84"/>
    <w:rsid w:val="00F93BBC"/>
    <w:rsid w:val="00F93BEC"/>
    <w:rsid w:val="00F93C2F"/>
    <w:rsid w:val="00F93D03"/>
    <w:rsid w:val="00F93D07"/>
    <w:rsid w:val="00F93D17"/>
    <w:rsid w:val="00F93DAD"/>
    <w:rsid w:val="00F93E34"/>
    <w:rsid w:val="00F93E37"/>
    <w:rsid w:val="00F93E65"/>
    <w:rsid w:val="00F93EF4"/>
    <w:rsid w:val="00F9400D"/>
    <w:rsid w:val="00F9406A"/>
    <w:rsid w:val="00F940A7"/>
    <w:rsid w:val="00F940DB"/>
    <w:rsid w:val="00F941CD"/>
    <w:rsid w:val="00F94206"/>
    <w:rsid w:val="00F94226"/>
    <w:rsid w:val="00F94277"/>
    <w:rsid w:val="00F9438B"/>
    <w:rsid w:val="00F943D7"/>
    <w:rsid w:val="00F9440D"/>
    <w:rsid w:val="00F94428"/>
    <w:rsid w:val="00F94480"/>
    <w:rsid w:val="00F944B3"/>
    <w:rsid w:val="00F944DE"/>
    <w:rsid w:val="00F944E9"/>
    <w:rsid w:val="00F94596"/>
    <w:rsid w:val="00F94602"/>
    <w:rsid w:val="00F94650"/>
    <w:rsid w:val="00F94666"/>
    <w:rsid w:val="00F94693"/>
    <w:rsid w:val="00F947EB"/>
    <w:rsid w:val="00F947F3"/>
    <w:rsid w:val="00F94818"/>
    <w:rsid w:val="00F94830"/>
    <w:rsid w:val="00F9486A"/>
    <w:rsid w:val="00F948C9"/>
    <w:rsid w:val="00F948DA"/>
    <w:rsid w:val="00F94902"/>
    <w:rsid w:val="00F94987"/>
    <w:rsid w:val="00F949AC"/>
    <w:rsid w:val="00F949E3"/>
    <w:rsid w:val="00F94A1B"/>
    <w:rsid w:val="00F94A2E"/>
    <w:rsid w:val="00F94A44"/>
    <w:rsid w:val="00F94A6B"/>
    <w:rsid w:val="00F94A70"/>
    <w:rsid w:val="00F94A77"/>
    <w:rsid w:val="00F94A9E"/>
    <w:rsid w:val="00F94BA0"/>
    <w:rsid w:val="00F94BA9"/>
    <w:rsid w:val="00F94BD1"/>
    <w:rsid w:val="00F94C30"/>
    <w:rsid w:val="00F94D8A"/>
    <w:rsid w:val="00F94E05"/>
    <w:rsid w:val="00F94E14"/>
    <w:rsid w:val="00F94E2B"/>
    <w:rsid w:val="00F94E5F"/>
    <w:rsid w:val="00F94E71"/>
    <w:rsid w:val="00F94F4A"/>
    <w:rsid w:val="00F94F56"/>
    <w:rsid w:val="00F95012"/>
    <w:rsid w:val="00F9501E"/>
    <w:rsid w:val="00F9505A"/>
    <w:rsid w:val="00F9505D"/>
    <w:rsid w:val="00F950D3"/>
    <w:rsid w:val="00F950D4"/>
    <w:rsid w:val="00F951ED"/>
    <w:rsid w:val="00F9526C"/>
    <w:rsid w:val="00F95289"/>
    <w:rsid w:val="00F952C4"/>
    <w:rsid w:val="00F952F0"/>
    <w:rsid w:val="00F9537D"/>
    <w:rsid w:val="00F9540C"/>
    <w:rsid w:val="00F954C6"/>
    <w:rsid w:val="00F954EF"/>
    <w:rsid w:val="00F9557A"/>
    <w:rsid w:val="00F9558B"/>
    <w:rsid w:val="00F95636"/>
    <w:rsid w:val="00F956B7"/>
    <w:rsid w:val="00F9572B"/>
    <w:rsid w:val="00F95737"/>
    <w:rsid w:val="00F9574E"/>
    <w:rsid w:val="00F957CD"/>
    <w:rsid w:val="00F95850"/>
    <w:rsid w:val="00F958BE"/>
    <w:rsid w:val="00F95966"/>
    <w:rsid w:val="00F95970"/>
    <w:rsid w:val="00F959F8"/>
    <w:rsid w:val="00F95A16"/>
    <w:rsid w:val="00F95A69"/>
    <w:rsid w:val="00F95A7A"/>
    <w:rsid w:val="00F95BDB"/>
    <w:rsid w:val="00F95C54"/>
    <w:rsid w:val="00F95C56"/>
    <w:rsid w:val="00F95D24"/>
    <w:rsid w:val="00F95D60"/>
    <w:rsid w:val="00F95DEA"/>
    <w:rsid w:val="00F95DF8"/>
    <w:rsid w:val="00F95E1C"/>
    <w:rsid w:val="00F95E1E"/>
    <w:rsid w:val="00F95E21"/>
    <w:rsid w:val="00F95E57"/>
    <w:rsid w:val="00F95E61"/>
    <w:rsid w:val="00F95E83"/>
    <w:rsid w:val="00F95F2E"/>
    <w:rsid w:val="00F95F82"/>
    <w:rsid w:val="00F95F9D"/>
    <w:rsid w:val="00F95FBA"/>
    <w:rsid w:val="00F9601D"/>
    <w:rsid w:val="00F9610A"/>
    <w:rsid w:val="00F96148"/>
    <w:rsid w:val="00F96163"/>
    <w:rsid w:val="00F96228"/>
    <w:rsid w:val="00F96253"/>
    <w:rsid w:val="00F96359"/>
    <w:rsid w:val="00F9636A"/>
    <w:rsid w:val="00F964AE"/>
    <w:rsid w:val="00F964E5"/>
    <w:rsid w:val="00F96516"/>
    <w:rsid w:val="00F96535"/>
    <w:rsid w:val="00F9658A"/>
    <w:rsid w:val="00F9667D"/>
    <w:rsid w:val="00F96685"/>
    <w:rsid w:val="00F966F8"/>
    <w:rsid w:val="00F9688C"/>
    <w:rsid w:val="00F9690B"/>
    <w:rsid w:val="00F96916"/>
    <w:rsid w:val="00F9691E"/>
    <w:rsid w:val="00F96A03"/>
    <w:rsid w:val="00F96AB8"/>
    <w:rsid w:val="00F96AD8"/>
    <w:rsid w:val="00F96B76"/>
    <w:rsid w:val="00F96BBA"/>
    <w:rsid w:val="00F96C0D"/>
    <w:rsid w:val="00F96C74"/>
    <w:rsid w:val="00F96CD2"/>
    <w:rsid w:val="00F96E1E"/>
    <w:rsid w:val="00F96E27"/>
    <w:rsid w:val="00F96E3B"/>
    <w:rsid w:val="00F96F32"/>
    <w:rsid w:val="00F96F4B"/>
    <w:rsid w:val="00F96F9A"/>
    <w:rsid w:val="00F9701A"/>
    <w:rsid w:val="00F970A1"/>
    <w:rsid w:val="00F970C0"/>
    <w:rsid w:val="00F97118"/>
    <w:rsid w:val="00F9713C"/>
    <w:rsid w:val="00F971D6"/>
    <w:rsid w:val="00F971E3"/>
    <w:rsid w:val="00F97219"/>
    <w:rsid w:val="00F97244"/>
    <w:rsid w:val="00F97286"/>
    <w:rsid w:val="00F9728B"/>
    <w:rsid w:val="00F972C7"/>
    <w:rsid w:val="00F972D5"/>
    <w:rsid w:val="00F97345"/>
    <w:rsid w:val="00F97362"/>
    <w:rsid w:val="00F97377"/>
    <w:rsid w:val="00F973B4"/>
    <w:rsid w:val="00F973C1"/>
    <w:rsid w:val="00F974D7"/>
    <w:rsid w:val="00F97504"/>
    <w:rsid w:val="00F975D0"/>
    <w:rsid w:val="00F9762F"/>
    <w:rsid w:val="00F97637"/>
    <w:rsid w:val="00F9763A"/>
    <w:rsid w:val="00F9765F"/>
    <w:rsid w:val="00F9777A"/>
    <w:rsid w:val="00F9778A"/>
    <w:rsid w:val="00F977D8"/>
    <w:rsid w:val="00F97803"/>
    <w:rsid w:val="00F979B7"/>
    <w:rsid w:val="00F97A55"/>
    <w:rsid w:val="00F97AEF"/>
    <w:rsid w:val="00F97BE9"/>
    <w:rsid w:val="00F97BEE"/>
    <w:rsid w:val="00F97BFB"/>
    <w:rsid w:val="00F97C1A"/>
    <w:rsid w:val="00F97CC0"/>
    <w:rsid w:val="00F97CF1"/>
    <w:rsid w:val="00F97DDF"/>
    <w:rsid w:val="00F97E74"/>
    <w:rsid w:val="00F97EB8"/>
    <w:rsid w:val="00F97ED3"/>
    <w:rsid w:val="00F97F05"/>
    <w:rsid w:val="00F97F70"/>
    <w:rsid w:val="00FA00AB"/>
    <w:rsid w:val="00FA00EF"/>
    <w:rsid w:val="00FA0146"/>
    <w:rsid w:val="00FA0162"/>
    <w:rsid w:val="00FA01F3"/>
    <w:rsid w:val="00FA02A9"/>
    <w:rsid w:val="00FA0426"/>
    <w:rsid w:val="00FA0470"/>
    <w:rsid w:val="00FA048D"/>
    <w:rsid w:val="00FA04E4"/>
    <w:rsid w:val="00FA0590"/>
    <w:rsid w:val="00FA059D"/>
    <w:rsid w:val="00FA062F"/>
    <w:rsid w:val="00FA0736"/>
    <w:rsid w:val="00FA07A3"/>
    <w:rsid w:val="00FA0824"/>
    <w:rsid w:val="00FA084B"/>
    <w:rsid w:val="00FA0891"/>
    <w:rsid w:val="00FA089D"/>
    <w:rsid w:val="00FA08A4"/>
    <w:rsid w:val="00FA0945"/>
    <w:rsid w:val="00FA0A05"/>
    <w:rsid w:val="00FA0A14"/>
    <w:rsid w:val="00FA0A17"/>
    <w:rsid w:val="00FA0B31"/>
    <w:rsid w:val="00FA0B54"/>
    <w:rsid w:val="00FA0B64"/>
    <w:rsid w:val="00FA0C8C"/>
    <w:rsid w:val="00FA0D02"/>
    <w:rsid w:val="00FA0D0D"/>
    <w:rsid w:val="00FA0DD5"/>
    <w:rsid w:val="00FA0E88"/>
    <w:rsid w:val="00FA0E8E"/>
    <w:rsid w:val="00FA0E94"/>
    <w:rsid w:val="00FA0EA7"/>
    <w:rsid w:val="00FA0EFD"/>
    <w:rsid w:val="00FA0F16"/>
    <w:rsid w:val="00FA0F17"/>
    <w:rsid w:val="00FA0F55"/>
    <w:rsid w:val="00FA0F6C"/>
    <w:rsid w:val="00FA0F75"/>
    <w:rsid w:val="00FA0FBD"/>
    <w:rsid w:val="00FA0FD1"/>
    <w:rsid w:val="00FA1016"/>
    <w:rsid w:val="00FA1054"/>
    <w:rsid w:val="00FA112F"/>
    <w:rsid w:val="00FA114E"/>
    <w:rsid w:val="00FA1238"/>
    <w:rsid w:val="00FA12ED"/>
    <w:rsid w:val="00FA1305"/>
    <w:rsid w:val="00FA142D"/>
    <w:rsid w:val="00FA147B"/>
    <w:rsid w:val="00FA15CA"/>
    <w:rsid w:val="00FA165D"/>
    <w:rsid w:val="00FA1666"/>
    <w:rsid w:val="00FA16D1"/>
    <w:rsid w:val="00FA1738"/>
    <w:rsid w:val="00FA17B2"/>
    <w:rsid w:val="00FA17E9"/>
    <w:rsid w:val="00FA17EB"/>
    <w:rsid w:val="00FA182C"/>
    <w:rsid w:val="00FA18FD"/>
    <w:rsid w:val="00FA1914"/>
    <w:rsid w:val="00FA1933"/>
    <w:rsid w:val="00FA1967"/>
    <w:rsid w:val="00FA1ACF"/>
    <w:rsid w:val="00FA1AD5"/>
    <w:rsid w:val="00FA1B2E"/>
    <w:rsid w:val="00FA1B61"/>
    <w:rsid w:val="00FA1B78"/>
    <w:rsid w:val="00FA1B79"/>
    <w:rsid w:val="00FA1BF2"/>
    <w:rsid w:val="00FA1C59"/>
    <w:rsid w:val="00FA1DE9"/>
    <w:rsid w:val="00FA1EDF"/>
    <w:rsid w:val="00FA20C3"/>
    <w:rsid w:val="00FA213C"/>
    <w:rsid w:val="00FA216D"/>
    <w:rsid w:val="00FA21BF"/>
    <w:rsid w:val="00FA21CC"/>
    <w:rsid w:val="00FA2215"/>
    <w:rsid w:val="00FA2247"/>
    <w:rsid w:val="00FA22CD"/>
    <w:rsid w:val="00FA2309"/>
    <w:rsid w:val="00FA233A"/>
    <w:rsid w:val="00FA2351"/>
    <w:rsid w:val="00FA2380"/>
    <w:rsid w:val="00FA23A5"/>
    <w:rsid w:val="00FA23E8"/>
    <w:rsid w:val="00FA243A"/>
    <w:rsid w:val="00FA244D"/>
    <w:rsid w:val="00FA252D"/>
    <w:rsid w:val="00FA2550"/>
    <w:rsid w:val="00FA25EB"/>
    <w:rsid w:val="00FA2619"/>
    <w:rsid w:val="00FA263B"/>
    <w:rsid w:val="00FA2721"/>
    <w:rsid w:val="00FA2845"/>
    <w:rsid w:val="00FA28DD"/>
    <w:rsid w:val="00FA28F3"/>
    <w:rsid w:val="00FA2920"/>
    <w:rsid w:val="00FA29B4"/>
    <w:rsid w:val="00FA29F1"/>
    <w:rsid w:val="00FA2A51"/>
    <w:rsid w:val="00FA2AB0"/>
    <w:rsid w:val="00FA2AF1"/>
    <w:rsid w:val="00FA2AF9"/>
    <w:rsid w:val="00FA2B4E"/>
    <w:rsid w:val="00FA2B95"/>
    <w:rsid w:val="00FA2BCC"/>
    <w:rsid w:val="00FA2BD0"/>
    <w:rsid w:val="00FA2CA2"/>
    <w:rsid w:val="00FA2D03"/>
    <w:rsid w:val="00FA2E86"/>
    <w:rsid w:val="00FA2F06"/>
    <w:rsid w:val="00FA2F13"/>
    <w:rsid w:val="00FA2F2D"/>
    <w:rsid w:val="00FA2F62"/>
    <w:rsid w:val="00FA2FE5"/>
    <w:rsid w:val="00FA2FF3"/>
    <w:rsid w:val="00FA3019"/>
    <w:rsid w:val="00FA3127"/>
    <w:rsid w:val="00FA312E"/>
    <w:rsid w:val="00FA3140"/>
    <w:rsid w:val="00FA319E"/>
    <w:rsid w:val="00FA31AD"/>
    <w:rsid w:val="00FA32A9"/>
    <w:rsid w:val="00FA32FA"/>
    <w:rsid w:val="00FA330A"/>
    <w:rsid w:val="00FA33D5"/>
    <w:rsid w:val="00FA341A"/>
    <w:rsid w:val="00FA344C"/>
    <w:rsid w:val="00FA34D8"/>
    <w:rsid w:val="00FA357B"/>
    <w:rsid w:val="00FA3654"/>
    <w:rsid w:val="00FA3684"/>
    <w:rsid w:val="00FA36A0"/>
    <w:rsid w:val="00FA36B1"/>
    <w:rsid w:val="00FA3767"/>
    <w:rsid w:val="00FA3790"/>
    <w:rsid w:val="00FA37E9"/>
    <w:rsid w:val="00FA37FA"/>
    <w:rsid w:val="00FA380A"/>
    <w:rsid w:val="00FA383C"/>
    <w:rsid w:val="00FA3896"/>
    <w:rsid w:val="00FA38D2"/>
    <w:rsid w:val="00FA38E8"/>
    <w:rsid w:val="00FA3900"/>
    <w:rsid w:val="00FA3960"/>
    <w:rsid w:val="00FA39C2"/>
    <w:rsid w:val="00FA39F5"/>
    <w:rsid w:val="00FA3A37"/>
    <w:rsid w:val="00FA3A54"/>
    <w:rsid w:val="00FA3A67"/>
    <w:rsid w:val="00FA3B2F"/>
    <w:rsid w:val="00FA3B91"/>
    <w:rsid w:val="00FA3BDF"/>
    <w:rsid w:val="00FA3C47"/>
    <w:rsid w:val="00FA3C68"/>
    <w:rsid w:val="00FA3CE7"/>
    <w:rsid w:val="00FA3CF5"/>
    <w:rsid w:val="00FA3D78"/>
    <w:rsid w:val="00FA3E48"/>
    <w:rsid w:val="00FA3EA1"/>
    <w:rsid w:val="00FA3EDE"/>
    <w:rsid w:val="00FA3FE2"/>
    <w:rsid w:val="00FA4012"/>
    <w:rsid w:val="00FA4039"/>
    <w:rsid w:val="00FA407A"/>
    <w:rsid w:val="00FA4113"/>
    <w:rsid w:val="00FA41AD"/>
    <w:rsid w:val="00FA41FE"/>
    <w:rsid w:val="00FA421B"/>
    <w:rsid w:val="00FA422D"/>
    <w:rsid w:val="00FA42A5"/>
    <w:rsid w:val="00FA42B4"/>
    <w:rsid w:val="00FA4328"/>
    <w:rsid w:val="00FA4330"/>
    <w:rsid w:val="00FA4361"/>
    <w:rsid w:val="00FA4386"/>
    <w:rsid w:val="00FA4457"/>
    <w:rsid w:val="00FA452A"/>
    <w:rsid w:val="00FA4530"/>
    <w:rsid w:val="00FA45AB"/>
    <w:rsid w:val="00FA4658"/>
    <w:rsid w:val="00FA468B"/>
    <w:rsid w:val="00FA4759"/>
    <w:rsid w:val="00FA477D"/>
    <w:rsid w:val="00FA478E"/>
    <w:rsid w:val="00FA47EE"/>
    <w:rsid w:val="00FA480B"/>
    <w:rsid w:val="00FA4983"/>
    <w:rsid w:val="00FA4986"/>
    <w:rsid w:val="00FA4A62"/>
    <w:rsid w:val="00FA4AE8"/>
    <w:rsid w:val="00FA4B39"/>
    <w:rsid w:val="00FA4B44"/>
    <w:rsid w:val="00FA4B82"/>
    <w:rsid w:val="00FA4D5A"/>
    <w:rsid w:val="00FA4F88"/>
    <w:rsid w:val="00FA4FB3"/>
    <w:rsid w:val="00FA4FD3"/>
    <w:rsid w:val="00FA4FF4"/>
    <w:rsid w:val="00FA5067"/>
    <w:rsid w:val="00FA50DF"/>
    <w:rsid w:val="00FA513B"/>
    <w:rsid w:val="00FA514E"/>
    <w:rsid w:val="00FA517B"/>
    <w:rsid w:val="00FA5187"/>
    <w:rsid w:val="00FA521E"/>
    <w:rsid w:val="00FA5238"/>
    <w:rsid w:val="00FA5288"/>
    <w:rsid w:val="00FA5293"/>
    <w:rsid w:val="00FA5297"/>
    <w:rsid w:val="00FA5299"/>
    <w:rsid w:val="00FA52C4"/>
    <w:rsid w:val="00FA52DF"/>
    <w:rsid w:val="00FA5354"/>
    <w:rsid w:val="00FA53F2"/>
    <w:rsid w:val="00FA559C"/>
    <w:rsid w:val="00FA5644"/>
    <w:rsid w:val="00FA5689"/>
    <w:rsid w:val="00FA56A5"/>
    <w:rsid w:val="00FA5715"/>
    <w:rsid w:val="00FA57F7"/>
    <w:rsid w:val="00FA5840"/>
    <w:rsid w:val="00FA586F"/>
    <w:rsid w:val="00FA58AC"/>
    <w:rsid w:val="00FA58D5"/>
    <w:rsid w:val="00FA5989"/>
    <w:rsid w:val="00FA59E2"/>
    <w:rsid w:val="00FA59EC"/>
    <w:rsid w:val="00FA5A1F"/>
    <w:rsid w:val="00FA5A4F"/>
    <w:rsid w:val="00FA5A63"/>
    <w:rsid w:val="00FA5AAC"/>
    <w:rsid w:val="00FA5AEA"/>
    <w:rsid w:val="00FA5AF5"/>
    <w:rsid w:val="00FA5B76"/>
    <w:rsid w:val="00FA5BD4"/>
    <w:rsid w:val="00FA5CDB"/>
    <w:rsid w:val="00FA5D7F"/>
    <w:rsid w:val="00FA5DA8"/>
    <w:rsid w:val="00FA5DAC"/>
    <w:rsid w:val="00FA5DED"/>
    <w:rsid w:val="00FA5DF1"/>
    <w:rsid w:val="00FA5E28"/>
    <w:rsid w:val="00FA5E66"/>
    <w:rsid w:val="00FA5EAE"/>
    <w:rsid w:val="00FA5EE1"/>
    <w:rsid w:val="00FA5EE7"/>
    <w:rsid w:val="00FA5F05"/>
    <w:rsid w:val="00FA5F31"/>
    <w:rsid w:val="00FA5F80"/>
    <w:rsid w:val="00FA5F9E"/>
    <w:rsid w:val="00FA5FAE"/>
    <w:rsid w:val="00FA5FB7"/>
    <w:rsid w:val="00FA5FDF"/>
    <w:rsid w:val="00FA5FE3"/>
    <w:rsid w:val="00FA6013"/>
    <w:rsid w:val="00FA6090"/>
    <w:rsid w:val="00FA60A9"/>
    <w:rsid w:val="00FA6192"/>
    <w:rsid w:val="00FA6208"/>
    <w:rsid w:val="00FA6267"/>
    <w:rsid w:val="00FA629F"/>
    <w:rsid w:val="00FA638B"/>
    <w:rsid w:val="00FA63D6"/>
    <w:rsid w:val="00FA6440"/>
    <w:rsid w:val="00FA645C"/>
    <w:rsid w:val="00FA6481"/>
    <w:rsid w:val="00FA6482"/>
    <w:rsid w:val="00FA6514"/>
    <w:rsid w:val="00FA6585"/>
    <w:rsid w:val="00FA66DA"/>
    <w:rsid w:val="00FA66F4"/>
    <w:rsid w:val="00FA66FA"/>
    <w:rsid w:val="00FA685D"/>
    <w:rsid w:val="00FA6892"/>
    <w:rsid w:val="00FA68AD"/>
    <w:rsid w:val="00FA68CB"/>
    <w:rsid w:val="00FA695A"/>
    <w:rsid w:val="00FA6961"/>
    <w:rsid w:val="00FA6985"/>
    <w:rsid w:val="00FA69A7"/>
    <w:rsid w:val="00FA6A66"/>
    <w:rsid w:val="00FA6A68"/>
    <w:rsid w:val="00FA6A97"/>
    <w:rsid w:val="00FA6AB0"/>
    <w:rsid w:val="00FA6B3F"/>
    <w:rsid w:val="00FA6B66"/>
    <w:rsid w:val="00FA6BA1"/>
    <w:rsid w:val="00FA6BFC"/>
    <w:rsid w:val="00FA6CA2"/>
    <w:rsid w:val="00FA6D8C"/>
    <w:rsid w:val="00FA6D8D"/>
    <w:rsid w:val="00FA6EA6"/>
    <w:rsid w:val="00FA6F36"/>
    <w:rsid w:val="00FA6FA9"/>
    <w:rsid w:val="00FA6FC2"/>
    <w:rsid w:val="00FA6FCC"/>
    <w:rsid w:val="00FA7004"/>
    <w:rsid w:val="00FA7036"/>
    <w:rsid w:val="00FA7068"/>
    <w:rsid w:val="00FA7083"/>
    <w:rsid w:val="00FA709A"/>
    <w:rsid w:val="00FA70EA"/>
    <w:rsid w:val="00FA7129"/>
    <w:rsid w:val="00FA7183"/>
    <w:rsid w:val="00FA71C7"/>
    <w:rsid w:val="00FA727E"/>
    <w:rsid w:val="00FA72DF"/>
    <w:rsid w:val="00FA7307"/>
    <w:rsid w:val="00FA73BA"/>
    <w:rsid w:val="00FA748A"/>
    <w:rsid w:val="00FA7493"/>
    <w:rsid w:val="00FA74A1"/>
    <w:rsid w:val="00FA74B4"/>
    <w:rsid w:val="00FA74F6"/>
    <w:rsid w:val="00FA75D9"/>
    <w:rsid w:val="00FA7615"/>
    <w:rsid w:val="00FA766A"/>
    <w:rsid w:val="00FA76B6"/>
    <w:rsid w:val="00FA77AB"/>
    <w:rsid w:val="00FA783D"/>
    <w:rsid w:val="00FA7885"/>
    <w:rsid w:val="00FA795E"/>
    <w:rsid w:val="00FA7969"/>
    <w:rsid w:val="00FA79B5"/>
    <w:rsid w:val="00FA79C7"/>
    <w:rsid w:val="00FA7A1D"/>
    <w:rsid w:val="00FA7B50"/>
    <w:rsid w:val="00FA7B56"/>
    <w:rsid w:val="00FA7C36"/>
    <w:rsid w:val="00FA7CB4"/>
    <w:rsid w:val="00FA7D57"/>
    <w:rsid w:val="00FA7DB1"/>
    <w:rsid w:val="00FA7DD4"/>
    <w:rsid w:val="00FA7E3A"/>
    <w:rsid w:val="00FA7F0F"/>
    <w:rsid w:val="00FA7F24"/>
    <w:rsid w:val="00FA7F5E"/>
    <w:rsid w:val="00FA7F6E"/>
    <w:rsid w:val="00FA7FBA"/>
    <w:rsid w:val="00FA7FD9"/>
    <w:rsid w:val="00FB0022"/>
    <w:rsid w:val="00FB00D7"/>
    <w:rsid w:val="00FB00EF"/>
    <w:rsid w:val="00FB0151"/>
    <w:rsid w:val="00FB0247"/>
    <w:rsid w:val="00FB0276"/>
    <w:rsid w:val="00FB029E"/>
    <w:rsid w:val="00FB0343"/>
    <w:rsid w:val="00FB03B4"/>
    <w:rsid w:val="00FB0420"/>
    <w:rsid w:val="00FB058C"/>
    <w:rsid w:val="00FB05A3"/>
    <w:rsid w:val="00FB05B1"/>
    <w:rsid w:val="00FB05CC"/>
    <w:rsid w:val="00FB05EA"/>
    <w:rsid w:val="00FB06AC"/>
    <w:rsid w:val="00FB06B0"/>
    <w:rsid w:val="00FB06BC"/>
    <w:rsid w:val="00FB0727"/>
    <w:rsid w:val="00FB0739"/>
    <w:rsid w:val="00FB0748"/>
    <w:rsid w:val="00FB076B"/>
    <w:rsid w:val="00FB07A7"/>
    <w:rsid w:val="00FB07CA"/>
    <w:rsid w:val="00FB07DD"/>
    <w:rsid w:val="00FB07F7"/>
    <w:rsid w:val="00FB0836"/>
    <w:rsid w:val="00FB0865"/>
    <w:rsid w:val="00FB0893"/>
    <w:rsid w:val="00FB08BC"/>
    <w:rsid w:val="00FB08DE"/>
    <w:rsid w:val="00FB0950"/>
    <w:rsid w:val="00FB0B1A"/>
    <w:rsid w:val="00FB0B53"/>
    <w:rsid w:val="00FB0B8A"/>
    <w:rsid w:val="00FB0C85"/>
    <w:rsid w:val="00FB0CDF"/>
    <w:rsid w:val="00FB0CF1"/>
    <w:rsid w:val="00FB0CF9"/>
    <w:rsid w:val="00FB0CFC"/>
    <w:rsid w:val="00FB0D4A"/>
    <w:rsid w:val="00FB0D4E"/>
    <w:rsid w:val="00FB0D7A"/>
    <w:rsid w:val="00FB0D89"/>
    <w:rsid w:val="00FB0DCE"/>
    <w:rsid w:val="00FB0DEB"/>
    <w:rsid w:val="00FB0E10"/>
    <w:rsid w:val="00FB0E15"/>
    <w:rsid w:val="00FB0E5B"/>
    <w:rsid w:val="00FB11ED"/>
    <w:rsid w:val="00FB1262"/>
    <w:rsid w:val="00FB12E7"/>
    <w:rsid w:val="00FB13B6"/>
    <w:rsid w:val="00FB13E6"/>
    <w:rsid w:val="00FB13FB"/>
    <w:rsid w:val="00FB1459"/>
    <w:rsid w:val="00FB14CF"/>
    <w:rsid w:val="00FB150C"/>
    <w:rsid w:val="00FB15BD"/>
    <w:rsid w:val="00FB15EE"/>
    <w:rsid w:val="00FB164D"/>
    <w:rsid w:val="00FB16DC"/>
    <w:rsid w:val="00FB170E"/>
    <w:rsid w:val="00FB1770"/>
    <w:rsid w:val="00FB179E"/>
    <w:rsid w:val="00FB17A1"/>
    <w:rsid w:val="00FB181F"/>
    <w:rsid w:val="00FB183C"/>
    <w:rsid w:val="00FB188C"/>
    <w:rsid w:val="00FB1956"/>
    <w:rsid w:val="00FB1982"/>
    <w:rsid w:val="00FB19BB"/>
    <w:rsid w:val="00FB1A06"/>
    <w:rsid w:val="00FB1A38"/>
    <w:rsid w:val="00FB1A54"/>
    <w:rsid w:val="00FB1A5D"/>
    <w:rsid w:val="00FB1A9F"/>
    <w:rsid w:val="00FB1AAE"/>
    <w:rsid w:val="00FB1ADC"/>
    <w:rsid w:val="00FB1B00"/>
    <w:rsid w:val="00FB1D3C"/>
    <w:rsid w:val="00FB1D5D"/>
    <w:rsid w:val="00FB1DB2"/>
    <w:rsid w:val="00FB1DBA"/>
    <w:rsid w:val="00FB1DBF"/>
    <w:rsid w:val="00FB1DFC"/>
    <w:rsid w:val="00FB1E0F"/>
    <w:rsid w:val="00FB1E46"/>
    <w:rsid w:val="00FB1E4A"/>
    <w:rsid w:val="00FB1F84"/>
    <w:rsid w:val="00FB1FA6"/>
    <w:rsid w:val="00FB1FCD"/>
    <w:rsid w:val="00FB2032"/>
    <w:rsid w:val="00FB204F"/>
    <w:rsid w:val="00FB20CE"/>
    <w:rsid w:val="00FB2101"/>
    <w:rsid w:val="00FB21B9"/>
    <w:rsid w:val="00FB2215"/>
    <w:rsid w:val="00FB228A"/>
    <w:rsid w:val="00FB229C"/>
    <w:rsid w:val="00FB233F"/>
    <w:rsid w:val="00FB23AD"/>
    <w:rsid w:val="00FB2416"/>
    <w:rsid w:val="00FB2482"/>
    <w:rsid w:val="00FB24C3"/>
    <w:rsid w:val="00FB252F"/>
    <w:rsid w:val="00FB259B"/>
    <w:rsid w:val="00FB25F7"/>
    <w:rsid w:val="00FB2648"/>
    <w:rsid w:val="00FB266F"/>
    <w:rsid w:val="00FB26C5"/>
    <w:rsid w:val="00FB26D8"/>
    <w:rsid w:val="00FB28A3"/>
    <w:rsid w:val="00FB28B1"/>
    <w:rsid w:val="00FB2909"/>
    <w:rsid w:val="00FB292A"/>
    <w:rsid w:val="00FB297F"/>
    <w:rsid w:val="00FB2993"/>
    <w:rsid w:val="00FB29DF"/>
    <w:rsid w:val="00FB2A25"/>
    <w:rsid w:val="00FB2A54"/>
    <w:rsid w:val="00FB2A5C"/>
    <w:rsid w:val="00FB2A86"/>
    <w:rsid w:val="00FB2B2F"/>
    <w:rsid w:val="00FB2B37"/>
    <w:rsid w:val="00FB2B65"/>
    <w:rsid w:val="00FB2B92"/>
    <w:rsid w:val="00FB2BBF"/>
    <w:rsid w:val="00FB2BCE"/>
    <w:rsid w:val="00FB2C0E"/>
    <w:rsid w:val="00FB2C11"/>
    <w:rsid w:val="00FB2C28"/>
    <w:rsid w:val="00FB2C3D"/>
    <w:rsid w:val="00FB2C56"/>
    <w:rsid w:val="00FB2C67"/>
    <w:rsid w:val="00FB2C6D"/>
    <w:rsid w:val="00FB2C71"/>
    <w:rsid w:val="00FB2C8D"/>
    <w:rsid w:val="00FB2D42"/>
    <w:rsid w:val="00FB2D62"/>
    <w:rsid w:val="00FB2D99"/>
    <w:rsid w:val="00FB2DF3"/>
    <w:rsid w:val="00FB2E99"/>
    <w:rsid w:val="00FB2EAB"/>
    <w:rsid w:val="00FB2F36"/>
    <w:rsid w:val="00FB3065"/>
    <w:rsid w:val="00FB30DC"/>
    <w:rsid w:val="00FB317E"/>
    <w:rsid w:val="00FB31AA"/>
    <w:rsid w:val="00FB31CD"/>
    <w:rsid w:val="00FB322A"/>
    <w:rsid w:val="00FB32A3"/>
    <w:rsid w:val="00FB32EB"/>
    <w:rsid w:val="00FB3320"/>
    <w:rsid w:val="00FB337A"/>
    <w:rsid w:val="00FB33D6"/>
    <w:rsid w:val="00FB33E3"/>
    <w:rsid w:val="00FB33F3"/>
    <w:rsid w:val="00FB33FE"/>
    <w:rsid w:val="00FB341A"/>
    <w:rsid w:val="00FB3508"/>
    <w:rsid w:val="00FB353F"/>
    <w:rsid w:val="00FB35C7"/>
    <w:rsid w:val="00FB35E5"/>
    <w:rsid w:val="00FB3628"/>
    <w:rsid w:val="00FB365D"/>
    <w:rsid w:val="00FB36AF"/>
    <w:rsid w:val="00FB3715"/>
    <w:rsid w:val="00FB3726"/>
    <w:rsid w:val="00FB3884"/>
    <w:rsid w:val="00FB3935"/>
    <w:rsid w:val="00FB3976"/>
    <w:rsid w:val="00FB39A3"/>
    <w:rsid w:val="00FB3A15"/>
    <w:rsid w:val="00FB3A78"/>
    <w:rsid w:val="00FB3AEE"/>
    <w:rsid w:val="00FB3B9D"/>
    <w:rsid w:val="00FB3BB7"/>
    <w:rsid w:val="00FB3C15"/>
    <w:rsid w:val="00FB3C37"/>
    <w:rsid w:val="00FB3C4B"/>
    <w:rsid w:val="00FB3C64"/>
    <w:rsid w:val="00FB3CBC"/>
    <w:rsid w:val="00FB3CCC"/>
    <w:rsid w:val="00FB3D17"/>
    <w:rsid w:val="00FB3D56"/>
    <w:rsid w:val="00FB3E91"/>
    <w:rsid w:val="00FB3FB9"/>
    <w:rsid w:val="00FB406A"/>
    <w:rsid w:val="00FB40A5"/>
    <w:rsid w:val="00FB40FB"/>
    <w:rsid w:val="00FB4114"/>
    <w:rsid w:val="00FB412B"/>
    <w:rsid w:val="00FB4146"/>
    <w:rsid w:val="00FB419F"/>
    <w:rsid w:val="00FB4214"/>
    <w:rsid w:val="00FB4234"/>
    <w:rsid w:val="00FB42BC"/>
    <w:rsid w:val="00FB42ED"/>
    <w:rsid w:val="00FB43EC"/>
    <w:rsid w:val="00FB4442"/>
    <w:rsid w:val="00FB45C2"/>
    <w:rsid w:val="00FB45FC"/>
    <w:rsid w:val="00FB4621"/>
    <w:rsid w:val="00FB463E"/>
    <w:rsid w:val="00FB465F"/>
    <w:rsid w:val="00FB4675"/>
    <w:rsid w:val="00FB471F"/>
    <w:rsid w:val="00FB4762"/>
    <w:rsid w:val="00FB4779"/>
    <w:rsid w:val="00FB47C9"/>
    <w:rsid w:val="00FB47DD"/>
    <w:rsid w:val="00FB4848"/>
    <w:rsid w:val="00FB486D"/>
    <w:rsid w:val="00FB48A3"/>
    <w:rsid w:val="00FB4912"/>
    <w:rsid w:val="00FB4995"/>
    <w:rsid w:val="00FB4AFB"/>
    <w:rsid w:val="00FB4B23"/>
    <w:rsid w:val="00FB4B4E"/>
    <w:rsid w:val="00FB4BB6"/>
    <w:rsid w:val="00FB4BE1"/>
    <w:rsid w:val="00FB4C49"/>
    <w:rsid w:val="00FB4C64"/>
    <w:rsid w:val="00FB4CB1"/>
    <w:rsid w:val="00FB4CE1"/>
    <w:rsid w:val="00FB4CE3"/>
    <w:rsid w:val="00FB4D1D"/>
    <w:rsid w:val="00FB4D42"/>
    <w:rsid w:val="00FB4D9F"/>
    <w:rsid w:val="00FB4E8F"/>
    <w:rsid w:val="00FB4EF0"/>
    <w:rsid w:val="00FB4FCC"/>
    <w:rsid w:val="00FB500E"/>
    <w:rsid w:val="00FB509D"/>
    <w:rsid w:val="00FB50D2"/>
    <w:rsid w:val="00FB5193"/>
    <w:rsid w:val="00FB51C0"/>
    <w:rsid w:val="00FB51DF"/>
    <w:rsid w:val="00FB524F"/>
    <w:rsid w:val="00FB52E8"/>
    <w:rsid w:val="00FB5304"/>
    <w:rsid w:val="00FB5337"/>
    <w:rsid w:val="00FB533C"/>
    <w:rsid w:val="00FB5389"/>
    <w:rsid w:val="00FB542B"/>
    <w:rsid w:val="00FB54DB"/>
    <w:rsid w:val="00FB54FC"/>
    <w:rsid w:val="00FB54FE"/>
    <w:rsid w:val="00FB553E"/>
    <w:rsid w:val="00FB55A2"/>
    <w:rsid w:val="00FB55EA"/>
    <w:rsid w:val="00FB5654"/>
    <w:rsid w:val="00FB567A"/>
    <w:rsid w:val="00FB5697"/>
    <w:rsid w:val="00FB576F"/>
    <w:rsid w:val="00FB577E"/>
    <w:rsid w:val="00FB5790"/>
    <w:rsid w:val="00FB57B8"/>
    <w:rsid w:val="00FB582D"/>
    <w:rsid w:val="00FB5837"/>
    <w:rsid w:val="00FB5854"/>
    <w:rsid w:val="00FB5879"/>
    <w:rsid w:val="00FB587F"/>
    <w:rsid w:val="00FB58DE"/>
    <w:rsid w:val="00FB58F9"/>
    <w:rsid w:val="00FB594E"/>
    <w:rsid w:val="00FB5994"/>
    <w:rsid w:val="00FB5996"/>
    <w:rsid w:val="00FB5A7C"/>
    <w:rsid w:val="00FB5A8B"/>
    <w:rsid w:val="00FB5B1B"/>
    <w:rsid w:val="00FB5B25"/>
    <w:rsid w:val="00FB5B70"/>
    <w:rsid w:val="00FB5BA6"/>
    <w:rsid w:val="00FB5C1C"/>
    <w:rsid w:val="00FB5C3B"/>
    <w:rsid w:val="00FB5C67"/>
    <w:rsid w:val="00FB5CD5"/>
    <w:rsid w:val="00FB5D2E"/>
    <w:rsid w:val="00FB5D9B"/>
    <w:rsid w:val="00FB5E1A"/>
    <w:rsid w:val="00FB5E41"/>
    <w:rsid w:val="00FB5ED6"/>
    <w:rsid w:val="00FB5F14"/>
    <w:rsid w:val="00FB5F95"/>
    <w:rsid w:val="00FB5F96"/>
    <w:rsid w:val="00FB5FB3"/>
    <w:rsid w:val="00FB6026"/>
    <w:rsid w:val="00FB6114"/>
    <w:rsid w:val="00FB6151"/>
    <w:rsid w:val="00FB6170"/>
    <w:rsid w:val="00FB619E"/>
    <w:rsid w:val="00FB61CF"/>
    <w:rsid w:val="00FB6211"/>
    <w:rsid w:val="00FB6220"/>
    <w:rsid w:val="00FB6256"/>
    <w:rsid w:val="00FB627A"/>
    <w:rsid w:val="00FB6332"/>
    <w:rsid w:val="00FB63C1"/>
    <w:rsid w:val="00FB63F6"/>
    <w:rsid w:val="00FB640A"/>
    <w:rsid w:val="00FB6481"/>
    <w:rsid w:val="00FB649B"/>
    <w:rsid w:val="00FB64F2"/>
    <w:rsid w:val="00FB657E"/>
    <w:rsid w:val="00FB6602"/>
    <w:rsid w:val="00FB6624"/>
    <w:rsid w:val="00FB664E"/>
    <w:rsid w:val="00FB6705"/>
    <w:rsid w:val="00FB6781"/>
    <w:rsid w:val="00FB67B1"/>
    <w:rsid w:val="00FB6833"/>
    <w:rsid w:val="00FB6836"/>
    <w:rsid w:val="00FB6838"/>
    <w:rsid w:val="00FB683E"/>
    <w:rsid w:val="00FB6852"/>
    <w:rsid w:val="00FB68E9"/>
    <w:rsid w:val="00FB6913"/>
    <w:rsid w:val="00FB6915"/>
    <w:rsid w:val="00FB6940"/>
    <w:rsid w:val="00FB6996"/>
    <w:rsid w:val="00FB699E"/>
    <w:rsid w:val="00FB69C2"/>
    <w:rsid w:val="00FB6A8C"/>
    <w:rsid w:val="00FB6ADF"/>
    <w:rsid w:val="00FB6B2E"/>
    <w:rsid w:val="00FB6B66"/>
    <w:rsid w:val="00FB6CCA"/>
    <w:rsid w:val="00FB6CF4"/>
    <w:rsid w:val="00FB6D35"/>
    <w:rsid w:val="00FB6DEC"/>
    <w:rsid w:val="00FB6E0B"/>
    <w:rsid w:val="00FB6E48"/>
    <w:rsid w:val="00FB6EBD"/>
    <w:rsid w:val="00FB6F23"/>
    <w:rsid w:val="00FB6F53"/>
    <w:rsid w:val="00FB709F"/>
    <w:rsid w:val="00FB70F9"/>
    <w:rsid w:val="00FB7101"/>
    <w:rsid w:val="00FB71B4"/>
    <w:rsid w:val="00FB722F"/>
    <w:rsid w:val="00FB72D6"/>
    <w:rsid w:val="00FB72FC"/>
    <w:rsid w:val="00FB7331"/>
    <w:rsid w:val="00FB733E"/>
    <w:rsid w:val="00FB7350"/>
    <w:rsid w:val="00FB7461"/>
    <w:rsid w:val="00FB746F"/>
    <w:rsid w:val="00FB74D1"/>
    <w:rsid w:val="00FB74D5"/>
    <w:rsid w:val="00FB752A"/>
    <w:rsid w:val="00FB759C"/>
    <w:rsid w:val="00FB75B1"/>
    <w:rsid w:val="00FB75BF"/>
    <w:rsid w:val="00FB75E7"/>
    <w:rsid w:val="00FB75F9"/>
    <w:rsid w:val="00FB768D"/>
    <w:rsid w:val="00FB76A8"/>
    <w:rsid w:val="00FB771B"/>
    <w:rsid w:val="00FB77DB"/>
    <w:rsid w:val="00FB77DD"/>
    <w:rsid w:val="00FB786E"/>
    <w:rsid w:val="00FB7882"/>
    <w:rsid w:val="00FB78DD"/>
    <w:rsid w:val="00FB791F"/>
    <w:rsid w:val="00FB7A00"/>
    <w:rsid w:val="00FB7B65"/>
    <w:rsid w:val="00FB7BDC"/>
    <w:rsid w:val="00FB7BE7"/>
    <w:rsid w:val="00FB7CDB"/>
    <w:rsid w:val="00FB7D8D"/>
    <w:rsid w:val="00FB7E25"/>
    <w:rsid w:val="00FB7E86"/>
    <w:rsid w:val="00FB7E96"/>
    <w:rsid w:val="00FB7F18"/>
    <w:rsid w:val="00FB7F61"/>
    <w:rsid w:val="00FB7FA4"/>
    <w:rsid w:val="00FB7FD3"/>
    <w:rsid w:val="00FC004C"/>
    <w:rsid w:val="00FC00F7"/>
    <w:rsid w:val="00FC0134"/>
    <w:rsid w:val="00FC018E"/>
    <w:rsid w:val="00FC01CE"/>
    <w:rsid w:val="00FC02FA"/>
    <w:rsid w:val="00FC0356"/>
    <w:rsid w:val="00FC035D"/>
    <w:rsid w:val="00FC036A"/>
    <w:rsid w:val="00FC037C"/>
    <w:rsid w:val="00FC037D"/>
    <w:rsid w:val="00FC03B3"/>
    <w:rsid w:val="00FC03C1"/>
    <w:rsid w:val="00FC03CA"/>
    <w:rsid w:val="00FC03D5"/>
    <w:rsid w:val="00FC03FA"/>
    <w:rsid w:val="00FC0545"/>
    <w:rsid w:val="00FC05AF"/>
    <w:rsid w:val="00FC05CC"/>
    <w:rsid w:val="00FC062E"/>
    <w:rsid w:val="00FC063C"/>
    <w:rsid w:val="00FC0680"/>
    <w:rsid w:val="00FC0685"/>
    <w:rsid w:val="00FC06A5"/>
    <w:rsid w:val="00FC06C7"/>
    <w:rsid w:val="00FC06E6"/>
    <w:rsid w:val="00FC0739"/>
    <w:rsid w:val="00FC0786"/>
    <w:rsid w:val="00FC082F"/>
    <w:rsid w:val="00FC08C4"/>
    <w:rsid w:val="00FC0A6F"/>
    <w:rsid w:val="00FC0B64"/>
    <w:rsid w:val="00FC0BA1"/>
    <w:rsid w:val="00FC0BAE"/>
    <w:rsid w:val="00FC0C37"/>
    <w:rsid w:val="00FC0C70"/>
    <w:rsid w:val="00FC0C7D"/>
    <w:rsid w:val="00FC0CDE"/>
    <w:rsid w:val="00FC0D18"/>
    <w:rsid w:val="00FC0DAC"/>
    <w:rsid w:val="00FC0E20"/>
    <w:rsid w:val="00FC0E47"/>
    <w:rsid w:val="00FC0E6C"/>
    <w:rsid w:val="00FC0EB0"/>
    <w:rsid w:val="00FC0EBC"/>
    <w:rsid w:val="00FC0F23"/>
    <w:rsid w:val="00FC0F5F"/>
    <w:rsid w:val="00FC0F6E"/>
    <w:rsid w:val="00FC0FAD"/>
    <w:rsid w:val="00FC1039"/>
    <w:rsid w:val="00FC109F"/>
    <w:rsid w:val="00FC10F9"/>
    <w:rsid w:val="00FC1198"/>
    <w:rsid w:val="00FC122C"/>
    <w:rsid w:val="00FC1267"/>
    <w:rsid w:val="00FC12FC"/>
    <w:rsid w:val="00FC1338"/>
    <w:rsid w:val="00FC13BC"/>
    <w:rsid w:val="00FC13EA"/>
    <w:rsid w:val="00FC1469"/>
    <w:rsid w:val="00FC1571"/>
    <w:rsid w:val="00FC1575"/>
    <w:rsid w:val="00FC1576"/>
    <w:rsid w:val="00FC15C7"/>
    <w:rsid w:val="00FC1614"/>
    <w:rsid w:val="00FC165C"/>
    <w:rsid w:val="00FC169A"/>
    <w:rsid w:val="00FC16E1"/>
    <w:rsid w:val="00FC173E"/>
    <w:rsid w:val="00FC178E"/>
    <w:rsid w:val="00FC1856"/>
    <w:rsid w:val="00FC18F4"/>
    <w:rsid w:val="00FC198A"/>
    <w:rsid w:val="00FC19C0"/>
    <w:rsid w:val="00FC1A0F"/>
    <w:rsid w:val="00FC1A42"/>
    <w:rsid w:val="00FC1A82"/>
    <w:rsid w:val="00FC1A94"/>
    <w:rsid w:val="00FC1AAA"/>
    <w:rsid w:val="00FC1AB5"/>
    <w:rsid w:val="00FC1AD3"/>
    <w:rsid w:val="00FC1AD4"/>
    <w:rsid w:val="00FC1AEC"/>
    <w:rsid w:val="00FC1B16"/>
    <w:rsid w:val="00FC1B5D"/>
    <w:rsid w:val="00FC1BBF"/>
    <w:rsid w:val="00FC1C8D"/>
    <w:rsid w:val="00FC1D70"/>
    <w:rsid w:val="00FC1D83"/>
    <w:rsid w:val="00FC1E11"/>
    <w:rsid w:val="00FC1E30"/>
    <w:rsid w:val="00FC1E47"/>
    <w:rsid w:val="00FC1EDC"/>
    <w:rsid w:val="00FC1EF1"/>
    <w:rsid w:val="00FC1FA4"/>
    <w:rsid w:val="00FC2049"/>
    <w:rsid w:val="00FC20F6"/>
    <w:rsid w:val="00FC2132"/>
    <w:rsid w:val="00FC21A3"/>
    <w:rsid w:val="00FC21C4"/>
    <w:rsid w:val="00FC222C"/>
    <w:rsid w:val="00FC2236"/>
    <w:rsid w:val="00FC223B"/>
    <w:rsid w:val="00FC2328"/>
    <w:rsid w:val="00FC240E"/>
    <w:rsid w:val="00FC2413"/>
    <w:rsid w:val="00FC247B"/>
    <w:rsid w:val="00FC2491"/>
    <w:rsid w:val="00FC2518"/>
    <w:rsid w:val="00FC2567"/>
    <w:rsid w:val="00FC25ED"/>
    <w:rsid w:val="00FC25F4"/>
    <w:rsid w:val="00FC25F9"/>
    <w:rsid w:val="00FC261C"/>
    <w:rsid w:val="00FC2697"/>
    <w:rsid w:val="00FC26E9"/>
    <w:rsid w:val="00FC2771"/>
    <w:rsid w:val="00FC2778"/>
    <w:rsid w:val="00FC27B9"/>
    <w:rsid w:val="00FC282A"/>
    <w:rsid w:val="00FC2861"/>
    <w:rsid w:val="00FC28FA"/>
    <w:rsid w:val="00FC2916"/>
    <w:rsid w:val="00FC2927"/>
    <w:rsid w:val="00FC2932"/>
    <w:rsid w:val="00FC296F"/>
    <w:rsid w:val="00FC2A47"/>
    <w:rsid w:val="00FC2AE6"/>
    <w:rsid w:val="00FC2B20"/>
    <w:rsid w:val="00FC2B67"/>
    <w:rsid w:val="00FC2B8B"/>
    <w:rsid w:val="00FC2BB7"/>
    <w:rsid w:val="00FC2BD1"/>
    <w:rsid w:val="00FC2C0B"/>
    <w:rsid w:val="00FC2E23"/>
    <w:rsid w:val="00FC2E35"/>
    <w:rsid w:val="00FC2E59"/>
    <w:rsid w:val="00FC2EC3"/>
    <w:rsid w:val="00FC2EC6"/>
    <w:rsid w:val="00FC2FDF"/>
    <w:rsid w:val="00FC2FE2"/>
    <w:rsid w:val="00FC30CF"/>
    <w:rsid w:val="00FC3119"/>
    <w:rsid w:val="00FC3151"/>
    <w:rsid w:val="00FC3185"/>
    <w:rsid w:val="00FC31D2"/>
    <w:rsid w:val="00FC31D6"/>
    <w:rsid w:val="00FC31EB"/>
    <w:rsid w:val="00FC3224"/>
    <w:rsid w:val="00FC328A"/>
    <w:rsid w:val="00FC32D8"/>
    <w:rsid w:val="00FC3334"/>
    <w:rsid w:val="00FC3354"/>
    <w:rsid w:val="00FC3406"/>
    <w:rsid w:val="00FC342C"/>
    <w:rsid w:val="00FC3433"/>
    <w:rsid w:val="00FC34F1"/>
    <w:rsid w:val="00FC350C"/>
    <w:rsid w:val="00FC3524"/>
    <w:rsid w:val="00FC3565"/>
    <w:rsid w:val="00FC369C"/>
    <w:rsid w:val="00FC3715"/>
    <w:rsid w:val="00FC371C"/>
    <w:rsid w:val="00FC37CF"/>
    <w:rsid w:val="00FC3847"/>
    <w:rsid w:val="00FC391F"/>
    <w:rsid w:val="00FC395A"/>
    <w:rsid w:val="00FC3981"/>
    <w:rsid w:val="00FC39DB"/>
    <w:rsid w:val="00FC39E4"/>
    <w:rsid w:val="00FC39F4"/>
    <w:rsid w:val="00FC3B48"/>
    <w:rsid w:val="00FC3B5A"/>
    <w:rsid w:val="00FC3B7E"/>
    <w:rsid w:val="00FC3BAF"/>
    <w:rsid w:val="00FC3C51"/>
    <w:rsid w:val="00FC3E0E"/>
    <w:rsid w:val="00FC3E70"/>
    <w:rsid w:val="00FC3EA2"/>
    <w:rsid w:val="00FC3EAD"/>
    <w:rsid w:val="00FC3F2C"/>
    <w:rsid w:val="00FC3F8E"/>
    <w:rsid w:val="00FC3FEC"/>
    <w:rsid w:val="00FC4053"/>
    <w:rsid w:val="00FC4082"/>
    <w:rsid w:val="00FC4087"/>
    <w:rsid w:val="00FC4097"/>
    <w:rsid w:val="00FC4101"/>
    <w:rsid w:val="00FC4111"/>
    <w:rsid w:val="00FC4158"/>
    <w:rsid w:val="00FC424F"/>
    <w:rsid w:val="00FC4289"/>
    <w:rsid w:val="00FC42C1"/>
    <w:rsid w:val="00FC42FD"/>
    <w:rsid w:val="00FC434C"/>
    <w:rsid w:val="00FC43D2"/>
    <w:rsid w:val="00FC440E"/>
    <w:rsid w:val="00FC44B2"/>
    <w:rsid w:val="00FC4571"/>
    <w:rsid w:val="00FC45EC"/>
    <w:rsid w:val="00FC45F1"/>
    <w:rsid w:val="00FC466F"/>
    <w:rsid w:val="00FC4688"/>
    <w:rsid w:val="00FC46A9"/>
    <w:rsid w:val="00FC4786"/>
    <w:rsid w:val="00FC47A6"/>
    <w:rsid w:val="00FC485C"/>
    <w:rsid w:val="00FC49EC"/>
    <w:rsid w:val="00FC4A54"/>
    <w:rsid w:val="00FC4BD3"/>
    <w:rsid w:val="00FC4BE6"/>
    <w:rsid w:val="00FC4CB8"/>
    <w:rsid w:val="00FC4DFD"/>
    <w:rsid w:val="00FC4F38"/>
    <w:rsid w:val="00FC4FBC"/>
    <w:rsid w:val="00FC4FCE"/>
    <w:rsid w:val="00FC50CE"/>
    <w:rsid w:val="00FC50E2"/>
    <w:rsid w:val="00FC50ED"/>
    <w:rsid w:val="00FC50EF"/>
    <w:rsid w:val="00FC5179"/>
    <w:rsid w:val="00FC51E0"/>
    <w:rsid w:val="00FC520B"/>
    <w:rsid w:val="00FC5234"/>
    <w:rsid w:val="00FC5289"/>
    <w:rsid w:val="00FC52BA"/>
    <w:rsid w:val="00FC52C2"/>
    <w:rsid w:val="00FC52F4"/>
    <w:rsid w:val="00FC5318"/>
    <w:rsid w:val="00FC53CB"/>
    <w:rsid w:val="00FC540E"/>
    <w:rsid w:val="00FC5418"/>
    <w:rsid w:val="00FC54BC"/>
    <w:rsid w:val="00FC5558"/>
    <w:rsid w:val="00FC55BC"/>
    <w:rsid w:val="00FC5636"/>
    <w:rsid w:val="00FC5647"/>
    <w:rsid w:val="00FC56B0"/>
    <w:rsid w:val="00FC56E7"/>
    <w:rsid w:val="00FC570D"/>
    <w:rsid w:val="00FC573E"/>
    <w:rsid w:val="00FC582E"/>
    <w:rsid w:val="00FC598B"/>
    <w:rsid w:val="00FC59F9"/>
    <w:rsid w:val="00FC5A15"/>
    <w:rsid w:val="00FC5A22"/>
    <w:rsid w:val="00FC5A41"/>
    <w:rsid w:val="00FC5A55"/>
    <w:rsid w:val="00FC5AB3"/>
    <w:rsid w:val="00FC5ACB"/>
    <w:rsid w:val="00FC5AFD"/>
    <w:rsid w:val="00FC5B02"/>
    <w:rsid w:val="00FC5BF2"/>
    <w:rsid w:val="00FC5CC6"/>
    <w:rsid w:val="00FC5DDB"/>
    <w:rsid w:val="00FC5DF3"/>
    <w:rsid w:val="00FC5E09"/>
    <w:rsid w:val="00FC5EBA"/>
    <w:rsid w:val="00FC5F31"/>
    <w:rsid w:val="00FC5F46"/>
    <w:rsid w:val="00FC5F53"/>
    <w:rsid w:val="00FC5F67"/>
    <w:rsid w:val="00FC5F9A"/>
    <w:rsid w:val="00FC5FC8"/>
    <w:rsid w:val="00FC6074"/>
    <w:rsid w:val="00FC608B"/>
    <w:rsid w:val="00FC60CE"/>
    <w:rsid w:val="00FC60FB"/>
    <w:rsid w:val="00FC6173"/>
    <w:rsid w:val="00FC6187"/>
    <w:rsid w:val="00FC61E8"/>
    <w:rsid w:val="00FC61F4"/>
    <w:rsid w:val="00FC6263"/>
    <w:rsid w:val="00FC6276"/>
    <w:rsid w:val="00FC62B4"/>
    <w:rsid w:val="00FC6327"/>
    <w:rsid w:val="00FC637C"/>
    <w:rsid w:val="00FC6397"/>
    <w:rsid w:val="00FC63AE"/>
    <w:rsid w:val="00FC640A"/>
    <w:rsid w:val="00FC643A"/>
    <w:rsid w:val="00FC6456"/>
    <w:rsid w:val="00FC6469"/>
    <w:rsid w:val="00FC64C5"/>
    <w:rsid w:val="00FC65B2"/>
    <w:rsid w:val="00FC65EF"/>
    <w:rsid w:val="00FC662F"/>
    <w:rsid w:val="00FC664E"/>
    <w:rsid w:val="00FC6676"/>
    <w:rsid w:val="00FC669C"/>
    <w:rsid w:val="00FC66C5"/>
    <w:rsid w:val="00FC6734"/>
    <w:rsid w:val="00FC67AD"/>
    <w:rsid w:val="00FC6823"/>
    <w:rsid w:val="00FC684D"/>
    <w:rsid w:val="00FC68EA"/>
    <w:rsid w:val="00FC69F7"/>
    <w:rsid w:val="00FC6A76"/>
    <w:rsid w:val="00FC6A9F"/>
    <w:rsid w:val="00FC6BCF"/>
    <w:rsid w:val="00FC6C3F"/>
    <w:rsid w:val="00FC6C73"/>
    <w:rsid w:val="00FC6CD2"/>
    <w:rsid w:val="00FC6E21"/>
    <w:rsid w:val="00FC6EB0"/>
    <w:rsid w:val="00FC6F29"/>
    <w:rsid w:val="00FC6F58"/>
    <w:rsid w:val="00FC6F5F"/>
    <w:rsid w:val="00FC70C9"/>
    <w:rsid w:val="00FC7147"/>
    <w:rsid w:val="00FC715E"/>
    <w:rsid w:val="00FC7162"/>
    <w:rsid w:val="00FC71A4"/>
    <w:rsid w:val="00FC71C3"/>
    <w:rsid w:val="00FC7270"/>
    <w:rsid w:val="00FC72D0"/>
    <w:rsid w:val="00FC72D1"/>
    <w:rsid w:val="00FC72FA"/>
    <w:rsid w:val="00FC72FE"/>
    <w:rsid w:val="00FC731C"/>
    <w:rsid w:val="00FC74F4"/>
    <w:rsid w:val="00FC753B"/>
    <w:rsid w:val="00FC7591"/>
    <w:rsid w:val="00FC75AE"/>
    <w:rsid w:val="00FC75C7"/>
    <w:rsid w:val="00FC7626"/>
    <w:rsid w:val="00FC7631"/>
    <w:rsid w:val="00FC7641"/>
    <w:rsid w:val="00FC764B"/>
    <w:rsid w:val="00FC769D"/>
    <w:rsid w:val="00FC76A8"/>
    <w:rsid w:val="00FC76AA"/>
    <w:rsid w:val="00FC7740"/>
    <w:rsid w:val="00FC77E2"/>
    <w:rsid w:val="00FC784D"/>
    <w:rsid w:val="00FC7866"/>
    <w:rsid w:val="00FC7886"/>
    <w:rsid w:val="00FC78E2"/>
    <w:rsid w:val="00FC7915"/>
    <w:rsid w:val="00FC7991"/>
    <w:rsid w:val="00FC7A72"/>
    <w:rsid w:val="00FC7B7F"/>
    <w:rsid w:val="00FC7B9D"/>
    <w:rsid w:val="00FC7BD5"/>
    <w:rsid w:val="00FC7BDA"/>
    <w:rsid w:val="00FC7BDC"/>
    <w:rsid w:val="00FC7CBC"/>
    <w:rsid w:val="00FC7CE9"/>
    <w:rsid w:val="00FC7CED"/>
    <w:rsid w:val="00FC7D0E"/>
    <w:rsid w:val="00FC7DB4"/>
    <w:rsid w:val="00FC7E01"/>
    <w:rsid w:val="00FC7E49"/>
    <w:rsid w:val="00FC7F30"/>
    <w:rsid w:val="00FC7FA3"/>
    <w:rsid w:val="00FC7FD7"/>
    <w:rsid w:val="00FD0006"/>
    <w:rsid w:val="00FD0068"/>
    <w:rsid w:val="00FD006F"/>
    <w:rsid w:val="00FD00E2"/>
    <w:rsid w:val="00FD013E"/>
    <w:rsid w:val="00FD0147"/>
    <w:rsid w:val="00FD0201"/>
    <w:rsid w:val="00FD034E"/>
    <w:rsid w:val="00FD03CC"/>
    <w:rsid w:val="00FD03DD"/>
    <w:rsid w:val="00FD0404"/>
    <w:rsid w:val="00FD0447"/>
    <w:rsid w:val="00FD04E8"/>
    <w:rsid w:val="00FD050D"/>
    <w:rsid w:val="00FD057D"/>
    <w:rsid w:val="00FD05BC"/>
    <w:rsid w:val="00FD05DC"/>
    <w:rsid w:val="00FD05FE"/>
    <w:rsid w:val="00FD0697"/>
    <w:rsid w:val="00FD0752"/>
    <w:rsid w:val="00FD07AA"/>
    <w:rsid w:val="00FD07C3"/>
    <w:rsid w:val="00FD07F3"/>
    <w:rsid w:val="00FD08C3"/>
    <w:rsid w:val="00FD092A"/>
    <w:rsid w:val="00FD092F"/>
    <w:rsid w:val="00FD0A24"/>
    <w:rsid w:val="00FD0A5A"/>
    <w:rsid w:val="00FD0A8C"/>
    <w:rsid w:val="00FD0AAF"/>
    <w:rsid w:val="00FD0AE9"/>
    <w:rsid w:val="00FD0AF4"/>
    <w:rsid w:val="00FD0B6E"/>
    <w:rsid w:val="00FD0B98"/>
    <w:rsid w:val="00FD0BE9"/>
    <w:rsid w:val="00FD0CB3"/>
    <w:rsid w:val="00FD0CBD"/>
    <w:rsid w:val="00FD0CCB"/>
    <w:rsid w:val="00FD0CEE"/>
    <w:rsid w:val="00FD0CF5"/>
    <w:rsid w:val="00FD0D7F"/>
    <w:rsid w:val="00FD0D80"/>
    <w:rsid w:val="00FD0E42"/>
    <w:rsid w:val="00FD0E92"/>
    <w:rsid w:val="00FD0E9D"/>
    <w:rsid w:val="00FD0EC9"/>
    <w:rsid w:val="00FD0F31"/>
    <w:rsid w:val="00FD0F92"/>
    <w:rsid w:val="00FD0F98"/>
    <w:rsid w:val="00FD0FB1"/>
    <w:rsid w:val="00FD0FC3"/>
    <w:rsid w:val="00FD0FE1"/>
    <w:rsid w:val="00FD1001"/>
    <w:rsid w:val="00FD100F"/>
    <w:rsid w:val="00FD1043"/>
    <w:rsid w:val="00FD10D1"/>
    <w:rsid w:val="00FD1181"/>
    <w:rsid w:val="00FD11AA"/>
    <w:rsid w:val="00FD1381"/>
    <w:rsid w:val="00FD1465"/>
    <w:rsid w:val="00FD147D"/>
    <w:rsid w:val="00FD14F6"/>
    <w:rsid w:val="00FD1559"/>
    <w:rsid w:val="00FD156B"/>
    <w:rsid w:val="00FD162D"/>
    <w:rsid w:val="00FD164F"/>
    <w:rsid w:val="00FD1661"/>
    <w:rsid w:val="00FD16CB"/>
    <w:rsid w:val="00FD1864"/>
    <w:rsid w:val="00FD1867"/>
    <w:rsid w:val="00FD19BC"/>
    <w:rsid w:val="00FD1A3D"/>
    <w:rsid w:val="00FD1AF6"/>
    <w:rsid w:val="00FD1BB6"/>
    <w:rsid w:val="00FD1BBA"/>
    <w:rsid w:val="00FD1C21"/>
    <w:rsid w:val="00FD1C5E"/>
    <w:rsid w:val="00FD1CEA"/>
    <w:rsid w:val="00FD1CFE"/>
    <w:rsid w:val="00FD1D0F"/>
    <w:rsid w:val="00FD1D53"/>
    <w:rsid w:val="00FD1DC2"/>
    <w:rsid w:val="00FD1DDC"/>
    <w:rsid w:val="00FD1E18"/>
    <w:rsid w:val="00FD1E1B"/>
    <w:rsid w:val="00FD205B"/>
    <w:rsid w:val="00FD207F"/>
    <w:rsid w:val="00FD2090"/>
    <w:rsid w:val="00FD20E4"/>
    <w:rsid w:val="00FD2230"/>
    <w:rsid w:val="00FD2257"/>
    <w:rsid w:val="00FD2305"/>
    <w:rsid w:val="00FD2387"/>
    <w:rsid w:val="00FD23A9"/>
    <w:rsid w:val="00FD23C0"/>
    <w:rsid w:val="00FD23DB"/>
    <w:rsid w:val="00FD2449"/>
    <w:rsid w:val="00FD246A"/>
    <w:rsid w:val="00FD252B"/>
    <w:rsid w:val="00FD253E"/>
    <w:rsid w:val="00FD253F"/>
    <w:rsid w:val="00FD25A9"/>
    <w:rsid w:val="00FD266A"/>
    <w:rsid w:val="00FD266F"/>
    <w:rsid w:val="00FD2680"/>
    <w:rsid w:val="00FD2693"/>
    <w:rsid w:val="00FD273C"/>
    <w:rsid w:val="00FD2752"/>
    <w:rsid w:val="00FD2779"/>
    <w:rsid w:val="00FD27A4"/>
    <w:rsid w:val="00FD27D5"/>
    <w:rsid w:val="00FD2860"/>
    <w:rsid w:val="00FD2893"/>
    <w:rsid w:val="00FD2923"/>
    <w:rsid w:val="00FD2A58"/>
    <w:rsid w:val="00FD2AAE"/>
    <w:rsid w:val="00FD2AD5"/>
    <w:rsid w:val="00FD2B25"/>
    <w:rsid w:val="00FD2C18"/>
    <w:rsid w:val="00FD2C74"/>
    <w:rsid w:val="00FD2C76"/>
    <w:rsid w:val="00FD2CB8"/>
    <w:rsid w:val="00FD2CDA"/>
    <w:rsid w:val="00FD2D69"/>
    <w:rsid w:val="00FD2D9C"/>
    <w:rsid w:val="00FD2DFE"/>
    <w:rsid w:val="00FD2E13"/>
    <w:rsid w:val="00FD2E29"/>
    <w:rsid w:val="00FD2E75"/>
    <w:rsid w:val="00FD2F90"/>
    <w:rsid w:val="00FD2FC6"/>
    <w:rsid w:val="00FD2FDB"/>
    <w:rsid w:val="00FD2FF6"/>
    <w:rsid w:val="00FD30E3"/>
    <w:rsid w:val="00FD3160"/>
    <w:rsid w:val="00FD31CF"/>
    <w:rsid w:val="00FD326B"/>
    <w:rsid w:val="00FD3278"/>
    <w:rsid w:val="00FD32B9"/>
    <w:rsid w:val="00FD3319"/>
    <w:rsid w:val="00FD33DA"/>
    <w:rsid w:val="00FD3434"/>
    <w:rsid w:val="00FD344A"/>
    <w:rsid w:val="00FD3453"/>
    <w:rsid w:val="00FD350C"/>
    <w:rsid w:val="00FD3593"/>
    <w:rsid w:val="00FD3594"/>
    <w:rsid w:val="00FD35E3"/>
    <w:rsid w:val="00FD3706"/>
    <w:rsid w:val="00FD3736"/>
    <w:rsid w:val="00FD3768"/>
    <w:rsid w:val="00FD37B0"/>
    <w:rsid w:val="00FD3940"/>
    <w:rsid w:val="00FD3A05"/>
    <w:rsid w:val="00FD3AE2"/>
    <w:rsid w:val="00FD3B38"/>
    <w:rsid w:val="00FD3D94"/>
    <w:rsid w:val="00FD3DF1"/>
    <w:rsid w:val="00FD3E54"/>
    <w:rsid w:val="00FD3F17"/>
    <w:rsid w:val="00FD4003"/>
    <w:rsid w:val="00FD4010"/>
    <w:rsid w:val="00FD4037"/>
    <w:rsid w:val="00FD4069"/>
    <w:rsid w:val="00FD40A9"/>
    <w:rsid w:val="00FD416E"/>
    <w:rsid w:val="00FD41F5"/>
    <w:rsid w:val="00FD42C6"/>
    <w:rsid w:val="00FD42E9"/>
    <w:rsid w:val="00FD435D"/>
    <w:rsid w:val="00FD436F"/>
    <w:rsid w:val="00FD437D"/>
    <w:rsid w:val="00FD43B0"/>
    <w:rsid w:val="00FD44C0"/>
    <w:rsid w:val="00FD455E"/>
    <w:rsid w:val="00FD45AE"/>
    <w:rsid w:val="00FD45E2"/>
    <w:rsid w:val="00FD4664"/>
    <w:rsid w:val="00FD469F"/>
    <w:rsid w:val="00FD46F6"/>
    <w:rsid w:val="00FD474A"/>
    <w:rsid w:val="00FD476A"/>
    <w:rsid w:val="00FD47EA"/>
    <w:rsid w:val="00FD4810"/>
    <w:rsid w:val="00FD484E"/>
    <w:rsid w:val="00FD48B7"/>
    <w:rsid w:val="00FD48C3"/>
    <w:rsid w:val="00FD48E4"/>
    <w:rsid w:val="00FD4915"/>
    <w:rsid w:val="00FD4A60"/>
    <w:rsid w:val="00FD4A89"/>
    <w:rsid w:val="00FD4A92"/>
    <w:rsid w:val="00FD4AC3"/>
    <w:rsid w:val="00FD4BD7"/>
    <w:rsid w:val="00FD4C8B"/>
    <w:rsid w:val="00FD4CAF"/>
    <w:rsid w:val="00FD4CB8"/>
    <w:rsid w:val="00FD4CFF"/>
    <w:rsid w:val="00FD4D06"/>
    <w:rsid w:val="00FD4E10"/>
    <w:rsid w:val="00FD4E98"/>
    <w:rsid w:val="00FD4EA7"/>
    <w:rsid w:val="00FD4ED3"/>
    <w:rsid w:val="00FD4EE8"/>
    <w:rsid w:val="00FD4EF2"/>
    <w:rsid w:val="00FD4F0B"/>
    <w:rsid w:val="00FD4F7D"/>
    <w:rsid w:val="00FD4FA6"/>
    <w:rsid w:val="00FD4FAA"/>
    <w:rsid w:val="00FD5056"/>
    <w:rsid w:val="00FD513F"/>
    <w:rsid w:val="00FD5187"/>
    <w:rsid w:val="00FD51C6"/>
    <w:rsid w:val="00FD51FD"/>
    <w:rsid w:val="00FD5209"/>
    <w:rsid w:val="00FD52BD"/>
    <w:rsid w:val="00FD5310"/>
    <w:rsid w:val="00FD53E2"/>
    <w:rsid w:val="00FD53E6"/>
    <w:rsid w:val="00FD540A"/>
    <w:rsid w:val="00FD545F"/>
    <w:rsid w:val="00FD548F"/>
    <w:rsid w:val="00FD54A7"/>
    <w:rsid w:val="00FD54E3"/>
    <w:rsid w:val="00FD556F"/>
    <w:rsid w:val="00FD55E8"/>
    <w:rsid w:val="00FD5627"/>
    <w:rsid w:val="00FD5633"/>
    <w:rsid w:val="00FD576B"/>
    <w:rsid w:val="00FD579D"/>
    <w:rsid w:val="00FD57E7"/>
    <w:rsid w:val="00FD57F0"/>
    <w:rsid w:val="00FD5917"/>
    <w:rsid w:val="00FD5954"/>
    <w:rsid w:val="00FD595E"/>
    <w:rsid w:val="00FD59B1"/>
    <w:rsid w:val="00FD59DA"/>
    <w:rsid w:val="00FD5A1F"/>
    <w:rsid w:val="00FD5A7C"/>
    <w:rsid w:val="00FD5AEC"/>
    <w:rsid w:val="00FD5B43"/>
    <w:rsid w:val="00FD5B70"/>
    <w:rsid w:val="00FD5B77"/>
    <w:rsid w:val="00FD5BA3"/>
    <w:rsid w:val="00FD5C24"/>
    <w:rsid w:val="00FD5C27"/>
    <w:rsid w:val="00FD5C2C"/>
    <w:rsid w:val="00FD5C48"/>
    <w:rsid w:val="00FD5C5B"/>
    <w:rsid w:val="00FD5C5E"/>
    <w:rsid w:val="00FD5C66"/>
    <w:rsid w:val="00FD5C8A"/>
    <w:rsid w:val="00FD5CB9"/>
    <w:rsid w:val="00FD5D3A"/>
    <w:rsid w:val="00FD5E2E"/>
    <w:rsid w:val="00FD5F2F"/>
    <w:rsid w:val="00FD5FC9"/>
    <w:rsid w:val="00FD601F"/>
    <w:rsid w:val="00FD61EF"/>
    <w:rsid w:val="00FD61F3"/>
    <w:rsid w:val="00FD62DC"/>
    <w:rsid w:val="00FD631C"/>
    <w:rsid w:val="00FD6351"/>
    <w:rsid w:val="00FD63A5"/>
    <w:rsid w:val="00FD63DC"/>
    <w:rsid w:val="00FD641D"/>
    <w:rsid w:val="00FD6448"/>
    <w:rsid w:val="00FD645E"/>
    <w:rsid w:val="00FD64A0"/>
    <w:rsid w:val="00FD6562"/>
    <w:rsid w:val="00FD6571"/>
    <w:rsid w:val="00FD6573"/>
    <w:rsid w:val="00FD66F8"/>
    <w:rsid w:val="00FD6704"/>
    <w:rsid w:val="00FD67C8"/>
    <w:rsid w:val="00FD67E8"/>
    <w:rsid w:val="00FD68F8"/>
    <w:rsid w:val="00FD68FB"/>
    <w:rsid w:val="00FD690D"/>
    <w:rsid w:val="00FD6915"/>
    <w:rsid w:val="00FD693B"/>
    <w:rsid w:val="00FD6972"/>
    <w:rsid w:val="00FD6AEC"/>
    <w:rsid w:val="00FD6BB2"/>
    <w:rsid w:val="00FD6BFD"/>
    <w:rsid w:val="00FD6C0A"/>
    <w:rsid w:val="00FD6C26"/>
    <w:rsid w:val="00FD6CF6"/>
    <w:rsid w:val="00FD6D38"/>
    <w:rsid w:val="00FD6D87"/>
    <w:rsid w:val="00FD6DF3"/>
    <w:rsid w:val="00FD6E32"/>
    <w:rsid w:val="00FD6E63"/>
    <w:rsid w:val="00FD6E77"/>
    <w:rsid w:val="00FD7035"/>
    <w:rsid w:val="00FD706F"/>
    <w:rsid w:val="00FD70A7"/>
    <w:rsid w:val="00FD7140"/>
    <w:rsid w:val="00FD7190"/>
    <w:rsid w:val="00FD7192"/>
    <w:rsid w:val="00FD7220"/>
    <w:rsid w:val="00FD726B"/>
    <w:rsid w:val="00FD72F7"/>
    <w:rsid w:val="00FD738B"/>
    <w:rsid w:val="00FD739F"/>
    <w:rsid w:val="00FD73B6"/>
    <w:rsid w:val="00FD73E9"/>
    <w:rsid w:val="00FD73EB"/>
    <w:rsid w:val="00FD7419"/>
    <w:rsid w:val="00FD744D"/>
    <w:rsid w:val="00FD747C"/>
    <w:rsid w:val="00FD74B2"/>
    <w:rsid w:val="00FD751D"/>
    <w:rsid w:val="00FD7534"/>
    <w:rsid w:val="00FD761D"/>
    <w:rsid w:val="00FD762E"/>
    <w:rsid w:val="00FD764E"/>
    <w:rsid w:val="00FD76BA"/>
    <w:rsid w:val="00FD7736"/>
    <w:rsid w:val="00FD7751"/>
    <w:rsid w:val="00FD77C2"/>
    <w:rsid w:val="00FD77EA"/>
    <w:rsid w:val="00FD782B"/>
    <w:rsid w:val="00FD7863"/>
    <w:rsid w:val="00FD787B"/>
    <w:rsid w:val="00FD792F"/>
    <w:rsid w:val="00FD7A7E"/>
    <w:rsid w:val="00FD7AA0"/>
    <w:rsid w:val="00FD7AAE"/>
    <w:rsid w:val="00FD7AF9"/>
    <w:rsid w:val="00FD7B1B"/>
    <w:rsid w:val="00FD7B53"/>
    <w:rsid w:val="00FD7B65"/>
    <w:rsid w:val="00FD7BDA"/>
    <w:rsid w:val="00FD7CFB"/>
    <w:rsid w:val="00FD7D68"/>
    <w:rsid w:val="00FD7D7B"/>
    <w:rsid w:val="00FD7E31"/>
    <w:rsid w:val="00FD7E67"/>
    <w:rsid w:val="00FD7EB5"/>
    <w:rsid w:val="00FD7ED1"/>
    <w:rsid w:val="00FD7F14"/>
    <w:rsid w:val="00FD7FBF"/>
    <w:rsid w:val="00FD7FE0"/>
    <w:rsid w:val="00FD7FE2"/>
    <w:rsid w:val="00FD7FEC"/>
    <w:rsid w:val="00FD7FFC"/>
    <w:rsid w:val="00FE005E"/>
    <w:rsid w:val="00FE01F3"/>
    <w:rsid w:val="00FE0220"/>
    <w:rsid w:val="00FE02D7"/>
    <w:rsid w:val="00FE02DA"/>
    <w:rsid w:val="00FE02ED"/>
    <w:rsid w:val="00FE0342"/>
    <w:rsid w:val="00FE0367"/>
    <w:rsid w:val="00FE03AB"/>
    <w:rsid w:val="00FE03B0"/>
    <w:rsid w:val="00FE0466"/>
    <w:rsid w:val="00FE04A2"/>
    <w:rsid w:val="00FE04AD"/>
    <w:rsid w:val="00FE0526"/>
    <w:rsid w:val="00FE05BE"/>
    <w:rsid w:val="00FE05F4"/>
    <w:rsid w:val="00FE05FA"/>
    <w:rsid w:val="00FE0628"/>
    <w:rsid w:val="00FE0660"/>
    <w:rsid w:val="00FE0681"/>
    <w:rsid w:val="00FE06EF"/>
    <w:rsid w:val="00FE0711"/>
    <w:rsid w:val="00FE0719"/>
    <w:rsid w:val="00FE07EA"/>
    <w:rsid w:val="00FE07FB"/>
    <w:rsid w:val="00FE0835"/>
    <w:rsid w:val="00FE0957"/>
    <w:rsid w:val="00FE09D6"/>
    <w:rsid w:val="00FE0A30"/>
    <w:rsid w:val="00FE0A41"/>
    <w:rsid w:val="00FE0B5B"/>
    <w:rsid w:val="00FE0C50"/>
    <w:rsid w:val="00FE0C5E"/>
    <w:rsid w:val="00FE0C8A"/>
    <w:rsid w:val="00FE0CAD"/>
    <w:rsid w:val="00FE0D9C"/>
    <w:rsid w:val="00FE0D9D"/>
    <w:rsid w:val="00FE0DD7"/>
    <w:rsid w:val="00FE0E66"/>
    <w:rsid w:val="00FE0E9F"/>
    <w:rsid w:val="00FE0ED4"/>
    <w:rsid w:val="00FE1008"/>
    <w:rsid w:val="00FE1049"/>
    <w:rsid w:val="00FE10C8"/>
    <w:rsid w:val="00FE114B"/>
    <w:rsid w:val="00FE11AE"/>
    <w:rsid w:val="00FE11F2"/>
    <w:rsid w:val="00FE11F9"/>
    <w:rsid w:val="00FE1224"/>
    <w:rsid w:val="00FE1299"/>
    <w:rsid w:val="00FE132C"/>
    <w:rsid w:val="00FE1342"/>
    <w:rsid w:val="00FE137A"/>
    <w:rsid w:val="00FE14CE"/>
    <w:rsid w:val="00FE1556"/>
    <w:rsid w:val="00FE1562"/>
    <w:rsid w:val="00FE15A1"/>
    <w:rsid w:val="00FE15A2"/>
    <w:rsid w:val="00FE15D8"/>
    <w:rsid w:val="00FE166B"/>
    <w:rsid w:val="00FE16A1"/>
    <w:rsid w:val="00FE16A3"/>
    <w:rsid w:val="00FE16F3"/>
    <w:rsid w:val="00FE176B"/>
    <w:rsid w:val="00FE17C7"/>
    <w:rsid w:val="00FE190E"/>
    <w:rsid w:val="00FE192E"/>
    <w:rsid w:val="00FE196E"/>
    <w:rsid w:val="00FE1AE9"/>
    <w:rsid w:val="00FE1B0E"/>
    <w:rsid w:val="00FE1BDE"/>
    <w:rsid w:val="00FE1C21"/>
    <w:rsid w:val="00FE1C44"/>
    <w:rsid w:val="00FE1C4E"/>
    <w:rsid w:val="00FE1D28"/>
    <w:rsid w:val="00FE1D29"/>
    <w:rsid w:val="00FE1D52"/>
    <w:rsid w:val="00FE1DC1"/>
    <w:rsid w:val="00FE1DF7"/>
    <w:rsid w:val="00FE1E0C"/>
    <w:rsid w:val="00FE1E42"/>
    <w:rsid w:val="00FE1E82"/>
    <w:rsid w:val="00FE1F06"/>
    <w:rsid w:val="00FE1F16"/>
    <w:rsid w:val="00FE1F7C"/>
    <w:rsid w:val="00FE1FA2"/>
    <w:rsid w:val="00FE1FC5"/>
    <w:rsid w:val="00FE2011"/>
    <w:rsid w:val="00FE2048"/>
    <w:rsid w:val="00FE20C3"/>
    <w:rsid w:val="00FE20FD"/>
    <w:rsid w:val="00FE2161"/>
    <w:rsid w:val="00FE2186"/>
    <w:rsid w:val="00FE21A7"/>
    <w:rsid w:val="00FE21AD"/>
    <w:rsid w:val="00FE21D2"/>
    <w:rsid w:val="00FE2240"/>
    <w:rsid w:val="00FE2250"/>
    <w:rsid w:val="00FE22E5"/>
    <w:rsid w:val="00FE22EC"/>
    <w:rsid w:val="00FE2301"/>
    <w:rsid w:val="00FE2346"/>
    <w:rsid w:val="00FE2379"/>
    <w:rsid w:val="00FE238E"/>
    <w:rsid w:val="00FE23B7"/>
    <w:rsid w:val="00FE23BF"/>
    <w:rsid w:val="00FE2543"/>
    <w:rsid w:val="00FE2549"/>
    <w:rsid w:val="00FE2555"/>
    <w:rsid w:val="00FE2605"/>
    <w:rsid w:val="00FE267C"/>
    <w:rsid w:val="00FE268E"/>
    <w:rsid w:val="00FE2724"/>
    <w:rsid w:val="00FE27EF"/>
    <w:rsid w:val="00FE2849"/>
    <w:rsid w:val="00FE2916"/>
    <w:rsid w:val="00FE2917"/>
    <w:rsid w:val="00FE2919"/>
    <w:rsid w:val="00FE2927"/>
    <w:rsid w:val="00FE2970"/>
    <w:rsid w:val="00FE29A5"/>
    <w:rsid w:val="00FE29BB"/>
    <w:rsid w:val="00FE2A42"/>
    <w:rsid w:val="00FE2A4F"/>
    <w:rsid w:val="00FE2A8B"/>
    <w:rsid w:val="00FE2AE1"/>
    <w:rsid w:val="00FE2B08"/>
    <w:rsid w:val="00FE2B35"/>
    <w:rsid w:val="00FE2B6D"/>
    <w:rsid w:val="00FE2C6E"/>
    <w:rsid w:val="00FE2CBD"/>
    <w:rsid w:val="00FE2D0B"/>
    <w:rsid w:val="00FE2D1F"/>
    <w:rsid w:val="00FE2DCE"/>
    <w:rsid w:val="00FE2E1E"/>
    <w:rsid w:val="00FE2EF7"/>
    <w:rsid w:val="00FE2F13"/>
    <w:rsid w:val="00FE2FB7"/>
    <w:rsid w:val="00FE2FC3"/>
    <w:rsid w:val="00FE3068"/>
    <w:rsid w:val="00FE30A5"/>
    <w:rsid w:val="00FE30F5"/>
    <w:rsid w:val="00FE314F"/>
    <w:rsid w:val="00FE3160"/>
    <w:rsid w:val="00FE3175"/>
    <w:rsid w:val="00FE31B9"/>
    <w:rsid w:val="00FE31F4"/>
    <w:rsid w:val="00FE31F9"/>
    <w:rsid w:val="00FE3245"/>
    <w:rsid w:val="00FE325B"/>
    <w:rsid w:val="00FE3285"/>
    <w:rsid w:val="00FE32A6"/>
    <w:rsid w:val="00FE32FE"/>
    <w:rsid w:val="00FE334A"/>
    <w:rsid w:val="00FE3388"/>
    <w:rsid w:val="00FE33A5"/>
    <w:rsid w:val="00FE3480"/>
    <w:rsid w:val="00FE34E8"/>
    <w:rsid w:val="00FE355D"/>
    <w:rsid w:val="00FE35AF"/>
    <w:rsid w:val="00FE35F8"/>
    <w:rsid w:val="00FE3640"/>
    <w:rsid w:val="00FE36A3"/>
    <w:rsid w:val="00FE36D5"/>
    <w:rsid w:val="00FE3718"/>
    <w:rsid w:val="00FE373F"/>
    <w:rsid w:val="00FE37AA"/>
    <w:rsid w:val="00FE37CA"/>
    <w:rsid w:val="00FE381D"/>
    <w:rsid w:val="00FE385F"/>
    <w:rsid w:val="00FE396E"/>
    <w:rsid w:val="00FE3997"/>
    <w:rsid w:val="00FE399C"/>
    <w:rsid w:val="00FE3A6E"/>
    <w:rsid w:val="00FE3A88"/>
    <w:rsid w:val="00FE3AEF"/>
    <w:rsid w:val="00FE3B9A"/>
    <w:rsid w:val="00FE3BA1"/>
    <w:rsid w:val="00FE3BE3"/>
    <w:rsid w:val="00FE3C00"/>
    <w:rsid w:val="00FE3CF1"/>
    <w:rsid w:val="00FE3D1D"/>
    <w:rsid w:val="00FE3DA4"/>
    <w:rsid w:val="00FE3E53"/>
    <w:rsid w:val="00FE3ED3"/>
    <w:rsid w:val="00FE3F07"/>
    <w:rsid w:val="00FE403D"/>
    <w:rsid w:val="00FE4044"/>
    <w:rsid w:val="00FE4088"/>
    <w:rsid w:val="00FE40B8"/>
    <w:rsid w:val="00FE4106"/>
    <w:rsid w:val="00FE416A"/>
    <w:rsid w:val="00FE4179"/>
    <w:rsid w:val="00FE41AF"/>
    <w:rsid w:val="00FE4201"/>
    <w:rsid w:val="00FE424F"/>
    <w:rsid w:val="00FE4309"/>
    <w:rsid w:val="00FE4331"/>
    <w:rsid w:val="00FE4381"/>
    <w:rsid w:val="00FE4387"/>
    <w:rsid w:val="00FE43E6"/>
    <w:rsid w:val="00FE43EF"/>
    <w:rsid w:val="00FE445F"/>
    <w:rsid w:val="00FE448E"/>
    <w:rsid w:val="00FE44C4"/>
    <w:rsid w:val="00FE45A3"/>
    <w:rsid w:val="00FE45C8"/>
    <w:rsid w:val="00FE45E5"/>
    <w:rsid w:val="00FE45FE"/>
    <w:rsid w:val="00FE469C"/>
    <w:rsid w:val="00FE46FE"/>
    <w:rsid w:val="00FE4718"/>
    <w:rsid w:val="00FE4761"/>
    <w:rsid w:val="00FE4779"/>
    <w:rsid w:val="00FE47AC"/>
    <w:rsid w:val="00FE47CE"/>
    <w:rsid w:val="00FE4889"/>
    <w:rsid w:val="00FE4896"/>
    <w:rsid w:val="00FE48AD"/>
    <w:rsid w:val="00FE48AE"/>
    <w:rsid w:val="00FE4937"/>
    <w:rsid w:val="00FE49B9"/>
    <w:rsid w:val="00FE49F8"/>
    <w:rsid w:val="00FE4A95"/>
    <w:rsid w:val="00FE4A97"/>
    <w:rsid w:val="00FE4ACA"/>
    <w:rsid w:val="00FE4ACB"/>
    <w:rsid w:val="00FE4ADA"/>
    <w:rsid w:val="00FE4B1D"/>
    <w:rsid w:val="00FE4B99"/>
    <w:rsid w:val="00FE4C48"/>
    <w:rsid w:val="00FE4CC7"/>
    <w:rsid w:val="00FE4D6B"/>
    <w:rsid w:val="00FE4DAC"/>
    <w:rsid w:val="00FE4E0A"/>
    <w:rsid w:val="00FE4E59"/>
    <w:rsid w:val="00FE4E79"/>
    <w:rsid w:val="00FE4E8E"/>
    <w:rsid w:val="00FE4E9B"/>
    <w:rsid w:val="00FE4EC5"/>
    <w:rsid w:val="00FE4EDB"/>
    <w:rsid w:val="00FE4FB1"/>
    <w:rsid w:val="00FE5004"/>
    <w:rsid w:val="00FE5032"/>
    <w:rsid w:val="00FE505E"/>
    <w:rsid w:val="00FE5182"/>
    <w:rsid w:val="00FE5185"/>
    <w:rsid w:val="00FE5187"/>
    <w:rsid w:val="00FE51E0"/>
    <w:rsid w:val="00FE52F8"/>
    <w:rsid w:val="00FE5342"/>
    <w:rsid w:val="00FE541C"/>
    <w:rsid w:val="00FE5472"/>
    <w:rsid w:val="00FE54C4"/>
    <w:rsid w:val="00FE5541"/>
    <w:rsid w:val="00FE5617"/>
    <w:rsid w:val="00FE569A"/>
    <w:rsid w:val="00FE569C"/>
    <w:rsid w:val="00FE5715"/>
    <w:rsid w:val="00FE575E"/>
    <w:rsid w:val="00FE5783"/>
    <w:rsid w:val="00FE57BA"/>
    <w:rsid w:val="00FE57D1"/>
    <w:rsid w:val="00FE5861"/>
    <w:rsid w:val="00FE58A6"/>
    <w:rsid w:val="00FE58E2"/>
    <w:rsid w:val="00FE5902"/>
    <w:rsid w:val="00FE5925"/>
    <w:rsid w:val="00FE59A1"/>
    <w:rsid w:val="00FE5A26"/>
    <w:rsid w:val="00FE5A6B"/>
    <w:rsid w:val="00FE5AB2"/>
    <w:rsid w:val="00FE5ABD"/>
    <w:rsid w:val="00FE5B36"/>
    <w:rsid w:val="00FE5B5B"/>
    <w:rsid w:val="00FE5B79"/>
    <w:rsid w:val="00FE5C5A"/>
    <w:rsid w:val="00FE5C93"/>
    <w:rsid w:val="00FE5CC7"/>
    <w:rsid w:val="00FE5CCD"/>
    <w:rsid w:val="00FE5D9A"/>
    <w:rsid w:val="00FE5DD0"/>
    <w:rsid w:val="00FE5DFC"/>
    <w:rsid w:val="00FE5E31"/>
    <w:rsid w:val="00FE5E7F"/>
    <w:rsid w:val="00FE5EA7"/>
    <w:rsid w:val="00FE5EB3"/>
    <w:rsid w:val="00FE6098"/>
    <w:rsid w:val="00FE6279"/>
    <w:rsid w:val="00FE62BC"/>
    <w:rsid w:val="00FE62D7"/>
    <w:rsid w:val="00FE6300"/>
    <w:rsid w:val="00FE6536"/>
    <w:rsid w:val="00FE658B"/>
    <w:rsid w:val="00FE658C"/>
    <w:rsid w:val="00FE65D1"/>
    <w:rsid w:val="00FE65E2"/>
    <w:rsid w:val="00FE65F2"/>
    <w:rsid w:val="00FE665B"/>
    <w:rsid w:val="00FE6686"/>
    <w:rsid w:val="00FE66B4"/>
    <w:rsid w:val="00FE671A"/>
    <w:rsid w:val="00FE672A"/>
    <w:rsid w:val="00FE6730"/>
    <w:rsid w:val="00FE674D"/>
    <w:rsid w:val="00FE677E"/>
    <w:rsid w:val="00FE6782"/>
    <w:rsid w:val="00FE679C"/>
    <w:rsid w:val="00FE6824"/>
    <w:rsid w:val="00FE68C1"/>
    <w:rsid w:val="00FE6952"/>
    <w:rsid w:val="00FE6972"/>
    <w:rsid w:val="00FE6979"/>
    <w:rsid w:val="00FE69BA"/>
    <w:rsid w:val="00FE6A93"/>
    <w:rsid w:val="00FE6ADC"/>
    <w:rsid w:val="00FE6B5B"/>
    <w:rsid w:val="00FE6B80"/>
    <w:rsid w:val="00FE6BAA"/>
    <w:rsid w:val="00FE6CBB"/>
    <w:rsid w:val="00FE6CDD"/>
    <w:rsid w:val="00FE6D71"/>
    <w:rsid w:val="00FE6D7B"/>
    <w:rsid w:val="00FE6D8F"/>
    <w:rsid w:val="00FE6E11"/>
    <w:rsid w:val="00FE6EAF"/>
    <w:rsid w:val="00FE6FA3"/>
    <w:rsid w:val="00FE6FCE"/>
    <w:rsid w:val="00FE6FDA"/>
    <w:rsid w:val="00FE7057"/>
    <w:rsid w:val="00FE7083"/>
    <w:rsid w:val="00FE70BD"/>
    <w:rsid w:val="00FE70BF"/>
    <w:rsid w:val="00FE713C"/>
    <w:rsid w:val="00FE7195"/>
    <w:rsid w:val="00FE71BB"/>
    <w:rsid w:val="00FE733B"/>
    <w:rsid w:val="00FE734C"/>
    <w:rsid w:val="00FE7367"/>
    <w:rsid w:val="00FE7395"/>
    <w:rsid w:val="00FE741F"/>
    <w:rsid w:val="00FE742E"/>
    <w:rsid w:val="00FE7469"/>
    <w:rsid w:val="00FE7574"/>
    <w:rsid w:val="00FE75E6"/>
    <w:rsid w:val="00FE7609"/>
    <w:rsid w:val="00FE763E"/>
    <w:rsid w:val="00FE7661"/>
    <w:rsid w:val="00FE7664"/>
    <w:rsid w:val="00FE76A0"/>
    <w:rsid w:val="00FE76EE"/>
    <w:rsid w:val="00FE7731"/>
    <w:rsid w:val="00FE776A"/>
    <w:rsid w:val="00FE77C5"/>
    <w:rsid w:val="00FE78F4"/>
    <w:rsid w:val="00FE7944"/>
    <w:rsid w:val="00FE7961"/>
    <w:rsid w:val="00FE79C4"/>
    <w:rsid w:val="00FE7A06"/>
    <w:rsid w:val="00FE7A58"/>
    <w:rsid w:val="00FE7A9D"/>
    <w:rsid w:val="00FE7ADF"/>
    <w:rsid w:val="00FE7B2F"/>
    <w:rsid w:val="00FE7BD6"/>
    <w:rsid w:val="00FE7C55"/>
    <w:rsid w:val="00FE7CE8"/>
    <w:rsid w:val="00FE7D18"/>
    <w:rsid w:val="00FE7D19"/>
    <w:rsid w:val="00FE7DBE"/>
    <w:rsid w:val="00FE7DDD"/>
    <w:rsid w:val="00FE7DF4"/>
    <w:rsid w:val="00FE7E48"/>
    <w:rsid w:val="00FE7E53"/>
    <w:rsid w:val="00FE7E7A"/>
    <w:rsid w:val="00FE7EC7"/>
    <w:rsid w:val="00FE7F7F"/>
    <w:rsid w:val="00FE7FA1"/>
    <w:rsid w:val="00FE7FA3"/>
    <w:rsid w:val="00FE7FA9"/>
    <w:rsid w:val="00FE7FAD"/>
    <w:rsid w:val="00FE7FCF"/>
    <w:rsid w:val="00FE7FE4"/>
    <w:rsid w:val="00FE7FFC"/>
    <w:rsid w:val="00FF004D"/>
    <w:rsid w:val="00FF00E4"/>
    <w:rsid w:val="00FF011D"/>
    <w:rsid w:val="00FF0231"/>
    <w:rsid w:val="00FF0255"/>
    <w:rsid w:val="00FF0258"/>
    <w:rsid w:val="00FF0270"/>
    <w:rsid w:val="00FF02CA"/>
    <w:rsid w:val="00FF031D"/>
    <w:rsid w:val="00FF0327"/>
    <w:rsid w:val="00FF032C"/>
    <w:rsid w:val="00FF036C"/>
    <w:rsid w:val="00FF0380"/>
    <w:rsid w:val="00FF0454"/>
    <w:rsid w:val="00FF04EF"/>
    <w:rsid w:val="00FF0506"/>
    <w:rsid w:val="00FF0587"/>
    <w:rsid w:val="00FF0595"/>
    <w:rsid w:val="00FF05A7"/>
    <w:rsid w:val="00FF05DB"/>
    <w:rsid w:val="00FF0609"/>
    <w:rsid w:val="00FF0675"/>
    <w:rsid w:val="00FF067A"/>
    <w:rsid w:val="00FF0835"/>
    <w:rsid w:val="00FF0878"/>
    <w:rsid w:val="00FF08A9"/>
    <w:rsid w:val="00FF0958"/>
    <w:rsid w:val="00FF095F"/>
    <w:rsid w:val="00FF0970"/>
    <w:rsid w:val="00FF099E"/>
    <w:rsid w:val="00FF09DF"/>
    <w:rsid w:val="00FF09E0"/>
    <w:rsid w:val="00FF0A2F"/>
    <w:rsid w:val="00FF0A39"/>
    <w:rsid w:val="00FF0A56"/>
    <w:rsid w:val="00FF0A6F"/>
    <w:rsid w:val="00FF0AA5"/>
    <w:rsid w:val="00FF0AF8"/>
    <w:rsid w:val="00FF0C0E"/>
    <w:rsid w:val="00FF0C2F"/>
    <w:rsid w:val="00FF0C70"/>
    <w:rsid w:val="00FF0D4A"/>
    <w:rsid w:val="00FF0D84"/>
    <w:rsid w:val="00FF0D99"/>
    <w:rsid w:val="00FF0E94"/>
    <w:rsid w:val="00FF0EA6"/>
    <w:rsid w:val="00FF0F06"/>
    <w:rsid w:val="00FF0F1B"/>
    <w:rsid w:val="00FF0F2D"/>
    <w:rsid w:val="00FF0FCD"/>
    <w:rsid w:val="00FF1053"/>
    <w:rsid w:val="00FF106F"/>
    <w:rsid w:val="00FF10FE"/>
    <w:rsid w:val="00FF11A5"/>
    <w:rsid w:val="00FF11E0"/>
    <w:rsid w:val="00FF1200"/>
    <w:rsid w:val="00FF1238"/>
    <w:rsid w:val="00FF125E"/>
    <w:rsid w:val="00FF1294"/>
    <w:rsid w:val="00FF129A"/>
    <w:rsid w:val="00FF12E2"/>
    <w:rsid w:val="00FF1331"/>
    <w:rsid w:val="00FF1349"/>
    <w:rsid w:val="00FF138E"/>
    <w:rsid w:val="00FF13B1"/>
    <w:rsid w:val="00FF1413"/>
    <w:rsid w:val="00FF1437"/>
    <w:rsid w:val="00FF145C"/>
    <w:rsid w:val="00FF14C7"/>
    <w:rsid w:val="00FF1502"/>
    <w:rsid w:val="00FF1510"/>
    <w:rsid w:val="00FF151D"/>
    <w:rsid w:val="00FF1718"/>
    <w:rsid w:val="00FF1740"/>
    <w:rsid w:val="00FF1817"/>
    <w:rsid w:val="00FF1941"/>
    <w:rsid w:val="00FF194B"/>
    <w:rsid w:val="00FF1A2F"/>
    <w:rsid w:val="00FF1A57"/>
    <w:rsid w:val="00FF1A71"/>
    <w:rsid w:val="00FF1A9A"/>
    <w:rsid w:val="00FF1AFD"/>
    <w:rsid w:val="00FF1B48"/>
    <w:rsid w:val="00FF1BA3"/>
    <w:rsid w:val="00FF1BF1"/>
    <w:rsid w:val="00FF1C00"/>
    <w:rsid w:val="00FF1C6C"/>
    <w:rsid w:val="00FF1C7E"/>
    <w:rsid w:val="00FF1CCB"/>
    <w:rsid w:val="00FF1D1E"/>
    <w:rsid w:val="00FF1D9A"/>
    <w:rsid w:val="00FF1E29"/>
    <w:rsid w:val="00FF1E92"/>
    <w:rsid w:val="00FF1EFB"/>
    <w:rsid w:val="00FF1F1F"/>
    <w:rsid w:val="00FF1F56"/>
    <w:rsid w:val="00FF1F58"/>
    <w:rsid w:val="00FF1F96"/>
    <w:rsid w:val="00FF1FBD"/>
    <w:rsid w:val="00FF203B"/>
    <w:rsid w:val="00FF2092"/>
    <w:rsid w:val="00FF20B8"/>
    <w:rsid w:val="00FF211A"/>
    <w:rsid w:val="00FF21DF"/>
    <w:rsid w:val="00FF223A"/>
    <w:rsid w:val="00FF22E1"/>
    <w:rsid w:val="00FF22F9"/>
    <w:rsid w:val="00FF2386"/>
    <w:rsid w:val="00FF2422"/>
    <w:rsid w:val="00FF2426"/>
    <w:rsid w:val="00FF2482"/>
    <w:rsid w:val="00FF24BB"/>
    <w:rsid w:val="00FF24E2"/>
    <w:rsid w:val="00FF24FC"/>
    <w:rsid w:val="00FF256F"/>
    <w:rsid w:val="00FF2729"/>
    <w:rsid w:val="00FF2774"/>
    <w:rsid w:val="00FF2790"/>
    <w:rsid w:val="00FF288F"/>
    <w:rsid w:val="00FF28EF"/>
    <w:rsid w:val="00FF29B7"/>
    <w:rsid w:val="00FF29D0"/>
    <w:rsid w:val="00FF29F3"/>
    <w:rsid w:val="00FF29FB"/>
    <w:rsid w:val="00FF2A1B"/>
    <w:rsid w:val="00FF2AA2"/>
    <w:rsid w:val="00FF2ABF"/>
    <w:rsid w:val="00FF2AD1"/>
    <w:rsid w:val="00FF2AD7"/>
    <w:rsid w:val="00FF2B45"/>
    <w:rsid w:val="00FF2C6B"/>
    <w:rsid w:val="00FF2C6E"/>
    <w:rsid w:val="00FF2D73"/>
    <w:rsid w:val="00FF2E60"/>
    <w:rsid w:val="00FF2EC8"/>
    <w:rsid w:val="00FF2EE5"/>
    <w:rsid w:val="00FF2EFA"/>
    <w:rsid w:val="00FF2F30"/>
    <w:rsid w:val="00FF2F95"/>
    <w:rsid w:val="00FF2FEC"/>
    <w:rsid w:val="00FF3074"/>
    <w:rsid w:val="00FF307F"/>
    <w:rsid w:val="00FF315C"/>
    <w:rsid w:val="00FF31AA"/>
    <w:rsid w:val="00FF31AE"/>
    <w:rsid w:val="00FF32A8"/>
    <w:rsid w:val="00FF32E5"/>
    <w:rsid w:val="00FF3340"/>
    <w:rsid w:val="00FF3341"/>
    <w:rsid w:val="00FF3399"/>
    <w:rsid w:val="00FF33C2"/>
    <w:rsid w:val="00FF33FB"/>
    <w:rsid w:val="00FF345A"/>
    <w:rsid w:val="00FF3462"/>
    <w:rsid w:val="00FF3495"/>
    <w:rsid w:val="00FF34C5"/>
    <w:rsid w:val="00FF3518"/>
    <w:rsid w:val="00FF35C0"/>
    <w:rsid w:val="00FF3648"/>
    <w:rsid w:val="00FF364F"/>
    <w:rsid w:val="00FF366F"/>
    <w:rsid w:val="00FF369B"/>
    <w:rsid w:val="00FF3733"/>
    <w:rsid w:val="00FF3752"/>
    <w:rsid w:val="00FF37D0"/>
    <w:rsid w:val="00FF386E"/>
    <w:rsid w:val="00FF388A"/>
    <w:rsid w:val="00FF3895"/>
    <w:rsid w:val="00FF3945"/>
    <w:rsid w:val="00FF3957"/>
    <w:rsid w:val="00FF3AA8"/>
    <w:rsid w:val="00FF3B09"/>
    <w:rsid w:val="00FF3C2A"/>
    <w:rsid w:val="00FF3D29"/>
    <w:rsid w:val="00FF3D6D"/>
    <w:rsid w:val="00FF3DB5"/>
    <w:rsid w:val="00FF3DC3"/>
    <w:rsid w:val="00FF3E37"/>
    <w:rsid w:val="00FF3EE9"/>
    <w:rsid w:val="00FF3FDF"/>
    <w:rsid w:val="00FF3FE2"/>
    <w:rsid w:val="00FF402B"/>
    <w:rsid w:val="00FF405B"/>
    <w:rsid w:val="00FF40DF"/>
    <w:rsid w:val="00FF40F0"/>
    <w:rsid w:val="00FF413C"/>
    <w:rsid w:val="00FF416F"/>
    <w:rsid w:val="00FF4196"/>
    <w:rsid w:val="00FF41FB"/>
    <w:rsid w:val="00FF42C4"/>
    <w:rsid w:val="00FF4311"/>
    <w:rsid w:val="00FF434B"/>
    <w:rsid w:val="00FF43B4"/>
    <w:rsid w:val="00FF43F8"/>
    <w:rsid w:val="00FF4414"/>
    <w:rsid w:val="00FF4429"/>
    <w:rsid w:val="00FF4441"/>
    <w:rsid w:val="00FF4492"/>
    <w:rsid w:val="00FF44CD"/>
    <w:rsid w:val="00FF4524"/>
    <w:rsid w:val="00FF4615"/>
    <w:rsid w:val="00FF463E"/>
    <w:rsid w:val="00FF4646"/>
    <w:rsid w:val="00FF4680"/>
    <w:rsid w:val="00FF4696"/>
    <w:rsid w:val="00FF46D4"/>
    <w:rsid w:val="00FF46FC"/>
    <w:rsid w:val="00FF4713"/>
    <w:rsid w:val="00FF472A"/>
    <w:rsid w:val="00FF474B"/>
    <w:rsid w:val="00FF4751"/>
    <w:rsid w:val="00FF47F8"/>
    <w:rsid w:val="00FF48C9"/>
    <w:rsid w:val="00FF4906"/>
    <w:rsid w:val="00FF493E"/>
    <w:rsid w:val="00FF498C"/>
    <w:rsid w:val="00FF49F1"/>
    <w:rsid w:val="00FF4A51"/>
    <w:rsid w:val="00FF4A78"/>
    <w:rsid w:val="00FF4A8C"/>
    <w:rsid w:val="00FF4B3E"/>
    <w:rsid w:val="00FF4BE8"/>
    <w:rsid w:val="00FF4C1C"/>
    <w:rsid w:val="00FF4C2C"/>
    <w:rsid w:val="00FF4D18"/>
    <w:rsid w:val="00FF4E43"/>
    <w:rsid w:val="00FF4EBD"/>
    <w:rsid w:val="00FF4F29"/>
    <w:rsid w:val="00FF4F90"/>
    <w:rsid w:val="00FF4FE7"/>
    <w:rsid w:val="00FF50D0"/>
    <w:rsid w:val="00FF5158"/>
    <w:rsid w:val="00FF524A"/>
    <w:rsid w:val="00FF5258"/>
    <w:rsid w:val="00FF52EB"/>
    <w:rsid w:val="00FF52FB"/>
    <w:rsid w:val="00FF53DC"/>
    <w:rsid w:val="00FF5400"/>
    <w:rsid w:val="00FF5472"/>
    <w:rsid w:val="00FF54EF"/>
    <w:rsid w:val="00FF5503"/>
    <w:rsid w:val="00FF5620"/>
    <w:rsid w:val="00FF57AE"/>
    <w:rsid w:val="00FF57B6"/>
    <w:rsid w:val="00FF580B"/>
    <w:rsid w:val="00FF586D"/>
    <w:rsid w:val="00FF5939"/>
    <w:rsid w:val="00FF59A3"/>
    <w:rsid w:val="00FF5A04"/>
    <w:rsid w:val="00FF5A6E"/>
    <w:rsid w:val="00FF5A76"/>
    <w:rsid w:val="00FF5A7A"/>
    <w:rsid w:val="00FF5AB6"/>
    <w:rsid w:val="00FF5AB7"/>
    <w:rsid w:val="00FF5AE3"/>
    <w:rsid w:val="00FF5AE8"/>
    <w:rsid w:val="00FF5AEC"/>
    <w:rsid w:val="00FF5B09"/>
    <w:rsid w:val="00FF5BBA"/>
    <w:rsid w:val="00FF5C01"/>
    <w:rsid w:val="00FF5C02"/>
    <w:rsid w:val="00FF5C12"/>
    <w:rsid w:val="00FF5C5B"/>
    <w:rsid w:val="00FF5C83"/>
    <w:rsid w:val="00FF5C8E"/>
    <w:rsid w:val="00FF5CD5"/>
    <w:rsid w:val="00FF5D00"/>
    <w:rsid w:val="00FF5ED3"/>
    <w:rsid w:val="00FF6005"/>
    <w:rsid w:val="00FF60E9"/>
    <w:rsid w:val="00FF60F1"/>
    <w:rsid w:val="00FF6142"/>
    <w:rsid w:val="00FF61DD"/>
    <w:rsid w:val="00FF61E8"/>
    <w:rsid w:val="00FF61F5"/>
    <w:rsid w:val="00FF6258"/>
    <w:rsid w:val="00FF62C2"/>
    <w:rsid w:val="00FF62D8"/>
    <w:rsid w:val="00FF635B"/>
    <w:rsid w:val="00FF63B9"/>
    <w:rsid w:val="00FF63D4"/>
    <w:rsid w:val="00FF63D9"/>
    <w:rsid w:val="00FF63F7"/>
    <w:rsid w:val="00FF63FB"/>
    <w:rsid w:val="00FF644D"/>
    <w:rsid w:val="00FF6452"/>
    <w:rsid w:val="00FF64EA"/>
    <w:rsid w:val="00FF6531"/>
    <w:rsid w:val="00FF654C"/>
    <w:rsid w:val="00FF6580"/>
    <w:rsid w:val="00FF65C1"/>
    <w:rsid w:val="00FF65FA"/>
    <w:rsid w:val="00FF6622"/>
    <w:rsid w:val="00FF664B"/>
    <w:rsid w:val="00FF666F"/>
    <w:rsid w:val="00FF66AC"/>
    <w:rsid w:val="00FF6702"/>
    <w:rsid w:val="00FF6755"/>
    <w:rsid w:val="00FF676B"/>
    <w:rsid w:val="00FF681D"/>
    <w:rsid w:val="00FF6860"/>
    <w:rsid w:val="00FF6877"/>
    <w:rsid w:val="00FF68A4"/>
    <w:rsid w:val="00FF68C0"/>
    <w:rsid w:val="00FF696E"/>
    <w:rsid w:val="00FF6998"/>
    <w:rsid w:val="00FF6AF2"/>
    <w:rsid w:val="00FF6B5C"/>
    <w:rsid w:val="00FF6CA5"/>
    <w:rsid w:val="00FF6CD0"/>
    <w:rsid w:val="00FF6D67"/>
    <w:rsid w:val="00FF6DC6"/>
    <w:rsid w:val="00FF6DC8"/>
    <w:rsid w:val="00FF6DF6"/>
    <w:rsid w:val="00FF6E09"/>
    <w:rsid w:val="00FF702B"/>
    <w:rsid w:val="00FF7031"/>
    <w:rsid w:val="00FF7058"/>
    <w:rsid w:val="00FF710D"/>
    <w:rsid w:val="00FF7210"/>
    <w:rsid w:val="00FF72BB"/>
    <w:rsid w:val="00FF72E9"/>
    <w:rsid w:val="00FF7311"/>
    <w:rsid w:val="00FF7323"/>
    <w:rsid w:val="00FF7354"/>
    <w:rsid w:val="00FF7412"/>
    <w:rsid w:val="00FF7447"/>
    <w:rsid w:val="00FF749A"/>
    <w:rsid w:val="00FF75AA"/>
    <w:rsid w:val="00FF75B6"/>
    <w:rsid w:val="00FF75CA"/>
    <w:rsid w:val="00FF7677"/>
    <w:rsid w:val="00FF76E0"/>
    <w:rsid w:val="00FF7728"/>
    <w:rsid w:val="00FF772A"/>
    <w:rsid w:val="00FF773D"/>
    <w:rsid w:val="00FF7779"/>
    <w:rsid w:val="00FF7833"/>
    <w:rsid w:val="00FF7849"/>
    <w:rsid w:val="00FF7858"/>
    <w:rsid w:val="00FF7875"/>
    <w:rsid w:val="00FF7884"/>
    <w:rsid w:val="00FF7891"/>
    <w:rsid w:val="00FF78BE"/>
    <w:rsid w:val="00FF78F7"/>
    <w:rsid w:val="00FF791D"/>
    <w:rsid w:val="00FF794D"/>
    <w:rsid w:val="00FF7973"/>
    <w:rsid w:val="00FF79FC"/>
    <w:rsid w:val="00FF7AC2"/>
    <w:rsid w:val="00FF7ADF"/>
    <w:rsid w:val="00FF7B89"/>
    <w:rsid w:val="00FF7C0E"/>
    <w:rsid w:val="00FF7C16"/>
    <w:rsid w:val="00FF7D12"/>
    <w:rsid w:val="00FF7D2C"/>
    <w:rsid w:val="00FF7D5A"/>
    <w:rsid w:val="00FF7D64"/>
    <w:rsid w:val="00FF7D83"/>
    <w:rsid w:val="00FF7D88"/>
    <w:rsid w:val="00FF7DDB"/>
    <w:rsid w:val="00FF7DE9"/>
    <w:rsid w:val="00FF7E38"/>
    <w:rsid w:val="00FF7E6F"/>
    <w:rsid w:val="00FF7FA3"/>
    <w:rsid w:val="00FF7FD6"/>
    <w:rsid w:val="08001FE1"/>
    <w:rsid w:val="0800499E"/>
    <w:rsid w:val="08004B25"/>
    <w:rsid w:val="08005276"/>
    <w:rsid w:val="0800607B"/>
    <w:rsid w:val="0801170F"/>
    <w:rsid w:val="08011E88"/>
    <w:rsid w:val="08013DED"/>
    <w:rsid w:val="08014EFE"/>
    <w:rsid w:val="0801674A"/>
    <w:rsid w:val="080172DA"/>
    <w:rsid w:val="08017E25"/>
    <w:rsid w:val="08020572"/>
    <w:rsid w:val="080219C3"/>
    <w:rsid w:val="0802380F"/>
    <w:rsid w:val="0802521D"/>
    <w:rsid w:val="080257D0"/>
    <w:rsid w:val="0803070C"/>
    <w:rsid w:val="0803115E"/>
    <w:rsid w:val="08032680"/>
    <w:rsid w:val="0803289A"/>
    <w:rsid w:val="0803560F"/>
    <w:rsid w:val="08036B2B"/>
    <w:rsid w:val="080400F0"/>
    <w:rsid w:val="08042647"/>
    <w:rsid w:val="080443D6"/>
    <w:rsid w:val="0804526F"/>
    <w:rsid w:val="0804534F"/>
    <w:rsid w:val="080456A1"/>
    <w:rsid w:val="080477C2"/>
    <w:rsid w:val="08050BE1"/>
    <w:rsid w:val="08051639"/>
    <w:rsid w:val="0805217F"/>
    <w:rsid w:val="080552C5"/>
    <w:rsid w:val="0805537F"/>
    <w:rsid w:val="08055E30"/>
    <w:rsid w:val="08057A04"/>
    <w:rsid w:val="0806470D"/>
    <w:rsid w:val="080670B5"/>
    <w:rsid w:val="0807741B"/>
    <w:rsid w:val="08077A71"/>
    <w:rsid w:val="0808157F"/>
    <w:rsid w:val="0808254A"/>
    <w:rsid w:val="080829AB"/>
    <w:rsid w:val="08083331"/>
    <w:rsid w:val="0808739E"/>
    <w:rsid w:val="08087704"/>
    <w:rsid w:val="08087BB9"/>
    <w:rsid w:val="08093296"/>
    <w:rsid w:val="08094372"/>
    <w:rsid w:val="080961C7"/>
    <w:rsid w:val="08096EB9"/>
    <w:rsid w:val="0809716A"/>
    <w:rsid w:val="080A0212"/>
    <w:rsid w:val="080A036E"/>
    <w:rsid w:val="080A0889"/>
    <w:rsid w:val="080A418F"/>
    <w:rsid w:val="080A5913"/>
    <w:rsid w:val="080B1E93"/>
    <w:rsid w:val="080B5115"/>
    <w:rsid w:val="080C0140"/>
    <w:rsid w:val="080C0CD8"/>
    <w:rsid w:val="080C0ECE"/>
    <w:rsid w:val="080C434C"/>
    <w:rsid w:val="080C4849"/>
    <w:rsid w:val="080C4EBE"/>
    <w:rsid w:val="080C516E"/>
    <w:rsid w:val="080C611E"/>
    <w:rsid w:val="080C6C7D"/>
    <w:rsid w:val="080C6E57"/>
    <w:rsid w:val="080D13F5"/>
    <w:rsid w:val="080D35B7"/>
    <w:rsid w:val="080D3624"/>
    <w:rsid w:val="080D38E8"/>
    <w:rsid w:val="080D5AE2"/>
    <w:rsid w:val="080D693D"/>
    <w:rsid w:val="080D7E25"/>
    <w:rsid w:val="080E19AE"/>
    <w:rsid w:val="080E2278"/>
    <w:rsid w:val="080E2D2B"/>
    <w:rsid w:val="080E7968"/>
    <w:rsid w:val="080F041F"/>
    <w:rsid w:val="080F46AF"/>
    <w:rsid w:val="080F7795"/>
    <w:rsid w:val="08101441"/>
    <w:rsid w:val="0810373F"/>
    <w:rsid w:val="08103CD4"/>
    <w:rsid w:val="081041F4"/>
    <w:rsid w:val="081049DB"/>
    <w:rsid w:val="081051DF"/>
    <w:rsid w:val="08105D57"/>
    <w:rsid w:val="08107B2E"/>
    <w:rsid w:val="08110041"/>
    <w:rsid w:val="081100D7"/>
    <w:rsid w:val="08110AA7"/>
    <w:rsid w:val="08111077"/>
    <w:rsid w:val="081111D6"/>
    <w:rsid w:val="08111C18"/>
    <w:rsid w:val="08112063"/>
    <w:rsid w:val="0811253D"/>
    <w:rsid w:val="081155AB"/>
    <w:rsid w:val="08116371"/>
    <w:rsid w:val="08120BD8"/>
    <w:rsid w:val="081215E1"/>
    <w:rsid w:val="08122379"/>
    <w:rsid w:val="08123CE8"/>
    <w:rsid w:val="08124397"/>
    <w:rsid w:val="08124565"/>
    <w:rsid w:val="081248F9"/>
    <w:rsid w:val="081308E1"/>
    <w:rsid w:val="081324B3"/>
    <w:rsid w:val="08132787"/>
    <w:rsid w:val="08134C2D"/>
    <w:rsid w:val="08135B80"/>
    <w:rsid w:val="08140613"/>
    <w:rsid w:val="081411A1"/>
    <w:rsid w:val="08141800"/>
    <w:rsid w:val="08143640"/>
    <w:rsid w:val="08146EE2"/>
    <w:rsid w:val="08150663"/>
    <w:rsid w:val="08151619"/>
    <w:rsid w:val="0815424F"/>
    <w:rsid w:val="08154694"/>
    <w:rsid w:val="081654A5"/>
    <w:rsid w:val="08166199"/>
    <w:rsid w:val="08171A04"/>
    <w:rsid w:val="081721C9"/>
    <w:rsid w:val="081749E7"/>
    <w:rsid w:val="0817594E"/>
    <w:rsid w:val="0817687D"/>
    <w:rsid w:val="08182792"/>
    <w:rsid w:val="08182A92"/>
    <w:rsid w:val="08182E9A"/>
    <w:rsid w:val="08184D1E"/>
    <w:rsid w:val="08185B8B"/>
    <w:rsid w:val="08191B01"/>
    <w:rsid w:val="08191BDF"/>
    <w:rsid w:val="08192A8E"/>
    <w:rsid w:val="0819470B"/>
    <w:rsid w:val="08194E6A"/>
    <w:rsid w:val="081950D4"/>
    <w:rsid w:val="08195BB5"/>
    <w:rsid w:val="081A242D"/>
    <w:rsid w:val="081A3980"/>
    <w:rsid w:val="081A4C11"/>
    <w:rsid w:val="081A59B7"/>
    <w:rsid w:val="081A5B9F"/>
    <w:rsid w:val="081A6C66"/>
    <w:rsid w:val="081B0C03"/>
    <w:rsid w:val="081B0C91"/>
    <w:rsid w:val="081B6794"/>
    <w:rsid w:val="081C606F"/>
    <w:rsid w:val="081C7FDB"/>
    <w:rsid w:val="081D00CF"/>
    <w:rsid w:val="081D53E3"/>
    <w:rsid w:val="081E29EC"/>
    <w:rsid w:val="081E5657"/>
    <w:rsid w:val="081E71F9"/>
    <w:rsid w:val="081E7670"/>
    <w:rsid w:val="081F1CEF"/>
    <w:rsid w:val="08200A24"/>
    <w:rsid w:val="08201C3E"/>
    <w:rsid w:val="08213AEA"/>
    <w:rsid w:val="08213EE4"/>
    <w:rsid w:val="08215878"/>
    <w:rsid w:val="0821774E"/>
    <w:rsid w:val="08222C01"/>
    <w:rsid w:val="08223301"/>
    <w:rsid w:val="082249EE"/>
    <w:rsid w:val="08231704"/>
    <w:rsid w:val="08232B9D"/>
    <w:rsid w:val="082331CB"/>
    <w:rsid w:val="08233A96"/>
    <w:rsid w:val="08235DE9"/>
    <w:rsid w:val="08235EC5"/>
    <w:rsid w:val="0823693F"/>
    <w:rsid w:val="08246BD8"/>
    <w:rsid w:val="08247B2D"/>
    <w:rsid w:val="08250029"/>
    <w:rsid w:val="08250536"/>
    <w:rsid w:val="082541A0"/>
    <w:rsid w:val="08254694"/>
    <w:rsid w:val="082554BA"/>
    <w:rsid w:val="08255CF8"/>
    <w:rsid w:val="08263987"/>
    <w:rsid w:val="08265C55"/>
    <w:rsid w:val="08266B1B"/>
    <w:rsid w:val="08267334"/>
    <w:rsid w:val="0827152F"/>
    <w:rsid w:val="08272F1C"/>
    <w:rsid w:val="0827602B"/>
    <w:rsid w:val="0827684C"/>
    <w:rsid w:val="08277AAF"/>
    <w:rsid w:val="08283E53"/>
    <w:rsid w:val="08284A34"/>
    <w:rsid w:val="082874A4"/>
    <w:rsid w:val="0829277C"/>
    <w:rsid w:val="08294001"/>
    <w:rsid w:val="08294010"/>
    <w:rsid w:val="08295278"/>
    <w:rsid w:val="08295E42"/>
    <w:rsid w:val="08297823"/>
    <w:rsid w:val="082A061A"/>
    <w:rsid w:val="082A0D3C"/>
    <w:rsid w:val="082A3697"/>
    <w:rsid w:val="082A5E54"/>
    <w:rsid w:val="082A7C28"/>
    <w:rsid w:val="082B02EE"/>
    <w:rsid w:val="082B2187"/>
    <w:rsid w:val="082B325D"/>
    <w:rsid w:val="082B3ADA"/>
    <w:rsid w:val="082B3BCA"/>
    <w:rsid w:val="082C0FEB"/>
    <w:rsid w:val="082C1635"/>
    <w:rsid w:val="082C2AE5"/>
    <w:rsid w:val="082C441D"/>
    <w:rsid w:val="082C54D3"/>
    <w:rsid w:val="082C5E1B"/>
    <w:rsid w:val="082D27F8"/>
    <w:rsid w:val="082D6C06"/>
    <w:rsid w:val="082E1B81"/>
    <w:rsid w:val="082E3FAF"/>
    <w:rsid w:val="082E47C6"/>
    <w:rsid w:val="082E7629"/>
    <w:rsid w:val="082E7E49"/>
    <w:rsid w:val="082F2276"/>
    <w:rsid w:val="082F2B37"/>
    <w:rsid w:val="082F36EA"/>
    <w:rsid w:val="082F58FD"/>
    <w:rsid w:val="082F5C0D"/>
    <w:rsid w:val="082F605D"/>
    <w:rsid w:val="083000E5"/>
    <w:rsid w:val="08300713"/>
    <w:rsid w:val="08304E37"/>
    <w:rsid w:val="08306642"/>
    <w:rsid w:val="08310000"/>
    <w:rsid w:val="08313C23"/>
    <w:rsid w:val="083207B9"/>
    <w:rsid w:val="08320C93"/>
    <w:rsid w:val="083220CF"/>
    <w:rsid w:val="08327E95"/>
    <w:rsid w:val="08333EDE"/>
    <w:rsid w:val="08340FBF"/>
    <w:rsid w:val="08341886"/>
    <w:rsid w:val="083421E6"/>
    <w:rsid w:val="083450BF"/>
    <w:rsid w:val="083451C6"/>
    <w:rsid w:val="083454AE"/>
    <w:rsid w:val="08355D77"/>
    <w:rsid w:val="08362E20"/>
    <w:rsid w:val="0836378C"/>
    <w:rsid w:val="08363FC2"/>
    <w:rsid w:val="083648A0"/>
    <w:rsid w:val="08371241"/>
    <w:rsid w:val="0837172A"/>
    <w:rsid w:val="083733DC"/>
    <w:rsid w:val="08375E65"/>
    <w:rsid w:val="08380ED7"/>
    <w:rsid w:val="08386F3E"/>
    <w:rsid w:val="083877A9"/>
    <w:rsid w:val="08387A53"/>
    <w:rsid w:val="08391EC7"/>
    <w:rsid w:val="08395E80"/>
    <w:rsid w:val="083A3CBE"/>
    <w:rsid w:val="083A6C8C"/>
    <w:rsid w:val="083B0C94"/>
    <w:rsid w:val="083C7EB0"/>
    <w:rsid w:val="083D06AC"/>
    <w:rsid w:val="083D3CE2"/>
    <w:rsid w:val="083D6AA0"/>
    <w:rsid w:val="083D795E"/>
    <w:rsid w:val="083E212D"/>
    <w:rsid w:val="083E36BA"/>
    <w:rsid w:val="083E5EA2"/>
    <w:rsid w:val="083F1E4F"/>
    <w:rsid w:val="083F3EB6"/>
    <w:rsid w:val="083F5C6C"/>
    <w:rsid w:val="083F7C63"/>
    <w:rsid w:val="0840283D"/>
    <w:rsid w:val="08402DF5"/>
    <w:rsid w:val="084039E4"/>
    <w:rsid w:val="08410A9A"/>
    <w:rsid w:val="0841259B"/>
    <w:rsid w:val="08414C24"/>
    <w:rsid w:val="08415A62"/>
    <w:rsid w:val="08416B96"/>
    <w:rsid w:val="08421DB7"/>
    <w:rsid w:val="084251C7"/>
    <w:rsid w:val="0843023B"/>
    <w:rsid w:val="08432066"/>
    <w:rsid w:val="0843338C"/>
    <w:rsid w:val="08433A70"/>
    <w:rsid w:val="08435C7D"/>
    <w:rsid w:val="08437229"/>
    <w:rsid w:val="08440ED0"/>
    <w:rsid w:val="08442645"/>
    <w:rsid w:val="084500DF"/>
    <w:rsid w:val="0845446D"/>
    <w:rsid w:val="08460464"/>
    <w:rsid w:val="0846117E"/>
    <w:rsid w:val="08461BC1"/>
    <w:rsid w:val="0846384C"/>
    <w:rsid w:val="084639BF"/>
    <w:rsid w:val="08464095"/>
    <w:rsid w:val="08466469"/>
    <w:rsid w:val="08467882"/>
    <w:rsid w:val="08467928"/>
    <w:rsid w:val="08467A00"/>
    <w:rsid w:val="08471B31"/>
    <w:rsid w:val="08471B74"/>
    <w:rsid w:val="08472275"/>
    <w:rsid w:val="08472E93"/>
    <w:rsid w:val="08473970"/>
    <w:rsid w:val="08474150"/>
    <w:rsid w:val="08475703"/>
    <w:rsid w:val="08481FE0"/>
    <w:rsid w:val="08484721"/>
    <w:rsid w:val="084847EB"/>
    <w:rsid w:val="08487D79"/>
    <w:rsid w:val="08487FD4"/>
    <w:rsid w:val="08491D7D"/>
    <w:rsid w:val="08493086"/>
    <w:rsid w:val="0849545F"/>
    <w:rsid w:val="08495CA5"/>
    <w:rsid w:val="084A19F6"/>
    <w:rsid w:val="084A1FF1"/>
    <w:rsid w:val="084A3180"/>
    <w:rsid w:val="084A3EC3"/>
    <w:rsid w:val="084A6F98"/>
    <w:rsid w:val="084B0060"/>
    <w:rsid w:val="084B2939"/>
    <w:rsid w:val="084B7AED"/>
    <w:rsid w:val="084C2C50"/>
    <w:rsid w:val="084C3646"/>
    <w:rsid w:val="084C4B48"/>
    <w:rsid w:val="084C5C12"/>
    <w:rsid w:val="084D02D5"/>
    <w:rsid w:val="084D0EE6"/>
    <w:rsid w:val="084D165E"/>
    <w:rsid w:val="084D2505"/>
    <w:rsid w:val="084D4A77"/>
    <w:rsid w:val="084E14A7"/>
    <w:rsid w:val="084E1E0F"/>
    <w:rsid w:val="084E20C8"/>
    <w:rsid w:val="084E217A"/>
    <w:rsid w:val="084E2769"/>
    <w:rsid w:val="084F2515"/>
    <w:rsid w:val="084F3591"/>
    <w:rsid w:val="084F4D9F"/>
    <w:rsid w:val="084F5156"/>
    <w:rsid w:val="084F60AD"/>
    <w:rsid w:val="084F618B"/>
    <w:rsid w:val="08500E92"/>
    <w:rsid w:val="085067CC"/>
    <w:rsid w:val="0851042E"/>
    <w:rsid w:val="085129F1"/>
    <w:rsid w:val="085137F2"/>
    <w:rsid w:val="08515373"/>
    <w:rsid w:val="085160B0"/>
    <w:rsid w:val="0852760E"/>
    <w:rsid w:val="08530A6E"/>
    <w:rsid w:val="08531C8E"/>
    <w:rsid w:val="08533981"/>
    <w:rsid w:val="08534314"/>
    <w:rsid w:val="08537790"/>
    <w:rsid w:val="08537B25"/>
    <w:rsid w:val="08537D4E"/>
    <w:rsid w:val="08541175"/>
    <w:rsid w:val="085450A1"/>
    <w:rsid w:val="085463D9"/>
    <w:rsid w:val="08552EA9"/>
    <w:rsid w:val="085542F5"/>
    <w:rsid w:val="08554A90"/>
    <w:rsid w:val="085600A2"/>
    <w:rsid w:val="085610A0"/>
    <w:rsid w:val="08563CAA"/>
    <w:rsid w:val="08564009"/>
    <w:rsid w:val="08564E92"/>
    <w:rsid w:val="085723D5"/>
    <w:rsid w:val="08572765"/>
    <w:rsid w:val="08573C56"/>
    <w:rsid w:val="08580E11"/>
    <w:rsid w:val="085827BA"/>
    <w:rsid w:val="08583ABF"/>
    <w:rsid w:val="085908FA"/>
    <w:rsid w:val="08590AC9"/>
    <w:rsid w:val="08595238"/>
    <w:rsid w:val="085958BA"/>
    <w:rsid w:val="08595B9C"/>
    <w:rsid w:val="08596F1C"/>
    <w:rsid w:val="085A1BD6"/>
    <w:rsid w:val="085A255B"/>
    <w:rsid w:val="085A3F70"/>
    <w:rsid w:val="085A3FA4"/>
    <w:rsid w:val="085A513B"/>
    <w:rsid w:val="085A63A0"/>
    <w:rsid w:val="085B1DFD"/>
    <w:rsid w:val="085B2EB8"/>
    <w:rsid w:val="085B69C8"/>
    <w:rsid w:val="085B7401"/>
    <w:rsid w:val="085B7CDF"/>
    <w:rsid w:val="085C1ABB"/>
    <w:rsid w:val="085C4333"/>
    <w:rsid w:val="085C6CBD"/>
    <w:rsid w:val="085D02DC"/>
    <w:rsid w:val="085D1666"/>
    <w:rsid w:val="085D2BD8"/>
    <w:rsid w:val="085D2E96"/>
    <w:rsid w:val="085D3043"/>
    <w:rsid w:val="085D50CB"/>
    <w:rsid w:val="085D5C34"/>
    <w:rsid w:val="085D6E83"/>
    <w:rsid w:val="085E12E5"/>
    <w:rsid w:val="085E42F3"/>
    <w:rsid w:val="085E66F4"/>
    <w:rsid w:val="085E7131"/>
    <w:rsid w:val="085F1242"/>
    <w:rsid w:val="085F280E"/>
    <w:rsid w:val="085F2813"/>
    <w:rsid w:val="085F2BB5"/>
    <w:rsid w:val="085F2E9A"/>
    <w:rsid w:val="085F2EFA"/>
    <w:rsid w:val="085F4AAF"/>
    <w:rsid w:val="086010CC"/>
    <w:rsid w:val="086030D1"/>
    <w:rsid w:val="08604C42"/>
    <w:rsid w:val="08606452"/>
    <w:rsid w:val="08612259"/>
    <w:rsid w:val="0861578A"/>
    <w:rsid w:val="08615A56"/>
    <w:rsid w:val="08620247"/>
    <w:rsid w:val="086204D8"/>
    <w:rsid w:val="086211D6"/>
    <w:rsid w:val="08624074"/>
    <w:rsid w:val="086256D1"/>
    <w:rsid w:val="08627DFF"/>
    <w:rsid w:val="08634299"/>
    <w:rsid w:val="086356BA"/>
    <w:rsid w:val="08636E75"/>
    <w:rsid w:val="08637B30"/>
    <w:rsid w:val="086407B5"/>
    <w:rsid w:val="08642899"/>
    <w:rsid w:val="086439E7"/>
    <w:rsid w:val="08645979"/>
    <w:rsid w:val="08646A07"/>
    <w:rsid w:val="08647C7C"/>
    <w:rsid w:val="0865136B"/>
    <w:rsid w:val="086524B5"/>
    <w:rsid w:val="08652632"/>
    <w:rsid w:val="08652849"/>
    <w:rsid w:val="0865328E"/>
    <w:rsid w:val="0865341B"/>
    <w:rsid w:val="08653D12"/>
    <w:rsid w:val="0865403F"/>
    <w:rsid w:val="086544DF"/>
    <w:rsid w:val="08657CD8"/>
    <w:rsid w:val="086620AD"/>
    <w:rsid w:val="08663997"/>
    <w:rsid w:val="08664342"/>
    <w:rsid w:val="08666401"/>
    <w:rsid w:val="08667CF6"/>
    <w:rsid w:val="0867147A"/>
    <w:rsid w:val="08672076"/>
    <w:rsid w:val="08672477"/>
    <w:rsid w:val="0867386F"/>
    <w:rsid w:val="08674A07"/>
    <w:rsid w:val="08675D97"/>
    <w:rsid w:val="08677FC0"/>
    <w:rsid w:val="08681D1B"/>
    <w:rsid w:val="08682223"/>
    <w:rsid w:val="0868426A"/>
    <w:rsid w:val="08686A6C"/>
    <w:rsid w:val="08687E72"/>
    <w:rsid w:val="0869264B"/>
    <w:rsid w:val="08693B0C"/>
    <w:rsid w:val="0869416D"/>
    <w:rsid w:val="086951CC"/>
    <w:rsid w:val="08695D7B"/>
    <w:rsid w:val="086963C5"/>
    <w:rsid w:val="086A15D7"/>
    <w:rsid w:val="086A22D8"/>
    <w:rsid w:val="086A2E64"/>
    <w:rsid w:val="086A3899"/>
    <w:rsid w:val="086A6FE3"/>
    <w:rsid w:val="086B0486"/>
    <w:rsid w:val="086B2C32"/>
    <w:rsid w:val="086C4090"/>
    <w:rsid w:val="086C76DC"/>
    <w:rsid w:val="086D2969"/>
    <w:rsid w:val="086D2DA7"/>
    <w:rsid w:val="086D2E5F"/>
    <w:rsid w:val="086D4533"/>
    <w:rsid w:val="086D6BF7"/>
    <w:rsid w:val="086E42C5"/>
    <w:rsid w:val="086F1506"/>
    <w:rsid w:val="086F70EE"/>
    <w:rsid w:val="08700546"/>
    <w:rsid w:val="087007E4"/>
    <w:rsid w:val="08700B4D"/>
    <w:rsid w:val="087045AE"/>
    <w:rsid w:val="08706BEE"/>
    <w:rsid w:val="0870748C"/>
    <w:rsid w:val="08711727"/>
    <w:rsid w:val="08714DB5"/>
    <w:rsid w:val="08714E4C"/>
    <w:rsid w:val="087150E0"/>
    <w:rsid w:val="08716480"/>
    <w:rsid w:val="0872171F"/>
    <w:rsid w:val="08722FF4"/>
    <w:rsid w:val="087278D6"/>
    <w:rsid w:val="087314F8"/>
    <w:rsid w:val="08731D11"/>
    <w:rsid w:val="08735A85"/>
    <w:rsid w:val="08737281"/>
    <w:rsid w:val="08746996"/>
    <w:rsid w:val="08751656"/>
    <w:rsid w:val="087540A2"/>
    <w:rsid w:val="08754755"/>
    <w:rsid w:val="08755F4E"/>
    <w:rsid w:val="087566A2"/>
    <w:rsid w:val="08756D4A"/>
    <w:rsid w:val="08761B11"/>
    <w:rsid w:val="087630BB"/>
    <w:rsid w:val="08763479"/>
    <w:rsid w:val="08763EA3"/>
    <w:rsid w:val="08764B95"/>
    <w:rsid w:val="0876795F"/>
    <w:rsid w:val="0877254E"/>
    <w:rsid w:val="087730D9"/>
    <w:rsid w:val="08773ECA"/>
    <w:rsid w:val="0877776F"/>
    <w:rsid w:val="08777F2F"/>
    <w:rsid w:val="0878070A"/>
    <w:rsid w:val="08781B93"/>
    <w:rsid w:val="08783E16"/>
    <w:rsid w:val="087866E7"/>
    <w:rsid w:val="08787A5D"/>
    <w:rsid w:val="087916C2"/>
    <w:rsid w:val="08792AFE"/>
    <w:rsid w:val="08793F97"/>
    <w:rsid w:val="087A27E1"/>
    <w:rsid w:val="087A439F"/>
    <w:rsid w:val="087A43B5"/>
    <w:rsid w:val="087A5E91"/>
    <w:rsid w:val="087A6658"/>
    <w:rsid w:val="087A77A2"/>
    <w:rsid w:val="087B09E5"/>
    <w:rsid w:val="087B3021"/>
    <w:rsid w:val="087B4F9B"/>
    <w:rsid w:val="087C0889"/>
    <w:rsid w:val="087C238D"/>
    <w:rsid w:val="087C33A0"/>
    <w:rsid w:val="087C3CBB"/>
    <w:rsid w:val="087C5CD0"/>
    <w:rsid w:val="087C5D4D"/>
    <w:rsid w:val="087C7CE3"/>
    <w:rsid w:val="087D14AB"/>
    <w:rsid w:val="087D2265"/>
    <w:rsid w:val="087D3FF0"/>
    <w:rsid w:val="087D6866"/>
    <w:rsid w:val="087E03DC"/>
    <w:rsid w:val="087E05C7"/>
    <w:rsid w:val="087E0FEB"/>
    <w:rsid w:val="087E1FCE"/>
    <w:rsid w:val="087E2303"/>
    <w:rsid w:val="087E7E26"/>
    <w:rsid w:val="087F165D"/>
    <w:rsid w:val="087F2955"/>
    <w:rsid w:val="087F5B96"/>
    <w:rsid w:val="087F734C"/>
    <w:rsid w:val="087F7A58"/>
    <w:rsid w:val="088011CF"/>
    <w:rsid w:val="088054D3"/>
    <w:rsid w:val="088058D2"/>
    <w:rsid w:val="0880647C"/>
    <w:rsid w:val="08806D24"/>
    <w:rsid w:val="08810DA5"/>
    <w:rsid w:val="08810DC8"/>
    <w:rsid w:val="08810F61"/>
    <w:rsid w:val="08812AF9"/>
    <w:rsid w:val="08812B28"/>
    <w:rsid w:val="08813CF5"/>
    <w:rsid w:val="0881742F"/>
    <w:rsid w:val="08817BCB"/>
    <w:rsid w:val="08821A0A"/>
    <w:rsid w:val="08823469"/>
    <w:rsid w:val="0882356D"/>
    <w:rsid w:val="088235D0"/>
    <w:rsid w:val="08823667"/>
    <w:rsid w:val="08825C84"/>
    <w:rsid w:val="08827EAD"/>
    <w:rsid w:val="08835F17"/>
    <w:rsid w:val="088374B7"/>
    <w:rsid w:val="088417F5"/>
    <w:rsid w:val="08843134"/>
    <w:rsid w:val="08844C3C"/>
    <w:rsid w:val="08847698"/>
    <w:rsid w:val="08851329"/>
    <w:rsid w:val="0885423F"/>
    <w:rsid w:val="08854A20"/>
    <w:rsid w:val="0885511F"/>
    <w:rsid w:val="08855B59"/>
    <w:rsid w:val="08855FD4"/>
    <w:rsid w:val="08857B6D"/>
    <w:rsid w:val="08861891"/>
    <w:rsid w:val="08862D9F"/>
    <w:rsid w:val="08862EF0"/>
    <w:rsid w:val="08864BD0"/>
    <w:rsid w:val="08866221"/>
    <w:rsid w:val="08871794"/>
    <w:rsid w:val="0887252C"/>
    <w:rsid w:val="08874FF6"/>
    <w:rsid w:val="0888193A"/>
    <w:rsid w:val="08882864"/>
    <w:rsid w:val="08886277"/>
    <w:rsid w:val="088927BF"/>
    <w:rsid w:val="0889283C"/>
    <w:rsid w:val="088930FF"/>
    <w:rsid w:val="08893F4D"/>
    <w:rsid w:val="08894C63"/>
    <w:rsid w:val="08895CC9"/>
    <w:rsid w:val="08896C1C"/>
    <w:rsid w:val="088970CA"/>
    <w:rsid w:val="088A1DA5"/>
    <w:rsid w:val="088A2759"/>
    <w:rsid w:val="088A2C91"/>
    <w:rsid w:val="088A2CF2"/>
    <w:rsid w:val="088A4021"/>
    <w:rsid w:val="088A54A9"/>
    <w:rsid w:val="088A63DD"/>
    <w:rsid w:val="088A763F"/>
    <w:rsid w:val="088B1B88"/>
    <w:rsid w:val="088B2F2D"/>
    <w:rsid w:val="088B4731"/>
    <w:rsid w:val="088B6FD7"/>
    <w:rsid w:val="088B78A5"/>
    <w:rsid w:val="088C3B35"/>
    <w:rsid w:val="088C3BF7"/>
    <w:rsid w:val="088C5B11"/>
    <w:rsid w:val="088C5F00"/>
    <w:rsid w:val="088C677C"/>
    <w:rsid w:val="088D1FD7"/>
    <w:rsid w:val="088D6709"/>
    <w:rsid w:val="088E53D2"/>
    <w:rsid w:val="088E6256"/>
    <w:rsid w:val="088E6493"/>
    <w:rsid w:val="088E7715"/>
    <w:rsid w:val="088E77D3"/>
    <w:rsid w:val="088F186B"/>
    <w:rsid w:val="088F3466"/>
    <w:rsid w:val="088F45CF"/>
    <w:rsid w:val="088F52DC"/>
    <w:rsid w:val="089004BC"/>
    <w:rsid w:val="08901E85"/>
    <w:rsid w:val="08902ABC"/>
    <w:rsid w:val="08904FCC"/>
    <w:rsid w:val="0890650D"/>
    <w:rsid w:val="08906D12"/>
    <w:rsid w:val="08907D74"/>
    <w:rsid w:val="089134DA"/>
    <w:rsid w:val="08914070"/>
    <w:rsid w:val="0891497D"/>
    <w:rsid w:val="08916F53"/>
    <w:rsid w:val="0891700C"/>
    <w:rsid w:val="089237CD"/>
    <w:rsid w:val="08923ED3"/>
    <w:rsid w:val="08924036"/>
    <w:rsid w:val="08925429"/>
    <w:rsid w:val="08925793"/>
    <w:rsid w:val="089300CA"/>
    <w:rsid w:val="08930B1A"/>
    <w:rsid w:val="08932404"/>
    <w:rsid w:val="08932E1E"/>
    <w:rsid w:val="08940C7A"/>
    <w:rsid w:val="08941DCE"/>
    <w:rsid w:val="089464ED"/>
    <w:rsid w:val="089509A6"/>
    <w:rsid w:val="089519D0"/>
    <w:rsid w:val="08952A9D"/>
    <w:rsid w:val="089538AA"/>
    <w:rsid w:val="089548E9"/>
    <w:rsid w:val="089630EF"/>
    <w:rsid w:val="08966DEC"/>
    <w:rsid w:val="08967699"/>
    <w:rsid w:val="08967EBA"/>
    <w:rsid w:val="0897551B"/>
    <w:rsid w:val="08975A94"/>
    <w:rsid w:val="08976D7C"/>
    <w:rsid w:val="08980FD5"/>
    <w:rsid w:val="089811BE"/>
    <w:rsid w:val="08982173"/>
    <w:rsid w:val="089828DA"/>
    <w:rsid w:val="089828EA"/>
    <w:rsid w:val="08985A13"/>
    <w:rsid w:val="08985B03"/>
    <w:rsid w:val="089863E4"/>
    <w:rsid w:val="08986AF8"/>
    <w:rsid w:val="08990996"/>
    <w:rsid w:val="08990E61"/>
    <w:rsid w:val="089911A7"/>
    <w:rsid w:val="08991393"/>
    <w:rsid w:val="089949FC"/>
    <w:rsid w:val="089951A0"/>
    <w:rsid w:val="08995EC9"/>
    <w:rsid w:val="089968AB"/>
    <w:rsid w:val="08997380"/>
    <w:rsid w:val="08997590"/>
    <w:rsid w:val="089A175F"/>
    <w:rsid w:val="089A3262"/>
    <w:rsid w:val="089A47EB"/>
    <w:rsid w:val="089A743A"/>
    <w:rsid w:val="089B11BF"/>
    <w:rsid w:val="089B3DC8"/>
    <w:rsid w:val="089B50A9"/>
    <w:rsid w:val="089C20DC"/>
    <w:rsid w:val="089C2E14"/>
    <w:rsid w:val="089C3311"/>
    <w:rsid w:val="089C6386"/>
    <w:rsid w:val="089D0DC3"/>
    <w:rsid w:val="089D1F71"/>
    <w:rsid w:val="089D21FE"/>
    <w:rsid w:val="089D65BB"/>
    <w:rsid w:val="089E064B"/>
    <w:rsid w:val="089E3A60"/>
    <w:rsid w:val="089E599E"/>
    <w:rsid w:val="089E5F43"/>
    <w:rsid w:val="089E7A9D"/>
    <w:rsid w:val="089F1C3F"/>
    <w:rsid w:val="089F2768"/>
    <w:rsid w:val="089F2A31"/>
    <w:rsid w:val="08A04CB6"/>
    <w:rsid w:val="08A04D5B"/>
    <w:rsid w:val="08A053EF"/>
    <w:rsid w:val="08A05B76"/>
    <w:rsid w:val="08A064B6"/>
    <w:rsid w:val="08A105CE"/>
    <w:rsid w:val="08A108ED"/>
    <w:rsid w:val="08A136A4"/>
    <w:rsid w:val="08A14858"/>
    <w:rsid w:val="08A14C29"/>
    <w:rsid w:val="08A1680D"/>
    <w:rsid w:val="08A247A9"/>
    <w:rsid w:val="08A27365"/>
    <w:rsid w:val="08A27459"/>
    <w:rsid w:val="08A30C94"/>
    <w:rsid w:val="08A32F99"/>
    <w:rsid w:val="08A33982"/>
    <w:rsid w:val="08A35ECB"/>
    <w:rsid w:val="08A36235"/>
    <w:rsid w:val="08A3790A"/>
    <w:rsid w:val="08A37F3B"/>
    <w:rsid w:val="08A416F5"/>
    <w:rsid w:val="08A430A5"/>
    <w:rsid w:val="08A43412"/>
    <w:rsid w:val="08A44358"/>
    <w:rsid w:val="08A443E7"/>
    <w:rsid w:val="08A4520E"/>
    <w:rsid w:val="08A45372"/>
    <w:rsid w:val="08A470FF"/>
    <w:rsid w:val="08A478FD"/>
    <w:rsid w:val="08A519CC"/>
    <w:rsid w:val="08A51D19"/>
    <w:rsid w:val="08A52678"/>
    <w:rsid w:val="08A558DF"/>
    <w:rsid w:val="08A619FC"/>
    <w:rsid w:val="08A61C21"/>
    <w:rsid w:val="08A62722"/>
    <w:rsid w:val="08A64EF7"/>
    <w:rsid w:val="08A67105"/>
    <w:rsid w:val="08A76BD3"/>
    <w:rsid w:val="08A772E0"/>
    <w:rsid w:val="08A81F16"/>
    <w:rsid w:val="08A86EF3"/>
    <w:rsid w:val="08A86F3D"/>
    <w:rsid w:val="08A86FDA"/>
    <w:rsid w:val="08A911AE"/>
    <w:rsid w:val="08A96F8A"/>
    <w:rsid w:val="08A97EA9"/>
    <w:rsid w:val="08AA1B97"/>
    <w:rsid w:val="08AA36E8"/>
    <w:rsid w:val="08AA37A0"/>
    <w:rsid w:val="08AA3EBA"/>
    <w:rsid w:val="08AA632C"/>
    <w:rsid w:val="08AA68F0"/>
    <w:rsid w:val="08AB112F"/>
    <w:rsid w:val="08AB1399"/>
    <w:rsid w:val="08AB253A"/>
    <w:rsid w:val="08AB6BF7"/>
    <w:rsid w:val="08AC0EC1"/>
    <w:rsid w:val="08AC12BB"/>
    <w:rsid w:val="08AC6843"/>
    <w:rsid w:val="08AC6DC7"/>
    <w:rsid w:val="08AC71DD"/>
    <w:rsid w:val="08AD210B"/>
    <w:rsid w:val="08AD4B69"/>
    <w:rsid w:val="08AD63DD"/>
    <w:rsid w:val="08AD6DD0"/>
    <w:rsid w:val="08AD78DD"/>
    <w:rsid w:val="08AE1806"/>
    <w:rsid w:val="08AE1E55"/>
    <w:rsid w:val="08AE7164"/>
    <w:rsid w:val="08AF1404"/>
    <w:rsid w:val="08AF3358"/>
    <w:rsid w:val="08AF5B6A"/>
    <w:rsid w:val="08B00FFD"/>
    <w:rsid w:val="08B028E5"/>
    <w:rsid w:val="08B03915"/>
    <w:rsid w:val="08B0421F"/>
    <w:rsid w:val="08B06F32"/>
    <w:rsid w:val="08B106E1"/>
    <w:rsid w:val="08B11362"/>
    <w:rsid w:val="08B12D2C"/>
    <w:rsid w:val="08B20F36"/>
    <w:rsid w:val="08B212F0"/>
    <w:rsid w:val="08B2473A"/>
    <w:rsid w:val="08B26E51"/>
    <w:rsid w:val="08B27B15"/>
    <w:rsid w:val="08B31DA5"/>
    <w:rsid w:val="08B3305D"/>
    <w:rsid w:val="08B33446"/>
    <w:rsid w:val="08B34028"/>
    <w:rsid w:val="08B3461E"/>
    <w:rsid w:val="08B347E6"/>
    <w:rsid w:val="08B34F36"/>
    <w:rsid w:val="08B41143"/>
    <w:rsid w:val="08B43151"/>
    <w:rsid w:val="08B46074"/>
    <w:rsid w:val="08B503E9"/>
    <w:rsid w:val="08B50D4A"/>
    <w:rsid w:val="08B517A0"/>
    <w:rsid w:val="08B51A44"/>
    <w:rsid w:val="08B52F43"/>
    <w:rsid w:val="08B600AA"/>
    <w:rsid w:val="08B64758"/>
    <w:rsid w:val="08B649A5"/>
    <w:rsid w:val="08B65A82"/>
    <w:rsid w:val="08B671B0"/>
    <w:rsid w:val="08B70163"/>
    <w:rsid w:val="08B73343"/>
    <w:rsid w:val="08B740A3"/>
    <w:rsid w:val="08B76B8D"/>
    <w:rsid w:val="08B8172D"/>
    <w:rsid w:val="08B8300F"/>
    <w:rsid w:val="08B8326A"/>
    <w:rsid w:val="08B8775A"/>
    <w:rsid w:val="08B972B0"/>
    <w:rsid w:val="08BA021F"/>
    <w:rsid w:val="08BA04FA"/>
    <w:rsid w:val="08BA1B08"/>
    <w:rsid w:val="08BA22E3"/>
    <w:rsid w:val="08BA3E90"/>
    <w:rsid w:val="08BA78AC"/>
    <w:rsid w:val="08BA7FF1"/>
    <w:rsid w:val="08BB1129"/>
    <w:rsid w:val="08BB152A"/>
    <w:rsid w:val="08BB46BB"/>
    <w:rsid w:val="08BB5740"/>
    <w:rsid w:val="08BB5A24"/>
    <w:rsid w:val="08BB6B88"/>
    <w:rsid w:val="08BB7B8A"/>
    <w:rsid w:val="08BC1317"/>
    <w:rsid w:val="08BC4FF0"/>
    <w:rsid w:val="08BC710A"/>
    <w:rsid w:val="08BC7A53"/>
    <w:rsid w:val="08BD14ED"/>
    <w:rsid w:val="08BD7C46"/>
    <w:rsid w:val="08BE15B5"/>
    <w:rsid w:val="08BE19EC"/>
    <w:rsid w:val="08BE39A2"/>
    <w:rsid w:val="08BE3BBE"/>
    <w:rsid w:val="08BE4B9A"/>
    <w:rsid w:val="08BE4C8E"/>
    <w:rsid w:val="08BE7E6A"/>
    <w:rsid w:val="08BF0404"/>
    <w:rsid w:val="08BF045C"/>
    <w:rsid w:val="08BF21A6"/>
    <w:rsid w:val="08BF5069"/>
    <w:rsid w:val="08BF71E2"/>
    <w:rsid w:val="08C00700"/>
    <w:rsid w:val="08C016CA"/>
    <w:rsid w:val="08C0551C"/>
    <w:rsid w:val="08C0676C"/>
    <w:rsid w:val="08C074C7"/>
    <w:rsid w:val="08C151C2"/>
    <w:rsid w:val="08C171F8"/>
    <w:rsid w:val="08C2030E"/>
    <w:rsid w:val="08C240AE"/>
    <w:rsid w:val="08C318B8"/>
    <w:rsid w:val="08C32160"/>
    <w:rsid w:val="08C3265A"/>
    <w:rsid w:val="08C3281B"/>
    <w:rsid w:val="08C33A93"/>
    <w:rsid w:val="08C35B99"/>
    <w:rsid w:val="08C3608D"/>
    <w:rsid w:val="08C368CC"/>
    <w:rsid w:val="08C36D0B"/>
    <w:rsid w:val="08C41F40"/>
    <w:rsid w:val="08C44546"/>
    <w:rsid w:val="08C4480F"/>
    <w:rsid w:val="08C509FB"/>
    <w:rsid w:val="08C50C99"/>
    <w:rsid w:val="08C51FC4"/>
    <w:rsid w:val="08C52854"/>
    <w:rsid w:val="08C52E9F"/>
    <w:rsid w:val="08C545D1"/>
    <w:rsid w:val="08C54E65"/>
    <w:rsid w:val="08C5509E"/>
    <w:rsid w:val="08C555F5"/>
    <w:rsid w:val="08C564AB"/>
    <w:rsid w:val="08C56597"/>
    <w:rsid w:val="08C56FE5"/>
    <w:rsid w:val="08C60367"/>
    <w:rsid w:val="08C6097E"/>
    <w:rsid w:val="08C61B94"/>
    <w:rsid w:val="08C67CCD"/>
    <w:rsid w:val="08C75BBF"/>
    <w:rsid w:val="08C917B1"/>
    <w:rsid w:val="08C91863"/>
    <w:rsid w:val="08C9296F"/>
    <w:rsid w:val="08C9383C"/>
    <w:rsid w:val="08C93A54"/>
    <w:rsid w:val="08C945AC"/>
    <w:rsid w:val="08C95090"/>
    <w:rsid w:val="08C962DD"/>
    <w:rsid w:val="08C97ABA"/>
    <w:rsid w:val="08CA00B8"/>
    <w:rsid w:val="08CA26A8"/>
    <w:rsid w:val="08CA3D12"/>
    <w:rsid w:val="08CA53EC"/>
    <w:rsid w:val="08CB33ED"/>
    <w:rsid w:val="08CB3F50"/>
    <w:rsid w:val="08CB535A"/>
    <w:rsid w:val="08CB70BF"/>
    <w:rsid w:val="08CC0453"/>
    <w:rsid w:val="08CC07B6"/>
    <w:rsid w:val="08CC3B83"/>
    <w:rsid w:val="08CC7A9F"/>
    <w:rsid w:val="08CD06EF"/>
    <w:rsid w:val="08CD184C"/>
    <w:rsid w:val="08CD256B"/>
    <w:rsid w:val="08CD3EDC"/>
    <w:rsid w:val="08CD503D"/>
    <w:rsid w:val="08CD5097"/>
    <w:rsid w:val="08CD543C"/>
    <w:rsid w:val="08CD631E"/>
    <w:rsid w:val="08CD6E75"/>
    <w:rsid w:val="08CD72DC"/>
    <w:rsid w:val="08CE4FBD"/>
    <w:rsid w:val="08CE5244"/>
    <w:rsid w:val="08CE73B9"/>
    <w:rsid w:val="08CF012D"/>
    <w:rsid w:val="08CF025E"/>
    <w:rsid w:val="08CF08B0"/>
    <w:rsid w:val="08CF3E88"/>
    <w:rsid w:val="08CF5E53"/>
    <w:rsid w:val="08D01872"/>
    <w:rsid w:val="08D03670"/>
    <w:rsid w:val="08D06D8C"/>
    <w:rsid w:val="08D07008"/>
    <w:rsid w:val="08D10452"/>
    <w:rsid w:val="08D10593"/>
    <w:rsid w:val="08D158AA"/>
    <w:rsid w:val="08D20E82"/>
    <w:rsid w:val="08D22DCB"/>
    <w:rsid w:val="08D30BA3"/>
    <w:rsid w:val="08D30DDE"/>
    <w:rsid w:val="08D30FB0"/>
    <w:rsid w:val="08D31F98"/>
    <w:rsid w:val="08D3464F"/>
    <w:rsid w:val="08D3743B"/>
    <w:rsid w:val="08D41AE2"/>
    <w:rsid w:val="08D42EC5"/>
    <w:rsid w:val="08D42ECB"/>
    <w:rsid w:val="08D42F47"/>
    <w:rsid w:val="08D43DF6"/>
    <w:rsid w:val="08D442B2"/>
    <w:rsid w:val="08D46577"/>
    <w:rsid w:val="08D51389"/>
    <w:rsid w:val="08D51C19"/>
    <w:rsid w:val="08D522A6"/>
    <w:rsid w:val="08D536C5"/>
    <w:rsid w:val="08D53ABC"/>
    <w:rsid w:val="08D53BB7"/>
    <w:rsid w:val="08D542BA"/>
    <w:rsid w:val="08D55EE7"/>
    <w:rsid w:val="08D57A34"/>
    <w:rsid w:val="08D57F55"/>
    <w:rsid w:val="08D61F63"/>
    <w:rsid w:val="08D65848"/>
    <w:rsid w:val="08D67FA3"/>
    <w:rsid w:val="08D716BC"/>
    <w:rsid w:val="08D73E0E"/>
    <w:rsid w:val="08D75FB8"/>
    <w:rsid w:val="08D7758C"/>
    <w:rsid w:val="08D81B60"/>
    <w:rsid w:val="08D86BED"/>
    <w:rsid w:val="08D90099"/>
    <w:rsid w:val="08D9093B"/>
    <w:rsid w:val="08D95199"/>
    <w:rsid w:val="08D9617F"/>
    <w:rsid w:val="08DA2D87"/>
    <w:rsid w:val="08DA504C"/>
    <w:rsid w:val="08DA6022"/>
    <w:rsid w:val="08DB1014"/>
    <w:rsid w:val="08DB1431"/>
    <w:rsid w:val="08DB1590"/>
    <w:rsid w:val="08DB1A0D"/>
    <w:rsid w:val="08DB3076"/>
    <w:rsid w:val="08DB3F55"/>
    <w:rsid w:val="08DB545D"/>
    <w:rsid w:val="08DB5598"/>
    <w:rsid w:val="08DB5E3B"/>
    <w:rsid w:val="08DC12F2"/>
    <w:rsid w:val="08DC38AE"/>
    <w:rsid w:val="08DC3934"/>
    <w:rsid w:val="08DC467B"/>
    <w:rsid w:val="08DC5241"/>
    <w:rsid w:val="08DC5A19"/>
    <w:rsid w:val="08DC618F"/>
    <w:rsid w:val="08DD4053"/>
    <w:rsid w:val="08DD53BF"/>
    <w:rsid w:val="08DD6B98"/>
    <w:rsid w:val="08DD7329"/>
    <w:rsid w:val="08DE3BAF"/>
    <w:rsid w:val="08DE4E30"/>
    <w:rsid w:val="08DE6048"/>
    <w:rsid w:val="08DE760F"/>
    <w:rsid w:val="08DF107D"/>
    <w:rsid w:val="08DF53A3"/>
    <w:rsid w:val="08DF5EF5"/>
    <w:rsid w:val="08DF664E"/>
    <w:rsid w:val="08DF69EE"/>
    <w:rsid w:val="08E0101A"/>
    <w:rsid w:val="08E050AD"/>
    <w:rsid w:val="08E058D9"/>
    <w:rsid w:val="08E06B32"/>
    <w:rsid w:val="08E0779D"/>
    <w:rsid w:val="08E12D2E"/>
    <w:rsid w:val="08E13117"/>
    <w:rsid w:val="08E13B35"/>
    <w:rsid w:val="08E14442"/>
    <w:rsid w:val="08E1489E"/>
    <w:rsid w:val="08E151D5"/>
    <w:rsid w:val="08E15BFE"/>
    <w:rsid w:val="08E17904"/>
    <w:rsid w:val="08E20AC7"/>
    <w:rsid w:val="08E21E4C"/>
    <w:rsid w:val="08E24103"/>
    <w:rsid w:val="08E26CFF"/>
    <w:rsid w:val="08E32672"/>
    <w:rsid w:val="08E342F0"/>
    <w:rsid w:val="08E35141"/>
    <w:rsid w:val="08E355ED"/>
    <w:rsid w:val="08E36A25"/>
    <w:rsid w:val="08E3734B"/>
    <w:rsid w:val="08E3790B"/>
    <w:rsid w:val="08E40A83"/>
    <w:rsid w:val="08E41D07"/>
    <w:rsid w:val="08E42246"/>
    <w:rsid w:val="08E4505B"/>
    <w:rsid w:val="08E47D54"/>
    <w:rsid w:val="08E5054C"/>
    <w:rsid w:val="08E53308"/>
    <w:rsid w:val="08E535E8"/>
    <w:rsid w:val="08E540A4"/>
    <w:rsid w:val="08E559AC"/>
    <w:rsid w:val="08E561DB"/>
    <w:rsid w:val="08E569D7"/>
    <w:rsid w:val="08E579FE"/>
    <w:rsid w:val="08E61E20"/>
    <w:rsid w:val="08E630DA"/>
    <w:rsid w:val="08E63448"/>
    <w:rsid w:val="08E64A07"/>
    <w:rsid w:val="08E71611"/>
    <w:rsid w:val="08E717E4"/>
    <w:rsid w:val="08E75479"/>
    <w:rsid w:val="08E76CED"/>
    <w:rsid w:val="08E76F98"/>
    <w:rsid w:val="08E77828"/>
    <w:rsid w:val="08E804ED"/>
    <w:rsid w:val="08E81433"/>
    <w:rsid w:val="08E8288D"/>
    <w:rsid w:val="08E82FE7"/>
    <w:rsid w:val="08E83248"/>
    <w:rsid w:val="08E83BF4"/>
    <w:rsid w:val="08E84220"/>
    <w:rsid w:val="08E84945"/>
    <w:rsid w:val="08E84AF4"/>
    <w:rsid w:val="08E84C01"/>
    <w:rsid w:val="08E85E55"/>
    <w:rsid w:val="08E865C5"/>
    <w:rsid w:val="08E866F2"/>
    <w:rsid w:val="08E87460"/>
    <w:rsid w:val="08E90130"/>
    <w:rsid w:val="08E91745"/>
    <w:rsid w:val="08E93AA4"/>
    <w:rsid w:val="08E942BE"/>
    <w:rsid w:val="08E94336"/>
    <w:rsid w:val="08E9440A"/>
    <w:rsid w:val="08E94437"/>
    <w:rsid w:val="08E9782C"/>
    <w:rsid w:val="08EA2825"/>
    <w:rsid w:val="08EA6F7C"/>
    <w:rsid w:val="08EB607F"/>
    <w:rsid w:val="08EB6425"/>
    <w:rsid w:val="08EB766D"/>
    <w:rsid w:val="08EC2E03"/>
    <w:rsid w:val="08EC6FCF"/>
    <w:rsid w:val="08EC7500"/>
    <w:rsid w:val="08EC7863"/>
    <w:rsid w:val="08ED099C"/>
    <w:rsid w:val="08ED1194"/>
    <w:rsid w:val="08ED571F"/>
    <w:rsid w:val="08ED7820"/>
    <w:rsid w:val="08EE3B3F"/>
    <w:rsid w:val="08EE5170"/>
    <w:rsid w:val="08EF223E"/>
    <w:rsid w:val="08EF25E4"/>
    <w:rsid w:val="08EF29D2"/>
    <w:rsid w:val="08EF2D52"/>
    <w:rsid w:val="08EF4656"/>
    <w:rsid w:val="08EF66B5"/>
    <w:rsid w:val="08EF6BC0"/>
    <w:rsid w:val="08F0303F"/>
    <w:rsid w:val="08F0638F"/>
    <w:rsid w:val="08F22400"/>
    <w:rsid w:val="08F273BC"/>
    <w:rsid w:val="08F27C6A"/>
    <w:rsid w:val="08F34734"/>
    <w:rsid w:val="08F347AD"/>
    <w:rsid w:val="08F37541"/>
    <w:rsid w:val="08F37C44"/>
    <w:rsid w:val="08F43312"/>
    <w:rsid w:val="08F43F57"/>
    <w:rsid w:val="08F44B98"/>
    <w:rsid w:val="08F4603F"/>
    <w:rsid w:val="08F46B70"/>
    <w:rsid w:val="08F47DFF"/>
    <w:rsid w:val="08F50395"/>
    <w:rsid w:val="08F5221B"/>
    <w:rsid w:val="08F53F96"/>
    <w:rsid w:val="08F55CB9"/>
    <w:rsid w:val="08F56553"/>
    <w:rsid w:val="08F62994"/>
    <w:rsid w:val="08F62BE2"/>
    <w:rsid w:val="08F6496F"/>
    <w:rsid w:val="08F66929"/>
    <w:rsid w:val="08F70686"/>
    <w:rsid w:val="08F719EE"/>
    <w:rsid w:val="08F73AF8"/>
    <w:rsid w:val="08F77299"/>
    <w:rsid w:val="08F827EE"/>
    <w:rsid w:val="08F83828"/>
    <w:rsid w:val="08F87227"/>
    <w:rsid w:val="08F93297"/>
    <w:rsid w:val="08FA6236"/>
    <w:rsid w:val="08FA764E"/>
    <w:rsid w:val="08FA7D35"/>
    <w:rsid w:val="08FB12A9"/>
    <w:rsid w:val="08FB159F"/>
    <w:rsid w:val="08FB1832"/>
    <w:rsid w:val="08FB2B90"/>
    <w:rsid w:val="08FB31C3"/>
    <w:rsid w:val="08FB3C6E"/>
    <w:rsid w:val="08FB4686"/>
    <w:rsid w:val="08FC0029"/>
    <w:rsid w:val="08FC0F87"/>
    <w:rsid w:val="08FC4432"/>
    <w:rsid w:val="08FC4C21"/>
    <w:rsid w:val="08FC619F"/>
    <w:rsid w:val="08FC6761"/>
    <w:rsid w:val="08FD0EE6"/>
    <w:rsid w:val="08FD12A8"/>
    <w:rsid w:val="08FD30EE"/>
    <w:rsid w:val="08FD6867"/>
    <w:rsid w:val="08FE0241"/>
    <w:rsid w:val="08FE0DFA"/>
    <w:rsid w:val="08FE1029"/>
    <w:rsid w:val="08FE4445"/>
    <w:rsid w:val="08FE601C"/>
    <w:rsid w:val="08FE731D"/>
    <w:rsid w:val="08FE7C20"/>
    <w:rsid w:val="08FF043E"/>
    <w:rsid w:val="08FF1E8E"/>
    <w:rsid w:val="08FF248F"/>
    <w:rsid w:val="08FF351D"/>
    <w:rsid w:val="08FF4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53341C8"/>
  <w15:docId w15:val="{D214D28F-C1EF-4946-B7ED-04528E94E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M-TTValluvar" w:eastAsia="Calibri" w:hAnsi="TM-TTValluvar" w:cs="Latha"/>
        <w:sz w:val="32"/>
        <w:szCs w:val="3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5940"/>
    <w:pPr>
      <w:spacing w:after="120" w:line="276" w:lineRule="auto"/>
      <w:ind w:firstLine="432"/>
      <w:jc w:val="both"/>
    </w:p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186C1B"/>
    <w:pPr>
      <w:keepNext/>
      <w:keepLines/>
      <w:numPr>
        <w:numId w:val="1"/>
      </w:numPr>
      <w:pBdr>
        <w:bottom w:val="single" w:sz="18" w:space="1" w:color="0F243E"/>
      </w:pBdr>
      <w:spacing w:before="120" w:afterAutospacing="1" w:line="240" w:lineRule="auto"/>
      <w:outlineLvl w:val="0"/>
    </w:pPr>
    <w:rPr>
      <w:rFonts w:ascii="Arial" w:eastAsia="Times New Roman" w:hAnsi="Arial" w:cs="Times New Roman"/>
      <w:b/>
      <w:bCs/>
      <w:color w:val="0F243E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A61BB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186C1B"/>
    <w:rPr>
      <w:rFonts w:ascii="Arial" w:eastAsia="Times New Roman" w:hAnsi="Arial" w:cs="Times New Roman"/>
      <w:b/>
      <w:bCs/>
      <w:color w:val="0F243E"/>
      <w:sz w:val="28"/>
      <w:szCs w:val="28"/>
      <w:lang w:val="en-CA"/>
    </w:rPr>
  </w:style>
  <w:style w:type="character" w:customStyle="1" w:styleId="Heading2Char">
    <w:name w:val="Heading 2 Char"/>
    <w:link w:val="Heading2"/>
    <w:uiPriority w:val="9"/>
    <w:rsid w:val="001A61BB"/>
    <w:rPr>
      <w:rFonts w:ascii="Cambria" w:eastAsia="Times New Roman" w:hAnsi="Cambria" w:cs="Latha"/>
      <w:b/>
      <w:bCs/>
      <w:color w:val="4F81BD"/>
      <w:sz w:val="26"/>
      <w:szCs w:val="26"/>
      <w:lang w:val="en-CA"/>
    </w:rPr>
  </w:style>
  <w:style w:type="paragraph" w:styleId="NoSpacing">
    <w:name w:val="No Spacing"/>
    <w:aliases w:val="Footnotes"/>
    <w:link w:val="NoSpacingChar"/>
    <w:autoRedefine/>
    <w:uiPriority w:val="1"/>
    <w:qFormat/>
    <w:rsid w:val="00D45028"/>
    <w:pPr>
      <w:ind w:firstLine="432"/>
      <w:jc w:val="both"/>
    </w:pPr>
    <w:rPr>
      <w:rFonts w:ascii="Arial" w:eastAsia="Times New Roman" w:hAnsi="Arial"/>
      <w:szCs w:val="22"/>
    </w:rPr>
  </w:style>
  <w:style w:type="character" w:customStyle="1" w:styleId="NoSpacingChar">
    <w:name w:val="No Spacing Char"/>
    <w:aliases w:val="Footnotes Char"/>
    <w:link w:val="NoSpacing"/>
    <w:uiPriority w:val="1"/>
    <w:rsid w:val="00D45028"/>
    <w:rPr>
      <w:rFonts w:ascii="Arial" w:eastAsia="Times New Roman" w:hAnsi="Arial"/>
      <w:szCs w:val="22"/>
      <w:lang w:val="en-US" w:eastAsia="en-US" w:bidi="ar-SA"/>
    </w:rPr>
  </w:style>
  <w:style w:type="paragraph" w:styleId="Caption">
    <w:name w:val="caption"/>
    <w:basedOn w:val="Normal"/>
    <w:next w:val="Normal"/>
    <w:autoRedefine/>
    <w:uiPriority w:val="35"/>
    <w:unhideWhenUsed/>
    <w:qFormat/>
    <w:rsid w:val="00B53EEB"/>
    <w:pPr>
      <w:spacing w:before="120" w:after="220" w:afterAutospacing="1" w:line="240" w:lineRule="auto"/>
    </w:pPr>
    <w:rPr>
      <w:rFonts w:ascii="Arial" w:hAnsi="Arial" w:cs="Times New Roman"/>
      <w:b/>
      <w:bCs/>
      <w:color w:val="1F497D"/>
      <w:szCs w:val="18"/>
    </w:rPr>
  </w:style>
  <w:style w:type="character" w:styleId="Hyperlink">
    <w:name w:val="Hyperlink"/>
    <w:uiPriority w:val="99"/>
    <w:unhideWhenUsed/>
    <w:rsid w:val="00DA5ED7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69196B"/>
    <w:pPr>
      <w:tabs>
        <w:tab w:val="center" w:pos="4680"/>
        <w:tab w:val="right" w:pos="9360"/>
      </w:tabs>
      <w:spacing w:after="0" w:line="240" w:lineRule="auto"/>
    </w:pPr>
    <w:rPr>
      <w:rFonts w:cs="Times New Roman"/>
      <w:sz w:val="20"/>
      <w:szCs w:val="20"/>
    </w:rPr>
  </w:style>
  <w:style w:type="character" w:customStyle="1" w:styleId="HeaderChar">
    <w:name w:val="Header Char"/>
    <w:link w:val="Header"/>
    <w:uiPriority w:val="99"/>
    <w:rsid w:val="0069196B"/>
    <w:rPr>
      <w:lang w:val="en-CA"/>
    </w:rPr>
  </w:style>
  <w:style w:type="paragraph" w:styleId="Footer">
    <w:name w:val="footer"/>
    <w:basedOn w:val="Normal"/>
    <w:link w:val="FooterChar"/>
    <w:uiPriority w:val="99"/>
    <w:unhideWhenUsed/>
    <w:rsid w:val="0069196B"/>
    <w:pPr>
      <w:tabs>
        <w:tab w:val="center" w:pos="4680"/>
        <w:tab w:val="right" w:pos="9360"/>
      </w:tabs>
      <w:spacing w:after="0" w:line="240" w:lineRule="auto"/>
    </w:pPr>
    <w:rPr>
      <w:rFonts w:cs="Times New Roman"/>
      <w:sz w:val="20"/>
      <w:szCs w:val="20"/>
    </w:rPr>
  </w:style>
  <w:style w:type="character" w:customStyle="1" w:styleId="FooterChar">
    <w:name w:val="Footer Char"/>
    <w:link w:val="Footer"/>
    <w:uiPriority w:val="99"/>
    <w:rsid w:val="0069196B"/>
    <w:rPr>
      <w:lang w:val="en-C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9196B"/>
    <w:pPr>
      <w:spacing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69196B"/>
    <w:rPr>
      <w:rFonts w:ascii="Tahoma" w:hAnsi="Tahoma" w:cs="Tahoma"/>
      <w:sz w:val="16"/>
      <w:szCs w:val="16"/>
      <w:lang w:val="en-CA"/>
    </w:rPr>
  </w:style>
  <w:style w:type="character" w:styleId="LineNumber">
    <w:name w:val="line number"/>
    <w:basedOn w:val="DefaultParagraphFont"/>
    <w:uiPriority w:val="99"/>
    <w:semiHidden/>
    <w:unhideWhenUsed/>
    <w:rsid w:val="006721F1"/>
  </w:style>
  <w:style w:type="character" w:styleId="PlaceholderText">
    <w:name w:val="Placeholder Text"/>
    <w:uiPriority w:val="99"/>
    <w:semiHidden/>
    <w:rsid w:val="0007584C"/>
    <w:rPr>
      <w:color w:val="808080"/>
    </w:rPr>
  </w:style>
  <w:style w:type="paragraph" w:styleId="PlainText">
    <w:name w:val="Plain Text"/>
    <w:basedOn w:val="Normal"/>
    <w:link w:val="PlainTextChar"/>
    <w:rsid w:val="006546B3"/>
    <w:pPr>
      <w:overflowPunct w:val="0"/>
      <w:autoSpaceDE w:val="0"/>
      <w:autoSpaceDN w:val="0"/>
      <w:adjustRightInd w:val="0"/>
      <w:spacing w:after="0" w:line="240" w:lineRule="auto"/>
      <w:ind w:firstLine="0"/>
      <w:jc w:val="left"/>
      <w:textAlignment w:val="baseline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PlainTextChar">
    <w:name w:val="Plain Text Char"/>
    <w:link w:val="PlainText"/>
    <w:rsid w:val="006546B3"/>
    <w:rPr>
      <w:rFonts w:ascii="Courier New" w:eastAsia="Times New Roman" w:hAnsi="Courier New" w:cs="Courier New"/>
      <w:sz w:val="20"/>
      <w:szCs w:val="20"/>
    </w:rPr>
  </w:style>
  <w:style w:type="paragraph" w:styleId="Title">
    <w:name w:val="Title"/>
    <w:basedOn w:val="NoSpacing"/>
    <w:next w:val="Normal"/>
    <w:link w:val="TitleChar"/>
    <w:uiPriority w:val="10"/>
    <w:qFormat/>
    <w:rsid w:val="007A4768"/>
    <w:pPr>
      <w:keepNext/>
      <w:widowControl w:val="0"/>
      <w:suppressLineNumbers/>
      <w:suppressAutoHyphens/>
      <w:ind w:firstLine="0"/>
      <w:contextualSpacing/>
      <w:jc w:val="right"/>
    </w:pPr>
    <w:rPr>
      <w:rFonts w:ascii="Times New Roman" w:eastAsia="MS Mincho" w:hAnsi="Times New Roman" w:cs="Times New Roman"/>
      <w:spacing w:val="5"/>
      <w:kern w:val="28"/>
      <w:szCs w:val="52"/>
    </w:rPr>
  </w:style>
  <w:style w:type="character" w:customStyle="1" w:styleId="TitleChar">
    <w:name w:val="Title Char"/>
    <w:link w:val="Title"/>
    <w:uiPriority w:val="10"/>
    <w:rsid w:val="007A4768"/>
    <w:rPr>
      <w:rFonts w:ascii="Times New Roman" w:eastAsia="MS Mincho" w:hAnsi="Times New Roman" w:cs="Latha"/>
      <w:spacing w:val="5"/>
      <w:kern w:val="28"/>
      <w:sz w:val="20"/>
      <w:szCs w:val="52"/>
    </w:rPr>
  </w:style>
  <w:style w:type="paragraph" w:customStyle="1" w:styleId="WW-Default">
    <w:name w:val="WW-Default"/>
    <w:rsid w:val="002C2496"/>
    <w:pPr>
      <w:suppressAutoHyphens/>
      <w:autoSpaceDE w:val="0"/>
    </w:pPr>
    <w:rPr>
      <w:rFonts w:ascii="CG Times" w:eastAsia="Times New Roman" w:hAnsi="CG Times" w:cs="CG Times"/>
      <w:color w:val="000000"/>
      <w:szCs w:val="24"/>
      <w:lang w:val="sl-SI" w:eastAsia="ar-SA"/>
    </w:rPr>
  </w:style>
  <w:style w:type="character" w:customStyle="1" w:styleId="title1">
    <w:name w:val="title1"/>
    <w:rsid w:val="002C2496"/>
    <w:rPr>
      <w:rFonts w:ascii="Arial" w:hAnsi="Arial" w:cs="Arial" w:hint="default"/>
      <w:color w:val="CC0000"/>
      <w:sz w:val="48"/>
      <w:szCs w:val="48"/>
    </w:rPr>
  </w:style>
  <w:style w:type="character" w:customStyle="1" w:styleId="sermoninfohead1">
    <w:name w:val="sermoninfohead1"/>
    <w:rsid w:val="002C2496"/>
    <w:rPr>
      <w:rFonts w:ascii="Arial" w:hAnsi="Arial" w:cs="Arial" w:hint="default"/>
      <w:color w:val="FFFFFF"/>
      <w:sz w:val="20"/>
      <w:szCs w:val="20"/>
      <w:shd w:val="clear" w:color="auto" w:fill="990000"/>
    </w:rPr>
  </w:style>
  <w:style w:type="character" w:customStyle="1" w:styleId="printhidden">
    <w:name w:val="printhidden"/>
    <w:basedOn w:val="DefaultParagraphFont"/>
    <w:rsid w:val="002C2496"/>
  </w:style>
  <w:style w:type="character" w:customStyle="1" w:styleId="paranum1">
    <w:name w:val="paranum1"/>
    <w:rsid w:val="002C2496"/>
    <w:rPr>
      <w:rFonts w:ascii="Arial" w:hAnsi="Arial" w:cs="Arial" w:hint="default"/>
      <w:color w:val="CCCCAA"/>
      <w:sz w:val="18"/>
      <w:szCs w:val="18"/>
    </w:rPr>
  </w:style>
  <w:style w:type="character" w:customStyle="1" w:styleId="singcomment1">
    <w:name w:val="singcomment1"/>
    <w:rsid w:val="002C2496"/>
    <w:rPr>
      <w:b w:val="0"/>
      <w:bCs w:val="0"/>
      <w:i w:val="0"/>
      <w:iCs w:val="0"/>
    </w:rPr>
  </w:style>
  <w:style w:type="character" w:customStyle="1" w:styleId="editornotes1">
    <w:name w:val="editornotes1"/>
    <w:rsid w:val="002C2496"/>
    <w:rPr>
      <w:sz w:val="18"/>
      <w:szCs w:val="18"/>
    </w:rPr>
  </w:style>
  <w:style w:type="paragraph" w:styleId="ListParagraph">
    <w:name w:val="List Paragraph"/>
    <w:basedOn w:val="Normal"/>
    <w:uiPriority w:val="34"/>
    <w:qFormat/>
    <w:rsid w:val="002C2496"/>
    <w:pPr>
      <w:spacing w:after="200"/>
      <w:ind w:left="720" w:firstLine="0"/>
      <w:contextualSpacing/>
      <w:jc w:val="left"/>
    </w:pPr>
    <w:rPr>
      <w:rFonts w:cs="Times New Roman"/>
      <w:lang w:val="sl-SI"/>
    </w:rPr>
  </w:style>
  <w:style w:type="character" w:customStyle="1" w:styleId="v1">
    <w:name w:val="v1"/>
    <w:rsid w:val="002C2496"/>
    <w:rPr>
      <w:b w:val="0"/>
      <w:bCs w:val="0"/>
      <w:i w:val="0"/>
      <w:iCs w:val="0"/>
      <w:smallCaps w:val="0"/>
      <w:color w:val="650000"/>
      <w:sz w:val="16"/>
      <w:szCs w:val="16"/>
    </w:rPr>
  </w:style>
  <w:style w:type="character" w:customStyle="1" w:styleId="ci1">
    <w:name w:val="ci1"/>
    <w:rsid w:val="002C2496"/>
    <w:rPr>
      <w:i/>
      <w:iCs/>
    </w:rPr>
  </w:style>
  <w:style w:type="paragraph" w:customStyle="1" w:styleId="TextBody">
    <w:name w:val="Text Body"/>
    <w:basedOn w:val="PlainText"/>
    <w:link w:val="TextBodyChar"/>
    <w:qFormat/>
    <w:rsid w:val="005D540A"/>
    <w:pPr>
      <w:widowControl w:val="0"/>
      <w:numPr>
        <w:numId w:val="2"/>
      </w:numPr>
      <w:tabs>
        <w:tab w:val="left" w:pos="720"/>
        <w:tab w:val="left" w:pos="1440"/>
        <w:tab w:val="right" w:pos="5990"/>
        <w:tab w:val="right" w:pos="9000"/>
      </w:tabs>
      <w:spacing w:after="200" w:line="320" w:lineRule="atLeast"/>
      <w:ind w:left="0" w:firstLine="0"/>
      <w:jc w:val="both"/>
    </w:pPr>
    <w:rPr>
      <w:rFonts w:ascii="Tamil Bible" w:hAnsi="Tamil Bible"/>
      <w:sz w:val="23"/>
      <w:szCs w:val="23"/>
    </w:rPr>
  </w:style>
  <w:style w:type="character" w:customStyle="1" w:styleId="TextBodyChar">
    <w:name w:val="Text Body Char"/>
    <w:link w:val="TextBody"/>
    <w:rsid w:val="005D540A"/>
    <w:rPr>
      <w:rFonts w:ascii="Tamil Bible" w:eastAsia="Times New Roman" w:hAnsi="Tamil Bible" w:cs="Times New Roman"/>
      <w:sz w:val="23"/>
      <w:szCs w:val="23"/>
    </w:rPr>
  </w:style>
  <w:style w:type="paragraph" w:customStyle="1" w:styleId="ScriptureText">
    <w:name w:val="Scripture Text"/>
    <w:basedOn w:val="TextBody"/>
    <w:link w:val="ScriptureTextChar"/>
    <w:qFormat/>
    <w:rsid w:val="003D3868"/>
    <w:pPr>
      <w:numPr>
        <w:numId w:val="0"/>
      </w:numPr>
      <w:tabs>
        <w:tab w:val="clear" w:pos="1440"/>
        <w:tab w:val="clear" w:pos="5990"/>
        <w:tab w:val="clear" w:pos="9000"/>
      </w:tabs>
      <w:spacing w:after="60"/>
      <w:ind w:left="576" w:right="576" w:firstLine="288"/>
      <w:mirrorIndents/>
    </w:pPr>
    <w:rPr>
      <w:rFonts w:ascii="Times New Roman" w:hAnsi="Times New Roman"/>
      <w:i/>
    </w:rPr>
  </w:style>
  <w:style w:type="character" w:customStyle="1" w:styleId="ScriptureTextChar">
    <w:name w:val="Scripture Text Char"/>
    <w:link w:val="ScriptureText"/>
    <w:rsid w:val="003D3868"/>
    <w:rPr>
      <w:rFonts w:ascii="Times New Roman" w:eastAsia="Times New Roman" w:hAnsi="Times New Roman" w:cs="Times New Roman"/>
      <w:i/>
      <w:sz w:val="23"/>
      <w:szCs w:val="23"/>
    </w:rPr>
  </w:style>
  <w:style w:type="paragraph" w:customStyle="1" w:styleId="ScriptureRef">
    <w:name w:val="Scripture Ref"/>
    <w:basedOn w:val="Normal"/>
    <w:link w:val="ScriptureRefChar"/>
    <w:autoRedefine/>
    <w:qFormat/>
    <w:rsid w:val="0073643D"/>
    <w:pPr>
      <w:keepNext/>
      <w:widowControl w:val="0"/>
      <w:spacing w:after="0" w:line="216" w:lineRule="auto"/>
      <w:ind w:firstLine="0"/>
      <w:jc w:val="right"/>
    </w:pPr>
    <w:rPr>
      <w:rFonts w:ascii="Times New Roman" w:hAnsi="Times New Roman" w:cs="Times New Roman"/>
      <w:sz w:val="18"/>
      <w:szCs w:val="18"/>
    </w:rPr>
  </w:style>
  <w:style w:type="character" w:customStyle="1" w:styleId="ScriptureRefChar">
    <w:name w:val="Scripture Ref Char"/>
    <w:link w:val="ScriptureRef"/>
    <w:rsid w:val="0073643D"/>
    <w:rPr>
      <w:rFonts w:ascii="Times New Roman" w:hAnsi="Times New Roman" w:cs="Times New Roman"/>
      <w:sz w:val="18"/>
      <w:szCs w:val="18"/>
    </w:rPr>
  </w:style>
  <w:style w:type="paragraph" w:customStyle="1" w:styleId="BookTitles">
    <w:name w:val="Book Titles"/>
    <w:basedOn w:val="Normal"/>
    <w:link w:val="BookTitlesChar"/>
    <w:qFormat/>
    <w:rsid w:val="0073643D"/>
    <w:pPr>
      <w:widowControl w:val="0"/>
      <w:spacing w:line="216" w:lineRule="auto"/>
      <w:ind w:firstLine="0"/>
      <w:jc w:val="center"/>
    </w:pPr>
    <w:rPr>
      <w:rFonts w:ascii="Times New Roman" w:hAnsi="Times New Roman" w:cs="Times New Roman"/>
      <w:b/>
    </w:rPr>
  </w:style>
  <w:style w:type="character" w:customStyle="1" w:styleId="BookTitlesChar">
    <w:name w:val="Book Titles Char"/>
    <w:link w:val="BookTitles"/>
    <w:rsid w:val="0073643D"/>
    <w:rPr>
      <w:rFonts w:ascii="Times New Roman" w:hAnsi="Times New Roman" w:cs="Times New Roman"/>
      <w:b/>
      <w:sz w:val="32"/>
      <w:szCs w:val="32"/>
      <w:lang w:val="en-CA"/>
    </w:rPr>
  </w:style>
  <w:style w:type="character" w:styleId="PageNumber">
    <w:name w:val="page number"/>
    <w:basedOn w:val="DefaultParagraphFont"/>
    <w:rsid w:val="008C4721"/>
  </w:style>
  <w:style w:type="character" w:customStyle="1" w:styleId="StyleLatinBaminiLatin13ptComplex14pt">
    <w:name w:val="Style (Latin) Bamini (Latin) 13 pt (Complex) 14 pt"/>
    <w:rsid w:val="008C4721"/>
    <w:rPr>
      <w:rFonts w:ascii="Bamini" w:hAnsi="Bamini"/>
      <w:spacing w:val="0"/>
      <w:w w:val="100"/>
      <w:kern w:val="26"/>
      <w:position w:val="0"/>
      <w:sz w:val="26"/>
      <w:szCs w:val="28"/>
    </w:rPr>
  </w:style>
  <w:style w:type="table" w:styleId="TableGrid">
    <w:name w:val="Table Grid"/>
    <w:basedOn w:val="TableNormal"/>
    <w:rsid w:val="00734317"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843EFC"/>
    <w:pPr>
      <w:spacing w:after="0" w:line="240" w:lineRule="auto"/>
      <w:ind w:firstLine="0"/>
    </w:pPr>
    <w:rPr>
      <w:rFonts w:ascii="TML_Amaravathi_Normal" w:eastAsia="Times New Roman" w:hAnsi="TML_Amaravathi_Normal" w:cs="Times New Roman"/>
      <w:szCs w:val="24"/>
    </w:rPr>
  </w:style>
  <w:style w:type="character" w:customStyle="1" w:styleId="BodyTextChar">
    <w:name w:val="Body Text Char"/>
    <w:link w:val="BodyText"/>
    <w:rsid w:val="00843EFC"/>
    <w:rPr>
      <w:rFonts w:ascii="TML_Amaravathi_Normal" w:eastAsia="Times New Roman" w:hAnsi="TML_Amaravathi_Normal"/>
      <w:sz w:val="24"/>
      <w:szCs w:val="24"/>
    </w:rPr>
  </w:style>
  <w:style w:type="character" w:customStyle="1" w:styleId="apple-converted-space">
    <w:name w:val="apple-converted-space"/>
    <w:basedOn w:val="DefaultParagraphFont"/>
    <w:rsid w:val="000C704F"/>
  </w:style>
  <w:style w:type="paragraph" w:styleId="ListBullet">
    <w:name w:val="List Bullet"/>
    <w:basedOn w:val="Normal"/>
    <w:uiPriority w:val="99"/>
    <w:unhideWhenUsed/>
    <w:rsid w:val="00BE66F5"/>
    <w:pPr>
      <w:numPr>
        <w:numId w:val="8"/>
      </w:numPr>
      <w:contextualSpacing/>
    </w:pPr>
  </w:style>
  <w:style w:type="table" w:styleId="LightShading">
    <w:name w:val="Light Shading"/>
    <w:basedOn w:val="TableNormal"/>
    <w:uiPriority w:val="60"/>
    <w:rsid w:val="00776423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776423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776423"/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776423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776423"/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776423"/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MediumShading1-Accent1">
    <w:name w:val="Medium Shading 1 Accent 1"/>
    <w:basedOn w:val="TableNormal"/>
    <w:uiPriority w:val="63"/>
    <w:rsid w:val="00776423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ColorfulShading-Accent6">
    <w:name w:val="Colorful Shading Accent 6"/>
    <w:basedOn w:val="TableNormal"/>
    <w:uiPriority w:val="71"/>
    <w:rsid w:val="00776423"/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Strong">
    <w:name w:val="Strong"/>
    <w:basedOn w:val="DefaultParagraphFont"/>
    <w:uiPriority w:val="22"/>
    <w:qFormat/>
    <w:rsid w:val="00DF781B"/>
    <w:rPr>
      <w:b/>
      <w:bCs/>
    </w:rPr>
  </w:style>
  <w:style w:type="character" w:customStyle="1" w:styleId="selectable-text">
    <w:name w:val="selectable-text"/>
    <w:basedOn w:val="DefaultParagraphFont"/>
    <w:rsid w:val="00995D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386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7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45109">
      <w:bodyDiv w:val="1"/>
      <w:marLeft w:val="35"/>
      <w:marRight w:val="35"/>
      <w:marTop w:val="35"/>
      <w:marBottom w:val="3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33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204609">
              <w:marLeft w:val="0"/>
              <w:marRight w:val="0"/>
              <w:marTop w:val="0"/>
              <w:marBottom w:val="0"/>
              <w:divBdr>
                <w:top w:val="single" w:sz="8" w:space="2" w:color="C0C0C0"/>
                <w:left w:val="single" w:sz="8" w:space="2" w:color="C0C0C0"/>
                <w:bottom w:val="single" w:sz="8" w:space="2" w:color="C0C0C0"/>
                <w:right w:val="single" w:sz="8" w:space="2" w:color="C0C0C0"/>
              </w:divBdr>
            </w:div>
          </w:divsChild>
        </w:div>
      </w:divsChild>
    </w:div>
    <w:div w:id="72037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7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9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763597">
          <w:marLeft w:val="0"/>
          <w:marRight w:val="0"/>
          <w:marTop w:val="9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885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8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8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94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291605">
          <w:marLeft w:val="0"/>
          <w:marRight w:val="0"/>
          <w:marTop w:val="9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07/relationships/hdphoto" Target="media/hdphoto1.wdp"/><Relationship Id="rId18" Type="http://schemas.openxmlformats.org/officeDocument/2006/relationships/header" Target="header1.xml"/><Relationship Id="rId3" Type="http://schemas.openxmlformats.org/officeDocument/2006/relationships/numbering" Target="numbering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image" Target="media/image6.png"/><Relationship Id="rId17" Type="http://schemas.openxmlformats.org/officeDocument/2006/relationships/image" Target="media/image10.jpeg"/><Relationship Id="rId2" Type="http://schemas.openxmlformats.org/officeDocument/2006/relationships/customXml" Target="../customXml/item2.xml"/><Relationship Id="rId16" Type="http://schemas.openxmlformats.org/officeDocument/2006/relationships/image" Target="media/image9.jpe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5" Type="http://schemas.openxmlformats.org/officeDocument/2006/relationships/image" Target="media/image8.jpeg"/><Relationship Id="rId10" Type="http://schemas.openxmlformats.org/officeDocument/2006/relationships/hyperlink" Target="http://www.bridemessage.com" TargetMode="External"/><Relationship Id="rId19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image" Target="media/image4.png"/><Relationship Id="rId14" Type="http://schemas.openxmlformats.org/officeDocument/2006/relationships/image" Target="media/image7.jpeg"/><Relationship Id="rId22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haandes\Desktop\Book%20Template%20English%202010%2003%202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1963-04-21T00:00:00</PublishDate>
  <Abstract>58-0517E</Abstract>
  <CompanyAddress>ghq;$h;&gt; ME</CompanyAddress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2DA8FC35-D201-45DD-A92A-3161F5643C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Book Template English 2010 03 22</Template>
  <TotalTime>1457</TotalTime>
  <Pages>52</Pages>
  <Words>5565</Words>
  <Characters>31726</Characters>
  <Application>Microsoft Office Word</Application>
  <DocSecurity>0</DocSecurity>
  <Lines>264</Lines>
  <Paragraphs>74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‘Hu, ¨fNVUôL, SôeLs AûRd LôQ GlùTôÝÕm</vt:lpstr>
    </vt:vector>
  </TitlesOfParts>
  <Company>CtrlSoft</Company>
  <LinksUpToDate>false</LinksUpToDate>
  <CharactersWithSpaces>37217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‘Hu, ¨fNVUôL, SôeLs AûRd LôQ GlùTôÝÕm</dc:title>
  <dc:creator>Shaandes</dc:creator>
  <cp:keywords>Nk 17&gt; 1958</cp:keywords>
  <dc:description>English Title</dc:description>
  <cp:lastModifiedBy>PAUL</cp:lastModifiedBy>
  <cp:revision>38</cp:revision>
  <cp:lastPrinted>2022-02-20T11:43:00Z</cp:lastPrinted>
  <dcterms:created xsi:type="dcterms:W3CDTF">2022-07-22T19:14:00Z</dcterms:created>
  <dcterms:modified xsi:type="dcterms:W3CDTF">2022-12-12T18:23:00Z</dcterms:modified>
  <cp:category>Believe Ye That I Can Do This</cp:category>
  <cp:contentStatus>63-0421</cp:contentStatus>
</cp:coreProperties>
</file>